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8C2" w:rsidRPr="00396834" w:rsidRDefault="00BF18C2" w:rsidP="00396834">
      <w:pPr>
        <w:pStyle w:val="ConsPlusNormal"/>
        <w:outlineLvl w:val="0"/>
        <w:rPr>
          <w:sz w:val="22"/>
          <w:szCs w:val="22"/>
        </w:rPr>
      </w:pPr>
      <w:r w:rsidRPr="00396834">
        <w:rPr>
          <w:sz w:val="22"/>
          <w:szCs w:val="22"/>
        </w:rPr>
        <w:t xml:space="preserve">Зарегистрировано в Минюсте России 17 марта </w:t>
      </w:r>
      <w:smartTag w:uri="urn:schemas-microsoft-com:office:smarttags" w:element="metricconverter">
        <w:smartTagPr>
          <w:attr w:name="ProductID" w:val="2016 г"/>
        </w:smartTagPr>
        <w:r w:rsidRPr="00396834">
          <w:rPr>
            <w:sz w:val="22"/>
            <w:szCs w:val="22"/>
          </w:rPr>
          <w:t>2016 г</w:t>
        </w:r>
      </w:smartTag>
      <w:r w:rsidRPr="00396834">
        <w:rPr>
          <w:sz w:val="22"/>
          <w:szCs w:val="22"/>
        </w:rPr>
        <w:t>. N 41441</w:t>
      </w:r>
    </w:p>
    <w:p w:rsidR="00BF18C2" w:rsidRPr="00396834" w:rsidRDefault="00BF18C2" w:rsidP="00396834">
      <w:pPr>
        <w:pStyle w:val="ConsPlusNormal"/>
        <w:outlineLvl w:val="0"/>
        <w:rPr>
          <w:sz w:val="22"/>
          <w:szCs w:val="22"/>
        </w:rPr>
      </w:pPr>
    </w:p>
    <w:p w:rsidR="00BF18C2" w:rsidRPr="00396834" w:rsidRDefault="00BF18C2" w:rsidP="00396834">
      <w:pPr>
        <w:pStyle w:val="ConsPlusTitle"/>
        <w:jc w:val="center"/>
        <w:rPr>
          <w:sz w:val="22"/>
          <w:szCs w:val="22"/>
        </w:rPr>
      </w:pPr>
      <w:r w:rsidRPr="00396834">
        <w:rPr>
          <w:sz w:val="22"/>
          <w:szCs w:val="22"/>
        </w:rPr>
        <w:t>ФОНД СОЦИАЛЬНОГО СТРАХОВАНИЯ РОССИЙСКОЙ ФЕДЕРАЦИИ</w:t>
      </w:r>
    </w:p>
    <w:p w:rsidR="00BF18C2" w:rsidRPr="00396834" w:rsidRDefault="00BF18C2" w:rsidP="00396834">
      <w:pPr>
        <w:pStyle w:val="ConsPlusTitle"/>
        <w:jc w:val="center"/>
        <w:rPr>
          <w:sz w:val="22"/>
          <w:szCs w:val="22"/>
        </w:rPr>
      </w:pPr>
    </w:p>
    <w:p w:rsidR="00BF18C2" w:rsidRPr="00396834" w:rsidRDefault="00BF18C2" w:rsidP="00396834">
      <w:pPr>
        <w:pStyle w:val="ConsPlusTitle"/>
        <w:jc w:val="center"/>
        <w:rPr>
          <w:sz w:val="22"/>
          <w:szCs w:val="22"/>
        </w:rPr>
      </w:pPr>
      <w:r w:rsidRPr="00396834">
        <w:rPr>
          <w:sz w:val="22"/>
          <w:szCs w:val="22"/>
        </w:rPr>
        <w:t>ПРИКАЗ</w:t>
      </w:r>
    </w:p>
    <w:p w:rsidR="00BF18C2" w:rsidRPr="00396834" w:rsidRDefault="00BF18C2" w:rsidP="00396834">
      <w:pPr>
        <w:pStyle w:val="ConsPlusTitle"/>
        <w:jc w:val="center"/>
        <w:rPr>
          <w:sz w:val="22"/>
          <w:szCs w:val="22"/>
        </w:rPr>
      </w:pPr>
      <w:r w:rsidRPr="00396834">
        <w:rPr>
          <w:sz w:val="22"/>
          <w:szCs w:val="22"/>
        </w:rPr>
        <w:t xml:space="preserve">от 25 февраля </w:t>
      </w:r>
      <w:smartTag w:uri="urn:schemas-microsoft-com:office:smarttags" w:element="metricconverter">
        <w:smartTagPr>
          <w:attr w:name="ProductID" w:val="2016 г"/>
        </w:smartTagPr>
        <w:r w:rsidRPr="00396834">
          <w:rPr>
            <w:sz w:val="22"/>
            <w:szCs w:val="22"/>
          </w:rPr>
          <w:t>2016 г</w:t>
        </w:r>
      </w:smartTag>
      <w:r w:rsidRPr="00396834">
        <w:rPr>
          <w:sz w:val="22"/>
          <w:szCs w:val="22"/>
        </w:rPr>
        <w:t>. N 54</w:t>
      </w:r>
    </w:p>
    <w:p w:rsidR="00BF18C2" w:rsidRPr="00396834" w:rsidRDefault="00BF18C2" w:rsidP="00396834">
      <w:pPr>
        <w:pStyle w:val="ConsPlusTitle"/>
        <w:jc w:val="center"/>
        <w:rPr>
          <w:sz w:val="22"/>
          <w:szCs w:val="22"/>
        </w:rPr>
      </w:pPr>
    </w:p>
    <w:p w:rsidR="00BF18C2" w:rsidRPr="00396834" w:rsidRDefault="00BF18C2" w:rsidP="00396834">
      <w:pPr>
        <w:pStyle w:val="ConsPlusTitle"/>
        <w:jc w:val="center"/>
        <w:rPr>
          <w:sz w:val="22"/>
          <w:szCs w:val="22"/>
        </w:rPr>
      </w:pPr>
      <w:r w:rsidRPr="00396834">
        <w:rPr>
          <w:sz w:val="22"/>
          <w:szCs w:val="22"/>
        </w:rPr>
        <w:t>О ВНЕСЕНИИ ИЗМЕНЕНИЙ</w:t>
      </w:r>
    </w:p>
    <w:p w:rsidR="00BF18C2" w:rsidRPr="00396834" w:rsidRDefault="00BF18C2" w:rsidP="00396834">
      <w:pPr>
        <w:pStyle w:val="ConsPlusTitle"/>
        <w:jc w:val="center"/>
        <w:rPr>
          <w:sz w:val="22"/>
          <w:szCs w:val="22"/>
        </w:rPr>
      </w:pPr>
      <w:r w:rsidRPr="00396834">
        <w:rPr>
          <w:sz w:val="22"/>
          <w:szCs w:val="22"/>
        </w:rPr>
        <w:t>В ПРИЛОЖЕНИЯ N 1 И N 2 К ПРИКАЗУ ФОНДА СОЦИАЛЬНОГО</w:t>
      </w:r>
    </w:p>
    <w:p w:rsidR="00BF18C2" w:rsidRPr="00396834" w:rsidRDefault="00BF18C2" w:rsidP="00396834">
      <w:pPr>
        <w:pStyle w:val="ConsPlusTitle"/>
        <w:jc w:val="center"/>
        <w:rPr>
          <w:sz w:val="22"/>
          <w:szCs w:val="22"/>
        </w:rPr>
      </w:pPr>
      <w:r w:rsidRPr="00396834">
        <w:rPr>
          <w:sz w:val="22"/>
          <w:szCs w:val="22"/>
        </w:rPr>
        <w:t xml:space="preserve">СТРАХОВАНИЯ РОССИЙСКОЙ ФЕДЕРАЦИИ ОТ 26 ФЕВРАЛЯ </w:t>
      </w:r>
      <w:smartTag w:uri="urn:schemas-microsoft-com:office:smarttags" w:element="metricconverter">
        <w:smartTagPr>
          <w:attr w:name="ProductID" w:val="2015 г"/>
        </w:smartTagPr>
        <w:r w:rsidRPr="00396834">
          <w:rPr>
            <w:sz w:val="22"/>
            <w:szCs w:val="22"/>
          </w:rPr>
          <w:t>2015 Г</w:t>
        </w:r>
      </w:smartTag>
      <w:r w:rsidRPr="00396834">
        <w:rPr>
          <w:sz w:val="22"/>
          <w:szCs w:val="22"/>
        </w:rPr>
        <w:t>.</w:t>
      </w:r>
    </w:p>
    <w:p w:rsidR="00BF18C2" w:rsidRPr="00396834" w:rsidRDefault="00BF18C2" w:rsidP="00396834">
      <w:pPr>
        <w:pStyle w:val="ConsPlusTitle"/>
        <w:jc w:val="center"/>
        <w:rPr>
          <w:sz w:val="22"/>
          <w:szCs w:val="22"/>
        </w:rPr>
      </w:pPr>
      <w:r w:rsidRPr="00396834">
        <w:rPr>
          <w:sz w:val="22"/>
          <w:szCs w:val="22"/>
        </w:rPr>
        <w:t>N 59 "ОБ УТВЕРЖДЕНИИ ФОРМЫ РАСЧЕТА ПО НАЧИСЛЕННЫМ</w:t>
      </w:r>
    </w:p>
    <w:p w:rsidR="00BF18C2" w:rsidRPr="00396834" w:rsidRDefault="00BF18C2" w:rsidP="00396834">
      <w:pPr>
        <w:pStyle w:val="ConsPlusTitle"/>
        <w:jc w:val="center"/>
        <w:rPr>
          <w:sz w:val="22"/>
          <w:szCs w:val="22"/>
        </w:rPr>
      </w:pPr>
      <w:r w:rsidRPr="00396834">
        <w:rPr>
          <w:sz w:val="22"/>
          <w:szCs w:val="22"/>
        </w:rPr>
        <w:t>И УПЛАЧЕННЫМ СТРАХОВЫМ ВЗНОСАМ НА ОБЯЗАТЕЛЬНОЕ СОЦИАЛЬНОЕ</w:t>
      </w:r>
    </w:p>
    <w:p w:rsidR="00BF18C2" w:rsidRPr="00396834" w:rsidRDefault="00BF18C2" w:rsidP="00396834">
      <w:pPr>
        <w:pStyle w:val="ConsPlusTitle"/>
        <w:jc w:val="center"/>
        <w:rPr>
          <w:sz w:val="22"/>
          <w:szCs w:val="22"/>
        </w:rPr>
      </w:pPr>
      <w:r w:rsidRPr="00396834">
        <w:rPr>
          <w:sz w:val="22"/>
          <w:szCs w:val="22"/>
        </w:rPr>
        <w:t>СТРАХОВАНИЕ НА СЛУЧАЙ ВРЕМЕННОЙ НЕТРУДОСПОСОБНОСТИ</w:t>
      </w:r>
    </w:p>
    <w:p w:rsidR="00BF18C2" w:rsidRPr="00396834" w:rsidRDefault="00BF18C2" w:rsidP="00396834">
      <w:pPr>
        <w:pStyle w:val="ConsPlusTitle"/>
        <w:jc w:val="center"/>
        <w:rPr>
          <w:sz w:val="22"/>
          <w:szCs w:val="22"/>
        </w:rPr>
      </w:pPr>
      <w:r w:rsidRPr="00396834">
        <w:rPr>
          <w:sz w:val="22"/>
          <w:szCs w:val="22"/>
        </w:rPr>
        <w:t>И В СВЯЗИ С МАТЕРИНСТВОМ И ПО ОБЯЗАТЕЛЬНОМУ СОЦИАЛЬНОМУ</w:t>
      </w:r>
    </w:p>
    <w:p w:rsidR="00BF18C2" w:rsidRPr="00396834" w:rsidRDefault="00BF18C2" w:rsidP="00396834">
      <w:pPr>
        <w:pStyle w:val="ConsPlusTitle"/>
        <w:jc w:val="center"/>
        <w:rPr>
          <w:sz w:val="22"/>
          <w:szCs w:val="22"/>
        </w:rPr>
      </w:pPr>
      <w:r w:rsidRPr="00396834">
        <w:rPr>
          <w:sz w:val="22"/>
          <w:szCs w:val="22"/>
        </w:rPr>
        <w:t>СТРАХОВАНИЮ ОТ НЕСЧАСТНЫХ СЛУЧАЕВ НА ПРОИЗВОДСТВЕ</w:t>
      </w:r>
    </w:p>
    <w:p w:rsidR="00BF18C2" w:rsidRPr="00396834" w:rsidRDefault="00BF18C2" w:rsidP="00396834">
      <w:pPr>
        <w:pStyle w:val="ConsPlusTitle"/>
        <w:jc w:val="center"/>
        <w:rPr>
          <w:sz w:val="22"/>
          <w:szCs w:val="22"/>
        </w:rPr>
      </w:pPr>
      <w:r w:rsidRPr="00396834">
        <w:rPr>
          <w:sz w:val="22"/>
          <w:szCs w:val="22"/>
        </w:rPr>
        <w:t>И ПРОФЕССИОНАЛЬНЫХ ЗАБОЛЕВАНИЙ, А ТАКЖЕ ПО РАСХОДАМ</w:t>
      </w:r>
    </w:p>
    <w:p w:rsidR="00BF18C2" w:rsidRPr="00396834" w:rsidRDefault="00BF18C2" w:rsidP="00396834">
      <w:pPr>
        <w:pStyle w:val="ConsPlusTitle"/>
        <w:jc w:val="center"/>
        <w:rPr>
          <w:sz w:val="22"/>
          <w:szCs w:val="22"/>
        </w:rPr>
      </w:pPr>
      <w:r w:rsidRPr="00396834">
        <w:rPr>
          <w:sz w:val="22"/>
          <w:szCs w:val="22"/>
        </w:rPr>
        <w:t>НА ВЫПЛАТУ СТРАХОВОГО ОБЕСПЕЧЕНИЯ</w:t>
      </w:r>
    </w:p>
    <w:p w:rsidR="00BF18C2" w:rsidRPr="00396834" w:rsidRDefault="00BF18C2" w:rsidP="00396834">
      <w:pPr>
        <w:pStyle w:val="ConsPlusTitle"/>
        <w:jc w:val="center"/>
        <w:rPr>
          <w:sz w:val="22"/>
          <w:szCs w:val="22"/>
        </w:rPr>
      </w:pPr>
      <w:r w:rsidRPr="00396834">
        <w:rPr>
          <w:sz w:val="22"/>
          <w:szCs w:val="22"/>
        </w:rPr>
        <w:t>И ПОРЯДКА ЕЕ ЗАПОЛНЕНИЯ"</w:t>
      </w:r>
    </w:p>
    <w:p w:rsidR="00BF18C2" w:rsidRPr="00396834" w:rsidRDefault="00BF18C2" w:rsidP="00396834">
      <w:pPr>
        <w:pStyle w:val="ConsPlusNormal"/>
        <w:ind w:firstLine="540"/>
        <w:jc w:val="both"/>
        <w:rPr>
          <w:sz w:val="22"/>
          <w:szCs w:val="22"/>
        </w:rPr>
      </w:pPr>
    </w:p>
    <w:p w:rsidR="00BF18C2" w:rsidRPr="00396834" w:rsidRDefault="00BF18C2" w:rsidP="00396834">
      <w:pPr>
        <w:pStyle w:val="ConsPlusNormal"/>
        <w:spacing w:line="300" w:lineRule="atLeast"/>
        <w:ind w:firstLine="539"/>
        <w:jc w:val="both"/>
        <w:rPr>
          <w:sz w:val="22"/>
          <w:szCs w:val="22"/>
        </w:rPr>
      </w:pPr>
      <w:r w:rsidRPr="00396834">
        <w:rPr>
          <w:sz w:val="22"/>
          <w:szCs w:val="22"/>
        </w:rPr>
        <w:t>В целях приведения нормативной правовой базы Фонда социального страхования Российской Федерации в соответствие с законодательством Российской Федерации приказываю:</w:t>
      </w:r>
    </w:p>
    <w:p w:rsidR="00BF18C2" w:rsidRPr="00396834" w:rsidRDefault="00BF18C2" w:rsidP="00396834">
      <w:pPr>
        <w:pStyle w:val="ConsPlusNormal"/>
        <w:spacing w:line="300" w:lineRule="atLeast"/>
        <w:ind w:firstLine="539"/>
        <w:jc w:val="both"/>
        <w:rPr>
          <w:sz w:val="22"/>
          <w:szCs w:val="22"/>
        </w:rPr>
      </w:pPr>
      <w:r w:rsidRPr="00396834">
        <w:rPr>
          <w:sz w:val="22"/>
          <w:szCs w:val="22"/>
        </w:rPr>
        <w:t xml:space="preserve">1. Внести </w:t>
      </w:r>
      <w:hyperlink w:anchor="Par40" w:tooltip="ИЗМЕНЕНИЯ," w:history="1">
        <w:r w:rsidRPr="00396834">
          <w:rPr>
            <w:sz w:val="22"/>
            <w:szCs w:val="22"/>
          </w:rPr>
          <w:t>изменения</w:t>
        </w:r>
      </w:hyperlink>
      <w:r w:rsidRPr="00396834">
        <w:rPr>
          <w:sz w:val="22"/>
          <w:szCs w:val="22"/>
        </w:rPr>
        <w:t xml:space="preserve"> в приложения N 1 и N 2 к приказу Фонда социального страхования Российской Федерации от 26 февраля </w:t>
      </w:r>
      <w:smartTag w:uri="urn:schemas-microsoft-com:office:smarttags" w:element="metricconverter">
        <w:smartTagPr>
          <w:attr w:name="ProductID" w:val="2015 г"/>
        </w:smartTagPr>
        <w:r w:rsidRPr="00396834">
          <w:rPr>
            <w:sz w:val="22"/>
            <w:szCs w:val="22"/>
          </w:rPr>
          <w:t>2015 г</w:t>
        </w:r>
      </w:smartTag>
      <w:r w:rsidRPr="00396834">
        <w:rPr>
          <w:sz w:val="22"/>
          <w:szCs w:val="22"/>
        </w:rPr>
        <w:t xml:space="preserve">. N 59 "Об утверждении формы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и Порядка ее заполнения" &lt;*&gt; (зарегистрирован Министерством юстиции Российской Федерации 20 марта </w:t>
      </w:r>
      <w:smartTag w:uri="urn:schemas-microsoft-com:office:smarttags" w:element="metricconverter">
        <w:smartTagPr>
          <w:attr w:name="ProductID" w:val="2015 г"/>
        </w:smartTagPr>
        <w:r w:rsidRPr="00396834">
          <w:rPr>
            <w:sz w:val="22"/>
            <w:szCs w:val="22"/>
          </w:rPr>
          <w:t>2015 г</w:t>
        </w:r>
      </w:smartTag>
      <w:r w:rsidRPr="00396834">
        <w:rPr>
          <w:sz w:val="22"/>
          <w:szCs w:val="22"/>
        </w:rPr>
        <w:t>., регистрационный N 36505) согласно приложению.</w:t>
      </w:r>
    </w:p>
    <w:p w:rsidR="00BF18C2" w:rsidRPr="00396834" w:rsidRDefault="00BF18C2" w:rsidP="00396834">
      <w:pPr>
        <w:pStyle w:val="ConsPlusNormal"/>
        <w:ind w:firstLine="540"/>
        <w:jc w:val="both"/>
        <w:rPr>
          <w:sz w:val="22"/>
          <w:szCs w:val="22"/>
        </w:rPr>
      </w:pPr>
      <w:r w:rsidRPr="00396834">
        <w:rPr>
          <w:sz w:val="22"/>
          <w:szCs w:val="22"/>
        </w:rPr>
        <w:t>--------------------------------</w:t>
      </w:r>
    </w:p>
    <w:p w:rsidR="00BF18C2" w:rsidRPr="00396834" w:rsidRDefault="00BF18C2" w:rsidP="00396834">
      <w:pPr>
        <w:pStyle w:val="ConsPlusNormal"/>
        <w:ind w:firstLine="540"/>
        <w:jc w:val="both"/>
      </w:pPr>
      <w:r w:rsidRPr="00396834">
        <w:t>&lt;*&gt; С изменениями, внесенными приказом Фонда социального страхования Российской Федерации от 20.07.2015 N 304 (зарегистрирован Минюстом России 12.08.2015, регистрационный N 38480).</w:t>
      </w:r>
    </w:p>
    <w:p w:rsidR="00BF18C2" w:rsidRPr="00396834" w:rsidRDefault="00BF18C2" w:rsidP="00396834">
      <w:pPr>
        <w:pStyle w:val="ConsPlusNormal"/>
        <w:ind w:firstLine="540"/>
        <w:jc w:val="both"/>
        <w:rPr>
          <w:sz w:val="22"/>
          <w:szCs w:val="22"/>
        </w:rPr>
      </w:pPr>
    </w:p>
    <w:p w:rsidR="00BF18C2" w:rsidRPr="00396834" w:rsidRDefault="00BF18C2" w:rsidP="00396834">
      <w:pPr>
        <w:pStyle w:val="ConsPlusNormal"/>
        <w:spacing w:line="300" w:lineRule="atLeast"/>
        <w:ind w:firstLine="539"/>
        <w:jc w:val="both"/>
        <w:rPr>
          <w:sz w:val="22"/>
          <w:szCs w:val="22"/>
        </w:rPr>
      </w:pPr>
      <w:r w:rsidRPr="00396834">
        <w:rPr>
          <w:sz w:val="22"/>
          <w:szCs w:val="22"/>
        </w:rPr>
        <w:t>2. Установить, что настоящий приказ применяется при представлении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начиная с I квартала 2016 года.</w:t>
      </w:r>
    </w:p>
    <w:p w:rsidR="00BF18C2" w:rsidRPr="00396834" w:rsidRDefault="00BF18C2" w:rsidP="00396834">
      <w:pPr>
        <w:pStyle w:val="ConsPlusNormal"/>
        <w:ind w:firstLine="540"/>
        <w:jc w:val="both"/>
        <w:rPr>
          <w:sz w:val="22"/>
          <w:szCs w:val="22"/>
        </w:rPr>
      </w:pPr>
    </w:p>
    <w:p w:rsidR="00BF18C2" w:rsidRPr="00396834" w:rsidRDefault="00BF18C2" w:rsidP="00396834">
      <w:pPr>
        <w:pStyle w:val="ConsPlusNormal"/>
        <w:jc w:val="right"/>
        <w:rPr>
          <w:sz w:val="22"/>
          <w:szCs w:val="22"/>
        </w:rPr>
      </w:pPr>
      <w:r w:rsidRPr="00396834">
        <w:rPr>
          <w:sz w:val="22"/>
          <w:szCs w:val="22"/>
        </w:rPr>
        <w:t>Председатель Фонда</w:t>
      </w:r>
    </w:p>
    <w:p w:rsidR="00BF18C2" w:rsidRPr="00396834" w:rsidRDefault="00BF18C2" w:rsidP="00396834">
      <w:pPr>
        <w:pStyle w:val="ConsPlusNormal"/>
        <w:jc w:val="right"/>
        <w:rPr>
          <w:sz w:val="22"/>
          <w:szCs w:val="22"/>
        </w:rPr>
      </w:pPr>
      <w:r w:rsidRPr="00396834">
        <w:rPr>
          <w:sz w:val="22"/>
          <w:szCs w:val="22"/>
        </w:rPr>
        <w:t>А.С.КИГИМ</w:t>
      </w: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Default="00BF18C2" w:rsidP="00396834">
      <w:pPr>
        <w:pStyle w:val="ConsPlusNormal"/>
        <w:ind w:firstLine="540"/>
        <w:jc w:val="both"/>
        <w:rPr>
          <w:sz w:val="22"/>
          <w:szCs w:val="22"/>
          <w:lang w:val="en-US"/>
        </w:rPr>
      </w:pPr>
    </w:p>
    <w:p w:rsidR="00BF18C2" w:rsidRPr="00396834" w:rsidRDefault="00BF18C2" w:rsidP="00396834">
      <w:pPr>
        <w:pStyle w:val="ConsPlusNormal"/>
        <w:ind w:firstLine="540"/>
        <w:jc w:val="both"/>
        <w:rPr>
          <w:sz w:val="22"/>
          <w:szCs w:val="22"/>
          <w:lang w:val="en-US"/>
        </w:rPr>
      </w:pPr>
    </w:p>
    <w:p w:rsidR="00BF18C2" w:rsidRPr="00396834" w:rsidRDefault="00BF18C2" w:rsidP="00396834">
      <w:pPr>
        <w:pStyle w:val="ConsPlusNormal"/>
        <w:jc w:val="right"/>
        <w:outlineLvl w:val="0"/>
        <w:rPr>
          <w:sz w:val="22"/>
          <w:szCs w:val="22"/>
        </w:rPr>
      </w:pPr>
      <w:r w:rsidRPr="00396834">
        <w:rPr>
          <w:sz w:val="22"/>
          <w:szCs w:val="22"/>
        </w:rPr>
        <w:t>Приложение</w:t>
      </w:r>
    </w:p>
    <w:p w:rsidR="00BF18C2" w:rsidRPr="00396834" w:rsidRDefault="00BF18C2" w:rsidP="00396834">
      <w:pPr>
        <w:pStyle w:val="ConsPlusNormal"/>
        <w:jc w:val="right"/>
        <w:rPr>
          <w:sz w:val="22"/>
          <w:szCs w:val="22"/>
        </w:rPr>
      </w:pPr>
      <w:r w:rsidRPr="00396834">
        <w:rPr>
          <w:sz w:val="22"/>
          <w:szCs w:val="22"/>
        </w:rPr>
        <w:t>к приказу Фонда социального</w:t>
      </w:r>
    </w:p>
    <w:p w:rsidR="00BF18C2" w:rsidRPr="00396834" w:rsidRDefault="00BF18C2" w:rsidP="00396834">
      <w:pPr>
        <w:pStyle w:val="ConsPlusNormal"/>
        <w:jc w:val="right"/>
        <w:rPr>
          <w:sz w:val="22"/>
          <w:szCs w:val="22"/>
        </w:rPr>
      </w:pPr>
      <w:r w:rsidRPr="00396834">
        <w:rPr>
          <w:sz w:val="22"/>
          <w:szCs w:val="22"/>
        </w:rPr>
        <w:t>страхования Российской Федерации</w:t>
      </w:r>
    </w:p>
    <w:p w:rsidR="00BF18C2" w:rsidRPr="00396834" w:rsidRDefault="00BF18C2" w:rsidP="00396834">
      <w:pPr>
        <w:pStyle w:val="ConsPlusNormal"/>
        <w:jc w:val="right"/>
        <w:rPr>
          <w:sz w:val="22"/>
          <w:szCs w:val="22"/>
        </w:rPr>
      </w:pPr>
      <w:r w:rsidRPr="00396834">
        <w:rPr>
          <w:sz w:val="22"/>
          <w:szCs w:val="22"/>
        </w:rPr>
        <w:t xml:space="preserve">от 25 февраля </w:t>
      </w:r>
      <w:smartTag w:uri="urn:schemas-microsoft-com:office:smarttags" w:element="metricconverter">
        <w:smartTagPr>
          <w:attr w:name="ProductID" w:val="2016 г"/>
        </w:smartTagPr>
        <w:r w:rsidRPr="00396834">
          <w:rPr>
            <w:sz w:val="22"/>
            <w:szCs w:val="22"/>
          </w:rPr>
          <w:t>2016 г</w:t>
        </w:r>
      </w:smartTag>
      <w:r w:rsidRPr="00396834">
        <w:rPr>
          <w:sz w:val="22"/>
          <w:szCs w:val="22"/>
        </w:rPr>
        <w:t>. N 54</w:t>
      </w:r>
    </w:p>
    <w:p w:rsidR="00BF18C2" w:rsidRPr="00396834" w:rsidRDefault="00BF18C2" w:rsidP="00396834">
      <w:pPr>
        <w:pStyle w:val="ConsPlusNormal"/>
        <w:ind w:firstLine="540"/>
        <w:jc w:val="both"/>
        <w:rPr>
          <w:sz w:val="22"/>
          <w:szCs w:val="22"/>
        </w:rPr>
      </w:pPr>
    </w:p>
    <w:p w:rsidR="00BF18C2" w:rsidRPr="00396834" w:rsidRDefault="00BF18C2" w:rsidP="00396834">
      <w:pPr>
        <w:pStyle w:val="ConsPlusNormal"/>
        <w:jc w:val="center"/>
        <w:rPr>
          <w:b/>
          <w:sz w:val="22"/>
          <w:szCs w:val="22"/>
        </w:rPr>
      </w:pPr>
      <w:bookmarkStart w:id="0" w:name="Par40"/>
      <w:bookmarkEnd w:id="0"/>
      <w:r w:rsidRPr="00396834">
        <w:rPr>
          <w:b/>
          <w:sz w:val="22"/>
          <w:szCs w:val="22"/>
        </w:rPr>
        <w:t>ИЗМЕНЕНИЯ,</w:t>
      </w:r>
    </w:p>
    <w:p w:rsidR="00BF18C2" w:rsidRPr="00396834" w:rsidRDefault="00BF18C2" w:rsidP="00396834">
      <w:pPr>
        <w:pStyle w:val="ConsPlusNormal"/>
        <w:jc w:val="center"/>
        <w:rPr>
          <w:b/>
          <w:sz w:val="22"/>
          <w:szCs w:val="22"/>
        </w:rPr>
      </w:pPr>
      <w:r w:rsidRPr="00396834">
        <w:rPr>
          <w:b/>
          <w:sz w:val="22"/>
          <w:szCs w:val="22"/>
        </w:rPr>
        <w:t>КОТОРЫЕ ВНОСЯТСЯ В ПРИЛОЖЕНИЯ N 1 И N 2 К ПРИКАЗУ</w:t>
      </w:r>
    </w:p>
    <w:p w:rsidR="00BF18C2" w:rsidRPr="00396834" w:rsidRDefault="00BF18C2" w:rsidP="00396834">
      <w:pPr>
        <w:pStyle w:val="ConsPlusNormal"/>
        <w:jc w:val="center"/>
        <w:rPr>
          <w:b/>
          <w:sz w:val="22"/>
          <w:szCs w:val="22"/>
        </w:rPr>
      </w:pPr>
      <w:r w:rsidRPr="00396834">
        <w:rPr>
          <w:b/>
          <w:sz w:val="22"/>
          <w:szCs w:val="22"/>
        </w:rPr>
        <w:t>ФОНДА СОЦИАЛЬНОГО СТРАХОВАНИЯ РОССИЙСКОЙ ФЕДЕРАЦИИ</w:t>
      </w:r>
    </w:p>
    <w:p w:rsidR="00BF18C2" w:rsidRPr="00396834" w:rsidRDefault="00BF18C2" w:rsidP="00396834">
      <w:pPr>
        <w:pStyle w:val="ConsPlusNormal"/>
        <w:jc w:val="center"/>
        <w:rPr>
          <w:b/>
          <w:sz w:val="22"/>
          <w:szCs w:val="22"/>
        </w:rPr>
      </w:pPr>
      <w:r w:rsidRPr="00396834">
        <w:rPr>
          <w:b/>
          <w:sz w:val="22"/>
          <w:szCs w:val="22"/>
        </w:rPr>
        <w:t xml:space="preserve">ОТ 26 ФЕВРАЛЯ </w:t>
      </w:r>
      <w:smartTag w:uri="urn:schemas-microsoft-com:office:smarttags" w:element="metricconverter">
        <w:smartTagPr>
          <w:attr w:name="ProductID" w:val="2015 г"/>
        </w:smartTagPr>
        <w:r w:rsidRPr="00396834">
          <w:rPr>
            <w:b/>
            <w:sz w:val="22"/>
            <w:szCs w:val="22"/>
          </w:rPr>
          <w:t>2015 Г</w:t>
        </w:r>
      </w:smartTag>
      <w:r w:rsidRPr="00396834">
        <w:rPr>
          <w:b/>
          <w:sz w:val="22"/>
          <w:szCs w:val="22"/>
        </w:rPr>
        <w:t>. N 59 "ОБ УТВЕРЖДЕНИИ ФОРМЫ РАСЧЕТА</w:t>
      </w:r>
    </w:p>
    <w:p w:rsidR="00BF18C2" w:rsidRPr="00396834" w:rsidRDefault="00BF18C2" w:rsidP="00396834">
      <w:pPr>
        <w:pStyle w:val="ConsPlusNormal"/>
        <w:jc w:val="center"/>
        <w:rPr>
          <w:b/>
          <w:sz w:val="22"/>
          <w:szCs w:val="22"/>
        </w:rPr>
      </w:pPr>
      <w:r w:rsidRPr="00396834">
        <w:rPr>
          <w:b/>
          <w:sz w:val="22"/>
          <w:szCs w:val="22"/>
        </w:rPr>
        <w:t>ПО НАЧИСЛЕННЫМ И УПЛАЧЕННЫМ СТРАХОВЫМ ВЗНОСАМ</w:t>
      </w:r>
    </w:p>
    <w:p w:rsidR="00BF18C2" w:rsidRPr="00396834" w:rsidRDefault="00BF18C2" w:rsidP="00396834">
      <w:pPr>
        <w:pStyle w:val="ConsPlusNormal"/>
        <w:jc w:val="center"/>
        <w:rPr>
          <w:b/>
          <w:sz w:val="22"/>
          <w:szCs w:val="22"/>
        </w:rPr>
      </w:pPr>
      <w:r w:rsidRPr="00396834">
        <w:rPr>
          <w:b/>
          <w:sz w:val="22"/>
          <w:szCs w:val="22"/>
        </w:rPr>
        <w:t>НА ОБЯЗАТЕЛЬНОЕ СОЦИАЛЬНОЕ СТРАХОВАНИЕ НА СЛУЧАЙ</w:t>
      </w:r>
    </w:p>
    <w:p w:rsidR="00BF18C2" w:rsidRPr="00396834" w:rsidRDefault="00BF18C2" w:rsidP="00396834">
      <w:pPr>
        <w:pStyle w:val="ConsPlusNormal"/>
        <w:jc w:val="center"/>
        <w:rPr>
          <w:b/>
          <w:sz w:val="22"/>
          <w:szCs w:val="22"/>
        </w:rPr>
      </w:pPr>
      <w:r w:rsidRPr="00396834">
        <w:rPr>
          <w:b/>
          <w:sz w:val="22"/>
          <w:szCs w:val="22"/>
        </w:rPr>
        <w:t>ВРЕМЕННОЙ НЕТРУДОСПОСОБНОСТИ И В СВЯЗИ С МАТЕРИНСТВОМ</w:t>
      </w:r>
    </w:p>
    <w:p w:rsidR="00BF18C2" w:rsidRPr="00396834" w:rsidRDefault="00BF18C2" w:rsidP="00396834">
      <w:pPr>
        <w:pStyle w:val="ConsPlusNormal"/>
        <w:jc w:val="center"/>
        <w:rPr>
          <w:b/>
          <w:sz w:val="22"/>
          <w:szCs w:val="22"/>
        </w:rPr>
      </w:pPr>
      <w:r w:rsidRPr="00396834">
        <w:rPr>
          <w:b/>
          <w:sz w:val="22"/>
          <w:szCs w:val="22"/>
        </w:rPr>
        <w:t>И ПО ОБЯЗАТЕЛЬНОМУ СОЦИАЛЬНОМУ СТРАХОВАНИЮ ОТ НЕСЧАСТНЫХ</w:t>
      </w:r>
    </w:p>
    <w:p w:rsidR="00BF18C2" w:rsidRPr="00396834" w:rsidRDefault="00BF18C2" w:rsidP="00396834">
      <w:pPr>
        <w:pStyle w:val="ConsPlusNormal"/>
        <w:jc w:val="center"/>
        <w:rPr>
          <w:b/>
          <w:sz w:val="22"/>
          <w:szCs w:val="22"/>
        </w:rPr>
      </w:pPr>
      <w:r w:rsidRPr="00396834">
        <w:rPr>
          <w:b/>
          <w:sz w:val="22"/>
          <w:szCs w:val="22"/>
        </w:rPr>
        <w:t>СЛУЧАЕВ НА ПРОИЗВОДСТВЕ И ПРОФЕССИОНАЛЬНЫХ ЗАБОЛЕВАНИЙ,</w:t>
      </w:r>
    </w:p>
    <w:p w:rsidR="00BF18C2" w:rsidRPr="00396834" w:rsidRDefault="00BF18C2" w:rsidP="00396834">
      <w:pPr>
        <w:pStyle w:val="ConsPlusNormal"/>
        <w:jc w:val="center"/>
        <w:rPr>
          <w:b/>
          <w:sz w:val="22"/>
          <w:szCs w:val="22"/>
        </w:rPr>
      </w:pPr>
      <w:r w:rsidRPr="00396834">
        <w:rPr>
          <w:b/>
          <w:sz w:val="22"/>
          <w:szCs w:val="22"/>
        </w:rPr>
        <w:t>А ТАКЖЕ ПО РАСХОДАМ НА ВЫПЛАТУ СТРАХОВОГО ОБЕСПЕЧЕНИЯ</w:t>
      </w:r>
    </w:p>
    <w:p w:rsidR="00BF18C2" w:rsidRPr="00396834" w:rsidRDefault="00BF18C2" w:rsidP="00396834">
      <w:pPr>
        <w:pStyle w:val="ConsPlusNormal"/>
        <w:jc w:val="center"/>
        <w:rPr>
          <w:b/>
          <w:sz w:val="22"/>
          <w:szCs w:val="22"/>
        </w:rPr>
      </w:pPr>
      <w:r w:rsidRPr="00396834">
        <w:rPr>
          <w:b/>
          <w:sz w:val="22"/>
          <w:szCs w:val="22"/>
        </w:rPr>
        <w:t>И ПОРЯДКА ЕЕ ЗАПОЛНЕНИЯ"</w:t>
      </w:r>
    </w:p>
    <w:p w:rsidR="00BF18C2" w:rsidRPr="00396834" w:rsidRDefault="00BF18C2" w:rsidP="00396834">
      <w:pPr>
        <w:pStyle w:val="ConsPlusNormal"/>
        <w:jc w:val="center"/>
        <w:rPr>
          <w:sz w:val="22"/>
          <w:szCs w:val="22"/>
        </w:rPr>
      </w:pPr>
    </w:p>
    <w:p w:rsidR="00BF18C2" w:rsidRPr="00396834" w:rsidRDefault="00BF18C2" w:rsidP="00396834">
      <w:pPr>
        <w:pStyle w:val="ConsPlusNormal"/>
        <w:ind w:firstLine="540"/>
        <w:jc w:val="both"/>
        <w:rPr>
          <w:sz w:val="22"/>
          <w:szCs w:val="22"/>
        </w:rPr>
      </w:pPr>
      <w:r w:rsidRPr="00396834">
        <w:rPr>
          <w:sz w:val="22"/>
          <w:szCs w:val="22"/>
        </w:rPr>
        <w:t>1. В приложении N 1 "Расчет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p w:rsidR="00BF18C2" w:rsidRPr="00396834" w:rsidRDefault="00BF18C2" w:rsidP="00396834">
      <w:pPr>
        <w:pStyle w:val="ConsPlusNormal"/>
        <w:ind w:firstLine="540"/>
        <w:jc w:val="both"/>
        <w:rPr>
          <w:sz w:val="22"/>
          <w:szCs w:val="22"/>
        </w:rPr>
      </w:pPr>
      <w:r w:rsidRPr="00396834">
        <w:rPr>
          <w:sz w:val="22"/>
          <w:szCs w:val="22"/>
        </w:rPr>
        <w:t>а) на титульном листе:</w:t>
      </w:r>
    </w:p>
    <w:p w:rsidR="00BF18C2" w:rsidRPr="00396834" w:rsidRDefault="00BF18C2" w:rsidP="00396834">
      <w:pPr>
        <w:pStyle w:val="ConsPlusNormal"/>
        <w:ind w:firstLine="540"/>
        <w:jc w:val="both"/>
        <w:rPr>
          <w:sz w:val="22"/>
          <w:szCs w:val="22"/>
        </w:rPr>
      </w:pPr>
      <w:r w:rsidRPr="00396834">
        <w:rPr>
          <w:sz w:val="22"/>
          <w:szCs w:val="22"/>
        </w:rPr>
        <w:t>после поля "субъект" дополнить полем "район";</w:t>
      </w:r>
    </w:p>
    <w:p w:rsidR="00BF18C2" w:rsidRPr="00396834" w:rsidRDefault="00BF18C2" w:rsidP="00396834">
      <w:pPr>
        <w:pStyle w:val="ConsPlusNormal"/>
        <w:ind w:firstLine="540"/>
        <w:jc w:val="both"/>
        <w:rPr>
          <w:sz w:val="22"/>
          <w:szCs w:val="22"/>
        </w:rPr>
      </w:pPr>
      <w:r w:rsidRPr="00396834">
        <w:rPr>
          <w:sz w:val="22"/>
          <w:szCs w:val="22"/>
        </w:rPr>
        <w:t>наименование поля "Численность работников"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"Среднесписочная численность работников";</w:t>
      </w:r>
    </w:p>
    <w:p w:rsidR="00BF18C2" w:rsidRPr="00396834" w:rsidRDefault="00BF18C2" w:rsidP="00396834">
      <w:pPr>
        <w:pStyle w:val="ConsPlusNormal"/>
        <w:ind w:firstLine="540"/>
        <w:jc w:val="both"/>
        <w:rPr>
          <w:sz w:val="22"/>
          <w:szCs w:val="22"/>
        </w:rPr>
      </w:pPr>
      <w:r w:rsidRPr="00396834">
        <w:rPr>
          <w:sz w:val="22"/>
          <w:szCs w:val="22"/>
        </w:rPr>
        <w:t>поле "работающих инвалидов" исключить;</w:t>
      </w:r>
    </w:p>
    <w:p w:rsidR="00BF18C2" w:rsidRPr="00396834" w:rsidRDefault="00BF18C2" w:rsidP="00396834">
      <w:pPr>
        <w:pStyle w:val="ConsPlusNormal"/>
        <w:ind w:firstLine="540"/>
        <w:jc w:val="both"/>
        <w:rPr>
          <w:sz w:val="22"/>
          <w:szCs w:val="22"/>
        </w:rPr>
      </w:pPr>
      <w:r w:rsidRPr="00396834">
        <w:rPr>
          <w:sz w:val="22"/>
          <w:szCs w:val="22"/>
        </w:rPr>
        <w:t>поле "работающих, занятых на работах с вредными и (или) опасными производственными факторами" исключить;</w:t>
      </w:r>
    </w:p>
    <w:p w:rsidR="00BF18C2" w:rsidRPr="00396834" w:rsidRDefault="00BF18C2" w:rsidP="00396834">
      <w:pPr>
        <w:pStyle w:val="ConsPlusNormal"/>
        <w:ind w:firstLine="540"/>
        <w:jc w:val="both"/>
        <w:rPr>
          <w:sz w:val="22"/>
          <w:szCs w:val="22"/>
        </w:rPr>
      </w:pPr>
      <w:r w:rsidRPr="00396834">
        <w:rPr>
          <w:sz w:val="22"/>
          <w:szCs w:val="22"/>
        </w:rPr>
        <w:t>б) в разделе I "Расчет по начисленным, уплаченным страховым взносам на обязательное социальное страхование на случай временной нетрудоспособности и в связи с материнством и произведенным расходам":</w:t>
      </w:r>
    </w:p>
    <w:p w:rsidR="00BF18C2" w:rsidRPr="00396834" w:rsidRDefault="00BF18C2" w:rsidP="00396834">
      <w:pPr>
        <w:pStyle w:val="ConsPlusNormal"/>
        <w:ind w:firstLine="540"/>
        <w:jc w:val="both"/>
        <w:rPr>
          <w:sz w:val="22"/>
          <w:szCs w:val="22"/>
        </w:rPr>
      </w:pPr>
      <w:r w:rsidRPr="00396834">
        <w:rPr>
          <w:sz w:val="22"/>
          <w:szCs w:val="22"/>
        </w:rPr>
        <w:t>графу 1 строки 3 таблицы 2 "Расходы по обязательному социальному страхованию на случай временной нетрудоспособности и в связи с материнством и расходы, осуществляемые в соответствии с законодательством Российской Федерации за счет межбюджетных трансфертов из федерального бюджета, предоставляемых бюджету Фонда социального страхования Российской Федерации" после слова "Российской" дополнить словами "Федерации, кроме лиц, являющихся гражданами государств - членов ЕАЭС";</w:t>
      </w:r>
    </w:p>
    <w:p w:rsidR="00BF18C2" w:rsidRPr="00396834" w:rsidRDefault="00BF18C2" w:rsidP="00396834">
      <w:pPr>
        <w:pStyle w:val="ConsPlusNormal"/>
        <w:ind w:firstLine="540"/>
        <w:jc w:val="both"/>
        <w:rPr>
          <w:sz w:val="22"/>
          <w:szCs w:val="22"/>
        </w:rPr>
      </w:pPr>
      <w:r w:rsidRPr="00396834">
        <w:rPr>
          <w:sz w:val="22"/>
          <w:szCs w:val="22"/>
        </w:rPr>
        <w:t>графу 5 строки 14 таблицы 2 "Расходы по обязательному социальному страхованию на случай временной нетрудоспособности и в связи с материнством и расходы, осуществляемые в соответствии с законодательством Российской Федерации за счет межбюджетных трансфертов из федерального бюджета, предоставляемых бюджету Фонда социального страхования Российской Федерации" дополнить знаком "x";</w:t>
      </w:r>
    </w:p>
    <w:p w:rsidR="00BF18C2" w:rsidRPr="00396834" w:rsidRDefault="00BF18C2" w:rsidP="00396834">
      <w:pPr>
        <w:pStyle w:val="ConsPlusNormal"/>
        <w:ind w:firstLine="540"/>
        <w:jc w:val="both"/>
        <w:rPr>
          <w:sz w:val="22"/>
          <w:szCs w:val="22"/>
        </w:rPr>
      </w:pPr>
      <w:r w:rsidRPr="00396834">
        <w:rPr>
          <w:sz w:val="22"/>
          <w:szCs w:val="22"/>
        </w:rPr>
        <w:t>в таблице 3 "Расчет базы для начисления страховых взносов" графу 1 строки 6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"сумма выплат и иных вознаграждений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w:t>
      </w:r>
    </w:p>
    <w:p w:rsidR="00BF18C2" w:rsidRPr="00396834" w:rsidRDefault="00BF18C2" w:rsidP="00396834">
      <w:pPr>
        <w:pStyle w:val="ConsPlusNormal"/>
        <w:ind w:firstLine="540"/>
        <w:jc w:val="both"/>
        <w:rPr>
          <w:sz w:val="22"/>
          <w:szCs w:val="22"/>
        </w:rPr>
      </w:pPr>
      <w:r w:rsidRPr="00396834">
        <w:rPr>
          <w:sz w:val="22"/>
          <w:szCs w:val="22"/>
        </w:rPr>
        <w:t>в таблице 5 "Расшифровка выплат, произведенных за счет средств, финансируемых из федерального бюджета":</w:t>
      </w:r>
    </w:p>
    <w:p w:rsidR="00BF18C2" w:rsidRPr="00396834" w:rsidRDefault="00BF18C2" w:rsidP="00396834">
      <w:pPr>
        <w:pStyle w:val="ConsPlusNormal"/>
        <w:ind w:firstLine="540"/>
        <w:jc w:val="both"/>
        <w:rPr>
          <w:sz w:val="22"/>
          <w:szCs w:val="22"/>
        </w:rPr>
      </w:pPr>
      <w:r w:rsidRPr="00396834">
        <w:rPr>
          <w:sz w:val="22"/>
          <w:szCs w:val="22"/>
        </w:rPr>
        <w:t>в наименовании граф 4, 7, 10, 16 слово ", пособий" исключить;</w:t>
      </w:r>
    </w:p>
    <w:p w:rsidR="00BF18C2" w:rsidRPr="00396834" w:rsidRDefault="00BF18C2" w:rsidP="00396834">
      <w:pPr>
        <w:pStyle w:val="ConsPlusNormal"/>
        <w:ind w:firstLine="540"/>
        <w:jc w:val="both"/>
        <w:rPr>
          <w:sz w:val="22"/>
          <w:szCs w:val="22"/>
        </w:rPr>
      </w:pPr>
      <w:r w:rsidRPr="00396834">
        <w:rPr>
          <w:sz w:val="22"/>
          <w:szCs w:val="22"/>
        </w:rPr>
        <w:t>строку 6 исключить;</w:t>
      </w:r>
    </w:p>
    <w:p w:rsidR="00BF18C2" w:rsidRPr="00396834" w:rsidRDefault="00BF18C2" w:rsidP="00396834">
      <w:pPr>
        <w:pStyle w:val="ConsPlusNormal"/>
        <w:ind w:firstLine="540"/>
        <w:jc w:val="both"/>
        <w:rPr>
          <w:sz w:val="22"/>
          <w:szCs w:val="22"/>
        </w:rPr>
      </w:pPr>
      <w:r w:rsidRPr="00396834">
        <w:rPr>
          <w:sz w:val="22"/>
          <w:szCs w:val="22"/>
        </w:rPr>
        <w:t>строки 7, 8, 9 соответственно считать строками 6, 7, 8;</w:t>
      </w:r>
    </w:p>
    <w:p w:rsidR="00BF18C2" w:rsidRPr="00396834" w:rsidRDefault="00BF18C2" w:rsidP="00396834">
      <w:pPr>
        <w:pStyle w:val="ConsPlusNormal"/>
        <w:ind w:firstLine="540"/>
        <w:jc w:val="both"/>
        <w:rPr>
          <w:sz w:val="22"/>
          <w:szCs w:val="22"/>
        </w:rPr>
      </w:pPr>
      <w:r w:rsidRPr="00396834">
        <w:rPr>
          <w:sz w:val="22"/>
          <w:szCs w:val="22"/>
        </w:rPr>
        <w:t>в графе 1 строки 8 слова "всего (строки 1 - 3, 6 - 8)" заменить словами "всего (строки 1 - 3, 6, 7)";</w:t>
      </w:r>
    </w:p>
    <w:p w:rsidR="00BF18C2" w:rsidRPr="00396834" w:rsidRDefault="00BF18C2" w:rsidP="00396834">
      <w:pPr>
        <w:pStyle w:val="ConsPlusNormal"/>
        <w:ind w:firstLine="540"/>
        <w:jc w:val="both"/>
        <w:rPr>
          <w:sz w:val="22"/>
          <w:szCs w:val="22"/>
        </w:rPr>
      </w:pPr>
      <w:r w:rsidRPr="00396834">
        <w:rPr>
          <w:sz w:val="22"/>
          <w:szCs w:val="22"/>
        </w:rPr>
        <w:t>в разделе II "Расчет по начисленным, уплаченным страховым взносам на обязательное социальное страхование от несчастных случаев на производстве и профессиональных заболеваний и расходов на выплату страхового обеспечения" таблицу 6 "База для начисления страховых взносов" изложить в следующей редакции:</w:t>
      </w:r>
    </w:p>
    <w:p w:rsidR="00BF18C2" w:rsidRPr="00396834" w:rsidRDefault="00BF18C2" w:rsidP="00396834">
      <w:pPr>
        <w:pStyle w:val="ConsPlusNormal"/>
        <w:jc w:val="both"/>
        <w:rPr>
          <w:sz w:val="22"/>
          <w:szCs w:val="22"/>
        </w:rPr>
      </w:pPr>
    </w:p>
    <w:p w:rsidR="00BF18C2" w:rsidRPr="00396834" w:rsidRDefault="00BF18C2" w:rsidP="00396834">
      <w:pPr>
        <w:pStyle w:val="ConsPlusNonformat"/>
        <w:jc w:val="both"/>
      </w:pPr>
      <w:r w:rsidRPr="00396834">
        <w:t xml:space="preserve">                        ┌─┬─┬─┬─┬─┬─┬─┬─┬─┬─┐                       ┌─┬─┬─┐</w:t>
      </w:r>
    </w:p>
    <w:p w:rsidR="00BF18C2" w:rsidRPr="00396834" w:rsidRDefault="00BF18C2" w:rsidP="00396834">
      <w:pPr>
        <w:pStyle w:val="ConsPlusNonformat"/>
        <w:jc w:val="both"/>
      </w:pPr>
      <w:r w:rsidRPr="00396834">
        <w:t>"Регистрационный номер  │ │ │ │ │ │ │ │ │ │ │                  стр. │ │ │ │</w:t>
      </w:r>
    </w:p>
    <w:p w:rsidR="00BF18C2" w:rsidRPr="00396834" w:rsidRDefault="00BF18C2" w:rsidP="00396834">
      <w:pPr>
        <w:pStyle w:val="ConsPlusNonformat"/>
        <w:jc w:val="both"/>
      </w:pPr>
      <w:r w:rsidRPr="00396834">
        <w:t>страхователя            └─┴─┴─┴─┴─┴─┴─┴─┴─┴─┘                       └─┴─┴─┘</w:t>
      </w:r>
    </w:p>
    <w:p w:rsidR="00BF18C2" w:rsidRPr="00396834" w:rsidRDefault="00BF18C2" w:rsidP="00396834">
      <w:pPr>
        <w:pStyle w:val="ConsPlusNonformat"/>
        <w:jc w:val="both"/>
      </w:pPr>
      <w:r w:rsidRPr="00396834">
        <w:t xml:space="preserve">                        ┌─┬─┬─┬─┬─┬─┬─┬─┬─┬─┐</w:t>
      </w:r>
    </w:p>
    <w:p w:rsidR="00BF18C2" w:rsidRPr="00396834" w:rsidRDefault="00BF18C2" w:rsidP="00396834">
      <w:pPr>
        <w:pStyle w:val="ConsPlusNonformat"/>
        <w:jc w:val="both"/>
      </w:pPr>
      <w:r w:rsidRPr="00396834">
        <w:t>Код подчиненности       │ │ │ │ │ │ │ │ │ │ │</w:t>
      </w:r>
    </w:p>
    <w:p w:rsidR="00BF18C2" w:rsidRPr="00396834" w:rsidRDefault="00BF18C2" w:rsidP="00396834">
      <w:pPr>
        <w:pStyle w:val="ConsPlusNonformat"/>
        <w:jc w:val="both"/>
      </w:pPr>
      <w:r w:rsidRPr="00396834">
        <w:t xml:space="preserve">                        └─┴─┴─┴─┴─┴─┴─┴─┴─┴─┘</w:t>
      </w:r>
    </w:p>
    <w:p w:rsidR="00BF18C2" w:rsidRPr="00396834" w:rsidRDefault="00BF18C2" w:rsidP="00396834">
      <w:pPr>
        <w:pStyle w:val="ConsPlusNonformat"/>
        <w:jc w:val="both"/>
        <w:rPr>
          <w:sz w:val="22"/>
          <w:szCs w:val="22"/>
        </w:rPr>
      </w:pPr>
    </w:p>
    <w:p w:rsidR="00BF18C2" w:rsidRPr="00396834" w:rsidRDefault="00BF18C2" w:rsidP="00396834">
      <w:pPr>
        <w:pStyle w:val="ConsPlusNonformat"/>
        <w:jc w:val="both"/>
        <w:rPr>
          <w:sz w:val="22"/>
          <w:szCs w:val="22"/>
        </w:rPr>
      </w:pPr>
      <w:r w:rsidRPr="00396834">
        <w:rPr>
          <w:sz w:val="22"/>
          <w:szCs w:val="22"/>
        </w:rPr>
        <w:t xml:space="preserve">          РАЗДЕЛ II. РАСЧЕТ ПО НАЧИСЛЕННЫМ, УПЛАЧЕННЫМ СТРАХОВЫМ</w:t>
      </w:r>
    </w:p>
    <w:p w:rsidR="00BF18C2" w:rsidRPr="00396834" w:rsidRDefault="00BF18C2" w:rsidP="00396834">
      <w:pPr>
        <w:pStyle w:val="ConsPlusNonformat"/>
        <w:jc w:val="both"/>
        <w:rPr>
          <w:sz w:val="22"/>
          <w:szCs w:val="22"/>
        </w:rPr>
      </w:pPr>
      <w:r w:rsidRPr="00396834">
        <w:rPr>
          <w:sz w:val="22"/>
          <w:szCs w:val="22"/>
        </w:rPr>
        <w:t xml:space="preserve">       ВЗНОСАМ НА ОБЯЗАТЕЛЬНОЕ СОЦИАЛЬНОЕ СТРАХОВАНИЕ ОТ НЕСЧАСТНЫХ</w:t>
      </w:r>
    </w:p>
    <w:p w:rsidR="00BF18C2" w:rsidRPr="00396834" w:rsidRDefault="00BF18C2" w:rsidP="00396834">
      <w:pPr>
        <w:pStyle w:val="ConsPlusNonformat"/>
        <w:jc w:val="both"/>
        <w:rPr>
          <w:sz w:val="22"/>
          <w:szCs w:val="22"/>
        </w:rPr>
      </w:pPr>
      <w:r w:rsidRPr="00396834">
        <w:rPr>
          <w:sz w:val="22"/>
          <w:szCs w:val="22"/>
        </w:rPr>
        <w:t xml:space="preserve">          СЛУЧАЕВ НА ПРОИЗВОДСТВЕ И ПРОФЕССИОНАЛЬНЫХ ЗАБОЛЕВАНИЙ</w:t>
      </w:r>
    </w:p>
    <w:p w:rsidR="00BF18C2" w:rsidRPr="00396834" w:rsidRDefault="00BF18C2" w:rsidP="00396834">
      <w:pPr>
        <w:pStyle w:val="ConsPlusNonformat"/>
        <w:jc w:val="both"/>
        <w:rPr>
          <w:sz w:val="22"/>
          <w:szCs w:val="22"/>
        </w:rPr>
      </w:pPr>
      <w:r w:rsidRPr="00396834">
        <w:rPr>
          <w:sz w:val="22"/>
          <w:szCs w:val="22"/>
        </w:rPr>
        <w:t xml:space="preserve">               И РАСХОДОВ НА ВЫПЛАТУ СТРАХОВОГО ОБЕСПЕЧЕНИЯ</w:t>
      </w:r>
    </w:p>
    <w:p w:rsidR="00BF18C2" w:rsidRPr="00396834" w:rsidRDefault="00BF18C2" w:rsidP="00396834">
      <w:pPr>
        <w:pStyle w:val="ConsPlusNonformat"/>
        <w:jc w:val="both"/>
        <w:rPr>
          <w:sz w:val="22"/>
          <w:szCs w:val="22"/>
        </w:rPr>
      </w:pPr>
    </w:p>
    <w:p w:rsidR="00BF18C2" w:rsidRPr="00396834" w:rsidRDefault="00BF18C2" w:rsidP="00396834">
      <w:pPr>
        <w:pStyle w:val="ConsPlusNonformat"/>
        <w:jc w:val="both"/>
      </w:pPr>
      <w:r w:rsidRPr="00396834">
        <w:t xml:space="preserve">                                 ┌─┬─┐ ┌─┬─┐ ┌─┬─┐</w:t>
      </w:r>
    </w:p>
    <w:p w:rsidR="00BF18C2" w:rsidRPr="00396834" w:rsidRDefault="00BF18C2" w:rsidP="00396834">
      <w:pPr>
        <w:pStyle w:val="ConsPlusNonformat"/>
        <w:jc w:val="both"/>
      </w:pPr>
      <w:r w:rsidRPr="00396834">
        <w:t xml:space="preserve">                    Код по ОКВЭД │ │ │.│ │ │.│ │ │</w:t>
      </w:r>
    </w:p>
    <w:p w:rsidR="00BF18C2" w:rsidRPr="00396834" w:rsidRDefault="00BF18C2" w:rsidP="00396834">
      <w:pPr>
        <w:pStyle w:val="ConsPlusNonformat"/>
        <w:jc w:val="both"/>
      </w:pPr>
      <w:r w:rsidRPr="00396834">
        <w:t xml:space="preserve">                                 └─┴─┘ └─┴─┘ └─┴─┘</w:t>
      </w:r>
    </w:p>
    <w:p w:rsidR="00BF18C2" w:rsidRPr="00396834" w:rsidRDefault="00BF18C2" w:rsidP="00396834">
      <w:pPr>
        <w:pStyle w:val="ConsPlusNonformat"/>
        <w:jc w:val="both"/>
      </w:pPr>
    </w:p>
    <w:p w:rsidR="00BF18C2" w:rsidRPr="00396834" w:rsidRDefault="00BF18C2" w:rsidP="00396834">
      <w:pPr>
        <w:pStyle w:val="ConsPlusNonformat"/>
        <w:jc w:val="both"/>
      </w:pPr>
      <w:r w:rsidRPr="00396834">
        <w:t xml:space="preserve">                                 ┌─┬─┬─┬─┬─┬─┐</w:t>
      </w:r>
    </w:p>
    <w:p w:rsidR="00BF18C2" w:rsidRPr="00396834" w:rsidRDefault="00BF18C2" w:rsidP="00396834">
      <w:pPr>
        <w:pStyle w:val="ConsPlusNonformat"/>
        <w:jc w:val="both"/>
      </w:pPr>
      <w:r w:rsidRPr="00396834">
        <w:t>Численность работающих инвалидов │ │ │ │ │ │ │</w:t>
      </w:r>
    </w:p>
    <w:p w:rsidR="00BF18C2" w:rsidRPr="00396834" w:rsidRDefault="00BF18C2" w:rsidP="00396834">
      <w:pPr>
        <w:pStyle w:val="ConsPlusNonformat"/>
        <w:jc w:val="both"/>
      </w:pPr>
      <w:r w:rsidRPr="00396834">
        <w:t xml:space="preserve">                                 └─┴─┴─┴─┴─┴─┘</w:t>
      </w:r>
    </w:p>
    <w:p w:rsidR="00BF18C2" w:rsidRPr="00396834" w:rsidRDefault="00BF18C2" w:rsidP="00396834">
      <w:pPr>
        <w:pStyle w:val="ConsPlusNonformat"/>
        <w:jc w:val="both"/>
      </w:pPr>
    </w:p>
    <w:p w:rsidR="00BF18C2" w:rsidRPr="00396834" w:rsidRDefault="00BF18C2" w:rsidP="00396834">
      <w:pPr>
        <w:pStyle w:val="ConsPlusNonformat"/>
        <w:jc w:val="both"/>
      </w:pPr>
      <w:r w:rsidRPr="00396834">
        <w:t xml:space="preserve"> Численность работников, занятых ┌─┬─┬─┬─┬─┬─┐</w:t>
      </w:r>
    </w:p>
    <w:p w:rsidR="00BF18C2" w:rsidRPr="00396834" w:rsidRDefault="00BF18C2" w:rsidP="00396834">
      <w:pPr>
        <w:pStyle w:val="ConsPlusNonformat"/>
        <w:jc w:val="both"/>
      </w:pPr>
      <w:r w:rsidRPr="00396834">
        <w:t xml:space="preserve">   на работах с вредными и (или) │ │ │ │ │ │ │</w:t>
      </w:r>
    </w:p>
    <w:p w:rsidR="00BF18C2" w:rsidRPr="00396834" w:rsidRDefault="00BF18C2" w:rsidP="00396834">
      <w:pPr>
        <w:pStyle w:val="ConsPlusNonformat"/>
        <w:jc w:val="both"/>
      </w:pPr>
      <w:r w:rsidRPr="00396834">
        <w:t xml:space="preserve">      опасными производственными └─┴─┴─┴─┴─┴─┘</w:t>
      </w:r>
    </w:p>
    <w:p w:rsidR="00BF18C2" w:rsidRPr="00396834" w:rsidRDefault="00BF18C2" w:rsidP="00396834">
      <w:pPr>
        <w:pStyle w:val="ConsPlusNonformat"/>
        <w:jc w:val="both"/>
      </w:pPr>
      <w:r w:rsidRPr="00396834">
        <w:t xml:space="preserve">                       факторами</w:t>
      </w:r>
    </w:p>
    <w:p w:rsidR="00BF18C2" w:rsidRPr="00396834" w:rsidRDefault="00BF18C2" w:rsidP="00396834">
      <w:pPr>
        <w:pStyle w:val="ConsPlusNonformat"/>
        <w:jc w:val="both"/>
      </w:pPr>
    </w:p>
    <w:p w:rsidR="00BF18C2" w:rsidRPr="00396834" w:rsidRDefault="00BF18C2" w:rsidP="00396834">
      <w:pPr>
        <w:pStyle w:val="ConsPlusNonformat"/>
        <w:jc w:val="both"/>
      </w:pPr>
      <w:r w:rsidRPr="00396834">
        <w:t xml:space="preserve">                                                                  Таблица 6</w:t>
      </w:r>
    </w:p>
    <w:p w:rsidR="00BF18C2" w:rsidRPr="00396834" w:rsidRDefault="00BF18C2" w:rsidP="00396834">
      <w:pPr>
        <w:pStyle w:val="ConsPlusNonformat"/>
        <w:jc w:val="both"/>
      </w:pPr>
    </w:p>
    <w:p w:rsidR="00BF18C2" w:rsidRPr="00396834" w:rsidRDefault="00BF18C2" w:rsidP="00396834">
      <w:pPr>
        <w:pStyle w:val="ConsPlusNonformat"/>
        <w:jc w:val="both"/>
      </w:pPr>
      <w:r w:rsidRPr="00396834">
        <w:t xml:space="preserve">               РАСЧЕТ БАЗЫ ДЛЯ НАЧИСЛЕНИЯ СТРАХОВЫХ ВЗНОСОВ</w:t>
      </w:r>
    </w:p>
    <w:p w:rsidR="00BF18C2" w:rsidRPr="00396834" w:rsidRDefault="00BF18C2" w:rsidP="00396834">
      <w:pPr>
        <w:pStyle w:val="ConsPlusNonformat"/>
        <w:jc w:val="both"/>
      </w:pPr>
    </w:p>
    <w:p w:rsidR="00BF18C2" w:rsidRPr="00396834" w:rsidRDefault="00BF18C2" w:rsidP="00396834">
      <w:pPr>
        <w:pStyle w:val="ConsPlusNonformat"/>
        <w:jc w:val="both"/>
      </w:pPr>
      <w:r w:rsidRPr="00396834">
        <w:t xml:space="preserve">                                                                (руб. коп.)</w:t>
      </w:r>
    </w:p>
    <w:tbl>
      <w:tblPr>
        <w:tblW w:w="0" w:type="auto"/>
        <w:jc w:val="center"/>
        <w:tblInd w:w="62" w:type="dxa"/>
        <w:tblCellMar>
          <w:top w:w="102" w:type="dxa"/>
          <w:left w:w="62" w:type="dxa"/>
          <w:bottom w:w="102" w:type="dxa"/>
          <w:right w:w="62" w:type="dxa"/>
        </w:tblCellMar>
        <w:tblLook w:val="0000"/>
      </w:tblPr>
      <w:tblGrid>
        <w:gridCol w:w="4544"/>
        <w:gridCol w:w="815"/>
        <w:gridCol w:w="1601"/>
        <w:gridCol w:w="913"/>
        <w:gridCol w:w="913"/>
        <w:gridCol w:w="913"/>
      </w:tblGrid>
      <w:tr w:rsidR="00BF18C2" w:rsidRPr="00396834" w:rsidTr="003968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Наименование показателя</w:t>
            </w:r>
          </w:p>
        </w:tc>
        <w:tc>
          <w:tcPr>
            <w:tcW w:w="0" w:type="auto"/>
            <w:vMerge w:val="restart"/>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Код строки</w:t>
            </w:r>
          </w:p>
        </w:tc>
        <w:tc>
          <w:tcPr>
            <w:tcW w:w="0" w:type="auto"/>
            <w:vMerge w:val="restart"/>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Всего с начала расчетного периода</w:t>
            </w:r>
          </w:p>
        </w:tc>
        <w:tc>
          <w:tcPr>
            <w:tcW w:w="0" w:type="auto"/>
            <w:gridSpan w:val="3"/>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В том числе за последние три месяца отчетного периода</w:t>
            </w:r>
          </w:p>
        </w:tc>
      </w:tr>
      <w:tr w:rsidR="00BF18C2" w:rsidRPr="00396834" w:rsidTr="00396834">
        <w:trPr>
          <w:jc w:val="center"/>
        </w:trPr>
        <w:tc>
          <w:tcPr>
            <w:tcW w:w="0" w:type="auto"/>
            <w:vMerge/>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nformat"/>
              <w:jc w:val="both"/>
            </w:pPr>
          </w:p>
        </w:tc>
        <w:tc>
          <w:tcPr>
            <w:tcW w:w="0" w:type="auto"/>
            <w:vMerge/>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nformat"/>
              <w:jc w:val="both"/>
            </w:pPr>
          </w:p>
        </w:tc>
        <w:tc>
          <w:tcPr>
            <w:tcW w:w="0" w:type="auto"/>
            <w:vMerge/>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1 месяц</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2 месяц</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3 месяц</w:t>
            </w: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1</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2</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3</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4</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5</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6</w:t>
            </w: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 xml:space="preserve">Суммы выплат и иных вознаграждений, начисленных в пользу физических лиц в соответствии со статьей 20.1 Федерального закона от 24 июля </w:t>
            </w:r>
            <w:smartTag w:uri="urn:schemas-microsoft-com:office:smarttags" w:element="metricconverter">
              <w:smartTagPr>
                <w:attr w:name="ProductID" w:val="1998 г"/>
              </w:smartTagPr>
              <w:r w:rsidRPr="00396834">
                <w:t>1998 г</w:t>
              </w:r>
            </w:smartTag>
            <w:r w:rsidRPr="00396834">
              <w:t>. N 125-ФЗ</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1</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 xml:space="preserve">Суммы, не подлежащие обложению страховыми взносами в соответствии со статьей 20.2 Федерального закона от 24 июля </w:t>
            </w:r>
            <w:smartTag w:uri="urn:schemas-microsoft-com:office:smarttags" w:element="metricconverter">
              <w:smartTagPr>
                <w:attr w:name="ProductID" w:val="1998 г"/>
              </w:smartTagPr>
              <w:r w:rsidRPr="00396834">
                <w:t>1998 г</w:t>
              </w:r>
            </w:smartTag>
            <w:r w:rsidRPr="00396834">
              <w:t>. N 125-ФЗ</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2</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Итого база для начисления страховых взносов (стр. 1 - стр. 2)</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3</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из них:</w:t>
            </w:r>
          </w:p>
          <w:p w:rsidR="00BF18C2" w:rsidRPr="00396834" w:rsidRDefault="00BF18C2" w:rsidP="003E6F50">
            <w:pPr>
              <w:pStyle w:val="ConsPlusNormal"/>
            </w:pPr>
            <w:r w:rsidRPr="00396834">
              <w:t>сумма выплат в пользу работающих инвалидов</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4</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Размер страхового тарифа в соответствии с классом профессионального риска (%)</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5</w:t>
            </w:r>
          </w:p>
        </w:tc>
        <w:tc>
          <w:tcPr>
            <w:tcW w:w="0" w:type="auto"/>
            <w:gridSpan w:val="4"/>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Скидка к страховому тарифу (%)</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6</w:t>
            </w:r>
          </w:p>
        </w:tc>
        <w:tc>
          <w:tcPr>
            <w:tcW w:w="0" w:type="auto"/>
            <w:gridSpan w:val="4"/>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Надбавка к страховому тарифу (%)</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7</w:t>
            </w:r>
          </w:p>
        </w:tc>
        <w:tc>
          <w:tcPr>
            <w:tcW w:w="0" w:type="auto"/>
            <w:gridSpan w:val="4"/>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Дата установления надбавки</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8</w:t>
            </w:r>
          </w:p>
        </w:tc>
        <w:tc>
          <w:tcPr>
            <w:tcW w:w="0" w:type="auto"/>
            <w:gridSpan w:val="4"/>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r w:rsidRPr="00396834">
              <w:t>Размер страхового тарифа с учетом скидки (надбавки) (%) (заполняется с двумя десятичными знаками после запятой)</w:t>
            </w:r>
          </w:p>
        </w:tc>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center"/>
            </w:pPr>
            <w:r w:rsidRPr="00396834">
              <w:t>9</w:t>
            </w:r>
          </w:p>
        </w:tc>
        <w:tc>
          <w:tcPr>
            <w:tcW w:w="0" w:type="auto"/>
            <w:gridSpan w:val="4"/>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pPr>
          </w:p>
        </w:tc>
      </w:tr>
    </w:tbl>
    <w:p w:rsidR="00BF18C2" w:rsidRPr="00396834" w:rsidRDefault="00BF18C2" w:rsidP="00396834">
      <w:pPr>
        <w:pStyle w:val="ConsPlusNormal"/>
        <w:jc w:val="both"/>
      </w:pPr>
    </w:p>
    <w:p w:rsidR="00BF18C2" w:rsidRPr="00396834" w:rsidRDefault="00BF18C2" w:rsidP="00396834">
      <w:pPr>
        <w:pStyle w:val="ConsPlusNonformat"/>
        <w:jc w:val="both"/>
      </w:pPr>
      <w:r w:rsidRPr="00396834">
        <w:t xml:space="preserve">           Достоверность и полноту сведений, указанных на данной</w:t>
      </w:r>
    </w:p>
    <w:p w:rsidR="00BF18C2" w:rsidRPr="00396834" w:rsidRDefault="00BF18C2" w:rsidP="00396834">
      <w:pPr>
        <w:pStyle w:val="ConsPlusNonformat"/>
        <w:jc w:val="both"/>
      </w:pPr>
      <w:r w:rsidRPr="00396834">
        <w:t xml:space="preserve">                           странице, подтверждаю</w:t>
      </w:r>
    </w:p>
    <w:p w:rsidR="00BF18C2" w:rsidRPr="00396834" w:rsidRDefault="00BF18C2" w:rsidP="00396834">
      <w:pPr>
        <w:pStyle w:val="ConsPlusNonformat"/>
        <w:jc w:val="both"/>
      </w:pPr>
    </w:p>
    <w:p w:rsidR="00BF18C2" w:rsidRPr="00396834" w:rsidRDefault="00BF18C2" w:rsidP="00396834">
      <w:pPr>
        <w:pStyle w:val="ConsPlusNonformat"/>
        <w:jc w:val="both"/>
      </w:pPr>
      <w:r w:rsidRPr="00396834">
        <w:t xml:space="preserve">           ________________                    ________________</w:t>
      </w:r>
    </w:p>
    <w:p w:rsidR="00BF18C2" w:rsidRPr="00396834" w:rsidRDefault="00BF18C2" w:rsidP="00396834">
      <w:pPr>
        <w:pStyle w:val="ConsPlusNonformat"/>
        <w:jc w:val="both"/>
      </w:pPr>
      <w:r w:rsidRPr="00396834">
        <w:t xml:space="preserve">              (Подпись)                             (Дата)     ".</w:t>
      </w:r>
    </w:p>
    <w:p w:rsidR="00BF18C2" w:rsidRPr="00396834" w:rsidRDefault="00BF18C2" w:rsidP="00396834">
      <w:pPr>
        <w:pStyle w:val="ConsPlusNormal"/>
        <w:jc w:val="both"/>
        <w:rPr>
          <w:sz w:val="22"/>
          <w:szCs w:val="22"/>
        </w:rPr>
      </w:pPr>
    </w:p>
    <w:p w:rsidR="00BF18C2" w:rsidRPr="00396834" w:rsidRDefault="00BF18C2" w:rsidP="00396834">
      <w:pPr>
        <w:pStyle w:val="ConsPlusNormal"/>
        <w:ind w:firstLine="540"/>
        <w:jc w:val="both"/>
        <w:rPr>
          <w:sz w:val="22"/>
          <w:szCs w:val="22"/>
        </w:rPr>
      </w:pPr>
      <w:r w:rsidRPr="00396834">
        <w:rPr>
          <w:sz w:val="22"/>
          <w:szCs w:val="22"/>
        </w:rPr>
        <w:t>2. В приложении N 2 "Порядок заполнения формы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- 4 ФСС)":</w:t>
      </w:r>
    </w:p>
    <w:p w:rsidR="00BF18C2" w:rsidRPr="00396834" w:rsidRDefault="00BF18C2" w:rsidP="00396834">
      <w:pPr>
        <w:pStyle w:val="ConsPlusNormal"/>
        <w:ind w:firstLine="540"/>
        <w:jc w:val="both"/>
        <w:rPr>
          <w:sz w:val="22"/>
          <w:szCs w:val="22"/>
        </w:rPr>
      </w:pPr>
      <w:r w:rsidRPr="00396834">
        <w:rPr>
          <w:sz w:val="22"/>
          <w:szCs w:val="22"/>
        </w:rPr>
        <w:t>а) пункт 5.14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"5.14. в поле "Среднесписочная численность работников" указывается среднесписочная численность работников, рассчитанная в соответствии с утвержденными уполномоченным Правительством Российской Федерации федеральным органом исполнительной власти формами федерального статистического наблюдения и указаниями по их заполнению (часть 4 статьи 6 Федерального закона от 29 ноября 2007 г. N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N 49, ст. 6043; 2012, N 43, ст. 5784) (далее - Федеральный закон от 29 ноября 2007 г. N 282-ФЗ) на отчетную дату.</w:t>
      </w:r>
    </w:p>
    <w:p w:rsidR="00BF18C2" w:rsidRPr="00396834" w:rsidRDefault="00BF18C2" w:rsidP="00396834">
      <w:pPr>
        <w:pStyle w:val="ConsPlusNormal"/>
        <w:ind w:firstLine="540"/>
        <w:jc w:val="both"/>
        <w:rPr>
          <w:sz w:val="22"/>
          <w:szCs w:val="22"/>
        </w:rPr>
      </w:pPr>
      <w:r w:rsidRPr="00396834">
        <w:rPr>
          <w:sz w:val="22"/>
          <w:szCs w:val="22"/>
        </w:rPr>
        <w:t>В поле, отведенном для заполнения показателя "из них: "женщин" указывается среднесписочная численность работающих женщин;</w:t>
      </w:r>
    </w:p>
    <w:p w:rsidR="00BF18C2" w:rsidRPr="00396834" w:rsidRDefault="00BF18C2" w:rsidP="00396834">
      <w:pPr>
        <w:pStyle w:val="ConsPlusNormal"/>
        <w:ind w:firstLine="540"/>
        <w:jc w:val="both"/>
        <w:rPr>
          <w:sz w:val="22"/>
          <w:szCs w:val="22"/>
        </w:rPr>
      </w:pPr>
      <w:r w:rsidRPr="00396834">
        <w:rPr>
          <w:sz w:val="22"/>
          <w:szCs w:val="22"/>
        </w:rPr>
        <w:t>б) пункт 7.15 после слов "или отрасли по списанию недоимки" дополнить словами ", а также в случае принятия судом акта, в соответствии с которым органы контроля за уплатой страховых взносов утрачивают возможность взыскания недоимки в связи с истечением установленного срока их взыскания, в том числе вынесения им определения об отказе в восстановлении пропущенного срока подачи заявления в суд о взыскании недоимки";</w:t>
      </w:r>
    </w:p>
    <w:p w:rsidR="00BF18C2" w:rsidRPr="00396834" w:rsidRDefault="00BF18C2" w:rsidP="00396834">
      <w:pPr>
        <w:pStyle w:val="ConsPlusNormal"/>
        <w:ind w:firstLine="540"/>
        <w:jc w:val="both"/>
        <w:rPr>
          <w:sz w:val="22"/>
          <w:szCs w:val="22"/>
        </w:rPr>
      </w:pPr>
      <w:r w:rsidRPr="00396834">
        <w:rPr>
          <w:sz w:val="22"/>
          <w:szCs w:val="22"/>
        </w:rPr>
        <w:t>в) пункт 10.6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"10.6. по строке 6 в соответствующих графах указывается сумма выплат и иных вознаграждений, производимых плательщиками страховых взносов (страхователями)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применяющими тариф, установленный частью 3.3 статьи 58 Федерального закона от 24 июля 2009 г. N 212-ФЗ;";</w:t>
      </w:r>
    </w:p>
    <w:p w:rsidR="00BF18C2" w:rsidRPr="00396834" w:rsidRDefault="00BF18C2" w:rsidP="00396834">
      <w:pPr>
        <w:pStyle w:val="ConsPlusNormal"/>
        <w:ind w:firstLine="540"/>
        <w:jc w:val="both"/>
        <w:rPr>
          <w:sz w:val="22"/>
          <w:szCs w:val="22"/>
        </w:rPr>
      </w:pPr>
      <w:r w:rsidRPr="00396834">
        <w:rPr>
          <w:sz w:val="22"/>
          <w:szCs w:val="22"/>
        </w:rPr>
        <w:t>г) в пункте 22.1:</w:t>
      </w:r>
    </w:p>
    <w:p w:rsidR="00BF18C2" w:rsidRPr="00396834" w:rsidRDefault="00BF18C2" w:rsidP="00396834">
      <w:pPr>
        <w:pStyle w:val="ConsPlusNormal"/>
        <w:ind w:firstLine="540"/>
        <w:jc w:val="both"/>
        <w:rPr>
          <w:sz w:val="22"/>
          <w:szCs w:val="22"/>
        </w:rPr>
      </w:pPr>
      <w:r w:rsidRPr="00396834">
        <w:rPr>
          <w:sz w:val="22"/>
          <w:szCs w:val="22"/>
        </w:rPr>
        <w:t>слова "по строкам 1 - 6" заменить словами "по строкам 1 - 5";</w:t>
      </w:r>
    </w:p>
    <w:p w:rsidR="00BF18C2" w:rsidRPr="00396834" w:rsidRDefault="00BF18C2" w:rsidP="00396834">
      <w:pPr>
        <w:pStyle w:val="ConsPlusNormal"/>
        <w:ind w:firstLine="540"/>
        <w:jc w:val="both"/>
        <w:rPr>
          <w:sz w:val="22"/>
          <w:szCs w:val="22"/>
        </w:rPr>
      </w:pPr>
      <w:r w:rsidRPr="00396834">
        <w:rPr>
          <w:sz w:val="22"/>
          <w:szCs w:val="22"/>
        </w:rPr>
        <w:t>слова "по строке 7" заменить словами "по строке 6";</w:t>
      </w:r>
    </w:p>
    <w:p w:rsidR="00BF18C2" w:rsidRPr="00396834" w:rsidRDefault="00BF18C2" w:rsidP="00396834">
      <w:pPr>
        <w:pStyle w:val="ConsPlusNormal"/>
        <w:ind w:firstLine="540"/>
        <w:jc w:val="both"/>
        <w:rPr>
          <w:sz w:val="22"/>
          <w:szCs w:val="22"/>
        </w:rPr>
      </w:pPr>
      <w:r w:rsidRPr="00396834">
        <w:rPr>
          <w:sz w:val="22"/>
          <w:szCs w:val="22"/>
        </w:rPr>
        <w:t>д) в пункте 22.2:</w:t>
      </w:r>
    </w:p>
    <w:p w:rsidR="00BF18C2" w:rsidRPr="00396834" w:rsidRDefault="00BF18C2" w:rsidP="00396834">
      <w:pPr>
        <w:pStyle w:val="ConsPlusNormal"/>
        <w:ind w:firstLine="540"/>
        <w:jc w:val="both"/>
        <w:rPr>
          <w:sz w:val="22"/>
          <w:szCs w:val="22"/>
        </w:rPr>
      </w:pPr>
      <w:r w:rsidRPr="00396834">
        <w:rPr>
          <w:sz w:val="22"/>
          <w:szCs w:val="22"/>
        </w:rPr>
        <w:t>слова "; по строке 6 - количество пособий" исключить;</w:t>
      </w:r>
    </w:p>
    <w:p w:rsidR="00BF18C2" w:rsidRPr="00396834" w:rsidRDefault="00BF18C2" w:rsidP="00396834">
      <w:pPr>
        <w:pStyle w:val="ConsPlusNormal"/>
        <w:ind w:firstLine="540"/>
        <w:jc w:val="both"/>
        <w:rPr>
          <w:sz w:val="22"/>
          <w:szCs w:val="22"/>
        </w:rPr>
      </w:pPr>
      <w:r w:rsidRPr="00396834">
        <w:rPr>
          <w:sz w:val="22"/>
          <w:szCs w:val="22"/>
        </w:rPr>
        <w:t>слова "по строке 7" заменить словами "по строке 6";</w:t>
      </w:r>
    </w:p>
    <w:p w:rsidR="00BF18C2" w:rsidRPr="00396834" w:rsidRDefault="00BF18C2" w:rsidP="00396834">
      <w:pPr>
        <w:pStyle w:val="ConsPlusNormal"/>
        <w:ind w:firstLine="540"/>
        <w:jc w:val="both"/>
        <w:rPr>
          <w:sz w:val="22"/>
          <w:szCs w:val="22"/>
        </w:rPr>
      </w:pPr>
      <w:r w:rsidRPr="00396834">
        <w:rPr>
          <w:sz w:val="22"/>
          <w:szCs w:val="22"/>
        </w:rPr>
        <w:t>е) в пункте 22.3:</w:t>
      </w:r>
    </w:p>
    <w:p w:rsidR="00BF18C2" w:rsidRPr="00396834" w:rsidRDefault="00BF18C2" w:rsidP="00396834">
      <w:pPr>
        <w:pStyle w:val="ConsPlusNormal"/>
        <w:ind w:firstLine="540"/>
        <w:jc w:val="both"/>
        <w:rPr>
          <w:sz w:val="22"/>
          <w:szCs w:val="22"/>
        </w:rPr>
      </w:pPr>
      <w:r w:rsidRPr="00396834">
        <w:rPr>
          <w:sz w:val="22"/>
          <w:szCs w:val="22"/>
        </w:rPr>
        <w:t>слова "по строкам 1 - 6" заменить словами "по строкам 1 - 5";</w:t>
      </w:r>
    </w:p>
    <w:p w:rsidR="00BF18C2" w:rsidRPr="00396834" w:rsidRDefault="00BF18C2" w:rsidP="00396834">
      <w:pPr>
        <w:pStyle w:val="ConsPlusNormal"/>
        <w:ind w:firstLine="540"/>
        <w:jc w:val="both"/>
        <w:rPr>
          <w:sz w:val="22"/>
          <w:szCs w:val="22"/>
        </w:rPr>
      </w:pPr>
      <w:r w:rsidRPr="00396834">
        <w:rPr>
          <w:sz w:val="22"/>
          <w:szCs w:val="22"/>
        </w:rPr>
        <w:t>слова "по сроке 7" заменить словами "по строке 6";</w:t>
      </w:r>
    </w:p>
    <w:p w:rsidR="00BF18C2" w:rsidRPr="00396834" w:rsidRDefault="00BF18C2" w:rsidP="00396834">
      <w:pPr>
        <w:pStyle w:val="ConsPlusNormal"/>
        <w:ind w:firstLine="540"/>
        <w:jc w:val="both"/>
        <w:rPr>
          <w:sz w:val="22"/>
          <w:szCs w:val="22"/>
        </w:rPr>
      </w:pPr>
      <w:r w:rsidRPr="00396834">
        <w:rPr>
          <w:sz w:val="22"/>
          <w:szCs w:val="22"/>
        </w:rPr>
        <w:t>слова "по строке 8" заменить словами "по строке 7";</w:t>
      </w:r>
    </w:p>
    <w:p w:rsidR="00BF18C2" w:rsidRPr="00396834" w:rsidRDefault="00BF18C2" w:rsidP="00396834">
      <w:pPr>
        <w:pStyle w:val="ConsPlusNormal"/>
        <w:ind w:firstLine="540"/>
        <w:jc w:val="both"/>
        <w:rPr>
          <w:sz w:val="22"/>
          <w:szCs w:val="22"/>
        </w:rPr>
      </w:pPr>
      <w:r w:rsidRPr="00396834">
        <w:rPr>
          <w:sz w:val="22"/>
          <w:szCs w:val="22"/>
        </w:rPr>
        <w:t>слова "Расходы по обязательному социальному страхованию на случай временной нетрудоспособности и в связи с материнством" (строки 1, 5, 9, 12 - 14)" заменить словами "Расходы по обязательному социальному страхованию на случай временной нетрудоспособности и в связи с материнством и расходы, осуществляемые в соответствии с законодательством Российской Федерации за счет межбюджетных трансфертов из федерального бюджета, предоставляемых бюджету Фонда социального страхования Российской Федерации" (строки 1, 5, 9, 12, 13)";</w:t>
      </w:r>
    </w:p>
    <w:p w:rsidR="00BF18C2" w:rsidRPr="00396834" w:rsidRDefault="00BF18C2" w:rsidP="00396834">
      <w:pPr>
        <w:pStyle w:val="ConsPlusNormal"/>
        <w:ind w:firstLine="540"/>
        <w:jc w:val="both"/>
        <w:rPr>
          <w:sz w:val="22"/>
          <w:szCs w:val="22"/>
        </w:rPr>
      </w:pPr>
      <w:r w:rsidRPr="00396834">
        <w:rPr>
          <w:sz w:val="22"/>
          <w:szCs w:val="22"/>
        </w:rPr>
        <w:t>ж) пункт 22.9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"22.9. строка 8 - контрольная строка, где показывается сумма значений строк 1, 2, 3, 6, 7.";</w:t>
      </w:r>
    </w:p>
    <w:p w:rsidR="00BF18C2" w:rsidRPr="00396834" w:rsidRDefault="00BF18C2" w:rsidP="00396834">
      <w:pPr>
        <w:pStyle w:val="ConsPlusNormal"/>
        <w:ind w:firstLine="540"/>
        <w:jc w:val="both"/>
        <w:rPr>
          <w:sz w:val="22"/>
          <w:szCs w:val="22"/>
        </w:rPr>
      </w:pPr>
      <w:r w:rsidRPr="00396834">
        <w:rPr>
          <w:sz w:val="22"/>
          <w:szCs w:val="22"/>
        </w:rPr>
        <w:t>з) пункт 23 дополнить абзацем следующего содержания:</w:t>
      </w:r>
    </w:p>
    <w:p w:rsidR="00BF18C2" w:rsidRPr="00396834" w:rsidRDefault="00BF18C2" w:rsidP="00396834">
      <w:pPr>
        <w:pStyle w:val="ConsPlusNormal"/>
        <w:ind w:firstLine="540"/>
        <w:jc w:val="both"/>
        <w:rPr>
          <w:sz w:val="22"/>
          <w:szCs w:val="22"/>
        </w:rPr>
      </w:pPr>
      <w:r w:rsidRPr="00396834">
        <w:rPr>
          <w:sz w:val="22"/>
          <w:szCs w:val="22"/>
        </w:rPr>
        <w:t>"В полях "Численность работающих инвалидов", "Численность работников, занятых на работах с вредными и (или) опасными производственными факторами" указывается списочная численность работающих инвалидов, работников, занятых на работах с вредными и (или) опасными производственными факторами, рассчитанная в соответствии с утвержденными уполномоченным Правительством Российской Федерации федеральным органом исполнительной власти формами федерального статистического наблюдения и указаниями по их заполнению (часть 4 статьи 6 Федерального закона от 29 ноября 2007 г. N 282-ФЗ) на отчетную дату;</w:t>
      </w:r>
    </w:p>
    <w:p w:rsidR="00BF18C2" w:rsidRPr="00396834" w:rsidRDefault="00BF18C2" w:rsidP="00396834">
      <w:pPr>
        <w:pStyle w:val="ConsPlusNormal"/>
        <w:ind w:firstLine="540"/>
        <w:jc w:val="both"/>
        <w:rPr>
          <w:sz w:val="22"/>
          <w:szCs w:val="22"/>
        </w:rPr>
      </w:pPr>
      <w:r w:rsidRPr="00396834">
        <w:rPr>
          <w:sz w:val="22"/>
          <w:szCs w:val="22"/>
        </w:rPr>
        <w:t>и) пункты 24.1 - 24.8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"24.1. в строке 1 в соответствующих графах отражаются суммы выплат и иных вознаграждений, начисленных в пользу физических лиц в соответствии со статьей 20.1 Федерального закона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2010, N 50, ст. 6606; 2012, N 10, ст. 1164; 2013, N 27, ст. 3477; 2014, N 26, ст. 3394; N 30, ст. 4217; 2016, N 1, ст. 14) (далее - Федеральный закон от 24 июля 1998 г. N 125-ФЗ) нарастающим итогом с начала расчетного периода и за каждый из последних трех месяцев отчетного периода;</w:t>
      </w:r>
    </w:p>
    <w:p w:rsidR="00BF18C2" w:rsidRPr="00396834" w:rsidRDefault="00BF18C2" w:rsidP="00396834">
      <w:pPr>
        <w:pStyle w:val="ConsPlusNormal"/>
        <w:ind w:firstLine="540"/>
        <w:jc w:val="both"/>
        <w:rPr>
          <w:sz w:val="22"/>
          <w:szCs w:val="22"/>
        </w:rPr>
      </w:pPr>
      <w:r w:rsidRPr="00396834">
        <w:rPr>
          <w:sz w:val="22"/>
          <w:szCs w:val="22"/>
        </w:rPr>
        <w:t>24.2. в строке 2 в соответствующих графах отражаются суммы, не подлежащие обложению страховыми взносами в соответствии со статьей 20.2 Федерального закона от 24 июля 1998 г. N 125-ФЗ;</w:t>
      </w:r>
    </w:p>
    <w:p w:rsidR="00BF18C2" w:rsidRPr="00396834" w:rsidRDefault="00BF18C2" w:rsidP="00396834">
      <w:pPr>
        <w:pStyle w:val="ConsPlusNormal"/>
        <w:ind w:firstLine="540"/>
        <w:jc w:val="both"/>
        <w:rPr>
          <w:sz w:val="22"/>
          <w:szCs w:val="22"/>
        </w:rPr>
      </w:pPr>
      <w:r w:rsidRPr="00396834">
        <w:rPr>
          <w:sz w:val="22"/>
          <w:szCs w:val="22"/>
        </w:rPr>
        <w:t>24.3. в строке 3 отражается база для начисления страховых взносов, которая определяется как разница показателей строк (строка 1 - строка 2);</w:t>
      </w:r>
    </w:p>
    <w:p w:rsidR="00BF18C2" w:rsidRPr="00396834" w:rsidRDefault="00BF18C2" w:rsidP="00396834">
      <w:pPr>
        <w:pStyle w:val="ConsPlusNormal"/>
        <w:ind w:firstLine="540"/>
        <w:jc w:val="both"/>
        <w:rPr>
          <w:sz w:val="22"/>
          <w:szCs w:val="22"/>
        </w:rPr>
      </w:pPr>
      <w:r w:rsidRPr="00396834">
        <w:rPr>
          <w:sz w:val="22"/>
          <w:szCs w:val="22"/>
        </w:rPr>
        <w:t>24.4. по строке 4 в соответствующих графах отражается сумма выплат в пользу работающих инвалидов;</w:t>
      </w:r>
    </w:p>
    <w:p w:rsidR="00BF18C2" w:rsidRPr="00396834" w:rsidRDefault="00BF18C2" w:rsidP="00396834">
      <w:pPr>
        <w:pStyle w:val="ConsPlusNormal"/>
        <w:ind w:firstLine="540"/>
        <w:jc w:val="both"/>
        <w:rPr>
          <w:sz w:val="22"/>
          <w:szCs w:val="22"/>
        </w:rPr>
      </w:pPr>
      <w:r w:rsidRPr="00396834">
        <w:rPr>
          <w:sz w:val="22"/>
          <w:szCs w:val="22"/>
        </w:rPr>
        <w:t>24.5. в строке 5 указывается размер страхового тарифа, который устанавливается в зависимости от класса профессионального риска, к которому относится плательщик страховых взносов (страхователь) (подразделение);</w:t>
      </w:r>
    </w:p>
    <w:p w:rsidR="00BF18C2" w:rsidRPr="00396834" w:rsidRDefault="00BF18C2" w:rsidP="00396834">
      <w:pPr>
        <w:pStyle w:val="ConsPlusNormal"/>
        <w:ind w:firstLine="540"/>
        <w:jc w:val="both"/>
        <w:rPr>
          <w:sz w:val="22"/>
          <w:szCs w:val="22"/>
        </w:rPr>
      </w:pPr>
      <w:r w:rsidRPr="00396834">
        <w:rPr>
          <w:sz w:val="22"/>
          <w:szCs w:val="22"/>
        </w:rPr>
        <w:t>24.6. в строке 6 проставляется процент скидки к страховому тарифу, установленной территориальным органом Фонда на текущий календарный год 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утвержденными постановлением Правительства Российской Федерации от 30 мая 2012 г. N 524 "Об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(Собрание законодательства Российской Федерации, 2012, N 23, ст. 3021; 2013, N 22, ст. 2809; 2014, N 32, ст. 4499) (далее - постановление Правительства Российской Федерации от 30 мая 2012 г. N 524);</w:t>
      </w:r>
    </w:p>
    <w:p w:rsidR="00BF18C2" w:rsidRPr="00396834" w:rsidRDefault="00BF18C2" w:rsidP="00396834">
      <w:pPr>
        <w:pStyle w:val="ConsPlusNormal"/>
        <w:ind w:firstLine="540"/>
        <w:jc w:val="both"/>
        <w:rPr>
          <w:sz w:val="22"/>
          <w:szCs w:val="22"/>
        </w:rPr>
      </w:pPr>
      <w:r w:rsidRPr="00396834">
        <w:rPr>
          <w:sz w:val="22"/>
          <w:szCs w:val="22"/>
        </w:rPr>
        <w:t>24.7. в строке 7 проставляется процент надбавки к страховому тарифу, установленной территориальным органом Фонда на текущий календарный год в соответствии с постановлением Правительства Российской Федерации от 30 мая 2012 г. N 524;</w:t>
      </w:r>
    </w:p>
    <w:p w:rsidR="00BF18C2" w:rsidRPr="00396834" w:rsidRDefault="00BF18C2" w:rsidP="00396834">
      <w:pPr>
        <w:pStyle w:val="ConsPlusNormal"/>
        <w:ind w:firstLine="540"/>
        <w:jc w:val="both"/>
        <w:rPr>
          <w:sz w:val="22"/>
          <w:szCs w:val="22"/>
        </w:rPr>
      </w:pPr>
      <w:r w:rsidRPr="00396834">
        <w:rPr>
          <w:sz w:val="22"/>
          <w:szCs w:val="22"/>
        </w:rPr>
        <w:t>24.8. в строке 8 указывается дата приказа территориального органа Фонда об установлении плательщику страховых взносов (страхователю) надбавки к страховому тарифу;";</w:t>
      </w:r>
    </w:p>
    <w:p w:rsidR="00BF18C2" w:rsidRPr="00396834" w:rsidRDefault="00BF18C2" w:rsidP="00396834">
      <w:pPr>
        <w:pStyle w:val="ConsPlusNormal"/>
        <w:ind w:firstLine="540"/>
        <w:jc w:val="both"/>
        <w:rPr>
          <w:sz w:val="22"/>
          <w:szCs w:val="22"/>
        </w:rPr>
      </w:pPr>
      <w:r w:rsidRPr="00396834">
        <w:rPr>
          <w:sz w:val="22"/>
          <w:szCs w:val="22"/>
        </w:rPr>
        <w:t>к) дополнить пунктом 24.9 следующего содержания:</w:t>
      </w:r>
    </w:p>
    <w:p w:rsidR="00BF18C2" w:rsidRPr="00396834" w:rsidRDefault="00BF18C2" w:rsidP="00396834">
      <w:pPr>
        <w:pStyle w:val="ConsPlusNormal"/>
        <w:ind w:firstLine="540"/>
        <w:jc w:val="both"/>
        <w:rPr>
          <w:sz w:val="22"/>
          <w:szCs w:val="22"/>
        </w:rPr>
      </w:pPr>
      <w:r w:rsidRPr="00396834">
        <w:rPr>
          <w:sz w:val="22"/>
          <w:szCs w:val="22"/>
        </w:rPr>
        <w:t>"24.9. в строке 9 указывается размер страхового тарифа с учетом установленной скидки или надбавки к страховому тарифу. Данные заполняются с двумя десятичными знаками после запятой.";</w:t>
      </w:r>
    </w:p>
    <w:p w:rsidR="00BF18C2" w:rsidRPr="00396834" w:rsidRDefault="00BF18C2" w:rsidP="00396834">
      <w:pPr>
        <w:pStyle w:val="ConsPlusNormal"/>
        <w:ind w:firstLine="540"/>
        <w:jc w:val="both"/>
        <w:rPr>
          <w:sz w:val="22"/>
          <w:szCs w:val="22"/>
        </w:rPr>
      </w:pPr>
      <w:r w:rsidRPr="00396834">
        <w:rPr>
          <w:sz w:val="22"/>
          <w:szCs w:val="22"/>
        </w:rPr>
        <w:t>пункт 26.14 после слов "или отрасли по списанию недоимки" дополнить словами ", а также в случае принятия судом акта, в соответствии с которым органы контроля за уплатой страховых взносов утрачивают возможность взыскания недоимки и задолженности по пеням в связи с истечением установленного срока их взыскания, в том числе вынесения им определения об отказе в восстановлении пропущенного срока подачи заявления в суд о взыскании недоимки и задолженности по пеням".</w:t>
      </w:r>
    </w:p>
    <w:p w:rsidR="00BF18C2" w:rsidRPr="00396834" w:rsidRDefault="00BF18C2" w:rsidP="00396834">
      <w:pPr>
        <w:pStyle w:val="ConsPlusNormal"/>
        <w:ind w:firstLine="540"/>
        <w:jc w:val="both"/>
        <w:rPr>
          <w:sz w:val="22"/>
          <w:szCs w:val="22"/>
        </w:rPr>
      </w:pPr>
      <w:r w:rsidRPr="00396834">
        <w:rPr>
          <w:sz w:val="22"/>
          <w:szCs w:val="22"/>
        </w:rPr>
        <w:t>3. В приложении N 1 к Порядку заполнения формы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- 4 ФСС):</w:t>
      </w:r>
    </w:p>
    <w:p w:rsidR="00BF18C2" w:rsidRPr="00396834" w:rsidRDefault="00BF18C2" w:rsidP="00396834">
      <w:pPr>
        <w:pStyle w:val="ConsPlusNormal"/>
        <w:ind w:firstLine="540"/>
        <w:jc w:val="both"/>
        <w:rPr>
          <w:sz w:val="22"/>
          <w:szCs w:val="22"/>
        </w:rPr>
      </w:pPr>
      <w:r w:rsidRPr="00396834">
        <w:rPr>
          <w:sz w:val="22"/>
          <w:szCs w:val="22"/>
        </w:rPr>
        <w:t>графу "Категория плательщиков страховых взносов", имеющую шифр 131, изложить в следующей редакции:</w:t>
      </w:r>
    </w:p>
    <w:p w:rsidR="00BF18C2" w:rsidRPr="00396834" w:rsidRDefault="00BF18C2" w:rsidP="00396834">
      <w:pPr>
        <w:pStyle w:val="ConsPlusNormal"/>
        <w:ind w:firstLine="540"/>
        <w:jc w:val="both"/>
        <w:rPr>
          <w:sz w:val="22"/>
          <w:szCs w:val="22"/>
        </w:rPr>
      </w:pPr>
      <w:r w:rsidRPr="00396834">
        <w:rPr>
          <w:sz w:val="22"/>
          <w:szCs w:val="22"/>
        </w:rPr>
        <w:t>"Плательщики страховых взносов (страхователи), производящие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за исполнение трудовых обязанностей члена экипажа судна, - в отношении указанных выплат и вознаграждений";</w:t>
      </w:r>
    </w:p>
    <w:p w:rsidR="00BF18C2" w:rsidRPr="00396834" w:rsidRDefault="00BF18C2" w:rsidP="00396834">
      <w:pPr>
        <w:pStyle w:val="ConsPlusNormal"/>
        <w:ind w:firstLine="540"/>
        <w:jc w:val="both"/>
        <w:rPr>
          <w:sz w:val="22"/>
          <w:szCs w:val="22"/>
        </w:rPr>
      </w:pPr>
      <w:r w:rsidRPr="00396834">
        <w:rPr>
          <w:sz w:val="22"/>
          <w:szCs w:val="22"/>
        </w:rPr>
        <w:t>Дополнить строкой следующего содержания:</w:t>
      </w:r>
    </w:p>
    <w:p w:rsidR="00BF18C2" w:rsidRPr="00396834" w:rsidRDefault="00BF18C2" w:rsidP="00396834">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9241"/>
        <w:gridCol w:w="458"/>
      </w:tblGrid>
      <w:tr w:rsidR="00BF18C2" w:rsidRPr="00396834" w:rsidTr="00396834">
        <w:trPr>
          <w:jc w:val="center"/>
        </w:trPr>
        <w:tc>
          <w:tcPr>
            <w:tcW w:w="0" w:type="auto"/>
            <w:tcBorders>
              <w:top w:val="single" w:sz="4" w:space="0" w:color="auto"/>
              <w:left w:val="single" w:sz="4" w:space="0" w:color="auto"/>
              <w:bottom w:val="single" w:sz="4" w:space="0" w:color="auto"/>
              <w:right w:val="single" w:sz="4" w:space="0" w:color="auto"/>
            </w:tcBorders>
          </w:tcPr>
          <w:p w:rsidR="00BF18C2" w:rsidRPr="00396834" w:rsidRDefault="00BF18C2" w:rsidP="003E6F50">
            <w:pPr>
              <w:pStyle w:val="ConsPlusNormal"/>
              <w:jc w:val="both"/>
            </w:pPr>
            <w:r w:rsidRPr="00396834">
              <w:t>"Плательщики страховых взносов (страхователи), указанные в статье 58.6 Федерального закона от 24 июля 2009 г. N 212-ФЗ и получившие статус резидента свободного порта Владивосток в соответствии с Федеральным законом от 13 июля 2015 г. N 212-ФЗ "О свободном порте Владивосток" &lt;5&gt;, в течение 10 лет со дня получения ими статуса резидента свободного порта Владивосток начиная с 1-го числа месяца, следующего за месяцем, в котором ими был получен такой статус</w:t>
            </w:r>
          </w:p>
        </w:tc>
        <w:tc>
          <w:tcPr>
            <w:tcW w:w="0" w:type="auto"/>
            <w:tcBorders>
              <w:top w:val="single" w:sz="4" w:space="0" w:color="auto"/>
              <w:left w:val="single" w:sz="4" w:space="0" w:color="auto"/>
              <w:bottom w:val="single" w:sz="4" w:space="0" w:color="auto"/>
              <w:right w:val="single" w:sz="4" w:space="0" w:color="auto"/>
            </w:tcBorders>
            <w:vAlign w:val="center"/>
          </w:tcPr>
          <w:p w:rsidR="00BF18C2" w:rsidRPr="00396834" w:rsidRDefault="00BF18C2" w:rsidP="003E6F50">
            <w:pPr>
              <w:pStyle w:val="ConsPlusNormal"/>
              <w:jc w:val="center"/>
            </w:pPr>
            <w:r w:rsidRPr="00396834">
              <w:t>201</w:t>
            </w:r>
          </w:p>
        </w:tc>
      </w:tr>
    </w:tbl>
    <w:p w:rsidR="00BF18C2" w:rsidRPr="00396834" w:rsidRDefault="00BF18C2" w:rsidP="00396834">
      <w:pPr>
        <w:pStyle w:val="ConsPlusNormal"/>
        <w:ind w:firstLine="540"/>
        <w:jc w:val="both"/>
        <w:rPr>
          <w:sz w:val="22"/>
          <w:szCs w:val="22"/>
        </w:rPr>
      </w:pPr>
      <w:r w:rsidRPr="00396834">
        <w:rPr>
          <w:sz w:val="22"/>
          <w:szCs w:val="22"/>
        </w:rPr>
        <w:t>--------------------------------</w:t>
      </w:r>
    </w:p>
    <w:p w:rsidR="00BF18C2" w:rsidRPr="00396834" w:rsidRDefault="00BF18C2" w:rsidP="00396834">
      <w:pPr>
        <w:pStyle w:val="ConsPlusNormal"/>
        <w:ind w:firstLine="540"/>
        <w:jc w:val="both"/>
      </w:pPr>
      <w:r w:rsidRPr="00396834">
        <w:t>&lt;5&gt; Собрание законодательства Российской Федерации, 2015, N 29, ст. 4338".</w:t>
      </w:r>
    </w:p>
    <w:p w:rsidR="00BF18C2" w:rsidRPr="00396834" w:rsidRDefault="00BF18C2" w:rsidP="006D6D97">
      <w:pPr>
        <w:rPr>
          <w:sz w:val="22"/>
          <w:szCs w:val="22"/>
        </w:rPr>
      </w:pPr>
    </w:p>
    <w:p w:rsidR="00BF18C2" w:rsidRPr="00396834" w:rsidRDefault="00BF18C2" w:rsidP="006D6D97">
      <w:pPr>
        <w:rPr>
          <w:sz w:val="22"/>
          <w:szCs w:val="22"/>
        </w:rPr>
      </w:pPr>
    </w:p>
    <w:sectPr w:rsidR="00BF18C2" w:rsidRPr="0039683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8C2" w:rsidRDefault="00BF18C2">
      <w:r>
        <w:separator/>
      </w:r>
    </w:p>
  </w:endnote>
  <w:endnote w:type="continuationSeparator" w:id="0">
    <w:p w:rsidR="00BF18C2" w:rsidRDefault="00BF18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C2" w:rsidRDefault="00BF18C2" w:rsidP="00DF5729">
    <w:pPr>
      <w:jc w:val="center"/>
      <w:rPr>
        <w:sz w:val="2"/>
        <w:szCs w:val="2"/>
      </w:rPr>
    </w:pPr>
  </w:p>
  <w:p w:rsidR="00BF18C2" w:rsidRDefault="00BF18C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8C2" w:rsidRDefault="00BF18C2">
      <w:r>
        <w:separator/>
      </w:r>
    </w:p>
  </w:footnote>
  <w:footnote w:type="continuationSeparator" w:id="0">
    <w:p w:rsidR="00BF18C2" w:rsidRDefault="00BF18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C2" w:rsidRDefault="00BF18C2" w:rsidP="00DF5729">
    <w:pPr>
      <w:jc w:val="center"/>
      <w:rPr>
        <w:sz w:val="2"/>
        <w:szCs w:val="2"/>
      </w:rPr>
    </w:pPr>
  </w:p>
  <w:p w:rsidR="00BF18C2" w:rsidRDefault="00BF18C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F18C2" w:rsidRPr="002A36C4" w:rsidRDefault="00BF18C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F18C2" w:rsidRPr="002A36C4" w:rsidRDefault="00BF18C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F18C2" w:rsidRDefault="00BF18C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96834"/>
    <w:rsid w:val="003E6F50"/>
    <w:rsid w:val="00470855"/>
    <w:rsid w:val="00616E37"/>
    <w:rsid w:val="006C2CAC"/>
    <w:rsid w:val="006D6D97"/>
    <w:rsid w:val="00706E08"/>
    <w:rsid w:val="008A40F2"/>
    <w:rsid w:val="00BF18C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A3CB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A3CB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A3CB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66886443">
      <w:marLeft w:val="0"/>
      <w:marRight w:val="0"/>
      <w:marTop w:val="0"/>
      <w:marBottom w:val="0"/>
      <w:divBdr>
        <w:top w:val="none" w:sz="0" w:space="0" w:color="auto"/>
        <w:left w:val="none" w:sz="0" w:space="0" w:color="auto"/>
        <w:bottom w:val="none" w:sz="0" w:space="0" w:color="auto"/>
        <w:right w:val="none" w:sz="0" w:space="0" w:color="auto"/>
      </w:divBdr>
    </w:div>
    <w:div w:id="566886444">
      <w:marLeft w:val="0"/>
      <w:marRight w:val="0"/>
      <w:marTop w:val="0"/>
      <w:marBottom w:val="0"/>
      <w:divBdr>
        <w:top w:val="none" w:sz="0" w:space="0" w:color="auto"/>
        <w:left w:val="none" w:sz="0" w:space="0" w:color="auto"/>
        <w:bottom w:val="none" w:sz="0" w:space="0" w:color="auto"/>
        <w:right w:val="none" w:sz="0" w:space="0" w:color="auto"/>
      </w:divBdr>
    </w:div>
    <w:div w:id="566886445">
      <w:marLeft w:val="0"/>
      <w:marRight w:val="0"/>
      <w:marTop w:val="0"/>
      <w:marBottom w:val="0"/>
      <w:divBdr>
        <w:top w:val="none" w:sz="0" w:space="0" w:color="auto"/>
        <w:left w:val="none" w:sz="0" w:space="0" w:color="auto"/>
        <w:bottom w:val="none" w:sz="0" w:space="0" w:color="auto"/>
        <w:right w:val="none" w:sz="0" w:space="0" w:color="auto"/>
      </w:divBdr>
    </w:div>
    <w:div w:id="566886446">
      <w:marLeft w:val="0"/>
      <w:marRight w:val="0"/>
      <w:marTop w:val="0"/>
      <w:marBottom w:val="0"/>
      <w:divBdr>
        <w:top w:val="none" w:sz="0" w:space="0" w:color="auto"/>
        <w:left w:val="none" w:sz="0" w:space="0" w:color="auto"/>
        <w:bottom w:val="none" w:sz="0" w:space="0" w:color="auto"/>
        <w:right w:val="none" w:sz="0" w:space="0" w:color="auto"/>
      </w:divBdr>
    </w:div>
    <w:div w:id="566886447">
      <w:marLeft w:val="0"/>
      <w:marRight w:val="0"/>
      <w:marTop w:val="0"/>
      <w:marBottom w:val="0"/>
      <w:divBdr>
        <w:top w:val="none" w:sz="0" w:space="0" w:color="auto"/>
        <w:left w:val="none" w:sz="0" w:space="0" w:color="auto"/>
        <w:bottom w:val="none" w:sz="0" w:space="0" w:color="auto"/>
        <w:right w:val="none" w:sz="0" w:space="0" w:color="auto"/>
      </w:divBdr>
    </w:div>
    <w:div w:id="5668864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Pages>
  <Words>2476</Words>
  <Characters>14116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17 марта 2016 г</dc:title>
  <dc:subject/>
  <dc:creator>Информ-аналит отдел</dc:creator>
  <cp:keywords/>
  <dc:description/>
  <cp:lastModifiedBy>Информ-аналит отдел</cp:lastModifiedBy>
  <cp:revision>2</cp:revision>
  <dcterms:created xsi:type="dcterms:W3CDTF">2016-03-26T22:32:00Z</dcterms:created>
  <dcterms:modified xsi:type="dcterms:W3CDTF">2016-03-26T22:32:00Z</dcterms:modified>
</cp:coreProperties>
</file>