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B9A" w:rsidRPr="00390B79" w:rsidRDefault="00581B9A" w:rsidP="007A747A">
      <w:pPr>
        <w:pStyle w:val="ConsPlusNormal"/>
        <w:outlineLvl w:val="0"/>
        <w:rPr>
          <w:sz w:val="22"/>
          <w:szCs w:val="22"/>
        </w:rPr>
      </w:pPr>
      <w:r w:rsidRPr="00390B79">
        <w:rPr>
          <w:sz w:val="22"/>
          <w:szCs w:val="22"/>
        </w:rPr>
        <w:t xml:space="preserve">Зарегистрировано в Минюсте России 10 июля </w:t>
      </w:r>
      <w:smartTag w:uri="urn:schemas-microsoft-com:office:smarttags" w:element="metricconverter">
        <w:smartTagPr>
          <w:attr w:name="ProductID" w:val="2009 г"/>
        </w:smartTagPr>
        <w:r w:rsidRPr="00390B79">
          <w:rPr>
            <w:sz w:val="22"/>
            <w:szCs w:val="22"/>
          </w:rPr>
          <w:t>2009 г</w:t>
        </w:r>
      </w:smartTag>
      <w:r w:rsidRPr="00390B79">
        <w:rPr>
          <w:sz w:val="22"/>
          <w:szCs w:val="22"/>
        </w:rPr>
        <w:t>. N 14302</w:t>
      </w:r>
    </w:p>
    <w:p w:rsidR="00581B9A" w:rsidRPr="00390B79" w:rsidRDefault="00581B9A" w:rsidP="007A747A">
      <w:pPr>
        <w:pStyle w:val="ConsPlusNormal"/>
        <w:outlineLvl w:val="0"/>
        <w:rPr>
          <w:sz w:val="22"/>
          <w:szCs w:val="22"/>
        </w:rPr>
      </w:pPr>
    </w:p>
    <w:p w:rsidR="00581B9A" w:rsidRPr="00390B79" w:rsidRDefault="00581B9A" w:rsidP="007A747A">
      <w:pPr>
        <w:pStyle w:val="ConsPlusTitle"/>
        <w:jc w:val="center"/>
        <w:rPr>
          <w:sz w:val="22"/>
          <w:szCs w:val="22"/>
        </w:rPr>
      </w:pPr>
      <w:r w:rsidRPr="00390B79">
        <w:rPr>
          <w:sz w:val="22"/>
          <w:szCs w:val="22"/>
        </w:rPr>
        <w:t>МИНИСТЕРСТВО ВНУТРЕННИХ ДЕЛ РОССИЙСКОЙ ФЕДЕРАЦИИ</w:t>
      </w:r>
    </w:p>
    <w:p w:rsidR="00581B9A" w:rsidRPr="00390B79" w:rsidRDefault="00581B9A" w:rsidP="007A747A">
      <w:pPr>
        <w:pStyle w:val="ConsPlusTitle"/>
        <w:jc w:val="center"/>
        <w:rPr>
          <w:sz w:val="22"/>
          <w:szCs w:val="22"/>
        </w:rPr>
      </w:pPr>
    </w:p>
    <w:p w:rsidR="00581B9A" w:rsidRPr="00390B79" w:rsidRDefault="00581B9A" w:rsidP="007A747A">
      <w:pPr>
        <w:pStyle w:val="ConsPlusTitle"/>
        <w:jc w:val="center"/>
        <w:rPr>
          <w:sz w:val="22"/>
          <w:szCs w:val="22"/>
        </w:rPr>
      </w:pPr>
      <w:r w:rsidRPr="00390B79">
        <w:rPr>
          <w:sz w:val="22"/>
          <w:szCs w:val="22"/>
        </w:rPr>
        <w:t>ПРИКАЗ</w:t>
      </w:r>
    </w:p>
    <w:p w:rsidR="00581B9A" w:rsidRPr="00390B79" w:rsidRDefault="00581B9A" w:rsidP="007A747A">
      <w:pPr>
        <w:pStyle w:val="ConsPlusTitle"/>
        <w:jc w:val="center"/>
        <w:rPr>
          <w:sz w:val="22"/>
          <w:szCs w:val="22"/>
        </w:rPr>
      </w:pPr>
      <w:r w:rsidRPr="00390B79">
        <w:rPr>
          <w:sz w:val="22"/>
          <w:szCs w:val="22"/>
        </w:rPr>
        <w:t xml:space="preserve">от 13 мая </w:t>
      </w:r>
      <w:smartTag w:uri="urn:schemas-microsoft-com:office:smarttags" w:element="metricconverter">
        <w:smartTagPr>
          <w:attr w:name="ProductID" w:val="2009 г"/>
        </w:smartTagPr>
        <w:r w:rsidRPr="00390B79">
          <w:rPr>
            <w:sz w:val="22"/>
            <w:szCs w:val="22"/>
          </w:rPr>
          <w:t>2009 г</w:t>
        </w:r>
      </w:smartTag>
      <w:r w:rsidRPr="00390B79">
        <w:rPr>
          <w:sz w:val="22"/>
          <w:szCs w:val="22"/>
        </w:rPr>
        <w:t>. N 365</w:t>
      </w:r>
    </w:p>
    <w:p w:rsidR="00581B9A" w:rsidRPr="00390B79" w:rsidRDefault="00581B9A" w:rsidP="007A747A">
      <w:pPr>
        <w:pStyle w:val="ConsPlusTitle"/>
        <w:jc w:val="center"/>
        <w:rPr>
          <w:sz w:val="22"/>
          <w:szCs w:val="22"/>
        </w:rPr>
      </w:pPr>
    </w:p>
    <w:p w:rsidR="00581B9A" w:rsidRPr="00390B79" w:rsidRDefault="00581B9A" w:rsidP="007A747A">
      <w:pPr>
        <w:pStyle w:val="ConsPlusTitle"/>
        <w:jc w:val="center"/>
        <w:rPr>
          <w:sz w:val="22"/>
          <w:szCs w:val="22"/>
        </w:rPr>
      </w:pPr>
      <w:r w:rsidRPr="00390B79">
        <w:rPr>
          <w:sz w:val="22"/>
          <w:szCs w:val="22"/>
        </w:rPr>
        <w:t>О ВВЕДЕНИИ В ДЕЙСТВИЕ ВОДИТЕЛЬСКОГО УДОСТОВЕРЕНИЯ</w:t>
      </w:r>
    </w:p>
    <w:p w:rsidR="00581B9A" w:rsidRPr="00390B79" w:rsidRDefault="00581B9A" w:rsidP="007A747A">
      <w:pPr>
        <w:pStyle w:val="ConsPlusNormal"/>
        <w:jc w:val="center"/>
        <w:rPr>
          <w:sz w:val="22"/>
          <w:szCs w:val="22"/>
        </w:rPr>
      </w:pPr>
      <w:r w:rsidRPr="00390B79">
        <w:rPr>
          <w:sz w:val="22"/>
          <w:szCs w:val="22"/>
        </w:rPr>
        <w:t>(в ред. Приказов МВД России от 29.08.2011 N 974,</w:t>
      </w:r>
    </w:p>
    <w:p w:rsidR="00581B9A" w:rsidRPr="00390B79" w:rsidRDefault="00581B9A" w:rsidP="007A747A">
      <w:pPr>
        <w:pStyle w:val="ConsPlusNormal"/>
        <w:jc w:val="center"/>
        <w:rPr>
          <w:sz w:val="22"/>
          <w:szCs w:val="22"/>
        </w:rPr>
      </w:pPr>
      <w:r w:rsidRPr="00390B79">
        <w:rPr>
          <w:sz w:val="22"/>
          <w:szCs w:val="22"/>
        </w:rPr>
        <w:t>от 09.01.2014 N 6, от 20.10.2015 N 995)</w:t>
      </w:r>
    </w:p>
    <w:p w:rsidR="00581B9A" w:rsidRPr="00390B79" w:rsidRDefault="00581B9A" w:rsidP="007A747A">
      <w:pPr>
        <w:pStyle w:val="ConsPlusNormal"/>
        <w:ind w:firstLine="540"/>
        <w:jc w:val="both"/>
        <w:rPr>
          <w:sz w:val="22"/>
          <w:szCs w:val="22"/>
        </w:rPr>
      </w:pPr>
    </w:p>
    <w:p w:rsidR="00581B9A" w:rsidRPr="00390B79" w:rsidRDefault="00581B9A" w:rsidP="00390B79">
      <w:pPr>
        <w:pStyle w:val="ConsPlusNormal"/>
        <w:spacing w:line="300" w:lineRule="atLeast"/>
        <w:ind w:firstLine="539"/>
        <w:jc w:val="both"/>
        <w:rPr>
          <w:sz w:val="22"/>
          <w:szCs w:val="22"/>
        </w:rPr>
      </w:pPr>
      <w:r w:rsidRPr="00390B79">
        <w:rPr>
          <w:sz w:val="22"/>
          <w:szCs w:val="22"/>
        </w:rPr>
        <w:t>В целях обеспечения международных обязательств Российской Федерации, связанных с вступлением в силу 28 марта 2006 года поправок к Конвенции о дорожном движении 1968 года &lt;*&gt;, касающихся требований к национальному водительскому удостоверению, - приказываю:</w:t>
      </w:r>
    </w:p>
    <w:p w:rsidR="00581B9A" w:rsidRPr="00390B79" w:rsidRDefault="00581B9A" w:rsidP="007A747A">
      <w:pPr>
        <w:pStyle w:val="ConsPlusNormal"/>
        <w:ind w:firstLine="540"/>
        <w:jc w:val="both"/>
        <w:rPr>
          <w:sz w:val="22"/>
          <w:szCs w:val="22"/>
        </w:rPr>
      </w:pPr>
      <w:r w:rsidRPr="00390B79">
        <w:rPr>
          <w:sz w:val="22"/>
          <w:szCs w:val="22"/>
        </w:rPr>
        <w:t>--------------------------------</w:t>
      </w:r>
    </w:p>
    <w:p w:rsidR="00581B9A" w:rsidRPr="00390B79" w:rsidRDefault="00581B9A" w:rsidP="007A747A">
      <w:pPr>
        <w:pStyle w:val="ConsPlusNormal"/>
        <w:ind w:firstLine="540"/>
        <w:jc w:val="both"/>
      </w:pPr>
      <w:r w:rsidRPr="00390B79">
        <w:t>&lt;*&gt; Приняты 28 сентября 2005 года в соответствии со статьей 49 Конвенции о дорожном движении 1968 года (депозитарная нотификация ООН C.N.998.2005.TREATIES-3 от 29 сентября 2005 года).</w:t>
      </w:r>
    </w:p>
    <w:p w:rsidR="00581B9A" w:rsidRPr="00390B79" w:rsidRDefault="00581B9A" w:rsidP="007A747A">
      <w:pPr>
        <w:pStyle w:val="ConsPlusNormal"/>
        <w:ind w:firstLine="540"/>
        <w:jc w:val="both"/>
        <w:rPr>
          <w:sz w:val="22"/>
          <w:szCs w:val="22"/>
        </w:rPr>
      </w:pPr>
    </w:p>
    <w:p w:rsidR="00581B9A" w:rsidRPr="00390B79" w:rsidRDefault="00581B9A" w:rsidP="00390B79">
      <w:pPr>
        <w:pStyle w:val="ConsPlusNormal"/>
        <w:spacing w:line="300" w:lineRule="atLeast"/>
        <w:ind w:firstLine="540"/>
        <w:jc w:val="both"/>
        <w:rPr>
          <w:sz w:val="22"/>
          <w:szCs w:val="22"/>
        </w:rPr>
      </w:pPr>
      <w:bookmarkStart w:id="0" w:name="Par18"/>
      <w:bookmarkEnd w:id="0"/>
      <w:r w:rsidRPr="00390B79">
        <w:rPr>
          <w:sz w:val="22"/>
          <w:szCs w:val="22"/>
        </w:rPr>
        <w:t>1. Утвердить:</w:t>
      </w:r>
    </w:p>
    <w:p w:rsidR="00581B9A" w:rsidRPr="00390B79" w:rsidRDefault="00581B9A" w:rsidP="00390B79">
      <w:pPr>
        <w:pStyle w:val="ConsPlusNormal"/>
        <w:spacing w:line="300" w:lineRule="atLeast"/>
        <w:ind w:firstLine="540"/>
        <w:jc w:val="both"/>
        <w:rPr>
          <w:sz w:val="22"/>
          <w:szCs w:val="22"/>
        </w:rPr>
      </w:pPr>
      <w:r w:rsidRPr="00390B79">
        <w:rPr>
          <w:sz w:val="22"/>
          <w:szCs w:val="22"/>
        </w:rPr>
        <w:t xml:space="preserve">1.1. Описание образца водительского удостоверения </w:t>
      </w:r>
      <w:hyperlink w:anchor="Par75" w:tooltip="ОПИСАНИЕ ОБРАЗЦА ВОДИТЕЛЬСКОГО УДОСТОВЕРЕНИЯ" w:history="1">
        <w:r w:rsidRPr="00390B79">
          <w:rPr>
            <w:sz w:val="22"/>
            <w:szCs w:val="22"/>
          </w:rPr>
          <w:t>(приложение N 1)</w:t>
        </w:r>
      </w:hyperlink>
      <w:r w:rsidRPr="00390B79">
        <w:rPr>
          <w:sz w:val="22"/>
          <w:szCs w:val="22"/>
        </w:rPr>
        <w:t>.</w:t>
      </w:r>
    </w:p>
    <w:p w:rsidR="00581B9A" w:rsidRPr="00390B79" w:rsidRDefault="00581B9A" w:rsidP="00390B79">
      <w:pPr>
        <w:pStyle w:val="ConsPlusNormal"/>
        <w:spacing w:line="300" w:lineRule="atLeast"/>
        <w:ind w:firstLine="540"/>
        <w:jc w:val="both"/>
        <w:rPr>
          <w:sz w:val="22"/>
          <w:szCs w:val="22"/>
        </w:rPr>
      </w:pPr>
      <w:r w:rsidRPr="00390B79">
        <w:rPr>
          <w:sz w:val="22"/>
          <w:szCs w:val="22"/>
        </w:rPr>
        <w:t xml:space="preserve">1.2. Реестр выдачи водительских удостоверений </w:t>
      </w:r>
      <w:hyperlink w:anchor="Par199" w:tooltip="Реестр выдачи водительских удостоверений" w:history="1">
        <w:r w:rsidRPr="00390B79">
          <w:rPr>
            <w:sz w:val="22"/>
            <w:szCs w:val="22"/>
          </w:rPr>
          <w:t>(приложение N 2)</w:t>
        </w:r>
      </w:hyperlink>
      <w:r w:rsidRPr="00390B79">
        <w:rPr>
          <w:sz w:val="22"/>
          <w:szCs w:val="22"/>
        </w:rPr>
        <w:t>.</w:t>
      </w:r>
    </w:p>
    <w:p w:rsidR="00581B9A" w:rsidRPr="00390B79" w:rsidRDefault="00581B9A" w:rsidP="00390B79">
      <w:pPr>
        <w:pStyle w:val="ConsPlusNormal"/>
        <w:spacing w:line="300" w:lineRule="atLeast"/>
        <w:jc w:val="both"/>
        <w:rPr>
          <w:sz w:val="22"/>
          <w:szCs w:val="22"/>
        </w:rPr>
      </w:pPr>
      <w:r w:rsidRPr="00390B79">
        <w:rPr>
          <w:sz w:val="22"/>
          <w:szCs w:val="22"/>
        </w:rPr>
        <w:t>(в ред. Приказа МВД России от 20.10.2015 N 995)</w:t>
      </w:r>
    </w:p>
    <w:p w:rsidR="00581B9A" w:rsidRPr="00390B79" w:rsidRDefault="00581B9A" w:rsidP="00390B79">
      <w:pPr>
        <w:pStyle w:val="ConsPlusNormal"/>
        <w:spacing w:line="300" w:lineRule="atLeast"/>
        <w:ind w:firstLine="540"/>
        <w:jc w:val="both"/>
        <w:rPr>
          <w:sz w:val="22"/>
          <w:szCs w:val="22"/>
        </w:rPr>
      </w:pPr>
      <w:r w:rsidRPr="00390B79">
        <w:rPr>
          <w:sz w:val="22"/>
          <w:szCs w:val="22"/>
        </w:rPr>
        <w:t>2. Установить, что перечни цифровых кодов экзаменационных подразделений, используемых при оформлении водительских удостоверений, утверждаются:</w:t>
      </w:r>
    </w:p>
    <w:p w:rsidR="00581B9A" w:rsidRPr="00390B79" w:rsidRDefault="00581B9A" w:rsidP="00390B79">
      <w:pPr>
        <w:pStyle w:val="ConsPlusNormal"/>
        <w:spacing w:line="300" w:lineRule="atLeast"/>
        <w:ind w:firstLine="540"/>
        <w:jc w:val="both"/>
        <w:rPr>
          <w:sz w:val="22"/>
          <w:szCs w:val="22"/>
        </w:rPr>
      </w:pPr>
      <w:r w:rsidRPr="00390B79">
        <w:rPr>
          <w:sz w:val="22"/>
          <w:szCs w:val="22"/>
        </w:rPr>
        <w:t>2.1. Главным государственным инспектором безопасности дорожного движения Российской Федерации - для каждого экзаменационного подразделения, непосредственно подчиненного МВД России.</w:t>
      </w:r>
    </w:p>
    <w:p w:rsidR="00581B9A" w:rsidRPr="00390B79" w:rsidRDefault="00581B9A" w:rsidP="00390B79">
      <w:pPr>
        <w:pStyle w:val="ConsPlusNormal"/>
        <w:spacing w:line="300" w:lineRule="atLeast"/>
        <w:jc w:val="both"/>
        <w:rPr>
          <w:sz w:val="22"/>
          <w:szCs w:val="22"/>
        </w:rPr>
      </w:pPr>
      <w:r w:rsidRPr="00390B79">
        <w:rPr>
          <w:sz w:val="22"/>
          <w:szCs w:val="22"/>
        </w:rPr>
        <w:t>(в ред. Приказа МВД России от 29.08.2011 N 974)</w:t>
      </w:r>
    </w:p>
    <w:p w:rsidR="00581B9A" w:rsidRPr="00390B79" w:rsidRDefault="00581B9A" w:rsidP="007A747A">
      <w:pPr>
        <w:pStyle w:val="ConsPlusNormal"/>
        <w:ind w:firstLine="540"/>
        <w:jc w:val="both"/>
        <w:rPr>
          <w:sz w:val="22"/>
          <w:szCs w:val="22"/>
        </w:rPr>
      </w:pPr>
      <w:r w:rsidRPr="00390B79">
        <w:rPr>
          <w:sz w:val="22"/>
          <w:szCs w:val="22"/>
        </w:rPr>
        <w:t>--------------------------------</w:t>
      </w:r>
    </w:p>
    <w:p w:rsidR="00581B9A" w:rsidRPr="00390B79" w:rsidRDefault="00581B9A" w:rsidP="007A747A">
      <w:pPr>
        <w:pStyle w:val="ConsPlusNormal"/>
        <w:ind w:firstLine="540"/>
        <w:jc w:val="both"/>
      </w:pPr>
      <w:r w:rsidRPr="00390B79">
        <w:t>&lt;*&gt; Cноска исключена. - Приказ МВД России от 29.08.2011 N 974.</w:t>
      </w:r>
    </w:p>
    <w:p w:rsidR="00581B9A" w:rsidRPr="00390B79" w:rsidRDefault="00581B9A" w:rsidP="007A747A">
      <w:pPr>
        <w:pStyle w:val="ConsPlusNormal"/>
        <w:ind w:firstLine="540"/>
        <w:jc w:val="both"/>
        <w:rPr>
          <w:sz w:val="22"/>
          <w:szCs w:val="22"/>
        </w:rPr>
      </w:pPr>
    </w:p>
    <w:p w:rsidR="00581B9A" w:rsidRPr="00390B79" w:rsidRDefault="00581B9A" w:rsidP="00390B79">
      <w:pPr>
        <w:pStyle w:val="ConsPlusNormal"/>
        <w:spacing w:line="300" w:lineRule="atLeast"/>
        <w:ind w:firstLine="540"/>
        <w:jc w:val="both"/>
        <w:rPr>
          <w:sz w:val="22"/>
          <w:szCs w:val="22"/>
        </w:rPr>
      </w:pPr>
      <w:r w:rsidRPr="00390B79">
        <w:rPr>
          <w:sz w:val="22"/>
          <w:szCs w:val="22"/>
        </w:rPr>
        <w:t>2.2. Главными государственными инспекторами безопасности дорожного движения по субъектам Российской Федерации - для каждого экзаменационного подразделения территориальных органов МВД России на региональном уровне, а также территориальных органов МВД России на районном уровне, находящихся на обслуживаемой территории за пределами Российской Федерации.</w:t>
      </w:r>
    </w:p>
    <w:p w:rsidR="00581B9A" w:rsidRPr="00390B79" w:rsidRDefault="00581B9A" w:rsidP="00390B79">
      <w:pPr>
        <w:pStyle w:val="ConsPlusNormal"/>
        <w:spacing w:line="300" w:lineRule="atLeast"/>
        <w:jc w:val="both"/>
        <w:rPr>
          <w:sz w:val="22"/>
          <w:szCs w:val="22"/>
        </w:rPr>
      </w:pPr>
      <w:r w:rsidRPr="00390B79">
        <w:rPr>
          <w:sz w:val="22"/>
          <w:szCs w:val="22"/>
        </w:rPr>
        <w:t>(пп. 2.2 в ред. Приказа МВД России от 29.08.2011 N 974)</w:t>
      </w:r>
    </w:p>
    <w:p w:rsidR="00581B9A" w:rsidRPr="00390B79" w:rsidRDefault="00581B9A" w:rsidP="00390B79">
      <w:pPr>
        <w:pStyle w:val="ConsPlusNormal"/>
        <w:spacing w:line="300" w:lineRule="atLeast"/>
        <w:ind w:firstLine="540"/>
        <w:jc w:val="both"/>
        <w:rPr>
          <w:sz w:val="22"/>
          <w:szCs w:val="22"/>
        </w:rPr>
      </w:pPr>
      <w:r w:rsidRPr="00390B79">
        <w:rPr>
          <w:sz w:val="22"/>
          <w:szCs w:val="22"/>
        </w:rPr>
        <w:t xml:space="preserve">3. Оформление водительского удостоверения при его выдаче осуществлять в соответствии с </w:t>
      </w:r>
      <w:hyperlink w:anchor="Par253" w:tooltip="ОФОРМЛЕНИЕ" w:history="1">
        <w:r w:rsidRPr="00390B79">
          <w:rPr>
            <w:sz w:val="22"/>
            <w:szCs w:val="22"/>
          </w:rPr>
          <w:t>приложением N 3</w:t>
        </w:r>
      </w:hyperlink>
      <w:r w:rsidRPr="00390B79">
        <w:rPr>
          <w:sz w:val="22"/>
          <w:szCs w:val="22"/>
        </w:rPr>
        <w:t>.</w:t>
      </w:r>
    </w:p>
    <w:p w:rsidR="00581B9A" w:rsidRPr="00390B79" w:rsidRDefault="00581B9A" w:rsidP="00390B79">
      <w:pPr>
        <w:pStyle w:val="ConsPlusNormal"/>
        <w:spacing w:line="300" w:lineRule="atLeast"/>
        <w:ind w:firstLine="540"/>
        <w:jc w:val="both"/>
        <w:rPr>
          <w:sz w:val="22"/>
          <w:szCs w:val="22"/>
        </w:rPr>
      </w:pPr>
      <w:r w:rsidRPr="00390B79">
        <w:rPr>
          <w:sz w:val="22"/>
          <w:szCs w:val="22"/>
        </w:rPr>
        <w:t>4. Департаменту обеспечения безопасности дорожного движения МВД России &lt;*&gt; (В.Н. Кирьянову), Государственному учреждению "Научно-производственное объединение "Специальная техника и связь" МВД России (А.В. Квитко) в срок до 1 июля 2010 года осуществить модернизацию программного обеспечения федеральной информационной системы ГИБДД, предназначенного для учета и выдачи водительских удостоверений.</w:t>
      </w:r>
    </w:p>
    <w:p w:rsidR="00581B9A" w:rsidRPr="00390B79" w:rsidRDefault="00581B9A" w:rsidP="007A747A">
      <w:pPr>
        <w:pStyle w:val="ConsPlusNormal"/>
        <w:ind w:firstLine="540"/>
        <w:jc w:val="both"/>
        <w:rPr>
          <w:sz w:val="22"/>
          <w:szCs w:val="22"/>
        </w:rPr>
      </w:pPr>
      <w:r w:rsidRPr="00390B79">
        <w:rPr>
          <w:sz w:val="22"/>
          <w:szCs w:val="22"/>
        </w:rPr>
        <w:t>--------------------------------</w:t>
      </w:r>
    </w:p>
    <w:p w:rsidR="00581B9A" w:rsidRPr="00390B79" w:rsidRDefault="00581B9A" w:rsidP="007A747A">
      <w:pPr>
        <w:pStyle w:val="ConsPlusNormal"/>
        <w:ind w:firstLine="540"/>
        <w:jc w:val="both"/>
      </w:pPr>
      <w:r w:rsidRPr="00390B79">
        <w:t>&lt;*&gt; Далее - "Департамент ОБДД МВД России".</w:t>
      </w:r>
    </w:p>
    <w:p w:rsidR="00581B9A" w:rsidRPr="00390B79" w:rsidRDefault="00581B9A" w:rsidP="007A747A">
      <w:pPr>
        <w:pStyle w:val="ConsPlusNormal"/>
        <w:ind w:firstLine="540"/>
        <w:jc w:val="both"/>
        <w:rPr>
          <w:sz w:val="22"/>
          <w:szCs w:val="22"/>
        </w:rPr>
      </w:pPr>
    </w:p>
    <w:p w:rsidR="00581B9A" w:rsidRPr="00390B79" w:rsidRDefault="00581B9A" w:rsidP="00390B79">
      <w:pPr>
        <w:pStyle w:val="ConsPlusNormal"/>
        <w:spacing w:line="300" w:lineRule="atLeast"/>
        <w:ind w:firstLine="539"/>
        <w:jc w:val="both"/>
        <w:rPr>
          <w:sz w:val="22"/>
          <w:szCs w:val="22"/>
        </w:rPr>
      </w:pPr>
      <w:r w:rsidRPr="00390B79">
        <w:rPr>
          <w:sz w:val="22"/>
          <w:szCs w:val="22"/>
        </w:rPr>
        <w:t>5. Департаменту ОБДД (В.Н. Кирьянову), ДРО (В.В. Шлемину) МВД России организовать в подразделениях Госавтоинспекции, осуществляющих экзаменационную деятельность, автоматизированный учет поступления и расходования специальной продукции, предназначенной для оформления водительских удостоверений в соответствии с установленными требованиями &lt;*&gt;.</w:t>
      </w:r>
    </w:p>
    <w:p w:rsidR="00581B9A" w:rsidRPr="00390B79" w:rsidRDefault="00581B9A" w:rsidP="007A747A">
      <w:pPr>
        <w:pStyle w:val="ConsPlusNormal"/>
        <w:ind w:firstLine="540"/>
        <w:jc w:val="both"/>
        <w:rPr>
          <w:sz w:val="22"/>
          <w:szCs w:val="22"/>
        </w:rPr>
      </w:pPr>
      <w:r w:rsidRPr="00390B79">
        <w:rPr>
          <w:sz w:val="22"/>
          <w:szCs w:val="22"/>
        </w:rPr>
        <w:t>--------------------------------</w:t>
      </w:r>
    </w:p>
    <w:p w:rsidR="00581B9A" w:rsidRPr="00390B79" w:rsidRDefault="00581B9A" w:rsidP="007A747A">
      <w:pPr>
        <w:pStyle w:val="ConsPlusNormal"/>
        <w:ind w:firstLine="540"/>
        <w:jc w:val="both"/>
      </w:pPr>
      <w:r w:rsidRPr="00390B79">
        <w:t xml:space="preserve">&lt;*&gt; Приказ МВД России от 20 июля </w:t>
      </w:r>
      <w:smartTag w:uri="urn:schemas-microsoft-com:office:smarttags" w:element="metricconverter">
        <w:smartTagPr>
          <w:attr w:name="ProductID" w:val="2000 г"/>
        </w:smartTagPr>
        <w:r w:rsidRPr="00390B79">
          <w:t>2000 г</w:t>
        </w:r>
      </w:smartTag>
      <w:r w:rsidRPr="00390B79">
        <w:t xml:space="preserve">. N 782 "О мерах по реализации Постановления Правительства Российской Федерации от 15 декабря </w:t>
      </w:r>
      <w:smartTag w:uri="urn:schemas-microsoft-com:office:smarttags" w:element="metricconverter">
        <w:smartTagPr>
          <w:attr w:name="ProductID" w:val="1999 г"/>
        </w:smartTagPr>
        <w:r w:rsidRPr="00390B79">
          <w:t>1999 г</w:t>
        </w:r>
      </w:smartTag>
      <w:r w:rsidRPr="00390B79">
        <w:t xml:space="preserve">. N 1396", зарегистрирован в Минюсте России 11 августа </w:t>
      </w:r>
      <w:smartTag w:uri="urn:schemas-microsoft-com:office:smarttags" w:element="metricconverter">
        <w:smartTagPr>
          <w:attr w:name="ProductID" w:val="2000 г"/>
        </w:smartTagPr>
        <w:r w:rsidRPr="00390B79">
          <w:t>2000 г</w:t>
        </w:r>
      </w:smartTag>
      <w:r w:rsidRPr="00390B79">
        <w:t>., регистрационный N 2349.</w:t>
      </w:r>
    </w:p>
    <w:p w:rsidR="00581B9A" w:rsidRDefault="00581B9A" w:rsidP="007A747A">
      <w:pPr>
        <w:pStyle w:val="ConsPlusNormal"/>
        <w:ind w:firstLine="540"/>
        <w:jc w:val="both"/>
        <w:rPr>
          <w:sz w:val="22"/>
          <w:szCs w:val="22"/>
        </w:rPr>
      </w:pPr>
    </w:p>
    <w:p w:rsidR="00581B9A" w:rsidRPr="00390B79" w:rsidRDefault="00581B9A" w:rsidP="00390B79">
      <w:pPr>
        <w:pStyle w:val="ConsPlusNormal"/>
        <w:spacing w:line="300" w:lineRule="atLeast"/>
        <w:ind w:firstLine="540"/>
        <w:jc w:val="both"/>
        <w:rPr>
          <w:sz w:val="22"/>
          <w:szCs w:val="22"/>
        </w:rPr>
      </w:pPr>
      <w:r w:rsidRPr="00390B79">
        <w:rPr>
          <w:sz w:val="22"/>
          <w:szCs w:val="22"/>
        </w:rPr>
        <w:t>6. Руководителям территориальных органов МВД России на региональном уровне:</w:t>
      </w:r>
    </w:p>
    <w:p w:rsidR="00581B9A" w:rsidRPr="00390B79" w:rsidRDefault="00581B9A" w:rsidP="00390B79">
      <w:pPr>
        <w:pStyle w:val="ConsPlusNormal"/>
        <w:spacing w:line="300" w:lineRule="atLeast"/>
        <w:jc w:val="both"/>
        <w:rPr>
          <w:sz w:val="22"/>
          <w:szCs w:val="22"/>
        </w:rPr>
      </w:pPr>
      <w:r w:rsidRPr="00390B79">
        <w:rPr>
          <w:sz w:val="22"/>
          <w:szCs w:val="22"/>
        </w:rPr>
        <w:t>(в ред. Приказа МВД России от 29.08.2011 N 974)</w:t>
      </w:r>
    </w:p>
    <w:p w:rsidR="00581B9A" w:rsidRPr="00390B79" w:rsidRDefault="00581B9A" w:rsidP="00390B79">
      <w:pPr>
        <w:pStyle w:val="ConsPlusNormal"/>
        <w:spacing w:line="300" w:lineRule="atLeast"/>
        <w:ind w:firstLine="540"/>
        <w:jc w:val="both"/>
        <w:rPr>
          <w:sz w:val="22"/>
          <w:szCs w:val="22"/>
        </w:rPr>
      </w:pPr>
      <w:r w:rsidRPr="00390B79">
        <w:rPr>
          <w:sz w:val="22"/>
          <w:szCs w:val="22"/>
        </w:rPr>
        <w:t xml:space="preserve">6.1. Осуществить в срок до 1 марта 2011 года переход к выдаче указанного в </w:t>
      </w:r>
      <w:hyperlink w:anchor="Par18" w:tooltip="1. Утвердить:" w:history="1">
        <w:r w:rsidRPr="00390B79">
          <w:rPr>
            <w:sz w:val="22"/>
            <w:szCs w:val="22"/>
          </w:rPr>
          <w:t>пункте 1</w:t>
        </w:r>
      </w:hyperlink>
      <w:r w:rsidRPr="00390B79">
        <w:rPr>
          <w:sz w:val="22"/>
          <w:szCs w:val="22"/>
        </w:rPr>
        <w:t xml:space="preserve"> настоящего Приказа водительского удостоверения во всех экзаменационных подразделениях Госавтоинспекции.</w:t>
      </w:r>
    </w:p>
    <w:p w:rsidR="00581B9A" w:rsidRPr="00390B79" w:rsidRDefault="00581B9A" w:rsidP="00390B79">
      <w:pPr>
        <w:pStyle w:val="ConsPlusNormal"/>
        <w:spacing w:line="300" w:lineRule="atLeast"/>
        <w:ind w:firstLine="540"/>
        <w:jc w:val="both"/>
        <w:rPr>
          <w:sz w:val="22"/>
          <w:szCs w:val="22"/>
        </w:rPr>
      </w:pPr>
      <w:r w:rsidRPr="00390B79">
        <w:rPr>
          <w:sz w:val="22"/>
          <w:szCs w:val="22"/>
        </w:rPr>
        <w:t>6.2. Принять меры по оснащению подразделений Госавтоинспекции необходимым количеством автоматизированных рабочих мест для оформления водительских удостоверений и внедрению модернизированного типового программного обеспечения федеральной информационной системы ГИБДД.</w:t>
      </w:r>
    </w:p>
    <w:p w:rsidR="00581B9A" w:rsidRPr="00390B79" w:rsidRDefault="00581B9A" w:rsidP="00390B79">
      <w:pPr>
        <w:pStyle w:val="ConsPlusNormal"/>
        <w:spacing w:line="300" w:lineRule="atLeast"/>
        <w:ind w:firstLine="540"/>
        <w:jc w:val="both"/>
        <w:rPr>
          <w:sz w:val="22"/>
          <w:szCs w:val="22"/>
        </w:rPr>
      </w:pPr>
      <w:r w:rsidRPr="00390B79">
        <w:rPr>
          <w:sz w:val="22"/>
          <w:szCs w:val="22"/>
        </w:rPr>
        <w:t>6.3. Организовать изучение настоящего Приказа сотрудниками органов внутренних дел в части, их касающейся.</w:t>
      </w:r>
    </w:p>
    <w:p w:rsidR="00581B9A" w:rsidRPr="00390B79" w:rsidRDefault="00581B9A" w:rsidP="00390B79">
      <w:pPr>
        <w:pStyle w:val="ConsPlusNormal"/>
        <w:spacing w:line="300" w:lineRule="atLeast"/>
        <w:ind w:firstLine="540"/>
        <w:jc w:val="both"/>
        <w:rPr>
          <w:sz w:val="22"/>
          <w:szCs w:val="22"/>
        </w:rPr>
      </w:pPr>
      <w:r w:rsidRPr="00390B79">
        <w:rPr>
          <w:sz w:val="22"/>
          <w:szCs w:val="22"/>
        </w:rPr>
        <w:t>6.4. Обеспечить информирование населения, в том числе с использованием средств массовой информации, о целях и порядке введения в действие водительского удостоверения.</w:t>
      </w:r>
    </w:p>
    <w:p w:rsidR="00581B9A" w:rsidRPr="00390B79" w:rsidRDefault="00581B9A" w:rsidP="00390B79">
      <w:pPr>
        <w:pStyle w:val="ConsPlusNormal"/>
        <w:spacing w:line="300" w:lineRule="atLeast"/>
        <w:ind w:firstLine="540"/>
        <w:jc w:val="both"/>
        <w:rPr>
          <w:sz w:val="22"/>
          <w:szCs w:val="22"/>
        </w:rPr>
      </w:pPr>
      <w:r w:rsidRPr="00390B79">
        <w:rPr>
          <w:sz w:val="22"/>
          <w:szCs w:val="22"/>
        </w:rPr>
        <w:t>6.5. Обеспечить в установленном порядке заключение договоров на поставку специальной продукции для оформления и выдачи водительских удостоверений &lt;*&gt;.</w:t>
      </w:r>
    </w:p>
    <w:p w:rsidR="00581B9A" w:rsidRPr="00390B79" w:rsidRDefault="00581B9A" w:rsidP="00390B79">
      <w:pPr>
        <w:pStyle w:val="ConsPlusNormal"/>
        <w:spacing w:line="300" w:lineRule="atLeast"/>
        <w:jc w:val="both"/>
        <w:rPr>
          <w:sz w:val="22"/>
          <w:szCs w:val="22"/>
        </w:rPr>
      </w:pPr>
      <w:r w:rsidRPr="00390B79">
        <w:rPr>
          <w:sz w:val="22"/>
          <w:szCs w:val="22"/>
        </w:rPr>
        <w:t>(пп. 6.5 введен Приказом МВД России от 29.08.2011 N 974)</w:t>
      </w:r>
    </w:p>
    <w:p w:rsidR="00581B9A" w:rsidRPr="00390B79" w:rsidRDefault="00581B9A" w:rsidP="007A747A">
      <w:pPr>
        <w:pStyle w:val="ConsPlusNormal"/>
        <w:ind w:firstLine="540"/>
        <w:jc w:val="both"/>
        <w:rPr>
          <w:sz w:val="22"/>
          <w:szCs w:val="22"/>
        </w:rPr>
      </w:pPr>
      <w:r w:rsidRPr="00390B79">
        <w:rPr>
          <w:sz w:val="22"/>
          <w:szCs w:val="22"/>
        </w:rPr>
        <w:t>--------------------------------</w:t>
      </w:r>
    </w:p>
    <w:p w:rsidR="00581B9A" w:rsidRPr="00390B79" w:rsidRDefault="00581B9A" w:rsidP="007A747A">
      <w:pPr>
        <w:pStyle w:val="ConsPlusNormal"/>
        <w:ind w:firstLine="540"/>
        <w:jc w:val="both"/>
      </w:pPr>
      <w:r w:rsidRPr="00390B79">
        <w:t xml:space="preserve">&lt;*&gt; Федеральный закон от 21 июля </w:t>
      </w:r>
      <w:smartTag w:uri="urn:schemas-microsoft-com:office:smarttags" w:element="metricconverter">
        <w:smartTagPr>
          <w:attr w:name="ProductID" w:val="2005 г"/>
        </w:smartTagPr>
        <w:r w:rsidRPr="00390B79">
          <w:t>2005 г</w:t>
        </w:r>
      </w:smartTag>
      <w:r w:rsidRPr="00390B79">
        <w:t>.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 с последующими изменениями).</w:t>
      </w:r>
    </w:p>
    <w:p w:rsidR="00581B9A" w:rsidRPr="00390B79" w:rsidRDefault="00581B9A" w:rsidP="007A747A">
      <w:pPr>
        <w:pStyle w:val="ConsPlusNormal"/>
        <w:jc w:val="both"/>
      </w:pPr>
      <w:r w:rsidRPr="00390B79">
        <w:t>(сноска введена Приказом МВД России от 29.08.2011 N 974)</w:t>
      </w:r>
    </w:p>
    <w:p w:rsidR="00581B9A" w:rsidRPr="00390B79" w:rsidRDefault="00581B9A" w:rsidP="007A747A">
      <w:pPr>
        <w:pStyle w:val="ConsPlusNormal"/>
        <w:ind w:firstLine="540"/>
        <w:jc w:val="both"/>
        <w:rPr>
          <w:sz w:val="22"/>
          <w:szCs w:val="22"/>
        </w:rPr>
      </w:pPr>
    </w:p>
    <w:p w:rsidR="00581B9A" w:rsidRPr="00390B79" w:rsidRDefault="00581B9A" w:rsidP="00390B79">
      <w:pPr>
        <w:pStyle w:val="ConsPlusNormal"/>
        <w:spacing w:line="300" w:lineRule="atLeast"/>
        <w:ind w:firstLine="539"/>
        <w:jc w:val="both"/>
        <w:rPr>
          <w:sz w:val="22"/>
          <w:szCs w:val="22"/>
        </w:rPr>
      </w:pPr>
      <w:r w:rsidRPr="00390B79">
        <w:rPr>
          <w:sz w:val="22"/>
          <w:szCs w:val="22"/>
        </w:rPr>
        <w:t>7. Исключен. - Приказ МВД России от 29.08.2011 N 974.</w:t>
      </w:r>
    </w:p>
    <w:p w:rsidR="00581B9A" w:rsidRPr="00390B79" w:rsidRDefault="00581B9A" w:rsidP="00390B79">
      <w:pPr>
        <w:pStyle w:val="ConsPlusNormal"/>
        <w:spacing w:line="300" w:lineRule="atLeast"/>
        <w:ind w:firstLine="539"/>
        <w:jc w:val="both"/>
        <w:rPr>
          <w:sz w:val="22"/>
          <w:szCs w:val="22"/>
        </w:rPr>
      </w:pPr>
      <w:r w:rsidRPr="00390B79">
        <w:rPr>
          <w:sz w:val="22"/>
          <w:szCs w:val="22"/>
        </w:rPr>
        <w:t xml:space="preserve">8. Установить, что водительские удостоверения образцов N 1 и N 2, утвержденных Приказом МВД России от 19 февраля </w:t>
      </w:r>
      <w:smartTag w:uri="urn:schemas-microsoft-com:office:smarttags" w:element="metricconverter">
        <w:smartTagPr>
          <w:attr w:name="ProductID" w:val="1999 г"/>
        </w:smartTagPr>
        <w:r w:rsidRPr="00390B79">
          <w:rPr>
            <w:sz w:val="22"/>
            <w:szCs w:val="22"/>
          </w:rPr>
          <w:t>1999 г</w:t>
        </w:r>
      </w:smartTag>
      <w:r w:rsidRPr="00390B79">
        <w:rPr>
          <w:sz w:val="22"/>
          <w:szCs w:val="22"/>
        </w:rPr>
        <w:t>. N 120 "Об утверждении образцов водительских удостоверений", действительны до окончания указанного в них срока действия.</w:t>
      </w:r>
    </w:p>
    <w:p w:rsidR="00581B9A" w:rsidRPr="00390B79" w:rsidRDefault="00581B9A" w:rsidP="00390B79">
      <w:pPr>
        <w:pStyle w:val="ConsPlusNormal"/>
        <w:spacing w:line="300" w:lineRule="atLeast"/>
        <w:ind w:firstLine="539"/>
        <w:jc w:val="both"/>
        <w:rPr>
          <w:sz w:val="22"/>
          <w:szCs w:val="22"/>
        </w:rPr>
      </w:pPr>
      <w:r w:rsidRPr="00390B79">
        <w:rPr>
          <w:sz w:val="22"/>
          <w:szCs w:val="22"/>
        </w:rPr>
        <w:t xml:space="preserve">9. Перечень цифровых кодов регионов Российской Федерации, применяемых на государственных регистрационных знаках транспортных средств и другой специальной продукции, необходимой для допуска транспортных средств и их водителей к участию в дорожном движении, утвержденный Приказом МВД России от 28 марта </w:t>
      </w:r>
      <w:smartTag w:uri="urn:schemas-microsoft-com:office:smarttags" w:element="metricconverter">
        <w:smartTagPr>
          <w:attr w:name="ProductID" w:val="2002 г"/>
        </w:smartTagPr>
        <w:r w:rsidRPr="00390B79">
          <w:rPr>
            <w:sz w:val="22"/>
            <w:szCs w:val="22"/>
          </w:rPr>
          <w:t>2002 г</w:t>
        </w:r>
      </w:smartTag>
      <w:r w:rsidRPr="00390B79">
        <w:rPr>
          <w:sz w:val="22"/>
          <w:szCs w:val="22"/>
        </w:rPr>
        <w:t xml:space="preserve">. N 282 "О государственных регистрационных знаках транспортных средств" &lt;*&gt;, изложить в прилагаемой редакции </w:t>
      </w:r>
      <w:hyperlink w:anchor="Par485" w:tooltip="ПЕРЕЧЕНЬ" w:history="1">
        <w:r w:rsidRPr="00390B79">
          <w:rPr>
            <w:sz w:val="22"/>
            <w:szCs w:val="22"/>
          </w:rPr>
          <w:t>(приложение N 4)</w:t>
        </w:r>
      </w:hyperlink>
      <w:r w:rsidRPr="00390B79">
        <w:rPr>
          <w:sz w:val="22"/>
          <w:szCs w:val="22"/>
        </w:rPr>
        <w:t>.</w:t>
      </w:r>
    </w:p>
    <w:p w:rsidR="00581B9A" w:rsidRPr="00390B79" w:rsidRDefault="00581B9A" w:rsidP="007A747A">
      <w:pPr>
        <w:pStyle w:val="ConsPlusNormal"/>
        <w:ind w:firstLine="540"/>
        <w:jc w:val="both"/>
        <w:rPr>
          <w:sz w:val="22"/>
          <w:szCs w:val="22"/>
        </w:rPr>
      </w:pPr>
      <w:r w:rsidRPr="00390B79">
        <w:rPr>
          <w:sz w:val="22"/>
          <w:szCs w:val="22"/>
        </w:rPr>
        <w:t>--------------------------------</w:t>
      </w:r>
    </w:p>
    <w:p w:rsidR="00581B9A" w:rsidRPr="00390B79" w:rsidRDefault="00581B9A" w:rsidP="007A747A">
      <w:pPr>
        <w:pStyle w:val="ConsPlusNormal"/>
        <w:ind w:firstLine="540"/>
        <w:jc w:val="both"/>
      </w:pPr>
      <w:r w:rsidRPr="00390B79">
        <w:t xml:space="preserve">&lt;*&gt; Зарегистрирован в Минюсте России 16 апреля </w:t>
      </w:r>
      <w:smartTag w:uri="urn:schemas-microsoft-com:office:smarttags" w:element="metricconverter">
        <w:smartTagPr>
          <w:attr w:name="ProductID" w:val="2002 г"/>
        </w:smartTagPr>
        <w:r w:rsidRPr="00390B79">
          <w:t>2002 г</w:t>
        </w:r>
      </w:smartTag>
      <w:r w:rsidRPr="00390B79">
        <w:t xml:space="preserve">., регистрационный N 3374, с изменениями, внесенными Приказами МВД России от 20 ноября </w:t>
      </w:r>
      <w:smartTag w:uri="urn:schemas-microsoft-com:office:smarttags" w:element="metricconverter">
        <w:smartTagPr>
          <w:attr w:name="ProductID" w:val="2002 г"/>
        </w:smartTagPr>
        <w:r w:rsidRPr="00390B79">
          <w:t>2002 г</w:t>
        </w:r>
      </w:smartTag>
      <w:r w:rsidRPr="00390B79">
        <w:t xml:space="preserve">. N 1135 (зарегистрирован в Минюсте России 10 декабря </w:t>
      </w:r>
      <w:smartTag w:uri="urn:schemas-microsoft-com:office:smarttags" w:element="metricconverter">
        <w:smartTagPr>
          <w:attr w:name="ProductID" w:val="2002 г"/>
        </w:smartTagPr>
        <w:r w:rsidRPr="00390B79">
          <w:t>2002 г</w:t>
        </w:r>
      </w:smartTag>
      <w:r w:rsidRPr="00390B79">
        <w:t xml:space="preserve">., регистрационный N 4015), от 7 марта </w:t>
      </w:r>
      <w:smartTag w:uri="urn:schemas-microsoft-com:office:smarttags" w:element="metricconverter">
        <w:smartTagPr>
          <w:attr w:name="ProductID" w:val="2003 г"/>
        </w:smartTagPr>
        <w:r w:rsidRPr="00390B79">
          <w:t>2003 г</w:t>
        </w:r>
      </w:smartTag>
      <w:r w:rsidRPr="00390B79">
        <w:t xml:space="preserve">. N 148 (зарегистрирован в Минюсте России 26 марта </w:t>
      </w:r>
      <w:smartTag w:uri="urn:schemas-microsoft-com:office:smarttags" w:element="metricconverter">
        <w:smartTagPr>
          <w:attr w:name="ProductID" w:val="2003 г"/>
        </w:smartTagPr>
        <w:r w:rsidRPr="00390B79">
          <w:t>2003 г</w:t>
        </w:r>
      </w:smartTag>
      <w:r w:rsidRPr="00390B79">
        <w:t xml:space="preserve">., регистрационный N 4334), от 19 января </w:t>
      </w:r>
      <w:smartTag w:uri="urn:schemas-microsoft-com:office:smarttags" w:element="metricconverter">
        <w:smartTagPr>
          <w:attr w:name="ProductID" w:val="2005 г"/>
        </w:smartTagPr>
        <w:r w:rsidRPr="00390B79">
          <w:t>2005 г</w:t>
        </w:r>
      </w:smartTag>
      <w:r w:rsidRPr="00390B79">
        <w:t xml:space="preserve">. N 26 (зарегистрирован в Минюсте России 7 февраля </w:t>
      </w:r>
      <w:smartTag w:uri="urn:schemas-microsoft-com:office:smarttags" w:element="metricconverter">
        <w:smartTagPr>
          <w:attr w:name="ProductID" w:val="2005 г"/>
        </w:smartTagPr>
        <w:r w:rsidRPr="00390B79">
          <w:t>2005 г</w:t>
        </w:r>
      </w:smartTag>
      <w:r w:rsidRPr="00390B79">
        <w:t xml:space="preserve">., регистрационный N 6299), от 21 января </w:t>
      </w:r>
      <w:smartTag w:uri="urn:schemas-microsoft-com:office:smarttags" w:element="metricconverter">
        <w:smartTagPr>
          <w:attr w:name="ProductID" w:val="2009 г"/>
        </w:smartTagPr>
        <w:r w:rsidRPr="00390B79">
          <w:t>2009 г</w:t>
        </w:r>
      </w:smartTag>
      <w:r w:rsidRPr="00390B79">
        <w:t xml:space="preserve">. N 43 (зарегистрирован в Минюсте России 13 февраля </w:t>
      </w:r>
      <w:smartTag w:uri="urn:schemas-microsoft-com:office:smarttags" w:element="metricconverter">
        <w:smartTagPr>
          <w:attr w:name="ProductID" w:val="2009 г"/>
        </w:smartTagPr>
        <w:r w:rsidRPr="00390B79">
          <w:t>2009 г</w:t>
        </w:r>
      </w:smartTag>
      <w:r w:rsidRPr="00390B79">
        <w:t>. N 13334).</w:t>
      </w:r>
    </w:p>
    <w:p w:rsidR="00581B9A" w:rsidRPr="00390B79" w:rsidRDefault="00581B9A" w:rsidP="007A747A">
      <w:pPr>
        <w:pStyle w:val="ConsPlusNormal"/>
        <w:ind w:firstLine="540"/>
        <w:jc w:val="both"/>
        <w:rPr>
          <w:sz w:val="22"/>
          <w:szCs w:val="22"/>
        </w:rPr>
      </w:pPr>
    </w:p>
    <w:p w:rsidR="00581B9A" w:rsidRPr="00390B79" w:rsidRDefault="00581B9A" w:rsidP="00390B79">
      <w:pPr>
        <w:pStyle w:val="ConsPlusNormal"/>
        <w:spacing w:line="300" w:lineRule="atLeast"/>
        <w:ind w:firstLine="539"/>
        <w:jc w:val="both"/>
        <w:rPr>
          <w:sz w:val="22"/>
          <w:szCs w:val="22"/>
        </w:rPr>
      </w:pPr>
      <w:r w:rsidRPr="00390B79">
        <w:rPr>
          <w:sz w:val="22"/>
          <w:szCs w:val="22"/>
        </w:rPr>
        <w:t xml:space="preserve">10. Считать утратившими силу с 1 марта 2011 года Приказ МВД России от 19 февраля </w:t>
      </w:r>
      <w:smartTag w:uri="urn:schemas-microsoft-com:office:smarttags" w:element="metricconverter">
        <w:smartTagPr>
          <w:attr w:name="ProductID" w:val="1999 г"/>
        </w:smartTagPr>
        <w:r w:rsidRPr="00390B79">
          <w:rPr>
            <w:sz w:val="22"/>
            <w:szCs w:val="22"/>
          </w:rPr>
          <w:t>1999 г</w:t>
        </w:r>
      </w:smartTag>
      <w:r w:rsidRPr="00390B79">
        <w:rPr>
          <w:sz w:val="22"/>
          <w:szCs w:val="22"/>
        </w:rPr>
        <w:t xml:space="preserve">. N 120 &lt;*&gt;, абзац 4 пункта 3 Приказа МВД России от 20 июля </w:t>
      </w:r>
      <w:smartTag w:uri="urn:schemas-microsoft-com:office:smarttags" w:element="metricconverter">
        <w:smartTagPr>
          <w:attr w:name="ProductID" w:val="2000 г"/>
        </w:smartTagPr>
        <w:r w:rsidRPr="00390B79">
          <w:rPr>
            <w:sz w:val="22"/>
            <w:szCs w:val="22"/>
          </w:rPr>
          <w:t>2000 г</w:t>
        </w:r>
      </w:smartTag>
      <w:r w:rsidRPr="00390B79">
        <w:rPr>
          <w:sz w:val="22"/>
          <w:szCs w:val="22"/>
        </w:rPr>
        <w:t xml:space="preserve">. N 782, приложение N 4 к Инструкции о порядке организации работы по приему квалификационных экзаменов и выдаче водительских удостоверений в подразделениях государственной инспекции безопасности дорожного движения МВД России, утвержденной Приказом МВД России от 20 июля </w:t>
      </w:r>
      <w:smartTag w:uri="urn:schemas-microsoft-com:office:smarttags" w:element="metricconverter">
        <w:smartTagPr>
          <w:attr w:name="ProductID" w:val="2000 г"/>
        </w:smartTagPr>
        <w:r w:rsidRPr="00390B79">
          <w:rPr>
            <w:sz w:val="22"/>
            <w:szCs w:val="22"/>
          </w:rPr>
          <w:t>2000 г</w:t>
        </w:r>
      </w:smartTag>
      <w:r w:rsidRPr="00390B79">
        <w:rPr>
          <w:sz w:val="22"/>
          <w:szCs w:val="22"/>
        </w:rPr>
        <w:t>. N 782.</w:t>
      </w:r>
    </w:p>
    <w:p w:rsidR="00581B9A" w:rsidRPr="00390B79" w:rsidRDefault="00581B9A" w:rsidP="007A747A">
      <w:pPr>
        <w:pStyle w:val="ConsPlusNormal"/>
        <w:ind w:firstLine="540"/>
        <w:jc w:val="both"/>
        <w:rPr>
          <w:sz w:val="22"/>
          <w:szCs w:val="22"/>
        </w:rPr>
      </w:pPr>
      <w:r w:rsidRPr="00390B79">
        <w:rPr>
          <w:sz w:val="22"/>
          <w:szCs w:val="22"/>
        </w:rPr>
        <w:t>--------------------------------</w:t>
      </w:r>
    </w:p>
    <w:p w:rsidR="00581B9A" w:rsidRPr="00390B79" w:rsidRDefault="00581B9A" w:rsidP="007A747A">
      <w:pPr>
        <w:pStyle w:val="ConsPlusNormal"/>
        <w:ind w:firstLine="540"/>
        <w:jc w:val="both"/>
      </w:pPr>
      <w:r w:rsidRPr="00390B79">
        <w:t xml:space="preserve">&lt;*&gt; Зарегистрирован в Минюсте России 22 февраля </w:t>
      </w:r>
      <w:smartTag w:uri="urn:schemas-microsoft-com:office:smarttags" w:element="metricconverter">
        <w:smartTagPr>
          <w:attr w:name="ProductID" w:val="1999 г"/>
        </w:smartTagPr>
        <w:r w:rsidRPr="00390B79">
          <w:t>1999 г</w:t>
        </w:r>
      </w:smartTag>
      <w:r w:rsidRPr="00390B79">
        <w:t xml:space="preserve">., регистрационный N 1713, с изменением, внесенным Приказом МВД России от 20 июля </w:t>
      </w:r>
      <w:smartTag w:uri="urn:schemas-microsoft-com:office:smarttags" w:element="metricconverter">
        <w:smartTagPr>
          <w:attr w:name="ProductID" w:val="2000 г"/>
        </w:smartTagPr>
        <w:r w:rsidRPr="00390B79">
          <w:t>2000 г</w:t>
        </w:r>
      </w:smartTag>
      <w:r w:rsidRPr="00390B79">
        <w:t xml:space="preserve">. N 782 (зарегистрирован в Минюсте России 11 августа </w:t>
      </w:r>
      <w:smartTag w:uri="urn:schemas-microsoft-com:office:smarttags" w:element="metricconverter">
        <w:smartTagPr>
          <w:attr w:name="ProductID" w:val="2000 г"/>
        </w:smartTagPr>
        <w:r w:rsidRPr="00390B79">
          <w:t>2000 г</w:t>
        </w:r>
      </w:smartTag>
      <w:r w:rsidRPr="00390B79">
        <w:t>., регистрационный N 2349).</w:t>
      </w:r>
    </w:p>
    <w:p w:rsidR="00581B9A" w:rsidRPr="00390B79" w:rsidRDefault="00581B9A" w:rsidP="007A747A">
      <w:pPr>
        <w:pStyle w:val="ConsPlusNormal"/>
        <w:ind w:firstLine="540"/>
        <w:jc w:val="both"/>
        <w:rPr>
          <w:sz w:val="22"/>
          <w:szCs w:val="22"/>
        </w:rPr>
      </w:pPr>
    </w:p>
    <w:p w:rsidR="00581B9A" w:rsidRPr="00390B79" w:rsidRDefault="00581B9A" w:rsidP="00390B79">
      <w:pPr>
        <w:pStyle w:val="ConsPlusNormal"/>
        <w:spacing w:line="300" w:lineRule="atLeast"/>
        <w:ind w:firstLine="539"/>
        <w:jc w:val="both"/>
        <w:rPr>
          <w:sz w:val="22"/>
          <w:szCs w:val="22"/>
        </w:rPr>
      </w:pPr>
      <w:r w:rsidRPr="00390B79">
        <w:rPr>
          <w:sz w:val="22"/>
          <w:szCs w:val="22"/>
        </w:rPr>
        <w:t>11. Контроль за выполнением настоящего Приказа возложить на заместителей Министра по курируемым направлениям деятельности, начальника Департамента обеспечения безопасности дорожного движения - главного государственного инспектора безопасности дорожного движения Российской Федерации генерал-лейтенанта милиции В.Н. Кирьянова и ОВД МВД России.</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jc w:val="right"/>
        <w:rPr>
          <w:sz w:val="22"/>
          <w:szCs w:val="22"/>
        </w:rPr>
      </w:pPr>
      <w:r w:rsidRPr="00390B79">
        <w:rPr>
          <w:sz w:val="22"/>
          <w:szCs w:val="22"/>
        </w:rPr>
        <w:t>Министр</w:t>
      </w:r>
    </w:p>
    <w:p w:rsidR="00581B9A" w:rsidRPr="00390B79" w:rsidRDefault="00581B9A" w:rsidP="007A747A">
      <w:pPr>
        <w:pStyle w:val="ConsPlusNormal"/>
        <w:jc w:val="right"/>
        <w:rPr>
          <w:sz w:val="22"/>
          <w:szCs w:val="22"/>
        </w:rPr>
      </w:pPr>
      <w:r w:rsidRPr="00390B79">
        <w:rPr>
          <w:sz w:val="22"/>
          <w:szCs w:val="22"/>
        </w:rPr>
        <w:t>генерал армии</w:t>
      </w:r>
    </w:p>
    <w:p w:rsidR="00581B9A" w:rsidRPr="00390B79" w:rsidRDefault="00581B9A" w:rsidP="007A747A">
      <w:pPr>
        <w:pStyle w:val="ConsPlusNormal"/>
        <w:jc w:val="right"/>
        <w:rPr>
          <w:sz w:val="22"/>
          <w:szCs w:val="22"/>
        </w:rPr>
      </w:pPr>
      <w:r w:rsidRPr="00390B79">
        <w:rPr>
          <w:sz w:val="22"/>
          <w:szCs w:val="22"/>
        </w:rPr>
        <w:t>Р.НУРГАЛИЕВ</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jc w:val="right"/>
        <w:outlineLvl w:val="0"/>
        <w:rPr>
          <w:sz w:val="22"/>
          <w:szCs w:val="22"/>
        </w:rPr>
      </w:pPr>
      <w:r w:rsidRPr="00390B79">
        <w:rPr>
          <w:sz w:val="22"/>
          <w:szCs w:val="22"/>
        </w:rPr>
        <w:t>Приложение N 1</w:t>
      </w:r>
    </w:p>
    <w:p w:rsidR="00581B9A" w:rsidRPr="00390B79" w:rsidRDefault="00581B9A" w:rsidP="007A747A">
      <w:pPr>
        <w:pStyle w:val="ConsPlusNormal"/>
        <w:jc w:val="right"/>
        <w:rPr>
          <w:sz w:val="22"/>
          <w:szCs w:val="22"/>
        </w:rPr>
      </w:pPr>
      <w:r w:rsidRPr="00390B79">
        <w:rPr>
          <w:sz w:val="22"/>
          <w:szCs w:val="22"/>
        </w:rPr>
        <w:t>к Приказу МВД России</w:t>
      </w:r>
    </w:p>
    <w:p w:rsidR="00581B9A" w:rsidRPr="00390B79" w:rsidRDefault="00581B9A" w:rsidP="007A747A">
      <w:pPr>
        <w:pStyle w:val="ConsPlusNormal"/>
        <w:jc w:val="right"/>
        <w:rPr>
          <w:sz w:val="22"/>
          <w:szCs w:val="22"/>
        </w:rPr>
      </w:pPr>
      <w:r w:rsidRPr="00390B79">
        <w:rPr>
          <w:sz w:val="22"/>
          <w:szCs w:val="22"/>
        </w:rPr>
        <w:t>от 13.05.2009 N 365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Title"/>
        <w:jc w:val="center"/>
        <w:rPr>
          <w:sz w:val="22"/>
          <w:szCs w:val="22"/>
        </w:rPr>
      </w:pPr>
      <w:bookmarkStart w:id="1" w:name="Par75"/>
      <w:bookmarkEnd w:id="1"/>
      <w:r w:rsidRPr="00390B79">
        <w:rPr>
          <w:sz w:val="22"/>
          <w:szCs w:val="22"/>
        </w:rPr>
        <w:t>ОПИСАНИЕ ОБРАЗЦА ВОДИТЕЛЬСКОГО УДОСТОВЕРЕНИЯ</w:t>
      </w:r>
    </w:p>
    <w:p w:rsidR="00581B9A" w:rsidRPr="00390B79" w:rsidRDefault="00581B9A" w:rsidP="007A747A">
      <w:pPr>
        <w:pStyle w:val="ConsPlusNormal"/>
        <w:jc w:val="center"/>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ind w:firstLine="540"/>
        <w:jc w:val="both"/>
        <w:rPr>
          <w:sz w:val="22"/>
          <w:szCs w:val="22"/>
        </w:rPr>
      </w:pPr>
      <w:r w:rsidRPr="00390B79">
        <w:rPr>
          <w:sz w:val="22"/>
          <w:szCs w:val="22"/>
        </w:rPr>
        <w:t xml:space="preserve">Водительское удостоверение (далее - удостоверение) соответствует требованиям к национальному водительскому удостоверению, предусмотренным Конвенцией о дорожном движении </w:t>
      </w:r>
      <w:smartTag w:uri="urn:schemas-microsoft-com:office:smarttags" w:element="metricconverter">
        <w:smartTagPr>
          <w:attr w:name="ProductID" w:val="1968 г"/>
        </w:smartTagPr>
        <w:r w:rsidRPr="00390B79">
          <w:rPr>
            <w:sz w:val="22"/>
            <w:szCs w:val="22"/>
          </w:rPr>
          <w:t>1968 г</w:t>
        </w:r>
      </w:smartTag>
      <w:r w:rsidRPr="00390B79">
        <w:rPr>
          <w:sz w:val="22"/>
          <w:szCs w:val="22"/>
        </w:rPr>
        <w:t xml:space="preserve">. Размеры удостоверения составляют 85,6 x </w:t>
      </w:r>
      <w:smartTag w:uri="urn:schemas-microsoft-com:office:smarttags" w:element="metricconverter">
        <w:smartTagPr>
          <w:attr w:name="ProductID" w:val="54 мм"/>
        </w:smartTagPr>
        <w:r w:rsidRPr="00390B79">
          <w:rPr>
            <w:sz w:val="22"/>
            <w:szCs w:val="22"/>
          </w:rPr>
          <w:t>54 мм</w:t>
        </w:r>
      </w:smartTag>
      <w:r w:rsidRPr="00390B79">
        <w:rPr>
          <w:sz w:val="22"/>
          <w:szCs w:val="22"/>
        </w:rPr>
        <w:t xml:space="preserve"> (с закругленными углами).</w:t>
      </w:r>
    </w:p>
    <w:p w:rsidR="00581B9A" w:rsidRPr="00390B79" w:rsidRDefault="00581B9A" w:rsidP="007A747A">
      <w:pPr>
        <w:pStyle w:val="ConsPlusNormal"/>
        <w:ind w:firstLine="540"/>
        <w:jc w:val="both"/>
        <w:rPr>
          <w:sz w:val="22"/>
          <w:szCs w:val="22"/>
        </w:rPr>
      </w:pPr>
      <w:r w:rsidRPr="00390B79">
        <w:rPr>
          <w:sz w:val="22"/>
          <w:szCs w:val="22"/>
        </w:rPr>
        <w:t>Удостоверение изготавливается на пластиковой основе по образцу, утвержденному в установленном порядке &lt;*&gt;. Степень защищенности от подделок бланка удостоверения - "Б".</w:t>
      </w:r>
    </w:p>
    <w:p w:rsidR="00581B9A" w:rsidRPr="00390B79" w:rsidRDefault="00581B9A" w:rsidP="007A747A">
      <w:pPr>
        <w:pStyle w:val="ConsPlusNormal"/>
        <w:ind w:firstLine="540"/>
        <w:jc w:val="both"/>
        <w:rPr>
          <w:sz w:val="22"/>
          <w:szCs w:val="22"/>
        </w:rPr>
      </w:pPr>
      <w:r w:rsidRPr="00390B79">
        <w:rPr>
          <w:sz w:val="22"/>
          <w:szCs w:val="22"/>
        </w:rPr>
        <w:t>--------------------------------</w:t>
      </w:r>
    </w:p>
    <w:p w:rsidR="00581B9A" w:rsidRPr="00390B79" w:rsidRDefault="00581B9A" w:rsidP="007A747A">
      <w:pPr>
        <w:pStyle w:val="ConsPlusNormal"/>
        <w:ind w:firstLine="540"/>
        <w:jc w:val="both"/>
      </w:pPr>
      <w:r w:rsidRPr="00390B79">
        <w:t xml:space="preserve">&lt;*&gt; Приказ МВД России от 27 апреля </w:t>
      </w:r>
      <w:smartTag w:uri="urn:schemas-microsoft-com:office:smarttags" w:element="metricconverter">
        <w:smartTagPr>
          <w:attr w:name="ProductID" w:val="2002 г"/>
        </w:smartTagPr>
        <w:r w:rsidRPr="00390B79">
          <w:t>2002 г</w:t>
        </w:r>
      </w:smartTag>
      <w:r w:rsidRPr="00390B79">
        <w:t xml:space="preserve">. N 390 "О разработке и утверждении образцов специальной продукции, необходимой для допуска транспортных средств и водителей к участию в дорожном движении", зарегистрирован в Минюсте России 18 мая </w:t>
      </w:r>
      <w:smartTag w:uri="urn:schemas-microsoft-com:office:smarttags" w:element="metricconverter">
        <w:smartTagPr>
          <w:attr w:name="ProductID" w:val="2002 г"/>
        </w:smartTagPr>
        <w:r w:rsidRPr="00390B79">
          <w:t>2002 г</w:t>
        </w:r>
      </w:smartTag>
      <w:r w:rsidRPr="00390B79">
        <w:t xml:space="preserve">., регистрационный N 3451, с изменениями, внесенными Приказом МВД России от 8 августа </w:t>
      </w:r>
      <w:smartTag w:uri="urn:schemas-microsoft-com:office:smarttags" w:element="metricconverter">
        <w:smartTagPr>
          <w:attr w:name="ProductID" w:val="2005 г"/>
        </w:smartTagPr>
        <w:r w:rsidRPr="00390B79">
          <w:t>2005 г</w:t>
        </w:r>
      </w:smartTag>
      <w:r w:rsidRPr="00390B79">
        <w:t xml:space="preserve">. N 655 (зарегистрирован в Минюсте России 2 сентября </w:t>
      </w:r>
      <w:smartTag w:uri="urn:schemas-microsoft-com:office:smarttags" w:element="metricconverter">
        <w:smartTagPr>
          <w:attr w:name="ProductID" w:val="2005 г"/>
        </w:smartTagPr>
        <w:r w:rsidRPr="00390B79">
          <w:t>2005 г</w:t>
        </w:r>
      </w:smartTag>
      <w:r w:rsidRPr="00390B79">
        <w:t>., регистрационный N 6978).</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ind w:firstLine="540"/>
        <w:jc w:val="both"/>
        <w:rPr>
          <w:sz w:val="22"/>
          <w:szCs w:val="22"/>
        </w:rPr>
      </w:pPr>
      <w:r w:rsidRPr="00390B79">
        <w:rPr>
          <w:sz w:val="22"/>
          <w:szCs w:val="22"/>
        </w:rPr>
        <w:t>Удостоверение имеет лицевую и оборотную стороны.</w:t>
      </w:r>
    </w:p>
    <w:p w:rsidR="00581B9A" w:rsidRPr="00390B79" w:rsidRDefault="00581B9A" w:rsidP="007A747A">
      <w:pPr>
        <w:pStyle w:val="ConsPlusNormal"/>
        <w:ind w:firstLine="540"/>
        <w:jc w:val="both"/>
        <w:rPr>
          <w:sz w:val="22"/>
          <w:szCs w:val="22"/>
        </w:rPr>
      </w:pPr>
      <w:r w:rsidRPr="00390B79">
        <w:rPr>
          <w:sz w:val="22"/>
          <w:szCs w:val="22"/>
        </w:rPr>
        <w:t>Лицевая сторона содержит защитную фоновую сетку, имеющую плавный цветовой переход из голубой цветовой гаммы (левая часть) в розовую (правая часть).</w:t>
      </w:r>
    </w:p>
    <w:p w:rsidR="00581B9A" w:rsidRPr="00390B79" w:rsidRDefault="00581B9A" w:rsidP="007A747A">
      <w:pPr>
        <w:pStyle w:val="ConsPlusNormal"/>
        <w:ind w:firstLine="540"/>
        <w:jc w:val="both"/>
        <w:rPr>
          <w:sz w:val="22"/>
          <w:szCs w:val="22"/>
        </w:rPr>
      </w:pPr>
      <w:r w:rsidRPr="00390B79">
        <w:rPr>
          <w:sz w:val="22"/>
          <w:szCs w:val="22"/>
        </w:rPr>
        <w:t>В верхней части лицевой стороны расположена надпись "ВОДИТЕЛЬСКОЕ УДОСТОВЕРЕНИЕ", выполненная сиреневым цветом.</w:t>
      </w:r>
    </w:p>
    <w:p w:rsidR="00581B9A" w:rsidRPr="00390B79" w:rsidRDefault="00581B9A" w:rsidP="007A747A">
      <w:pPr>
        <w:pStyle w:val="ConsPlusNormal"/>
        <w:ind w:firstLine="540"/>
        <w:jc w:val="both"/>
        <w:rPr>
          <w:sz w:val="22"/>
          <w:szCs w:val="22"/>
        </w:rPr>
      </w:pPr>
      <w:r w:rsidRPr="00390B79">
        <w:rPr>
          <w:sz w:val="22"/>
          <w:szCs w:val="22"/>
        </w:rPr>
        <w:t>В левой части лицевой стороны расположена цветная фотография владельца размером 21 x 30 мм.</w:t>
      </w:r>
    </w:p>
    <w:p w:rsidR="00581B9A" w:rsidRPr="00390B79" w:rsidRDefault="00581B9A" w:rsidP="007A747A">
      <w:pPr>
        <w:pStyle w:val="ConsPlusNormal"/>
        <w:ind w:firstLine="540"/>
        <w:jc w:val="both"/>
        <w:rPr>
          <w:sz w:val="22"/>
          <w:szCs w:val="22"/>
        </w:rPr>
      </w:pPr>
      <w:r w:rsidRPr="00390B79">
        <w:rPr>
          <w:sz w:val="22"/>
          <w:szCs w:val="22"/>
        </w:rPr>
        <w:t>Над фотографией владельца помещено изображение отличительного знака Российской Федерации "RUS".</w:t>
      </w:r>
    </w:p>
    <w:p w:rsidR="00581B9A" w:rsidRPr="00390B79" w:rsidRDefault="00581B9A" w:rsidP="007A747A">
      <w:pPr>
        <w:pStyle w:val="ConsPlusNormal"/>
        <w:ind w:firstLine="540"/>
        <w:jc w:val="both"/>
        <w:rPr>
          <w:sz w:val="22"/>
          <w:szCs w:val="22"/>
        </w:rPr>
      </w:pPr>
      <w:r w:rsidRPr="00390B79">
        <w:rPr>
          <w:sz w:val="22"/>
          <w:szCs w:val="22"/>
        </w:rPr>
        <w:t>В нижней части лицевой стороны серым цветом выполнено стилизованное изображение дороги с линиями горизонтальной разметки.</w:t>
      </w:r>
    </w:p>
    <w:p w:rsidR="00581B9A" w:rsidRPr="00390B79" w:rsidRDefault="00581B9A" w:rsidP="007A747A">
      <w:pPr>
        <w:pStyle w:val="ConsPlusNormal"/>
        <w:ind w:firstLine="540"/>
        <w:jc w:val="both"/>
        <w:rPr>
          <w:sz w:val="22"/>
          <w:szCs w:val="22"/>
        </w:rPr>
      </w:pPr>
      <w:r w:rsidRPr="00390B79">
        <w:rPr>
          <w:sz w:val="22"/>
          <w:szCs w:val="22"/>
        </w:rPr>
        <w:t xml:space="preserve">На </w:t>
      </w:r>
      <w:hyperlink w:anchor="Par119" w:tooltip="лицевая сторона удостоверения (эскиз)" w:history="1">
        <w:r w:rsidRPr="00390B79">
          <w:rPr>
            <w:sz w:val="22"/>
            <w:szCs w:val="22"/>
          </w:rPr>
          <w:t>лицевой стороне</w:t>
        </w:r>
      </w:hyperlink>
      <w:r w:rsidRPr="00390B79">
        <w:rPr>
          <w:sz w:val="22"/>
          <w:szCs w:val="22"/>
        </w:rPr>
        <w:t xml:space="preserve"> в соответствующих разделах указываются следующие сведения:</w:t>
      </w:r>
    </w:p>
    <w:p w:rsidR="00581B9A" w:rsidRPr="00390B79" w:rsidRDefault="00581B9A" w:rsidP="007A747A">
      <w:pPr>
        <w:pStyle w:val="ConsPlusNormal"/>
        <w:ind w:firstLine="540"/>
        <w:jc w:val="both"/>
        <w:rPr>
          <w:sz w:val="22"/>
          <w:szCs w:val="22"/>
        </w:rPr>
      </w:pPr>
      <w:r w:rsidRPr="00390B79">
        <w:rPr>
          <w:sz w:val="22"/>
          <w:szCs w:val="22"/>
        </w:rPr>
        <w:t>1. Фамилия;</w:t>
      </w:r>
    </w:p>
    <w:p w:rsidR="00581B9A" w:rsidRPr="00390B79" w:rsidRDefault="00581B9A" w:rsidP="007A747A">
      <w:pPr>
        <w:pStyle w:val="ConsPlusNormal"/>
        <w:ind w:firstLine="540"/>
        <w:jc w:val="both"/>
        <w:rPr>
          <w:sz w:val="22"/>
          <w:szCs w:val="22"/>
        </w:rPr>
      </w:pPr>
      <w:r w:rsidRPr="00390B79">
        <w:rPr>
          <w:sz w:val="22"/>
          <w:szCs w:val="22"/>
        </w:rPr>
        <w:t>2. Имя, Отчество (если имеется);</w:t>
      </w:r>
    </w:p>
    <w:p w:rsidR="00581B9A" w:rsidRPr="00390B79" w:rsidRDefault="00581B9A" w:rsidP="007A747A">
      <w:pPr>
        <w:pStyle w:val="ConsPlusNormal"/>
        <w:ind w:firstLine="540"/>
        <w:jc w:val="both"/>
        <w:rPr>
          <w:sz w:val="22"/>
          <w:szCs w:val="22"/>
        </w:rPr>
      </w:pPr>
      <w:r w:rsidRPr="00390B79">
        <w:rPr>
          <w:sz w:val="22"/>
          <w:szCs w:val="22"/>
        </w:rPr>
        <w:t>3. Дата и место рождения;</w:t>
      </w:r>
    </w:p>
    <w:p w:rsidR="00581B9A" w:rsidRPr="00390B79" w:rsidRDefault="00581B9A" w:rsidP="007A747A">
      <w:pPr>
        <w:pStyle w:val="ConsPlusNormal"/>
        <w:ind w:firstLine="540"/>
        <w:jc w:val="both"/>
        <w:rPr>
          <w:sz w:val="22"/>
          <w:szCs w:val="22"/>
        </w:rPr>
      </w:pPr>
      <w:r w:rsidRPr="00390B79">
        <w:rPr>
          <w:sz w:val="22"/>
          <w:szCs w:val="22"/>
        </w:rPr>
        <w:t>4a) Дата выдачи удостоверения;</w:t>
      </w:r>
    </w:p>
    <w:p w:rsidR="00581B9A" w:rsidRPr="00390B79" w:rsidRDefault="00581B9A" w:rsidP="007A747A">
      <w:pPr>
        <w:pStyle w:val="ConsPlusNormal"/>
        <w:ind w:firstLine="540"/>
        <w:jc w:val="both"/>
        <w:rPr>
          <w:sz w:val="22"/>
          <w:szCs w:val="22"/>
        </w:rPr>
      </w:pPr>
      <w:r w:rsidRPr="00390B79">
        <w:rPr>
          <w:sz w:val="22"/>
          <w:szCs w:val="22"/>
        </w:rPr>
        <w:t>4b) Дата окончания срока действия удостоверения;</w:t>
      </w:r>
    </w:p>
    <w:p w:rsidR="00581B9A" w:rsidRPr="00390B79" w:rsidRDefault="00581B9A" w:rsidP="007A747A">
      <w:pPr>
        <w:pStyle w:val="ConsPlusNormal"/>
        <w:ind w:firstLine="540"/>
        <w:jc w:val="both"/>
        <w:rPr>
          <w:sz w:val="22"/>
          <w:szCs w:val="22"/>
        </w:rPr>
      </w:pPr>
      <w:r w:rsidRPr="00390B79">
        <w:rPr>
          <w:sz w:val="22"/>
          <w:szCs w:val="22"/>
        </w:rPr>
        <w:t>4c) Наименование подразделения Госавтоинспекции (в кодированном виде), выдавшего водительское удостоверение;</w:t>
      </w:r>
    </w:p>
    <w:p w:rsidR="00581B9A" w:rsidRPr="00390B79" w:rsidRDefault="00581B9A" w:rsidP="007A747A">
      <w:pPr>
        <w:pStyle w:val="ConsPlusNormal"/>
        <w:ind w:firstLine="540"/>
        <w:jc w:val="both"/>
        <w:rPr>
          <w:sz w:val="22"/>
          <w:szCs w:val="22"/>
        </w:rPr>
      </w:pPr>
      <w:r w:rsidRPr="00390B79">
        <w:rPr>
          <w:sz w:val="22"/>
          <w:szCs w:val="22"/>
        </w:rPr>
        <w:t>5. Номер удостоверения;</w:t>
      </w:r>
    </w:p>
    <w:p w:rsidR="00581B9A" w:rsidRPr="00390B79" w:rsidRDefault="00581B9A" w:rsidP="007A747A">
      <w:pPr>
        <w:pStyle w:val="ConsPlusNormal"/>
        <w:ind w:firstLine="540"/>
        <w:jc w:val="both"/>
        <w:rPr>
          <w:sz w:val="22"/>
          <w:szCs w:val="22"/>
        </w:rPr>
      </w:pPr>
      <w:r w:rsidRPr="00390B79">
        <w:rPr>
          <w:sz w:val="22"/>
          <w:szCs w:val="22"/>
        </w:rPr>
        <w:t>6. Фотография владельца;</w:t>
      </w:r>
    </w:p>
    <w:p w:rsidR="00581B9A" w:rsidRPr="00390B79" w:rsidRDefault="00581B9A" w:rsidP="007A747A">
      <w:pPr>
        <w:pStyle w:val="ConsPlusNormal"/>
        <w:ind w:firstLine="540"/>
        <w:jc w:val="both"/>
        <w:rPr>
          <w:sz w:val="22"/>
          <w:szCs w:val="22"/>
        </w:rPr>
      </w:pPr>
      <w:r w:rsidRPr="00390B79">
        <w:rPr>
          <w:sz w:val="22"/>
          <w:szCs w:val="22"/>
        </w:rPr>
        <w:t>7. Подпись владельца;</w:t>
      </w:r>
    </w:p>
    <w:p w:rsidR="00581B9A" w:rsidRPr="00390B79" w:rsidRDefault="00581B9A" w:rsidP="007A747A">
      <w:pPr>
        <w:pStyle w:val="ConsPlusNormal"/>
        <w:ind w:firstLine="540"/>
        <w:jc w:val="both"/>
        <w:rPr>
          <w:sz w:val="22"/>
          <w:szCs w:val="22"/>
        </w:rPr>
      </w:pPr>
      <w:r w:rsidRPr="00390B79">
        <w:rPr>
          <w:sz w:val="22"/>
          <w:szCs w:val="22"/>
        </w:rPr>
        <w:t>8. Место жительства;</w:t>
      </w:r>
    </w:p>
    <w:p w:rsidR="00581B9A" w:rsidRPr="00390B79" w:rsidRDefault="00581B9A" w:rsidP="007A747A">
      <w:pPr>
        <w:pStyle w:val="ConsPlusNormal"/>
        <w:ind w:firstLine="540"/>
        <w:jc w:val="both"/>
        <w:rPr>
          <w:sz w:val="22"/>
          <w:szCs w:val="22"/>
        </w:rPr>
      </w:pPr>
      <w:r w:rsidRPr="00390B79">
        <w:rPr>
          <w:sz w:val="22"/>
          <w:szCs w:val="22"/>
        </w:rPr>
        <w:t>9. Категории, подкатегории транспортных средств, на право управления которыми выдано удостоверение.</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hyperlink w:anchor="Par145" w:tooltip="оборотная сторона удостоверения (эскиз)" w:history="1">
        <w:r w:rsidRPr="00390B79">
          <w:rPr>
            <w:sz w:val="22"/>
            <w:szCs w:val="22"/>
          </w:rPr>
          <w:t>Оборотная сторона</w:t>
        </w:r>
      </w:hyperlink>
      <w:r w:rsidRPr="00390B79">
        <w:rPr>
          <w:sz w:val="22"/>
          <w:szCs w:val="22"/>
        </w:rPr>
        <w:t xml:space="preserve"> содержит защитную фоновую сетку, имеющую плавный цветовой переход из розовой цветовой гаммы (левая часть) в голубую (правая часть).</w:t>
      </w:r>
    </w:p>
    <w:p w:rsidR="00581B9A" w:rsidRPr="00390B79" w:rsidRDefault="00581B9A" w:rsidP="007A747A">
      <w:pPr>
        <w:pStyle w:val="ConsPlusNormal"/>
        <w:ind w:firstLine="540"/>
        <w:jc w:val="both"/>
        <w:rPr>
          <w:sz w:val="22"/>
          <w:szCs w:val="22"/>
        </w:rPr>
      </w:pPr>
      <w:r w:rsidRPr="00390B79">
        <w:rPr>
          <w:sz w:val="22"/>
          <w:szCs w:val="22"/>
        </w:rPr>
        <w:t>В левой части оборотной стороны содержится поле размером 10 x 42 мм для нанесения штрих-кода, необходимого для автоматизированного учета.</w:t>
      </w:r>
    </w:p>
    <w:p w:rsidR="00581B9A" w:rsidRPr="00390B79" w:rsidRDefault="00581B9A" w:rsidP="007A747A">
      <w:pPr>
        <w:pStyle w:val="ConsPlusNormal"/>
        <w:ind w:firstLine="540"/>
        <w:jc w:val="both"/>
        <w:rPr>
          <w:sz w:val="22"/>
          <w:szCs w:val="22"/>
        </w:rPr>
      </w:pPr>
      <w:r w:rsidRPr="00390B79">
        <w:rPr>
          <w:sz w:val="22"/>
          <w:szCs w:val="22"/>
        </w:rPr>
        <w:t>В нижней правой части оборотной стороны красным цветом выполнены четырехзначная цифровая серия и шестизначный номер удостоверения.</w:t>
      </w:r>
    </w:p>
    <w:p w:rsidR="00581B9A" w:rsidRPr="00390B79" w:rsidRDefault="00581B9A" w:rsidP="007A747A">
      <w:pPr>
        <w:pStyle w:val="ConsPlusNormal"/>
        <w:ind w:firstLine="540"/>
        <w:jc w:val="both"/>
        <w:rPr>
          <w:sz w:val="22"/>
          <w:szCs w:val="22"/>
        </w:rPr>
      </w:pPr>
      <w:r w:rsidRPr="00390B79">
        <w:rPr>
          <w:sz w:val="22"/>
          <w:szCs w:val="22"/>
        </w:rPr>
        <w:t>В нижней левой части оборотной стороны размещены выходные данные предприятия-изготовителя.</w:t>
      </w:r>
    </w:p>
    <w:p w:rsidR="00581B9A" w:rsidRPr="00390B79" w:rsidRDefault="00581B9A" w:rsidP="007A747A">
      <w:pPr>
        <w:pStyle w:val="ConsPlusNormal"/>
        <w:ind w:firstLine="540"/>
        <w:jc w:val="both"/>
        <w:rPr>
          <w:sz w:val="22"/>
          <w:szCs w:val="22"/>
        </w:rPr>
      </w:pPr>
      <w:r w:rsidRPr="00390B79">
        <w:rPr>
          <w:sz w:val="22"/>
          <w:szCs w:val="22"/>
        </w:rPr>
        <w:t>Оборотная сторона содержит таблицу, в которой представлены следующие сведения:</w:t>
      </w:r>
    </w:p>
    <w:p w:rsidR="00581B9A" w:rsidRPr="00390B79" w:rsidRDefault="00581B9A" w:rsidP="007A747A">
      <w:pPr>
        <w:pStyle w:val="ConsPlusNormal"/>
        <w:ind w:firstLine="540"/>
        <w:jc w:val="both"/>
        <w:rPr>
          <w:sz w:val="22"/>
          <w:szCs w:val="22"/>
        </w:rPr>
      </w:pPr>
      <w:r w:rsidRPr="00390B79">
        <w:rPr>
          <w:sz w:val="22"/>
          <w:szCs w:val="22"/>
        </w:rPr>
        <w:t>в крайнем левом столбце таблицы - категории, подкатегории и соответствующие пиктограммы транспортных средств, на право управления которыми может выдаваться удостоверение;</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в столбце раздела 10 - дата получения права на управление транспортными средствами соответствующей категории, подкатегории;</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в столбце раздела 11 - дата окончания срока действия удостоверения для соответствующей категории, подкатегории транспортных средств;</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в столбце раздела 12 - ограничения права на управление транспортными средствами соответствующей категории, подкатегории транспортных средств.</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В разделе 14 указываются общие для всех категорий, подкатегорий транспортных средств ограничения в действии удостоверения, а также информация, касающаяся владельца.</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Default="00581B9A" w:rsidP="007A747A">
      <w:pPr>
        <w:pStyle w:val="ConsPlusNormal"/>
        <w:ind w:firstLine="540"/>
        <w:jc w:val="both"/>
        <w:rPr>
          <w:sz w:val="22"/>
          <w:szCs w:val="22"/>
        </w:rPr>
      </w:pPr>
    </w:p>
    <w:p w:rsidR="00581B9A" w:rsidRPr="00390B79" w:rsidRDefault="00581B9A" w:rsidP="007A747A">
      <w:pPr>
        <w:pStyle w:val="ConsPlusNormal"/>
        <w:jc w:val="center"/>
        <w:outlineLvl w:val="1"/>
        <w:rPr>
          <w:sz w:val="22"/>
          <w:szCs w:val="22"/>
        </w:rPr>
      </w:pPr>
      <w:bookmarkStart w:id="2" w:name="Par119"/>
      <w:bookmarkEnd w:id="2"/>
      <w:r w:rsidRPr="00390B79">
        <w:rPr>
          <w:sz w:val="22"/>
          <w:szCs w:val="22"/>
        </w:rPr>
        <w:t>лицевая сторона удостоверения (эскиз)</w:t>
      </w:r>
    </w:p>
    <w:p w:rsidR="00581B9A" w:rsidRPr="00390B79" w:rsidRDefault="00581B9A" w:rsidP="007A747A">
      <w:pPr>
        <w:pStyle w:val="ConsPlusNormal"/>
        <w:jc w:val="center"/>
        <w:rPr>
          <w:sz w:val="22"/>
          <w:szCs w:val="22"/>
        </w:rPr>
      </w:pPr>
    </w:p>
    <w:p w:rsidR="00581B9A" w:rsidRPr="00390B79" w:rsidRDefault="00581B9A" w:rsidP="007A747A">
      <w:pPr>
        <w:pStyle w:val="ConsPlusNonformat"/>
        <w:jc w:val="both"/>
      </w:pPr>
      <w:r w:rsidRPr="00390B79">
        <w:t>┌─────────────────────────────────────────────────────────────────────────┐</w:t>
      </w:r>
    </w:p>
    <w:p w:rsidR="00581B9A" w:rsidRPr="00390B79" w:rsidRDefault="00581B9A" w:rsidP="007A747A">
      <w:pPr>
        <w:pStyle w:val="ConsPlusNonformat"/>
        <w:jc w:val="both"/>
      </w:pPr>
      <w:r w:rsidRPr="00390B79">
        <w:t>│                                                                         │</w:t>
      </w:r>
    </w:p>
    <w:p w:rsidR="00581B9A" w:rsidRPr="00390B79" w:rsidRDefault="00581B9A" w:rsidP="007A747A">
      <w:pPr>
        <w:pStyle w:val="ConsPlusNonformat"/>
        <w:jc w:val="both"/>
      </w:pPr>
      <w:r w:rsidRPr="00390B79">
        <w:t>│         (─────)                                                         │</w:t>
      </w:r>
    </w:p>
    <w:p w:rsidR="00581B9A" w:rsidRPr="00390B79" w:rsidRDefault="00581B9A" w:rsidP="007A747A">
      <w:pPr>
        <w:pStyle w:val="ConsPlusNonformat"/>
        <w:jc w:val="both"/>
      </w:pPr>
      <w:r w:rsidRPr="00390B79">
        <w:t>│         │ RUS │                          ВОДИТЕЛЬСКОЕ УДОСТОВЕРЕНИЕ     │</w:t>
      </w:r>
    </w:p>
    <w:p w:rsidR="00581B9A" w:rsidRPr="00390B79" w:rsidRDefault="00581B9A" w:rsidP="007A747A">
      <w:pPr>
        <w:pStyle w:val="ConsPlusNonformat"/>
        <w:jc w:val="both"/>
      </w:pPr>
      <w:r w:rsidRPr="00390B79">
        <w:t>│         (─────)                                                         │</w:t>
      </w:r>
    </w:p>
    <w:p w:rsidR="00581B9A" w:rsidRPr="00390B79" w:rsidRDefault="00581B9A" w:rsidP="007A747A">
      <w:pPr>
        <w:pStyle w:val="ConsPlusNonformat"/>
        <w:jc w:val="both"/>
      </w:pPr>
      <w:r w:rsidRPr="00390B79">
        <w:t>│                                                                         │</w:t>
      </w:r>
    </w:p>
    <w:p w:rsidR="00581B9A" w:rsidRPr="00390B79" w:rsidRDefault="00581B9A" w:rsidP="007A747A">
      <w:pPr>
        <w:pStyle w:val="ConsPlusNonformat"/>
        <w:jc w:val="both"/>
      </w:pPr>
      <w:bookmarkStart w:id="3" w:name="Par127"/>
      <w:bookmarkEnd w:id="3"/>
      <w:r w:rsidRPr="00390B79">
        <w:t>│    ┌───────────────┐           1.                                       │</w:t>
      </w:r>
    </w:p>
    <w:p w:rsidR="00581B9A" w:rsidRPr="00390B79" w:rsidRDefault="00581B9A" w:rsidP="007A747A">
      <w:pPr>
        <w:pStyle w:val="ConsPlusNonformat"/>
        <w:jc w:val="both"/>
      </w:pPr>
      <w:r w:rsidRPr="00390B79">
        <w:t>│    │               │                                                    │</w:t>
      </w:r>
    </w:p>
    <w:p w:rsidR="00581B9A" w:rsidRPr="00390B79" w:rsidRDefault="00581B9A" w:rsidP="007A747A">
      <w:pPr>
        <w:pStyle w:val="ConsPlusNonformat"/>
        <w:jc w:val="both"/>
      </w:pPr>
      <w:bookmarkStart w:id="4" w:name="Par129"/>
      <w:bookmarkEnd w:id="4"/>
      <w:r w:rsidRPr="00390B79">
        <w:t>│    │               │           2.                                       │</w:t>
      </w:r>
    </w:p>
    <w:p w:rsidR="00581B9A" w:rsidRPr="00390B79" w:rsidRDefault="00581B9A" w:rsidP="007A747A">
      <w:pPr>
        <w:pStyle w:val="ConsPlusNonformat"/>
        <w:jc w:val="both"/>
      </w:pPr>
      <w:r w:rsidRPr="00390B79">
        <w:t>│    │               │                                                    │</w:t>
      </w:r>
    </w:p>
    <w:p w:rsidR="00581B9A" w:rsidRPr="00390B79" w:rsidRDefault="00581B9A" w:rsidP="007A747A">
      <w:pPr>
        <w:pStyle w:val="ConsPlusNonformat"/>
        <w:jc w:val="both"/>
      </w:pPr>
      <w:bookmarkStart w:id="5" w:name="Par131"/>
      <w:bookmarkEnd w:id="5"/>
      <w:r w:rsidRPr="00390B79">
        <w:t>│    │               │           3.                                       │</w:t>
      </w:r>
    </w:p>
    <w:p w:rsidR="00581B9A" w:rsidRPr="00390B79" w:rsidRDefault="00581B9A" w:rsidP="007A747A">
      <w:pPr>
        <w:pStyle w:val="ConsPlusNonformat"/>
        <w:jc w:val="both"/>
      </w:pPr>
      <w:r w:rsidRPr="00390B79">
        <w:t>│    │               │                                                    │</w:t>
      </w:r>
    </w:p>
    <w:p w:rsidR="00581B9A" w:rsidRPr="00390B79" w:rsidRDefault="00581B9A" w:rsidP="007A747A">
      <w:pPr>
        <w:pStyle w:val="ConsPlusNonformat"/>
        <w:jc w:val="both"/>
      </w:pPr>
      <w:bookmarkStart w:id="6" w:name="Par133"/>
      <w:bookmarkEnd w:id="6"/>
      <w:r w:rsidRPr="00390B79">
        <w:t>│    │     ФОТО      │           4a)                  4b)                 │</w:t>
      </w:r>
    </w:p>
    <w:p w:rsidR="00581B9A" w:rsidRPr="00390B79" w:rsidRDefault="00581B9A" w:rsidP="007A747A">
      <w:pPr>
        <w:pStyle w:val="ConsPlusNonformat"/>
        <w:jc w:val="both"/>
      </w:pPr>
      <w:r w:rsidRPr="00390B79">
        <w:t>│    │               │                                                    │</w:t>
      </w:r>
    </w:p>
    <w:p w:rsidR="00581B9A" w:rsidRPr="00390B79" w:rsidRDefault="00581B9A" w:rsidP="007A747A">
      <w:pPr>
        <w:pStyle w:val="ConsPlusNonformat"/>
        <w:jc w:val="both"/>
      </w:pPr>
      <w:bookmarkStart w:id="7" w:name="Par135"/>
      <w:bookmarkEnd w:id="7"/>
      <w:r w:rsidRPr="00390B79">
        <w:t>│    │               │           4c)                                      │</w:t>
      </w:r>
    </w:p>
    <w:p w:rsidR="00581B9A" w:rsidRPr="00390B79" w:rsidRDefault="00581B9A" w:rsidP="007A747A">
      <w:pPr>
        <w:pStyle w:val="ConsPlusNonformat"/>
        <w:jc w:val="both"/>
      </w:pPr>
      <w:r w:rsidRPr="00390B79">
        <w:t>│    │               │                                                    │</w:t>
      </w:r>
    </w:p>
    <w:p w:rsidR="00581B9A" w:rsidRPr="00390B79" w:rsidRDefault="00581B9A" w:rsidP="007A747A">
      <w:pPr>
        <w:pStyle w:val="ConsPlusNonformat"/>
        <w:jc w:val="both"/>
      </w:pPr>
      <w:bookmarkStart w:id="8" w:name="Par137"/>
      <w:bookmarkEnd w:id="8"/>
      <w:r w:rsidRPr="00390B79">
        <w:t>│    │               │           5.                                       │</w:t>
      </w:r>
    </w:p>
    <w:p w:rsidR="00581B9A" w:rsidRPr="00390B79" w:rsidRDefault="00581B9A" w:rsidP="007A747A">
      <w:pPr>
        <w:pStyle w:val="ConsPlusNonformat"/>
        <w:jc w:val="both"/>
      </w:pPr>
      <w:r w:rsidRPr="00390B79">
        <w:t>│    │               │                                                    │</w:t>
      </w:r>
    </w:p>
    <w:p w:rsidR="00581B9A" w:rsidRPr="00390B79" w:rsidRDefault="00581B9A" w:rsidP="007A747A">
      <w:pPr>
        <w:pStyle w:val="ConsPlusNonformat"/>
        <w:jc w:val="both"/>
      </w:pPr>
      <w:bookmarkStart w:id="9" w:name="Par139"/>
      <w:bookmarkEnd w:id="9"/>
      <w:r w:rsidRPr="00390B79">
        <w:t>│ 6. └───────────────┘           8.                                       │</w:t>
      </w:r>
    </w:p>
    <w:p w:rsidR="00581B9A" w:rsidRPr="00390B79" w:rsidRDefault="00581B9A" w:rsidP="007A747A">
      <w:pPr>
        <w:pStyle w:val="ConsPlusNonformat"/>
        <w:jc w:val="both"/>
      </w:pPr>
      <w:r w:rsidRPr="00390B79">
        <w:t>│                                                                         │</w:t>
      </w:r>
    </w:p>
    <w:p w:rsidR="00581B9A" w:rsidRPr="00390B79" w:rsidRDefault="00581B9A" w:rsidP="007A747A">
      <w:pPr>
        <w:pStyle w:val="ConsPlusNonformat"/>
        <w:jc w:val="both"/>
      </w:pPr>
      <w:bookmarkStart w:id="10" w:name="Par141"/>
      <w:bookmarkEnd w:id="10"/>
      <w:r w:rsidRPr="00390B79">
        <w:t>│ 7.                             9.                                       │</w:t>
      </w:r>
    </w:p>
    <w:p w:rsidR="00581B9A" w:rsidRPr="00390B79" w:rsidRDefault="00581B9A" w:rsidP="007A747A">
      <w:pPr>
        <w:pStyle w:val="ConsPlusNonformat"/>
        <w:jc w:val="both"/>
      </w:pPr>
      <w:r w:rsidRPr="00390B79">
        <w:t>│                                                                         │</w:t>
      </w:r>
    </w:p>
    <w:p w:rsidR="00581B9A" w:rsidRPr="00390B79" w:rsidRDefault="00581B9A" w:rsidP="007A747A">
      <w:pPr>
        <w:pStyle w:val="ConsPlusNonformat"/>
        <w:jc w:val="both"/>
      </w:pPr>
      <w:r w:rsidRPr="00390B79">
        <w:t>└─────────────────────────────────────────────────────────────────────────┘</w:t>
      </w:r>
    </w:p>
    <w:p w:rsidR="00581B9A" w:rsidRPr="00390B79" w:rsidRDefault="00581B9A" w:rsidP="007A747A">
      <w:pPr>
        <w:pStyle w:val="ConsPlusNormal"/>
        <w:jc w:val="center"/>
        <w:outlineLvl w:val="1"/>
        <w:rPr>
          <w:sz w:val="22"/>
          <w:szCs w:val="22"/>
        </w:rPr>
      </w:pPr>
      <w:bookmarkStart w:id="11" w:name="Par145"/>
      <w:bookmarkEnd w:id="11"/>
      <w:r w:rsidRPr="00390B79">
        <w:rPr>
          <w:sz w:val="22"/>
          <w:szCs w:val="22"/>
        </w:rPr>
        <w:t>оборотная сторона удостоверения (эскиз)</w:t>
      </w:r>
    </w:p>
    <w:p w:rsidR="00581B9A" w:rsidRPr="00390B79" w:rsidRDefault="00581B9A" w:rsidP="007A747A">
      <w:pPr>
        <w:pStyle w:val="ConsPlusNormal"/>
        <w:jc w:val="center"/>
        <w:rPr>
          <w:sz w:val="22"/>
          <w:szCs w:val="22"/>
        </w:rPr>
      </w:pPr>
      <w:r w:rsidRPr="00390B79">
        <w:rPr>
          <w:sz w:val="22"/>
          <w:szCs w:val="22"/>
        </w:rPr>
        <w:t>(в ред. Приказа МВД России от 09.01.2014 N 6)</w:t>
      </w:r>
    </w:p>
    <w:p w:rsidR="00581B9A" w:rsidRPr="00390B79" w:rsidRDefault="00581B9A" w:rsidP="007A747A">
      <w:pPr>
        <w:pStyle w:val="ConsPlusNormal"/>
        <w:jc w:val="both"/>
        <w:rPr>
          <w:sz w:val="22"/>
          <w:szCs w:val="22"/>
        </w:rPr>
      </w:pP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                   │      10.      │      11.      │     12.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│A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│A1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│B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│B1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│C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│C1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Ш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Т │ │D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Р │ │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И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Х │ │D1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 │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К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О │ │BE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Д │ │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│CE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│C1E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│DE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│D1E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│M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│Tm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 │Tb      рисунок    │               │               │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                                                                         │</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│14.                                                          00 00 000000│</w:t>
      </w:r>
    </w:p>
    <w:p w:rsidR="00581B9A" w:rsidRPr="00390B79" w:rsidRDefault="00581B9A" w:rsidP="007A747A">
      <w:pPr>
        <w:pStyle w:val="ConsPlusCell"/>
        <w:jc w:val="both"/>
        <w:rPr>
          <w:rFonts w:ascii="Courier New" w:hAnsi="Courier New" w:cs="Courier New"/>
        </w:rPr>
      </w:pPr>
      <w:r w:rsidRPr="00390B79">
        <w:rPr>
          <w:rFonts w:ascii="Courier New" w:hAnsi="Courier New" w:cs="Courier New"/>
        </w:rPr>
        <w:t>└─────────────────────────────────────────────────────────────────────────┘</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jc w:val="right"/>
        <w:outlineLvl w:val="0"/>
        <w:rPr>
          <w:sz w:val="22"/>
          <w:szCs w:val="22"/>
        </w:rPr>
      </w:pPr>
      <w:r w:rsidRPr="00390B79">
        <w:rPr>
          <w:sz w:val="22"/>
          <w:szCs w:val="22"/>
        </w:rPr>
        <w:t>Приложение N 2</w:t>
      </w:r>
    </w:p>
    <w:p w:rsidR="00581B9A" w:rsidRPr="00390B79" w:rsidRDefault="00581B9A" w:rsidP="007A747A">
      <w:pPr>
        <w:pStyle w:val="ConsPlusNormal"/>
        <w:jc w:val="right"/>
        <w:rPr>
          <w:sz w:val="22"/>
          <w:szCs w:val="22"/>
        </w:rPr>
      </w:pPr>
      <w:r w:rsidRPr="00390B79">
        <w:rPr>
          <w:sz w:val="22"/>
          <w:szCs w:val="22"/>
        </w:rPr>
        <w:t>к Приказу МВД России</w:t>
      </w:r>
    </w:p>
    <w:p w:rsidR="00581B9A" w:rsidRPr="00390B79" w:rsidRDefault="00581B9A" w:rsidP="007A747A">
      <w:pPr>
        <w:pStyle w:val="ConsPlusNormal"/>
        <w:jc w:val="right"/>
        <w:rPr>
          <w:sz w:val="22"/>
          <w:szCs w:val="22"/>
        </w:rPr>
      </w:pPr>
      <w:r w:rsidRPr="00390B79">
        <w:rPr>
          <w:sz w:val="22"/>
          <w:szCs w:val="22"/>
        </w:rPr>
        <w:t>от 13.05.2009 N 365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Title"/>
        <w:jc w:val="center"/>
        <w:rPr>
          <w:sz w:val="22"/>
          <w:szCs w:val="22"/>
        </w:rPr>
      </w:pPr>
      <w:bookmarkStart w:id="12" w:name="Par199"/>
      <w:bookmarkEnd w:id="12"/>
      <w:r w:rsidRPr="00390B79">
        <w:rPr>
          <w:sz w:val="22"/>
          <w:szCs w:val="22"/>
        </w:rPr>
        <w:t>Реестр выдачи водительских удостоверений</w:t>
      </w:r>
    </w:p>
    <w:p w:rsidR="00581B9A" w:rsidRPr="00390B79" w:rsidRDefault="00581B9A" w:rsidP="007A747A">
      <w:pPr>
        <w:pStyle w:val="ConsPlusNormal"/>
        <w:jc w:val="center"/>
        <w:rPr>
          <w:sz w:val="22"/>
          <w:szCs w:val="22"/>
        </w:rPr>
      </w:pPr>
      <w:r w:rsidRPr="00390B79">
        <w:rPr>
          <w:sz w:val="22"/>
          <w:szCs w:val="22"/>
        </w:rPr>
        <w:t>(в ред. Приказа МВД России от 20.10.2015 N 995)</w:t>
      </w:r>
    </w:p>
    <w:p w:rsidR="00581B9A" w:rsidRPr="00390B79" w:rsidRDefault="00581B9A" w:rsidP="007A747A">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16"/>
        <w:gridCol w:w="1163"/>
        <w:gridCol w:w="1167"/>
        <w:gridCol w:w="1444"/>
        <w:gridCol w:w="1056"/>
        <w:gridCol w:w="2886"/>
        <w:gridCol w:w="1567"/>
      </w:tblGrid>
      <w:tr w:rsidR="00581B9A" w:rsidRPr="00390B79" w:rsidTr="00390B79">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N п/п</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Фамилия, имя, отчество</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Дата и место рождения</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Место жительства, пребывания</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Тип операции</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Основание выдачи: документ о квалификации, водительское удостоверение (серия, номер документа, кем и когда выдан, на какие категории, подкатегории ТС)</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Номер и дата протокола проведения экзаменов</w:t>
            </w:r>
          </w:p>
        </w:tc>
      </w:tr>
      <w:tr w:rsidR="00581B9A" w:rsidRPr="00390B79" w:rsidTr="00390B79">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1</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2</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3</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4</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5</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6</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7</w:t>
            </w:r>
          </w:p>
        </w:tc>
      </w:tr>
      <w:tr w:rsidR="00581B9A" w:rsidRPr="00390B79" w:rsidTr="00390B79">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r>
    </w:tbl>
    <w:p w:rsidR="00581B9A" w:rsidRPr="00390B79" w:rsidRDefault="00581B9A" w:rsidP="007A747A">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246"/>
        <w:gridCol w:w="1508"/>
        <w:gridCol w:w="1029"/>
        <w:gridCol w:w="1279"/>
        <w:gridCol w:w="1655"/>
        <w:gridCol w:w="1982"/>
      </w:tblGrid>
      <w:tr w:rsidR="00581B9A" w:rsidRPr="00390B79" w:rsidTr="00390B79">
        <w:tc>
          <w:tcPr>
            <w:tcW w:w="0" w:type="auto"/>
            <w:vMerge w:val="restart"/>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Серия, номер водительского удостоверения, дата выдачи, дата окончания срока действия</w:t>
            </w:r>
          </w:p>
        </w:tc>
        <w:tc>
          <w:tcPr>
            <w:tcW w:w="0" w:type="auto"/>
            <w:gridSpan w:val="4"/>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Разрешенные категории и подкатегории ТС, сроки действия и ограничения по ним</w:t>
            </w:r>
          </w:p>
        </w:tc>
        <w:tc>
          <w:tcPr>
            <w:tcW w:w="0" w:type="auto"/>
            <w:vMerge w:val="restart"/>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Общие ограничения и дополнительная информация</w:t>
            </w:r>
          </w:p>
        </w:tc>
      </w:tr>
      <w:tr w:rsidR="00581B9A" w:rsidRPr="00390B79" w:rsidTr="00390B79">
        <w:tc>
          <w:tcPr>
            <w:tcW w:w="0" w:type="auto"/>
            <w:vMerge/>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Категория, подкатегория ТС</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Дата открытия</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Дата окончания срока действия</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Ограничения по категории, подкатегории ТС</w:t>
            </w:r>
          </w:p>
        </w:tc>
        <w:tc>
          <w:tcPr>
            <w:tcW w:w="0" w:type="auto"/>
            <w:vMerge/>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p>
        </w:tc>
      </w:tr>
      <w:tr w:rsidR="00581B9A" w:rsidRPr="00390B79" w:rsidTr="00390B79">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8</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9</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10</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11</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12</w:t>
            </w: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pPr>
            <w:r w:rsidRPr="00390B79">
              <w:t>13</w:t>
            </w:r>
          </w:p>
        </w:tc>
      </w:tr>
      <w:tr w:rsidR="00581B9A" w:rsidRPr="00390B79" w:rsidTr="00390B79">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pPr>
          </w:p>
        </w:tc>
      </w:tr>
    </w:tbl>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jc w:val="right"/>
        <w:outlineLvl w:val="0"/>
        <w:rPr>
          <w:sz w:val="22"/>
          <w:szCs w:val="22"/>
        </w:rPr>
      </w:pPr>
      <w:r w:rsidRPr="00390B79">
        <w:rPr>
          <w:sz w:val="22"/>
          <w:szCs w:val="22"/>
        </w:rPr>
        <w:t>Приложение N 3</w:t>
      </w:r>
    </w:p>
    <w:p w:rsidR="00581B9A" w:rsidRPr="00390B79" w:rsidRDefault="00581B9A" w:rsidP="007A747A">
      <w:pPr>
        <w:pStyle w:val="ConsPlusNormal"/>
        <w:jc w:val="right"/>
        <w:rPr>
          <w:sz w:val="22"/>
          <w:szCs w:val="22"/>
        </w:rPr>
      </w:pPr>
      <w:r w:rsidRPr="00390B79">
        <w:rPr>
          <w:sz w:val="22"/>
          <w:szCs w:val="22"/>
        </w:rPr>
        <w:t>к Приказу МВД России</w:t>
      </w:r>
    </w:p>
    <w:p w:rsidR="00581B9A" w:rsidRPr="00390B79" w:rsidRDefault="00581B9A" w:rsidP="007A747A">
      <w:pPr>
        <w:pStyle w:val="ConsPlusNormal"/>
        <w:jc w:val="right"/>
        <w:rPr>
          <w:sz w:val="22"/>
          <w:szCs w:val="22"/>
        </w:rPr>
      </w:pPr>
      <w:r w:rsidRPr="00390B79">
        <w:rPr>
          <w:sz w:val="22"/>
          <w:szCs w:val="22"/>
        </w:rPr>
        <w:t>от 13.05.2009 N 365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jc w:val="center"/>
        <w:rPr>
          <w:sz w:val="22"/>
          <w:szCs w:val="22"/>
        </w:rPr>
      </w:pPr>
      <w:bookmarkStart w:id="13" w:name="Par253"/>
      <w:bookmarkEnd w:id="13"/>
      <w:r w:rsidRPr="00390B79">
        <w:rPr>
          <w:sz w:val="22"/>
          <w:szCs w:val="22"/>
        </w:rPr>
        <w:t>ОФОРМЛЕНИЕ</w:t>
      </w:r>
    </w:p>
    <w:p w:rsidR="00581B9A" w:rsidRPr="00390B79" w:rsidRDefault="00581B9A" w:rsidP="007A747A">
      <w:pPr>
        <w:pStyle w:val="ConsPlusNormal"/>
        <w:jc w:val="center"/>
        <w:rPr>
          <w:sz w:val="22"/>
          <w:szCs w:val="22"/>
        </w:rPr>
      </w:pPr>
      <w:r w:rsidRPr="00390B79">
        <w:rPr>
          <w:sz w:val="22"/>
          <w:szCs w:val="22"/>
        </w:rPr>
        <w:t>ВОДИТЕЛЬСКОГО УДОСТОВЕРЕНИЯ ПРИ ЕГО ВЫДАЧЕ</w:t>
      </w:r>
    </w:p>
    <w:p w:rsidR="00581B9A" w:rsidRPr="00390B79" w:rsidRDefault="00581B9A" w:rsidP="007A747A">
      <w:pPr>
        <w:pStyle w:val="ConsPlusNormal"/>
        <w:jc w:val="center"/>
        <w:rPr>
          <w:sz w:val="22"/>
          <w:szCs w:val="22"/>
        </w:rPr>
      </w:pPr>
      <w:r w:rsidRPr="00390B79">
        <w:rPr>
          <w:sz w:val="22"/>
          <w:szCs w:val="22"/>
        </w:rPr>
        <w:t>(в ред. Приказов МВД России от 09.01.2014 N 6,</w:t>
      </w:r>
    </w:p>
    <w:p w:rsidR="00581B9A" w:rsidRPr="00390B79" w:rsidRDefault="00581B9A" w:rsidP="007A747A">
      <w:pPr>
        <w:pStyle w:val="ConsPlusNormal"/>
        <w:jc w:val="center"/>
        <w:rPr>
          <w:sz w:val="22"/>
          <w:szCs w:val="22"/>
        </w:rPr>
      </w:pPr>
      <w:r w:rsidRPr="00390B79">
        <w:rPr>
          <w:sz w:val="22"/>
          <w:szCs w:val="22"/>
        </w:rPr>
        <w:t>от 20.10.2015 N 995)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ind w:firstLine="540"/>
        <w:jc w:val="both"/>
        <w:rPr>
          <w:sz w:val="22"/>
          <w:szCs w:val="22"/>
        </w:rPr>
      </w:pPr>
      <w:r w:rsidRPr="00390B79">
        <w:rPr>
          <w:sz w:val="22"/>
          <w:szCs w:val="22"/>
        </w:rPr>
        <w:t>Оформление водительского удостоверения (далее - удостоверение) производится с использованием автоматизированных рабочих мест.</w:t>
      </w:r>
    </w:p>
    <w:p w:rsidR="00581B9A" w:rsidRPr="00390B79" w:rsidRDefault="00581B9A" w:rsidP="007A747A">
      <w:pPr>
        <w:pStyle w:val="ConsPlusNormal"/>
        <w:ind w:firstLine="540"/>
        <w:jc w:val="both"/>
        <w:rPr>
          <w:sz w:val="22"/>
          <w:szCs w:val="22"/>
        </w:rPr>
      </w:pPr>
      <w:r w:rsidRPr="00390B79">
        <w:rPr>
          <w:sz w:val="22"/>
          <w:szCs w:val="22"/>
        </w:rPr>
        <w:t>Нумерация разделов удостоверения печатается сиреневым цветом, остальная вводимая информация, в том числе таблица категорий, подкатегорий на оборотной стороне, - черным цветом.</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Цветная фотография владельца выполняется в процессе оформления удостоверения цифровым способом на сером фоне и печатается в специально отведенном месте удостоверения.</w:t>
      </w:r>
    </w:p>
    <w:p w:rsidR="00581B9A" w:rsidRPr="00390B79" w:rsidRDefault="00581B9A" w:rsidP="007A747A">
      <w:pPr>
        <w:pStyle w:val="ConsPlusNormal"/>
        <w:ind w:firstLine="540"/>
        <w:jc w:val="both"/>
        <w:rPr>
          <w:sz w:val="22"/>
          <w:szCs w:val="22"/>
        </w:rPr>
      </w:pPr>
      <w:r w:rsidRPr="00390B79">
        <w:rPr>
          <w:sz w:val="22"/>
          <w:szCs w:val="22"/>
        </w:rPr>
        <w:t>Фотография должна иметь четкое изображение лица строго в анфас без головного убора. Допускается изготовление фотографий в головных уборах, не скрывающих овал лица, гражданам, религиозные убеждения которых не позволяют показываться перед посторонними лицами без головных уборов.</w:t>
      </w:r>
    </w:p>
    <w:p w:rsidR="00581B9A" w:rsidRPr="00390B79" w:rsidRDefault="00581B9A" w:rsidP="007A747A">
      <w:pPr>
        <w:pStyle w:val="ConsPlusNormal"/>
        <w:ind w:firstLine="540"/>
        <w:jc w:val="both"/>
        <w:rPr>
          <w:sz w:val="22"/>
          <w:szCs w:val="22"/>
        </w:rPr>
      </w:pPr>
      <w:r w:rsidRPr="00390B79">
        <w:rPr>
          <w:sz w:val="22"/>
          <w:szCs w:val="22"/>
        </w:rPr>
        <w:t>Для граждан, постоянно носящих очки, допускается фотографирование в очках без тонированных стекол.</w:t>
      </w:r>
    </w:p>
    <w:p w:rsidR="00581B9A" w:rsidRPr="00390B79" w:rsidRDefault="00581B9A" w:rsidP="007A747A">
      <w:pPr>
        <w:pStyle w:val="ConsPlusNormal"/>
        <w:ind w:firstLine="540"/>
        <w:jc w:val="both"/>
        <w:rPr>
          <w:sz w:val="22"/>
          <w:szCs w:val="22"/>
        </w:rPr>
      </w:pPr>
      <w:r w:rsidRPr="00390B79">
        <w:rPr>
          <w:sz w:val="22"/>
          <w:szCs w:val="22"/>
        </w:rPr>
        <w:t>Все записи в водительском удостоверении выполняются на русском языке и дублируются способом транслитерации (простого замещения русских букв на латинские), учитывая рекомендованный ИКАО международный стандарт (</w:t>
      </w:r>
      <w:hyperlink w:anchor="Par343" w:tooltip="ИКАО Doc 9303" w:history="1">
        <w:r w:rsidRPr="00390B79">
          <w:rPr>
            <w:sz w:val="22"/>
            <w:szCs w:val="22"/>
          </w:rPr>
          <w:t>приложение</w:t>
        </w:r>
      </w:hyperlink>
      <w:r w:rsidRPr="00390B79">
        <w:rPr>
          <w:sz w:val="22"/>
          <w:szCs w:val="22"/>
        </w:rPr>
        <w:t xml:space="preserve"> к настоящему Оформлению водительского удостоверения при его выдаче - справочно).</w:t>
      </w:r>
    </w:p>
    <w:p w:rsidR="00581B9A" w:rsidRPr="00390B79" w:rsidRDefault="00581B9A" w:rsidP="007A747A">
      <w:pPr>
        <w:pStyle w:val="ConsPlusNormal"/>
        <w:jc w:val="both"/>
        <w:rPr>
          <w:sz w:val="22"/>
          <w:szCs w:val="22"/>
        </w:rPr>
      </w:pPr>
      <w:r w:rsidRPr="00390B79">
        <w:rPr>
          <w:sz w:val="22"/>
          <w:szCs w:val="22"/>
        </w:rPr>
        <w:t>(в ред. Приказа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w:t>
      </w:r>
    </w:p>
    <w:p w:rsidR="00581B9A" w:rsidRPr="006309BB" w:rsidRDefault="00581B9A" w:rsidP="007A747A">
      <w:pPr>
        <w:pStyle w:val="ConsPlusNormal"/>
        <w:ind w:firstLine="540"/>
        <w:jc w:val="both"/>
      </w:pPr>
      <w:r w:rsidRPr="006309BB">
        <w:t>&lt;*&gt; Сноска исключена. - Приказ МВД России от 20.10.2015 N 995.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ind w:firstLine="540"/>
        <w:jc w:val="both"/>
        <w:rPr>
          <w:sz w:val="22"/>
          <w:szCs w:val="22"/>
        </w:rPr>
      </w:pPr>
      <w:r w:rsidRPr="00390B79">
        <w:rPr>
          <w:sz w:val="22"/>
          <w:szCs w:val="22"/>
        </w:rPr>
        <w:t>По желанию владельца записи в удостоверении могут транслитерироваться в соответствии с данными, указанными в его заграничном паспорте.</w:t>
      </w:r>
    </w:p>
    <w:p w:rsidR="00581B9A" w:rsidRPr="00390B79" w:rsidRDefault="00581B9A" w:rsidP="007A747A">
      <w:pPr>
        <w:pStyle w:val="ConsPlusNormal"/>
        <w:ind w:firstLine="540"/>
        <w:jc w:val="both"/>
        <w:rPr>
          <w:sz w:val="22"/>
          <w:szCs w:val="22"/>
        </w:rPr>
      </w:pPr>
      <w:r w:rsidRPr="00390B79">
        <w:rPr>
          <w:sz w:val="22"/>
          <w:szCs w:val="22"/>
        </w:rPr>
        <w:t>Транслитерация текстовой информации выполняется в специально отведенных полях, расположенных под соответствующими разделами удостоверения. Шрифт транслитерируемой текстовой информации должен отличаться от шрифта, которым выполняются записи на русском языке.</w:t>
      </w:r>
    </w:p>
    <w:p w:rsidR="00581B9A" w:rsidRPr="00390B79" w:rsidRDefault="00581B9A" w:rsidP="007A747A">
      <w:pPr>
        <w:pStyle w:val="ConsPlusNormal"/>
        <w:ind w:firstLine="540"/>
        <w:jc w:val="both"/>
        <w:rPr>
          <w:sz w:val="22"/>
          <w:szCs w:val="22"/>
        </w:rPr>
      </w:pPr>
      <w:r w:rsidRPr="00390B79">
        <w:rPr>
          <w:sz w:val="22"/>
          <w:szCs w:val="22"/>
        </w:rPr>
        <w:t xml:space="preserve">Сведения в </w:t>
      </w:r>
      <w:hyperlink w:anchor="Par127" w:tooltip="                                 1.                                        " w:history="1">
        <w:r w:rsidRPr="00390B79">
          <w:rPr>
            <w:sz w:val="22"/>
            <w:szCs w:val="22"/>
          </w:rPr>
          <w:t>разделах 1</w:t>
        </w:r>
      </w:hyperlink>
      <w:r w:rsidRPr="00390B79">
        <w:rPr>
          <w:sz w:val="22"/>
          <w:szCs w:val="22"/>
        </w:rPr>
        <w:t xml:space="preserve">, </w:t>
      </w:r>
      <w:hyperlink w:anchor="Par129" w:tooltip="                                 2.                                        " w:history="1">
        <w:r w:rsidRPr="00390B79">
          <w:rPr>
            <w:sz w:val="22"/>
            <w:szCs w:val="22"/>
          </w:rPr>
          <w:t>2</w:t>
        </w:r>
      </w:hyperlink>
      <w:r w:rsidRPr="00390B79">
        <w:rPr>
          <w:sz w:val="22"/>
          <w:szCs w:val="22"/>
        </w:rPr>
        <w:t xml:space="preserve"> и </w:t>
      </w:r>
      <w:hyperlink w:anchor="Par131" w:tooltip="                                 3.                                        " w:history="1">
        <w:r w:rsidRPr="00390B79">
          <w:rPr>
            <w:sz w:val="22"/>
            <w:szCs w:val="22"/>
          </w:rPr>
          <w:t>3</w:t>
        </w:r>
      </w:hyperlink>
      <w:r w:rsidRPr="00390B79">
        <w:rPr>
          <w:sz w:val="22"/>
          <w:szCs w:val="22"/>
        </w:rPr>
        <w:t xml:space="preserve"> указываются на основании паспорта гражданина или иного документа, удостоверяющего личность в соответствии с законодательством Российской Федерации. При этом в </w:t>
      </w:r>
      <w:hyperlink w:anchor="Par131" w:tooltip="                                 3.                                        " w:history="1">
        <w:r w:rsidRPr="00390B79">
          <w:rPr>
            <w:sz w:val="22"/>
            <w:szCs w:val="22"/>
          </w:rPr>
          <w:t>разделе 3</w:t>
        </w:r>
      </w:hyperlink>
      <w:r w:rsidRPr="00390B79">
        <w:rPr>
          <w:sz w:val="22"/>
          <w:szCs w:val="22"/>
        </w:rPr>
        <w:t xml:space="preserve"> указывается наиболее крупная административно-территориальная единица соответствующей графы "Место рождения".</w:t>
      </w:r>
    </w:p>
    <w:p w:rsidR="00581B9A" w:rsidRPr="00390B79" w:rsidRDefault="00581B9A" w:rsidP="007A747A">
      <w:pPr>
        <w:pStyle w:val="ConsPlusNormal"/>
        <w:ind w:firstLine="540"/>
        <w:jc w:val="both"/>
        <w:rPr>
          <w:sz w:val="22"/>
          <w:szCs w:val="22"/>
        </w:rPr>
      </w:pPr>
      <w:r w:rsidRPr="00390B79">
        <w:rPr>
          <w:sz w:val="22"/>
          <w:szCs w:val="22"/>
        </w:rPr>
        <w:t xml:space="preserve">При написании названий субъектов Российской Федерации в </w:t>
      </w:r>
      <w:hyperlink w:anchor="Par131" w:tooltip="                                 3.                                        " w:history="1">
        <w:r w:rsidRPr="00390B79">
          <w:rPr>
            <w:sz w:val="22"/>
            <w:szCs w:val="22"/>
          </w:rPr>
          <w:t>разделах 3</w:t>
        </w:r>
      </w:hyperlink>
      <w:r w:rsidRPr="00390B79">
        <w:rPr>
          <w:sz w:val="22"/>
          <w:szCs w:val="22"/>
        </w:rPr>
        <w:t xml:space="preserve">, </w:t>
      </w:r>
      <w:hyperlink w:anchor="Par135" w:tooltip="                                 4c)                                       " w:history="1">
        <w:r w:rsidRPr="00390B79">
          <w:rPr>
            <w:sz w:val="22"/>
            <w:szCs w:val="22"/>
          </w:rPr>
          <w:t>4c)</w:t>
        </w:r>
      </w:hyperlink>
      <w:r w:rsidRPr="00390B79">
        <w:rPr>
          <w:sz w:val="22"/>
          <w:szCs w:val="22"/>
        </w:rPr>
        <w:t xml:space="preserve"> и </w:t>
      </w:r>
      <w:hyperlink w:anchor="Par139" w:tooltip="  6.                             8.                                        " w:history="1">
        <w:r w:rsidRPr="00390B79">
          <w:rPr>
            <w:sz w:val="22"/>
            <w:szCs w:val="22"/>
          </w:rPr>
          <w:t>8</w:t>
        </w:r>
      </w:hyperlink>
      <w:r w:rsidRPr="00390B79">
        <w:rPr>
          <w:sz w:val="22"/>
          <w:szCs w:val="22"/>
        </w:rPr>
        <w:t xml:space="preserve"> применяются следующие сокращения: республика - респ., край - кр., область - обл., автономная область - авт. обл., автономный округ - авт. окр., г. Санкт-Петербург - г. С.-Петербург.</w:t>
      </w:r>
    </w:p>
    <w:p w:rsidR="00581B9A" w:rsidRPr="00390B79" w:rsidRDefault="00581B9A" w:rsidP="007A747A">
      <w:pPr>
        <w:pStyle w:val="ConsPlusNormal"/>
        <w:ind w:firstLine="540"/>
        <w:jc w:val="both"/>
        <w:rPr>
          <w:sz w:val="22"/>
          <w:szCs w:val="22"/>
        </w:rPr>
      </w:pPr>
      <w:r w:rsidRPr="00390B79">
        <w:rPr>
          <w:sz w:val="22"/>
          <w:szCs w:val="22"/>
        </w:rPr>
        <w:t xml:space="preserve">Даты в </w:t>
      </w:r>
      <w:hyperlink w:anchor="Par131" w:tooltip="                                 3.                                        " w:history="1">
        <w:r w:rsidRPr="00390B79">
          <w:rPr>
            <w:sz w:val="22"/>
            <w:szCs w:val="22"/>
          </w:rPr>
          <w:t>разделах 3</w:t>
        </w:r>
      </w:hyperlink>
      <w:r w:rsidRPr="00390B79">
        <w:rPr>
          <w:sz w:val="22"/>
          <w:szCs w:val="22"/>
        </w:rPr>
        <w:t xml:space="preserve">, </w:t>
      </w:r>
      <w:hyperlink w:anchor="Par133" w:tooltip="           ФОТО                  4a)                  4b)                  " w:history="1">
        <w:r w:rsidRPr="00390B79">
          <w:rPr>
            <w:sz w:val="22"/>
            <w:szCs w:val="22"/>
          </w:rPr>
          <w:t>4a)</w:t>
        </w:r>
      </w:hyperlink>
      <w:r w:rsidRPr="00390B79">
        <w:rPr>
          <w:sz w:val="22"/>
          <w:szCs w:val="22"/>
        </w:rPr>
        <w:t xml:space="preserve">, </w:t>
      </w:r>
      <w:hyperlink w:anchor="Par133" w:tooltip="           ФОТО                  4a)                  4b)                  " w:history="1">
        <w:r w:rsidRPr="00390B79">
          <w:rPr>
            <w:sz w:val="22"/>
            <w:szCs w:val="22"/>
          </w:rPr>
          <w:t>4b)</w:t>
        </w:r>
      </w:hyperlink>
      <w:r w:rsidRPr="00390B79">
        <w:rPr>
          <w:sz w:val="22"/>
          <w:szCs w:val="22"/>
        </w:rPr>
        <w:t xml:space="preserve">, </w:t>
      </w:r>
      <w:hyperlink w:anchor="Par145" w:tooltip="оборотная сторона удостоверения (эскиз)" w:history="1">
        <w:r w:rsidRPr="00390B79">
          <w:rPr>
            <w:sz w:val="22"/>
            <w:szCs w:val="22"/>
          </w:rPr>
          <w:t>10</w:t>
        </w:r>
      </w:hyperlink>
      <w:r w:rsidRPr="00390B79">
        <w:rPr>
          <w:sz w:val="22"/>
          <w:szCs w:val="22"/>
        </w:rPr>
        <w:t xml:space="preserve"> и </w:t>
      </w:r>
      <w:hyperlink w:anchor="Par145" w:tooltip="оборотная сторона удостоверения (эскиз)" w:history="1">
        <w:r w:rsidRPr="00390B79">
          <w:rPr>
            <w:sz w:val="22"/>
            <w:szCs w:val="22"/>
          </w:rPr>
          <w:t>11</w:t>
        </w:r>
      </w:hyperlink>
      <w:r w:rsidRPr="00390B79">
        <w:rPr>
          <w:sz w:val="22"/>
          <w:szCs w:val="22"/>
        </w:rPr>
        <w:t xml:space="preserve"> указываются арабскими цифрами в следующем формате: число, месяц, год (чч.мм.гггг).</w:t>
      </w:r>
    </w:p>
    <w:p w:rsidR="00581B9A" w:rsidRPr="00390B79" w:rsidRDefault="00581B9A" w:rsidP="007A747A">
      <w:pPr>
        <w:pStyle w:val="ConsPlusNormal"/>
        <w:ind w:firstLine="540"/>
        <w:jc w:val="both"/>
        <w:rPr>
          <w:sz w:val="22"/>
          <w:szCs w:val="22"/>
        </w:rPr>
      </w:pPr>
      <w:r w:rsidRPr="00390B79">
        <w:rPr>
          <w:sz w:val="22"/>
          <w:szCs w:val="22"/>
        </w:rPr>
        <w:t>В разде</w:t>
      </w:r>
      <w:hyperlink w:anchor="Par135" w:tooltip="                                 4c)                                       " w:history="1">
        <w:r w:rsidRPr="00390B79">
          <w:rPr>
            <w:sz w:val="22"/>
            <w:szCs w:val="22"/>
          </w:rPr>
          <w:t>ле 4c)</w:t>
        </w:r>
      </w:hyperlink>
      <w:r w:rsidRPr="00390B79">
        <w:rPr>
          <w:sz w:val="22"/>
          <w:szCs w:val="22"/>
        </w:rPr>
        <w:t xml:space="preserve"> указывается аббревиатура "ГИБДД" и через один пробел - четырехзначный код подразделения Госавтоинспекции в формате: "0011", где:</w:t>
      </w:r>
    </w:p>
    <w:p w:rsidR="00581B9A" w:rsidRPr="00390B79" w:rsidRDefault="00581B9A" w:rsidP="007A747A">
      <w:pPr>
        <w:pStyle w:val="ConsPlusNormal"/>
        <w:ind w:firstLine="540"/>
        <w:jc w:val="both"/>
        <w:rPr>
          <w:sz w:val="22"/>
          <w:szCs w:val="22"/>
        </w:rPr>
      </w:pPr>
      <w:r w:rsidRPr="00390B79">
        <w:rPr>
          <w:sz w:val="22"/>
          <w:szCs w:val="22"/>
        </w:rPr>
        <w:t>"00" - цифровой код региона Российской Федерации, применяемый на государственных регистрационных знаках транспортных средств и другой специальной продукции, необходимой для допуска транспортных средств и их водителей к участию в дорожном движении &lt;*&gt;;</w:t>
      </w:r>
    </w:p>
    <w:p w:rsidR="00581B9A" w:rsidRPr="00390B79" w:rsidRDefault="00581B9A" w:rsidP="007A747A">
      <w:pPr>
        <w:pStyle w:val="ConsPlusNormal"/>
        <w:ind w:firstLine="540"/>
        <w:jc w:val="both"/>
        <w:rPr>
          <w:sz w:val="22"/>
          <w:szCs w:val="22"/>
        </w:rPr>
      </w:pPr>
      <w:r w:rsidRPr="00390B79">
        <w:rPr>
          <w:sz w:val="22"/>
          <w:szCs w:val="22"/>
        </w:rPr>
        <w:t>--------------------------------</w:t>
      </w:r>
    </w:p>
    <w:p w:rsidR="00581B9A" w:rsidRPr="006309BB" w:rsidRDefault="00581B9A" w:rsidP="007A747A">
      <w:pPr>
        <w:pStyle w:val="ConsPlusNormal"/>
        <w:ind w:firstLine="540"/>
        <w:jc w:val="both"/>
      </w:pPr>
      <w:r w:rsidRPr="006309BB">
        <w:t>&lt;*&gt; Постановление Правительства Российской Федерации от 8 апреля 1992 г. N 228 "О некоторых вопросах, связанных с эксплуатацией автомототранспорта в Российской Федерации" (Собрание актов Президента и Правительства Российской Федерации, 1993, N 15, ст. 1249; Собрание законодательства Российской Федерации, 1995, N 48, ст. 4681; 1998, N 32, ст. 3910, ст. 3916; 1999, N 31, ст. 4025; 2002, N 20, ст. 1859; 2007, N 6, ст. 760).</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ind w:firstLine="540"/>
        <w:jc w:val="both"/>
        <w:rPr>
          <w:sz w:val="22"/>
          <w:szCs w:val="22"/>
        </w:rPr>
      </w:pPr>
      <w:r w:rsidRPr="00390B79">
        <w:rPr>
          <w:sz w:val="22"/>
          <w:szCs w:val="22"/>
        </w:rPr>
        <w:t>"11" - цифровой код экзаменационного подразделения, утверждаемый главным государственным инспектором безопасности дорожного движения по субъекту Российской Федерации, а также главным государственным инспектором безопасности дорожного движения Российской Федерации.</w:t>
      </w:r>
    </w:p>
    <w:p w:rsidR="00581B9A" w:rsidRPr="00390B79" w:rsidRDefault="00581B9A" w:rsidP="007A747A">
      <w:pPr>
        <w:pStyle w:val="ConsPlusNormal"/>
        <w:ind w:firstLine="540"/>
        <w:jc w:val="both"/>
        <w:rPr>
          <w:sz w:val="22"/>
          <w:szCs w:val="22"/>
        </w:rPr>
      </w:pPr>
      <w:r w:rsidRPr="00390B79">
        <w:rPr>
          <w:sz w:val="22"/>
          <w:szCs w:val="22"/>
        </w:rPr>
        <w:t>Например: "ГИБДД 0215".</w:t>
      </w:r>
    </w:p>
    <w:p w:rsidR="00581B9A" w:rsidRPr="00390B79" w:rsidRDefault="00581B9A" w:rsidP="007A747A">
      <w:pPr>
        <w:pStyle w:val="ConsPlusNormal"/>
        <w:ind w:firstLine="540"/>
        <w:jc w:val="both"/>
        <w:rPr>
          <w:sz w:val="22"/>
          <w:szCs w:val="22"/>
        </w:rPr>
      </w:pPr>
      <w:r w:rsidRPr="00390B79">
        <w:rPr>
          <w:sz w:val="22"/>
          <w:szCs w:val="22"/>
        </w:rPr>
        <w:t xml:space="preserve">В </w:t>
      </w:r>
      <w:hyperlink w:anchor="Par137" w:tooltip="                                 5.                                        " w:history="1">
        <w:r w:rsidRPr="00390B79">
          <w:rPr>
            <w:sz w:val="22"/>
            <w:szCs w:val="22"/>
          </w:rPr>
          <w:t>разделе 5</w:t>
        </w:r>
      </w:hyperlink>
      <w:r w:rsidRPr="00390B79">
        <w:rPr>
          <w:sz w:val="22"/>
          <w:szCs w:val="22"/>
        </w:rPr>
        <w:t xml:space="preserve"> указываются серия и номер удостоверения, которые должны соответствовать серии и номеру на оборотной стороне удостоверения.</w:t>
      </w:r>
    </w:p>
    <w:p w:rsidR="00581B9A" w:rsidRPr="00390B79" w:rsidRDefault="00581B9A" w:rsidP="007A747A">
      <w:pPr>
        <w:pStyle w:val="ConsPlusNormal"/>
        <w:ind w:firstLine="540"/>
        <w:jc w:val="both"/>
        <w:rPr>
          <w:sz w:val="22"/>
          <w:szCs w:val="22"/>
        </w:rPr>
      </w:pPr>
      <w:r w:rsidRPr="00390B79">
        <w:rPr>
          <w:sz w:val="22"/>
          <w:szCs w:val="22"/>
        </w:rPr>
        <w:t xml:space="preserve">В </w:t>
      </w:r>
      <w:hyperlink w:anchor="Par141" w:tooltip="  7.                             9.                                        " w:history="1">
        <w:r w:rsidRPr="00390B79">
          <w:rPr>
            <w:sz w:val="22"/>
            <w:szCs w:val="22"/>
          </w:rPr>
          <w:t>разделе 7</w:t>
        </w:r>
      </w:hyperlink>
      <w:r w:rsidRPr="00390B79">
        <w:rPr>
          <w:sz w:val="22"/>
          <w:szCs w:val="22"/>
        </w:rPr>
        <w:t xml:space="preserve"> специальными чернилами или пастой черного цвета проставляется личная подпись владельца удостоверения либо печатается изображение подписи владельца.</w:t>
      </w:r>
    </w:p>
    <w:p w:rsidR="00581B9A" w:rsidRPr="00390B79" w:rsidRDefault="00581B9A" w:rsidP="007A747A">
      <w:pPr>
        <w:pStyle w:val="ConsPlusNormal"/>
        <w:ind w:firstLine="540"/>
        <w:jc w:val="both"/>
        <w:rPr>
          <w:sz w:val="22"/>
          <w:szCs w:val="22"/>
        </w:rPr>
      </w:pPr>
      <w:r w:rsidRPr="00390B79">
        <w:rPr>
          <w:sz w:val="22"/>
          <w:szCs w:val="22"/>
        </w:rPr>
        <w:t xml:space="preserve">В </w:t>
      </w:r>
      <w:hyperlink w:anchor="Par139" w:tooltip="  6.                             8.                                        " w:history="1">
        <w:r w:rsidRPr="00390B79">
          <w:rPr>
            <w:sz w:val="22"/>
            <w:szCs w:val="22"/>
          </w:rPr>
          <w:t>разделе 8</w:t>
        </w:r>
      </w:hyperlink>
      <w:r w:rsidRPr="00390B79">
        <w:rPr>
          <w:sz w:val="22"/>
          <w:szCs w:val="22"/>
        </w:rPr>
        <w:t xml:space="preserve"> указывается субъект Российской Федерации, в котором владелец удостоверения зарегистрирован по месту жительства, а при отсутствии такой регистрации - по месту пребывания. Для лиц, не зарегистрированных по месту жительства и по месту пребывания, указывается субъект Российской Федерации, в котором владелец удостоверения фактически проживает. Для лиц, временно пребывающих или временно проживающих на территории Российской Федерации, указывается страна места жительства.</w:t>
      </w:r>
    </w:p>
    <w:p w:rsidR="00581B9A" w:rsidRPr="00390B79" w:rsidRDefault="00581B9A" w:rsidP="007A747A">
      <w:pPr>
        <w:pStyle w:val="ConsPlusNormal"/>
        <w:ind w:firstLine="540"/>
        <w:jc w:val="both"/>
        <w:rPr>
          <w:sz w:val="22"/>
          <w:szCs w:val="22"/>
        </w:rPr>
      </w:pPr>
      <w:r w:rsidRPr="00390B79">
        <w:rPr>
          <w:sz w:val="22"/>
          <w:szCs w:val="22"/>
        </w:rPr>
        <w:t xml:space="preserve">В </w:t>
      </w:r>
      <w:hyperlink w:anchor="Par141" w:tooltip="  7.                             9.                                        " w:history="1">
        <w:r w:rsidRPr="00390B79">
          <w:rPr>
            <w:sz w:val="22"/>
            <w:szCs w:val="22"/>
          </w:rPr>
          <w:t>разделе 9</w:t>
        </w:r>
      </w:hyperlink>
      <w:r w:rsidRPr="00390B79">
        <w:rPr>
          <w:sz w:val="22"/>
          <w:szCs w:val="22"/>
        </w:rPr>
        <w:t xml:space="preserve"> указываются разрешенные категории и подкатегории транспортных средств, на которые распространяется действие удостоверения. Указанные категории и подкатегории печатаются в отдельных рамках, которые располагаются в одну строку с соблюдением следующей последовательности: A, A1, B, B1, C, C1, D, D1, BE, CE, C1E, DE, D1E, M, Tm, Tb.</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Категории "M", "Tm" и "Tb" обозначаются шрифтом Arial с курсивом.</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 xml:space="preserve">В </w:t>
      </w:r>
      <w:hyperlink w:anchor="Par145" w:tooltip="оборотная сторона удостоверения (эскиз)" w:history="1">
        <w:r w:rsidRPr="00390B79">
          <w:rPr>
            <w:sz w:val="22"/>
            <w:szCs w:val="22"/>
          </w:rPr>
          <w:t>разделе 10</w:t>
        </w:r>
      </w:hyperlink>
      <w:r w:rsidRPr="00390B79">
        <w:rPr>
          <w:sz w:val="22"/>
          <w:szCs w:val="22"/>
        </w:rPr>
        <w:t xml:space="preserve"> дата получения права на управление транспортными средствами соответствующей категории, подкатегории проставляется на основании сведений автоматизированной базы данных выданных водительских удостоверений или реестра выдачи водительских удостоверений, а при отсутствии таких сведений - на основании подтверждающих документов (ранее выданного водительского удостоверения, водительской карточки или свидетельства о прохождении подготовки при наличии в них сведений о выданном водительском удостоверении данной категории, подкатегории, заверенных печатью Госавтоинспекции, временного разрешения на право управления транспортным средством, в котором указаны серия и номер водительского удостоверения, подтверждения о выдаче водительского удостоверения).</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 xml:space="preserve">При отсутствии возможности подтверждения даты получения права на управление транспортными средствами какой-либо категории, подкатегории соответствующая графа </w:t>
      </w:r>
      <w:hyperlink w:anchor="Par145" w:tooltip="оборотная сторона удостоверения (эскиз)" w:history="1">
        <w:r w:rsidRPr="00390B79">
          <w:rPr>
            <w:sz w:val="22"/>
            <w:szCs w:val="22"/>
          </w:rPr>
          <w:t>раздела 10</w:t>
        </w:r>
      </w:hyperlink>
      <w:r w:rsidRPr="00390B79">
        <w:rPr>
          <w:sz w:val="22"/>
          <w:szCs w:val="22"/>
        </w:rPr>
        <w:t xml:space="preserve"> не заполняется. При этом в </w:t>
      </w:r>
      <w:hyperlink w:anchor="Par145" w:tooltip="оборотная сторона удостоверения (эскиз)" w:history="1">
        <w:r w:rsidRPr="00390B79">
          <w:rPr>
            <w:sz w:val="22"/>
            <w:szCs w:val="22"/>
          </w:rPr>
          <w:t>разделе 14</w:t>
        </w:r>
      </w:hyperlink>
      <w:r w:rsidRPr="00390B79">
        <w:rPr>
          <w:sz w:val="22"/>
          <w:szCs w:val="22"/>
        </w:rPr>
        <w:t xml:space="preserve"> указывается водительский стаж в соответствии с записями в ранее выданном водительском удостоверении. При отсутствии таких записей водительский стаж исчисляется от наиболее ранней даты получения права на управление транспортными средствами, подтвержденной соответствующими документами.</w:t>
      </w:r>
    </w:p>
    <w:p w:rsidR="00581B9A" w:rsidRPr="00390B79" w:rsidRDefault="00581B9A" w:rsidP="007A747A">
      <w:pPr>
        <w:pStyle w:val="ConsPlusNormal"/>
        <w:jc w:val="both"/>
        <w:rPr>
          <w:sz w:val="22"/>
          <w:szCs w:val="22"/>
        </w:rPr>
      </w:pPr>
      <w:r w:rsidRPr="00390B79">
        <w:rPr>
          <w:sz w:val="22"/>
          <w:szCs w:val="22"/>
        </w:rPr>
        <w:t>(в ред. Приказов МВД России от 09.01.2014 N 6, от 20.10.2015 N 995)</w:t>
      </w:r>
    </w:p>
    <w:p w:rsidR="00581B9A" w:rsidRPr="00390B79" w:rsidRDefault="00581B9A" w:rsidP="007A747A">
      <w:pPr>
        <w:pStyle w:val="ConsPlusNormal"/>
        <w:ind w:firstLine="540"/>
        <w:jc w:val="both"/>
        <w:rPr>
          <w:sz w:val="22"/>
          <w:szCs w:val="22"/>
        </w:rPr>
      </w:pPr>
      <w:r w:rsidRPr="00390B79">
        <w:rPr>
          <w:sz w:val="22"/>
          <w:szCs w:val="22"/>
        </w:rPr>
        <w:t xml:space="preserve">Для категорий, подкатегорий, право на управление которыми получено после вступления в силу настоящего Приказа, заполнение </w:t>
      </w:r>
      <w:hyperlink w:anchor="Par145" w:tooltip="оборотная сторона удостоверения (эскиз)" w:history="1">
        <w:r w:rsidRPr="00390B79">
          <w:rPr>
            <w:sz w:val="22"/>
            <w:szCs w:val="22"/>
          </w:rPr>
          <w:t>раздела 10</w:t>
        </w:r>
      </w:hyperlink>
      <w:r w:rsidRPr="00390B79">
        <w:rPr>
          <w:sz w:val="22"/>
          <w:szCs w:val="22"/>
        </w:rPr>
        <w:t xml:space="preserve"> обязательно.</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 xml:space="preserve">Дата, указываемая в </w:t>
      </w:r>
      <w:hyperlink w:anchor="Par145" w:tooltip="оборотная сторона удостоверения (эскиз)" w:history="1">
        <w:r w:rsidRPr="00390B79">
          <w:rPr>
            <w:sz w:val="22"/>
            <w:szCs w:val="22"/>
          </w:rPr>
          <w:t>разделе 11</w:t>
        </w:r>
      </w:hyperlink>
      <w:r w:rsidRPr="00390B79">
        <w:rPr>
          <w:sz w:val="22"/>
          <w:szCs w:val="22"/>
        </w:rPr>
        <w:t xml:space="preserve"> для соответствующей категории, подкатегории транспортных средств, должна соответствовать дате, указанной в разд</w:t>
      </w:r>
      <w:hyperlink w:anchor="Par133" w:tooltip="           ФОТО                  4a)                  4b)                  " w:history="1">
        <w:r w:rsidRPr="00390B79">
          <w:rPr>
            <w:sz w:val="22"/>
            <w:szCs w:val="22"/>
          </w:rPr>
          <w:t>еле 4b)</w:t>
        </w:r>
      </w:hyperlink>
      <w:r w:rsidRPr="00390B79">
        <w:rPr>
          <w:sz w:val="22"/>
          <w:szCs w:val="22"/>
        </w:rPr>
        <w:t>, если иное не предусмотрено законодательством Российской Федерации.</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 xml:space="preserve">В </w:t>
      </w:r>
      <w:hyperlink w:anchor="Par145" w:tooltip="оборотная сторона удостоверения (эскиз)" w:history="1">
        <w:r w:rsidRPr="00390B79">
          <w:rPr>
            <w:sz w:val="22"/>
            <w:szCs w:val="22"/>
          </w:rPr>
          <w:t>разделе 12</w:t>
        </w:r>
      </w:hyperlink>
      <w:r w:rsidRPr="00390B79">
        <w:rPr>
          <w:sz w:val="22"/>
          <w:szCs w:val="22"/>
        </w:rPr>
        <w:t xml:space="preserve"> указываются имеющиеся ограничения в действии удостоверения в отношении соответствующих категорий, подкатегорий транспортных средств. В случае, если владельцу удостоверения предоставлено право управления транспортными средствами соответствующих категорий и (или) подкатегорий только с автоматической трансмиссией, в данном разделе проставляется отметка "АТ".</w:t>
      </w:r>
    </w:p>
    <w:p w:rsidR="00581B9A" w:rsidRPr="00390B79" w:rsidRDefault="00581B9A" w:rsidP="007A747A">
      <w:pPr>
        <w:pStyle w:val="ConsPlusNormal"/>
        <w:jc w:val="both"/>
        <w:rPr>
          <w:sz w:val="22"/>
          <w:szCs w:val="22"/>
        </w:rPr>
      </w:pPr>
      <w:r w:rsidRPr="00390B79">
        <w:rPr>
          <w:sz w:val="22"/>
          <w:szCs w:val="22"/>
        </w:rPr>
        <w:t>(в ред. Приказа МВД России от 09.01.2014 N 6)</w:t>
      </w:r>
    </w:p>
    <w:p w:rsidR="00581B9A" w:rsidRPr="00390B79" w:rsidRDefault="00581B9A" w:rsidP="007A747A">
      <w:pPr>
        <w:pStyle w:val="ConsPlusNormal"/>
        <w:ind w:firstLine="540"/>
        <w:jc w:val="both"/>
        <w:rPr>
          <w:sz w:val="22"/>
          <w:szCs w:val="22"/>
        </w:rPr>
      </w:pPr>
      <w:r w:rsidRPr="00390B79">
        <w:rPr>
          <w:sz w:val="22"/>
          <w:szCs w:val="22"/>
        </w:rPr>
        <w:t>При наличии в водительском удостоверении категории "A" и отсутствии категории "B" в разделе 12 для подкатегории "B1" проставляется отметка "MS", подтверждающая право на управление транспортными средствами подкатегории "B1" только с мотоциклетной посадкой или рулем мотоциклетного типа.</w:t>
      </w:r>
    </w:p>
    <w:p w:rsidR="00581B9A" w:rsidRPr="00390B79" w:rsidRDefault="00581B9A" w:rsidP="007A747A">
      <w:pPr>
        <w:pStyle w:val="ConsPlusNormal"/>
        <w:jc w:val="both"/>
        <w:rPr>
          <w:sz w:val="22"/>
          <w:szCs w:val="22"/>
        </w:rPr>
      </w:pPr>
      <w:r w:rsidRPr="00390B79">
        <w:rPr>
          <w:sz w:val="22"/>
          <w:szCs w:val="22"/>
        </w:rPr>
        <w:t>(в ред. Приказа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w:t>
      </w:r>
    </w:p>
    <w:p w:rsidR="00581B9A" w:rsidRPr="006309BB" w:rsidRDefault="00581B9A" w:rsidP="007A747A">
      <w:pPr>
        <w:pStyle w:val="ConsPlusNormal"/>
        <w:ind w:firstLine="540"/>
        <w:jc w:val="both"/>
      </w:pPr>
      <w:r w:rsidRPr="006309BB">
        <w:t>&lt;*&gt; Сноска исключена. - Приказ МВД России от 20.10.2015 N 995.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ind w:firstLine="540"/>
        <w:jc w:val="both"/>
        <w:rPr>
          <w:sz w:val="22"/>
          <w:szCs w:val="22"/>
        </w:rPr>
      </w:pPr>
      <w:r w:rsidRPr="00390B79">
        <w:rPr>
          <w:sz w:val="22"/>
          <w:szCs w:val="22"/>
        </w:rPr>
        <w:t>При наличии в водительском удостоверении категории "B" и отсутствии категории "A" в разделе 12 для подкатегории "B1" проставляется отметка "AS", подтверждающая наличие ограничений к управлению транспортными средствами подкатегории "B1" с мотоциклетной посадкой или рулем мотоциклетного типа.</w:t>
      </w:r>
    </w:p>
    <w:p w:rsidR="00581B9A" w:rsidRPr="00390B79" w:rsidRDefault="00581B9A" w:rsidP="007A747A">
      <w:pPr>
        <w:pStyle w:val="ConsPlusNormal"/>
        <w:jc w:val="both"/>
        <w:rPr>
          <w:sz w:val="22"/>
          <w:szCs w:val="22"/>
        </w:rPr>
      </w:pPr>
      <w:r w:rsidRPr="00390B79">
        <w:rPr>
          <w:sz w:val="22"/>
          <w:szCs w:val="22"/>
        </w:rPr>
        <w:t>(в ред. Приказа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При наличии в водительском удостоверении категорий "A" и "B" в разделе 12 для подкатегории "B1" отметки не проставляются.</w:t>
      </w:r>
    </w:p>
    <w:p w:rsidR="00581B9A" w:rsidRPr="00390B79" w:rsidRDefault="00581B9A" w:rsidP="007A747A">
      <w:pPr>
        <w:pStyle w:val="ConsPlusNormal"/>
        <w:jc w:val="both"/>
        <w:rPr>
          <w:sz w:val="22"/>
          <w:szCs w:val="22"/>
        </w:rPr>
      </w:pPr>
      <w:r w:rsidRPr="00390B79">
        <w:rPr>
          <w:sz w:val="22"/>
          <w:szCs w:val="22"/>
        </w:rPr>
        <w:t>(в ред. Приказа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В случае наличия у владельца удостоверения медицинских ограничений к управлению транспортным средством категории "M" в разделе 12 проставляется отметка "ML", подтверждающая наличие медицинских ограничений к управлению транспортными средствами категории "M".</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В разделе 14 указываются общие ограничения в действии удостоверения в отношении всех категорий и подкатегорий транспортных средств &lt;1&gt;, информация о стаже управления транспортными средствами (указывается год наиболее ранней даты получения права на управление транспортными средствами), а также информация, касающаяся владельца удостоверения.</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w:t>
      </w:r>
    </w:p>
    <w:p w:rsidR="00581B9A" w:rsidRPr="006309BB" w:rsidRDefault="00581B9A" w:rsidP="007A747A">
      <w:pPr>
        <w:pStyle w:val="ConsPlusNormal"/>
        <w:ind w:firstLine="540"/>
        <w:jc w:val="both"/>
      </w:pPr>
      <w:r w:rsidRPr="006309BB">
        <w:t>&lt;1&gt; Постановление Правительства Российской Федерации от 29 декабря 2014 г. N 1604 "О перечнях медицинских противопоказаний, медицинских показаний и медицинских ограничений к управлению транспортным средством" (Собрание законодательства Российской Федерации, 2015, N 2, ст. 506).</w:t>
      </w:r>
    </w:p>
    <w:p w:rsidR="00581B9A" w:rsidRPr="006309BB" w:rsidRDefault="00581B9A" w:rsidP="007A747A">
      <w:pPr>
        <w:pStyle w:val="ConsPlusNormal"/>
        <w:jc w:val="both"/>
      </w:pPr>
      <w:r w:rsidRPr="006309BB">
        <w:t>(сноска введена Приказом МВД России от 20.10.2015 N 995)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ind w:firstLine="540"/>
        <w:jc w:val="both"/>
        <w:rPr>
          <w:sz w:val="22"/>
          <w:szCs w:val="22"/>
        </w:rPr>
      </w:pPr>
      <w:r w:rsidRPr="00390B79">
        <w:rPr>
          <w:sz w:val="22"/>
          <w:szCs w:val="22"/>
        </w:rPr>
        <w:t>Общие ограничения в действии водительского удостоверения в отношении всех категорий и подкатегорий транспортных средств, являющиеся медицинскими показаниями к управлению транспортным средством, в разделе 14 указываются в кодированном виде:</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MC - медицинские показания к управлению транспортным средством с ручным управлением;</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AT - медицинские показания к управлению транспортным средством с автоматической трансмиссией;</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APS - медицинские показания к управлению транспортным средством, оборудованным акустической парковочной системой;</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GCL - медицинские показания к управлению транспортным средством с использованием водителем транспортного средства медицинских изделий для коррекции зрения;</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HA/CF - медицинские показания к управлению транспортным средством с использованием водителем транспортного средства медицинских изделий для компенсации потери слуха.</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В специально отведенном месте удостоверения наносится штрих-код, содержание которого определяется подразделением Госавтоинспекции на федеральном уровне.</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r w:rsidRPr="00390B79">
        <w:rPr>
          <w:sz w:val="22"/>
          <w:szCs w:val="22"/>
        </w:rPr>
        <w:t>Заполненное удостоверение фальцуется по линии сгиба, помещается в ламинационный пакет, состоящий из трех слоев: верхнего и нижнего прозрачного ламината, а также среднего слоя из непрозрачного материала, помещаемого внутрь удостоверения, а затем ламинируется и вырезается в установленном формате (приложение N 1).</w:t>
      </w:r>
    </w:p>
    <w:p w:rsidR="00581B9A" w:rsidRPr="00390B79" w:rsidRDefault="00581B9A" w:rsidP="007A747A">
      <w:pPr>
        <w:pStyle w:val="ConsPlusNormal"/>
        <w:jc w:val="both"/>
        <w:rPr>
          <w:sz w:val="22"/>
          <w:szCs w:val="22"/>
        </w:rPr>
      </w:pPr>
      <w:r w:rsidRPr="00390B79">
        <w:rPr>
          <w:sz w:val="22"/>
          <w:szCs w:val="22"/>
        </w:rPr>
        <w:t>(абзац введен Приказом МВД России от 20.10.2015 N 995)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jc w:val="right"/>
        <w:outlineLvl w:val="1"/>
        <w:rPr>
          <w:sz w:val="22"/>
          <w:szCs w:val="22"/>
        </w:rPr>
      </w:pPr>
      <w:r w:rsidRPr="00390B79">
        <w:rPr>
          <w:sz w:val="22"/>
          <w:szCs w:val="22"/>
        </w:rPr>
        <w:t>Приложение</w:t>
      </w:r>
    </w:p>
    <w:p w:rsidR="00581B9A" w:rsidRPr="00390B79" w:rsidRDefault="00581B9A" w:rsidP="007A747A">
      <w:pPr>
        <w:pStyle w:val="ConsPlusNormal"/>
        <w:jc w:val="right"/>
        <w:rPr>
          <w:sz w:val="22"/>
          <w:szCs w:val="22"/>
        </w:rPr>
      </w:pPr>
      <w:r w:rsidRPr="00390B79">
        <w:rPr>
          <w:sz w:val="22"/>
          <w:szCs w:val="22"/>
        </w:rPr>
        <w:t>к Оформлению водительского</w:t>
      </w:r>
    </w:p>
    <w:p w:rsidR="00581B9A" w:rsidRPr="00390B79" w:rsidRDefault="00581B9A" w:rsidP="007A747A">
      <w:pPr>
        <w:pStyle w:val="ConsPlusNormal"/>
        <w:jc w:val="right"/>
        <w:rPr>
          <w:sz w:val="22"/>
          <w:szCs w:val="22"/>
        </w:rPr>
      </w:pPr>
      <w:r w:rsidRPr="00390B79">
        <w:rPr>
          <w:sz w:val="22"/>
          <w:szCs w:val="22"/>
        </w:rPr>
        <w:t>удостоверения при его выдаче</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r w:rsidRPr="00390B79">
        <w:rPr>
          <w:sz w:val="22"/>
          <w:szCs w:val="22"/>
        </w:rPr>
        <w:t>СПРАВОЧНО</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bookmarkStart w:id="14" w:name="Par343"/>
      <w:bookmarkEnd w:id="14"/>
      <w:r w:rsidRPr="00390B79">
        <w:rPr>
          <w:sz w:val="22"/>
          <w:szCs w:val="22"/>
        </w:rPr>
        <w:t>ИКАО Doc 9303</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r w:rsidRPr="00390B79">
        <w:rPr>
          <w:sz w:val="22"/>
          <w:szCs w:val="22"/>
        </w:rPr>
        <w:t>Машиносчитываемые проездные документы</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r w:rsidRPr="00390B79">
        <w:rPr>
          <w:sz w:val="22"/>
          <w:szCs w:val="22"/>
        </w:rPr>
        <w:t>ЧАСТЬ 1</w:t>
      </w:r>
    </w:p>
    <w:p w:rsidR="00581B9A" w:rsidRPr="00390B79" w:rsidRDefault="00581B9A" w:rsidP="007A747A">
      <w:pPr>
        <w:pStyle w:val="ConsPlusNormal"/>
        <w:jc w:val="center"/>
        <w:rPr>
          <w:sz w:val="22"/>
          <w:szCs w:val="22"/>
        </w:rPr>
      </w:pPr>
      <w:r w:rsidRPr="00390B79">
        <w:rPr>
          <w:sz w:val="22"/>
          <w:szCs w:val="22"/>
        </w:rPr>
        <w:t>Машиносчитываемые паспорта</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r w:rsidRPr="00390B79">
        <w:rPr>
          <w:sz w:val="22"/>
          <w:szCs w:val="22"/>
        </w:rPr>
        <w:t>ТОМ I</w:t>
      </w:r>
    </w:p>
    <w:p w:rsidR="00581B9A" w:rsidRPr="00390B79" w:rsidRDefault="00581B9A" w:rsidP="007A747A">
      <w:pPr>
        <w:pStyle w:val="ConsPlusNormal"/>
        <w:jc w:val="center"/>
        <w:rPr>
          <w:sz w:val="22"/>
          <w:szCs w:val="22"/>
        </w:rPr>
      </w:pPr>
      <w:r w:rsidRPr="00390B79">
        <w:rPr>
          <w:sz w:val="22"/>
          <w:szCs w:val="22"/>
        </w:rPr>
        <w:t>Паспорта с машиносчитываемыми данными, хранящимися</w:t>
      </w:r>
    </w:p>
    <w:p w:rsidR="00581B9A" w:rsidRPr="00390B79" w:rsidRDefault="00581B9A" w:rsidP="007A747A">
      <w:pPr>
        <w:pStyle w:val="ConsPlusNormal"/>
        <w:jc w:val="center"/>
        <w:rPr>
          <w:sz w:val="22"/>
          <w:szCs w:val="22"/>
        </w:rPr>
      </w:pPr>
      <w:r w:rsidRPr="00390B79">
        <w:rPr>
          <w:sz w:val="22"/>
          <w:szCs w:val="22"/>
        </w:rPr>
        <w:t>в формате оптического распознавания знаков</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r w:rsidRPr="00390B79">
        <w:rPr>
          <w:sz w:val="22"/>
          <w:szCs w:val="22"/>
        </w:rPr>
        <w:t>Добавление 9 к разделу IV</w:t>
      </w:r>
    </w:p>
    <w:p w:rsidR="00581B9A" w:rsidRPr="00390B79" w:rsidRDefault="00581B9A" w:rsidP="007A747A">
      <w:pPr>
        <w:pStyle w:val="ConsPlusNormal"/>
        <w:jc w:val="center"/>
        <w:rPr>
          <w:sz w:val="22"/>
          <w:szCs w:val="22"/>
        </w:rPr>
      </w:pPr>
      <w:r w:rsidRPr="00390B79">
        <w:rPr>
          <w:sz w:val="22"/>
          <w:szCs w:val="22"/>
        </w:rPr>
        <w:t>Транслитерация, рекомендуемая</w:t>
      </w:r>
    </w:p>
    <w:p w:rsidR="00581B9A" w:rsidRPr="00390B79" w:rsidRDefault="00581B9A" w:rsidP="007A747A">
      <w:pPr>
        <w:pStyle w:val="ConsPlusNormal"/>
        <w:jc w:val="center"/>
        <w:rPr>
          <w:sz w:val="22"/>
          <w:szCs w:val="22"/>
        </w:rPr>
      </w:pPr>
      <w:r w:rsidRPr="00390B79">
        <w:rPr>
          <w:sz w:val="22"/>
          <w:szCs w:val="22"/>
        </w:rPr>
        <w:t>для использования государствами</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r w:rsidRPr="00390B79">
        <w:rPr>
          <w:sz w:val="22"/>
          <w:szCs w:val="22"/>
        </w:rPr>
        <w:t>РАЗДЕЛ IV</w:t>
      </w:r>
    </w:p>
    <w:p w:rsidR="00581B9A" w:rsidRPr="00390B79" w:rsidRDefault="00581B9A" w:rsidP="007A747A">
      <w:pPr>
        <w:pStyle w:val="ConsPlusNormal"/>
        <w:jc w:val="center"/>
        <w:rPr>
          <w:sz w:val="22"/>
          <w:szCs w:val="22"/>
        </w:rPr>
      </w:pPr>
      <w:r w:rsidRPr="00390B79">
        <w:rPr>
          <w:sz w:val="22"/>
          <w:szCs w:val="22"/>
        </w:rPr>
        <w:t>Технические спецификации</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r w:rsidRPr="00390B79">
        <w:rPr>
          <w:sz w:val="22"/>
          <w:szCs w:val="22"/>
        </w:rPr>
        <w:t>Транслитерация кириллических знаков</w:t>
      </w:r>
    </w:p>
    <w:p w:rsidR="00581B9A" w:rsidRPr="00390B79" w:rsidRDefault="00581B9A" w:rsidP="007A747A">
      <w:pPr>
        <w:pStyle w:val="ConsPlusNormal"/>
        <w:jc w:val="both"/>
        <w:rPr>
          <w:sz w:val="22"/>
          <w:szCs w:val="22"/>
        </w:rPr>
      </w:pPr>
    </w:p>
    <w:p w:rsidR="00581B9A" w:rsidRPr="00390B79" w:rsidRDefault="00581B9A" w:rsidP="007A747A">
      <w:pPr>
        <w:pStyle w:val="ConsPlusNormal"/>
        <w:jc w:val="center"/>
        <w:rPr>
          <w:sz w:val="22"/>
          <w:szCs w:val="22"/>
        </w:rPr>
      </w:pPr>
      <w:r w:rsidRPr="00390B79">
        <w:rPr>
          <w:sz w:val="22"/>
          <w:szCs w:val="22"/>
        </w:rPr>
        <w:t>(Извлечение)</w:t>
      </w:r>
    </w:p>
    <w:p w:rsidR="00581B9A" w:rsidRPr="00390B79" w:rsidRDefault="00581B9A" w:rsidP="007A747A">
      <w:pPr>
        <w:pStyle w:val="ConsPlusNormal"/>
        <w:jc w:val="center"/>
        <w:rPr>
          <w:sz w:val="22"/>
          <w:szCs w:val="22"/>
        </w:rPr>
      </w:pPr>
      <w:r w:rsidRPr="00390B79">
        <w:rPr>
          <w:sz w:val="22"/>
          <w:szCs w:val="22"/>
        </w:rPr>
        <w:t>Список изменяющих документов</w:t>
      </w:r>
    </w:p>
    <w:p w:rsidR="00581B9A" w:rsidRPr="00390B79" w:rsidRDefault="00581B9A" w:rsidP="007A747A">
      <w:pPr>
        <w:pStyle w:val="ConsPlusNormal"/>
        <w:jc w:val="center"/>
        <w:rPr>
          <w:sz w:val="22"/>
          <w:szCs w:val="22"/>
        </w:rPr>
      </w:pPr>
      <w:r w:rsidRPr="00390B79">
        <w:rPr>
          <w:sz w:val="22"/>
          <w:szCs w:val="22"/>
        </w:rPr>
        <w:t>(введено Приказом МВД России от 20.10.2015 N 995)</w:t>
      </w:r>
    </w:p>
    <w:p w:rsidR="00581B9A" w:rsidRPr="00390B79" w:rsidRDefault="00581B9A" w:rsidP="007A747A">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200"/>
        <w:gridCol w:w="3200"/>
        <w:gridCol w:w="3200"/>
      </w:tblGrid>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Порядковый номер</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Национальный знак</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Рекомендуемая транслитерация</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А</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A</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Б</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B</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3.</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В</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V</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4.</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Г</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G</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5.</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Д</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D</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6.</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Е</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E</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7.</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Е</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E</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8.</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Ж</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ZH</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9.</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3</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Z</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10.</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И</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I</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11.</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I</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I</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12.</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Й</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I</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13.</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К</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K</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14.</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Л</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L</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15.</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М</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M</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16.</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Н</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N</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17.</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О</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O</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18.</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П</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P</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19.</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Р</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R</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20.</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С</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S</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21.</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Т</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T</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22.</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У</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U</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23.</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Ф</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F</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24.</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Х</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KH</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25.</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Ц</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TS</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26.</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Ч</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CH</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27.</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Ш</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SH</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28.</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Щ</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SHCH</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29.</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Ы</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Y</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30.</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Ъ</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IE</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31.</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Э</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E</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32.</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Ю</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IU</w:t>
            </w:r>
          </w:p>
        </w:tc>
      </w:tr>
      <w:tr w:rsidR="00581B9A" w:rsidRPr="00390B79" w:rsidTr="007A747A">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33.</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Я</w:t>
            </w:r>
          </w:p>
        </w:tc>
        <w:tc>
          <w:tcPr>
            <w:tcW w:w="3200" w:type="dxa"/>
            <w:tcBorders>
              <w:top w:val="single" w:sz="4" w:space="0" w:color="auto"/>
              <w:left w:val="single" w:sz="4" w:space="0" w:color="auto"/>
              <w:bottom w:val="single" w:sz="4" w:space="0" w:color="auto"/>
              <w:right w:val="single" w:sz="4" w:space="0" w:color="auto"/>
            </w:tcBorders>
          </w:tcPr>
          <w:p w:rsidR="00581B9A" w:rsidRPr="00390B79" w:rsidRDefault="00581B9A" w:rsidP="007A747A">
            <w:pPr>
              <w:pStyle w:val="ConsPlusNormal"/>
              <w:jc w:val="center"/>
              <w:rPr>
                <w:sz w:val="22"/>
                <w:szCs w:val="22"/>
              </w:rPr>
            </w:pPr>
            <w:r w:rsidRPr="00390B79">
              <w:rPr>
                <w:sz w:val="22"/>
                <w:szCs w:val="22"/>
              </w:rPr>
              <w:t>IA</w:t>
            </w:r>
          </w:p>
        </w:tc>
      </w:tr>
    </w:tbl>
    <w:p w:rsidR="00581B9A" w:rsidRPr="006309BB" w:rsidRDefault="00581B9A" w:rsidP="007A747A">
      <w:pPr>
        <w:pStyle w:val="ConsPlusNormal"/>
        <w:ind w:firstLine="540"/>
        <w:jc w:val="both"/>
      </w:pPr>
      <w:r w:rsidRPr="006309BB">
        <w:t>Примечание:</w:t>
      </w:r>
    </w:p>
    <w:p w:rsidR="00581B9A" w:rsidRPr="006309BB" w:rsidRDefault="00581B9A" w:rsidP="007A747A">
      <w:pPr>
        <w:pStyle w:val="ConsPlusNormal"/>
        <w:ind w:firstLine="540"/>
        <w:jc w:val="both"/>
      </w:pPr>
      <w:r w:rsidRPr="006309BB">
        <w:t>Знак I (порядковый номер 11) в русском языке не используется.</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jc w:val="right"/>
        <w:outlineLvl w:val="0"/>
        <w:rPr>
          <w:sz w:val="22"/>
          <w:szCs w:val="22"/>
        </w:rPr>
      </w:pPr>
      <w:r w:rsidRPr="00390B79">
        <w:rPr>
          <w:sz w:val="22"/>
          <w:szCs w:val="22"/>
        </w:rPr>
        <w:t>Приложение N 4</w:t>
      </w:r>
    </w:p>
    <w:p w:rsidR="00581B9A" w:rsidRPr="00390B79" w:rsidRDefault="00581B9A" w:rsidP="007A747A">
      <w:pPr>
        <w:pStyle w:val="ConsPlusNormal"/>
        <w:jc w:val="right"/>
        <w:rPr>
          <w:sz w:val="22"/>
          <w:szCs w:val="22"/>
        </w:rPr>
      </w:pPr>
      <w:r w:rsidRPr="00390B79">
        <w:rPr>
          <w:sz w:val="22"/>
          <w:szCs w:val="22"/>
        </w:rPr>
        <w:t>к Приказу МВД России</w:t>
      </w:r>
    </w:p>
    <w:p w:rsidR="00581B9A" w:rsidRPr="00390B79" w:rsidRDefault="00581B9A" w:rsidP="007A747A">
      <w:pPr>
        <w:pStyle w:val="ConsPlusNormal"/>
        <w:jc w:val="right"/>
        <w:rPr>
          <w:sz w:val="22"/>
          <w:szCs w:val="22"/>
        </w:rPr>
      </w:pPr>
      <w:r w:rsidRPr="00390B79">
        <w:rPr>
          <w:sz w:val="22"/>
          <w:szCs w:val="22"/>
        </w:rPr>
        <w:t>от 13.05.2009 N 365</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Normal"/>
        <w:jc w:val="right"/>
        <w:rPr>
          <w:sz w:val="22"/>
          <w:szCs w:val="22"/>
        </w:rPr>
      </w:pPr>
      <w:r w:rsidRPr="00390B79">
        <w:rPr>
          <w:sz w:val="22"/>
          <w:szCs w:val="22"/>
        </w:rPr>
        <w:t>"Приложение N 1</w:t>
      </w:r>
    </w:p>
    <w:p w:rsidR="00581B9A" w:rsidRPr="00390B79" w:rsidRDefault="00581B9A" w:rsidP="007A747A">
      <w:pPr>
        <w:pStyle w:val="ConsPlusNormal"/>
        <w:jc w:val="right"/>
        <w:rPr>
          <w:sz w:val="22"/>
          <w:szCs w:val="22"/>
        </w:rPr>
      </w:pPr>
      <w:r w:rsidRPr="00390B79">
        <w:rPr>
          <w:sz w:val="22"/>
          <w:szCs w:val="22"/>
        </w:rPr>
        <w:t>к Приказу МВД России</w:t>
      </w:r>
    </w:p>
    <w:p w:rsidR="00581B9A" w:rsidRPr="00390B79" w:rsidRDefault="00581B9A" w:rsidP="007A747A">
      <w:pPr>
        <w:pStyle w:val="ConsPlusNormal"/>
        <w:jc w:val="right"/>
        <w:rPr>
          <w:sz w:val="22"/>
          <w:szCs w:val="22"/>
        </w:rPr>
      </w:pPr>
      <w:r w:rsidRPr="00390B79">
        <w:rPr>
          <w:sz w:val="22"/>
          <w:szCs w:val="22"/>
        </w:rPr>
        <w:t>от 28.03.2002 N 282</w:t>
      </w:r>
    </w:p>
    <w:p w:rsidR="00581B9A" w:rsidRPr="00390B79" w:rsidRDefault="00581B9A" w:rsidP="007A747A">
      <w:pPr>
        <w:pStyle w:val="ConsPlusNormal"/>
        <w:ind w:firstLine="540"/>
        <w:jc w:val="both"/>
        <w:rPr>
          <w:sz w:val="22"/>
          <w:szCs w:val="22"/>
        </w:rPr>
      </w:pPr>
    </w:p>
    <w:p w:rsidR="00581B9A" w:rsidRPr="00390B79" w:rsidRDefault="00581B9A" w:rsidP="007A747A">
      <w:pPr>
        <w:pStyle w:val="ConsPlusTitle"/>
        <w:jc w:val="center"/>
        <w:rPr>
          <w:sz w:val="22"/>
          <w:szCs w:val="22"/>
        </w:rPr>
      </w:pPr>
      <w:bookmarkStart w:id="15" w:name="Par485"/>
      <w:bookmarkEnd w:id="15"/>
      <w:r w:rsidRPr="00390B79">
        <w:rPr>
          <w:sz w:val="22"/>
          <w:szCs w:val="22"/>
        </w:rPr>
        <w:t>ПЕРЕЧЕНЬ</w:t>
      </w:r>
    </w:p>
    <w:p w:rsidR="00581B9A" w:rsidRPr="00390B79" w:rsidRDefault="00581B9A" w:rsidP="007A747A">
      <w:pPr>
        <w:pStyle w:val="ConsPlusTitle"/>
        <w:jc w:val="center"/>
        <w:rPr>
          <w:sz w:val="22"/>
          <w:szCs w:val="22"/>
        </w:rPr>
      </w:pPr>
      <w:r w:rsidRPr="00390B79">
        <w:rPr>
          <w:sz w:val="22"/>
          <w:szCs w:val="22"/>
        </w:rPr>
        <w:t>ЦИФРОВЫХ КОДОВ РЕГИОНОВ РОССИЙСКОЙ ФЕДЕРАЦИИ, ПРИМЕНЯЕМЫХ</w:t>
      </w:r>
    </w:p>
    <w:p w:rsidR="00581B9A" w:rsidRPr="00390B79" w:rsidRDefault="00581B9A" w:rsidP="007A747A">
      <w:pPr>
        <w:pStyle w:val="ConsPlusTitle"/>
        <w:jc w:val="center"/>
        <w:rPr>
          <w:sz w:val="22"/>
          <w:szCs w:val="22"/>
        </w:rPr>
      </w:pPr>
      <w:r w:rsidRPr="00390B79">
        <w:rPr>
          <w:sz w:val="22"/>
          <w:szCs w:val="22"/>
        </w:rPr>
        <w:t>НА ГОСУДАРСТВЕННЫХ РЕГИСТРАЦИОННЫХ ЗНАКАХ ТРАНСПОРТНЫХ</w:t>
      </w:r>
    </w:p>
    <w:p w:rsidR="00581B9A" w:rsidRPr="00390B79" w:rsidRDefault="00581B9A" w:rsidP="007A747A">
      <w:pPr>
        <w:pStyle w:val="ConsPlusTitle"/>
        <w:jc w:val="center"/>
        <w:rPr>
          <w:sz w:val="22"/>
          <w:szCs w:val="22"/>
        </w:rPr>
      </w:pPr>
      <w:r w:rsidRPr="00390B79">
        <w:rPr>
          <w:sz w:val="22"/>
          <w:szCs w:val="22"/>
        </w:rPr>
        <w:t>СРЕДСТВ И ДРУГОЙ СПЕЦИАЛЬНОЙ ПРОДУКЦИИ, НЕОБХОДИМОЙ</w:t>
      </w:r>
    </w:p>
    <w:p w:rsidR="00581B9A" w:rsidRPr="00390B79" w:rsidRDefault="00581B9A" w:rsidP="007A747A">
      <w:pPr>
        <w:pStyle w:val="ConsPlusTitle"/>
        <w:jc w:val="center"/>
        <w:rPr>
          <w:sz w:val="22"/>
          <w:szCs w:val="22"/>
        </w:rPr>
      </w:pPr>
      <w:r w:rsidRPr="00390B79">
        <w:rPr>
          <w:sz w:val="22"/>
          <w:szCs w:val="22"/>
        </w:rPr>
        <w:t>ДЛЯ ДОПУСКА ТРАНСПОРТНЫХ СРЕДСТВ И ИХ ВОДИТЕЛЕЙ</w:t>
      </w:r>
    </w:p>
    <w:p w:rsidR="00581B9A" w:rsidRPr="00390B79" w:rsidRDefault="00581B9A" w:rsidP="007A747A">
      <w:pPr>
        <w:pStyle w:val="ConsPlusTitle"/>
        <w:jc w:val="center"/>
        <w:rPr>
          <w:sz w:val="22"/>
          <w:szCs w:val="22"/>
        </w:rPr>
      </w:pPr>
      <w:r w:rsidRPr="00390B79">
        <w:rPr>
          <w:sz w:val="22"/>
          <w:szCs w:val="22"/>
        </w:rPr>
        <w:t>К УЧАСТИЮ В ДОРОЖНОМ ДВИЖЕНИИ</w:t>
      </w:r>
    </w:p>
    <w:p w:rsidR="00581B9A" w:rsidRPr="00390B79" w:rsidRDefault="00581B9A" w:rsidP="007A747A">
      <w:pPr>
        <w:pStyle w:val="ConsPlusNormal"/>
        <w:ind w:firstLine="540"/>
        <w:jc w:val="both"/>
        <w:rPr>
          <w:sz w:val="22"/>
          <w:szCs w:val="22"/>
        </w:rPr>
      </w:pP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                   Наименование региона                    │     Код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                             1                             │      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Адыгея (Адыгея)                                 │     01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Башкортостан                                    │     02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Бурятия                                         │     03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Алтай                                           │     04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Дагестан                                        │     05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Ингушетия                                       │     06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│Кабардино-Балкарская Республика                            │     07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Калмыкия                                        │     08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│Карачаево-Черкесская Республика                            │     09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Карелия                                         │     10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Коми                                            │     11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Марий Эл                                        │     12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Мордовия                                        │     13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Саха (Якутия)                                   │     14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Северная Осетия - Алания                        │     15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Татарстан (Татарстан)                           │     16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Тыва                                            │     17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│Удмуртская Республика                                      │     18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│Республика Хакасия                                         │     19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│Чеченская Республика                                       │     95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│Чувашская Республика - Чувашия                             │     21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│Алтайский край                                             │     22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│Пермский край                                              │   59, 81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│Приморский край                                            │     25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│Ставропольский край                                        │     26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│Хабаровский край                                           │     27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│Амурская область                                           │     28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│Архангельская область                                      │     29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│Астраханская область                                       │     30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│Белгородская область                                       │     31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│Брянская область                                           │     32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│Владимирская область                                       │     33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│Волгоградская область                                      │     34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│Вологодская область                                        │     35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│Воронежская область                                        │     36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│Ивановская область                                         │     37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│Иркутская область                                          │   38, 85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│Калининградская область                                    │     39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│Калужская область                                          │     40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│Кемеровская область                                        │     42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│Кировская область                                          │     43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│Костромская область                                        │     44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│Курганская область                                         │     45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│Курская область                                            │     46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│Ленинградская область                                      │     47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│Липецкая область                                           │     48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│Магаданская область                                        │     49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│Московская область                                         │   50, 90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│Мурманская область                                         │     51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│Забайкальский край                                         │   75, 80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│Камчатский край                                            │   41, 82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│Краснодарский край                                         │   23, 93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│Красноярский край                                          │ 24, 84, 88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│Орловская область                                          │     57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│Пензенская область                                         │     58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│Псковская область                                          │     60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│Ростовская область                                         │     61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│Рязанская область                                          │     62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│Самарская область                                          │     63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│Саратовская область                                        │     64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│Сахалинская область                                        │     65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│Свердловская область                                       │   66, 96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│Смоленская область                                         │     67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│Тамбовская область                                         │     68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│Тверская область                                           │     69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│Томская область                                            │     70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│Тульская область                                           │     71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│Тюменская область                                          │     72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│Ульяновская область                                        │     73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│Челябинская область                                        │     74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│Ярославская область                                        │     76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│Нижегородская область                                      │     52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│Новгородская область                                       │     53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│Новосибирская область                                      │     54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│Омская область                                             │     55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│Оренбургская область                                       │     56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│г. Москва                                                  │ 77, 99, 97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│г. Санкт-Петербург                                         │   78, 98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│Еврейская автономная область                               │     79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│Ненецкий автономный округ                                  │     83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│Ханты-Мансийский автономный округ - Югра                   │     86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│Чукотский автономный округ                                 │     87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│Ямало-Ненецкий автономный округ                            │     89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│Территории, находящиеся за пределами Российской Федерации и│     94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│обслуживаемые Департаментом обеспечения правопорядка на    │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│закрытых территориях и режимных объектах МВД России        │             │</w:t>
      </w:r>
    </w:p>
    <w:p w:rsidR="00581B9A" w:rsidRPr="006309BB" w:rsidRDefault="00581B9A" w:rsidP="007A747A">
      <w:pPr>
        <w:pStyle w:val="ConsPlusCell"/>
        <w:jc w:val="both"/>
        <w:rPr>
          <w:rFonts w:ascii="Courier New" w:hAnsi="Courier New" w:cs="Courier New"/>
        </w:rPr>
      </w:pPr>
      <w:r w:rsidRPr="006309BB">
        <w:rPr>
          <w:rFonts w:ascii="Courier New" w:hAnsi="Courier New" w:cs="Courier New"/>
        </w:rPr>
        <w:t>└───────────────────────────────────────────────────────────┴─────────────┘</w:t>
      </w:r>
    </w:p>
    <w:p w:rsidR="00581B9A" w:rsidRPr="006309BB" w:rsidRDefault="00581B9A" w:rsidP="007A747A">
      <w:pPr>
        <w:pStyle w:val="ConsPlusNormal"/>
        <w:ind w:firstLine="540"/>
        <w:jc w:val="both"/>
      </w:pPr>
      <w:r w:rsidRPr="006309BB">
        <w:t>Примечание. На регистрационных знаках транспортных средств, отнесенных к типу 1, допускается применять в трехзначном коде региона в качестве первой цифры кода цифру "1".".</w:t>
      </w:r>
    </w:p>
    <w:sectPr w:rsidR="00581B9A" w:rsidRPr="006309B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B9A" w:rsidRDefault="00581B9A">
      <w:r>
        <w:separator/>
      </w:r>
    </w:p>
  </w:endnote>
  <w:endnote w:type="continuationSeparator" w:id="0">
    <w:p w:rsidR="00581B9A" w:rsidRDefault="00581B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9A" w:rsidRDefault="00581B9A" w:rsidP="00DF5729">
    <w:pPr>
      <w:jc w:val="center"/>
      <w:rPr>
        <w:sz w:val="2"/>
        <w:szCs w:val="2"/>
      </w:rPr>
    </w:pPr>
  </w:p>
  <w:p w:rsidR="00581B9A" w:rsidRDefault="00581B9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B9A" w:rsidRDefault="00581B9A">
      <w:r>
        <w:separator/>
      </w:r>
    </w:p>
  </w:footnote>
  <w:footnote w:type="continuationSeparator" w:id="0">
    <w:p w:rsidR="00581B9A" w:rsidRDefault="00581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9A" w:rsidRDefault="00581B9A" w:rsidP="00DF5729">
    <w:pPr>
      <w:jc w:val="center"/>
      <w:rPr>
        <w:sz w:val="2"/>
        <w:szCs w:val="2"/>
      </w:rPr>
    </w:pPr>
  </w:p>
  <w:p w:rsidR="00581B9A" w:rsidRDefault="00581B9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81B9A" w:rsidRPr="002A36C4" w:rsidRDefault="00581B9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81B9A" w:rsidRPr="002A36C4" w:rsidRDefault="00581B9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81B9A" w:rsidRDefault="00581B9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90B79"/>
    <w:rsid w:val="00470855"/>
    <w:rsid w:val="00581B9A"/>
    <w:rsid w:val="00616E37"/>
    <w:rsid w:val="006309BB"/>
    <w:rsid w:val="006C2CAC"/>
    <w:rsid w:val="006D6D97"/>
    <w:rsid w:val="00706E08"/>
    <w:rsid w:val="007A747A"/>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5671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5671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5671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34029929">
      <w:marLeft w:val="0"/>
      <w:marRight w:val="0"/>
      <w:marTop w:val="0"/>
      <w:marBottom w:val="0"/>
      <w:divBdr>
        <w:top w:val="none" w:sz="0" w:space="0" w:color="auto"/>
        <w:left w:val="none" w:sz="0" w:space="0" w:color="auto"/>
        <w:bottom w:val="none" w:sz="0" w:space="0" w:color="auto"/>
        <w:right w:val="none" w:sz="0" w:space="0" w:color="auto"/>
      </w:divBdr>
    </w:div>
    <w:div w:id="1834029930">
      <w:marLeft w:val="0"/>
      <w:marRight w:val="0"/>
      <w:marTop w:val="0"/>
      <w:marBottom w:val="0"/>
      <w:divBdr>
        <w:top w:val="none" w:sz="0" w:space="0" w:color="auto"/>
        <w:left w:val="none" w:sz="0" w:space="0" w:color="auto"/>
        <w:bottom w:val="none" w:sz="0" w:space="0" w:color="auto"/>
        <w:right w:val="none" w:sz="0" w:space="0" w:color="auto"/>
      </w:divBdr>
    </w:div>
    <w:div w:id="1834029931">
      <w:marLeft w:val="0"/>
      <w:marRight w:val="0"/>
      <w:marTop w:val="0"/>
      <w:marBottom w:val="0"/>
      <w:divBdr>
        <w:top w:val="none" w:sz="0" w:space="0" w:color="auto"/>
        <w:left w:val="none" w:sz="0" w:space="0" w:color="auto"/>
        <w:bottom w:val="none" w:sz="0" w:space="0" w:color="auto"/>
        <w:right w:val="none" w:sz="0" w:space="0" w:color="auto"/>
      </w:divBdr>
    </w:div>
    <w:div w:id="1834029932">
      <w:marLeft w:val="0"/>
      <w:marRight w:val="0"/>
      <w:marTop w:val="0"/>
      <w:marBottom w:val="0"/>
      <w:divBdr>
        <w:top w:val="none" w:sz="0" w:space="0" w:color="auto"/>
        <w:left w:val="none" w:sz="0" w:space="0" w:color="auto"/>
        <w:bottom w:val="none" w:sz="0" w:space="0" w:color="auto"/>
        <w:right w:val="none" w:sz="0" w:space="0" w:color="auto"/>
      </w:divBdr>
    </w:div>
    <w:div w:id="1834029933">
      <w:marLeft w:val="0"/>
      <w:marRight w:val="0"/>
      <w:marTop w:val="0"/>
      <w:marBottom w:val="0"/>
      <w:divBdr>
        <w:top w:val="none" w:sz="0" w:space="0" w:color="auto"/>
        <w:left w:val="none" w:sz="0" w:space="0" w:color="auto"/>
        <w:bottom w:val="none" w:sz="0" w:space="0" w:color="auto"/>
        <w:right w:val="none" w:sz="0" w:space="0" w:color="auto"/>
      </w:divBdr>
    </w:div>
    <w:div w:id="18340299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12</Pages>
  <Words>5764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10 июля 2009 г</dc:title>
  <dc:subject/>
  <dc:creator>Информ-аналит отдел</dc:creator>
  <cp:keywords/>
  <dc:description/>
  <cp:lastModifiedBy>Информ-аналит отдел</cp:lastModifiedBy>
  <cp:revision>2</cp:revision>
  <dcterms:created xsi:type="dcterms:W3CDTF">2016-03-29T18:06:00Z</dcterms:created>
  <dcterms:modified xsi:type="dcterms:W3CDTF">2016-03-29T18:06:00Z</dcterms:modified>
</cp:coreProperties>
</file>