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BF0" w:rsidRPr="00FF2F5E" w:rsidRDefault="00106BF0" w:rsidP="00FF2F5E">
      <w:pPr>
        <w:pStyle w:val="ConsPlusNormal"/>
        <w:tabs>
          <w:tab w:val="left" w:pos="5103"/>
        </w:tabs>
        <w:spacing w:line="300" w:lineRule="atLeast"/>
        <w:jc w:val="center"/>
        <w:rPr>
          <w:sz w:val="22"/>
          <w:szCs w:val="22"/>
        </w:rPr>
      </w:pPr>
      <w:r w:rsidRPr="00FF2F5E">
        <w:rPr>
          <w:sz w:val="22"/>
          <w:szCs w:val="22"/>
        </w:rPr>
        <w:t>5 апреля 2016 года</w:t>
      </w:r>
      <w:r>
        <w:rPr>
          <w:sz w:val="22"/>
          <w:szCs w:val="22"/>
        </w:rPr>
        <w:tab/>
      </w:r>
      <w:r>
        <w:rPr>
          <w:sz w:val="22"/>
          <w:szCs w:val="22"/>
        </w:rPr>
        <w:tab/>
      </w:r>
      <w:r>
        <w:rPr>
          <w:sz w:val="22"/>
          <w:szCs w:val="22"/>
        </w:rPr>
        <w:tab/>
      </w:r>
      <w:r>
        <w:rPr>
          <w:sz w:val="22"/>
          <w:szCs w:val="22"/>
        </w:rPr>
        <w:tab/>
      </w:r>
      <w:r w:rsidRPr="00FF2F5E">
        <w:rPr>
          <w:sz w:val="22"/>
          <w:szCs w:val="22"/>
        </w:rPr>
        <w:tab/>
        <w:t>N 104-ФЗ</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Title"/>
        <w:spacing w:line="300" w:lineRule="atLeast"/>
        <w:jc w:val="center"/>
        <w:rPr>
          <w:sz w:val="22"/>
          <w:szCs w:val="22"/>
        </w:rPr>
      </w:pPr>
      <w:r w:rsidRPr="00FF2F5E">
        <w:rPr>
          <w:sz w:val="22"/>
          <w:szCs w:val="22"/>
        </w:rPr>
        <w:t>РОССИЙСКАЯ ФЕДЕРАЦИЯ</w:t>
      </w:r>
    </w:p>
    <w:p w:rsidR="00106BF0" w:rsidRPr="00FF2F5E" w:rsidRDefault="00106BF0" w:rsidP="00FF2F5E">
      <w:pPr>
        <w:pStyle w:val="ConsPlusTitle"/>
        <w:spacing w:line="300" w:lineRule="atLeast"/>
        <w:jc w:val="center"/>
        <w:rPr>
          <w:sz w:val="22"/>
          <w:szCs w:val="22"/>
        </w:rPr>
      </w:pPr>
    </w:p>
    <w:p w:rsidR="00106BF0" w:rsidRPr="00FF2F5E" w:rsidRDefault="00106BF0" w:rsidP="00FF2F5E">
      <w:pPr>
        <w:pStyle w:val="ConsPlusTitle"/>
        <w:spacing w:line="300" w:lineRule="atLeast"/>
        <w:jc w:val="center"/>
        <w:rPr>
          <w:sz w:val="22"/>
          <w:szCs w:val="22"/>
        </w:rPr>
      </w:pPr>
      <w:r w:rsidRPr="00FF2F5E">
        <w:rPr>
          <w:sz w:val="22"/>
          <w:szCs w:val="22"/>
        </w:rPr>
        <w:t>ФЕДЕРАЛЬНЫЙ ЗАКОН</w:t>
      </w:r>
    </w:p>
    <w:p w:rsidR="00106BF0" w:rsidRPr="00FF2F5E" w:rsidRDefault="00106BF0" w:rsidP="00FF2F5E">
      <w:pPr>
        <w:pStyle w:val="ConsPlusTitle"/>
        <w:spacing w:line="300" w:lineRule="atLeast"/>
        <w:jc w:val="center"/>
        <w:rPr>
          <w:sz w:val="22"/>
          <w:szCs w:val="22"/>
        </w:rPr>
      </w:pPr>
    </w:p>
    <w:p w:rsidR="00106BF0" w:rsidRPr="00FF2F5E" w:rsidRDefault="00106BF0" w:rsidP="00FF2F5E">
      <w:pPr>
        <w:pStyle w:val="ConsPlusTitle"/>
        <w:spacing w:line="300" w:lineRule="atLeast"/>
        <w:jc w:val="center"/>
        <w:rPr>
          <w:sz w:val="22"/>
          <w:szCs w:val="22"/>
        </w:rPr>
      </w:pPr>
      <w:r w:rsidRPr="00FF2F5E">
        <w:rPr>
          <w:sz w:val="22"/>
          <w:szCs w:val="22"/>
        </w:rPr>
        <w:t>О ВНЕСЕНИИ ИЗМЕНЕНИЙ</w:t>
      </w:r>
    </w:p>
    <w:p w:rsidR="00106BF0" w:rsidRPr="00FF2F5E" w:rsidRDefault="00106BF0" w:rsidP="00FF2F5E">
      <w:pPr>
        <w:pStyle w:val="ConsPlusTitle"/>
        <w:spacing w:line="300" w:lineRule="atLeast"/>
        <w:jc w:val="center"/>
        <w:rPr>
          <w:sz w:val="22"/>
          <w:szCs w:val="22"/>
        </w:rPr>
      </w:pPr>
      <w:r w:rsidRPr="00FF2F5E">
        <w:rPr>
          <w:sz w:val="22"/>
          <w:szCs w:val="22"/>
        </w:rPr>
        <w:t>В ОТДЕЛЬНЫЕ ЗАКОНОДАТЕЛЬНЫЕ АКТЫ РОССИЙСКОЙ ФЕДЕРАЦИИ</w:t>
      </w:r>
    </w:p>
    <w:p w:rsidR="00106BF0" w:rsidRPr="00FF2F5E" w:rsidRDefault="00106BF0" w:rsidP="00FF2F5E">
      <w:pPr>
        <w:pStyle w:val="ConsPlusTitle"/>
        <w:spacing w:line="300" w:lineRule="atLeast"/>
        <w:jc w:val="center"/>
        <w:rPr>
          <w:sz w:val="22"/>
          <w:szCs w:val="22"/>
        </w:rPr>
      </w:pPr>
      <w:r w:rsidRPr="00FF2F5E">
        <w:rPr>
          <w:sz w:val="22"/>
          <w:szCs w:val="22"/>
        </w:rPr>
        <w:t>ПО ВОПРОСАМ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jc w:val="right"/>
        <w:rPr>
          <w:sz w:val="22"/>
          <w:szCs w:val="22"/>
        </w:rPr>
      </w:pPr>
      <w:r w:rsidRPr="00FF2F5E">
        <w:rPr>
          <w:sz w:val="22"/>
          <w:szCs w:val="22"/>
        </w:rPr>
        <w:t>Принят</w:t>
      </w:r>
    </w:p>
    <w:p w:rsidR="00106BF0" w:rsidRPr="00FF2F5E" w:rsidRDefault="00106BF0" w:rsidP="00FF2F5E">
      <w:pPr>
        <w:pStyle w:val="ConsPlusNormal"/>
        <w:spacing w:line="300" w:lineRule="atLeast"/>
        <w:jc w:val="right"/>
        <w:rPr>
          <w:sz w:val="22"/>
          <w:szCs w:val="22"/>
        </w:rPr>
      </w:pPr>
      <w:r w:rsidRPr="00FF2F5E">
        <w:rPr>
          <w:sz w:val="22"/>
          <w:szCs w:val="22"/>
        </w:rPr>
        <w:t>Государственной Думой</w:t>
      </w:r>
    </w:p>
    <w:p w:rsidR="00106BF0" w:rsidRPr="00FF2F5E" w:rsidRDefault="00106BF0" w:rsidP="00FF2F5E">
      <w:pPr>
        <w:pStyle w:val="ConsPlusNormal"/>
        <w:spacing w:line="300" w:lineRule="atLeast"/>
        <w:jc w:val="right"/>
        <w:rPr>
          <w:sz w:val="22"/>
          <w:szCs w:val="22"/>
        </w:rPr>
      </w:pPr>
      <w:r w:rsidRPr="00FF2F5E">
        <w:rPr>
          <w:sz w:val="22"/>
          <w:szCs w:val="22"/>
        </w:rPr>
        <w:t>25 марта 2016 года</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jc w:val="right"/>
        <w:rPr>
          <w:sz w:val="22"/>
          <w:szCs w:val="22"/>
        </w:rPr>
      </w:pPr>
      <w:r w:rsidRPr="00FF2F5E">
        <w:rPr>
          <w:sz w:val="22"/>
          <w:szCs w:val="22"/>
        </w:rPr>
        <w:t>Одобрен</w:t>
      </w:r>
    </w:p>
    <w:p w:rsidR="00106BF0" w:rsidRPr="00FF2F5E" w:rsidRDefault="00106BF0" w:rsidP="00FF2F5E">
      <w:pPr>
        <w:pStyle w:val="ConsPlusNormal"/>
        <w:spacing w:line="300" w:lineRule="atLeast"/>
        <w:jc w:val="right"/>
        <w:rPr>
          <w:sz w:val="22"/>
          <w:szCs w:val="22"/>
        </w:rPr>
      </w:pPr>
      <w:r w:rsidRPr="00FF2F5E">
        <w:rPr>
          <w:sz w:val="22"/>
          <w:szCs w:val="22"/>
        </w:rPr>
        <w:t>Советом Федерации</w:t>
      </w:r>
    </w:p>
    <w:p w:rsidR="00106BF0" w:rsidRPr="00FF2F5E" w:rsidRDefault="00106BF0" w:rsidP="00FF2F5E">
      <w:pPr>
        <w:pStyle w:val="ConsPlusNormal"/>
        <w:spacing w:line="300" w:lineRule="atLeast"/>
        <w:jc w:val="right"/>
        <w:rPr>
          <w:sz w:val="22"/>
          <w:szCs w:val="22"/>
        </w:rPr>
      </w:pPr>
      <w:r w:rsidRPr="00FF2F5E">
        <w:rPr>
          <w:sz w:val="22"/>
          <w:szCs w:val="22"/>
        </w:rPr>
        <w:t>30 марта 2016 года</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Закон Российской Федерации от 21 февраля 1992 года N 2395-1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2000, N 2, ст. 141; 2001, N 33, ст. 3429; 2004, N 35, ст. 3607; 2006, N 17, ст. 1778; 2007, N 27, ст. 3213; 2008, N 18, ст. 1941; N 29, ст. 3418; 2009, N 1, ст. 17; 2010, N 21, ст. 2527; N 31, ст. 4155; 2011, N 15, ст. 2025; N 30, ст. 4570, 4590; N 49, ст. 7042; 2013, N 19, ст. 2312; N 30, ст. 4060, 4061; N 52, ст. 6973; 2014, N 26, ст. 3377; N 30, ст. 4262; 2015, N 27, ст. 3996)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пункт 3 части первой статьи 3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разработка и утверждение норм и правил в области использования и охраны недр, а также классификации запасов и прогнозных ресурсов полезных ископаемых;";</w:t>
      </w:r>
    </w:p>
    <w:p w:rsidR="00106BF0" w:rsidRPr="00FF2F5E" w:rsidRDefault="00106BF0" w:rsidP="00FF2F5E">
      <w:pPr>
        <w:pStyle w:val="ConsPlusNormal"/>
        <w:spacing w:line="300" w:lineRule="atLeast"/>
        <w:ind w:firstLine="540"/>
        <w:jc w:val="both"/>
        <w:rPr>
          <w:sz w:val="22"/>
          <w:szCs w:val="22"/>
        </w:rPr>
      </w:pPr>
      <w:r w:rsidRPr="00FF2F5E">
        <w:rPr>
          <w:sz w:val="22"/>
          <w:szCs w:val="22"/>
        </w:rPr>
        <w:t>2) пункт 9 части первой статьи 12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"9) условия выполнения требований по рациональному использованию и охране недр, безопасному ведению работ, связанных с пользованием недрами, охране окружающей среды;";</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части второй статьи 22:</w:t>
      </w:r>
    </w:p>
    <w:p w:rsidR="00106BF0" w:rsidRPr="00FF2F5E" w:rsidRDefault="00106BF0" w:rsidP="00FF2F5E">
      <w:pPr>
        <w:pStyle w:val="ConsPlusNormal"/>
        <w:spacing w:line="300" w:lineRule="atLeast"/>
        <w:ind w:firstLine="540"/>
        <w:jc w:val="both"/>
        <w:rPr>
          <w:sz w:val="22"/>
          <w:szCs w:val="22"/>
        </w:rPr>
      </w:pPr>
      <w:r w:rsidRPr="00FF2F5E">
        <w:rPr>
          <w:sz w:val="22"/>
          <w:szCs w:val="22"/>
        </w:rPr>
        <w:t>а) пункт 1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 соблюдение законодательства, норм и правил в области использования и охраны недр;";</w:t>
      </w:r>
    </w:p>
    <w:p w:rsidR="00106BF0" w:rsidRPr="00FF2F5E" w:rsidRDefault="00106BF0" w:rsidP="00FF2F5E">
      <w:pPr>
        <w:pStyle w:val="ConsPlusNormal"/>
        <w:spacing w:line="300" w:lineRule="atLeast"/>
        <w:ind w:firstLine="540"/>
        <w:jc w:val="both"/>
        <w:rPr>
          <w:sz w:val="22"/>
          <w:szCs w:val="22"/>
        </w:rPr>
      </w:pPr>
      <w:r w:rsidRPr="00FF2F5E">
        <w:rPr>
          <w:sz w:val="22"/>
          <w:szCs w:val="22"/>
        </w:rPr>
        <w:t>б) пункт 7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"7) соблюдение требований по рациональному использованию и охране недр, безопасному ведению работ, связанных с пользованием недрами, охране окружающей среды;";</w:t>
      </w:r>
    </w:p>
    <w:p w:rsidR="00106BF0" w:rsidRPr="00FF2F5E" w:rsidRDefault="00106BF0" w:rsidP="00FF2F5E">
      <w:pPr>
        <w:pStyle w:val="ConsPlusNormal"/>
        <w:spacing w:line="300" w:lineRule="atLeast"/>
        <w:ind w:firstLine="540"/>
        <w:jc w:val="both"/>
        <w:rPr>
          <w:sz w:val="22"/>
          <w:szCs w:val="22"/>
        </w:rPr>
      </w:pPr>
      <w:r w:rsidRPr="00FF2F5E">
        <w:rPr>
          <w:sz w:val="22"/>
          <w:szCs w:val="22"/>
        </w:rPr>
        <w:t>4) в части второй статьи 24 слова "выполнение стандартов (норм, правил)" заменить словами "соблюдение требований";</w:t>
      </w:r>
    </w:p>
    <w:p w:rsidR="00106BF0" w:rsidRPr="00FF2F5E" w:rsidRDefault="00106BF0" w:rsidP="00FF2F5E">
      <w:pPr>
        <w:pStyle w:val="ConsPlusNormal"/>
        <w:spacing w:line="300" w:lineRule="atLeast"/>
        <w:ind w:firstLine="540"/>
        <w:jc w:val="both"/>
        <w:rPr>
          <w:sz w:val="22"/>
          <w:szCs w:val="22"/>
        </w:rPr>
      </w:pPr>
      <w:r w:rsidRPr="00FF2F5E">
        <w:rPr>
          <w:sz w:val="22"/>
          <w:szCs w:val="22"/>
        </w:rPr>
        <w:t>5) абзац седьмой части третьей статьи 35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"разработка норм и правил в области использования и охраны недр.";</w:t>
      </w:r>
    </w:p>
    <w:p w:rsidR="00106BF0" w:rsidRPr="00FF2F5E" w:rsidRDefault="00106BF0" w:rsidP="00FF2F5E">
      <w:pPr>
        <w:pStyle w:val="ConsPlusNormal"/>
        <w:spacing w:line="300" w:lineRule="atLeast"/>
        <w:ind w:firstLine="540"/>
        <w:jc w:val="both"/>
        <w:rPr>
          <w:sz w:val="22"/>
          <w:szCs w:val="22"/>
        </w:rPr>
      </w:pPr>
      <w:r w:rsidRPr="00FF2F5E">
        <w:rPr>
          <w:sz w:val="22"/>
          <w:szCs w:val="22"/>
        </w:rPr>
        <w:t>6) в части первой статьи 37 слова "и утвержденных в установленном законодательством Российской Федерации порядке стандартов (норм, правил) в области геологического изучения, рационального использования и охраны недр" заменить словами ", норм и правил в области использования и охраны недр";</w:t>
      </w:r>
    </w:p>
    <w:p w:rsidR="00106BF0" w:rsidRPr="00FF2F5E" w:rsidRDefault="00106BF0" w:rsidP="00FF2F5E">
      <w:pPr>
        <w:pStyle w:val="ConsPlusNormal"/>
        <w:spacing w:line="300" w:lineRule="atLeast"/>
        <w:ind w:firstLine="540"/>
        <w:jc w:val="both"/>
        <w:rPr>
          <w:sz w:val="22"/>
          <w:szCs w:val="22"/>
        </w:rPr>
      </w:pPr>
      <w:r w:rsidRPr="00FF2F5E">
        <w:rPr>
          <w:sz w:val="22"/>
          <w:szCs w:val="22"/>
        </w:rPr>
        <w:t>7) часть первую статьи 38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"Задачами государственного горного надзора являются предупреждение, выявление и пресечение нарушений пользователями недр или лицами, осуществляющими работы на участках недр, предоставленных в пользование пользователям недр, требований по безопасному ведению работ, связанных с пользованием недрами.";</w:t>
      </w:r>
    </w:p>
    <w:p w:rsidR="00106BF0" w:rsidRPr="00FF2F5E" w:rsidRDefault="00106BF0" w:rsidP="00FF2F5E">
      <w:pPr>
        <w:pStyle w:val="ConsPlusNormal"/>
        <w:spacing w:line="300" w:lineRule="atLeast"/>
        <w:ind w:firstLine="540"/>
        <w:jc w:val="both"/>
        <w:rPr>
          <w:sz w:val="22"/>
          <w:szCs w:val="22"/>
        </w:rPr>
      </w:pPr>
      <w:r w:rsidRPr="00FF2F5E">
        <w:rPr>
          <w:sz w:val="22"/>
          <w:szCs w:val="22"/>
        </w:rPr>
        <w:t>8) часть вторую статьи 50 признать утратившей силу.</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Положение о порядке лицензирования пользования недрами, утвержденное Постановлением Верховного Совета Российской Федерации от 15 июля 1992 года N 3314-1 "О порядке введения в действие Положения о порядке лицензирования пользования недрами" (Ведомости Съезда народных депутатов Российской Федерации и Верховного Совета Российской Федерации, 1992, N 33, ст. 1917; Собрание законодательства Российской Федерации, 2007, N 27, ст. 3213; 2011, N 48, ст. 6732)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абзац десятый подпункта 8.1 пункта 8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"условия выполнения требований по рациональному использованию и охране недр, безопасному ведению работ, связанных с пользованием недрами, охране окружающей среды;";</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абзаце втором подпункта 13.1 пункта 13 слова "стандартам (нормам, правилам)" заменить словом "требованиям", слова "экологической безопасности" заменить словами "требованиям экологической безопасности";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подпункт 15.2 (3) пункта 15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систематического нарушения пользователем недр норм и правил в области использования и охраны недр, установленных законодательством;";</w:t>
      </w:r>
    </w:p>
    <w:p w:rsidR="00106BF0" w:rsidRPr="00FF2F5E" w:rsidRDefault="00106BF0" w:rsidP="00FF2F5E">
      <w:pPr>
        <w:pStyle w:val="ConsPlusNormal"/>
        <w:spacing w:line="300" w:lineRule="atLeast"/>
        <w:ind w:firstLine="540"/>
        <w:jc w:val="both"/>
        <w:rPr>
          <w:sz w:val="22"/>
          <w:szCs w:val="22"/>
        </w:rPr>
      </w:pPr>
      <w:r w:rsidRPr="00FF2F5E">
        <w:rPr>
          <w:sz w:val="22"/>
          <w:szCs w:val="22"/>
        </w:rPr>
        <w:t>4) в пункте 16:</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седьмом подпункта 16.1 слова "стандартов (норм, правил) в области охраны" заменить словами "требований по охране";</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подпункте 16.2:</w:t>
      </w:r>
    </w:p>
    <w:p w:rsidR="00106BF0" w:rsidRPr="00FF2F5E" w:rsidRDefault="00106BF0" w:rsidP="00FF2F5E">
      <w:pPr>
        <w:pStyle w:val="ConsPlusNormal"/>
        <w:spacing w:line="300" w:lineRule="atLeast"/>
        <w:ind w:firstLine="540"/>
        <w:jc w:val="both"/>
        <w:rPr>
          <w:sz w:val="22"/>
          <w:szCs w:val="22"/>
        </w:rPr>
      </w:pPr>
      <w:r w:rsidRPr="00FF2F5E">
        <w:rPr>
          <w:sz w:val="22"/>
          <w:szCs w:val="22"/>
        </w:rPr>
        <w:t>абзац второй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"соблюдать установленные законодательством Российской Федерации требования по рациональному использованию и охране недр;";</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седьмом слова "стандарты (нормы, правила)" заменить словом "требования";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5) в подпункте 18.4 пункта 18 слова "стандартов (норм, правил)" заменить словами "требований по рациональному использованию и охране недр".</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3</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21 декабря 1994 года N 69-ФЗ "О пожарной безопасности" (Собрание законодательства Российской Федерации, 1994, N 35, ст. 3649; 2003, N 2, ст. 167; 2004, N 35, ст. 3607; 2006, N 44, ст. 4537; 2007, N 43, ст. 5084; 2009, N 29, ст. 3635; N 45, ст. 5265; 2010, N 30, ст. 4004; 2011, N 1, ст. 54; N 30, ст. 4590; 2013, N 27, ст. 3477; 2015, N 18, ст. 2621; N 29, ст. 4360; 2016, N 1, ст. 68)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статье 1:</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четырнадцатом слово "стандартов" заменить словами "документов по стандартизации, принятых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абзац пятнадцатый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"нормативные документы по пожарной безопасности - национальные стандарты Российской Федерации, своды правил, содержащие требования пожарной безопасности, а также иные документы, содержащие требования пожарной безопасности;";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абзац четвертый статьи 16 после слов "национальных стандартов" дополнить словами "Российской Федерации".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4</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Абзац десятый пункта 1 статьи 5 Федерального закона от 29 декабря 1994 года N 77-ФЗ "Об обязательном экземпляре документов" (Собрание законодательства Российской Федерации, 1995, N 1, ст. 1; 2002, N 7, ст. 630; 2008, N 13, ст. 1184)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"документы, разрабатываемые и применяемые в национальной системе стандартизации, общероссийские классификаторы технико-экономической и социальной информации, своды правил (далее - стандарты);".</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5</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29 декабря 1994 года N 79-ФЗ "О государственном материальном резерве" (Собрание законодательства Российской Федерации, 1995, N 1, ст. 3; 1998, N 7, ст. 798; 2004, N 35, ст. 3607; 2006, N 6, ст. 636; 2011, N 1, ст. 17, 27)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девятом статьи 2 слова "стандартов и технологии изготовления изделий" заменить словами "обязательных требований, установленных в соответствии с законодательством Российской Федерации о техническом регулировании, законодательством Российской Федерации об обеспечении единства измерений, иными нормативными правовыми актами Российской Федерации, технической документацией (конструкторской, технологической), программной документацией и (или) государственным контрактом, а также требований, установленных документами по стандартизации, принятыми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пункт 3 статьи 11.1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Сроки и условия хранения материальных ценностей государственного резерва (за исключением материальных ценностей мобилизационного резерва) устанавливаются федеральным органом исполнительной власти, осуществляющим управление государственным резервом. Сроки и условия хранения материальных ценностей мобилизационного резерва устанавливаются федеральным органом исполнительной власти - разработчиком мобилизационного плана. Сроки и условия хранения материальных ценностей государственного резерва устанавливаются с учетом обязательных требований, установленных в соответствии с законодательством Российской Федерации о техническом регулировании, законодательством Российской Федерации об обеспечении единства измерений, иными нормативными правовыми актами Российской Федерации, технической документацией (конструкторской, технологической), программной документацией и (или) государственным контрактом, а также требований, установленных документами по стандартизации, принятыми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абзаце первом пункта 6 статьи 16 слова "действующим стандартам" заменить словами "обязательным требованиям, установленным в соответствии с законодательством Российской Федерации о техническом регулировании, законодательством Российской Федерации об обеспечении единства измерений, иными нормативными правовыми актами Российской Федерации, технической документацией (конструкторской, технологической), программной документацией и (или) государственным контрактом, а также требованиям, установленным документами по стандартизации, принятыми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6</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пятом статьи 13 Федерального закона от 3 августа 1995 года N 123-ФЗ "О племенном животноводстве" (Собрание законодательства Российской Федерации, 1995, N 32, ст. 3199; 2003, N 2, ст. 167; 2011, N 30, ст. 4596) слово "стандарты," исключить.</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7</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21 ноября 1995 года N 170-ФЗ "Об использовании атомной энергии" (Собрание законодательства Российской Федерации, 1995, N 48, ст. 4552; 2004, N 35, ст. 3607; 2007, N 49, ст. 6079; 2011, N 30, ст. 4590; N 45, ст. 6333; N 48, ст. 6732; N 49, ст. 7025)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девятом части второй статьи 20 слова "государственных стандартов" заменить словами "документов по стандартизации, принятых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статье 23 слова "осуществление аккредитации, стандартизации," заменить словами "осуществление стандартизации в соответствии с законодательством Российской Федерации о стандартизации, аккредитации,";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части первой статьи 40 слова "государственных стандартов" заменить словами "документов по стандартизации, принятых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8</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10 декабря 1995 года N 196-ФЗ "О безопасности дорожного движения" (Собрание законодательства Российской Федерации, 1995, N 50, ст. 4873; 2003, N 2, ст. 167; 2004, N 35, ст. 3607; 2009, N 1, ст. 21; 2011, N 29, ст. 4283; N 30, ст. 4590, 4596; 2015, N 29, ст. 4359; N 48, ст. 6723)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пятом статьи 5 слово "стандартов" заменить словами "документов по стандартизации, принимаемых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абзаце четвертом пункта 1 статьи 6 слово "стандартов" заменить словами "документов по стандартизации, принимаемых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абзаце втором пункта 1 статьи 8 слово "стандартов" заменить словами "документов по стандартизации, принятых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9</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30 декабря 1995 года N 225-ФЗ "О соглашениях о разделе продукции" (Собрание законодательства Российской Федерации, 1996, N 1, ст. 18; 1999, N 2, ст. 246; 2001, N 26, ст. 2579; 2003, N 23, ст. 2174; 2005, N 1, ст. 25; 2009, N 1, ст. 17; 2011, N 30, ст. 4596)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пункте 2 статьи 7:</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первом слова ", а также при соблюдении утвержденных в установленном порядке стандартов (норм, правил) по безопасному ведению работ" заменить словами "и требований по безопасному ведению работ, связанных с пользованием недрами";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абзац девятый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"Стороны могут согласовать применение общепринятых в мировой практике ведения работ по разведке и добыче минерального сырья требований по безопасному ведению работ, связанных с пользованием недрами, охране недр, окружающей среды и здоровья населения, а также документов по стандартизации в этой области, принятых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абзац второй пункта 1 статьи 8 после слов "национальному стандарту" дополнить словами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абзац второй пункта 2 статьи 17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"Указанное положение об изменении условий соглашения не применяется в случае, если законодательством Российской Федерации вносятся изменения в требования по безопасному ведению работ, связанных с пользованием недрами, охране недр, окружающей среды и здоровья населения, а также в документы по стандартизации в этой области, принятые в соответствии с законодательством Российской Федерации о стандартизации, в том числе в целях приведения таких требований и документов в соответствие с аналогичными требованиями и документами по стандартизации, принятыми и общепризнанными в международной практике.".</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10</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10 января 1996 года N 4-ФЗ "О мелиорации земель" (Собрание законодательства Российской Федерации, 1996, N 3, ст. 142; 2003, N 2, ст. 167; 2004, N 35, ст. 3607; 2006, N 52, ст. 5498; 2008, N 29, ст. 3418; 2014, N 42, ст. 5615)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восьмом статьи 14 слово "стандартов,"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абзаце восьмом статьи 18 слово "стандартов,"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части третьей статьи 24 слово "стандартов,"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4) в части первой статьи 25 слово "стандарты," исключить.</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11</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 наименовании статьи 11 Федерального закона от 5 июля 1996 года N 86-ФЗ "О государственном регулировании в области генно-инженерной деятельности" (Собрание законодательства Российской Федерации, 1996, N 28, ст. 3348; 2009, N 1, ст. 21; 2011, N 30, ст. 4596) слова "Стандартизация, сертификация" заменить словом "Сертификация".</w:t>
      </w:r>
    </w:p>
    <w:p w:rsidR="00106BF0" w:rsidRDefault="00106BF0" w:rsidP="00FF2F5E">
      <w:pPr>
        <w:pStyle w:val="ConsPlusNormal"/>
        <w:spacing w:line="300" w:lineRule="atLeast"/>
        <w:jc w:val="both"/>
        <w:rPr>
          <w:sz w:val="22"/>
          <w:szCs w:val="22"/>
        </w:rPr>
      </w:pPr>
    </w:p>
    <w:p w:rsidR="00106BF0"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12</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24 ноября 1996 года N 132-ФЗ "Об основах туристской деятельности в Российской Федерации" (Собрание законодательства Российской Федерации, 1996, N 49, ст. 5491; 2003, N 2, ст. 167; 2004, N 35, ст. 3607; 2007, N 7, ст. 833; 2009, N 1, ст. 17; N 52, ст. 6441; 2010, N 32, ст. 4298; 2012, N 19, ст. 2281)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девятом части третьей статьи 4 слова "стандартизации и"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статье 5:</w:t>
      </w:r>
    </w:p>
    <w:p w:rsidR="00106BF0" w:rsidRPr="00FF2F5E" w:rsidRDefault="00106BF0" w:rsidP="00FF2F5E">
      <w:pPr>
        <w:pStyle w:val="ConsPlusNormal"/>
        <w:spacing w:line="300" w:lineRule="atLeast"/>
        <w:ind w:firstLine="540"/>
        <w:jc w:val="both"/>
        <w:rPr>
          <w:sz w:val="22"/>
          <w:szCs w:val="22"/>
        </w:rPr>
      </w:pPr>
      <w:r w:rsidRPr="00FF2F5E">
        <w:rPr>
          <w:sz w:val="22"/>
          <w:szCs w:val="22"/>
        </w:rPr>
        <w:t>а) наименование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"Статья 5. Классификация объектов туристской индустрии";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часть первую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"Классификация объектов туристской индустрии осуществляется в соответствии с законодательством Российской Федерации.".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13</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13 декабря 1996 года N 150-ФЗ "Об оружии" (Собрание законодательства Российской Федерации, 1996, N 51, ст. 5681; 2001, N 31, ст. 3171; 2009, N 7, ст. 770; 2010, N 23, ст. 2793; 2011, N 1, ст. 10; N 30, ст. 4596; 2012, N 29, ст. 3993; 2013, N 27, ст. 3477; 2014, N 30, ст. 4228)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пункте 1 статьи 6:</w:t>
      </w:r>
    </w:p>
    <w:p w:rsidR="00106BF0" w:rsidRPr="00FF2F5E" w:rsidRDefault="00106BF0" w:rsidP="00FF2F5E">
      <w:pPr>
        <w:pStyle w:val="ConsPlusNormal"/>
        <w:spacing w:line="300" w:lineRule="atLeast"/>
        <w:ind w:firstLine="540"/>
        <w:jc w:val="both"/>
        <w:rPr>
          <w:sz w:val="22"/>
          <w:szCs w:val="22"/>
        </w:rPr>
      </w:pPr>
      <w:r w:rsidRPr="00FF2F5E">
        <w:rPr>
          <w:sz w:val="22"/>
          <w:szCs w:val="22"/>
        </w:rPr>
        <w:t>а) абзац седьмой после слов "о техническом регулировании" дополнить словами ",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абзаце десятом слова "государственными стандартами Российской Федерации" заменить словами "в соответствии с законодательством Российской Федерации о техническом регулировании,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части первой статьи 28 слова "органы государственного надзора за соблюдением государственных стандартов Российской Федерации" заменить словами "уполномоченные органы государственного контроля (надзора) за соблюдением обязательных требований к гражданскому и служебному оружию, установленных в соответствии с законодательством Российской Федерации о техническом регулировании и законодательством Российской Федерации о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14</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24 июня 1998 года N 89-ФЗ "Об отходах производства и потребления" (Собрание законодательства Российской Федерации, 1998, N 26, ст. 3009; 2004, N 35, ст. 3607; 2006, N 1, ст. 10; N 52, ст. 5498; 2007, N 46, ст. 5554; 2009, N 1, ст. 17; 2011, N 30, ст. 4590, 4596; N 48, ст. 6732; 2012, N 26, ст. 3446; 2014, N 30, ст. 4220, 4262; 2015, N 1, ст. 11; N 27, ст. 3994; 2016, N 1, ст. 24)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девятом статьи 5 слова "требований, правил и" заменить словами "федеральных норм и правил,";</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статье 10:</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пункте 1 слова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 заменить словами "федеральные нормы и правила и иные требования в области обращения с отходами";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пункте 2 слова "требованиями, правилами и нормами в области обращения с отходами" заменить словами "федеральными нормами и правилами и иными требованиями в области обращения с отходами";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абзаце втором пункта 2 статьи 11 слова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 заменить словами "федеральные нормы и правила и иные требования в области обращения с отходами".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15</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16 июля 1998 года N 101-ФЗ "О государственном регулировании обеспечения плодородия земель сельскохозяйственного назначения" (Собрание законодательства Российской Федерации, 1998, N 29, ст. 3399; 2003, N 2, ст. 167; 2004, N 35, ст. 3607; 2009, N 1, ст. 17)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абзац третий статьи 1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"государственное нормирование плодородия земель сельскохозяйственного назначения - разработка и утверждение норм и правил в области обеспечения плодородия земель сельскохозяйственного назначения;";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2) абзац третий статьи 8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"соблюдать нормы и правила в области обеспечения плодородия земель сельскохозяйственного назначения;";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3) абзац четвертый статьи 11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"государственное нормирование плодородия земель сельскохозяйственного назначения;".</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16</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статью 5 Федерального закона от 19 июля 1998 года N 113-ФЗ "О гидрометеорологической службе" (Собрание законодательства Российской Федерации, 1998, N 30, ст. 3609; 2002, N 26, ст. 2516; 2006, N 6, ст. 638; 2011, N 29, ст. 4291; N 45, ст. 6333; N 48, ст. 6732)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седьмом слова "и стандартизации"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2) дополнить абзацем следующего содержания: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"организация работ по стандартизации в соответствии с законодательством Российской Федерации о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17</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 пункте 1 статьи 30 Федерального закона от 17 декабря 1998 года N 191-ФЗ "Об исключительной экономической зоне Российской Федерации" (Собрание законодательства Российской Федерации, 1998, N 51, ст. 6273) слова "Нормы, правила и меры" заменить словом "Требования".</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18</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Кодекс Российской Федерации об административных правонарушениях (Собрание законодательства Российской Федерации, 2002, N 1, ст. 1; 2007, N 26, ст. 3089; N 50, ст. 6246; 2008, N 49, ст. 5748; 2010, N 1, ст. 1; 2011, N 30, ст. 4585; N 49, ст. 7042; 2012, N 19, ст. 2278; 2013, N 23, ст. 2875; 2014, N 42, ст. 5615; 2015, N 18, ст. 2623)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статье 8.17:</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наименовании слова "стандартов (норм, правил)" заменить словом "требований";</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абзаце первом части 1 слова "стандартов (норм, правил) безопасного проведения" заменить словами "требований по безопасному проведению", слова "стандартов (норм, правил) использования или охраны" заменить словами "требований по использованию или охране";</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абзаце первом части 2 статьи 14.44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абзаце первом статьи 14.49 слова "в соответствии с законодательством о техническом регулировании" заменить словами "в соответствии с законодательством Российской Федерации о техническом регулировании и законодательством Российской Федерации 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4) в части 1 статьи 23.22 слова "стандартов (норм, правил)" заменить словом "требований".</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19</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10 января 2002 года N 7-ФЗ "Об охране окружающей среды" (Собрание законодательства Российской Федерации, 2002, N 2, ст. 133; 2004, N 35, ст. 3607; 2011, N 30, ст. 4596; N 48, ст. 6732; 2013, N 30, ст. 4059; N 52, ст. 6971; 2014, N 30, ст. 4220; N 48, ст. 6642)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статье 1:</w:t>
      </w:r>
    </w:p>
    <w:p w:rsidR="00106BF0" w:rsidRPr="00FF2F5E" w:rsidRDefault="00106BF0" w:rsidP="00FF2F5E">
      <w:pPr>
        <w:pStyle w:val="ConsPlusNormal"/>
        <w:spacing w:line="300" w:lineRule="atLeast"/>
        <w:ind w:firstLine="540"/>
        <w:jc w:val="both"/>
        <w:rPr>
          <w:sz w:val="22"/>
          <w:szCs w:val="22"/>
        </w:rPr>
      </w:pPr>
      <w:r w:rsidRPr="00FF2F5E">
        <w:rPr>
          <w:sz w:val="22"/>
          <w:szCs w:val="22"/>
        </w:rPr>
        <w:t>а) абзац тридцать первый после слов "нормативов и нормативных документов," дополнить словами "федеральных норм и правил,";</w:t>
      </w:r>
    </w:p>
    <w:p w:rsidR="00106BF0" w:rsidRPr="00FF2F5E" w:rsidRDefault="00106BF0" w:rsidP="00FF2F5E">
      <w:pPr>
        <w:pStyle w:val="ConsPlusNormal"/>
        <w:spacing w:line="300" w:lineRule="atLeast"/>
        <w:ind w:firstLine="540"/>
        <w:jc w:val="both"/>
        <w:rPr>
          <w:sz w:val="22"/>
          <w:szCs w:val="22"/>
        </w:rPr>
      </w:pPr>
      <w:r w:rsidRPr="00FF2F5E">
        <w:rPr>
          <w:sz w:val="22"/>
          <w:szCs w:val="22"/>
        </w:rPr>
        <w:t>б) абзац тридцать второй после слов "нормативами в области охраны окружающей среды" дополнить словами ", федеральными нормами и правилами в области охраны окружающей среды";</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 тридцать третий после слов "и нормативных документов," дополнить словами "федеральных норм и правил,";</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статье 19:</w:t>
      </w:r>
    </w:p>
    <w:p w:rsidR="00106BF0" w:rsidRPr="00FF2F5E" w:rsidRDefault="00106BF0" w:rsidP="00FF2F5E">
      <w:pPr>
        <w:pStyle w:val="ConsPlusNormal"/>
        <w:spacing w:line="300" w:lineRule="atLeast"/>
        <w:ind w:firstLine="540"/>
        <w:jc w:val="both"/>
        <w:rPr>
          <w:sz w:val="22"/>
          <w:szCs w:val="22"/>
        </w:rPr>
      </w:pPr>
      <w:r w:rsidRPr="00FF2F5E">
        <w:rPr>
          <w:sz w:val="22"/>
          <w:szCs w:val="22"/>
        </w:rPr>
        <w:t>а) пункт 2 после слов "а также" дополнить словами "федеральных норм и правил 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абзац первый пункта 3 после слова "Нормативы" дополнить словами ", федеральные нормы и правила";</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статье 29:</w:t>
      </w:r>
    </w:p>
    <w:p w:rsidR="00106BF0" w:rsidRPr="00FF2F5E" w:rsidRDefault="00106BF0" w:rsidP="00FF2F5E">
      <w:pPr>
        <w:pStyle w:val="ConsPlusNormal"/>
        <w:spacing w:line="300" w:lineRule="atLeast"/>
        <w:ind w:firstLine="540"/>
        <w:jc w:val="both"/>
        <w:rPr>
          <w:sz w:val="22"/>
          <w:szCs w:val="22"/>
        </w:rPr>
      </w:pPr>
      <w:r w:rsidRPr="00FF2F5E">
        <w:rPr>
          <w:sz w:val="22"/>
          <w:szCs w:val="22"/>
        </w:rPr>
        <w:t>а) наименование после слова "документы" дополнить словами ", федеральные нормы и правила";</w:t>
      </w:r>
    </w:p>
    <w:p w:rsidR="00106BF0" w:rsidRPr="00FF2F5E" w:rsidRDefault="00106BF0" w:rsidP="00FF2F5E">
      <w:pPr>
        <w:pStyle w:val="ConsPlusNormal"/>
        <w:spacing w:line="300" w:lineRule="atLeast"/>
        <w:ind w:firstLine="540"/>
        <w:jc w:val="both"/>
        <w:rPr>
          <w:sz w:val="22"/>
          <w:szCs w:val="22"/>
        </w:rPr>
      </w:pPr>
      <w:r w:rsidRPr="00FF2F5E">
        <w:rPr>
          <w:sz w:val="22"/>
          <w:szCs w:val="22"/>
        </w:rPr>
        <w:t>б) абзац первый пункта 1 после слова "документами" дополнить словами ", федеральными нормами и правилами";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пункт 2 после слова "документы" дополнить словами ", федеральные нормы и правила";</w:t>
      </w:r>
    </w:p>
    <w:p w:rsidR="00106BF0" w:rsidRPr="00FF2F5E" w:rsidRDefault="00106BF0" w:rsidP="00FF2F5E">
      <w:pPr>
        <w:pStyle w:val="ConsPlusNormal"/>
        <w:spacing w:line="300" w:lineRule="atLeast"/>
        <w:ind w:firstLine="540"/>
        <w:jc w:val="both"/>
        <w:rPr>
          <w:sz w:val="22"/>
          <w:szCs w:val="22"/>
        </w:rPr>
      </w:pPr>
      <w:r w:rsidRPr="00FF2F5E">
        <w:rPr>
          <w:sz w:val="22"/>
          <w:szCs w:val="22"/>
        </w:rPr>
        <w:t>г) пункт 3 после слова "документы" дополнить словами ", федеральные нормы и правила";</w:t>
      </w:r>
    </w:p>
    <w:p w:rsidR="00106BF0" w:rsidRPr="00FF2F5E" w:rsidRDefault="00106BF0" w:rsidP="00FF2F5E">
      <w:pPr>
        <w:pStyle w:val="ConsPlusNormal"/>
        <w:spacing w:line="300" w:lineRule="atLeast"/>
        <w:ind w:firstLine="540"/>
        <w:jc w:val="both"/>
        <w:rPr>
          <w:sz w:val="22"/>
          <w:szCs w:val="22"/>
        </w:rPr>
      </w:pPr>
      <w:r w:rsidRPr="00FF2F5E">
        <w:rPr>
          <w:sz w:val="22"/>
          <w:szCs w:val="22"/>
        </w:rPr>
        <w:t>4) абзац четвертый пункта 2 статьи 70 после слова "документов" дополнить словами ", федеральных норм и правил".</w:t>
      </w:r>
    </w:p>
    <w:p w:rsidR="00106BF0"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20</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27 декабря 2002 года N 184-ФЗ "О техническом регулировании" (Собрание законодательства Российской Федерации, 2002, N 52, ст. 5140; 2005, N 19, ст. 1752; 2007, N 19, ст. 2293; N 49, ст. 6070; 2008, N 30, ст. 3616; 2009, N 29, ст. 3626; N 48, ст. 5711; 2010, N 1, ст. 5, 6; N 40, ст. 4969; 2011, N 30, ст. 4603; N 49, ст. 7025; N 50, ст. 7351; 2012, N 31, ст. 4322; N 50, ст. 6959; 2013, N 27, ст. 3477; N 30, ст. 4071; N 52, ст. 6961; 2014, N 26, ст. 3366; 2015, N 17, ст. 2477; N 27, ст. 3951; N 29, ст. 4342; N 48, ст. 6724)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статье 1:</w:t>
      </w:r>
    </w:p>
    <w:p w:rsidR="00106BF0" w:rsidRPr="00FF2F5E" w:rsidRDefault="00106BF0" w:rsidP="00FF2F5E">
      <w:pPr>
        <w:pStyle w:val="ConsPlusNormal"/>
        <w:spacing w:line="300" w:lineRule="atLeast"/>
        <w:ind w:firstLine="540"/>
        <w:jc w:val="both"/>
        <w:rPr>
          <w:sz w:val="22"/>
          <w:szCs w:val="22"/>
        </w:rPr>
      </w:pPr>
      <w:r w:rsidRPr="00FF2F5E">
        <w:rPr>
          <w:sz w:val="22"/>
          <w:szCs w:val="22"/>
        </w:rPr>
        <w:t>а) абзац третий пункта 1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"применении и исполнении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к выполнению работ или оказанию услуг в целях добровольного подтверждения соответствия;";</w:t>
      </w:r>
    </w:p>
    <w:p w:rsidR="00106BF0" w:rsidRPr="00FF2F5E" w:rsidRDefault="00106BF0" w:rsidP="00FF2F5E">
      <w:pPr>
        <w:pStyle w:val="ConsPlusNormal"/>
        <w:spacing w:line="300" w:lineRule="atLeast"/>
        <w:ind w:firstLine="540"/>
        <w:jc w:val="both"/>
        <w:rPr>
          <w:sz w:val="22"/>
          <w:szCs w:val="22"/>
        </w:rPr>
      </w:pPr>
      <w:r w:rsidRPr="00FF2F5E">
        <w:rPr>
          <w:sz w:val="22"/>
          <w:szCs w:val="22"/>
        </w:rPr>
        <w:t>б) пункт 3 дополнить словами ", стандарты медицинской помощи";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статье 2:</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девятом слова "или национальному стандарту"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б) абзац тринадцатый признать утратившим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в) в абзаце шестнадцатом слова "положениям стандартов, сводов правил" заменить словами "документам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г) в абзаце девятнадцатом слова "положениям стандартов, сводов правил" заменить словами "документам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д) в абзаце двадцатом слова "положениям стандартов, сводов правил" заменить словами "документам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е) абзацы двадцать второй и двадцать третий признать утратившими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ж) в абзаце двадцать четвертом слова "установления и"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з) в абзаце двадцать пятом слова "или федеральным законом,"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и) в абзаце двадцать шестом слово "стандартов" заменить словами "документов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к) абзацы двадцать восьмой и тридцать четвертый признать утратившими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3) пункт 4 статьи 4 признать утратившим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4) пункт 3 статьи 5 признать утратившим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5) в статье 7:</w:t>
      </w:r>
    </w:p>
    <w:p w:rsidR="00106BF0" w:rsidRPr="00FF2F5E" w:rsidRDefault="00106BF0" w:rsidP="00FF2F5E">
      <w:pPr>
        <w:pStyle w:val="ConsPlusNormal"/>
        <w:spacing w:line="300" w:lineRule="atLeast"/>
        <w:ind w:firstLine="540"/>
        <w:jc w:val="both"/>
        <w:rPr>
          <w:sz w:val="22"/>
          <w:szCs w:val="22"/>
        </w:rPr>
      </w:pPr>
      <w:r w:rsidRPr="00FF2F5E">
        <w:rPr>
          <w:sz w:val="22"/>
          <w:szCs w:val="22"/>
        </w:rPr>
        <w:t>а) абзац второй пункта 8 после слов "Национальные стандарты" дополнить словами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пункте 10 слова "федеральным законом,"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в) в абзаце первом пункта 11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6) в статье 9:</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пункте 1:</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втором слова "федеральным законом, или"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абзац третий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"Технический регламент, разработанный в порядке, установленном настоящей статьей, принимается постановлением Правительства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абзаце третьем пункта 4 слова "депутатам Государственной Думы, представителям федеральных органов исполнительной власти" заменить словами "представителям органов государственной власти";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пункты 7 и 8 признать утратившими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7) пункт 4 статьи 10 признать утратившим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8) наименование главы 3 изложить в следующей редакции: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Title"/>
        <w:spacing w:line="300" w:lineRule="atLeast"/>
        <w:jc w:val="center"/>
        <w:rPr>
          <w:sz w:val="22"/>
          <w:szCs w:val="22"/>
        </w:rPr>
      </w:pPr>
      <w:r w:rsidRPr="00FF2F5E">
        <w:rPr>
          <w:sz w:val="22"/>
          <w:szCs w:val="22"/>
        </w:rPr>
        <w:t>"Глава 3. ДОКУМЕНТЫ ПО СТАНДАРТИЗАЦИИ, В РЕЗУЛЬТАТЕ</w:t>
      </w:r>
    </w:p>
    <w:p w:rsidR="00106BF0" w:rsidRPr="00FF2F5E" w:rsidRDefault="00106BF0" w:rsidP="00FF2F5E">
      <w:pPr>
        <w:pStyle w:val="ConsPlusTitle"/>
        <w:spacing w:line="300" w:lineRule="atLeast"/>
        <w:jc w:val="center"/>
        <w:rPr>
          <w:sz w:val="22"/>
          <w:szCs w:val="22"/>
        </w:rPr>
      </w:pPr>
      <w:r w:rsidRPr="00FF2F5E">
        <w:rPr>
          <w:sz w:val="22"/>
          <w:szCs w:val="22"/>
        </w:rPr>
        <w:t>ПРИМЕНЕНИЯ КОТОРЫХ НА ДОБРОВОЛЬНОЙ ОСНОВЕ ОБЕСПЕЧИВАЕТСЯ</w:t>
      </w:r>
    </w:p>
    <w:p w:rsidR="00106BF0" w:rsidRPr="00FF2F5E" w:rsidRDefault="00106BF0" w:rsidP="00FF2F5E">
      <w:pPr>
        <w:pStyle w:val="ConsPlusTitle"/>
        <w:spacing w:line="300" w:lineRule="atLeast"/>
        <w:jc w:val="center"/>
        <w:rPr>
          <w:sz w:val="22"/>
          <w:szCs w:val="22"/>
        </w:rPr>
      </w:pPr>
      <w:r w:rsidRPr="00FF2F5E">
        <w:rPr>
          <w:sz w:val="22"/>
          <w:szCs w:val="22"/>
        </w:rPr>
        <w:t>СОБЛЮДЕНИЕ ТРЕБОВАНИЙ ТЕХНИЧЕСКИХ РЕГЛАМЕНТОВ";</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9) статьи 11 - 16 признать утратившими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10) в статье 16.1:</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наименовании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пункте 1 слова "Национальным органом по стандартизации" заменить словами "Федеральным органом исполнительной власти в сфере стандартизации",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пункт 2 после слов "национальные стандарты" дополнить словами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г) пункт 3 после слов "национальных стандартах" дополнить словами "Российской Федерации", после слов "национальные стандарты" дополнить словами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д) в пункте 4 слова "в области стандартизации" заменить словами "по стандартизации", после слов "предварительных национальных стандартов" дополнить словами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е) в пункте 5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11) статьи 16.2 и 17 признать утратившими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12) в абзаце втором статьи 18 слова "стандартам, сводам правил" заменить словами "документам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13) в пункте 1 статьи 21:</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первом слова "национальным стандартам, предварительным национальным стандартам, стандартам организаций, сводам правил" заменить словами "документам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абзаце втором слово "стандартами" заменить словами "документами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14) пункт 2 статьи 22 признать утратившим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15) в статье 24:</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пятом пункта 2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пункте 4.1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16) в статье 25:</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одиннадцатом пункта 2 после слов "национальных стандартов" дополнить словами "Российской Федерации",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пункте 3:</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первом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втором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17) в абзаце втором пункта 1 статьи 29 слова "принятого федеральным законом, или указом Президента Российской Федерации, или" заменить словами "принятого указом Президента Российской Федерации или";</w:t>
      </w:r>
    </w:p>
    <w:p w:rsidR="00106BF0" w:rsidRPr="00FF2F5E" w:rsidRDefault="00106BF0" w:rsidP="00FF2F5E">
      <w:pPr>
        <w:pStyle w:val="ConsPlusNormal"/>
        <w:spacing w:line="300" w:lineRule="atLeast"/>
        <w:ind w:firstLine="540"/>
        <w:jc w:val="both"/>
        <w:rPr>
          <w:sz w:val="22"/>
          <w:szCs w:val="22"/>
        </w:rPr>
      </w:pPr>
      <w:r w:rsidRPr="00FF2F5E">
        <w:rPr>
          <w:sz w:val="22"/>
          <w:szCs w:val="22"/>
        </w:rPr>
        <w:t>18) в абзаце первом пункта 4 статьи 33 слова "в области стандартизации"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19) наименование главы 8 изложить в следующей редакции: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Title"/>
        <w:spacing w:line="300" w:lineRule="atLeast"/>
        <w:jc w:val="center"/>
        <w:rPr>
          <w:sz w:val="22"/>
          <w:szCs w:val="22"/>
        </w:rPr>
      </w:pPr>
      <w:r w:rsidRPr="00FF2F5E">
        <w:rPr>
          <w:sz w:val="22"/>
          <w:szCs w:val="22"/>
        </w:rPr>
        <w:t>"Глава 8. ФЕДЕРАЛЬНЫЙ ИНФОРМАЦИОННЫЙ ФОНД ТЕХНИЧЕСКИХ</w:t>
      </w:r>
    </w:p>
    <w:p w:rsidR="00106BF0" w:rsidRPr="00FF2F5E" w:rsidRDefault="00106BF0" w:rsidP="00FF2F5E">
      <w:pPr>
        <w:pStyle w:val="ConsPlusTitle"/>
        <w:spacing w:line="300" w:lineRule="atLeast"/>
        <w:jc w:val="center"/>
        <w:rPr>
          <w:sz w:val="22"/>
          <w:szCs w:val="22"/>
        </w:rPr>
      </w:pPr>
      <w:r w:rsidRPr="00FF2F5E">
        <w:rPr>
          <w:sz w:val="22"/>
          <w:szCs w:val="22"/>
        </w:rPr>
        <w:t>РЕГЛАМЕНТОВ И СТАНДАРТОВ";</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20) статью 43 признать утратившей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21) в статье 44:</w:t>
      </w:r>
    </w:p>
    <w:p w:rsidR="00106BF0" w:rsidRPr="00FF2F5E" w:rsidRDefault="00106BF0" w:rsidP="00FF2F5E">
      <w:pPr>
        <w:pStyle w:val="ConsPlusNormal"/>
        <w:spacing w:line="300" w:lineRule="atLeast"/>
        <w:ind w:firstLine="540"/>
        <w:jc w:val="both"/>
        <w:rPr>
          <w:sz w:val="22"/>
          <w:szCs w:val="22"/>
        </w:rPr>
      </w:pPr>
      <w:r w:rsidRPr="00FF2F5E">
        <w:rPr>
          <w:sz w:val="22"/>
          <w:szCs w:val="22"/>
        </w:rPr>
        <w:t>а) абзац первый пункта 1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 Технические регламенты, а также национальные стандарты Российской Федерации, международные стандарты, региональные стандарты, своды правил, региональные своды правил, стандарты иностранных государств и своды правил иностранных государств,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составляют Федеральный информационный фонд технических регламентов и стандартов.";</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пункте 4:</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первом слова "национальный орган по стандартизации" заменить словами "федеральный орган исполнительной власти в сфере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втором слова "национальный орган по стандартизации" заменить словами "федеральный орган исполнительной власти в сфере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третьем слова "национальный орган по стандартизации" заменить словами "федеральный орган исполнительной власти в сфере стандартизации",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четвертом слова "национального органа по стандартизации" заменить словами "федерального органа исполнительной власти в сфере стандартизации", слова "национальный орган по стандартизации" заменить словами "федеральный орган исполнительной власти в сфере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в пункте 5:</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первом слова "национальный орган по стандартизации" заменить словами "федеральный орган исполнительной власти в сфере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втором слова "национальный орган по стандартизации" заменить словами "федеральный орган исполнительной власти в сфере стандартизации", слова "в области стандартизации, в результате" заменить словами "по стандартизации, в результате", слова "в области стандартизации, содержащих" заменить словами "по стандартизации, содержащих";</w:t>
      </w:r>
    </w:p>
    <w:p w:rsidR="00106BF0" w:rsidRPr="00FF2F5E" w:rsidRDefault="00106BF0" w:rsidP="00FF2F5E">
      <w:pPr>
        <w:pStyle w:val="ConsPlusNormal"/>
        <w:spacing w:line="300" w:lineRule="atLeast"/>
        <w:ind w:firstLine="540"/>
        <w:jc w:val="both"/>
        <w:rPr>
          <w:sz w:val="22"/>
          <w:szCs w:val="22"/>
        </w:rPr>
      </w:pPr>
      <w:r w:rsidRPr="00FF2F5E">
        <w:rPr>
          <w:sz w:val="22"/>
          <w:szCs w:val="22"/>
        </w:rPr>
        <w:t>г) в пункте 7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д) в пункте 8:</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первом слова "национальный орган по стандартизации" заменить словами "федеральный орган исполнительной власти в сфере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втором слова "национального органа по стандартизации" заменить словами "федерального органа исполнительной власти в сфере стандартизации",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е) в пункте 9:</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первом слова "в области стандартизации, национальный орган по стандартизации" заменить словами "по стандартизации, федеральный орган исполнительной власти в сфере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втором слова "Национальный орган по стандартизации безвозмездно предоставляет документы в области стандартизации" заменить словами "Федеральный орган исполнительной власти в сфере стандартизации безвозмездно предоставляет документы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22) в пункте 1 статьи 45:</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четвертом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б) абзацы пятый, десятый и тринадцатый признать утратившими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 четырнадцатый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"проведение экспертизы проектов технических регламентов.";</w:t>
      </w:r>
    </w:p>
    <w:p w:rsidR="00106BF0" w:rsidRPr="00FF2F5E" w:rsidRDefault="00106BF0" w:rsidP="00FF2F5E">
      <w:pPr>
        <w:pStyle w:val="ConsPlusNormal"/>
        <w:spacing w:line="300" w:lineRule="atLeast"/>
        <w:ind w:firstLine="540"/>
        <w:jc w:val="both"/>
        <w:rPr>
          <w:sz w:val="22"/>
          <w:szCs w:val="22"/>
        </w:rPr>
      </w:pPr>
      <w:r w:rsidRPr="00FF2F5E">
        <w:rPr>
          <w:sz w:val="22"/>
          <w:szCs w:val="22"/>
        </w:rPr>
        <w:t>23) в статье 46:</w:t>
      </w:r>
    </w:p>
    <w:p w:rsidR="00106BF0" w:rsidRPr="00FF2F5E" w:rsidRDefault="00106BF0" w:rsidP="00FF2F5E">
      <w:pPr>
        <w:pStyle w:val="ConsPlusNormal"/>
        <w:spacing w:line="300" w:lineRule="atLeast"/>
        <w:ind w:firstLine="540"/>
        <w:jc w:val="both"/>
        <w:rPr>
          <w:sz w:val="22"/>
          <w:szCs w:val="22"/>
        </w:rPr>
      </w:pPr>
      <w:r w:rsidRPr="00FF2F5E">
        <w:rPr>
          <w:sz w:val="22"/>
          <w:szCs w:val="22"/>
        </w:rPr>
        <w:t>а) в абзаце первом пункта 6.3 слова "национальным органом по стандартизации" заменить словами "федеральным органом исполнительной власти в сфере стандартизации", слова "документов в области стандартизации" заменить словами "документов по стандартизации, стандартов и сводов правил";</w:t>
      </w:r>
    </w:p>
    <w:p w:rsidR="00106BF0" w:rsidRPr="00FF2F5E" w:rsidRDefault="00106BF0" w:rsidP="00FF2F5E">
      <w:pPr>
        <w:pStyle w:val="ConsPlusNormal"/>
        <w:spacing w:line="300" w:lineRule="atLeast"/>
        <w:ind w:firstLine="540"/>
        <w:jc w:val="both"/>
        <w:rPr>
          <w:sz w:val="22"/>
          <w:szCs w:val="22"/>
        </w:rPr>
      </w:pPr>
      <w:r w:rsidRPr="00FF2F5E">
        <w:rPr>
          <w:sz w:val="22"/>
          <w:szCs w:val="22"/>
        </w:rPr>
        <w:t>б) в пункте 6.4:</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первом слова "национальный орган по стандартизации" заменить словами "федеральный орган исполнительной власти в сфере стандартизации", слова "национальным органом по стандартизации" заменить словами "федеральным органом исполнительной власти в сфере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в абзаце втором слова "национальный орган по стандартизации" заменить словами "федеральный орган исполнительной власти в сфере стандартизации", слова "в области стандартизации"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в) в пункте 9 слова "в области стандартизации" заменить словами "по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г) в абзаце третьем пункта 12 слова "в области стандартизации" заменить словами "по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21</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10 января 2003 года N 17-ФЗ "О железнодорожном транспорте в Российской Федерации" (Собрание законодательства Российской Федерации, 2003, N 2, ст. 169; N 28, ст. 2884; 2008, N 30, ст. 3616; 2011, N 30, ст. 4590; N 45, ст. 6333)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статье 7 слова "техническом регулировании" заменить словом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абзаце первом пункта 1 статьи 15 слово "стандартов" заменить словами "документов по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22</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7 июля 2003 года N 126-ФЗ "О связи" (Собрание законодательства Российской Федерации, 2003, N 28, ст. 2895; 2004, N 35, ст. 3607; 2007, N 7, ст. 835; 2009, N 29, ст. 3625; 2010, N 7, ст. 705; N 31, ст. 4190; 2011, N 9, ст. 1205; N 27, ст. 3880; N 29, ст. 4284; N 49, ст. 7061; N 50, ст. 7366; 2012, N 31, ст. 4328; N 53, ст. 7578; 2013, N 48, ст. 6162; 2014, N 14, ст. 1552; N 19, ст. 2302; N 30, ст. 4273; N 49, ст. 6928; 2015, N 29, ст. 4342, 4383, 4389)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абзаце третьем статьи 1 слова "и стандартов"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абзаце втором пункта 4 статьи 6 слова "в соответствии с техническими условиями, выдаваемыми организацией связи, и стандартами" заменить словами "в соответствии с нормативными правовыми актами и выдаваемыми организацией связи техническими условиями";</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пункте 1 статьи 22 слова "и стандартов"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4) абзац третий пункта 7 статьи 24 после слов "национальным стандартам" дополнить словами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5) абзац пятый пункта 1 статьи 25 после слов "национальных стандартов" дополнить словами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6) в подпункте 4 пункта 1 статьи 34 слово "стандартам,"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7) в абзаце втором пункта 1 статьи 46 слова "национальными стандартами," исключить.</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23</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Пункт 4 статьи 2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"4) содействие внедрению перспективных технологий в области дорожной деятельности, а также применению национальных стандартов Российской Федерации в указанной области;".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24</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Федеральный закон от 4 декабря 2007 года N 329-ФЗ "О физической культуре и спорте в Российской Федерации" (Собрание законодательства Российской Федерации, 2007, N 50, ст. 6242; 2010, N 49, ст. 6417; 2012, N 29, ст. 3988; 2013, N 30, ст. 4025; 2015, N 27, ст. 3995)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в части 6 статьи 37 слова "национальных стандартов," исключить;</w:t>
      </w:r>
    </w:p>
    <w:p w:rsidR="00106BF0" w:rsidRPr="00FF2F5E" w:rsidRDefault="00106BF0" w:rsidP="00FF2F5E">
      <w:pPr>
        <w:pStyle w:val="ConsPlusNormal"/>
        <w:spacing w:line="300" w:lineRule="atLeast"/>
        <w:ind w:firstLine="540"/>
        <w:jc w:val="both"/>
        <w:rPr>
          <w:sz w:val="22"/>
          <w:szCs w:val="22"/>
        </w:rPr>
      </w:pPr>
      <w:r w:rsidRPr="00FF2F5E">
        <w:rPr>
          <w:sz w:val="22"/>
          <w:szCs w:val="22"/>
        </w:rPr>
        <w:t>2) пункт 9 части 2 статьи 37.1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"9) соответствие объектов спорта требованиям безопасности при проведении физкультурных мероприятий и спортивных мероприятий, установленным в соответствии с законодательством Российской Федерации.".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25</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Пункт 1 части 10 статьи 4 Федерального закона от 18 июля 2011 года N 223-ФЗ "О закупках товаров, работ, услуг отдельными видами юридических лиц" (Собрание законодательства Российской Федерации, 2011, N 30, ст. 4571; 2012, N 53, ст. 7649; 2013, N 52, ст. 6961; 2015, N 27, ст. 3947)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26</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часть 1 статьи 33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52, ст. 6961)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пункт 2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в пункте 3 слово "стандартов" заменить словами "документов, разрабатываемых и применяемых в национальной системе стандартизации".</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27</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Внести в статью 2 Федерального закона от 29 июня 2015 года N 162-ФЗ "О стандартизации в Российской Федерации" (Собрание законодательства Российской Федерации, 2015, N 27, ст. 3953) следующие изменения:</w:t>
      </w:r>
    </w:p>
    <w:p w:rsidR="00106BF0" w:rsidRPr="00FF2F5E" w:rsidRDefault="00106BF0" w:rsidP="00FF2F5E">
      <w:pPr>
        <w:pStyle w:val="ConsPlusNormal"/>
        <w:spacing w:line="300" w:lineRule="atLeast"/>
        <w:ind w:firstLine="540"/>
        <w:jc w:val="both"/>
        <w:rPr>
          <w:sz w:val="22"/>
          <w:szCs w:val="22"/>
        </w:rPr>
      </w:pPr>
      <w:r w:rsidRPr="00FF2F5E">
        <w:rPr>
          <w:sz w:val="22"/>
          <w:szCs w:val="22"/>
        </w:rPr>
        <w:t>1) пункт 5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"5) национальный стандарт - документ по стандартизации, который разработан участником или участниками работ по стандартизации, по результатам экспертизы в техническом комитете по стандартизации или проектном техническом комитете по стандартизации утвержден федеральным органом исполнительной власти в сфере стандартизации 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пункт 10 изложить в следующей редакции: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"10) предварительный национальный стандарт - документ по стандартизации, который разработан участником или участниками работ по стандартизации, по результатам экспертизы в техническом комитете по стандартизации или проектном техническом комитете по стандартизации утвержден федеральным органом исполнительной власти в сфере стандартизации 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 на ограниченный срок в целях накопления опыта в процессе применения предварительного национального стандарта для возможной последующей разработки на его основе национального стандарта;".</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28</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Признать утратившими силу:</w:t>
      </w:r>
    </w:p>
    <w:p w:rsidR="00106BF0" w:rsidRPr="00FF2F5E" w:rsidRDefault="00106BF0" w:rsidP="00FF2F5E">
      <w:pPr>
        <w:pStyle w:val="ConsPlusNormal"/>
        <w:spacing w:line="300" w:lineRule="atLeast"/>
        <w:ind w:firstLine="540"/>
        <w:jc w:val="both"/>
        <w:rPr>
          <w:sz w:val="22"/>
          <w:szCs w:val="22"/>
        </w:rPr>
      </w:pPr>
      <w:r w:rsidRPr="00FF2F5E">
        <w:rPr>
          <w:sz w:val="22"/>
          <w:szCs w:val="22"/>
        </w:rPr>
        <w:t>1) подпункт "е" и абзац третий подпункта "к" пункта 2, абзац пятый пункта 4, подпункты "в" и "г" пункта 7, пункты 9 - 13, абзацы шестой, одиннадцатый, четырнадцатый пункта 27 Федерального закона от 1 мая 2007 года N 65-ФЗ "О внесении изменений в Федеральный закон "О техническом регулировании" (Собрание законодательства Российской Федерации, 2007, N 19, ст. 2293);</w:t>
      </w:r>
    </w:p>
    <w:p w:rsidR="00106BF0" w:rsidRPr="00FF2F5E" w:rsidRDefault="00106BF0" w:rsidP="00FF2F5E">
      <w:pPr>
        <w:pStyle w:val="ConsPlusNormal"/>
        <w:spacing w:line="300" w:lineRule="atLeast"/>
        <w:ind w:firstLine="540"/>
        <w:jc w:val="both"/>
        <w:rPr>
          <w:sz w:val="22"/>
          <w:szCs w:val="22"/>
        </w:rPr>
      </w:pPr>
      <w:r w:rsidRPr="00FF2F5E">
        <w:rPr>
          <w:sz w:val="22"/>
          <w:szCs w:val="22"/>
        </w:rPr>
        <w:t>2) пункт 3 статьи 101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106BF0" w:rsidRPr="00FF2F5E" w:rsidRDefault="00106BF0" w:rsidP="00FF2F5E">
      <w:pPr>
        <w:pStyle w:val="ConsPlusNormal"/>
        <w:spacing w:line="300" w:lineRule="atLeast"/>
        <w:ind w:firstLine="540"/>
        <w:jc w:val="both"/>
        <w:rPr>
          <w:sz w:val="22"/>
          <w:szCs w:val="22"/>
        </w:rPr>
      </w:pPr>
      <w:r w:rsidRPr="00FF2F5E">
        <w:rPr>
          <w:sz w:val="22"/>
          <w:szCs w:val="22"/>
        </w:rPr>
        <w:t>3) пункт 16 статьи 3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106BF0" w:rsidRPr="00FF2F5E" w:rsidRDefault="00106BF0" w:rsidP="00FF2F5E">
      <w:pPr>
        <w:pStyle w:val="ConsPlusNormal"/>
        <w:spacing w:line="300" w:lineRule="atLeast"/>
        <w:ind w:firstLine="540"/>
        <w:jc w:val="both"/>
        <w:rPr>
          <w:sz w:val="22"/>
          <w:szCs w:val="22"/>
        </w:rPr>
      </w:pPr>
      <w:r w:rsidRPr="00FF2F5E">
        <w:rPr>
          <w:sz w:val="22"/>
          <w:szCs w:val="22"/>
        </w:rPr>
        <w:t>4) пункты 1, 4 и 5 Федерального закона от 18 июля 2009 года N 189-ФЗ "О внесении изменений в Федеральный закон "О техническом регулировании" (Собрание законодательства Российской Федерации, 2009, N 29, ст. 3626);</w:t>
      </w:r>
    </w:p>
    <w:p w:rsidR="00106BF0" w:rsidRPr="00FF2F5E" w:rsidRDefault="00106BF0" w:rsidP="00FF2F5E">
      <w:pPr>
        <w:pStyle w:val="ConsPlusNormal"/>
        <w:spacing w:line="300" w:lineRule="atLeast"/>
        <w:ind w:firstLine="540"/>
        <w:jc w:val="both"/>
        <w:rPr>
          <w:sz w:val="22"/>
          <w:szCs w:val="22"/>
        </w:rPr>
      </w:pPr>
      <w:r w:rsidRPr="00FF2F5E">
        <w:rPr>
          <w:sz w:val="22"/>
          <w:szCs w:val="22"/>
        </w:rPr>
        <w:t>5) пункты 6 - 9 статьи 1 Федерального закона от 30 декабря 2009 года N 385-ФЗ "О внесении изменений в Федеральный закон "О техническом регулировании" (Собрание законодательства Российской Федерации, 2010, N 1, ст. 6);</w:t>
      </w:r>
    </w:p>
    <w:p w:rsidR="00106BF0" w:rsidRPr="00FF2F5E" w:rsidRDefault="00106BF0" w:rsidP="00FF2F5E">
      <w:pPr>
        <w:pStyle w:val="ConsPlusNormal"/>
        <w:spacing w:line="300" w:lineRule="atLeast"/>
        <w:ind w:firstLine="540"/>
        <w:jc w:val="both"/>
        <w:rPr>
          <w:sz w:val="22"/>
          <w:szCs w:val="22"/>
        </w:rPr>
      </w:pPr>
      <w:r w:rsidRPr="00FF2F5E">
        <w:rPr>
          <w:sz w:val="22"/>
          <w:szCs w:val="22"/>
        </w:rPr>
        <w:t>6) абзац второй подпункта "ж" пункта 2 и пункты 9 - 12, 14, 15, 31, подпункт "б" пункта 32 статьи 1 Федерального закона от 21 июля 2011 года N 255-ФЗ "О внесении изменений в Федеральный закон "О техническом регулировании" (Собрание законодательства Российской Федерации, 2011, N 30, ст. 4603);</w:t>
      </w:r>
    </w:p>
    <w:p w:rsidR="00106BF0" w:rsidRPr="00FF2F5E" w:rsidRDefault="00106BF0" w:rsidP="00FF2F5E">
      <w:pPr>
        <w:pStyle w:val="ConsPlusNormal"/>
        <w:spacing w:line="300" w:lineRule="atLeast"/>
        <w:ind w:firstLine="540"/>
        <w:jc w:val="both"/>
        <w:rPr>
          <w:sz w:val="22"/>
          <w:szCs w:val="22"/>
        </w:rPr>
      </w:pPr>
      <w:r w:rsidRPr="00FF2F5E">
        <w:rPr>
          <w:sz w:val="22"/>
          <w:szCs w:val="22"/>
        </w:rPr>
        <w:t>7) подпункт "г" пункта 2 статьи 5 Федерального закона от 30 ноября 2011 года N 347-ФЗ "О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 (Собрание законодательства Российской Федерации, 2011, N 49, ст. 7025);</w:t>
      </w:r>
    </w:p>
    <w:p w:rsidR="00106BF0" w:rsidRPr="00FF2F5E" w:rsidRDefault="00106BF0" w:rsidP="00FF2F5E">
      <w:pPr>
        <w:pStyle w:val="ConsPlusNormal"/>
        <w:spacing w:line="300" w:lineRule="atLeast"/>
        <w:ind w:firstLine="540"/>
        <w:jc w:val="both"/>
        <w:rPr>
          <w:sz w:val="22"/>
          <w:szCs w:val="22"/>
        </w:rPr>
      </w:pPr>
      <w:r w:rsidRPr="00FF2F5E">
        <w:rPr>
          <w:sz w:val="22"/>
          <w:szCs w:val="22"/>
        </w:rPr>
        <w:t>8) статью 16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29</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1. Технический регламент, принятый федеральным законом, действует до дня вступления в силу соответствующего технического регламента, принятого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w:t>
      </w:r>
    </w:p>
    <w:p w:rsidR="00106BF0" w:rsidRPr="00FF2F5E" w:rsidRDefault="00106BF0" w:rsidP="00FF2F5E">
      <w:pPr>
        <w:pStyle w:val="ConsPlusNormal"/>
        <w:spacing w:line="300" w:lineRule="atLeast"/>
        <w:ind w:firstLine="540"/>
        <w:jc w:val="both"/>
        <w:rPr>
          <w:sz w:val="22"/>
          <w:szCs w:val="22"/>
        </w:rPr>
      </w:pPr>
      <w:r w:rsidRPr="00FF2F5E">
        <w:rPr>
          <w:sz w:val="22"/>
          <w:szCs w:val="22"/>
        </w:rPr>
        <w:t>2. Внесение изменений в технический регламент, принятый федеральным законом, и его отмена осуществляются в порядке, установленном статьей 9 Федерального закона от 27 декабря 2002 года N 184-ФЗ "О техническом регулировании" (в редакции настоящего Федерального закона).</w:t>
      </w:r>
    </w:p>
    <w:p w:rsidR="00106BF0" w:rsidRPr="00FF2F5E" w:rsidRDefault="00106BF0" w:rsidP="00FF2F5E">
      <w:pPr>
        <w:pStyle w:val="ConsPlusNormal"/>
        <w:spacing w:line="300" w:lineRule="atLeast"/>
        <w:ind w:firstLine="540"/>
        <w:jc w:val="both"/>
        <w:rPr>
          <w:sz w:val="22"/>
          <w:szCs w:val="22"/>
        </w:rPr>
      </w:pPr>
      <w:r w:rsidRPr="00FF2F5E">
        <w:rPr>
          <w:sz w:val="22"/>
          <w:szCs w:val="22"/>
        </w:rPr>
        <w:t>3. В случае несоответствия технического регламента, принятого федеральным законом, интересам национальной экономики, уровню развития материально-технической базы и уровню научно-технического развития, а также международным нормам и правилам, введенным в действие в Российской Федерации в установленном порядке, Правительство Российской Федерации или федеральный орган исполнительной власти по техническому регулированию обязаны начать процедуру внесения изменений в указанный технический регламент или его отмены.</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outlineLvl w:val="0"/>
        <w:rPr>
          <w:sz w:val="22"/>
          <w:szCs w:val="22"/>
        </w:rPr>
      </w:pPr>
      <w:r w:rsidRPr="00FF2F5E">
        <w:rPr>
          <w:sz w:val="22"/>
          <w:szCs w:val="22"/>
        </w:rPr>
        <w:t>Статья 30</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ind w:firstLine="540"/>
        <w:jc w:val="both"/>
        <w:rPr>
          <w:sz w:val="22"/>
          <w:szCs w:val="22"/>
        </w:rPr>
      </w:pPr>
      <w:r w:rsidRPr="00FF2F5E">
        <w:rPr>
          <w:sz w:val="22"/>
          <w:szCs w:val="22"/>
        </w:rPr>
        <w:t>Настоящий Федеральный закон вступает в силу с 1 июля 2016 года.</w:t>
      </w:r>
    </w:p>
    <w:p w:rsidR="00106BF0" w:rsidRPr="00FF2F5E" w:rsidRDefault="00106BF0" w:rsidP="00FF2F5E">
      <w:pPr>
        <w:pStyle w:val="ConsPlusNormal"/>
        <w:spacing w:line="300" w:lineRule="atLeast"/>
        <w:jc w:val="both"/>
        <w:rPr>
          <w:sz w:val="22"/>
          <w:szCs w:val="22"/>
        </w:rPr>
      </w:pPr>
    </w:p>
    <w:p w:rsidR="00106BF0" w:rsidRPr="00FF2F5E" w:rsidRDefault="00106BF0" w:rsidP="00FF2F5E">
      <w:pPr>
        <w:pStyle w:val="ConsPlusNormal"/>
        <w:spacing w:line="300" w:lineRule="atLeast"/>
        <w:jc w:val="right"/>
        <w:rPr>
          <w:sz w:val="22"/>
          <w:szCs w:val="22"/>
        </w:rPr>
      </w:pPr>
      <w:r w:rsidRPr="00FF2F5E">
        <w:rPr>
          <w:sz w:val="22"/>
          <w:szCs w:val="22"/>
        </w:rPr>
        <w:t>Президент</w:t>
      </w:r>
    </w:p>
    <w:p w:rsidR="00106BF0" w:rsidRPr="00FF2F5E" w:rsidRDefault="00106BF0" w:rsidP="00FF2F5E">
      <w:pPr>
        <w:pStyle w:val="ConsPlusNormal"/>
        <w:spacing w:line="300" w:lineRule="atLeast"/>
        <w:jc w:val="right"/>
        <w:rPr>
          <w:sz w:val="22"/>
          <w:szCs w:val="22"/>
        </w:rPr>
      </w:pPr>
      <w:r w:rsidRPr="00FF2F5E">
        <w:rPr>
          <w:sz w:val="22"/>
          <w:szCs w:val="22"/>
        </w:rPr>
        <w:t>Российской Федерации</w:t>
      </w:r>
    </w:p>
    <w:p w:rsidR="00106BF0" w:rsidRPr="00FF2F5E" w:rsidRDefault="00106BF0" w:rsidP="00FF2F5E">
      <w:pPr>
        <w:pStyle w:val="ConsPlusNormal"/>
        <w:spacing w:line="300" w:lineRule="atLeast"/>
        <w:jc w:val="right"/>
        <w:rPr>
          <w:sz w:val="22"/>
          <w:szCs w:val="22"/>
        </w:rPr>
      </w:pPr>
      <w:r w:rsidRPr="00FF2F5E">
        <w:rPr>
          <w:sz w:val="22"/>
          <w:szCs w:val="22"/>
        </w:rPr>
        <w:t>В.ПУТИН</w:t>
      </w:r>
    </w:p>
    <w:p w:rsidR="00106BF0" w:rsidRPr="00FF2F5E" w:rsidRDefault="00106BF0" w:rsidP="00FF2F5E">
      <w:pPr>
        <w:pStyle w:val="ConsPlusNormal"/>
        <w:spacing w:line="300" w:lineRule="atLeast"/>
        <w:rPr>
          <w:sz w:val="22"/>
          <w:szCs w:val="22"/>
        </w:rPr>
      </w:pPr>
      <w:r w:rsidRPr="00FF2F5E">
        <w:rPr>
          <w:sz w:val="22"/>
          <w:szCs w:val="22"/>
        </w:rPr>
        <w:t>Москва, Кремль</w:t>
      </w:r>
    </w:p>
    <w:p w:rsidR="00106BF0" w:rsidRPr="00FF2F5E" w:rsidRDefault="00106BF0" w:rsidP="00FF2F5E">
      <w:pPr>
        <w:pStyle w:val="ConsPlusNormal"/>
        <w:spacing w:line="300" w:lineRule="atLeast"/>
        <w:rPr>
          <w:sz w:val="22"/>
          <w:szCs w:val="22"/>
        </w:rPr>
      </w:pPr>
      <w:r w:rsidRPr="00FF2F5E">
        <w:rPr>
          <w:sz w:val="22"/>
          <w:szCs w:val="22"/>
        </w:rPr>
        <w:t>5 апреля 2016 года</w:t>
      </w:r>
    </w:p>
    <w:p w:rsidR="00106BF0" w:rsidRPr="00FF2F5E" w:rsidRDefault="00106BF0" w:rsidP="00FF2F5E">
      <w:pPr>
        <w:pStyle w:val="ConsPlusNormal"/>
        <w:spacing w:line="300" w:lineRule="atLeast"/>
        <w:rPr>
          <w:sz w:val="22"/>
          <w:szCs w:val="22"/>
        </w:rPr>
      </w:pPr>
      <w:r w:rsidRPr="00FF2F5E">
        <w:rPr>
          <w:sz w:val="22"/>
          <w:szCs w:val="22"/>
        </w:rPr>
        <w:t>N 104-ФЗ</w:t>
      </w:r>
    </w:p>
    <w:sectPr w:rsidR="00106BF0" w:rsidRPr="00FF2F5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BF0" w:rsidRDefault="00106BF0">
      <w:r>
        <w:separator/>
      </w:r>
    </w:p>
  </w:endnote>
  <w:endnote w:type="continuationSeparator" w:id="0">
    <w:p w:rsidR="00106BF0" w:rsidRDefault="00106B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F0" w:rsidRDefault="00106BF0" w:rsidP="00DF5729">
    <w:pPr>
      <w:jc w:val="center"/>
      <w:rPr>
        <w:sz w:val="2"/>
        <w:szCs w:val="2"/>
      </w:rPr>
    </w:pPr>
  </w:p>
  <w:p w:rsidR="00106BF0" w:rsidRDefault="00106BF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BF0" w:rsidRDefault="00106BF0">
      <w:r>
        <w:separator/>
      </w:r>
    </w:p>
  </w:footnote>
  <w:footnote w:type="continuationSeparator" w:id="0">
    <w:p w:rsidR="00106BF0" w:rsidRDefault="00106B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F0" w:rsidRDefault="00106BF0" w:rsidP="00DF5729">
    <w:pPr>
      <w:jc w:val="center"/>
      <w:rPr>
        <w:sz w:val="2"/>
        <w:szCs w:val="2"/>
      </w:rPr>
    </w:pPr>
  </w:p>
  <w:p w:rsidR="00106BF0" w:rsidRDefault="00106BF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06BF0" w:rsidRPr="002A36C4" w:rsidRDefault="00106BF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06BF0" w:rsidRPr="002A36C4" w:rsidRDefault="00106BF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06BF0" w:rsidRDefault="00106BF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06BF0"/>
    <w:rsid w:val="00185AD7"/>
    <w:rsid w:val="001C50DE"/>
    <w:rsid w:val="002328AA"/>
    <w:rsid w:val="002A36C4"/>
    <w:rsid w:val="002A3FB4"/>
    <w:rsid w:val="002F6C78"/>
    <w:rsid w:val="00470855"/>
    <w:rsid w:val="00616E37"/>
    <w:rsid w:val="006C2CAC"/>
    <w:rsid w:val="006D6D97"/>
    <w:rsid w:val="00706E08"/>
    <w:rsid w:val="008A40F2"/>
    <w:rsid w:val="00CA5FB3"/>
    <w:rsid w:val="00DF5729"/>
    <w:rsid w:val="00FA0589"/>
    <w:rsid w:val="00FF2F5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964D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964D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964D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80829749">
      <w:marLeft w:val="0"/>
      <w:marRight w:val="0"/>
      <w:marTop w:val="0"/>
      <w:marBottom w:val="0"/>
      <w:divBdr>
        <w:top w:val="none" w:sz="0" w:space="0" w:color="auto"/>
        <w:left w:val="none" w:sz="0" w:space="0" w:color="auto"/>
        <w:bottom w:val="none" w:sz="0" w:space="0" w:color="auto"/>
        <w:right w:val="none" w:sz="0" w:space="0" w:color="auto"/>
      </w:divBdr>
    </w:div>
    <w:div w:id="1080829750">
      <w:marLeft w:val="0"/>
      <w:marRight w:val="0"/>
      <w:marTop w:val="0"/>
      <w:marBottom w:val="0"/>
      <w:divBdr>
        <w:top w:val="none" w:sz="0" w:space="0" w:color="auto"/>
        <w:left w:val="none" w:sz="0" w:space="0" w:color="auto"/>
        <w:bottom w:val="none" w:sz="0" w:space="0" w:color="auto"/>
        <w:right w:val="none" w:sz="0" w:space="0" w:color="auto"/>
      </w:divBdr>
    </w:div>
    <w:div w:id="1080829751">
      <w:marLeft w:val="0"/>
      <w:marRight w:val="0"/>
      <w:marTop w:val="0"/>
      <w:marBottom w:val="0"/>
      <w:divBdr>
        <w:top w:val="none" w:sz="0" w:space="0" w:color="auto"/>
        <w:left w:val="none" w:sz="0" w:space="0" w:color="auto"/>
        <w:bottom w:val="none" w:sz="0" w:space="0" w:color="auto"/>
        <w:right w:val="none" w:sz="0" w:space="0" w:color="auto"/>
      </w:divBdr>
    </w:div>
    <w:div w:id="1080829752">
      <w:marLeft w:val="0"/>
      <w:marRight w:val="0"/>
      <w:marTop w:val="0"/>
      <w:marBottom w:val="0"/>
      <w:divBdr>
        <w:top w:val="none" w:sz="0" w:space="0" w:color="auto"/>
        <w:left w:val="none" w:sz="0" w:space="0" w:color="auto"/>
        <w:bottom w:val="none" w:sz="0" w:space="0" w:color="auto"/>
        <w:right w:val="none" w:sz="0" w:space="0" w:color="auto"/>
      </w:divBdr>
    </w:div>
    <w:div w:id="1080829753">
      <w:marLeft w:val="0"/>
      <w:marRight w:val="0"/>
      <w:marTop w:val="0"/>
      <w:marBottom w:val="0"/>
      <w:divBdr>
        <w:top w:val="none" w:sz="0" w:space="0" w:color="auto"/>
        <w:left w:val="none" w:sz="0" w:space="0" w:color="auto"/>
        <w:bottom w:val="none" w:sz="0" w:space="0" w:color="auto"/>
        <w:right w:val="none" w:sz="0" w:space="0" w:color="auto"/>
      </w:divBdr>
    </w:div>
    <w:div w:id="10808297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16</Pages>
  <Words>6268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апреля 2016 года</dc:title>
  <dc:subject/>
  <dc:creator>Информ-аналит отдел</dc:creator>
  <cp:keywords/>
  <dc:description/>
  <cp:lastModifiedBy>Информ-аналит отдел</cp:lastModifiedBy>
  <cp:revision>2</cp:revision>
  <dcterms:created xsi:type="dcterms:W3CDTF">2016-04-06T18:24:00Z</dcterms:created>
  <dcterms:modified xsi:type="dcterms:W3CDTF">2016-04-06T18:24:00Z</dcterms:modified>
</cp:coreProperties>
</file>