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DD4" w:rsidRPr="00EF1236" w:rsidRDefault="00EA6DD4" w:rsidP="00EF1236">
      <w:pPr>
        <w:pStyle w:val="ConsPlusTitle"/>
        <w:jc w:val="center"/>
        <w:outlineLvl w:val="0"/>
        <w:rPr>
          <w:sz w:val="22"/>
          <w:szCs w:val="22"/>
        </w:rPr>
      </w:pPr>
      <w:r w:rsidRPr="00EF1236">
        <w:rPr>
          <w:sz w:val="22"/>
          <w:szCs w:val="22"/>
        </w:rPr>
        <w:t>ПРАВИТЕЛЬСТВО РОССИЙСКОЙ ФЕДЕРАЦИИ</w:t>
      </w:r>
    </w:p>
    <w:p w:rsidR="00EA6DD4" w:rsidRPr="00EF1236" w:rsidRDefault="00EA6DD4" w:rsidP="00EF1236">
      <w:pPr>
        <w:pStyle w:val="ConsPlusTitle"/>
        <w:jc w:val="center"/>
        <w:rPr>
          <w:sz w:val="22"/>
          <w:szCs w:val="22"/>
        </w:rPr>
      </w:pPr>
    </w:p>
    <w:p w:rsidR="00EA6DD4" w:rsidRPr="00EF1236" w:rsidRDefault="00EA6DD4" w:rsidP="00EF1236">
      <w:pPr>
        <w:pStyle w:val="ConsPlusTitle"/>
        <w:jc w:val="center"/>
        <w:rPr>
          <w:sz w:val="22"/>
          <w:szCs w:val="22"/>
        </w:rPr>
      </w:pPr>
      <w:r w:rsidRPr="00EF1236">
        <w:rPr>
          <w:sz w:val="22"/>
          <w:szCs w:val="22"/>
        </w:rPr>
        <w:t>ПОСТАНОВЛЕНИЕ</w:t>
      </w:r>
    </w:p>
    <w:p w:rsidR="00EA6DD4" w:rsidRPr="00EF1236" w:rsidRDefault="00EA6DD4" w:rsidP="00EF1236">
      <w:pPr>
        <w:pStyle w:val="ConsPlusTitle"/>
        <w:jc w:val="center"/>
        <w:rPr>
          <w:sz w:val="22"/>
          <w:szCs w:val="22"/>
        </w:rPr>
      </w:pPr>
      <w:r w:rsidRPr="00EF1236">
        <w:rPr>
          <w:sz w:val="22"/>
          <w:szCs w:val="22"/>
        </w:rPr>
        <w:t xml:space="preserve">от 26 мая </w:t>
      </w:r>
      <w:smartTag w:uri="urn:schemas-microsoft-com:office:smarttags" w:element="metricconverter">
        <w:smartTagPr>
          <w:attr w:name="ProductID" w:val="2016 г"/>
        </w:smartTagPr>
        <w:r w:rsidRPr="00EF1236">
          <w:rPr>
            <w:sz w:val="22"/>
            <w:szCs w:val="22"/>
          </w:rPr>
          <w:t>2016 г</w:t>
        </w:r>
      </w:smartTag>
      <w:r w:rsidRPr="00EF1236">
        <w:rPr>
          <w:sz w:val="22"/>
          <w:szCs w:val="22"/>
        </w:rPr>
        <w:t>. N 467</w:t>
      </w:r>
    </w:p>
    <w:p w:rsidR="00EA6DD4" w:rsidRPr="00EF1236" w:rsidRDefault="00EA6DD4" w:rsidP="00EF1236">
      <w:pPr>
        <w:pStyle w:val="ConsPlusTitle"/>
        <w:jc w:val="center"/>
        <w:rPr>
          <w:sz w:val="22"/>
          <w:szCs w:val="22"/>
        </w:rPr>
      </w:pPr>
    </w:p>
    <w:p w:rsidR="00EA6DD4" w:rsidRPr="00EF1236" w:rsidRDefault="00EA6DD4" w:rsidP="00EF1236">
      <w:pPr>
        <w:pStyle w:val="ConsPlusTitle"/>
        <w:jc w:val="center"/>
        <w:rPr>
          <w:sz w:val="22"/>
          <w:szCs w:val="22"/>
        </w:rPr>
      </w:pPr>
      <w:r w:rsidRPr="00EF1236">
        <w:rPr>
          <w:sz w:val="22"/>
          <w:szCs w:val="22"/>
        </w:rPr>
        <w:t>ОБ УТВЕРЖДЕНИИ ПОЛОЖЕНИЯ</w:t>
      </w:r>
    </w:p>
    <w:p w:rsidR="00EA6DD4" w:rsidRPr="00EF1236" w:rsidRDefault="00EA6DD4" w:rsidP="00EF1236">
      <w:pPr>
        <w:pStyle w:val="ConsPlusTitle"/>
        <w:jc w:val="center"/>
        <w:rPr>
          <w:sz w:val="22"/>
          <w:szCs w:val="22"/>
        </w:rPr>
      </w:pPr>
      <w:r w:rsidRPr="00EF1236">
        <w:rPr>
          <w:sz w:val="22"/>
          <w:szCs w:val="22"/>
        </w:rPr>
        <w:t>О ПОДТВЕРЖДЕНИИ ИСКЛЮЧЕНИЯ НЕГАТИВНОГО ВОЗДЕЙСТВИЯ</w:t>
      </w:r>
    </w:p>
    <w:p w:rsidR="00EA6DD4" w:rsidRPr="00EF1236" w:rsidRDefault="00EA6DD4" w:rsidP="00EF1236">
      <w:pPr>
        <w:pStyle w:val="ConsPlusTitle"/>
        <w:jc w:val="center"/>
        <w:rPr>
          <w:sz w:val="22"/>
          <w:szCs w:val="22"/>
        </w:rPr>
      </w:pPr>
      <w:r w:rsidRPr="00EF1236">
        <w:rPr>
          <w:sz w:val="22"/>
          <w:szCs w:val="22"/>
        </w:rPr>
        <w:t>НА ОКРУЖАЮЩУЮ СРЕДУ ОБЪЕКТОВ РАЗМЕЩЕНИЯ ОТХОДОВ</w:t>
      </w:r>
    </w:p>
    <w:p w:rsidR="00EA6DD4" w:rsidRPr="00EF1236" w:rsidRDefault="00EA6DD4" w:rsidP="00EF1236">
      <w:pPr>
        <w:pStyle w:val="ConsPlusNormal"/>
        <w:jc w:val="both"/>
        <w:rPr>
          <w:sz w:val="22"/>
          <w:szCs w:val="22"/>
        </w:rPr>
      </w:pPr>
    </w:p>
    <w:p w:rsidR="00EA6DD4" w:rsidRPr="00EF1236" w:rsidRDefault="00EA6DD4" w:rsidP="00EF1236">
      <w:pPr>
        <w:pStyle w:val="ConsPlusNormal"/>
        <w:ind w:firstLine="540"/>
        <w:jc w:val="both"/>
        <w:rPr>
          <w:sz w:val="22"/>
          <w:szCs w:val="22"/>
        </w:rPr>
      </w:pPr>
      <w:r w:rsidRPr="00EF1236">
        <w:rPr>
          <w:sz w:val="22"/>
          <w:szCs w:val="22"/>
        </w:rPr>
        <w:t>В соответствии со статьей 23 Федерального закона "Об отходах производства и потребления" Правительство Российской Федерации постановляет:</w:t>
      </w:r>
    </w:p>
    <w:p w:rsidR="00EA6DD4" w:rsidRPr="00EF1236" w:rsidRDefault="00EA6DD4" w:rsidP="00EF1236">
      <w:pPr>
        <w:pStyle w:val="ConsPlusNormal"/>
        <w:ind w:firstLine="540"/>
        <w:jc w:val="both"/>
        <w:rPr>
          <w:sz w:val="22"/>
          <w:szCs w:val="22"/>
        </w:rPr>
      </w:pPr>
      <w:r w:rsidRPr="00EF1236">
        <w:rPr>
          <w:sz w:val="22"/>
          <w:szCs w:val="22"/>
        </w:rPr>
        <w:t xml:space="preserve">1. Утвердить прилагаемое </w:t>
      </w:r>
      <w:hyperlink w:anchor="Par27" w:tooltip="ПОЛОЖЕНИЕ" w:history="1">
        <w:r w:rsidRPr="00EF1236">
          <w:rPr>
            <w:sz w:val="22"/>
            <w:szCs w:val="22"/>
          </w:rPr>
          <w:t>Положение</w:t>
        </w:r>
      </w:hyperlink>
      <w:r w:rsidRPr="00EF1236">
        <w:rPr>
          <w:sz w:val="22"/>
          <w:szCs w:val="22"/>
        </w:rPr>
        <w:t xml:space="preserve"> о подтверждении исключения негативного воздействия на окружающую среду объектов размещения отходов.</w:t>
      </w:r>
    </w:p>
    <w:p w:rsidR="00EA6DD4" w:rsidRPr="00EF1236" w:rsidRDefault="00EA6DD4" w:rsidP="00EF1236">
      <w:pPr>
        <w:pStyle w:val="ConsPlusNormal"/>
        <w:ind w:firstLine="540"/>
        <w:jc w:val="both"/>
        <w:rPr>
          <w:sz w:val="22"/>
          <w:szCs w:val="22"/>
        </w:rPr>
      </w:pPr>
      <w:r w:rsidRPr="00EF1236">
        <w:rPr>
          <w:sz w:val="22"/>
          <w:szCs w:val="22"/>
        </w:rPr>
        <w:t>2. Реализация полномочий Федеральной службы по надзору в сфере природопользования, предусмотренных настоящим постановлением, осуществляется в пределах установленной Правительством Российской Федерации предельной численности работников центрального аппарата и территориальных органов Федеральной службы по надзору в сфере природопользования, а также бюджетных ассигнований, предусмотренных Службе в федеральном бюджете на руководство и управление в сфере установленных функций.</w:t>
      </w:r>
    </w:p>
    <w:p w:rsidR="00EA6DD4" w:rsidRPr="00EF1236" w:rsidRDefault="00EA6DD4" w:rsidP="00EF1236">
      <w:pPr>
        <w:pStyle w:val="ConsPlusNormal"/>
        <w:jc w:val="both"/>
        <w:rPr>
          <w:sz w:val="22"/>
          <w:szCs w:val="22"/>
        </w:rPr>
      </w:pPr>
    </w:p>
    <w:p w:rsidR="00EA6DD4" w:rsidRPr="00EF1236" w:rsidRDefault="00EA6DD4" w:rsidP="00EF1236">
      <w:pPr>
        <w:pStyle w:val="ConsPlusNormal"/>
        <w:jc w:val="right"/>
        <w:rPr>
          <w:sz w:val="22"/>
          <w:szCs w:val="22"/>
        </w:rPr>
      </w:pPr>
      <w:r w:rsidRPr="00EF1236">
        <w:rPr>
          <w:sz w:val="22"/>
          <w:szCs w:val="22"/>
        </w:rPr>
        <w:t>Председатель Правительства</w:t>
      </w:r>
    </w:p>
    <w:p w:rsidR="00EA6DD4" w:rsidRPr="00EF1236" w:rsidRDefault="00EA6DD4" w:rsidP="00EF1236">
      <w:pPr>
        <w:pStyle w:val="ConsPlusNormal"/>
        <w:jc w:val="right"/>
        <w:rPr>
          <w:sz w:val="22"/>
          <w:szCs w:val="22"/>
        </w:rPr>
      </w:pPr>
      <w:r w:rsidRPr="00EF1236">
        <w:rPr>
          <w:sz w:val="22"/>
          <w:szCs w:val="22"/>
        </w:rPr>
        <w:t>Российской Федерации</w:t>
      </w:r>
    </w:p>
    <w:p w:rsidR="00EA6DD4" w:rsidRPr="00EF1236" w:rsidRDefault="00EA6DD4" w:rsidP="00EF1236">
      <w:pPr>
        <w:pStyle w:val="ConsPlusNormal"/>
        <w:jc w:val="right"/>
        <w:rPr>
          <w:sz w:val="22"/>
          <w:szCs w:val="22"/>
        </w:rPr>
      </w:pPr>
      <w:r w:rsidRPr="00EF1236">
        <w:rPr>
          <w:sz w:val="22"/>
          <w:szCs w:val="22"/>
        </w:rPr>
        <w:t>Д.МЕДВЕДЕВ</w:t>
      </w:r>
    </w:p>
    <w:p w:rsidR="00EA6DD4" w:rsidRPr="00EF1236" w:rsidRDefault="00EA6DD4" w:rsidP="00EF1236">
      <w:pPr>
        <w:pStyle w:val="ConsPlusNormal"/>
        <w:jc w:val="both"/>
        <w:rPr>
          <w:sz w:val="22"/>
          <w:szCs w:val="22"/>
        </w:rPr>
      </w:pPr>
    </w:p>
    <w:p w:rsidR="00EA6DD4" w:rsidRPr="00EF1236" w:rsidRDefault="00EA6DD4" w:rsidP="00EF1236">
      <w:pPr>
        <w:pStyle w:val="ConsPlusNormal"/>
        <w:jc w:val="right"/>
        <w:outlineLvl w:val="0"/>
        <w:rPr>
          <w:sz w:val="22"/>
          <w:szCs w:val="22"/>
        </w:rPr>
      </w:pPr>
      <w:r w:rsidRPr="00EF1236">
        <w:rPr>
          <w:sz w:val="22"/>
          <w:szCs w:val="22"/>
        </w:rPr>
        <w:t>Утверждено</w:t>
      </w:r>
    </w:p>
    <w:p w:rsidR="00EA6DD4" w:rsidRPr="00EF1236" w:rsidRDefault="00EA6DD4" w:rsidP="00EF1236">
      <w:pPr>
        <w:pStyle w:val="ConsPlusNormal"/>
        <w:jc w:val="right"/>
        <w:rPr>
          <w:sz w:val="22"/>
          <w:szCs w:val="22"/>
        </w:rPr>
      </w:pPr>
      <w:r w:rsidRPr="00EF1236">
        <w:rPr>
          <w:sz w:val="22"/>
          <w:szCs w:val="22"/>
        </w:rPr>
        <w:t>постановлением Правительства</w:t>
      </w:r>
    </w:p>
    <w:p w:rsidR="00EA6DD4" w:rsidRPr="00EF1236" w:rsidRDefault="00EA6DD4" w:rsidP="00EF1236">
      <w:pPr>
        <w:pStyle w:val="ConsPlusNormal"/>
        <w:jc w:val="right"/>
        <w:rPr>
          <w:sz w:val="22"/>
          <w:szCs w:val="22"/>
        </w:rPr>
      </w:pPr>
      <w:r w:rsidRPr="00EF1236">
        <w:rPr>
          <w:sz w:val="22"/>
          <w:szCs w:val="22"/>
        </w:rPr>
        <w:t>Российской Федерации</w:t>
      </w:r>
    </w:p>
    <w:p w:rsidR="00EA6DD4" w:rsidRPr="00EF1236" w:rsidRDefault="00EA6DD4" w:rsidP="00EF1236">
      <w:pPr>
        <w:pStyle w:val="ConsPlusNormal"/>
        <w:jc w:val="right"/>
        <w:rPr>
          <w:sz w:val="22"/>
          <w:szCs w:val="22"/>
        </w:rPr>
      </w:pPr>
      <w:r w:rsidRPr="00EF1236">
        <w:rPr>
          <w:sz w:val="22"/>
          <w:szCs w:val="22"/>
        </w:rPr>
        <w:t xml:space="preserve">от 26 мая </w:t>
      </w:r>
      <w:smartTag w:uri="urn:schemas-microsoft-com:office:smarttags" w:element="metricconverter">
        <w:smartTagPr>
          <w:attr w:name="ProductID" w:val="2016 г"/>
        </w:smartTagPr>
        <w:r w:rsidRPr="00EF1236">
          <w:rPr>
            <w:sz w:val="22"/>
            <w:szCs w:val="22"/>
          </w:rPr>
          <w:t>2016 г</w:t>
        </w:r>
      </w:smartTag>
      <w:r w:rsidRPr="00EF1236">
        <w:rPr>
          <w:sz w:val="22"/>
          <w:szCs w:val="22"/>
        </w:rPr>
        <w:t>. N 467</w:t>
      </w:r>
    </w:p>
    <w:p w:rsidR="00EA6DD4" w:rsidRPr="00EF1236" w:rsidRDefault="00EA6DD4" w:rsidP="00EF1236">
      <w:pPr>
        <w:pStyle w:val="ConsPlusNormal"/>
        <w:jc w:val="both"/>
        <w:rPr>
          <w:sz w:val="22"/>
          <w:szCs w:val="22"/>
        </w:rPr>
      </w:pPr>
    </w:p>
    <w:p w:rsidR="00EA6DD4" w:rsidRPr="00EF1236" w:rsidRDefault="00EA6DD4" w:rsidP="00EF1236">
      <w:pPr>
        <w:pStyle w:val="ConsPlusTitle"/>
        <w:jc w:val="center"/>
        <w:rPr>
          <w:sz w:val="22"/>
          <w:szCs w:val="22"/>
        </w:rPr>
      </w:pPr>
      <w:bookmarkStart w:id="0" w:name="Par27"/>
      <w:bookmarkEnd w:id="0"/>
      <w:r w:rsidRPr="00EF1236">
        <w:rPr>
          <w:sz w:val="22"/>
          <w:szCs w:val="22"/>
        </w:rPr>
        <w:t>ПОЛОЖЕНИЕ</w:t>
      </w:r>
    </w:p>
    <w:p w:rsidR="00EA6DD4" w:rsidRPr="00EF1236" w:rsidRDefault="00EA6DD4" w:rsidP="00EF1236">
      <w:pPr>
        <w:pStyle w:val="ConsPlusTitle"/>
        <w:jc w:val="center"/>
        <w:rPr>
          <w:sz w:val="22"/>
          <w:szCs w:val="22"/>
        </w:rPr>
      </w:pPr>
      <w:r w:rsidRPr="00EF1236">
        <w:rPr>
          <w:sz w:val="22"/>
          <w:szCs w:val="22"/>
        </w:rPr>
        <w:t>О ПОДТВЕРЖДЕНИИ ИСКЛЮЧЕНИЯ НЕГАТИВНОГО ВОЗДЕЙСТВИЯ</w:t>
      </w:r>
    </w:p>
    <w:p w:rsidR="00EA6DD4" w:rsidRPr="00EF1236" w:rsidRDefault="00EA6DD4" w:rsidP="00EF1236">
      <w:pPr>
        <w:pStyle w:val="ConsPlusTitle"/>
        <w:jc w:val="center"/>
        <w:rPr>
          <w:sz w:val="22"/>
          <w:szCs w:val="22"/>
        </w:rPr>
      </w:pPr>
      <w:r w:rsidRPr="00EF1236">
        <w:rPr>
          <w:sz w:val="22"/>
          <w:szCs w:val="22"/>
        </w:rPr>
        <w:t>НА ОКРУЖАЮЩУЮ СРЕДУ ОБЪЕКТОВ РАЗМЕЩЕНИЯ ОТХОДОВ</w:t>
      </w:r>
    </w:p>
    <w:p w:rsidR="00EA6DD4" w:rsidRPr="00EF1236" w:rsidRDefault="00EA6DD4" w:rsidP="00EF1236">
      <w:pPr>
        <w:pStyle w:val="ConsPlusNormal"/>
        <w:jc w:val="both"/>
        <w:rPr>
          <w:sz w:val="22"/>
          <w:szCs w:val="22"/>
        </w:rPr>
      </w:pPr>
    </w:p>
    <w:p w:rsidR="00EA6DD4" w:rsidRPr="00EF1236" w:rsidRDefault="00EA6DD4" w:rsidP="00EF1236">
      <w:pPr>
        <w:pStyle w:val="ConsPlusNormal"/>
        <w:ind w:firstLine="540"/>
        <w:jc w:val="both"/>
        <w:rPr>
          <w:sz w:val="22"/>
          <w:szCs w:val="22"/>
        </w:rPr>
      </w:pPr>
      <w:r w:rsidRPr="00EF1236">
        <w:rPr>
          <w:sz w:val="22"/>
          <w:szCs w:val="22"/>
        </w:rPr>
        <w:t>1. Настоящее Положение устанавливает порядок подтверждения исключения негативного воздействия на окружающую среду объектов размещения отходов.</w:t>
      </w:r>
    </w:p>
    <w:p w:rsidR="00EA6DD4" w:rsidRPr="00EF1236" w:rsidRDefault="00EA6DD4" w:rsidP="00EF1236">
      <w:pPr>
        <w:pStyle w:val="ConsPlusNormal"/>
        <w:ind w:firstLine="540"/>
        <w:jc w:val="both"/>
        <w:rPr>
          <w:sz w:val="22"/>
          <w:szCs w:val="22"/>
        </w:rPr>
      </w:pPr>
      <w:r w:rsidRPr="00EF1236">
        <w:rPr>
          <w:sz w:val="22"/>
          <w:szCs w:val="22"/>
        </w:rPr>
        <w:t>2. Исключение негативного воздействия на окружающую среду объектов размещения отходов подтверждается результатами мониторинга состояния окружающей среды, проводимого собственниками объектов размещения отходов, а также лицами, во владении или в пользовании которых находятся объекты размещения отходов, на территориях объектов размещения отходов и в пределах их воздействия на окружающую среду в порядке, предусмотренном статьей 12 Федерального закона "Об отходах производства и потребления" (далее соответственно - лица, эксплуатирующие объекты размещения отходов, мониторинг).</w:t>
      </w:r>
    </w:p>
    <w:p w:rsidR="00EA6DD4" w:rsidRPr="00EF1236" w:rsidRDefault="00EA6DD4" w:rsidP="00EF1236">
      <w:pPr>
        <w:pStyle w:val="ConsPlusNormal"/>
        <w:ind w:firstLine="540"/>
        <w:jc w:val="both"/>
        <w:rPr>
          <w:sz w:val="22"/>
          <w:szCs w:val="22"/>
        </w:rPr>
      </w:pPr>
      <w:r w:rsidRPr="00EF1236">
        <w:rPr>
          <w:sz w:val="22"/>
          <w:szCs w:val="22"/>
        </w:rPr>
        <w:t>3. Обоснованием исключения негативного воздействия на окружающую среду объектов размещения отходов являются данные инструментальных измерений с использованием технических систем и устройств с измерительными функциями, свидетельствующие о соблюдении нормативов качества окружающей среды, установленных для химических, физических и биологических показателей состояния окружающей среды, в том числе нормативов предельно допустимых концентраций химических веществ.</w:t>
      </w:r>
    </w:p>
    <w:p w:rsidR="00EA6DD4" w:rsidRPr="00EF1236" w:rsidRDefault="00EA6DD4" w:rsidP="00EF1236">
      <w:pPr>
        <w:pStyle w:val="ConsPlusNormal"/>
        <w:ind w:firstLine="540"/>
        <w:jc w:val="both"/>
        <w:rPr>
          <w:sz w:val="22"/>
          <w:szCs w:val="22"/>
        </w:rPr>
      </w:pPr>
      <w:r w:rsidRPr="00EF1236">
        <w:rPr>
          <w:sz w:val="22"/>
          <w:szCs w:val="22"/>
        </w:rPr>
        <w:t>4. Нормативы качества окружающей среды должны соблюдаться на территориях объектов размещения отходов и в пределах их воздействия на окружающую среду. Нормативы качества окружающей среды определяются в следующих местах отбора проб:</w:t>
      </w:r>
    </w:p>
    <w:p w:rsidR="00EA6DD4" w:rsidRPr="00EF1236" w:rsidRDefault="00EA6DD4" w:rsidP="00EF1236">
      <w:pPr>
        <w:pStyle w:val="ConsPlusNormal"/>
        <w:ind w:firstLine="540"/>
        <w:jc w:val="both"/>
        <w:rPr>
          <w:sz w:val="22"/>
          <w:szCs w:val="22"/>
        </w:rPr>
      </w:pPr>
      <w:r w:rsidRPr="00EF1236">
        <w:rPr>
          <w:sz w:val="22"/>
          <w:szCs w:val="22"/>
        </w:rPr>
        <w:t>а) для атмосферного воздуха и почв - на границе земельного участка, на котором расположен объект размещения отходов;</w:t>
      </w:r>
    </w:p>
    <w:p w:rsidR="00EA6DD4" w:rsidRPr="00EF1236" w:rsidRDefault="00EA6DD4" w:rsidP="00EF1236">
      <w:pPr>
        <w:pStyle w:val="ConsPlusNormal"/>
        <w:ind w:firstLine="540"/>
        <w:jc w:val="both"/>
        <w:rPr>
          <w:sz w:val="22"/>
          <w:szCs w:val="22"/>
        </w:rPr>
      </w:pPr>
      <w:r w:rsidRPr="00EF1236">
        <w:rPr>
          <w:sz w:val="22"/>
          <w:szCs w:val="22"/>
        </w:rPr>
        <w:t>б) для поверхностных водных объектов - в месте выпуска сточных вод, поступающих с объекта размещения отходов в водный объект;</w:t>
      </w:r>
    </w:p>
    <w:p w:rsidR="00EA6DD4" w:rsidRPr="00EF1236" w:rsidRDefault="00EA6DD4" w:rsidP="00EF1236">
      <w:pPr>
        <w:pStyle w:val="ConsPlusNormal"/>
        <w:ind w:firstLine="540"/>
        <w:jc w:val="both"/>
        <w:rPr>
          <w:sz w:val="22"/>
          <w:szCs w:val="22"/>
        </w:rPr>
      </w:pPr>
      <w:r w:rsidRPr="00EF1236">
        <w:rPr>
          <w:sz w:val="22"/>
          <w:szCs w:val="22"/>
        </w:rPr>
        <w:t>в) для подземных водных объектов - на границе земельного участка, на котором расположен объект размещения отходов, по направлению течения подземных вод.</w:t>
      </w:r>
    </w:p>
    <w:p w:rsidR="00EA6DD4" w:rsidRPr="00EF1236" w:rsidRDefault="00EA6DD4" w:rsidP="00EF1236">
      <w:pPr>
        <w:pStyle w:val="ConsPlusNormal"/>
        <w:ind w:firstLine="540"/>
        <w:jc w:val="both"/>
        <w:rPr>
          <w:sz w:val="22"/>
          <w:szCs w:val="22"/>
        </w:rPr>
      </w:pPr>
      <w:r w:rsidRPr="00EF1236">
        <w:rPr>
          <w:sz w:val="22"/>
          <w:szCs w:val="22"/>
        </w:rPr>
        <w:t>5. При отсутствии установленных нормативов качества окружающей среды для оценки ее состояния применяются фоновые значения соответствующих физических, химических или биологических показателей состояния компонентов природной среды на территории, прилегающей к объекту размещения отходов.</w:t>
      </w:r>
    </w:p>
    <w:p w:rsidR="00EA6DD4" w:rsidRPr="00EF1236" w:rsidRDefault="00EA6DD4" w:rsidP="00EF1236">
      <w:pPr>
        <w:pStyle w:val="ConsPlusNormal"/>
        <w:ind w:firstLine="540"/>
        <w:jc w:val="both"/>
        <w:rPr>
          <w:sz w:val="22"/>
          <w:szCs w:val="22"/>
        </w:rPr>
      </w:pPr>
      <w:r w:rsidRPr="00EF1236">
        <w:rPr>
          <w:sz w:val="22"/>
          <w:szCs w:val="22"/>
        </w:rPr>
        <w:t>6. Лица, эксплуатирующие объекты размещения отходов, подготавливают отчет о результатах проведения мониторинга, содержащего данные, подтверждающие исключение негативного воздействия на окружающую среду объектов размещения отходов (далее - отчет), который является основанием для принятия решения соответствующим территориальным органом Федеральной службы по надзору в сфере природопользования о подтверждении исключения негативного воздействия на окружающую среду объектов размещения отходов.</w:t>
      </w:r>
    </w:p>
    <w:p w:rsidR="00EA6DD4" w:rsidRPr="00EF1236" w:rsidRDefault="00EA6DD4" w:rsidP="00EF1236">
      <w:pPr>
        <w:pStyle w:val="ConsPlusNormal"/>
        <w:ind w:firstLine="540"/>
        <w:jc w:val="both"/>
        <w:rPr>
          <w:sz w:val="22"/>
          <w:szCs w:val="22"/>
        </w:rPr>
      </w:pPr>
      <w:bookmarkStart w:id="1" w:name="Par40"/>
      <w:bookmarkEnd w:id="1"/>
      <w:r w:rsidRPr="00EF1236">
        <w:rPr>
          <w:sz w:val="22"/>
          <w:szCs w:val="22"/>
        </w:rPr>
        <w:t>7. Отчет оформляется на бумажном носителе в 2 экземплярах, один из которых хранится у лица, эксплуатирующего объект размещения отходов, а 2-й экземпляр отчета вместе с его электронной версией на электронном носителе и сопроводительным письмом в уведомительном порядке представляется ежегодно, до 15 января года, следующего за отчетным годом, в территориальный орган Федеральной службы по надзору в сфере природопользования по месту нахождения объекта размещения отходов.</w:t>
      </w:r>
    </w:p>
    <w:p w:rsidR="00EA6DD4" w:rsidRPr="00EF1236" w:rsidRDefault="00EA6DD4" w:rsidP="00EF1236">
      <w:pPr>
        <w:pStyle w:val="ConsPlusNormal"/>
        <w:ind w:firstLine="540"/>
        <w:jc w:val="both"/>
        <w:rPr>
          <w:sz w:val="22"/>
          <w:szCs w:val="22"/>
        </w:rPr>
      </w:pPr>
      <w:r w:rsidRPr="00EF1236">
        <w:rPr>
          <w:sz w:val="22"/>
          <w:szCs w:val="22"/>
        </w:rPr>
        <w:t>8. Отчет может быть представлен в виде электронного документа, подписанного простой электронной подписью в соответствии с требованиями Федерального закона "Об электронной подписи".</w:t>
      </w:r>
    </w:p>
    <w:p w:rsidR="00EA6DD4" w:rsidRPr="00EF1236" w:rsidRDefault="00EA6DD4" w:rsidP="00EF1236">
      <w:pPr>
        <w:pStyle w:val="ConsPlusNormal"/>
        <w:ind w:firstLine="540"/>
        <w:jc w:val="both"/>
        <w:rPr>
          <w:sz w:val="22"/>
          <w:szCs w:val="22"/>
        </w:rPr>
      </w:pPr>
      <w:r w:rsidRPr="00EF1236">
        <w:rPr>
          <w:sz w:val="22"/>
          <w:szCs w:val="22"/>
        </w:rPr>
        <w:t xml:space="preserve">9. Поступившие в территориальные органы Федеральной службы по надзору в сфере природопользования документы, предусмотренные </w:t>
      </w:r>
      <w:hyperlink w:anchor="Par40" w:tooltip="7. Отчет оформляется на бумажном носителе в 2 экземплярах, один из которых хранится у лица, эксплуатирующего объект размещения отходов, а 2-й экземпляр отчета вместе с его электронной версией на электронном носителе и сопроводительным письмом в уведомительном порядке представляется ежегодно, до 15 января года, следующего за отчетным годом, в территориальный орган Федеральной службы по надзору в сфере природопользования по месту нахождения объекта размещения отходов." w:history="1">
        <w:r w:rsidRPr="00EF1236">
          <w:rPr>
            <w:sz w:val="22"/>
            <w:szCs w:val="22"/>
          </w:rPr>
          <w:t>пунктом 7</w:t>
        </w:r>
      </w:hyperlink>
      <w:r w:rsidRPr="00EF1236">
        <w:rPr>
          <w:sz w:val="22"/>
          <w:szCs w:val="22"/>
        </w:rPr>
        <w:t xml:space="preserve"> настоящего Положения, регистрируются в системе электронного документооборота и (или) на бумажном носителе в установленном порядке.</w:t>
      </w:r>
    </w:p>
    <w:p w:rsidR="00EA6DD4" w:rsidRPr="00EF1236" w:rsidRDefault="00EA6DD4" w:rsidP="00EF1236">
      <w:pPr>
        <w:pStyle w:val="ConsPlusNormal"/>
        <w:ind w:firstLine="540"/>
        <w:jc w:val="both"/>
        <w:rPr>
          <w:sz w:val="22"/>
          <w:szCs w:val="22"/>
        </w:rPr>
      </w:pPr>
      <w:r w:rsidRPr="00EF1236">
        <w:rPr>
          <w:sz w:val="22"/>
          <w:szCs w:val="22"/>
        </w:rPr>
        <w:t>10. Территориальный орган Федеральной службы по надзору в сфере природопользования в срок, не превышающий 30 дней со дня поступления отчета, осуществляет сопоставление изложенной в нем информации с имеющимися данными о состоянии и загрязнении окружающей среды на территории объекта размещения отходов и в пределах его воздействия на окружающую среду, полученными от территориального органа Федеральной службы по гидрометеорологии и мониторингу окружающей среды в рамках взаимодействия и обмена информацией на региональном уровне, предусмотренных соглашением о сотрудничестве Федеральной службы по надзору в сфере природопользования и Федеральной службы по гидрометеорологии и мониторингу окружающей среды, или путем проведения необходимых инструментальных измерений, выполненных федеральным государственным бюджетным учреждением, находящимся в ведении Федеральной службы по надзору в сфере природопользования.</w:t>
      </w:r>
    </w:p>
    <w:p w:rsidR="00EA6DD4" w:rsidRPr="00EF1236" w:rsidRDefault="00EA6DD4" w:rsidP="00EF1236">
      <w:pPr>
        <w:pStyle w:val="ConsPlusNormal"/>
        <w:ind w:firstLine="540"/>
        <w:jc w:val="both"/>
        <w:rPr>
          <w:sz w:val="22"/>
          <w:szCs w:val="22"/>
        </w:rPr>
      </w:pPr>
      <w:r w:rsidRPr="00EF1236">
        <w:rPr>
          <w:sz w:val="22"/>
          <w:szCs w:val="22"/>
        </w:rPr>
        <w:t>По результатам указанного сопоставления территориальный орган Федеральной службы по надзору в сфере природопользования в недельный срок принимает решение о подтверждении (неподтверждении) исключения негативного воздействия на окружающую среду объекта размещения отходов и информирует об этом лицо, представившее отчет, в электронном виде или по почте.</w:t>
      </w:r>
    </w:p>
    <w:p w:rsidR="00EA6DD4" w:rsidRPr="00EF1236" w:rsidRDefault="00EA6DD4" w:rsidP="00EF1236">
      <w:pPr>
        <w:pStyle w:val="ConsPlusNormal"/>
        <w:ind w:firstLine="540"/>
        <w:jc w:val="both"/>
        <w:rPr>
          <w:sz w:val="22"/>
          <w:szCs w:val="22"/>
        </w:rPr>
      </w:pPr>
      <w:r w:rsidRPr="00EF1236">
        <w:rPr>
          <w:sz w:val="22"/>
          <w:szCs w:val="22"/>
        </w:rPr>
        <w:t>11. Основаниями для принятия решения о неподтверждении исключения негативного воздействия на окружающую среду объекта размещения отходов являются:</w:t>
      </w:r>
    </w:p>
    <w:p w:rsidR="00EA6DD4" w:rsidRPr="00EF1236" w:rsidRDefault="00EA6DD4" w:rsidP="00EF1236">
      <w:pPr>
        <w:pStyle w:val="ConsPlusNormal"/>
        <w:ind w:firstLine="540"/>
        <w:jc w:val="both"/>
        <w:rPr>
          <w:sz w:val="22"/>
          <w:szCs w:val="22"/>
        </w:rPr>
      </w:pPr>
      <w:r w:rsidRPr="00EF1236">
        <w:rPr>
          <w:sz w:val="22"/>
          <w:szCs w:val="22"/>
        </w:rPr>
        <w:t>а) отсутствие в отчете данных инструментальных измерений, свидетельствующих о соблюдении нормативов качества окружающей среды на территории объекта размещения отходов и в пределах его воздействия на окружающую среду;</w:t>
      </w:r>
    </w:p>
    <w:p w:rsidR="00EA6DD4" w:rsidRPr="00EF1236" w:rsidRDefault="00EA6DD4" w:rsidP="00EF1236">
      <w:pPr>
        <w:pStyle w:val="ConsPlusNormal"/>
        <w:ind w:firstLine="540"/>
        <w:jc w:val="both"/>
        <w:rPr>
          <w:sz w:val="22"/>
          <w:szCs w:val="22"/>
        </w:rPr>
      </w:pPr>
      <w:r w:rsidRPr="00EF1236">
        <w:rPr>
          <w:sz w:val="22"/>
          <w:szCs w:val="22"/>
        </w:rPr>
        <w:t>б) превышение фоновых значений физических, химических или биологических показателей состояния компонентов природной среды на территории, прилегающей к объекту размещения отходов, при отсутствии установленных нормативов качества окружающей среды;</w:t>
      </w:r>
    </w:p>
    <w:p w:rsidR="00EA6DD4" w:rsidRPr="00EF1236" w:rsidRDefault="00EA6DD4" w:rsidP="00EF1236">
      <w:pPr>
        <w:pStyle w:val="ConsPlusNormal"/>
        <w:ind w:firstLine="540"/>
        <w:jc w:val="both"/>
        <w:rPr>
          <w:sz w:val="22"/>
          <w:szCs w:val="22"/>
        </w:rPr>
      </w:pPr>
      <w:r w:rsidRPr="00EF1236">
        <w:rPr>
          <w:sz w:val="22"/>
          <w:szCs w:val="22"/>
        </w:rPr>
        <w:t>в) несоблюдение нормативов качества окружающей среды на территории объекта размещения отходов и в пределах его воздействия на окружающую среду и (или) в месте выпуска сточных вод, поступающих в поверхностный водный объект от объекта размещения отходов.</w:t>
      </w:r>
    </w:p>
    <w:sectPr w:rsidR="00EA6DD4" w:rsidRPr="00EF123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6DD4" w:rsidRDefault="00EA6DD4">
      <w:r>
        <w:separator/>
      </w:r>
    </w:p>
  </w:endnote>
  <w:endnote w:type="continuationSeparator" w:id="0">
    <w:p w:rsidR="00EA6DD4" w:rsidRDefault="00EA6DD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D4" w:rsidRDefault="00EA6DD4" w:rsidP="00DF5729">
    <w:pPr>
      <w:jc w:val="center"/>
      <w:rPr>
        <w:sz w:val="2"/>
        <w:szCs w:val="2"/>
      </w:rPr>
    </w:pPr>
  </w:p>
  <w:p w:rsidR="00EA6DD4" w:rsidRDefault="00EA6DD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6DD4" w:rsidRDefault="00EA6DD4">
      <w:r>
        <w:separator/>
      </w:r>
    </w:p>
  </w:footnote>
  <w:footnote w:type="continuationSeparator" w:id="0">
    <w:p w:rsidR="00EA6DD4" w:rsidRDefault="00EA6D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D4" w:rsidRDefault="00EA6DD4" w:rsidP="00DF5729">
    <w:pPr>
      <w:jc w:val="center"/>
      <w:rPr>
        <w:sz w:val="2"/>
        <w:szCs w:val="2"/>
      </w:rPr>
    </w:pPr>
  </w:p>
  <w:p w:rsidR="00EA6DD4" w:rsidRDefault="00EA6DD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A6DD4" w:rsidRPr="002A36C4" w:rsidRDefault="00EA6DD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A6DD4" w:rsidRPr="002A36C4" w:rsidRDefault="00EA6DD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A6DD4" w:rsidRDefault="00EA6DD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F5729"/>
    <w:rsid w:val="00EA6DD4"/>
    <w:rsid w:val="00EB2E3B"/>
    <w:rsid w:val="00EF1236"/>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F09E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F09E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F09E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76726015">
      <w:marLeft w:val="0"/>
      <w:marRight w:val="0"/>
      <w:marTop w:val="0"/>
      <w:marBottom w:val="0"/>
      <w:divBdr>
        <w:top w:val="none" w:sz="0" w:space="0" w:color="auto"/>
        <w:left w:val="none" w:sz="0" w:space="0" w:color="auto"/>
        <w:bottom w:val="none" w:sz="0" w:space="0" w:color="auto"/>
        <w:right w:val="none" w:sz="0" w:space="0" w:color="auto"/>
      </w:divBdr>
    </w:div>
    <w:div w:id="1476726016">
      <w:marLeft w:val="0"/>
      <w:marRight w:val="0"/>
      <w:marTop w:val="0"/>
      <w:marBottom w:val="0"/>
      <w:divBdr>
        <w:top w:val="none" w:sz="0" w:space="0" w:color="auto"/>
        <w:left w:val="none" w:sz="0" w:space="0" w:color="auto"/>
        <w:bottom w:val="none" w:sz="0" w:space="0" w:color="auto"/>
        <w:right w:val="none" w:sz="0" w:space="0" w:color="auto"/>
      </w:divBdr>
    </w:div>
    <w:div w:id="1476726017">
      <w:marLeft w:val="0"/>
      <w:marRight w:val="0"/>
      <w:marTop w:val="0"/>
      <w:marBottom w:val="0"/>
      <w:divBdr>
        <w:top w:val="none" w:sz="0" w:space="0" w:color="auto"/>
        <w:left w:val="none" w:sz="0" w:space="0" w:color="auto"/>
        <w:bottom w:val="none" w:sz="0" w:space="0" w:color="auto"/>
        <w:right w:val="none" w:sz="0" w:space="0" w:color="auto"/>
      </w:divBdr>
    </w:div>
    <w:div w:id="1476726018">
      <w:marLeft w:val="0"/>
      <w:marRight w:val="0"/>
      <w:marTop w:val="0"/>
      <w:marBottom w:val="0"/>
      <w:divBdr>
        <w:top w:val="none" w:sz="0" w:space="0" w:color="auto"/>
        <w:left w:val="none" w:sz="0" w:space="0" w:color="auto"/>
        <w:bottom w:val="none" w:sz="0" w:space="0" w:color="auto"/>
        <w:right w:val="none" w:sz="0" w:space="0" w:color="auto"/>
      </w:divBdr>
    </w:div>
    <w:div w:id="1476726019">
      <w:marLeft w:val="0"/>
      <w:marRight w:val="0"/>
      <w:marTop w:val="0"/>
      <w:marBottom w:val="0"/>
      <w:divBdr>
        <w:top w:val="none" w:sz="0" w:space="0" w:color="auto"/>
        <w:left w:val="none" w:sz="0" w:space="0" w:color="auto"/>
        <w:bottom w:val="none" w:sz="0" w:space="0" w:color="auto"/>
        <w:right w:val="none" w:sz="0" w:space="0" w:color="auto"/>
      </w:divBdr>
    </w:div>
    <w:div w:id="14767260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1100</Words>
  <Characters>6272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2016-05-31T16:56:00Z</dcterms:created>
  <dcterms:modified xsi:type="dcterms:W3CDTF">2016-05-31T16:56:00Z</dcterms:modified>
</cp:coreProperties>
</file>