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F66" w:rsidRPr="002C3FCE" w:rsidRDefault="001A5F66" w:rsidP="002C3FCE">
      <w:pPr>
        <w:pStyle w:val="ConsPlusNormal"/>
        <w:outlineLvl w:val="0"/>
        <w:rPr>
          <w:sz w:val="22"/>
          <w:szCs w:val="22"/>
        </w:rPr>
      </w:pPr>
      <w:r w:rsidRPr="002C3FCE">
        <w:rPr>
          <w:sz w:val="22"/>
          <w:szCs w:val="22"/>
        </w:rPr>
        <w:t xml:space="preserve">Зарегистрировано в Минюсте России 2 июня </w:t>
      </w:r>
      <w:smartTag w:uri="urn:schemas-microsoft-com:office:smarttags" w:element="metricconverter">
        <w:smartTagPr>
          <w:attr w:name="ProductID" w:val="2016 г"/>
        </w:smartTagPr>
        <w:r w:rsidRPr="002C3FCE">
          <w:rPr>
            <w:sz w:val="22"/>
            <w:szCs w:val="22"/>
          </w:rPr>
          <w:t>2016 г</w:t>
        </w:r>
      </w:smartTag>
      <w:r w:rsidRPr="002C3FCE">
        <w:rPr>
          <w:sz w:val="22"/>
          <w:szCs w:val="22"/>
        </w:rPr>
        <w:t>. N 42397</w:t>
      </w:r>
    </w:p>
    <w:p w:rsidR="001A5F66" w:rsidRPr="002C3FCE" w:rsidRDefault="001A5F66" w:rsidP="002C3FCE">
      <w:pPr>
        <w:pStyle w:val="ConsPlusNormal"/>
        <w:jc w:val="both"/>
        <w:rPr>
          <w:sz w:val="22"/>
          <w:szCs w:val="22"/>
        </w:rPr>
      </w:pPr>
    </w:p>
    <w:p w:rsidR="001A5F66" w:rsidRPr="002C3FCE" w:rsidRDefault="001A5F66" w:rsidP="002C3FCE">
      <w:pPr>
        <w:pStyle w:val="ConsPlusTitle"/>
        <w:jc w:val="center"/>
        <w:rPr>
          <w:sz w:val="22"/>
          <w:szCs w:val="22"/>
        </w:rPr>
      </w:pPr>
      <w:r w:rsidRPr="002C3FCE">
        <w:rPr>
          <w:sz w:val="22"/>
          <w:szCs w:val="22"/>
        </w:rPr>
        <w:t>МИНИСТЕРСТВО ЗДРАВООХРАНЕНИЯ РОССИЙСКОЙ ФЕДЕРАЦИИ</w:t>
      </w:r>
    </w:p>
    <w:p w:rsidR="001A5F66" w:rsidRPr="002C3FCE" w:rsidRDefault="001A5F66" w:rsidP="002C3FCE">
      <w:pPr>
        <w:pStyle w:val="ConsPlusTitle"/>
        <w:jc w:val="center"/>
        <w:rPr>
          <w:sz w:val="22"/>
          <w:szCs w:val="22"/>
        </w:rPr>
      </w:pPr>
    </w:p>
    <w:p w:rsidR="001A5F66" w:rsidRPr="002C3FCE" w:rsidRDefault="001A5F66" w:rsidP="002C3FCE">
      <w:pPr>
        <w:pStyle w:val="ConsPlusTitle"/>
        <w:jc w:val="center"/>
        <w:rPr>
          <w:sz w:val="22"/>
          <w:szCs w:val="22"/>
        </w:rPr>
      </w:pPr>
      <w:r w:rsidRPr="002C3FCE">
        <w:rPr>
          <w:sz w:val="22"/>
          <w:szCs w:val="22"/>
        </w:rPr>
        <w:t>ПРИКАЗ</w:t>
      </w:r>
    </w:p>
    <w:p w:rsidR="001A5F66" w:rsidRPr="002C3FCE" w:rsidRDefault="001A5F66" w:rsidP="002C3FCE">
      <w:pPr>
        <w:pStyle w:val="ConsPlusTitle"/>
        <w:jc w:val="center"/>
        <w:rPr>
          <w:sz w:val="22"/>
          <w:szCs w:val="22"/>
        </w:rPr>
      </w:pPr>
      <w:r w:rsidRPr="002C3FCE">
        <w:rPr>
          <w:sz w:val="22"/>
          <w:szCs w:val="22"/>
        </w:rPr>
        <w:t xml:space="preserve">от 5 мая </w:t>
      </w:r>
      <w:smartTag w:uri="urn:schemas-microsoft-com:office:smarttags" w:element="metricconverter">
        <w:smartTagPr>
          <w:attr w:name="ProductID" w:val="2016 г"/>
        </w:smartTagPr>
        <w:r w:rsidRPr="002C3FCE">
          <w:rPr>
            <w:sz w:val="22"/>
            <w:szCs w:val="22"/>
          </w:rPr>
          <w:t>2016 г</w:t>
        </w:r>
      </w:smartTag>
      <w:r w:rsidRPr="002C3FCE">
        <w:rPr>
          <w:sz w:val="22"/>
          <w:szCs w:val="22"/>
        </w:rPr>
        <w:t>. N 282н</w:t>
      </w:r>
    </w:p>
    <w:p w:rsidR="001A5F66" w:rsidRPr="002C3FCE" w:rsidRDefault="001A5F66" w:rsidP="002C3FCE">
      <w:pPr>
        <w:pStyle w:val="ConsPlusTitle"/>
        <w:jc w:val="center"/>
        <w:rPr>
          <w:sz w:val="22"/>
          <w:szCs w:val="22"/>
        </w:rPr>
      </w:pPr>
    </w:p>
    <w:p w:rsidR="001A5F66" w:rsidRPr="002C3FCE" w:rsidRDefault="001A5F66" w:rsidP="002C3FCE">
      <w:pPr>
        <w:pStyle w:val="ConsPlusTitle"/>
        <w:jc w:val="center"/>
        <w:rPr>
          <w:sz w:val="22"/>
          <w:szCs w:val="22"/>
        </w:rPr>
      </w:pPr>
      <w:r w:rsidRPr="002C3FCE">
        <w:rPr>
          <w:sz w:val="22"/>
          <w:szCs w:val="22"/>
        </w:rPr>
        <w:t>ОБ УТВЕРЖДЕНИИ ПОРЯДКА</w:t>
      </w:r>
    </w:p>
    <w:p w:rsidR="001A5F66" w:rsidRPr="002C3FCE" w:rsidRDefault="001A5F66" w:rsidP="002C3FCE">
      <w:pPr>
        <w:pStyle w:val="ConsPlusTitle"/>
        <w:jc w:val="center"/>
        <w:rPr>
          <w:sz w:val="22"/>
          <w:szCs w:val="22"/>
        </w:rPr>
      </w:pPr>
      <w:r w:rsidRPr="002C3FCE">
        <w:rPr>
          <w:sz w:val="22"/>
          <w:szCs w:val="22"/>
        </w:rPr>
        <w:t>ПРОВЕДЕНИЯ ЭКСПЕРТИЗЫ ПРОФЕССИОНАЛЬНОЙ ПРИГОДНОСТИ И ФОРМЫ</w:t>
      </w:r>
    </w:p>
    <w:p w:rsidR="001A5F66" w:rsidRPr="002C3FCE" w:rsidRDefault="001A5F66" w:rsidP="002C3FCE">
      <w:pPr>
        <w:pStyle w:val="ConsPlusTitle"/>
        <w:jc w:val="center"/>
        <w:rPr>
          <w:sz w:val="22"/>
          <w:szCs w:val="22"/>
        </w:rPr>
      </w:pPr>
      <w:r w:rsidRPr="002C3FCE">
        <w:rPr>
          <w:sz w:val="22"/>
          <w:szCs w:val="22"/>
        </w:rPr>
        <w:t>МЕДИЦИНСКОГО ЗАКЛЮЧЕНИЯ О ПРИГОДНОСТИ ИЛИ НЕПРИГОДНОСТИ</w:t>
      </w:r>
    </w:p>
    <w:p w:rsidR="001A5F66" w:rsidRPr="002C3FCE" w:rsidRDefault="001A5F66" w:rsidP="002C3FCE">
      <w:pPr>
        <w:pStyle w:val="ConsPlusTitle"/>
        <w:jc w:val="center"/>
        <w:rPr>
          <w:sz w:val="22"/>
          <w:szCs w:val="22"/>
        </w:rPr>
      </w:pPr>
      <w:r w:rsidRPr="002C3FCE">
        <w:rPr>
          <w:sz w:val="22"/>
          <w:szCs w:val="22"/>
        </w:rPr>
        <w:t>К ВЫПОЛНЕНИЮ ОТДЕЛЬНЫХ ВИДОВ РАБОТ</w:t>
      </w:r>
    </w:p>
    <w:p w:rsidR="001A5F66" w:rsidRPr="002C3FCE" w:rsidRDefault="001A5F66" w:rsidP="002C3FCE">
      <w:pPr>
        <w:pStyle w:val="ConsPlusNormal"/>
        <w:jc w:val="both"/>
        <w:rPr>
          <w:sz w:val="22"/>
          <w:szCs w:val="22"/>
        </w:rPr>
      </w:pPr>
    </w:p>
    <w:p w:rsidR="001A5F66" w:rsidRPr="002C3FCE" w:rsidRDefault="001A5F66" w:rsidP="002C3FCE">
      <w:pPr>
        <w:pStyle w:val="ConsPlusNormal"/>
        <w:ind w:firstLine="540"/>
        <w:jc w:val="both"/>
        <w:rPr>
          <w:sz w:val="22"/>
          <w:szCs w:val="22"/>
        </w:rPr>
      </w:pPr>
      <w:r w:rsidRPr="002C3FCE">
        <w:rPr>
          <w:sz w:val="22"/>
          <w:szCs w:val="22"/>
        </w:rPr>
        <w:t xml:space="preserve">В соответствии с частью 3 статьи 63 Федерального закона от 21 ноября </w:t>
      </w:r>
      <w:smartTag w:uri="urn:schemas-microsoft-com:office:smarttags" w:element="metricconverter">
        <w:smartTagPr>
          <w:attr w:name="ProductID" w:val="2011 г"/>
        </w:smartTagPr>
        <w:r w:rsidRPr="002C3FCE">
          <w:rPr>
            <w:sz w:val="22"/>
            <w:szCs w:val="22"/>
          </w:rPr>
          <w:t>2011 г</w:t>
        </w:r>
      </w:smartTag>
      <w:r w:rsidRPr="002C3FCE">
        <w:rPr>
          <w:sz w:val="22"/>
          <w:szCs w:val="22"/>
        </w:rPr>
        <w:t xml:space="preserve">. N 323-ФЗ "Об основах охраны здоровья граждан в Российской Федерации" (Собрание законодательства Российской Федерации, 2011, N 48, ст. 6724; 2012, N 26, ст. 3442, 3446; 2013, N 27, ст. 3459, 3477; N 30, ст. 4038; N 39, ст. 4883; N 48, ст. 6165; N 52, ст. 6951; 2014, N 23, ст. 2930; N 30, ст. 4106, 4244, 4247, 4257; N 43, ст. 5798; N 49, ст. 6927, 6928; 2015, N 1, ст. 72, 85; N 10, ст. 1403, 1425; N 14, ст. 2018; N 27, ст. 3951; N 29, ст. 4339, 4356, 4359, 4397; N 51, ст. 7245; 2016, N 1, ст. 9, 28), подпунктом 5.2.81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2C3FCE">
          <w:rPr>
            <w:sz w:val="22"/>
            <w:szCs w:val="22"/>
          </w:rPr>
          <w:t>2012 г</w:t>
        </w:r>
      </w:smartTag>
      <w:r w:rsidRPr="002C3FCE">
        <w:rPr>
          <w:sz w:val="22"/>
          <w:szCs w:val="22"/>
        </w:rPr>
        <w:t>. N 608 (Собрание законодательства Российской Федерации, 2012, N 26, ст. 3526; 2013, N 16, ст. 1970; N 20, ст. 2477; N 22, ст. 2812; N 33, ст. 4386; N 45, ст. 5822; 2014, N 12, ст. 1296; N 26, ст. 3577; N 30, ст. 4307; N 37, ст. 4969; 2015, N 2, ст. 491; N 12, ст. 1763; N 23, ст. 3333; 2016, N 2, ст. 325), приказываю:</w:t>
      </w:r>
    </w:p>
    <w:p w:rsidR="001A5F66" w:rsidRPr="002C3FCE" w:rsidRDefault="001A5F66" w:rsidP="002C3FCE">
      <w:pPr>
        <w:pStyle w:val="ConsPlusNormal"/>
        <w:ind w:firstLine="540"/>
        <w:jc w:val="both"/>
        <w:rPr>
          <w:sz w:val="22"/>
          <w:szCs w:val="22"/>
        </w:rPr>
      </w:pPr>
      <w:r w:rsidRPr="002C3FCE">
        <w:rPr>
          <w:sz w:val="22"/>
          <w:szCs w:val="22"/>
        </w:rPr>
        <w:t>Утвердить:</w:t>
      </w:r>
    </w:p>
    <w:p w:rsidR="001A5F66" w:rsidRPr="002C3FCE" w:rsidRDefault="001A5F66" w:rsidP="002C3FCE">
      <w:pPr>
        <w:pStyle w:val="ConsPlusNormal"/>
        <w:ind w:firstLine="540"/>
        <w:jc w:val="both"/>
        <w:rPr>
          <w:spacing w:val="-4"/>
          <w:sz w:val="22"/>
          <w:szCs w:val="22"/>
        </w:rPr>
      </w:pPr>
      <w:hyperlink w:anchor="Par31" w:tooltip="ПОРЯДОК ПРОВЕДЕНИЯ ЭКСПЕРТИЗЫ ПРОФЕССИОНАЛЬНОЙ ПРИГОДНОСТИ" w:history="1">
        <w:r w:rsidRPr="002C3FCE">
          <w:rPr>
            <w:spacing w:val="-4"/>
            <w:sz w:val="22"/>
            <w:szCs w:val="22"/>
          </w:rPr>
          <w:t>Порядок</w:t>
        </w:r>
      </w:hyperlink>
      <w:r w:rsidRPr="002C3FCE">
        <w:rPr>
          <w:spacing w:val="-4"/>
          <w:sz w:val="22"/>
          <w:szCs w:val="22"/>
        </w:rPr>
        <w:t xml:space="preserve"> проведения экспертизы профессиональной пригодности согласно приложению N 1;</w:t>
      </w:r>
    </w:p>
    <w:p w:rsidR="001A5F66" w:rsidRPr="002C3FCE" w:rsidRDefault="001A5F66" w:rsidP="002C3FCE">
      <w:pPr>
        <w:pStyle w:val="ConsPlusNormal"/>
        <w:ind w:firstLine="540"/>
        <w:jc w:val="both"/>
        <w:rPr>
          <w:sz w:val="22"/>
          <w:szCs w:val="22"/>
        </w:rPr>
      </w:pPr>
      <w:hyperlink w:anchor="Par79" w:tooltip="                          Медицинское заключение" w:history="1">
        <w:r w:rsidRPr="002C3FCE">
          <w:rPr>
            <w:sz w:val="22"/>
            <w:szCs w:val="22"/>
          </w:rPr>
          <w:t>форму</w:t>
        </w:r>
      </w:hyperlink>
      <w:r w:rsidRPr="002C3FCE">
        <w:rPr>
          <w:sz w:val="22"/>
          <w:szCs w:val="22"/>
        </w:rPr>
        <w:t xml:space="preserve"> медицинского заключения о пригодности или непригодности к выполнению отдельных видов работ согласно приложению N 2.</w:t>
      </w:r>
    </w:p>
    <w:p w:rsidR="001A5F66" w:rsidRPr="002C3FCE" w:rsidRDefault="001A5F66" w:rsidP="002C3FCE">
      <w:pPr>
        <w:pStyle w:val="ConsPlusNormal"/>
        <w:jc w:val="both"/>
        <w:rPr>
          <w:sz w:val="22"/>
          <w:szCs w:val="22"/>
        </w:rPr>
      </w:pPr>
    </w:p>
    <w:p w:rsidR="001A5F66" w:rsidRPr="002C3FCE" w:rsidRDefault="001A5F66" w:rsidP="002C3FCE">
      <w:pPr>
        <w:pStyle w:val="ConsPlusNormal"/>
        <w:jc w:val="right"/>
        <w:rPr>
          <w:sz w:val="22"/>
          <w:szCs w:val="22"/>
        </w:rPr>
      </w:pPr>
      <w:r w:rsidRPr="002C3FCE">
        <w:rPr>
          <w:sz w:val="22"/>
          <w:szCs w:val="22"/>
        </w:rPr>
        <w:t>Министр</w:t>
      </w:r>
    </w:p>
    <w:p w:rsidR="001A5F66" w:rsidRPr="002C3FCE" w:rsidRDefault="001A5F66" w:rsidP="002C3FCE">
      <w:pPr>
        <w:pStyle w:val="ConsPlusNormal"/>
        <w:jc w:val="right"/>
        <w:rPr>
          <w:sz w:val="22"/>
          <w:szCs w:val="22"/>
        </w:rPr>
      </w:pPr>
      <w:r w:rsidRPr="002C3FCE">
        <w:rPr>
          <w:sz w:val="22"/>
          <w:szCs w:val="22"/>
        </w:rPr>
        <w:t>В.И.СКВОРЦОВА</w:t>
      </w:r>
    </w:p>
    <w:p w:rsidR="001A5F66" w:rsidRPr="002C3FCE" w:rsidRDefault="001A5F66" w:rsidP="002C3FCE">
      <w:pPr>
        <w:pStyle w:val="ConsPlusNormal"/>
        <w:jc w:val="both"/>
        <w:rPr>
          <w:sz w:val="22"/>
          <w:szCs w:val="22"/>
        </w:rPr>
      </w:pPr>
    </w:p>
    <w:p w:rsidR="001A5F66" w:rsidRPr="002C3FCE" w:rsidRDefault="001A5F66" w:rsidP="002C3FCE">
      <w:pPr>
        <w:pStyle w:val="ConsPlusNormal"/>
        <w:jc w:val="right"/>
        <w:outlineLvl w:val="0"/>
        <w:rPr>
          <w:sz w:val="22"/>
          <w:szCs w:val="22"/>
        </w:rPr>
      </w:pPr>
      <w:r w:rsidRPr="002C3FCE">
        <w:rPr>
          <w:sz w:val="22"/>
          <w:szCs w:val="22"/>
        </w:rPr>
        <w:t>Приложение N 1</w:t>
      </w:r>
    </w:p>
    <w:p w:rsidR="001A5F66" w:rsidRPr="002C3FCE" w:rsidRDefault="001A5F66" w:rsidP="002C3FCE">
      <w:pPr>
        <w:pStyle w:val="ConsPlusNormal"/>
        <w:jc w:val="right"/>
        <w:rPr>
          <w:sz w:val="22"/>
          <w:szCs w:val="22"/>
        </w:rPr>
      </w:pPr>
      <w:r w:rsidRPr="002C3FCE">
        <w:rPr>
          <w:sz w:val="22"/>
          <w:szCs w:val="22"/>
        </w:rPr>
        <w:t>к приказу Министерства здравоохранения</w:t>
      </w:r>
    </w:p>
    <w:p w:rsidR="001A5F66" w:rsidRPr="002C3FCE" w:rsidRDefault="001A5F66" w:rsidP="002C3FCE">
      <w:pPr>
        <w:pStyle w:val="ConsPlusNormal"/>
        <w:jc w:val="right"/>
        <w:rPr>
          <w:sz w:val="22"/>
          <w:szCs w:val="22"/>
        </w:rPr>
      </w:pPr>
      <w:r w:rsidRPr="002C3FCE">
        <w:rPr>
          <w:sz w:val="22"/>
          <w:szCs w:val="22"/>
        </w:rPr>
        <w:t>Российской Федерации</w:t>
      </w:r>
    </w:p>
    <w:p w:rsidR="001A5F66" w:rsidRPr="002C3FCE" w:rsidRDefault="001A5F66" w:rsidP="002C3FCE">
      <w:pPr>
        <w:pStyle w:val="ConsPlusNormal"/>
        <w:jc w:val="right"/>
        <w:rPr>
          <w:sz w:val="22"/>
          <w:szCs w:val="22"/>
        </w:rPr>
      </w:pPr>
      <w:r w:rsidRPr="002C3FCE">
        <w:rPr>
          <w:sz w:val="22"/>
          <w:szCs w:val="22"/>
        </w:rPr>
        <w:t xml:space="preserve">от 5 мая </w:t>
      </w:r>
      <w:smartTag w:uri="urn:schemas-microsoft-com:office:smarttags" w:element="metricconverter">
        <w:smartTagPr>
          <w:attr w:name="ProductID" w:val="2016 г"/>
        </w:smartTagPr>
        <w:r w:rsidRPr="002C3FCE">
          <w:rPr>
            <w:sz w:val="22"/>
            <w:szCs w:val="22"/>
          </w:rPr>
          <w:t>2016 г</w:t>
        </w:r>
      </w:smartTag>
      <w:r w:rsidRPr="002C3FCE">
        <w:rPr>
          <w:sz w:val="22"/>
          <w:szCs w:val="22"/>
        </w:rPr>
        <w:t>. N 282н</w:t>
      </w:r>
    </w:p>
    <w:p w:rsidR="001A5F66" w:rsidRPr="002C3FCE" w:rsidRDefault="001A5F66" w:rsidP="002C3FCE">
      <w:pPr>
        <w:pStyle w:val="ConsPlusNormal"/>
        <w:jc w:val="both"/>
        <w:rPr>
          <w:sz w:val="22"/>
          <w:szCs w:val="22"/>
        </w:rPr>
      </w:pPr>
    </w:p>
    <w:p w:rsidR="001A5F66" w:rsidRPr="002C3FCE" w:rsidRDefault="001A5F66" w:rsidP="002C3FCE">
      <w:pPr>
        <w:pStyle w:val="ConsPlusTitle"/>
        <w:jc w:val="center"/>
        <w:rPr>
          <w:sz w:val="22"/>
          <w:szCs w:val="22"/>
        </w:rPr>
      </w:pPr>
      <w:bookmarkStart w:id="0" w:name="Par31"/>
      <w:bookmarkEnd w:id="0"/>
      <w:r w:rsidRPr="002C3FCE">
        <w:rPr>
          <w:sz w:val="22"/>
          <w:szCs w:val="22"/>
        </w:rPr>
        <w:t>ПОРЯДОК ПРОВЕДЕНИЯ ЭКСПЕРТИЗЫ ПРОФЕССИОНАЛЬНОЙ ПРИГОДНОСТИ</w:t>
      </w:r>
    </w:p>
    <w:p w:rsidR="001A5F66" w:rsidRPr="002C3FCE" w:rsidRDefault="001A5F66" w:rsidP="002C3FCE">
      <w:pPr>
        <w:pStyle w:val="ConsPlusNormal"/>
        <w:jc w:val="both"/>
        <w:rPr>
          <w:sz w:val="22"/>
          <w:szCs w:val="22"/>
        </w:rPr>
      </w:pPr>
    </w:p>
    <w:p w:rsidR="001A5F66" w:rsidRPr="002C3FCE" w:rsidRDefault="001A5F66" w:rsidP="002C3FCE">
      <w:pPr>
        <w:pStyle w:val="ConsPlusNormal"/>
        <w:ind w:firstLine="540"/>
        <w:jc w:val="both"/>
        <w:rPr>
          <w:sz w:val="22"/>
          <w:szCs w:val="22"/>
        </w:rPr>
      </w:pPr>
      <w:r w:rsidRPr="002C3FCE">
        <w:rPr>
          <w:sz w:val="22"/>
          <w:szCs w:val="22"/>
        </w:rPr>
        <w:t>1. Настоящий порядок определяет правила проведения экспертизы профессиональной пригодности в целях определения соответствия состояния здоровья работника (лица, поступающего на работу) (далее - работник) возможности выполнения им отдельных видов работ.</w:t>
      </w:r>
    </w:p>
    <w:p w:rsidR="001A5F66" w:rsidRPr="002C3FCE" w:rsidRDefault="001A5F66" w:rsidP="002C3FCE">
      <w:pPr>
        <w:pStyle w:val="ConsPlusNormal"/>
        <w:ind w:firstLine="540"/>
        <w:jc w:val="both"/>
        <w:rPr>
          <w:sz w:val="22"/>
          <w:szCs w:val="22"/>
        </w:rPr>
      </w:pPr>
      <w:r w:rsidRPr="002C3FCE">
        <w:rPr>
          <w:sz w:val="22"/>
          <w:szCs w:val="22"/>
        </w:rPr>
        <w:t>2. Экспертиза профессиональной пригодности проводится по результатам предварительных медицинских осмотров и периодических медицинских осмотров (далее - обязательный медицинский осмотр) в отношении работников, у которых при проведении обязательного медицинского осмотра выявлены медицинские противопоказания к осуществлению отдельных видов работ.</w:t>
      </w:r>
    </w:p>
    <w:p w:rsidR="001A5F66" w:rsidRPr="002C3FCE" w:rsidRDefault="001A5F66" w:rsidP="002C3FCE">
      <w:pPr>
        <w:pStyle w:val="ConsPlusNormal"/>
        <w:ind w:firstLine="540"/>
        <w:jc w:val="both"/>
        <w:rPr>
          <w:sz w:val="22"/>
          <w:szCs w:val="22"/>
        </w:rPr>
      </w:pPr>
      <w:r w:rsidRPr="002C3FCE">
        <w:rPr>
          <w:sz w:val="22"/>
          <w:szCs w:val="22"/>
        </w:rPr>
        <w:t>3. Экспертиза профессиональной пригодности проводится в медицинской организации или структурном подразделении медицинской организации либо иной организации независимо от организационно-правовой формы, имеющей лицензию на осуществление медицинской деятельности по экспертизе профессиональной пригодности &lt;1&gt; (далее - медицинская организация).</w:t>
      </w:r>
    </w:p>
    <w:p w:rsidR="001A5F66" w:rsidRPr="002C3FCE" w:rsidRDefault="001A5F66" w:rsidP="002C3FCE">
      <w:pPr>
        <w:pStyle w:val="ConsPlusNormal"/>
        <w:ind w:firstLine="540"/>
        <w:jc w:val="both"/>
        <w:rPr>
          <w:sz w:val="22"/>
          <w:szCs w:val="22"/>
        </w:rPr>
      </w:pPr>
      <w:r w:rsidRPr="002C3FCE">
        <w:rPr>
          <w:sz w:val="22"/>
          <w:szCs w:val="22"/>
        </w:rPr>
        <w:t>--------------------------------</w:t>
      </w:r>
    </w:p>
    <w:p w:rsidR="001A5F66" w:rsidRPr="002C3FCE" w:rsidRDefault="001A5F66" w:rsidP="002C3FCE">
      <w:pPr>
        <w:pStyle w:val="ConsPlusNormal"/>
        <w:ind w:firstLine="540"/>
        <w:jc w:val="both"/>
      </w:pPr>
      <w:r w:rsidRPr="002C3FCE">
        <w:t xml:space="preserve">&lt;1&gt; Постановление Правительства Российской Федерации от 16 апреля </w:t>
      </w:r>
      <w:smartTag w:uri="urn:schemas-microsoft-com:office:smarttags" w:element="metricconverter">
        <w:smartTagPr>
          <w:attr w:name="ProductID" w:val="2012 г"/>
        </w:smartTagPr>
        <w:r w:rsidRPr="002C3FCE">
          <w:t>2012 г</w:t>
        </w:r>
      </w:smartTag>
      <w:r w:rsidRPr="002C3FCE">
        <w:t>. N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(Собрание законодательства Российской Федерации, 2012, N 17, ст. 1965; N 37, ст. 5002; 2013, N 3, ст. 207; N 16, ст. 1970).</w:t>
      </w:r>
    </w:p>
    <w:p w:rsidR="001A5F66" w:rsidRPr="002C3FCE" w:rsidRDefault="001A5F66" w:rsidP="002C3FCE">
      <w:pPr>
        <w:pStyle w:val="ConsPlusNormal"/>
        <w:ind w:firstLine="540"/>
        <w:jc w:val="both"/>
        <w:rPr>
          <w:sz w:val="22"/>
          <w:szCs w:val="22"/>
        </w:rPr>
      </w:pPr>
      <w:r w:rsidRPr="002C3FCE">
        <w:rPr>
          <w:sz w:val="22"/>
          <w:szCs w:val="22"/>
        </w:rPr>
        <w:t>4. Для проведения экспертизы профессиональной пригодности в медицинской организации формируется постоянно действующая врачебная комиссия &lt;1&gt;.</w:t>
      </w:r>
    </w:p>
    <w:p w:rsidR="001A5F66" w:rsidRPr="002C3FCE" w:rsidRDefault="001A5F66" w:rsidP="002C3FCE">
      <w:pPr>
        <w:pStyle w:val="ConsPlusNormal"/>
        <w:ind w:firstLine="540"/>
        <w:jc w:val="both"/>
        <w:rPr>
          <w:sz w:val="22"/>
          <w:szCs w:val="22"/>
        </w:rPr>
      </w:pPr>
      <w:r w:rsidRPr="002C3FCE">
        <w:rPr>
          <w:sz w:val="22"/>
          <w:szCs w:val="22"/>
        </w:rPr>
        <w:t>--------------------------------</w:t>
      </w:r>
    </w:p>
    <w:p w:rsidR="001A5F66" w:rsidRPr="002C3FCE" w:rsidRDefault="001A5F66" w:rsidP="002C3FCE">
      <w:pPr>
        <w:pStyle w:val="ConsPlusNormal"/>
        <w:ind w:firstLine="540"/>
        <w:jc w:val="both"/>
      </w:pPr>
      <w:r w:rsidRPr="002C3FCE">
        <w:t xml:space="preserve">&lt;1&gt; Приказ Министерства здравоохранения и социального развития Российской Федерации от 5 мая </w:t>
      </w:r>
      <w:smartTag w:uri="urn:schemas-microsoft-com:office:smarttags" w:element="metricconverter">
        <w:smartTagPr>
          <w:attr w:name="ProductID" w:val="2012 г"/>
        </w:smartTagPr>
        <w:r w:rsidRPr="002C3FCE">
          <w:t>2012 г</w:t>
        </w:r>
      </w:smartTag>
      <w:r w:rsidRPr="002C3FCE">
        <w:t xml:space="preserve">. N 502н "Об утверждении порядка создания и деятельности врачебной комиссии медицинской организации" (зарегистрирован Министерством юстиции Российской Федерации 9 июня </w:t>
      </w:r>
      <w:smartTag w:uri="urn:schemas-microsoft-com:office:smarttags" w:element="metricconverter">
        <w:smartTagPr>
          <w:attr w:name="ProductID" w:val="2012 г"/>
        </w:smartTagPr>
        <w:r w:rsidRPr="002C3FCE">
          <w:t>2012 г</w:t>
        </w:r>
      </w:smartTag>
      <w:r w:rsidRPr="002C3FCE">
        <w:t xml:space="preserve">., регистрационный N 24516) с изменениями, внесенными приказом Министерства здравоохранения Российской Федерации от 2 декабря </w:t>
      </w:r>
      <w:smartTag w:uri="urn:schemas-microsoft-com:office:smarttags" w:element="metricconverter">
        <w:smartTagPr>
          <w:attr w:name="ProductID" w:val="2013 г"/>
        </w:smartTagPr>
        <w:r w:rsidRPr="002C3FCE">
          <w:t>2013 г</w:t>
        </w:r>
      </w:smartTag>
      <w:r w:rsidRPr="002C3FCE">
        <w:t xml:space="preserve">. N 886н (зарегистрирован Министерством юстиции Российской Федерации 23 декабря </w:t>
      </w:r>
      <w:smartTag w:uri="urn:schemas-microsoft-com:office:smarttags" w:element="metricconverter">
        <w:smartTagPr>
          <w:attr w:name="ProductID" w:val="2013 г"/>
        </w:smartTagPr>
        <w:r w:rsidRPr="002C3FCE">
          <w:t>2013 г</w:t>
        </w:r>
      </w:smartTag>
      <w:r w:rsidRPr="002C3FCE">
        <w:t>., регистрационный N 30714).</w:t>
      </w:r>
    </w:p>
    <w:p w:rsidR="001A5F66" w:rsidRPr="002C3FCE" w:rsidRDefault="001A5F66" w:rsidP="002C3FCE">
      <w:pPr>
        <w:pStyle w:val="ConsPlusNormal"/>
        <w:jc w:val="both"/>
        <w:rPr>
          <w:sz w:val="22"/>
          <w:szCs w:val="22"/>
        </w:rPr>
      </w:pPr>
    </w:p>
    <w:p w:rsidR="001A5F66" w:rsidRPr="002C3FCE" w:rsidRDefault="001A5F66" w:rsidP="002C3FCE">
      <w:pPr>
        <w:pStyle w:val="ConsPlusNormal"/>
        <w:ind w:firstLine="540"/>
        <w:jc w:val="both"/>
        <w:rPr>
          <w:sz w:val="22"/>
          <w:szCs w:val="22"/>
        </w:rPr>
      </w:pPr>
      <w:r w:rsidRPr="002C3FCE">
        <w:rPr>
          <w:sz w:val="22"/>
          <w:szCs w:val="22"/>
        </w:rPr>
        <w:t xml:space="preserve">5. Председателем врачебной комиссии назначается руководитель медицинской организации (заместитель руководителя медицинской организации, руководитель структурного подразделения медицинской организации), соответствующий Квалификационным требованиям к медицинским фармацевтическим работникам с высшим образованием по направлению подготовки "Здравоохранение и медицинские науки", утвержденным приказом Министерства здравоохранения Российской Федерации от 8 октября </w:t>
      </w:r>
      <w:smartTag w:uri="urn:schemas-microsoft-com:office:smarttags" w:element="metricconverter">
        <w:smartTagPr>
          <w:attr w:name="ProductID" w:val="2015 г"/>
        </w:smartTagPr>
        <w:r w:rsidRPr="002C3FCE">
          <w:rPr>
            <w:sz w:val="22"/>
            <w:szCs w:val="22"/>
          </w:rPr>
          <w:t>2015 г</w:t>
        </w:r>
      </w:smartTag>
      <w:r w:rsidRPr="002C3FCE">
        <w:rPr>
          <w:sz w:val="22"/>
          <w:szCs w:val="22"/>
        </w:rPr>
        <w:t xml:space="preserve">. N 707н (зарегистрирован Министерством юстиции Российской Федерации 23 октября </w:t>
      </w:r>
      <w:smartTag w:uri="urn:schemas-microsoft-com:office:smarttags" w:element="metricconverter">
        <w:smartTagPr>
          <w:attr w:name="ProductID" w:val="2015 г"/>
        </w:smartTagPr>
        <w:r w:rsidRPr="002C3FCE">
          <w:rPr>
            <w:sz w:val="22"/>
            <w:szCs w:val="22"/>
          </w:rPr>
          <w:t>2015 г</w:t>
        </w:r>
      </w:smartTag>
      <w:r w:rsidRPr="002C3FCE">
        <w:rPr>
          <w:sz w:val="22"/>
          <w:szCs w:val="22"/>
        </w:rPr>
        <w:t>., регистрационный N 39438) по специальности "профпатология".</w:t>
      </w:r>
    </w:p>
    <w:p w:rsidR="001A5F66" w:rsidRPr="002C3FCE" w:rsidRDefault="001A5F66" w:rsidP="002C3FCE">
      <w:pPr>
        <w:pStyle w:val="ConsPlusNormal"/>
        <w:ind w:firstLine="540"/>
        <w:jc w:val="both"/>
        <w:rPr>
          <w:sz w:val="22"/>
          <w:szCs w:val="22"/>
        </w:rPr>
      </w:pPr>
      <w:bookmarkStart w:id="1" w:name="Par44"/>
      <w:bookmarkEnd w:id="1"/>
      <w:r w:rsidRPr="002C3FCE">
        <w:rPr>
          <w:sz w:val="22"/>
          <w:szCs w:val="22"/>
        </w:rPr>
        <w:t>6. Для проведения экспертизы профессиональной пригодности работник представляет в медицинскую организацию:</w:t>
      </w:r>
    </w:p>
    <w:p w:rsidR="001A5F66" w:rsidRPr="002C3FCE" w:rsidRDefault="001A5F66" w:rsidP="002C3FCE">
      <w:pPr>
        <w:pStyle w:val="ConsPlusNormal"/>
        <w:ind w:firstLine="540"/>
        <w:jc w:val="both"/>
        <w:rPr>
          <w:sz w:val="22"/>
          <w:szCs w:val="22"/>
        </w:rPr>
      </w:pPr>
      <w:r w:rsidRPr="002C3FCE">
        <w:rPr>
          <w:sz w:val="22"/>
          <w:szCs w:val="22"/>
        </w:rPr>
        <w:t>документ, удостоверяющий личность;</w:t>
      </w:r>
    </w:p>
    <w:p w:rsidR="001A5F66" w:rsidRPr="002C3FCE" w:rsidRDefault="001A5F66" w:rsidP="002C3FCE">
      <w:pPr>
        <w:pStyle w:val="ConsPlusNormal"/>
        <w:ind w:firstLine="540"/>
        <w:jc w:val="both"/>
        <w:rPr>
          <w:sz w:val="22"/>
          <w:szCs w:val="22"/>
        </w:rPr>
      </w:pPr>
      <w:r w:rsidRPr="002C3FCE">
        <w:rPr>
          <w:sz w:val="22"/>
          <w:szCs w:val="22"/>
        </w:rPr>
        <w:t>направление, выданное медицинской организацией, проводившей обязательный медицинский осмотр, в ходе которого выявлены медицинские противопоказания к осуществлению отдельных видов работ;</w:t>
      </w:r>
    </w:p>
    <w:p w:rsidR="001A5F66" w:rsidRPr="002C3FCE" w:rsidRDefault="001A5F66" w:rsidP="002C3FCE">
      <w:pPr>
        <w:pStyle w:val="ConsPlusNormal"/>
        <w:ind w:firstLine="540"/>
        <w:jc w:val="both"/>
        <w:rPr>
          <w:sz w:val="22"/>
          <w:szCs w:val="22"/>
        </w:rPr>
      </w:pPr>
      <w:r w:rsidRPr="002C3FCE">
        <w:rPr>
          <w:sz w:val="22"/>
          <w:szCs w:val="22"/>
        </w:rPr>
        <w:t>медицинское заключение по результатам обязательного медицинского осмотра, выданное работнику.</w:t>
      </w:r>
    </w:p>
    <w:p w:rsidR="001A5F66" w:rsidRPr="002C3FCE" w:rsidRDefault="001A5F66" w:rsidP="002C3FCE">
      <w:pPr>
        <w:pStyle w:val="ConsPlusNormal"/>
        <w:ind w:firstLine="540"/>
        <w:jc w:val="both"/>
        <w:rPr>
          <w:sz w:val="22"/>
          <w:szCs w:val="22"/>
        </w:rPr>
      </w:pPr>
      <w:bookmarkStart w:id="2" w:name="Par48"/>
      <w:bookmarkEnd w:id="2"/>
      <w:r w:rsidRPr="002C3FCE">
        <w:rPr>
          <w:sz w:val="22"/>
          <w:szCs w:val="22"/>
        </w:rPr>
        <w:t xml:space="preserve">7. Врачебная комиссия в течение 10 рабочих дней со дня поступления в медицинскую организацию документов, указанных в </w:t>
      </w:r>
      <w:hyperlink w:anchor="Par44" w:tooltip="6. Для проведения экспертизы профессиональной пригодности работник представляет в медицинскую организацию:" w:history="1">
        <w:r w:rsidRPr="002C3FCE">
          <w:rPr>
            <w:sz w:val="22"/>
            <w:szCs w:val="22"/>
          </w:rPr>
          <w:t>пункте 6</w:t>
        </w:r>
      </w:hyperlink>
      <w:r w:rsidRPr="002C3FCE">
        <w:rPr>
          <w:sz w:val="22"/>
          <w:szCs w:val="22"/>
        </w:rPr>
        <w:t xml:space="preserve"> настоящего Порядка, рассматривает данные документы.</w:t>
      </w:r>
    </w:p>
    <w:p w:rsidR="001A5F66" w:rsidRPr="002C3FCE" w:rsidRDefault="001A5F66" w:rsidP="002C3FCE">
      <w:pPr>
        <w:pStyle w:val="ConsPlusNormal"/>
        <w:ind w:firstLine="540"/>
        <w:jc w:val="both"/>
        <w:rPr>
          <w:sz w:val="22"/>
          <w:szCs w:val="22"/>
        </w:rPr>
      </w:pPr>
      <w:bookmarkStart w:id="3" w:name="Par49"/>
      <w:bookmarkEnd w:id="3"/>
      <w:r w:rsidRPr="002C3FCE">
        <w:rPr>
          <w:sz w:val="22"/>
          <w:szCs w:val="22"/>
        </w:rPr>
        <w:t>8. Врачебная комиссия медицинской организации на основании результатов обязательного медицинского осмотра выносит одно из следующих решений о признании работника:</w:t>
      </w:r>
    </w:p>
    <w:p w:rsidR="001A5F66" w:rsidRPr="002C3FCE" w:rsidRDefault="001A5F66" w:rsidP="002C3FCE">
      <w:pPr>
        <w:pStyle w:val="ConsPlusNormal"/>
        <w:ind w:firstLine="540"/>
        <w:jc w:val="both"/>
        <w:rPr>
          <w:sz w:val="22"/>
          <w:szCs w:val="22"/>
        </w:rPr>
      </w:pPr>
      <w:r w:rsidRPr="002C3FCE">
        <w:rPr>
          <w:sz w:val="22"/>
          <w:szCs w:val="22"/>
        </w:rPr>
        <w:t>пригодным по состоянию здоровья к выполнению отдельных видов работ;</w:t>
      </w:r>
    </w:p>
    <w:p w:rsidR="001A5F66" w:rsidRPr="002C3FCE" w:rsidRDefault="001A5F66" w:rsidP="002C3FCE">
      <w:pPr>
        <w:pStyle w:val="ConsPlusNormal"/>
        <w:ind w:firstLine="540"/>
        <w:jc w:val="both"/>
        <w:rPr>
          <w:sz w:val="22"/>
          <w:szCs w:val="22"/>
        </w:rPr>
      </w:pPr>
      <w:r w:rsidRPr="002C3FCE">
        <w:rPr>
          <w:sz w:val="22"/>
          <w:szCs w:val="22"/>
        </w:rPr>
        <w:t>временно непригодным по состоянию здоровья к выполнению отдельных видов работ;</w:t>
      </w:r>
    </w:p>
    <w:p w:rsidR="001A5F66" w:rsidRPr="002C3FCE" w:rsidRDefault="001A5F66" w:rsidP="002C3FCE">
      <w:pPr>
        <w:pStyle w:val="ConsPlusNormal"/>
        <w:ind w:firstLine="540"/>
        <w:jc w:val="both"/>
        <w:rPr>
          <w:sz w:val="22"/>
          <w:szCs w:val="22"/>
        </w:rPr>
      </w:pPr>
      <w:r w:rsidRPr="002C3FCE">
        <w:rPr>
          <w:sz w:val="22"/>
          <w:szCs w:val="22"/>
        </w:rPr>
        <w:t>постоянно непригодным по состоянию здоровья к выполнению отдельных видов работ.</w:t>
      </w:r>
    </w:p>
    <w:p w:rsidR="001A5F66" w:rsidRPr="002C3FCE" w:rsidRDefault="001A5F66" w:rsidP="002C3FCE">
      <w:pPr>
        <w:pStyle w:val="ConsPlusNormal"/>
        <w:ind w:firstLine="540"/>
        <w:jc w:val="both"/>
        <w:rPr>
          <w:sz w:val="22"/>
          <w:szCs w:val="22"/>
        </w:rPr>
      </w:pPr>
      <w:r w:rsidRPr="002C3FCE">
        <w:rPr>
          <w:sz w:val="22"/>
          <w:szCs w:val="22"/>
        </w:rPr>
        <w:t>В случае вынесения решения о временной непригодности по состоянию здоровья к выполнению отдельных видов работ указывается обоснование данного решения и сроки временной непригодности с рекомендациями о проведении дополнительных исследований (лабораторных, инструментальных исследований) и (или) соответствующего лечения.</w:t>
      </w:r>
    </w:p>
    <w:p w:rsidR="001A5F66" w:rsidRPr="002C3FCE" w:rsidRDefault="001A5F66" w:rsidP="002C3FCE">
      <w:pPr>
        <w:pStyle w:val="ConsPlusNormal"/>
        <w:ind w:firstLine="540"/>
        <w:jc w:val="both"/>
        <w:rPr>
          <w:sz w:val="22"/>
          <w:szCs w:val="22"/>
        </w:rPr>
      </w:pPr>
      <w:r w:rsidRPr="002C3FCE">
        <w:rPr>
          <w:sz w:val="22"/>
          <w:szCs w:val="22"/>
        </w:rPr>
        <w:t>Окончательное решение выносится комиссией после представления результатов проведенных исследований и (или) лечения.</w:t>
      </w:r>
    </w:p>
    <w:p w:rsidR="001A5F66" w:rsidRPr="002C3FCE" w:rsidRDefault="001A5F66" w:rsidP="002C3FCE">
      <w:pPr>
        <w:pStyle w:val="ConsPlusNormal"/>
        <w:ind w:firstLine="540"/>
        <w:jc w:val="both"/>
        <w:rPr>
          <w:sz w:val="22"/>
          <w:szCs w:val="22"/>
        </w:rPr>
      </w:pPr>
      <w:r w:rsidRPr="002C3FCE">
        <w:rPr>
          <w:sz w:val="22"/>
          <w:szCs w:val="22"/>
        </w:rPr>
        <w:t>9. Решение врачебной комиссии оформляется в виде протокола.</w:t>
      </w:r>
    </w:p>
    <w:p w:rsidR="001A5F66" w:rsidRPr="002C3FCE" w:rsidRDefault="001A5F66" w:rsidP="002C3FCE">
      <w:pPr>
        <w:pStyle w:val="ConsPlusNormal"/>
        <w:ind w:firstLine="540"/>
        <w:jc w:val="both"/>
        <w:rPr>
          <w:sz w:val="22"/>
          <w:szCs w:val="22"/>
        </w:rPr>
      </w:pPr>
      <w:r w:rsidRPr="002C3FCE">
        <w:rPr>
          <w:sz w:val="22"/>
          <w:szCs w:val="22"/>
        </w:rPr>
        <w:t xml:space="preserve">10. В случае невозможности на основании документов, указанных в </w:t>
      </w:r>
      <w:hyperlink w:anchor="Par44" w:tooltip="6. Для проведения экспертизы профессиональной пригодности работник представляет в медицинскую организацию:" w:history="1">
        <w:r w:rsidRPr="002C3FCE">
          <w:rPr>
            <w:sz w:val="22"/>
            <w:szCs w:val="22"/>
          </w:rPr>
          <w:t>пункте 6</w:t>
        </w:r>
      </w:hyperlink>
      <w:r w:rsidRPr="002C3FCE">
        <w:rPr>
          <w:sz w:val="22"/>
          <w:szCs w:val="22"/>
        </w:rPr>
        <w:t xml:space="preserve"> настоящего Порядка, определить соответствие состояния здоровья работника возможности выполнения им отдельных видов работ, врачебная комиссия выносит решение о назначении проведения в отношении работника осмотров врачами-специалистами (исследований).</w:t>
      </w:r>
    </w:p>
    <w:p w:rsidR="001A5F66" w:rsidRPr="002C3FCE" w:rsidRDefault="001A5F66" w:rsidP="002C3FCE">
      <w:pPr>
        <w:pStyle w:val="ConsPlusNormal"/>
        <w:ind w:firstLine="540"/>
        <w:jc w:val="both"/>
        <w:rPr>
          <w:sz w:val="22"/>
          <w:szCs w:val="22"/>
        </w:rPr>
      </w:pPr>
      <w:r w:rsidRPr="002C3FCE">
        <w:rPr>
          <w:sz w:val="22"/>
          <w:szCs w:val="22"/>
        </w:rPr>
        <w:t xml:space="preserve">11. В случае, если при проведении экспертизы профессиональной пригодности врачебной комиссией назначено проведение осмотров врачами-специалистами (исследований), время проведения которых превышает срок, указанный в </w:t>
      </w:r>
      <w:hyperlink w:anchor="Par48" w:tooltip="7. Врачебная комиссия в течение 10 рабочих дней со дня поступления в медицинскую организацию документов, указанных в пункте 6 настоящего Порядка, рассматривает данные документы." w:history="1">
        <w:r w:rsidRPr="002C3FCE">
          <w:rPr>
            <w:sz w:val="22"/>
            <w:szCs w:val="22"/>
          </w:rPr>
          <w:t>пункте 7</w:t>
        </w:r>
      </w:hyperlink>
      <w:r w:rsidRPr="002C3FCE">
        <w:rPr>
          <w:sz w:val="22"/>
          <w:szCs w:val="22"/>
        </w:rPr>
        <w:t xml:space="preserve"> настоящего Порядка, срок проведения экспертизы профессиональной пригодности продлевается до получения результатов этих осмотров (исследований), но не более чем на 30 рабочих дней.</w:t>
      </w:r>
    </w:p>
    <w:p w:rsidR="001A5F66" w:rsidRPr="002C3FCE" w:rsidRDefault="001A5F66" w:rsidP="002C3FCE">
      <w:pPr>
        <w:pStyle w:val="ConsPlusNormal"/>
        <w:ind w:firstLine="540"/>
        <w:jc w:val="both"/>
        <w:rPr>
          <w:sz w:val="22"/>
          <w:szCs w:val="22"/>
        </w:rPr>
      </w:pPr>
      <w:r w:rsidRPr="002C3FCE">
        <w:rPr>
          <w:sz w:val="22"/>
          <w:szCs w:val="22"/>
        </w:rPr>
        <w:t>Данное решение врачебной комиссии, содержащее мотивированное обоснование, отражается в протоколе врачебной комиссии.</w:t>
      </w:r>
    </w:p>
    <w:p w:rsidR="001A5F66" w:rsidRPr="002C3FCE" w:rsidRDefault="001A5F66" w:rsidP="002C3FCE">
      <w:pPr>
        <w:pStyle w:val="ConsPlusNormal"/>
        <w:ind w:firstLine="540"/>
        <w:jc w:val="both"/>
        <w:rPr>
          <w:sz w:val="22"/>
          <w:szCs w:val="22"/>
        </w:rPr>
      </w:pPr>
      <w:r w:rsidRPr="002C3FCE">
        <w:rPr>
          <w:sz w:val="22"/>
          <w:szCs w:val="22"/>
        </w:rPr>
        <w:t xml:space="preserve">12. На основании протокола врачебной комиссии уполномоченный руководителем медицинской организации медицинский работник оформляет медицинское заключение о пригодности или непригодности к выполнению отдельных видов работ (далее - Медицинское заключение) по форме, предусмотренной </w:t>
      </w:r>
      <w:hyperlink w:anchor="Par79" w:tooltip="                          Медицинское заключение" w:history="1">
        <w:r w:rsidRPr="002C3FCE">
          <w:rPr>
            <w:sz w:val="22"/>
            <w:szCs w:val="22"/>
          </w:rPr>
          <w:t>приложением N 2</w:t>
        </w:r>
      </w:hyperlink>
      <w:r w:rsidRPr="002C3FCE">
        <w:rPr>
          <w:sz w:val="22"/>
          <w:szCs w:val="22"/>
        </w:rPr>
        <w:t xml:space="preserve"> к настоящему приказу.</w:t>
      </w:r>
    </w:p>
    <w:p w:rsidR="001A5F66" w:rsidRPr="002C3FCE" w:rsidRDefault="001A5F66" w:rsidP="002C3FCE">
      <w:pPr>
        <w:pStyle w:val="ConsPlusNormal"/>
        <w:ind w:firstLine="540"/>
        <w:jc w:val="both"/>
        <w:rPr>
          <w:sz w:val="22"/>
          <w:szCs w:val="22"/>
        </w:rPr>
      </w:pPr>
      <w:r w:rsidRPr="002C3FCE">
        <w:rPr>
          <w:sz w:val="22"/>
          <w:szCs w:val="22"/>
        </w:rPr>
        <w:t xml:space="preserve">13. Медицинское заключение оформляется в течение 3 рабочих дней со дня вынесения одного из решений врачебной комиссии, указанных в </w:t>
      </w:r>
      <w:hyperlink w:anchor="Par49" w:tooltip="8. Врачебная комиссия медицинской организации на основании результатов обязательного медицинского осмотра выносит одно из следующих решений о признании работника:" w:history="1">
        <w:r w:rsidRPr="002C3FCE">
          <w:rPr>
            <w:sz w:val="22"/>
            <w:szCs w:val="22"/>
          </w:rPr>
          <w:t>пункте 8</w:t>
        </w:r>
      </w:hyperlink>
      <w:r w:rsidRPr="002C3FCE">
        <w:rPr>
          <w:sz w:val="22"/>
          <w:szCs w:val="22"/>
        </w:rPr>
        <w:t xml:space="preserve"> настоящего Порядка.</w:t>
      </w:r>
    </w:p>
    <w:p w:rsidR="001A5F66" w:rsidRPr="002C3FCE" w:rsidRDefault="001A5F66" w:rsidP="002C3FCE">
      <w:pPr>
        <w:pStyle w:val="ConsPlusNormal"/>
        <w:ind w:firstLine="540"/>
        <w:jc w:val="both"/>
        <w:rPr>
          <w:sz w:val="22"/>
          <w:szCs w:val="22"/>
        </w:rPr>
      </w:pPr>
      <w:r w:rsidRPr="002C3FCE">
        <w:rPr>
          <w:sz w:val="22"/>
          <w:szCs w:val="22"/>
        </w:rPr>
        <w:t>14. Медицинское заключение оформляется в двух экземплярах, один из которых:</w:t>
      </w:r>
    </w:p>
    <w:p w:rsidR="001A5F66" w:rsidRPr="002C3FCE" w:rsidRDefault="001A5F66" w:rsidP="002C3FCE">
      <w:pPr>
        <w:pStyle w:val="ConsPlusNormal"/>
        <w:ind w:firstLine="540"/>
        <w:jc w:val="both"/>
        <w:rPr>
          <w:sz w:val="22"/>
          <w:szCs w:val="22"/>
        </w:rPr>
      </w:pPr>
      <w:r w:rsidRPr="002C3FCE">
        <w:rPr>
          <w:sz w:val="22"/>
          <w:szCs w:val="22"/>
        </w:rPr>
        <w:t>выдается работнику для предъявления работодателю, о чем работник расписывается в журнале регистрации Медицинских заключений;</w:t>
      </w:r>
    </w:p>
    <w:p w:rsidR="001A5F66" w:rsidRPr="002C3FCE" w:rsidRDefault="001A5F66" w:rsidP="002C3FCE">
      <w:pPr>
        <w:pStyle w:val="ConsPlusNormal"/>
        <w:ind w:firstLine="540"/>
        <w:jc w:val="both"/>
        <w:rPr>
          <w:sz w:val="22"/>
          <w:szCs w:val="22"/>
        </w:rPr>
      </w:pPr>
      <w:r w:rsidRPr="002C3FCE">
        <w:rPr>
          <w:sz w:val="22"/>
          <w:szCs w:val="22"/>
        </w:rPr>
        <w:t>вклеивается в медицинскую документацию работника, оформленную в медицинской организации, и хранится в течение 50 лет.</w:t>
      </w:r>
    </w:p>
    <w:p w:rsidR="001A5F66" w:rsidRPr="002C3FCE" w:rsidRDefault="001A5F66" w:rsidP="002C3FCE">
      <w:pPr>
        <w:pStyle w:val="ConsPlusNormal"/>
        <w:jc w:val="both"/>
        <w:rPr>
          <w:sz w:val="22"/>
          <w:szCs w:val="22"/>
        </w:rPr>
      </w:pPr>
    </w:p>
    <w:p w:rsidR="001A5F66" w:rsidRPr="002C3FCE" w:rsidRDefault="001A5F66" w:rsidP="002C3FCE">
      <w:pPr>
        <w:pStyle w:val="ConsPlusNormal"/>
        <w:jc w:val="right"/>
        <w:outlineLvl w:val="0"/>
        <w:rPr>
          <w:sz w:val="22"/>
          <w:szCs w:val="22"/>
        </w:rPr>
      </w:pPr>
      <w:r w:rsidRPr="002C3FCE">
        <w:rPr>
          <w:sz w:val="22"/>
          <w:szCs w:val="22"/>
        </w:rPr>
        <w:t>Приложение N 2</w:t>
      </w:r>
    </w:p>
    <w:p w:rsidR="001A5F66" w:rsidRPr="002C3FCE" w:rsidRDefault="001A5F66" w:rsidP="002C3FCE">
      <w:pPr>
        <w:pStyle w:val="ConsPlusNormal"/>
        <w:jc w:val="right"/>
        <w:rPr>
          <w:sz w:val="22"/>
          <w:szCs w:val="22"/>
        </w:rPr>
      </w:pPr>
      <w:r w:rsidRPr="002C3FCE">
        <w:rPr>
          <w:sz w:val="22"/>
          <w:szCs w:val="22"/>
        </w:rPr>
        <w:t>к приказу Министерства здравоохранения</w:t>
      </w:r>
    </w:p>
    <w:p w:rsidR="001A5F66" w:rsidRPr="002C3FCE" w:rsidRDefault="001A5F66" w:rsidP="002C3FCE">
      <w:pPr>
        <w:pStyle w:val="ConsPlusNormal"/>
        <w:jc w:val="right"/>
        <w:rPr>
          <w:sz w:val="22"/>
          <w:szCs w:val="22"/>
        </w:rPr>
      </w:pPr>
      <w:r w:rsidRPr="002C3FCE">
        <w:rPr>
          <w:sz w:val="22"/>
          <w:szCs w:val="22"/>
        </w:rPr>
        <w:t>Российской Федерации</w:t>
      </w:r>
    </w:p>
    <w:p w:rsidR="001A5F66" w:rsidRPr="002C3FCE" w:rsidRDefault="001A5F66" w:rsidP="002C3FCE">
      <w:pPr>
        <w:pStyle w:val="ConsPlusNormal"/>
        <w:jc w:val="right"/>
        <w:rPr>
          <w:sz w:val="22"/>
          <w:szCs w:val="22"/>
        </w:rPr>
      </w:pPr>
      <w:r w:rsidRPr="002C3FCE">
        <w:rPr>
          <w:sz w:val="22"/>
          <w:szCs w:val="22"/>
        </w:rPr>
        <w:t>от 5 мая 2016 г. N 282н</w:t>
      </w:r>
    </w:p>
    <w:p w:rsidR="001A5F66" w:rsidRPr="002C3FCE" w:rsidRDefault="001A5F66" w:rsidP="002C3FCE">
      <w:pPr>
        <w:pStyle w:val="ConsPlusNormal"/>
        <w:jc w:val="both"/>
        <w:rPr>
          <w:sz w:val="22"/>
          <w:szCs w:val="22"/>
        </w:rPr>
      </w:pPr>
    </w:p>
    <w:p w:rsidR="001A5F66" w:rsidRPr="002C3FCE" w:rsidRDefault="001A5F66" w:rsidP="002C3FCE">
      <w:pPr>
        <w:pStyle w:val="ConsPlusNormal"/>
        <w:jc w:val="right"/>
        <w:rPr>
          <w:sz w:val="22"/>
          <w:szCs w:val="22"/>
        </w:rPr>
      </w:pPr>
      <w:r w:rsidRPr="002C3FCE">
        <w:rPr>
          <w:sz w:val="22"/>
          <w:szCs w:val="22"/>
        </w:rPr>
        <w:t>Форма</w:t>
      </w:r>
    </w:p>
    <w:p w:rsidR="001A5F66" w:rsidRPr="002C3FCE" w:rsidRDefault="001A5F66" w:rsidP="002C3FCE">
      <w:pPr>
        <w:pStyle w:val="ConsPlusNormal"/>
        <w:jc w:val="both"/>
        <w:rPr>
          <w:sz w:val="22"/>
          <w:szCs w:val="22"/>
        </w:rPr>
      </w:pPr>
    </w:p>
    <w:p w:rsidR="001A5F66" w:rsidRPr="002C3FCE" w:rsidRDefault="001A5F66" w:rsidP="002C3FCE">
      <w:pPr>
        <w:pStyle w:val="ConsPlusNonformat"/>
        <w:jc w:val="both"/>
      </w:pPr>
      <w:r w:rsidRPr="002C3FCE">
        <w:t>___________________________________________________________________________</w:t>
      </w:r>
    </w:p>
    <w:p w:rsidR="001A5F66" w:rsidRPr="002C3FCE" w:rsidRDefault="001A5F66" w:rsidP="002C3FCE">
      <w:pPr>
        <w:pStyle w:val="ConsPlusNonformat"/>
        <w:jc w:val="both"/>
      </w:pPr>
      <w:r w:rsidRPr="002C3FCE">
        <w:t xml:space="preserve">          (наименование медицинской организации, адрес, код ОГРН)</w:t>
      </w:r>
    </w:p>
    <w:p w:rsidR="001A5F66" w:rsidRPr="002C3FCE" w:rsidRDefault="001A5F66" w:rsidP="002C3FCE">
      <w:pPr>
        <w:pStyle w:val="ConsPlusNonformat"/>
        <w:jc w:val="both"/>
      </w:pPr>
    </w:p>
    <w:p w:rsidR="001A5F66" w:rsidRPr="002C3FCE" w:rsidRDefault="001A5F66" w:rsidP="002C3FCE">
      <w:pPr>
        <w:pStyle w:val="ConsPlusNonformat"/>
        <w:jc w:val="both"/>
      </w:pPr>
      <w:bookmarkStart w:id="4" w:name="Par79"/>
      <w:bookmarkEnd w:id="4"/>
      <w:r w:rsidRPr="002C3FCE">
        <w:t xml:space="preserve">                          Медицинское заключение</w:t>
      </w:r>
    </w:p>
    <w:p w:rsidR="001A5F66" w:rsidRPr="002C3FCE" w:rsidRDefault="001A5F66" w:rsidP="002C3FCE">
      <w:pPr>
        <w:pStyle w:val="ConsPlusNonformat"/>
        <w:jc w:val="both"/>
      </w:pPr>
      <w:r w:rsidRPr="002C3FCE">
        <w:t xml:space="preserve">    о пригодности или непригодности к выполнению отдельных видов работ</w:t>
      </w:r>
    </w:p>
    <w:p w:rsidR="001A5F66" w:rsidRPr="002C3FCE" w:rsidRDefault="001A5F66" w:rsidP="002C3FCE">
      <w:pPr>
        <w:pStyle w:val="ConsPlusNonformat"/>
        <w:jc w:val="both"/>
      </w:pPr>
      <w:r w:rsidRPr="002C3FCE">
        <w:t xml:space="preserve">                     от "__" _________ 20__ г. N ____</w:t>
      </w:r>
    </w:p>
    <w:p w:rsidR="001A5F66" w:rsidRPr="002C3FCE" w:rsidRDefault="001A5F66" w:rsidP="002C3FCE">
      <w:pPr>
        <w:pStyle w:val="ConsPlusNonformat"/>
        <w:jc w:val="both"/>
      </w:pPr>
    </w:p>
    <w:p w:rsidR="001A5F66" w:rsidRPr="002C3FCE" w:rsidRDefault="001A5F66" w:rsidP="002C3FCE">
      <w:pPr>
        <w:pStyle w:val="ConsPlusNonformat"/>
        <w:jc w:val="both"/>
      </w:pPr>
      <w:r w:rsidRPr="002C3FCE">
        <w:t>Фамилия, имя, отчество (при наличии) ______________________________________</w:t>
      </w:r>
    </w:p>
    <w:p w:rsidR="001A5F66" w:rsidRPr="002C3FCE" w:rsidRDefault="001A5F66" w:rsidP="002C3FCE">
      <w:pPr>
        <w:pStyle w:val="ConsPlusNonformat"/>
        <w:jc w:val="both"/>
      </w:pPr>
      <w:r w:rsidRPr="002C3FCE">
        <w:t>Дата рождения: число __ месяц ___________________ год _____________________</w:t>
      </w:r>
    </w:p>
    <w:p w:rsidR="001A5F66" w:rsidRPr="002C3FCE" w:rsidRDefault="001A5F66" w:rsidP="002C3FCE">
      <w:pPr>
        <w:pStyle w:val="ConsPlusNonformat"/>
        <w:jc w:val="both"/>
      </w:pPr>
      <w:r w:rsidRPr="002C3FCE">
        <w:t>Место регистрации:</w:t>
      </w:r>
    </w:p>
    <w:p w:rsidR="001A5F66" w:rsidRPr="002C3FCE" w:rsidRDefault="001A5F66" w:rsidP="002C3FCE">
      <w:pPr>
        <w:pStyle w:val="ConsPlusNonformat"/>
        <w:jc w:val="both"/>
      </w:pPr>
      <w:r w:rsidRPr="002C3FCE">
        <w:t>субъект Российской Федерации ______________________________________________</w:t>
      </w:r>
    </w:p>
    <w:p w:rsidR="001A5F66" w:rsidRPr="002C3FCE" w:rsidRDefault="001A5F66" w:rsidP="002C3FCE">
      <w:pPr>
        <w:pStyle w:val="ConsPlusNonformat"/>
        <w:jc w:val="both"/>
      </w:pPr>
      <w:r w:rsidRPr="002C3FCE">
        <w:t>район _____________________________________________________________________</w:t>
      </w:r>
    </w:p>
    <w:p w:rsidR="001A5F66" w:rsidRPr="002C3FCE" w:rsidRDefault="001A5F66" w:rsidP="002C3FCE">
      <w:pPr>
        <w:pStyle w:val="ConsPlusNonformat"/>
        <w:jc w:val="both"/>
      </w:pPr>
      <w:r w:rsidRPr="002C3FCE">
        <w:t>город _________________________ населенный пункт __________________________</w:t>
      </w:r>
    </w:p>
    <w:p w:rsidR="001A5F66" w:rsidRPr="002C3FCE" w:rsidRDefault="001A5F66" w:rsidP="002C3FCE">
      <w:pPr>
        <w:pStyle w:val="ConsPlusNonformat"/>
        <w:jc w:val="both"/>
      </w:pPr>
      <w:r w:rsidRPr="002C3FCE">
        <w:t>улица ___________________ дом ____ корпус (строение) ____ квартира ________</w:t>
      </w:r>
    </w:p>
    <w:p w:rsidR="001A5F66" w:rsidRPr="002C3FCE" w:rsidRDefault="001A5F66" w:rsidP="002C3FCE">
      <w:pPr>
        <w:pStyle w:val="ConsPlusNonformat"/>
        <w:jc w:val="both"/>
      </w:pPr>
      <w:r w:rsidRPr="002C3FCE">
        <w:t>Наименование работодателя: ________________________________________________</w:t>
      </w:r>
    </w:p>
    <w:p w:rsidR="001A5F66" w:rsidRPr="002C3FCE" w:rsidRDefault="001A5F66" w:rsidP="002C3FCE">
      <w:pPr>
        <w:pStyle w:val="ConsPlusNonformat"/>
        <w:jc w:val="both"/>
      </w:pPr>
      <w:r w:rsidRPr="002C3FCE">
        <w:t>___________________________________________________________________________</w:t>
      </w:r>
    </w:p>
    <w:p w:rsidR="001A5F66" w:rsidRPr="002C3FCE" w:rsidRDefault="001A5F66" w:rsidP="002C3FCE">
      <w:pPr>
        <w:pStyle w:val="ConsPlusNonformat"/>
        <w:jc w:val="both"/>
      </w:pPr>
      <w:r w:rsidRPr="002C3FCE">
        <w:t>Наименование структурного подразделения работодателя, должности (профессии)</w:t>
      </w:r>
    </w:p>
    <w:p w:rsidR="001A5F66" w:rsidRPr="002C3FCE" w:rsidRDefault="001A5F66" w:rsidP="002C3FCE">
      <w:pPr>
        <w:pStyle w:val="ConsPlusNonformat"/>
        <w:jc w:val="both"/>
      </w:pPr>
      <w:r w:rsidRPr="002C3FCE">
        <w:t>или вида работы ___________________________________________________________</w:t>
      </w:r>
    </w:p>
    <w:p w:rsidR="001A5F66" w:rsidRPr="002C3FCE" w:rsidRDefault="001A5F66" w:rsidP="002C3FCE">
      <w:pPr>
        <w:pStyle w:val="ConsPlusNonformat"/>
        <w:jc w:val="both"/>
      </w:pPr>
      <w:r w:rsidRPr="002C3FCE">
        <w:t>___________________________________________________________________________</w:t>
      </w:r>
    </w:p>
    <w:p w:rsidR="001A5F66" w:rsidRPr="002C3FCE" w:rsidRDefault="001A5F66" w:rsidP="002C3FCE">
      <w:pPr>
        <w:pStyle w:val="ConsPlusNonformat"/>
        <w:jc w:val="both"/>
      </w:pPr>
      <w:r w:rsidRPr="002C3FCE">
        <w:t>___________________________________________________________________________</w:t>
      </w:r>
    </w:p>
    <w:p w:rsidR="001A5F66" w:rsidRPr="002C3FCE" w:rsidRDefault="001A5F66" w:rsidP="002C3FCE">
      <w:pPr>
        <w:pStyle w:val="ConsPlusNonformat"/>
        <w:jc w:val="both"/>
      </w:pPr>
      <w:r w:rsidRPr="002C3FCE">
        <w:t>Виды работ, к которым выявлены медицинские противопоказания _______________</w:t>
      </w:r>
    </w:p>
    <w:p w:rsidR="001A5F66" w:rsidRPr="002C3FCE" w:rsidRDefault="001A5F66" w:rsidP="002C3FCE">
      <w:pPr>
        <w:pStyle w:val="ConsPlusNonformat"/>
        <w:jc w:val="both"/>
      </w:pPr>
      <w:r w:rsidRPr="002C3FCE">
        <w:t>___________________________________________________________________________</w:t>
      </w:r>
    </w:p>
    <w:p w:rsidR="001A5F66" w:rsidRPr="002C3FCE" w:rsidRDefault="001A5F66" w:rsidP="002C3FCE">
      <w:pPr>
        <w:pStyle w:val="ConsPlusNonformat"/>
        <w:jc w:val="both"/>
      </w:pPr>
    </w:p>
    <w:p w:rsidR="001A5F66" w:rsidRPr="002C3FCE" w:rsidRDefault="001A5F66" w:rsidP="002C3FCE">
      <w:pPr>
        <w:pStyle w:val="ConsPlusNonformat"/>
        <w:jc w:val="both"/>
      </w:pPr>
      <w:r w:rsidRPr="002C3FCE">
        <w:t>Заключение врачебной комиссии (нужное подчеркнуть):</w:t>
      </w:r>
    </w:p>
    <w:p w:rsidR="001A5F66" w:rsidRPr="002C3FCE" w:rsidRDefault="001A5F66" w:rsidP="002C3FCE">
      <w:pPr>
        <w:pStyle w:val="ConsPlusNonformat"/>
        <w:jc w:val="both"/>
      </w:pPr>
      <w:r w:rsidRPr="002C3FCE">
        <w:t xml:space="preserve">    1.  Работник  признан  пригодным  по  состоянию  здоровья  к выполнению</w:t>
      </w:r>
    </w:p>
    <w:p w:rsidR="001A5F66" w:rsidRPr="002C3FCE" w:rsidRDefault="001A5F66" w:rsidP="002C3FCE">
      <w:pPr>
        <w:pStyle w:val="ConsPlusNonformat"/>
        <w:jc w:val="both"/>
      </w:pPr>
      <w:r w:rsidRPr="002C3FCE">
        <w:t>отдельных видов работ.</w:t>
      </w:r>
    </w:p>
    <w:p w:rsidR="001A5F66" w:rsidRPr="002C3FCE" w:rsidRDefault="001A5F66" w:rsidP="002C3FCE">
      <w:pPr>
        <w:pStyle w:val="ConsPlusNonformat"/>
        <w:jc w:val="both"/>
      </w:pPr>
      <w:r w:rsidRPr="002C3FCE">
        <w:t xml:space="preserve">    2.  Работник  признан  временно  непригодным  по  состоянию  здоровья к</w:t>
      </w:r>
    </w:p>
    <w:p w:rsidR="001A5F66" w:rsidRPr="002C3FCE" w:rsidRDefault="001A5F66" w:rsidP="002C3FCE">
      <w:pPr>
        <w:pStyle w:val="ConsPlusNonformat"/>
        <w:jc w:val="both"/>
      </w:pPr>
      <w:r w:rsidRPr="002C3FCE">
        <w:t>отдельным видам работ.</w:t>
      </w:r>
    </w:p>
    <w:p w:rsidR="001A5F66" w:rsidRPr="002C3FCE" w:rsidRDefault="001A5F66" w:rsidP="002C3FCE">
      <w:pPr>
        <w:pStyle w:val="ConsPlusNonformat"/>
        <w:jc w:val="both"/>
      </w:pPr>
      <w:r w:rsidRPr="002C3FCE">
        <w:t xml:space="preserve">    3.  Работник  признан  постоянно  непригодным  по  состоянию здоровья к</w:t>
      </w:r>
    </w:p>
    <w:p w:rsidR="001A5F66" w:rsidRPr="002C3FCE" w:rsidRDefault="001A5F66" w:rsidP="002C3FCE">
      <w:pPr>
        <w:pStyle w:val="ConsPlusNonformat"/>
        <w:jc w:val="both"/>
      </w:pPr>
      <w:r w:rsidRPr="002C3FCE">
        <w:t>отдельным видам работ.</w:t>
      </w:r>
    </w:p>
    <w:p w:rsidR="001A5F66" w:rsidRPr="002C3FCE" w:rsidRDefault="001A5F66" w:rsidP="002C3FCE">
      <w:pPr>
        <w:pStyle w:val="ConsPlusNonformat"/>
        <w:jc w:val="both"/>
      </w:pPr>
    </w:p>
    <w:p w:rsidR="001A5F66" w:rsidRPr="002C3FCE" w:rsidRDefault="001A5F66" w:rsidP="002C3FCE">
      <w:pPr>
        <w:pStyle w:val="ConsPlusNonformat"/>
        <w:jc w:val="both"/>
      </w:pPr>
      <w:r w:rsidRPr="002C3FCE">
        <w:t>Председатель врачебной комиссии</w:t>
      </w:r>
    </w:p>
    <w:p w:rsidR="001A5F66" w:rsidRPr="002C3FCE" w:rsidRDefault="001A5F66" w:rsidP="002C3FCE">
      <w:pPr>
        <w:pStyle w:val="ConsPlusNonformat"/>
        <w:jc w:val="both"/>
      </w:pPr>
      <w:r w:rsidRPr="002C3FCE">
        <w:t>_____________    _________________________</w:t>
      </w:r>
    </w:p>
    <w:p w:rsidR="001A5F66" w:rsidRPr="002C3FCE" w:rsidRDefault="001A5F66" w:rsidP="002C3FCE">
      <w:pPr>
        <w:pStyle w:val="ConsPlusNonformat"/>
        <w:jc w:val="both"/>
      </w:pPr>
      <w:r w:rsidRPr="002C3FCE">
        <w:t xml:space="preserve">  (подпись)        (расшифровка подписи)</w:t>
      </w:r>
    </w:p>
    <w:p w:rsidR="001A5F66" w:rsidRPr="002C3FCE" w:rsidRDefault="001A5F66" w:rsidP="002C3FCE">
      <w:pPr>
        <w:pStyle w:val="ConsPlusNonformat"/>
        <w:jc w:val="both"/>
      </w:pPr>
      <w:r w:rsidRPr="002C3FCE">
        <w:t xml:space="preserve">             М.П.</w:t>
      </w:r>
    </w:p>
    <w:p w:rsidR="001A5F66" w:rsidRPr="002C3FCE" w:rsidRDefault="001A5F66" w:rsidP="002C3FCE">
      <w:pPr>
        <w:pStyle w:val="ConsPlusNonformat"/>
        <w:jc w:val="both"/>
      </w:pPr>
    </w:p>
    <w:p w:rsidR="001A5F66" w:rsidRPr="002C3FCE" w:rsidRDefault="001A5F66" w:rsidP="002C3FCE">
      <w:pPr>
        <w:pStyle w:val="ConsPlusNonformat"/>
        <w:jc w:val="both"/>
      </w:pPr>
      <w:r w:rsidRPr="002C3FCE">
        <w:t>Члены врачебной комиссии:</w:t>
      </w:r>
    </w:p>
    <w:p w:rsidR="001A5F66" w:rsidRPr="002C3FCE" w:rsidRDefault="001A5F66" w:rsidP="002C3FCE">
      <w:pPr>
        <w:pStyle w:val="ConsPlusNonformat"/>
        <w:jc w:val="both"/>
      </w:pPr>
      <w:r w:rsidRPr="002C3FCE">
        <w:t>_____________    _________________________</w:t>
      </w:r>
    </w:p>
    <w:p w:rsidR="001A5F66" w:rsidRPr="002C3FCE" w:rsidRDefault="001A5F66" w:rsidP="002C3FCE">
      <w:pPr>
        <w:pStyle w:val="ConsPlusNonformat"/>
        <w:jc w:val="both"/>
      </w:pPr>
      <w:r w:rsidRPr="002C3FCE">
        <w:t xml:space="preserve">  (подпись)        (расшифровка подписи)</w:t>
      </w:r>
    </w:p>
    <w:p w:rsidR="001A5F66" w:rsidRPr="002C3FCE" w:rsidRDefault="001A5F66" w:rsidP="002C3FCE">
      <w:pPr>
        <w:pStyle w:val="ConsPlusNonformat"/>
        <w:jc w:val="both"/>
      </w:pPr>
      <w:r w:rsidRPr="002C3FCE">
        <w:t>_____________    _________________________</w:t>
      </w:r>
    </w:p>
    <w:p w:rsidR="001A5F66" w:rsidRPr="002C3FCE" w:rsidRDefault="001A5F66" w:rsidP="002C3FCE">
      <w:pPr>
        <w:pStyle w:val="ConsPlusNonformat"/>
        <w:jc w:val="both"/>
      </w:pPr>
      <w:r w:rsidRPr="002C3FCE">
        <w:t xml:space="preserve">  (подпись)        (расшифровка подписи)</w:t>
      </w:r>
    </w:p>
    <w:p w:rsidR="001A5F66" w:rsidRPr="002C3FCE" w:rsidRDefault="001A5F66" w:rsidP="002C3FCE">
      <w:pPr>
        <w:pStyle w:val="ConsPlusNonformat"/>
        <w:jc w:val="both"/>
      </w:pPr>
      <w:r w:rsidRPr="002C3FCE">
        <w:t>_____________    _________________________</w:t>
      </w:r>
    </w:p>
    <w:p w:rsidR="001A5F66" w:rsidRPr="002C3FCE" w:rsidRDefault="001A5F66" w:rsidP="002C3FCE">
      <w:pPr>
        <w:pStyle w:val="ConsPlusNonformat"/>
        <w:jc w:val="both"/>
      </w:pPr>
      <w:r w:rsidRPr="002C3FCE">
        <w:t xml:space="preserve">  (подпись)        (расшифровка подписи)</w:t>
      </w:r>
    </w:p>
    <w:p w:rsidR="001A5F66" w:rsidRPr="002C3FCE" w:rsidRDefault="001A5F66" w:rsidP="002C3FCE">
      <w:pPr>
        <w:pStyle w:val="ConsPlusNonformat"/>
        <w:jc w:val="both"/>
      </w:pPr>
      <w:r w:rsidRPr="002C3FCE">
        <w:t>_____________    _________________________</w:t>
      </w:r>
    </w:p>
    <w:p w:rsidR="001A5F66" w:rsidRPr="002C3FCE" w:rsidRDefault="001A5F66" w:rsidP="002C3FCE">
      <w:pPr>
        <w:pStyle w:val="ConsPlusNonformat"/>
        <w:jc w:val="both"/>
      </w:pPr>
      <w:r w:rsidRPr="002C3FCE">
        <w:t xml:space="preserve">  (подпись)        (расшифровка подписи)</w:t>
      </w:r>
    </w:p>
    <w:sectPr w:rsidR="001A5F66" w:rsidRPr="002C3FCE" w:rsidSect="002C3FCE">
      <w:headerReference w:type="default" r:id="rId6"/>
      <w:footerReference w:type="default" r:id="rId7"/>
      <w:pgSz w:w="11906" w:h="16838"/>
      <w:pgMar w:top="1418" w:right="851" w:bottom="567" w:left="1134"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F66" w:rsidRDefault="001A5F66">
      <w:r>
        <w:separator/>
      </w:r>
    </w:p>
  </w:endnote>
  <w:endnote w:type="continuationSeparator" w:id="0">
    <w:p w:rsidR="001A5F66" w:rsidRDefault="001A5F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66" w:rsidRDefault="001A5F66" w:rsidP="00DF5729">
    <w:pPr>
      <w:jc w:val="center"/>
      <w:rPr>
        <w:sz w:val="2"/>
        <w:szCs w:val="2"/>
      </w:rPr>
    </w:pPr>
  </w:p>
  <w:p w:rsidR="001A5F66" w:rsidRDefault="001A5F6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F66" w:rsidRDefault="001A5F66">
      <w:r>
        <w:separator/>
      </w:r>
    </w:p>
  </w:footnote>
  <w:footnote w:type="continuationSeparator" w:id="0">
    <w:p w:rsidR="001A5F66" w:rsidRDefault="001A5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F66" w:rsidRDefault="001A5F66" w:rsidP="00DF5729">
    <w:pPr>
      <w:jc w:val="center"/>
      <w:rPr>
        <w:sz w:val="2"/>
        <w:szCs w:val="2"/>
      </w:rPr>
    </w:pPr>
  </w:p>
  <w:p w:rsidR="001A5F66" w:rsidRDefault="001A5F6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A5F66" w:rsidRPr="002A36C4" w:rsidRDefault="001A5F6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A5F66" w:rsidRPr="002A36C4" w:rsidRDefault="001A5F6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A5F66" w:rsidRDefault="001A5F6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A5F66"/>
    <w:rsid w:val="001C50DE"/>
    <w:rsid w:val="002328AA"/>
    <w:rsid w:val="002A36C4"/>
    <w:rsid w:val="002A3FB4"/>
    <w:rsid w:val="002C3FCE"/>
    <w:rsid w:val="002F6C78"/>
    <w:rsid w:val="00352E3D"/>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201F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201F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201F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28964371">
      <w:marLeft w:val="0"/>
      <w:marRight w:val="0"/>
      <w:marTop w:val="0"/>
      <w:marBottom w:val="0"/>
      <w:divBdr>
        <w:top w:val="none" w:sz="0" w:space="0" w:color="auto"/>
        <w:left w:val="none" w:sz="0" w:space="0" w:color="auto"/>
        <w:bottom w:val="none" w:sz="0" w:space="0" w:color="auto"/>
        <w:right w:val="none" w:sz="0" w:space="0" w:color="auto"/>
      </w:divBdr>
    </w:div>
    <w:div w:id="1428964372">
      <w:marLeft w:val="0"/>
      <w:marRight w:val="0"/>
      <w:marTop w:val="0"/>
      <w:marBottom w:val="0"/>
      <w:divBdr>
        <w:top w:val="none" w:sz="0" w:space="0" w:color="auto"/>
        <w:left w:val="none" w:sz="0" w:space="0" w:color="auto"/>
        <w:bottom w:val="none" w:sz="0" w:space="0" w:color="auto"/>
        <w:right w:val="none" w:sz="0" w:space="0" w:color="auto"/>
      </w:divBdr>
    </w:div>
    <w:div w:id="1428964373">
      <w:marLeft w:val="0"/>
      <w:marRight w:val="0"/>
      <w:marTop w:val="0"/>
      <w:marBottom w:val="0"/>
      <w:divBdr>
        <w:top w:val="none" w:sz="0" w:space="0" w:color="auto"/>
        <w:left w:val="none" w:sz="0" w:space="0" w:color="auto"/>
        <w:bottom w:val="none" w:sz="0" w:space="0" w:color="auto"/>
        <w:right w:val="none" w:sz="0" w:space="0" w:color="auto"/>
      </w:divBdr>
    </w:div>
    <w:div w:id="1428964374">
      <w:marLeft w:val="0"/>
      <w:marRight w:val="0"/>
      <w:marTop w:val="0"/>
      <w:marBottom w:val="0"/>
      <w:divBdr>
        <w:top w:val="none" w:sz="0" w:space="0" w:color="auto"/>
        <w:left w:val="none" w:sz="0" w:space="0" w:color="auto"/>
        <w:bottom w:val="none" w:sz="0" w:space="0" w:color="auto"/>
        <w:right w:val="none" w:sz="0" w:space="0" w:color="auto"/>
      </w:divBdr>
    </w:div>
    <w:div w:id="1428964375">
      <w:marLeft w:val="0"/>
      <w:marRight w:val="0"/>
      <w:marTop w:val="0"/>
      <w:marBottom w:val="0"/>
      <w:divBdr>
        <w:top w:val="none" w:sz="0" w:space="0" w:color="auto"/>
        <w:left w:val="none" w:sz="0" w:space="0" w:color="auto"/>
        <w:bottom w:val="none" w:sz="0" w:space="0" w:color="auto"/>
        <w:right w:val="none" w:sz="0" w:space="0" w:color="auto"/>
      </w:divBdr>
    </w:div>
    <w:div w:id="1428964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1626</Words>
  <Characters>9269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 июня 2016 г</dc:title>
  <dc:subject/>
  <dc:creator>Информ-аналит отдел</dc:creator>
  <cp:keywords/>
  <dc:description/>
  <cp:lastModifiedBy>Информ-аналит отдел</cp:lastModifiedBy>
  <cp:revision>2</cp:revision>
  <dcterms:created xsi:type="dcterms:W3CDTF">2016-06-07T15:08:00Z</dcterms:created>
  <dcterms:modified xsi:type="dcterms:W3CDTF">2016-06-07T15:08:00Z</dcterms:modified>
</cp:coreProperties>
</file>