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11E" w:rsidRPr="00EF7720" w:rsidRDefault="004F311E" w:rsidP="00EF7720">
      <w:pPr>
        <w:pStyle w:val="ConsPlusNormal"/>
        <w:outlineLvl w:val="0"/>
        <w:rPr>
          <w:sz w:val="22"/>
          <w:szCs w:val="22"/>
        </w:rPr>
      </w:pPr>
      <w:r w:rsidRPr="00EF7720">
        <w:rPr>
          <w:sz w:val="22"/>
          <w:szCs w:val="22"/>
        </w:rPr>
        <w:t xml:space="preserve">Зарегистрировано в Минюсте России 2 февраля </w:t>
      </w:r>
      <w:smartTag w:uri="urn:schemas-microsoft-com:office:smarttags" w:element="metricconverter">
        <w:smartTagPr>
          <w:attr w:name="ProductID" w:val="2010 г"/>
        </w:smartTagPr>
        <w:r w:rsidRPr="00EF7720">
          <w:rPr>
            <w:sz w:val="22"/>
            <w:szCs w:val="22"/>
          </w:rPr>
          <w:t>2010 г</w:t>
        </w:r>
      </w:smartTag>
      <w:r w:rsidRPr="00EF7720">
        <w:rPr>
          <w:sz w:val="22"/>
          <w:szCs w:val="22"/>
        </w:rPr>
        <w:t>. N 16210</w:t>
      </w:r>
    </w:p>
    <w:p w:rsidR="004F311E" w:rsidRPr="00EF7720" w:rsidRDefault="004F311E" w:rsidP="00EF7720">
      <w:pPr>
        <w:pStyle w:val="ConsPlusTitle"/>
        <w:jc w:val="center"/>
        <w:rPr>
          <w:sz w:val="22"/>
          <w:szCs w:val="22"/>
        </w:rPr>
      </w:pPr>
    </w:p>
    <w:p w:rsidR="004F311E" w:rsidRPr="00EF7720" w:rsidRDefault="004F311E" w:rsidP="00EF7720">
      <w:pPr>
        <w:pStyle w:val="ConsPlusTitle"/>
        <w:jc w:val="center"/>
        <w:rPr>
          <w:sz w:val="22"/>
          <w:szCs w:val="22"/>
        </w:rPr>
      </w:pPr>
      <w:r w:rsidRPr="00EF7720">
        <w:rPr>
          <w:sz w:val="22"/>
          <w:szCs w:val="22"/>
        </w:rPr>
        <w:t>МИНИСТЕРСТВО ТРАНСПОРТА РОССИЙСКОЙ ФЕДЕРАЦИИ</w:t>
      </w:r>
    </w:p>
    <w:p w:rsidR="004F311E" w:rsidRPr="00EF7720" w:rsidRDefault="004F311E" w:rsidP="00EF7720">
      <w:pPr>
        <w:pStyle w:val="ConsPlusTitle"/>
        <w:jc w:val="center"/>
        <w:rPr>
          <w:sz w:val="22"/>
          <w:szCs w:val="22"/>
        </w:rPr>
      </w:pPr>
    </w:p>
    <w:p w:rsidR="004F311E" w:rsidRPr="00EF7720" w:rsidRDefault="004F311E" w:rsidP="00EF7720">
      <w:pPr>
        <w:pStyle w:val="ConsPlusTitle"/>
        <w:jc w:val="center"/>
        <w:rPr>
          <w:sz w:val="22"/>
          <w:szCs w:val="22"/>
        </w:rPr>
      </w:pPr>
      <w:r w:rsidRPr="00EF7720">
        <w:rPr>
          <w:sz w:val="22"/>
          <w:szCs w:val="22"/>
        </w:rPr>
        <w:t>ПРИКАЗ</w:t>
      </w:r>
    </w:p>
    <w:p w:rsidR="004F311E" w:rsidRPr="00EF7720" w:rsidRDefault="004F311E" w:rsidP="00EF7720">
      <w:pPr>
        <w:pStyle w:val="ConsPlusTitle"/>
        <w:jc w:val="center"/>
        <w:rPr>
          <w:sz w:val="22"/>
          <w:szCs w:val="22"/>
        </w:rPr>
      </w:pPr>
      <w:r w:rsidRPr="00EF7720">
        <w:rPr>
          <w:sz w:val="22"/>
          <w:szCs w:val="22"/>
        </w:rPr>
        <w:t xml:space="preserve">от 20 октября </w:t>
      </w:r>
      <w:smartTag w:uri="urn:schemas-microsoft-com:office:smarttags" w:element="metricconverter">
        <w:smartTagPr>
          <w:attr w:name="ProductID" w:val="2009 г"/>
        </w:smartTagPr>
        <w:r w:rsidRPr="00EF7720">
          <w:rPr>
            <w:sz w:val="22"/>
            <w:szCs w:val="22"/>
          </w:rPr>
          <w:t>2009 г</w:t>
        </w:r>
      </w:smartTag>
      <w:r w:rsidRPr="00EF7720">
        <w:rPr>
          <w:sz w:val="22"/>
          <w:szCs w:val="22"/>
        </w:rPr>
        <w:t>. N 180</w:t>
      </w:r>
    </w:p>
    <w:p w:rsidR="004F311E" w:rsidRPr="00EF7720" w:rsidRDefault="004F311E" w:rsidP="00EF7720">
      <w:pPr>
        <w:pStyle w:val="ConsPlusTitle"/>
        <w:jc w:val="center"/>
        <w:rPr>
          <w:sz w:val="22"/>
          <w:szCs w:val="22"/>
        </w:rPr>
      </w:pPr>
    </w:p>
    <w:p w:rsidR="004F311E" w:rsidRPr="00EF7720" w:rsidRDefault="004F311E" w:rsidP="00EF7720">
      <w:pPr>
        <w:pStyle w:val="ConsPlusTitle"/>
        <w:jc w:val="center"/>
        <w:rPr>
          <w:sz w:val="22"/>
          <w:szCs w:val="22"/>
        </w:rPr>
      </w:pPr>
      <w:r w:rsidRPr="00EF7720">
        <w:rPr>
          <w:sz w:val="22"/>
          <w:szCs w:val="22"/>
        </w:rPr>
        <w:t>О КАРТАХ,</w:t>
      </w:r>
    </w:p>
    <w:p w:rsidR="004F311E" w:rsidRPr="00EF7720" w:rsidRDefault="004F311E" w:rsidP="00EF7720">
      <w:pPr>
        <w:pStyle w:val="ConsPlusTitle"/>
        <w:jc w:val="center"/>
        <w:rPr>
          <w:sz w:val="22"/>
          <w:szCs w:val="22"/>
        </w:rPr>
      </w:pPr>
      <w:r w:rsidRPr="00EF7720">
        <w:rPr>
          <w:sz w:val="22"/>
          <w:szCs w:val="22"/>
        </w:rPr>
        <w:t>ИСПОЛЬЗУЕМЫХ В ЦИФРОВОМ КОНТРОЛЬНОМ УСТРОЙСТВЕ</w:t>
      </w:r>
    </w:p>
    <w:p w:rsidR="004F311E" w:rsidRPr="00EF7720" w:rsidRDefault="004F311E" w:rsidP="00EF7720">
      <w:pPr>
        <w:pStyle w:val="ConsPlusTitle"/>
        <w:jc w:val="center"/>
        <w:rPr>
          <w:sz w:val="22"/>
          <w:szCs w:val="22"/>
        </w:rPr>
      </w:pPr>
      <w:r w:rsidRPr="00EF7720">
        <w:rPr>
          <w:sz w:val="22"/>
          <w:szCs w:val="22"/>
        </w:rPr>
        <w:t>ДЛЯ КОНТРОЛЯ ЗА РЕЖИМАМИ ТРУДА И ОТДЫХА ВОДИТЕЛЕЙ</w:t>
      </w:r>
    </w:p>
    <w:p w:rsidR="004F311E" w:rsidRPr="00EF7720" w:rsidRDefault="004F311E" w:rsidP="00EF7720">
      <w:pPr>
        <w:pStyle w:val="ConsPlusTitle"/>
        <w:jc w:val="center"/>
        <w:rPr>
          <w:sz w:val="22"/>
          <w:szCs w:val="22"/>
        </w:rPr>
      </w:pPr>
      <w:r w:rsidRPr="00EF7720">
        <w:rPr>
          <w:sz w:val="22"/>
          <w:szCs w:val="22"/>
        </w:rPr>
        <w:t>ПРИ ОСУЩЕСТВЛЕНИИ МЕЖДУНАРОДНЫХ АВТОМОБИЛЬНЫХ ПЕРЕВОЗОК</w:t>
      </w:r>
    </w:p>
    <w:p w:rsidR="004F311E" w:rsidRPr="00EF7720" w:rsidRDefault="004F311E" w:rsidP="00EF7720">
      <w:pPr>
        <w:pStyle w:val="ConsPlusTitle"/>
        <w:jc w:val="center"/>
        <w:rPr>
          <w:sz w:val="22"/>
          <w:szCs w:val="22"/>
        </w:rPr>
      </w:pPr>
      <w:r w:rsidRPr="00EF7720">
        <w:rPr>
          <w:sz w:val="22"/>
          <w:szCs w:val="22"/>
        </w:rPr>
        <w:t>В СООТВЕТСТВИИ С ТРЕБОВАНИЯМИ ЕВРОПЕЙСКОГО СОГЛАШЕНИЯ,</w:t>
      </w:r>
    </w:p>
    <w:p w:rsidR="004F311E" w:rsidRPr="00EF7720" w:rsidRDefault="004F311E" w:rsidP="00EF7720">
      <w:pPr>
        <w:pStyle w:val="ConsPlusTitle"/>
        <w:jc w:val="center"/>
        <w:rPr>
          <w:sz w:val="22"/>
          <w:szCs w:val="22"/>
        </w:rPr>
      </w:pPr>
      <w:r w:rsidRPr="00EF7720">
        <w:rPr>
          <w:sz w:val="22"/>
          <w:szCs w:val="22"/>
        </w:rPr>
        <w:t>КАСАЮЩЕГОСЯ РАБОТЫ ЭКИПАЖЕЙ ТРАНСПОРТНЫХ СРЕДСТВ,</w:t>
      </w:r>
    </w:p>
    <w:p w:rsidR="004F311E" w:rsidRPr="00EF7720" w:rsidRDefault="004F311E" w:rsidP="00EF7720">
      <w:pPr>
        <w:pStyle w:val="ConsPlusTitle"/>
        <w:jc w:val="center"/>
        <w:rPr>
          <w:sz w:val="22"/>
          <w:szCs w:val="22"/>
        </w:rPr>
      </w:pPr>
      <w:r w:rsidRPr="00EF7720">
        <w:rPr>
          <w:sz w:val="22"/>
          <w:szCs w:val="22"/>
        </w:rPr>
        <w:t>ПРОИЗВОДЯЩИХ МЕЖДУНАРОДНЫЕ АВТОМОБИЛЬНЫЕ ПЕРЕВОЗКИ</w:t>
      </w:r>
    </w:p>
    <w:p w:rsidR="004F311E" w:rsidRPr="00EF7720" w:rsidRDefault="004F311E" w:rsidP="00EF7720">
      <w:pPr>
        <w:pStyle w:val="ConsPlusNormal"/>
        <w:jc w:val="center"/>
        <w:rPr>
          <w:sz w:val="22"/>
          <w:szCs w:val="22"/>
        </w:rPr>
      </w:pPr>
      <w:r w:rsidRPr="00EF7720">
        <w:rPr>
          <w:sz w:val="22"/>
          <w:szCs w:val="22"/>
        </w:rPr>
        <w:t>(в ред. Приказа Минтранса России от 23.03.2016 N 73)</w:t>
      </w:r>
    </w:p>
    <w:p w:rsidR="004F311E" w:rsidRPr="00EF7720" w:rsidRDefault="004F311E" w:rsidP="00EF7720">
      <w:pPr>
        <w:pStyle w:val="ConsPlusNormal"/>
        <w:jc w:val="center"/>
        <w:rPr>
          <w:sz w:val="22"/>
          <w:szCs w:val="22"/>
        </w:rPr>
      </w:pPr>
    </w:p>
    <w:p w:rsidR="004F311E" w:rsidRPr="00EF7720" w:rsidRDefault="004F311E" w:rsidP="00EF7720">
      <w:pPr>
        <w:pStyle w:val="ConsPlusNormal"/>
        <w:spacing w:line="340" w:lineRule="atLeast"/>
        <w:ind w:firstLine="539"/>
        <w:jc w:val="both"/>
        <w:rPr>
          <w:sz w:val="22"/>
          <w:szCs w:val="22"/>
        </w:rPr>
      </w:pPr>
      <w:r w:rsidRPr="00EF7720">
        <w:rPr>
          <w:sz w:val="22"/>
          <w:szCs w:val="22"/>
        </w:rPr>
        <w:t xml:space="preserve">В целях обеспечения реализации обязательств Российской Федерации, связанных с участием в Европейском соглашении, касающемся работы экипажей транспортных средств, производящих международные автомобильные перевозки (ЕСТР), подписанном в г. Женеве 1 июля </w:t>
      </w:r>
      <w:smartTag w:uri="urn:schemas-microsoft-com:office:smarttags" w:element="metricconverter">
        <w:smartTagPr>
          <w:attr w:name="ProductID" w:val="1970 г"/>
        </w:smartTagPr>
        <w:r w:rsidRPr="00EF7720">
          <w:rPr>
            <w:sz w:val="22"/>
            <w:szCs w:val="22"/>
          </w:rPr>
          <w:t>1970 г</w:t>
        </w:r>
      </w:smartTag>
      <w:r w:rsidRPr="00EF7720">
        <w:rPr>
          <w:sz w:val="22"/>
          <w:szCs w:val="22"/>
        </w:rPr>
        <w:t xml:space="preserve">., в части применения цифровых контрольных устройств для контроля за режимами труда и отдыха водителей, и в соответствии с распоряжением Правительства Российской Федерации от 23 января </w:t>
      </w:r>
      <w:smartTag w:uri="urn:schemas-microsoft-com:office:smarttags" w:element="metricconverter">
        <w:smartTagPr>
          <w:attr w:name="ProductID" w:val="2008 г"/>
        </w:smartTagPr>
        <w:r w:rsidRPr="00EF7720">
          <w:rPr>
            <w:sz w:val="22"/>
            <w:szCs w:val="22"/>
          </w:rPr>
          <w:t>2008 г</w:t>
        </w:r>
      </w:smartTag>
      <w:r w:rsidRPr="00EF7720">
        <w:rPr>
          <w:sz w:val="22"/>
          <w:szCs w:val="22"/>
        </w:rPr>
        <w:t>. N 46-р (Собрание законодательства Российской Федерации, 2008, N 4, ст. 297) приказываю:</w:t>
      </w:r>
    </w:p>
    <w:p w:rsidR="004F311E" w:rsidRPr="00EF7720" w:rsidRDefault="004F311E" w:rsidP="00EF7720">
      <w:pPr>
        <w:pStyle w:val="ConsPlusNormal"/>
        <w:spacing w:line="340" w:lineRule="atLeast"/>
        <w:ind w:firstLine="539"/>
        <w:jc w:val="both"/>
        <w:rPr>
          <w:sz w:val="22"/>
          <w:szCs w:val="22"/>
        </w:rPr>
      </w:pPr>
      <w:r w:rsidRPr="00EF7720">
        <w:rPr>
          <w:sz w:val="22"/>
          <w:szCs w:val="22"/>
        </w:rPr>
        <w:t>1. Определить, что карты водителя, осуществляющего международные автомобильные перевозки, предприятия, участвующего в осуществлении международных автомобильных перевозок, мастерской, осуществляющей деятельность по установке, проверке, техническому обслуживанию и ремонту цифровых контрольных устройств, контролера, осуществляющего контроль режимов труда и отдыха водителей, изготавливаются в соответствии с положениями ЕСТР (</w:t>
      </w:r>
      <w:hyperlink w:anchor="Par36" w:tooltip="КАРТА ВОДИТЕЛЯ" w:history="1">
        <w:r w:rsidRPr="00EF7720">
          <w:rPr>
            <w:sz w:val="22"/>
            <w:szCs w:val="22"/>
          </w:rPr>
          <w:t>приложения N 1</w:t>
        </w:r>
      </w:hyperlink>
      <w:r w:rsidRPr="00EF7720">
        <w:rPr>
          <w:sz w:val="22"/>
          <w:szCs w:val="22"/>
        </w:rPr>
        <w:t xml:space="preserve">, </w:t>
      </w:r>
      <w:hyperlink w:anchor="Par137" w:tooltip="КАРТА ПРЕДПРИЯТИЯ" w:history="1">
        <w:r w:rsidRPr="00EF7720">
          <w:rPr>
            <w:sz w:val="22"/>
            <w:szCs w:val="22"/>
          </w:rPr>
          <w:t>2</w:t>
        </w:r>
      </w:hyperlink>
      <w:r w:rsidRPr="00EF7720">
        <w:rPr>
          <w:sz w:val="22"/>
          <w:szCs w:val="22"/>
        </w:rPr>
        <w:t xml:space="preserve">, </w:t>
      </w:r>
      <w:hyperlink w:anchor="Par239" w:tooltip="КАРТА МАСТЕРСКОЙ" w:history="1">
        <w:r w:rsidRPr="00EF7720">
          <w:rPr>
            <w:sz w:val="22"/>
            <w:szCs w:val="22"/>
          </w:rPr>
          <w:t>3</w:t>
        </w:r>
      </w:hyperlink>
      <w:r w:rsidRPr="00EF7720">
        <w:rPr>
          <w:sz w:val="22"/>
          <w:szCs w:val="22"/>
        </w:rPr>
        <w:t xml:space="preserve">, </w:t>
      </w:r>
      <w:hyperlink w:anchor="Par343" w:tooltip="КАРТА КОНТРОЛЕРА" w:history="1">
        <w:r w:rsidRPr="00EF7720">
          <w:rPr>
            <w:sz w:val="22"/>
            <w:szCs w:val="22"/>
          </w:rPr>
          <w:t>4</w:t>
        </w:r>
      </w:hyperlink>
      <w:r w:rsidRPr="00EF7720">
        <w:rPr>
          <w:sz w:val="22"/>
          <w:szCs w:val="22"/>
        </w:rPr>
        <w:t xml:space="preserve"> к настоящему Приказу).</w:t>
      </w:r>
    </w:p>
    <w:p w:rsidR="004F311E" w:rsidRPr="00EF7720" w:rsidRDefault="004F311E" w:rsidP="00EF7720">
      <w:pPr>
        <w:pStyle w:val="ConsPlusNormal"/>
        <w:spacing w:line="340" w:lineRule="atLeast"/>
        <w:ind w:firstLine="539"/>
        <w:jc w:val="both"/>
        <w:rPr>
          <w:sz w:val="22"/>
          <w:szCs w:val="22"/>
        </w:rPr>
      </w:pPr>
      <w:r w:rsidRPr="00EF7720">
        <w:rPr>
          <w:sz w:val="22"/>
          <w:szCs w:val="22"/>
        </w:rPr>
        <w:t>2. Установить, что карты представляются в Компетентный орган по ЕСТР - Министерство транспорта Российской Федерации в рамках процедур официального утверждения типа карт, предусмотренных ЕСТР.</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jc w:val="right"/>
        <w:rPr>
          <w:sz w:val="22"/>
          <w:szCs w:val="22"/>
        </w:rPr>
      </w:pPr>
      <w:r w:rsidRPr="00EF7720">
        <w:rPr>
          <w:sz w:val="22"/>
          <w:szCs w:val="22"/>
        </w:rPr>
        <w:t>Министр</w:t>
      </w:r>
    </w:p>
    <w:p w:rsidR="004F311E" w:rsidRPr="00EF7720" w:rsidRDefault="004F311E" w:rsidP="00EF7720">
      <w:pPr>
        <w:pStyle w:val="ConsPlusNormal"/>
        <w:jc w:val="right"/>
        <w:rPr>
          <w:sz w:val="22"/>
          <w:szCs w:val="22"/>
        </w:rPr>
      </w:pPr>
      <w:r w:rsidRPr="00EF7720">
        <w:rPr>
          <w:sz w:val="22"/>
          <w:szCs w:val="22"/>
        </w:rPr>
        <w:t>И.Е.ЛЕВИТИН</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jc w:val="right"/>
        <w:outlineLvl w:val="0"/>
        <w:rPr>
          <w:sz w:val="22"/>
          <w:szCs w:val="22"/>
        </w:rPr>
      </w:pPr>
      <w:r w:rsidRPr="00EF7720">
        <w:rPr>
          <w:sz w:val="22"/>
          <w:szCs w:val="22"/>
        </w:rPr>
        <w:t>Приложение N 1</w:t>
      </w:r>
    </w:p>
    <w:p w:rsidR="004F311E" w:rsidRPr="00EF7720" w:rsidRDefault="004F311E" w:rsidP="00EF7720">
      <w:pPr>
        <w:pStyle w:val="ConsPlusNormal"/>
        <w:jc w:val="right"/>
        <w:rPr>
          <w:sz w:val="22"/>
          <w:szCs w:val="22"/>
        </w:rPr>
      </w:pPr>
      <w:r w:rsidRPr="00EF7720">
        <w:rPr>
          <w:sz w:val="22"/>
          <w:szCs w:val="22"/>
        </w:rPr>
        <w:t>к Приказу Минтранса России</w:t>
      </w:r>
    </w:p>
    <w:p w:rsidR="004F311E" w:rsidRPr="00EF7720" w:rsidRDefault="004F311E" w:rsidP="00EF7720">
      <w:pPr>
        <w:pStyle w:val="ConsPlusNormal"/>
        <w:jc w:val="right"/>
        <w:rPr>
          <w:sz w:val="22"/>
          <w:szCs w:val="22"/>
        </w:rPr>
      </w:pPr>
      <w:r w:rsidRPr="00EF7720">
        <w:rPr>
          <w:sz w:val="22"/>
          <w:szCs w:val="22"/>
        </w:rPr>
        <w:t xml:space="preserve">от "__" ______ </w:t>
      </w:r>
      <w:smartTag w:uri="urn:schemas-microsoft-com:office:smarttags" w:element="metricconverter">
        <w:smartTagPr>
          <w:attr w:name="ProductID" w:val="2009 г"/>
        </w:smartTagPr>
        <w:r w:rsidRPr="00EF7720">
          <w:rPr>
            <w:sz w:val="22"/>
            <w:szCs w:val="22"/>
          </w:rPr>
          <w:t>2009 г</w:t>
        </w:r>
      </w:smartTag>
      <w:r w:rsidRPr="00EF7720">
        <w:rPr>
          <w:sz w:val="22"/>
          <w:szCs w:val="22"/>
        </w:rPr>
        <w:t>. N ____</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right"/>
        <w:rPr>
          <w:sz w:val="22"/>
          <w:szCs w:val="22"/>
        </w:rPr>
      </w:pPr>
      <w:r w:rsidRPr="00EF7720">
        <w:rPr>
          <w:sz w:val="22"/>
          <w:szCs w:val="22"/>
        </w:rPr>
        <w:t>Образец</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center"/>
        <w:rPr>
          <w:sz w:val="22"/>
          <w:szCs w:val="22"/>
        </w:rPr>
      </w:pPr>
      <w:bookmarkStart w:id="0" w:name="Par36"/>
      <w:bookmarkEnd w:id="0"/>
      <w:r w:rsidRPr="00EF7720">
        <w:rPr>
          <w:sz w:val="22"/>
          <w:szCs w:val="22"/>
        </w:rPr>
        <w:t>КАРТА ВОДИТЕЛЯ</w:t>
      </w:r>
    </w:p>
    <w:p w:rsidR="004F311E" w:rsidRPr="00EF7720" w:rsidRDefault="004F311E" w:rsidP="00EF7720">
      <w:pPr>
        <w:pStyle w:val="ConsPlusNormal"/>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Лицевая сторона</w:t>
      </w:r>
    </w:p>
    <w:p w:rsidR="004F311E" w:rsidRPr="00EF7720" w:rsidRDefault="004F311E" w:rsidP="00EF7720">
      <w:pPr>
        <w:pStyle w:val="ConsPlusNormal"/>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Карта водителя                          Российская Федерация  │</w:t>
      </w:r>
    </w:p>
    <w:p w:rsidR="004F311E" w:rsidRPr="00EF7720" w:rsidRDefault="004F311E" w:rsidP="00EF7720">
      <w:pPr>
        <w:pStyle w:val="ConsPlusNonformat"/>
        <w:jc w:val="both"/>
      </w:pPr>
      <w:r w:rsidRPr="00EF7720">
        <w:t>│ │ RUS │   ------------------------------------------------------------  │</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1. ..........................                         │</w:t>
      </w:r>
    </w:p>
    <w:p w:rsidR="004F311E" w:rsidRPr="00EF7720" w:rsidRDefault="004F311E" w:rsidP="00EF7720">
      <w:pPr>
        <w:pStyle w:val="ConsPlusNonformat"/>
        <w:jc w:val="both"/>
      </w:pPr>
      <w:r w:rsidRPr="00EF7720">
        <w:t>│ ┌────────────┐    2. ..........................                         │</w:t>
      </w:r>
    </w:p>
    <w:p w:rsidR="004F311E" w:rsidRPr="00EF7720" w:rsidRDefault="004F311E" w:rsidP="00EF7720">
      <w:pPr>
        <w:pStyle w:val="ConsPlusNonformat"/>
        <w:jc w:val="both"/>
      </w:pPr>
      <w:r w:rsidRPr="00EF7720">
        <w:t>│ │            │    3. ДД.ММ.ГГГГ                                         │</w:t>
      </w:r>
    </w:p>
    <w:p w:rsidR="004F311E" w:rsidRPr="00EF7720" w:rsidRDefault="004F311E" w:rsidP="00EF7720">
      <w:pPr>
        <w:pStyle w:val="ConsPlusNonformat"/>
        <w:jc w:val="both"/>
      </w:pPr>
      <w:r w:rsidRPr="00EF7720">
        <w:t>│ │            │    4a. ДД.ММ.ГГГГ                   4b. ДД.ММ.ГГГГ       │</w:t>
      </w:r>
    </w:p>
    <w:p w:rsidR="004F311E" w:rsidRPr="00EF7720" w:rsidRDefault="004F311E" w:rsidP="00EF7720">
      <w:pPr>
        <w:pStyle w:val="ConsPlusNonformat"/>
        <w:jc w:val="both"/>
      </w:pPr>
      <w:r w:rsidRPr="00EF7720">
        <w:t>│ │     6.     │    4c.                                                   │</w:t>
      </w:r>
    </w:p>
    <w:p w:rsidR="004F311E" w:rsidRPr="00EF7720" w:rsidRDefault="004F311E" w:rsidP="00EF7720">
      <w:pPr>
        <w:pStyle w:val="ConsPlusNonformat"/>
        <w:jc w:val="both"/>
      </w:pPr>
      <w:r w:rsidRPr="00EF7720">
        <w:t>│ │            │    5a.                                                   │</w:t>
      </w:r>
    </w:p>
    <w:p w:rsidR="004F311E" w:rsidRPr="00EF7720" w:rsidRDefault="004F311E" w:rsidP="00EF7720">
      <w:pPr>
        <w:pStyle w:val="ConsPlusNonformat"/>
        <w:jc w:val="both"/>
      </w:pPr>
      <w:r w:rsidRPr="00EF7720">
        <w:t>│ │            │    5b.                                                   │</w:t>
      </w:r>
    </w:p>
    <w:p w:rsidR="004F311E" w:rsidRPr="00EF7720" w:rsidRDefault="004F311E" w:rsidP="00EF7720">
      <w:pPr>
        <w:pStyle w:val="ConsPlusNonformat"/>
        <w:jc w:val="both"/>
      </w:pPr>
      <w:r w:rsidRPr="00EF7720">
        <w:t>│ │            │    7. ..........................                         │</w:t>
      </w:r>
    </w:p>
    <w:p w:rsidR="004F311E" w:rsidRPr="00EF7720" w:rsidRDefault="004F311E" w:rsidP="00EF7720">
      <w:pPr>
        <w:pStyle w:val="ConsPlusNonformat"/>
        <w:jc w:val="both"/>
      </w:pPr>
      <w:r w:rsidRPr="00EF7720">
        <w:t>│ └────────────┘    8. ..........................                         │</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jc w:val="center"/>
        <w:outlineLvl w:val="2"/>
        <w:rPr>
          <w:sz w:val="22"/>
          <w:szCs w:val="22"/>
        </w:rPr>
      </w:pPr>
      <w:r w:rsidRPr="00EF7720">
        <w:rPr>
          <w:sz w:val="22"/>
          <w:szCs w:val="22"/>
        </w:rPr>
        <w:t>Описание лицевой стороны карты водителя</w:t>
      </w:r>
    </w:p>
    <w:p w:rsidR="004F311E" w:rsidRPr="00EF7720" w:rsidRDefault="004F311E" w:rsidP="00EF7720">
      <w:pPr>
        <w:pStyle w:val="ConsPlusNormal"/>
        <w:jc w:val="center"/>
        <w:rPr>
          <w:sz w:val="22"/>
          <w:szCs w:val="22"/>
        </w:rPr>
      </w:pPr>
    </w:p>
    <w:p w:rsidR="004F311E" w:rsidRPr="00EF7720" w:rsidRDefault="004F311E" w:rsidP="00EF7720">
      <w:pPr>
        <w:pStyle w:val="ConsPlusNormal"/>
        <w:ind w:firstLine="540"/>
        <w:jc w:val="both"/>
        <w:rPr>
          <w:sz w:val="22"/>
          <w:szCs w:val="22"/>
        </w:rPr>
      </w:pPr>
      <w:r w:rsidRPr="00EF7720">
        <w:rPr>
          <w:sz w:val="22"/>
          <w:szCs w:val="22"/>
        </w:rPr>
        <w:t xml:space="preserve">1. В верхнем левом углу карты наносится обозначение Российской Федерации в соответствии с Конвенцией о дорожном движении, подписанной в Вене 8 ноября </w:t>
      </w:r>
      <w:smartTag w:uri="urn:schemas-microsoft-com:office:smarttags" w:element="metricconverter">
        <w:smartTagPr>
          <w:attr w:name="ProductID" w:val="1968 г"/>
        </w:smartTagPr>
        <w:r w:rsidRPr="00EF7720">
          <w:rPr>
            <w:sz w:val="22"/>
            <w:szCs w:val="22"/>
          </w:rPr>
          <w:t>1968 г</w:t>
        </w:r>
      </w:smartTag>
      <w:r w:rsidRPr="00EF7720">
        <w:rPr>
          <w:sz w:val="22"/>
          <w:szCs w:val="22"/>
        </w:rPr>
        <w:t>., &lt;*&gt; белыми буквами на синем фоне.</w:t>
      </w:r>
    </w:p>
    <w:p w:rsidR="004F311E" w:rsidRPr="00EF7720" w:rsidRDefault="004F311E" w:rsidP="00EF7720">
      <w:pPr>
        <w:pStyle w:val="ConsPlusNormal"/>
        <w:ind w:firstLine="540"/>
        <w:jc w:val="both"/>
        <w:rPr>
          <w:sz w:val="22"/>
          <w:szCs w:val="22"/>
        </w:rPr>
      </w:pPr>
      <w:r w:rsidRPr="00EF7720">
        <w:rPr>
          <w:sz w:val="22"/>
          <w:szCs w:val="22"/>
        </w:rPr>
        <w:t>--------------------------------</w:t>
      </w:r>
    </w:p>
    <w:p w:rsidR="004F311E" w:rsidRPr="00EF7720" w:rsidRDefault="004F311E" w:rsidP="00EF7720">
      <w:pPr>
        <w:pStyle w:val="ConsPlusNormal"/>
        <w:ind w:firstLine="540"/>
        <w:jc w:val="both"/>
      </w:pPr>
      <w:r w:rsidRPr="00EF7720">
        <w:t xml:space="preserve">&lt;*&gt; Ратифицирована Указом Президиума Верховного совета СССР от 29 апреля </w:t>
      </w:r>
      <w:smartTag w:uri="urn:schemas-microsoft-com:office:smarttags" w:element="metricconverter">
        <w:smartTagPr>
          <w:attr w:name="ProductID" w:val="1974 г"/>
        </w:smartTagPr>
        <w:r w:rsidRPr="00EF7720">
          <w:t>1974 г</w:t>
        </w:r>
      </w:smartTag>
      <w:r w:rsidRPr="00EF7720">
        <w:t>. N 5938-VIII (Ведомости ВС СССР, 1974, N 20, ст. 305).</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r w:rsidRPr="00EF7720">
        <w:rPr>
          <w:sz w:val="22"/>
          <w:szCs w:val="22"/>
        </w:rPr>
        <w:t>2. В верхней части карты крупными, четко различимыми буквами наносится надпись на русском языке "Карта водителя. Российская Федерация.".</w:t>
      </w:r>
    </w:p>
    <w:p w:rsidR="004F311E" w:rsidRPr="00EF7720" w:rsidRDefault="004F311E" w:rsidP="00EF7720">
      <w:pPr>
        <w:pStyle w:val="ConsPlusNormal"/>
        <w:ind w:firstLine="540"/>
        <w:jc w:val="both"/>
        <w:rPr>
          <w:sz w:val="22"/>
          <w:szCs w:val="22"/>
        </w:rPr>
      </w:pPr>
      <w:r w:rsidRPr="00EF7720">
        <w:rPr>
          <w:sz w:val="22"/>
          <w:szCs w:val="22"/>
        </w:rPr>
        <w:t>3. Содержание позиций на карте:</w:t>
      </w:r>
    </w:p>
    <w:p w:rsidR="004F311E" w:rsidRPr="00EF7720" w:rsidRDefault="004F311E" w:rsidP="00EF7720">
      <w:pPr>
        <w:pStyle w:val="ConsPlusNormal"/>
        <w:ind w:firstLine="540"/>
        <w:jc w:val="both"/>
        <w:rPr>
          <w:sz w:val="22"/>
          <w:szCs w:val="22"/>
        </w:rPr>
      </w:pPr>
      <w:r w:rsidRPr="00EF7720">
        <w:rPr>
          <w:sz w:val="22"/>
          <w:szCs w:val="22"/>
        </w:rPr>
        <w:t>позиция 1 - фамилия водителя;</w:t>
      </w:r>
    </w:p>
    <w:p w:rsidR="004F311E" w:rsidRPr="00EF7720" w:rsidRDefault="004F311E" w:rsidP="00EF7720">
      <w:pPr>
        <w:pStyle w:val="ConsPlusNormal"/>
        <w:ind w:firstLine="540"/>
        <w:jc w:val="both"/>
        <w:rPr>
          <w:sz w:val="22"/>
          <w:szCs w:val="22"/>
        </w:rPr>
      </w:pPr>
      <w:r w:rsidRPr="00EF7720">
        <w:rPr>
          <w:sz w:val="22"/>
          <w:szCs w:val="22"/>
        </w:rPr>
        <w:t>позиция 2 - имя водителя;</w:t>
      </w:r>
    </w:p>
    <w:p w:rsidR="004F311E" w:rsidRPr="00EF7720" w:rsidRDefault="004F311E" w:rsidP="00EF7720">
      <w:pPr>
        <w:pStyle w:val="ConsPlusNormal"/>
        <w:ind w:firstLine="540"/>
        <w:jc w:val="both"/>
        <w:rPr>
          <w:sz w:val="22"/>
          <w:szCs w:val="22"/>
        </w:rPr>
      </w:pPr>
      <w:r w:rsidRPr="00EF7720">
        <w:rPr>
          <w:sz w:val="22"/>
          <w:szCs w:val="22"/>
        </w:rPr>
        <w:t>позиция 3 - дата рождения водителя;</w:t>
      </w:r>
    </w:p>
    <w:p w:rsidR="004F311E" w:rsidRPr="00EF7720" w:rsidRDefault="004F311E" w:rsidP="00EF7720">
      <w:pPr>
        <w:pStyle w:val="ConsPlusNormal"/>
        <w:ind w:firstLine="540"/>
        <w:jc w:val="both"/>
        <w:rPr>
          <w:sz w:val="22"/>
          <w:szCs w:val="22"/>
        </w:rPr>
      </w:pPr>
      <w:r w:rsidRPr="00EF7720">
        <w:rPr>
          <w:sz w:val="22"/>
          <w:szCs w:val="22"/>
        </w:rPr>
        <w:t>позиция 4a - дата начала действия карты;</w:t>
      </w:r>
    </w:p>
    <w:p w:rsidR="004F311E" w:rsidRPr="00EF7720" w:rsidRDefault="004F311E" w:rsidP="00EF7720">
      <w:pPr>
        <w:pStyle w:val="ConsPlusNormal"/>
        <w:ind w:firstLine="540"/>
        <w:jc w:val="both"/>
        <w:rPr>
          <w:sz w:val="22"/>
          <w:szCs w:val="22"/>
        </w:rPr>
      </w:pPr>
      <w:r w:rsidRPr="00EF7720">
        <w:rPr>
          <w:sz w:val="22"/>
          <w:szCs w:val="22"/>
        </w:rPr>
        <w:t>позиция 4b - дата окончания действия карты. Срок действия карты водителя составляет - три года;</w:t>
      </w:r>
    </w:p>
    <w:p w:rsidR="004F311E" w:rsidRPr="00EF7720" w:rsidRDefault="004F311E" w:rsidP="00EF7720">
      <w:pPr>
        <w:pStyle w:val="ConsPlusNormal"/>
        <w:ind w:firstLine="540"/>
        <w:jc w:val="both"/>
        <w:rPr>
          <w:sz w:val="22"/>
          <w:szCs w:val="22"/>
        </w:rPr>
      </w:pPr>
      <w:r w:rsidRPr="00EF7720">
        <w:rPr>
          <w:sz w:val="22"/>
          <w:szCs w:val="22"/>
        </w:rPr>
        <w:t>позиция 4c - наименование органа, выдавшего карту;</w:t>
      </w:r>
    </w:p>
    <w:p w:rsidR="004F311E" w:rsidRPr="00EF7720" w:rsidRDefault="004F311E" w:rsidP="00EF7720">
      <w:pPr>
        <w:pStyle w:val="ConsPlusNormal"/>
        <w:ind w:firstLine="540"/>
        <w:jc w:val="both"/>
        <w:rPr>
          <w:sz w:val="22"/>
          <w:szCs w:val="22"/>
        </w:rPr>
      </w:pPr>
      <w:r w:rsidRPr="00EF7720">
        <w:rPr>
          <w:sz w:val="22"/>
          <w:szCs w:val="22"/>
        </w:rPr>
        <w:t>позиция 5a - номер водительского удостоверения;</w:t>
      </w:r>
    </w:p>
    <w:p w:rsidR="004F311E" w:rsidRPr="00EF7720" w:rsidRDefault="004F311E" w:rsidP="00EF7720">
      <w:pPr>
        <w:pStyle w:val="ConsPlusNormal"/>
        <w:ind w:firstLine="540"/>
        <w:jc w:val="both"/>
        <w:rPr>
          <w:sz w:val="22"/>
          <w:szCs w:val="22"/>
        </w:rPr>
      </w:pPr>
      <w:r w:rsidRPr="00EF7720">
        <w:rPr>
          <w:sz w:val="22"/>
          <w:szCs w:val="22"/>
        </w:rPr>
        <w:t>позиция 5b - номер карты;</w:t>
      </w:r>
    </w:p>
    <w:p w:rsidR="004F311E" w:rsidRPr="00EF7720" w:rsidRDefault="004F311E" w:rsidP="00EF7720">
      <w:pPr>
        <w:pStyle w:val="ConsPlusNormal"/>
        <w:ind w:firstLine="540"/>
        <w:jc w:val="both"/>
        <w:rPr>
          <w:sz w:val="22"/>
          <w:szCs w:val="22"/>
        </w:rPr>
      </w:pPr>
      <w:r w:rsidRPr="00EF7720">
        <w:rPr>
          <w:sz w:val="22"/>
          <w:szCs w:val="22"/>
        </w:rPr>
        <w:t>позиция 6 - фотография водителя;</w:t>
      </w:r>
    </w:p>
    <w:p w:rsidR="004F311E" w:rsidRPr="00EF7720" w:rsidRDefault="004F311E" w:rsidP="00EF7720">
      <w:pPr>
        <w:pStyle w:val="ConsPlusNormal"/>
        <w:ind w:firstLine="540"/>
        <w:jc w:val="both"/>
        <w:rPr>
          <w:sz w:val="22"/>
          <w:szCs w:val="22"/>
        </w:rPr>
      </w:pPr>
      <w:r w:rsidRPr="00EF7720">
        <w:rPr>
          <w:sz w:val="22"/>
          <w:szCs w:val="22"/>
        </w:rPr>
        <w:t>позиция 7 - личная подпись водителя;</w:t>
      </w:r>
    </w:p>
    <w:p w:rsidR="004F311E" w:rsidRPr="00EF7720" w:rsidRDefault="004F311E" w:rsidP="00EF7720">
      <w:pPr>
        <w:pStyle w:val="ConsPlusNormal"/>
        <w:ind w:firstLine="540"/>
        <w:jc w:val="both"/>
        <w:rPr>
          <w:sz w:val="22"/>
          <w:szCs w:val="22"/>
        </w:rPr>
      </w:pPr>
      <w:r w:rsidRPr="00EF7720">
        <w:rPr>
          <w:sz w:val="22"/>
          <w:szCs w:val="22"/>
        </w:rPr>
        <w:t>позиция 8 - почтовый адрес водителя.</w:t>
      </w:r>
    </w:p>
    <w:p w:rsidR="004F311E" w:rsidRPr="00EF7720" w:rsidRDefault="004F311E" w:rsidP="00EF7720">
      <w:pPr>
        <w:pStyle w:val="ConsPlusNormal"/>
        <w:ind w:firstLine="540"/>
        <w:jc w:val="both"/>
        <w:rPr>
          <w:sz w:val="22"/>
          <w:szCs w:val="22"/>
        </w:rPr>
      </w:pPr>
      <w:r w:rsidRPr="00EF7720">
        <w:rPr>
          <w:sz w:val="22"/>
          <w:szCs w:val="22"/>
        </w:rPr>
        <w:t>4. Позиции заполняются на двух языках: русском и английском в следующем формате: "Надпись на русском языке/Надпись на английском языке". Написание фамилии и имени водителя латинскими буквами должно соответствовать водительскому удостоверению, используемому в международном движении.</w:t>
      </w: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r w:rsidRPr="00EF7720">
        <w:rPr>
          <w:sz w:val="22"/>
          <w:szCs w:val="22"/>
        </w:rPr>
        <w:t>5. Номер карты водителя имеет следующую структуру:</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nformat"/>
        <w:jc w:val="both"/>
      </w:pPr>
      <w:r w:rsidRPr="00EF7720">
        <w:t>RU D XXXXXXXXXXX X X</w:t>
      </w:r>
    </w:p>
    <w:p w:rsidR="004F311E" w:rsidRPr="00EF7720" w:rsidRDefault="004F311E" w:rsidP="00EF7720">
      <w:pPr>
        <w:pStyle w:val="ConsPlusNonformat"/>
        <w:jc w:val="both"/>
      </w:pPr>
      <w:r w:rsidRPr="00EF7720">
        <w:t>┬─ ┬ ──────┬──── ┬ ┬</w:t>
      </w:r>
    </w:p>
    <w:p w:rsidR="004F311E" w:rsidRPr="00EF7720" w:rsidRDefault="004F311E" w:rsidP="00EF7720">
      <w:pPr>
        <w:pStyle w:val="ConsPlusNonformat"/>
        <w:jc w:val="both"/>
      </w:pPr>
      <w:r w:rsidRPr="00EF7720">
        <w:t>│  │       │     │ │</w:t>
      </w:r>
    </w:p>
    <w:p w:rsidR="004F311E" w:rsidRPr="00EF7720" w:rsidRDefault="004F311E" w:rsidP="00EF7720">
      <w:pPr>
        <w:pStyle w:val="ConsPlusNonformat"/>
        <w:jc w:val="both"/>
      </w:pPr>
      <w:r w:rsidRPr="00EF7720">
        <w:t>│  │       │     │ │    Индекс обновления карты. Принимает значение от 0 до</w:t>
      </w:r>
    </w:p>
    <w:p w:rsidR="004F311E" w:rsidRPr="00EF7720" w:rsidRDefault="004F311E" w:rsidP="00EF7720">
      <w:pPr>
        <w:pStyle w:val="ConsPlusNonformat"/>
        <w:jc w:val="both"/>
      </w:pPr>
      <w:r w:rsidRPr="00EF7720">
        <w:t>│  │       │     │ └─── 9, далее - от A до Z.</w:t>
      </w:r>
    </w:p>
    <w:p w:rsidR="004F311E" w:rsidRPr="00EF7720" w:rsidRDefault="004F311E" w:rsidP="00EF7720">
      <w:pPr>
        <w:pStyle w:val="ConsPlusNonformat"/>
        <w:jc w:val="both"/>
      </w:pPr>
      <w:r w:rsidRPr="00EF7720">
        <w:t>│  │       │     │      Индекс   последовательно   увеличивается  в  случае</w:t>
      </w:r>
    </w:p>
    <w:p w:rsidR="004F311E" w:rsidRPr="00EF7720" w:rsidRDefault="004F311E" w:rsidP="00EF7720">
      <w:pPr>
        <w:pStyle w:val="ConsPlusNonformat"/>
        <w:jc w:val="both"/>
      </w:pPr>
      <w:r w:rsidRPr="00EF7720">
        <w:t>│  │       │     │      выдачи карты на новый срок.</w:t>
      </w:r>
    </w:p>
    <w:p w:rsidR="004F311E" w:rsidRPr="00EF7720" w:rsidRDefault="004F311E" w:rsidP="00EF7720">
      <w:pPr>
        <w:pStyle w:val="ConsPlusNonformat"/>
        <w:jc w:val="both"/>
      </w:pPr>
      <w:r w:rsidRPr="00EF7720">
        <w:t>│  │       │     │</w:t>
      </w:r>
    </w:p>
    <w:p w:rsidR="004F311E" w:rsidRPr="00EF7720" w:rsidRDefault="004F311E" w:rsidP="00EF7720">
      <w:pPr>
        <w:pStyle w:val="ConsPlusNonformat"/>
        <w:jc w:val="both"/>
      </w:pPr>
      <w:r w:rsidRPr="00EF7720">
        <w:t>│  │       │     │      Индекс замены карты.  Принимает значение от 0 до 9,</w:t>
      </w:r>
    </w:p>
    <w:p w:rsidR="004F311E" w:rsidRPr="00EF7720" w:rsidRDefault="004F311E" w:rsidP="00EF7720">
      <w:pPr>
        <w:pStyle w:val="ConsPlusNonformat"/>
        <w:jc w:val="both"/>
      </w:pPr>
      <w:r w:rsidRPr="00EF7720">
        <w:t>│  │       │     │      далее  -  от  A  до   Z.</w:t>
      </w:r>
    </w:p>
    <w:p w:rsidR="004F311E" w:rsidRPr="00EF7720" w:rsidRDefault="004F311E" w:rsidP="00EF7720">
      <w:pPr>
        <w:pStyle w:val="ConsPlusNonformat"/>
        <w:jc w:val="both"/>
      </w:pPr>
      <w:r w:rsidRPr="00EF7720">
        <w:t>│  │       │     │      Индекс последовательно увеличивается в случае</w:t>
      </w:r>
    </w:p>
    <w:p w:rsidR="004F311E" w:rsidRPr="00EF7720" w:rsidRDefault="004F311E" w:rsidP="00EF7720">
      <w:pPr>
        <w:pStyle w:val="ConsPlusNonformat"/>
        <w:jc w:val="both"/>
      </w:pPr>
      <w:r w:rsidRPr="00EF7720">
        <w:t>│  │       │     │      замены:</w:t>
      </w:r>
    </w:p>
    <w:p w:rsidR="004F311E" w:rsidRPr="00EF7720" w:rsidRDefault="004F311E" w:rsidP="00EF7720">
      <w:pPr>
        <w:pStyle w:val="ConsPlusNonformat"/>
        <w:jc w:val="both"/>
      </w:pPr>
      <w:r w:rsidRPr="00EF7720">
        <w:t>│  │       │     │      - дефектной карты, карты, работающей со сбоями;</w:t>
      </w:r>
    </w:p>
    <w:p w:rsidR="004F311E" w:rsidRPr="00EF7720" w:rsidRDefault="004F311E" w:rsidP="00EF7720">
      <w:pPr>
        <w:pStyle w:val="ConsPlusNonformat"/>
        <w:jc w:val="both"/>
      </w:pPr>
      <w:r w:rsidRPr="00EF7720">
        <w:t>│  │       │     └───── - испорченной карты;</w:t>
      </w:r>
    </w:p>
    <w:p w:rsidR="004F311E" w:rsidRPr="00EF7720" w:rsidRDefault="004F311E" w:rsidP="00EF7720">
      <w:pPr>
        <w:pStyle w:val="ConsPlusNonformat"/>
        <w:jc w:val="both"/>
      </w:pPr>
      <w:r w:rsidRPr="00EF7720">
        <w:t>│  │       │            - украденной или утерянной карты;</w:t>
      </w:r>
    </w:p>
    <w:p w:rsidR="004F311E" w:rsidRPr="00EF7720" w:rsidRDefault="004F311E" w:rsidP="00EF7720">
      <w:pPr>
        <w:pStyle w:val="ConsPlusNonformat"/>
        <w:jc w:val="both"/>
      </w:pPr>
      <w:r w:rsidRPr="00EF7720">
        <w:t>│  │       │            - действующей   карты    по    причине    изменения</w:t>
      </w:r>
    </w:p>
    <w:p w:rsidR="004F311E" w:rsidRPr="00EF7720" w:rsidRDefault="004F311E" w:rsidP="00EF7720">
      <w:pPr>
        <w:pStyle w:val="ConsPlusNonformat"/>
        <w:jc w:val="both"/>
      </w:pPr>
      <w:r w:rsidRPr="00EF7720">
        <w:t>│  │       │            персональных данных.</w:t>
      </w:r>
    </w:p>
    <w:p w:rsidR="004F311E" w:rsidRPr="00EF7720" w:rsidRDefault="004F311E" w:rsidP="00EF7720">
      <w:pPr>
        <w:pStyle w:val="ConsPlusNonformat"/>
        <w:jc w:val="both"/>
      </w:pPr>
      <w:r w:rsidRPr="00EF7720">
        <w:t>│  │       │            При обновлении карты (выдаче на новый срок)  данный</w:t>
      </w:r>
    </w:p>
    <w:p w:rsidR="004F311E" w:rsidRPr="00EF7720" w:rsidRDefault="004F311E" w:rsidP="00EF7720">
      <w:pPr>
        <w:pStyle w:val="ConsPlusNonformat"/>
        <w:jc w:val="both"/>
      </w:pPr>
      <w:r w:rsidRPr="00EF7720">
        <w:t>│  │       │            индекс обнуляется.</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       │            Порядковый  номер карты. Состоит из 11-ти цифр. Для</w:t>
      </w:r>
    </w:p>
    <w:p w:rsidR="004F311E" w:rsidRPr="00EF7720" w:rsidRDefault="004F311E" w:rsidP="00EF7720">
      <w:pPr>
        <w:pStyle w:val="ConsPlusNonformat"/>
        <w:jc w:val="both"/>
      </w:pPr>
      <w:r w:rsidRPr="00EF7720">
        <w:t>│  │       └─────────── каждого  водителя  порядковый  номер карты является</w:t>
      </w:r>
    </w:p>
    <w:p w:rsidR="004F311E" w:rsidRPr="00EF7720" w:rsidRDefault="004F311E" w:rsidP="00EF7720">
      <w:pPr>
        <w:pStyle w:val="ConsPlusNonformat"/>
        <w:jc w:val="both"/>
      </w:pPr>
      <w:r w:rsidRPr="00EF7720">
        <w:t>│  │                    единым постоянным, независимо от  ее обновления или</w:t>
      </w:r>
    </w:p>
    <w:p w:rsidR="004F311E" w:rsidRPr="00EF7720" w:rsidRDefault="004F311E" w:rsidP="00EF7720">
      <w:pPr>
        <w:pStyle w:val="ConsPlusNonformat"/>
        <w:jc w:val="both"/>
      </w:pPr>
      <w:r w:rsidRPr="00EF7720">
        <w:t>│  │                    замены.</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Тип карты.</w:t>
      </w: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Российская Федерация.</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Оборотная сторона</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rPr>
          <w:lang w:val="en-US"/>
        </w:rPr>
      </w:pPr>
      <w:r w:rsidRPr="00EF7720">
        <w:t>│1. Фамилия/Surname    2. Имя/First name(s)    3. Дата</w:t>
      </w:r>
      <w:r w:rsidRPr="00EF7720">
        <w:rPr>
          <w:lang w:val="en-US"/>
        </w:rPr>
        <w:t xml:space="preserve"> </w:t>
      </w:r>
      <w:r w:rsidRPr="00EF7720">
        <w:t>рождения</w:t>
      </w:r>
      <w:r w:rsidRPr="00EF7720">
        <w:rPr>
          <w:lang w:val="en-US"/>
        </w:rPr>
        <w:t>/Birth date│</w:t>
      </w:r>
    </w:p>
    <w:p w:rsidR="004F311E" w:rsidRPr="00EF7720" w:rsidRDefault="004F311E" w:rsidP="00EF7720">
      <w:pPr>
        <w:pStyle w:val="ConsPlusNonformat"/>
        <w:jc w:val="both"/>
        <w:rPr>
          <w:lang w:val="en-US"/>
        </w:rPr>
      </w:pPr>
      <w:r w:rsidRPr="00EF7720">
        <w:rPr>
          <w:lang w:val="en-US"/>
        </w:rPr>
        <w:t xml:space="preserve">│4a. </w:t>
      </w:r>
      <w:r w:rsidRPr="00EF7720">
        <w:t>Дата</w:t>
      </w:r>
      <w:r w:rsidRPr="00EF7720">
        <w:rPr>
          <w:lang w:val="en-US"/>
        </w:rPr>
        <w:t xml:space="preserve"> </w:t>
      </w:r>
      <w:r w:rsidRPr="00EF7720">
        <w:t>начала</w:t>
      </w:r>
      <w:r w:rsidRPr="00EF7720">
        <w:rPr>
          <w:lang w:val="en-US"/>
        </w:rPr>
        <w:t xml:space="preserve"> </w:t>
      </w:r>
      <w:r w:rsidRPr="00EF7720">
        <w:t>действия</w:t>
      </w:r>
      <w:r w:rsidRPr="00EF7720">
        <w:rPr>
          <w:lang w:val="en-US"/>
        </w:rPr>
        <w:t xml:space="preserve"> </w:t>
      </w:r>
      <w:r w:rsidRPr="00EF7720">
        <w:t>карты</w:t>
      </w:r>
      <w:r w:rsidRPr="00EF7720">
        <w:rPr>
          <w:lang w:val="en-US"/>
        </w:rPr>
        <w:t>/Date of start of validity of card         │</w:t>
      </w:r>
    </w:p>
    <w:p w:rsidR="004F311E" w:rsidRPr="00EF7720" w:rsidRDefault="004F311E" w:rsidP="00EF7720">
      <w:pPr>
        <w:pStyle w:val="ConsPlusNonformat"/>
        <w:jc w:val="both"/>
        <w:rPr>
          <w:lang w:val="en-US"/>
        </w:rPr>
      </w:pPr>
      <w:r w:rsidRPr="00EF7720">
        <w:rPr>
          <w:lang w:val="en-US"/>
        </w:rPr>
        <w:t xml:space="preserve">│4b. </w:t>
      </w:r>
      <w:r w:rsidRPr="00EF7720">
        <w:t>Дата</w:t>
      </w:r>
      <w:r w:rsidRPr="00EF7720">
        <w:rPr>
          <w:lang w:val="en-US"/>
        </w:rPr>
        <w:t xml:space="preserve"> </w:t>
      </w:r>
      <w:r w:rsidRPr="00EF7720">
        <w:t>окончания</w:t>
      </w:r>
      <w:r w:rsidRPr="00EF7720">
        <w:rPr>
          <w:lang w:val="en-US"/>
        </w:rPr>
        <w:t xml:space="preserve"> </w:t>
      </w:r>
      <w:r w:rsidRPr="00EF7720">
        <w:t>действия</w:t>
      </w:r>
      <w:r w:rsidRPr="00EF7720">
        <w:rPr>
          <w:lang w:val="en-US"/>
        </w:rPr>
        <w:t xml:space="preserve"> </w:t>
      </w:r>
      <w:r w:rsidRPr="00EF7720">
        <w:t>карты</w:t>
      </w:r>
      <w:r w:rsidRPr="00EF7720">
        <w:rPr>
          <w:lang w:val="en-US"/>
        </w:rPr>
        <w:t>/Administrative expiry date of card     │</w:t>
      </w:r>
    </w:p>
    <w:p w:rsidR="004F311E" w:rsidRPr="00EF7720" w:rsidRDefault="004F311E" w:rsidP="00EF7720">
      <w:pPr>
        <w:pStyle w:val="ConsPlusNonformat"/>
        <w:jc w:val="both"/>
      </w:pPr>
      <w:r w:rsidRPr="00EF7720">
        <w:t>│4c. Наименование органа, выдавшего карту/Issuing authority               │</w:t>
      </w:r>
    </w:p>
    <w:p w:rsidR="004F311E" w:rsidRPr="00EF7720" w:rsidRDefault="004F311E" w:rsidP="00EF7720">
      <w:pPr>
        <w:pStyle w:val="ConsPlusNonformat"/>
        <w:jc w:val="both"/>
      </w:pPr>
      <w:r w:rsidRPr="00EF7720">
        <w:t>│5a. Номер водительского удостоверения/Driving license number             │</w:t>
      </w:r>
    </w:p>
    <w:p w:rsidR="004F311E" w:rsidRPr="00EF7720" w:rsidRDefault="004F311E" w:rsidP="00EF7720">
      <w:pPr>
        <w:pStyle w:val="ConsPlusNonformat"/>
        <w:jc w:val="both"/>
        <w:rPr>
          <w:lang w:val="en-US"/>
        </w:rPr>
      </w:pPr>
      <w:r w:rsidRPr="00EF7720">
        <w:rPr>
          <w:lang w:val="en-US"/>
        </w:rPr>
        <w:t xml:space="preserve">│5b. </w:t>
      </w:r>
      <w:r w:rsidRPr="00EF7720">
        <w:t>Номер</w:t>
      </w:r>
      <w:r w:rsidRPr="00EF7720">
        <w:rPr>
          <w:lang w:val="en-US"/>
        </w:rPr>
        <w:t xml:space="preserve"> </w:t>
      </w:r>
      <w:r w:rsidRPr="00EF7720">
        <w:t>карты</w:t>
      </w:r>
      <w:r w:rsidRPr="00EF7720">
        <w:rPr>
          <w:lang w:val="en-US"/>
        </w:rPr>
        <w:t>/Card number                                              │</w:t>
      </w:r>
    </w:p>
    <w:p w:rsidR="004F311E" w:rsidRPr="00EF7720" w:rsidRDefault="004F311E" w:rsidP="00EF7720">
      <w:pPr>
        <w:pStyle w:val="ConsPlusNonformat"/>
        <w:jc w:val="both"/>
        <w:rPr>
          <w:lang w:val="en-US"/>
        </w:rPr>
      </w:pPr>
      <w:r w:rsidRPr="00EF7720">
        <w:rPr>
          <w:lang w:val="en-US"/>
        </w:rPr>
        <w:t xml:space="preserve">│6. </w:t>
      </w:r>
      <w:r w:rsidRPr="00EF7720">
        <w:t>Фотография</w:t>
      </w:r>
      <w:r w:rsidRPr="00EF7720">
        <w:rPr>
          <w:lang w:val="en-US"/>
        </w:rPr>
        <w:t>/Photograph                                                 │</w:t>
      </w:r>
    </w:p>
    <w:p w:rsidR="004F311E" w:rsidRPr="00EF7720" w:rsidRDefault="004F311E" w:rsidP="00EF7720">
      <w:pPr>
        <w:pStyle w:val="ConsPlusNonformat"/>
        <w:jc w:val="both"/>
        <w:rPr>
          <w:lang w:val="en-US"/>
        </w:rPr>
      </w:pPr>
      <w:r w:rsidRPr="00EF7720">
        <w:rPr>
          <w:lang w:val="en-US"/>
        </w:rPr>
        <w:t xml:space="preserve">│7. </w:t>
      </w:r>
      <w:r w:rsidRPr="00EF7720">
        <w:t>Личная</w:t>
      </w:r>
      <w:r w:rsidRPr="00EF7720">
        <w:rPr>
          <w:lang w:val="en-US"/>
        </w:rPr>
        <w:t xml:space="preserve"> </w:t>
      </w:r>
      <w:r w:rsidRPr="00EF7720">
        <w:t>подпись</w:t>
      </w:r>
      <w:r w:rsidRPr="00EF7720">
        <w:rPr>
          <w:lang w:val="en-US"/>
        </w:rPr>
        <w:t>/Signature                                              │</w:t>
      </w:r>
    </w:p>
    <w:p w:rsidR="004F311E" w:rsidRPr="00EF7720" w:rsidRDefault="004F311E" w:rsidP="00EF7720">
      <w:pPr>
        <w:pStyle w:val="ConsPlusNonformat"/>
        <w:jc w:val="both"/>
        <w:rPr>
          <w:lang w:val="en-US"/>
        </w:rPr>
      </w:pPr>
      <w:r w:rsidRPr="00EF7720">
        <w:rPr>
          <w:lang w:val="en-US"/>
        </w:rPr>
        <w:t xml:space="preserve">│8. </w:t>
      </w:r>
      <w:r w:rsidRPr="00EF7720">
        <w:t>Почтовый</w:t>
      </w:r>
      <w:r w:rsidRPr="00EF7720">
        <w:rPr>
          <w:lang w:val="en-US"/>
        </w:rPr>
        <w:t xml:space="preserve"> </w:t>
      </w:r>
      <w:r w:rsidRPr="00EF7720">
        <w:t>адрес</w:t>
      </w:r>
      <w:r w:rsidRPr="00EF7720">
        <w:rPr>
          <w:lang w:val="en-US"/>
        </w:rPr>
        <w:t>/Address                                                │</w:t>
      </w:r>
    </w:p>
    <w:p w:rsidR="004F311E" w:rsidRPr="00EF7720" w:rsidRDefault="004F311E" w:rsidP="00EF7720">
      <w:pPr>
        <w:pStyle w:val="ConsPlusNonformat"/>
        <w:jc w:val="both"/>
        <w:rPr>
          <w:lang w:val="en-US"/>
        </w:rPr>
      </w:pPr>
      <w:r w:rsidRPr="00EF7720">
        <w:rPr>
          <w:lang w:val="en-US"/>
        </w:rPr>
        <w:t>│                                                                         │</w:t>
      </w:r>
    </w:p>
    <w:p w:rsidR="004F311E" w:rsidRPr="00EF7720" w:rsidRDefault="004F311E" w:rsidP="00EF7720">
      <w:pPr>
        <w:pStyle w:val="ConsPlusNonformat"/>
        <w:jc w:val="both"/>
        <w:rPr>
          <w:lang w:val="en-US"/>
        </w:rPr>
      </w:pPr>
      <w:r w:rsidRPr="00EF7720">
        <w:rPr>
          <w:lang w:val="en-US"/>
        </w:rPr>
        <w:t xml:space="preserve">│                  </w:t>
      </w:r>
      <w:r w:rsidRPr="00EF7720">
        <w:t>Просьба</w:t>
      </w:r>
      <w:r w:rsidRPr="00EF7720">
        <w:rPr>
          <w:lang w:val="en-US"/>
        </w:rPr>
        <w:t xml:space="preserve"> </w:t>
      </w:r>
      <w:r w:rsidRPr="00EF7720">
        <w:t>вернуть</w:t>
      </w:r>
      <w:r w:rsidRPr="00EF7720">
        <w:rPr>
          <w:lang w:val="en-US"/>
        </w:rPr>
        <w:t xml:space="preserve"> </w:t>
      </w:r>
      <w:r w:rsidRPr="00EF7720">
        <w:t>в</w:t>
      </w:r>
      <w:r w:rsidRPr="00EF7720">
        <w:rPr>
          <w:lang w:val="en-US"/>
        </w:rPr>
        <w:t>:/Please return to:                   │</w:t>
      </w:r>
    </w:p>
    <w:p w:rsidR="004F311E" w:rsidRPr="00EF7720" w:rsidRDefault="004F311E" w:rsidP="00EF7720">
      <w:pPr>
        <w:pStyle w:val="ConsPlusNonformat"/>
        <w:jc w:val="both"/>
      </w:pPr>
      <w:r w:rsidRPr="00EF7720">
        <w:t>│      (Наименование органа, отвечающего за выпуск карт) по адресу:       │</w:t>
      </w:r>
    </w:p>
    <w:p w:rsidR="004F311E" w:rsidRPr="00EF7720" w:rsidRDefault="004F311E" w:rsidP="00EF7720">
      <w:pPr>
        <w:pStyle w:val="ConsPlusNonformat"/>
        <w:jc w:val="both"/>
      </w:pPr>
      <w:r w:rsidRPr="00EF7720">
        <w:t>│               (адрес органа, отвечающего за выпуск карт)/               │</w:t>
      </w:r>
    </w:p>
    <w:p w:rsidR="004F311E" w:rsidRPr="00EF7720" w:rsidRDefault="004F311E" w:rsidP="00EF7720">
      <w:pPr>
        <w:pStyle w:val="ConsPlusNonformat"/>
        <w:jc w:val="both"/>
        <w:rPr>
          <w:lang w:val="en-US"/>
        </w:rPr>
      </w:pPr>
      <w:r w:rsidRPr="00EF7720">
        <w:rPr>
          <w:lang w:val="en-US"/>
        </w:rPr>
        <w:t>│                      NAME OF AUTHORITY AND ADDRESS                      │</w:t>
      </w:r>
    </w:p>
    <w:p w:rsidR="004F311E" w:rsidRPr="00EF7720" w:rsidRDefault="004F311E" w:rsidP="00EF7720">
      <w:pPr>
        <w:pStyle w:val="ConsPlusNonformat"/>
        <w:jc w:val="both"/>
        <w:rPr>
          <w:lang w:val="en-US"/>
        </w:rPr>
      </w:pPr>
      <w:r w:rsidRPr="00EF7720">
        <w:rPr>
          <w:lang w:val="en-US"/>
        </w:rPr>
        <w:t>└─────────────────────────────────────────────────────────────────────────┘</w:t>
      </w: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both"/>
        <w:rPr>
          <w:sz w:val="22"/>
          <w:szCs w:val="22"/>
          <w:lang w:val="en-US"/>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Pr="00EF7720" w:rsidRDefault="004F311E" w:rsidP="00EF7720">
      <w:pPr>
        <w:pStyle w:val="ConsPlusNormal"/>
        <w:jc w:val="both"/>
        <w:rPr>
          <w:sz w:val="22"/>
          <w:szCs w:val="22"/>
        </w:rPr>
      </w:pP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right"/>
        <w:outlineLvl w:val="0"/>
        <w:rPr>
          <w:sz w:val="22"/>
          <w:szCs w:val="22"/>
          <w:lang w:val="en-US"/>
        </w:rPr>
      </w:pPr>
      <w:r w:rsidRPr="00EF7720">
        <w:rPr>
          <w:sz w:val="22"/>
          <w:szCs w:val="22"/>
        </w:rPr>
        <w:t>Приложение</w:t>
      </w:r>
      <w:r w:rsidRPr="00EF7720">
        <w:rPr>
          <w:sz w:val="22"/>
          <w:szCs w:val="22"/>
          <w:lang w:val="en-US"/>
        </w:rPr>
        <w:t xml:space="preserve"> N 2</w:t>
      </w:r>
    </w:p>
    <w:p w:rsidR="004F311E" w:rsidRPr="00EF7720" w:rsidRDefault="004F311E" w:rsidP="00EF7720">
      <w:pPr>
        <w:pStyle w:val="ConsPlusNormal"/>
        <w:jc w:val="right"/>
        <w:rPr>
          <w:sz w:val="22"/>
          <w:szCs w:val="22"/>
          <w:lang w:val="en-US"/>
        </w:rPr>
      </w:pPr>
      <w:r w:rsidRPr="00EF7720">
        <w:rPr>
          <w:sz w:val="22"/>
          <w:szCs w:val="22"/>
        </w:rPr>
        <w:t>к</w:t>
      </w:r>
      <w:r w:rsidRPr="00EF7720">
        <w:rPr>
          <w:sz w:val="22"/>
          <w:szCs w:val="22"/>
          <w:lang w:val="en-US"/>
        </w:rPr>
        <w:t xml:space="preserve"> </w:t>
      </w:r>
      <w:r w:rsidRPr="00EF7720">
        <w:rPr>
          <w:sz w:val="22"/>
          <w:szCs w:val="22"/>
        </w:rPr>
        <w:t>Приказу</w:t>
      </w:r>
      <w:r w:rsidRPr="00EF7720">
        <w:rPr>
          <w:sz w:val="22"/>
          <w:szCs w:val="22"/>
          <w:lang w:val="en-US"/>
        </w:rPr>
        <w:t xml:space="preserve"> </w:t>
      </w:r>
      <w:r w:rsidRPr="00EF7720">
        <w:rPr>
          <w:sz w:val="22"/>
          <w:szCs w:val="22"/>
        </w:rPr>
        <w:t>Минтранса</w:t>
      </w:r>
      <w:r w:rsidRPr="00EF7720">
        <w:rPr>
          <w:sz w:val="22"/>
          <w:szCs w:val="22"/>
          <w:lang w:val="en-US"/>
        </w:rPr>
        <w:t xml:space="preserve"> </w:t>
      </w:r>
      <w:r w:rsidRPr="00EF7720">
        <w:rPr>
          <w:sz w:val="22"/>
          <w:szCs w:val="22"/>
        </w:rPr>
        <w:t>России</w:t>
      </w:r>
    </w:p>
    <w:p w:rsidR="004F311E" w:rsidRPr="00EF7720" w:rsidRDefault="004F311E" w:rsidP="00EF7720">
      <w:pPr>
        <w:pStyle w:val="ConsPlusNormal"/>
        <w:jc w:val="right"/>
        <w:rPr>
          <w:sz w:val="22"/>
          <w:szCs w:val="22"/>
        </w:rPr>
      </w:pPr>
      <w:r w:rsidRPr="00EF7720">
        <w:rPr>
          <w:sz w:val="22"/>
          <w:szCs w:val="22"/>
        </w:rPr>
        <w:t xml:space="preserve">от "__" ______ </w:t>
      </w:r>
      <w:smartTag w:uri="urn:schemas-microsoft-com:office:smarttags" w:element="metricconverter">
        <w:smartTagPr>
          <w:attr w:name="ProductID" w:val="2009 г"/>
        </w:smartTagPr>
        <w:r w:rsidRPr="00EF7720">
          <w:rPr>
            <w:sz w:val="22"/>
            <w:szCs w:val="22"/>
          </w:rPr>
          <w:t>2009 г</w:t>
        </w:r>
      </w:smartTag>
      <w:r w:rsidRPr="00EF7720">
        <w:rPr>
          <w:sz w:val="22"/>
          <w:szCs w:val="22"/>
        </w:rPr>
        <w:t>. N ____</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right"/>
        <w:rPr>
          <w:sz w:val="22"/>
          <w:szCs w:val="22"/>
        </w:rPr>
      </w:pPr>
      <w:r w:rsidRPr="00EF7720">
        <w:rPr>
          <w:sz w:val="22"/>
          <w:szCs w:val="22"/>
        </w:rPr>
        <w:t>Образец</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center"/>
        <w:rPr>
          <w:sz w:val="22"/>
          <w:szCs w:val="22"/>
        </w:rPr>
      </w:pPr>
      <w:bookmarkStart w:id="1" w:name="Par137"/>
      <w:bookmarkEnd w:id="1"/>
      <w:r w:rsidRPr="00EF7720">
        <w:rPr>
          <w:sz w:val="22"/>
          <w:szCs w:val="22"/>
        </w:rPr>
        <w:t>КАРТА ПРЕДПРИЯТИЯ</w:t>
      </w:r>
    </w:p>
    <w:p w:rsidR="004F311E" w:rsidRPr="00EF7720" w:rsidRDefault="004F311E" w:rsidP="00EF7720">
      <w:pPr>
        <w:pStyle w:val="ConsPlusNormal"/>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Лицевая сторона</w:t>
      </w:r>
    </w:p>
    <w:p w:rsidR="004F311E" w:rsidRPr="00EF7720" w:rsidRDefault="004F311E" w:rsidP="00EF7720">
      <w:pPr>
        <w:pStyle w:val="ConsPlusNormal"/>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Карта предприятия                       Российская Федерация  │</w:t>
      </w:r>
    </w:p>
    <w:p w:rsidR="004F311E" w:rsidRPr="00EF7720" w:rsidRDefault="004F311E" w:rsidP="00EF7720">
      <w:pPr>
        <w:pStyle w:val="ConsPlusNonformat"/>
        <w:jc w:val="both"/>
      </w:pPr>
      <w:r w:rsidRPr="00EF7720">
        <w:t>│ │ RUS │   ------------------------------------------------------------  │</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1. ..........................                         │</w:t>
      </w:r>
    </w:p>
    <w:p w:rsidR="004F311E" w:rsidRPr="00EF7720" w:rsidRDefault="004F311E" w:rsidP="00EF7720">
      <w:pPr>
        <w:pStyle w:val="ConsPlusNonformat"/>
        <w:jc w:val="both"/>
      </w:pPr>
      <w:r w:rsidRPr="00EF7720">
        <w:t>│                   2. ..........................                         │</w:t>
      </w:r>
    </w:p>
    <w:p w:rsidR="004F311E" w:rsidRPr="00EF7720" w:rsidRDefault="004F311E" w:rsidP="00EF7720">
      <w:pPr>
        <w:pStyle w:val="ConsPlusNonformat"/>
        <w:jc w:val="both"/>
      </w:pPr>
      <w:r w:rsidRPr="00EF7720">
        <w:t>│                   3. ..........................                         │</w:t>
      </w:r>
    </w:p>
    <w:p w:rsidR="004F311E" w:rsidRPr="00EF7720" w:rsidRDefault="004F311E" w:rsidP="00EF7720">
      <w:pPr>
        <w:pStyle w:val="ConsPlusNonformat"/>
        <w:jc w:val="both"/>
      </w:pPr>
      <w:r w:rsidRPr="00EF7720">
        <w:t>│                   4a. ДД.ММ.ГГГГ                   4b. ДД.ММ.ГГГГ       │</w:t>
      </w:r>
    </w:p>
    <w:p w:rsidR="004F311E" w:rsidRPr="00EF7720" w:rsidRDefault="004F311E" w:rsidP="00EF7720">
      <w:pPr>
        <w:pStyle w:val="ConsPlusNonformat"/>
        <w:jc w:val="both"/>
      </w:pPr>
      <w:r w:rsidRPr="00EF7720">
        <w:t>│                   4c. .........................                         │</w:t>
      </w:r>
    </w:p>
    <w:p w:rsidR="004F311E" w:rsidRPr="00EF7720" w:rsidRDefault="004F311E" w:rsidP="00EF7720">
      <w:pPr>
        <w:pStyle w:val="ConsPlusNonformat"/>
        <w:jc w:val="both"/>
      </w:pPr>
      <w:r w:rsidRPr="00EF7720">
        <w:t>│                   5b. .........................                         │</w:t>
      </w:r>
    </w:p>
    <w:p w:rsidR="004F311E" w:rsidRPr="00EF7720" w:rsidRDefault="004F311E" w:rsidP="00EF7720">
      <w:pPr>
        <w:pStyle w:val="ConsPlusNonformat"/>
        <w:jc w:val="both"/>
      </w:pPr>
      <w:r w:rsidRPr="00EF7720">
        <w:t>│                   7. ..........................                         │</w:t>
      </w:r>
    </w:p>
    <w:p w:rsidR="004F311E" w:rsidRPr="00EF7720" w:rsidRDefault="004F311E" w:rsidP="00EF7720">
      <w:pPr>
        <w:pStyle w:val="ConsPlusNonformat"/>
        <w:jc w:val="both"/>
      </w:pPr>
      <w:r w:rsidRPr="00EF7720">
        <w:t>│                   8. ..........................                         │</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w:t>
      </w:r>
    </w:p>
    <w:p w:rsidR="004F311E" w:rsidRPr="00EF7720" w:rsidRDefault="004F311E" w:rsidP="00EF7720">
      <w:pPr>
        <w:pStyle w:val="ConsPlusNormal"/>
        <w:jc w:val="both"/>
        <w:rPr>
          <w:sz w:val="22"/>
          <w:szCs w:val="22"/>
        </w:rPr>
      </w:pPr>
    </w:p>
    <w:p w:rsidR="004F311E" w:rsidRPr="00EF7720" w:rsidRDefault="004F311E" w:rsidP="00EF7720">
      <w:pPr>
        <w:pStyle w:val="ConsPlusNormal"/>
        <w:jc w:val="center"/>
        <w:outlineLvl w:val="2"/>
        <w:rPr>
          <w:sz w:val="22"/>
          <w:szCs w:val="22"/>
        </w:rPr>
      </w:pPr>
      <w:r w:rsidRPr="00EF7720">
        <w:rPr>
          <w:sz w:val="22"/>
          <w:szCs w:val="22"/>
        </w:rPr>
        <w:t>Описание лицевой стороны карты предприятия</w:t>
      </w:r>
    </w:p>
    <w:p w:rsidR="004F311E" w:rsidRPr="00EF7720" w:rsidRDefault="004F311E" w:rsidP="00EF7720">
      <w:pPr>
        <w:pStyle w:val="ConsPlusNormal"/>
        <w:jc w:val="center"/>
        <w:rPr>
          <w:sz w:val="22"/>
          <w:szCs w:val="22"/>
        </w:rPr>
      </w:pPr>
    </w:p>
    <w:p w:rsidR="004F311E" w:rsidRPr="00EF7720" w:rsidRDefault="004F311E" w:rsidP="00EF7720">
      <w:pPr>
        <w:pStyle w:val="ConsPlusNormal"/>
        <w:ind w:firstLine="540"/>
        <w:jc w:val="both"/>
        <w:rPr>
          <w:sz w:val="22"/>
          <w:szCs w:val="22"/>
        </w:rPr>
      </w:pPr>
      <w:r w:rsidRPr="00EF7720">
        <w:rPr>
          <w:sz w:val="22"/>
          <w:szCs w:val="22"/>
        </w:rPr>
        <w:t>1. В верхнем левом углу карты наносится обозначение Российской Федерации в соответствии с Конвенцией о дорожном движении, подписанной в Вене 8 ноября 1968 г., белыми буквами на синем фоне.</w:t>
      </w:r>
    </w:p>
    <w:p w:rsidR="004F311E" w:rsidRPr="00EF7720" w:rsidRDefault="004F311E" w:rsidP="00EF7720">
      <w:pPr>
        <w:pStyle w:val="ConsPlusNormal"/>
        <w:ind w:firstLine="540"/>
        <w:jc w:val="both"/>
        <w:rPr>
          <w:sz w:val="22"/>
          <w:szCs w:val="22"/>
        </w:rPr>
      </w:pPr>
      <w:r w:rsidRPr="00EF7720">
        <w:rPr>
          <w:sz w:val="22"/>
          <w:szCs w:val="22"/>
        </w:rPr>
        <w:t>2. В верхней части карты крупными, четко различимыми буквами наносится надпись на русском языке "Карта предприятия. Российская Федерация.".</w:t>
      </w:r>
    </w:p>
    <w:p w:rsidR="004F311E" w:rsidRPr="00EF7720" w:rsidRDefault="004F311E" w:rsidP="00EF7720">
      <w:pPr>
        <w:pStyle w:val="ConsPlusNormal"/>
        <w:ind w:firstLine="540"/>
        <w:jc w:val="both"/>
        <w:rPr>
          <w:sz w:val="22"/>
          <w:szCs w:val="22"/>
        </w:rPr>
      </w:pPr>
      <w:r w:rsidRPr="00EF7720">
        <w:rPr>
          <w:sz w:val="22"/>
          <w:szCs w:val="22"/>
        </w:rPr>
        <w:t>3. Содержание позиций соответствует требованиям ЕСТР и включает в себя:</w:t>
      </w:r>
    </w:p>
    <w:p w:rsidR="004F311E" w:rsidRPr="00EF7720" w:rsidRDefault="004F311E" w:rsidP="00EF7720">
      <w:pPr>
        <w:pStyle w:val="ConsPlusNormal"/>
        <w:ind w:firstLine="540"/>
        <w:jc w:val="both"/>
        <w:rPr>
          <w:sz w:val="22"/>
          <w:szCs w:val="22"/>
        </w:rPr>
      </w:pPr>
      <w:r w:rsidRPr="00EF7720">
        <w:rPr>
          <w:sz w:val="22"/>
          <w:szCs w:val="22"/>
        </w:rPr>
        <w:t>позиция 1 - наименование предприятия;</w:t>
      </w:r>
    </w:p>
    <w:p w:rsidR="004F311E" w:rsidRPr="00EF7720" w:rsidRDefault="004F311E" w:rsidP="00EF7720">
      <w:pPr>
        <w:pStyle w:val="ConsPlusNormal"/>
        <w:ind w:firstLine="540"/>
        <w:jc w:val="both"/>
        <w:rPr>
          <w:sz w:val="22"/>
          <w:szCs w:val="22"/>
        </w:rPr>
      </w:pPr>
      <w:r w:rsidRPr="00EF7720">
        <w:rPr>
          <w:sz w:val="22"/>
          <w:szCs w:val="22"/>
        </w:rPr>
        <w:t>позиция 2 - фамилия руководителя предприятия (или ответственного лица, назначенного приказом по предприятию);</w:t>
      </w:r>
    </w:p>
    <w:p w:rsidR="004F311E" w:rsidRPr="00EF7720" w:rsidRDefault="004F311E" w:rsidP="00EF7720">
      <w:pPr>
        <w:pStyle w:val="ConsPlusNormal"/>
        <w:ind w:firstLine="540"/>
        <w:jc w:val="both"/>
        <w:rPr>
          <w:sz w:val="22"/>
          <w:szCs w:val="22"/>
        </w:rPr>
      </w:pPr>
      <w:r w:rsidRPr="00EF7720">
        <w:rPr>
          <w:sz w:val="22"/>
          <w:szCs w:val="22"/>
        </w:rPr>
        <w:t>позиция 3 - имя руководителя предприятия (или ответственного лица, назначенного приказом по предприятию);</w:t>
      </w:r>
    </w:p>
    <w:p w:rsidR="004F311E" w:rsidRPr="00EF7720" w:rsidRDefault="004F311E" w:rsidP="00EF7720">
      <w:pPr>
        <w:pStyle w:val="ConsPlusNormal"/>
        <w:ind w:firstLine="540"/>
        <w:jc w:val="both"/>
        <w:rPr>
          <w:sz w:val="22"/>
          <w:szCs w:val="22"/>
        </w:rPr>
      </w:pPr>
      <w:r w:rsidRPr="00EF7720">
        <w:rPr>
          <w:sz w:val="22"/>
          <w:szCs w:val="22"/>
        </w:rPr>
        <w:t>позиция 4a - дата начала действия карты;</w:t>
      </w:r>
    </w:p>
    <w:p w:rsidR="004F311E" w:rsidRPr="00EF7720" w:rsidRDefault="004F311E" w:rsidP="00EF7720">
      <w:pPr>
        <w:pStyle w:val="ConsPlusNormal"/>
        <w:ind w:firstLine="540"/>
        <w:jc w:val="both"/>
        <w:rPr>
          <w:sz w:val="22"/>
          <w:szCs w:val="22"/>
        </w:rPr>
      </w:pPr>
      <w:r w:rsidRPr="00EF7720">
        <w:rPr>
          <w:sz w:val="22"/>
          <w:szCs w:val="22"/>
        </w:rPr>
        <w:t>позиция 4b - дата окончания действия карты. Срок действия карты предприятия составляет - пять лет;</w:t>
      </w:r>
    </w:p>
    <w:p w:rsidR="004F311E" w:rsidRPr="00EF7720" w:rsidRDefault="004F311E" w:rsidP="00EF7720">
      <w:pPr>
        <w:pStyle w:val="ConsPlusNormal"/>
        <w:ind w:firstLine="540"/>
        <w:jc w:val="both"/>
        <w:rPr>
          <w:sz w:val="22"/>
          <w:szCs w:val="22"/>
        </w:rPr>
      </w:pPr>
      <w:r w:rsidRPr="00EF7720">
        <w:rPr>
          <w:sz w:val="22"/>
          <w:szCs w:val="22"/>
        </w:rPr>
        <w:t>позиция 4c - наименование органа, выдавшего карту;</w:t>
      </w:r>
    </w:p>
    <w:p w:rsidR="004F311E" w:rsidRPr="00EF7720" w:rsidRDefault="004F311E" w:rsidP="00EF7720">
      <w:pPr>
        <w:pStyle w:val="ConsPlusNormal"/>
        <w:ind w:firstLine="540"/>
        <w:jc w:val="both"/>
        <w:rPr>
          <w:sz w:val="22"/>
          <w:szCs w:val="22"/>
        </w:rPr>
      </w:pPr>
      <w:r w:rsidRPr="00EF7720">
        <w:rPr>
          <w:sz w:val="22"/>
          <w:szCs w:val="22"/>
        </w:rPr>
        <w:t>позиция 5b - номер карты;</w:t>
      </w:r>
    </w:p>
    <w:p w:rsidR="004F311E" w:rsidRPr="00EF7720" w:rsidRDefault="004F311E" w:rsidP="00EF7720">
      <w:pPr>
        <w:pStyle w:val="ConsPlusNormal"/>
        <w:ind w:firstLine="540"/>
        <w:jc w:val="both"/>
        <w:rPr>
          <w:sz w:val="22"/>
          <w:szCs w:val="22"/>
        </w:rPr>
      </w:pPr>
      <w:r w:rsidRPr="00EF7720">
        <w:rPr>
          <w:sz w:val="22"/>
          <w:szCs w:val="22"/>
        </w:rPr>
        <w:t>позиция 7 - личная подпись руководителя предприятия (или ответственного лица, назначенного приказом по предприятию);</w:t>
      </w:r>
    </w:p>
    <w:p w:rsidR="004F311E" w:rsidRPr="00EF7720" w:rsidRDefault="004F311E" w:rsidP="00EF7720">
      <w:pPr>
        <w:pStyle w:val="ConsPlusNormal"/>
        <w:ind w:firstLine="540"/>
        <w:jc w:val="both"/>
        <w:rPr>
          <w:sz w:val="22"/>
          <w:szCs w:val="22"/>
        </w:rPr>
      </w:pPr>
      <w:r w:rsidRPr="00EF7720">
        <w:rPr>
          <w:sz w:val="22"/>
          <w:szCs w:val="22"/>
        </w:rPr>
        <w:t>позиция 8 - почтовый адрес предприятия.</w:t>
      </w:r>
    </w:p>
    <w:p w:rsidR="004F311E" w:rsidRPr="00EF7720" w:rsidRDefault="004F311E" w:rsidP="00EF7720">
      <w:pPr>
        <w:pStyle w:val="ConsPlusNormal"/>
        <w:ind w:firstLine="540"/>
        <w:jc w:val="both"/>
        <w:rPr>
          <w:sz w:val="22"/>
          <w:szCs w:val="22"/>
        </w:rPr>
      </w:pPr>
      <w:r w:rsidRPr="00EF7720">
        <w:rPr>
          <w:sz w:val="22"/>
          <w:szCs w:val="22"/>
        </w:rPr>
        <w:t>4. Позиции заполняются на двух языках: русском и английском в следующем формате: "Надпись на русском языке/Надпись на английском языке".</w:t>
      </w: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r w:rsidRPr="00EF7720">
        <w:rPr>
          <w:sz w:val="22"/>
          <w:szCs w:val="22"/>
        </w:rPr>
        <w:t>5. Номер карты предприятия имеет следующую структуру:</w:t>
      </w:r>
    </w:p>
    <w:p w:rsidR="004F311E" w:rsidRPr="00EF7720" w:rsidRDefault="004F311E" w:rsidP="00EF7720">
      <w:pPr>
        <w:pStyle w:val="ConsPlusNormal"/>
        <w:ind w:firstLine="540"/>
        <w:jc w:val="both"/>
      </w:pPr>
    </w:p>
    <w:p w:rsidR="004F311E" w:rsidRPr="00EF7720" w:rsidRDefault="004F311E" w:rsidP="00EF7720">
      <w:pPr>
        <w:pStyle w:val="ConsPlusNonformat"/>
        <w:jc w:val="both"/>
      </w:pPr>
      <w:r w:rsidRPr="00EF7720">
        <w:t>RU P XXXXXXXXXX X X X</w:t>
      </w:r>
    </w:p>
    <w:p w:rsidR="004F311E" w:rsidRPr="00EF7720" w:rsidRDefault="004F311E" w:rsidP="00EF7720">
      <w:pPr>
        <w:pStyle w:val="ConsPlusNonformat"/>
        <w:jc w:val="both"/>
      </w:pPr>
      <w:r w:rsidRPr="00EF7720">
        <w:t>┬─ ┬ ─────┬──── ┬ ┬ ┬</w:t>
      </w:r>
    </w:p>
    <w:p w:rsidR="004F311E" w:rsidRPr="00EF7720" w:rsidRDefault="004F311E" w:rsidP="00EF7720">
      <w:pPr>
        <w:pStyle w:val="ConsPlusNonformat"/>
        <w:jc w:val="both"/>
      </w:pPr>
      <w:r w:rsidRPr="00EF7720">
        <w:t>│  │      │     │ │ │</w:t>
      </w:r>
    </w:p>
    <w:p w:rsidR="004F311E" w:rsidRPr="00EF7720" w:rsidRDefault="004F311E" w:rsidP="00EF7720">
      <w:pPr>
        <w:pStyle w:val="ConsPlusNonformat"/>
        <w:jc w:val="both"/>
      </w:pPr>
      <w:r w:rsidRPr="00EF7720">
        <w:t>│  │      │     │ │ │   Индекс обновления карты. Принимает значение от 0 до</w:t>
      </w:r>
    </w:p>
    <w:p w:rsidR="004F311E" w:rsidRPr="00EF7720" w:rsidRDefault="004F311E" w:rsidP="00EF7720">
      <w:pPr>
        <w:pStyle w:val="ConsPlusNonformat"/>
        <w:jc w:val="both"/>
      </w:pPr>
      <w:r w:rsidRPr="00EF7720">
        <w:t>│  │      │     │ │ └── 9, далее - от A до Z.</w:t>
      </w:r>
    </w:p>
    <w:p w:rsidR="004F311E" w:rsidRPr="00EF7720" w:rsidRDefault="004F311E" w:rsidP="00EF7720">
      <w:pPr>
        <w:pStyle w:val="ConsPlusNonformat"/>
        <w:jc w:val="both"/>
      </w:pPr>
      <w:r w:rsidRPr="00EF7720">
        <w:t>│  │      │     │ │     Последовательно   увеличивается  в  случае   выдачи</w:t>
      </w:r>
    </w:p>
    <w:p w:rsidR="004F311E" w:rsidRPr="00EF7720" w:rsidRDefault="004F311E" w:rsidP="00EF7720">
      <w:pPr>
        <w:pStyle w:val="ConsPlusNonformat"/>
        <w:jc w:val="both"/>
      </w:pPr>
      <w:r w:rsidRPr="00EF7720">
        <w:t>│  │      │     │ │     карты на новый срок.</w:t>
      </w:r>
    </w:p>
    <w:p w:rsidR="004F311E" w:rsidRPr="00EF7720" w:rsidRDefault="004F311E" w:rsidP="00EF7720">
      <w:pPr>
        <w:pStyle w:val="ConsPlusNonformat"/>
        <w:jc w:val="both"/>
      </w:pPr>
      <w:r w:rsidRPr="00EF7720">
        <w:t>│  │      │     │ │</w:t>
      </w:r>
    </w:p>
    <w:p w:rsidR="004F311E" w:rsidRPr="00EF7720" w:rsidRDefault="004F311E" w:rsidP="00EF7720">
      <w:pPr>
        <w:pStyle w:val="ConsPlusNonformat"/>
        <w:jc w:val="both"/>
      </w:pPr>
      <w:r w:rsidRPr="00EF7720">
        <w:t>│  │      │     │ │     Индекс замены карты.  Принимает значение от 0 до 9,</w:t>
      </w:r>
    </w:p>
    <w:p w:rsidR="004F311E" w:rsidRPr="00EF7720" w:rsidRDefault="004F311E" w:rsidP="00EF7720">
      <w:pPr>
        <w:pStyle w:val="ConsPlusNonformat"/>
        <w:jc w:val="both"/>
      </w:pPr>
      <w:r w:rsidRPr="00EF7720">
        <w:t>│  │      │     │ │     далее  -  от  A  до  Z  в рамках   срока   действия</w:t>
      </w:r>
    </w:p>
    <w:p w:rsidR="004F311E" w:rsidRPr="00EF7720" w:rsidRDefault="004F311E" w:rsidP="00EF7720">
      <w:pPr>
        <w:pStyle w:val="ConsPlusNonformat"/>
        <w:jc w:val="both"/>
      </w:pPr>
      <w:r w:rsidRPr="00EF7720">
        <w:t>│  │      │     │ │     конкретной карты.</w:t>
      </w:r>
    </w:p>
    <w:p w:rsidR="004F311E" w:rsidRPr="00EF7720" w:rsidRDefault="004F311E" w:rsidP="00EF7720">
      <w:pPr>
        <w:pStyle w:val="ConsPlusNonformat"/>
        <w:jc w:val="both"/>
      </w:pPr>
      <w:r w:rsidRPr="00EF7720">
        <w:t>│  │      │     │ │     Последовательно увеличивается в случае замены:</w:t>
      </w:r>
    </w:p>
    <w:p w:rsidR="004F311E" w:rsidRPr="00EF7720" w:rsidRDefault="004F311E" w:rsidP="00EF7720">
      <w:pPr>
        <w:pStyle w:val="ConsPlusNonformat"/>
        <w:jc w:val="both"/>
      </w:pPr>
      <w:r w:rsidRPr="00EF7720">
        <w:t>│  │      │     │ │     - дефектной карты, карты, работающей со сбоями;</w:t>
      </w:r>
    </w:p>
    <w:p w:rsidR="004F311E" w:rsidRPr="00EF7720" w:rsidRDefault="004F311E" w:rsidP="00EF7720">
      <w:pPr>
        <w:pStyle w:val="ConsPlusNonformat"/>
        <w:jc w:val="both"/>
      </w:pPr>
      <w:r w:rsidRPr="00EF7720">
        <w:t>│  │      │     │ └──── - испорченной карты;</w:t>
      </w:r>
    </w:p>
    <w:p w:rsidR="004F311E" w:rsidRPr="00EF7720" w:rsidRDefault="004F311E" w:rsidP="00EF7720">
      <w:pPr>
        <w:pStyle w:val="ConsPlusNonformat"/>
        <w:jc w:val="both"/>
      </w:pPr>
      <w:r w:rsidRPr="00EF7720">
        <w:t>│  │      │     │       - украденной или утерянной карты;</w:t>
      </w:r>
    </w:p>
    <w:p w:rsidR="004F311E" w:rsidRPr="00EF7720" w:rsidRDefault="004F311E" w:rsidP="00EF7720">
      <w:pPr>
        <w:pStyle w:val="ConsPlusNonformat"/>
        <w:jc w:val="both"/>
      </w:pPr>
      <w:r w:rsidRPr="00EF7720">
        <w:t>│  │      │     │       - действующей   карты    по    причине    изменения</w:t>
      </w:r>
    </w:p>
    <w:p w:rsidR="004F311E" w:rsidRPr="00EF7720" w:rsidRDefault="004F311E" w:rsidP="00EF7720">
      <w:pPr>
        <w:pStyle w:val="ConsPlusNonformat"/>
        <w:jc w:val="both"/>
      </w:pPr>
      <w:r w:rsidRPr="00EF7720">
        <w:t>│  │      │     │       персональных данных.</w:t>
      </w:r>
    </w:p>
    <w:p w:rsidR="004F311E" w:rsidRPr="00EF7720" w:rsidRDefault="004F311E" w:rsidP="00EF7720">
      <w:pPr>
        <w:pStyle w:val="ConsPlusNonformat"/>
        <w:jc w:val="both"/>
      </w:pPr>
      <w:r w:rsidRPr="00EF7720">
        <w:t>│  │      │     │       При обновлении карты (выдачи на новый срок), данный</w:t>
      </w:r>
    </w:p>
    <w:p w:rsidR="004F311E" w:rsidRPr="00EF7720" w:rsidRDefault="004F311E" w:rsidP="00EF7720">
      <w:pPr>
        <w:pStyle w:val="ConsPlusNonformat"/>
        <w:jc w:val="both"/>
      </w:pPr>
      <w:r w:rsidRPr="00EF7720">
        <w:t>│  │      │     │       индекс обнуляется.</w:t>
      </w:r>
    </w:p>
    <w:p w:rsidR="004F311E" w:rsidRPr="00EF7720" w:rsidRDefault="004F311E" w:rsidP="00EF7720">
      <w:pPr>
        <w:pStyle w:val="ConsPlusNonformat"/>
        <w:jc w:val="both"/>
      </w:pPr>
      <w:r w:rsidRPr="00EF7720">
        <w:t>│  │      │     │</w:t>
      </w:r>
    </w:p>
    <w:p w:rsidR="004F311E" w:rsidRPr="00EF7720" w:rsidRDefault="004F311E" w:rsidP="00EF7720">
      <w:pPr>
        <w:pStyle w:val="ConsPlusNonformat"/>
        <w:jc w:val="both"/>
      </w:pPr>
      <w:r w:rsidRPr="00EF7720">
        <w:t>│  │      │     │       Индекс  количества   карт,   выданных  предприятию.</w:t>
      </w:r>
    </w:p>
    <w:p w:rsidR="004F311E" w:rsidRPr="00EF7720" w:rsidRDefault="004F311E" w:rsidP="00EF7720">
      <w:pPr>
        <w:pStyle w:val="ConsPlusNonformat"/>
        <w:jc w:val="both"/>
      </w:pPr>
      <w:r w:rsidRPr="00EF7720">
        <w:t>│  │      │     └────── Принимает  значение от 0 до 9, далее - от A до Z по</w:t>
      </w:r>
    </w:p>
    <w:p w:rsidR="004F311E" w:rsidRPr="00EF7720" w:rsidRDefault="004F311E" w:rsidP="00EF7720">
      <w:pPr>
        <w:pStyle w:val="ConsPlusNonformat"/>
        <w:jc w:val="both"/>
      </w:pPr>
      <w:r w:rsidRPr="00EF7720">
        <w:t>│  │      │             порядку выдачи карт конкретному предприятию.</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      │             Порядковый  номер карты. Состоит из 10-ти цифр. Для</w:t>
      </w:r>
    </w:p>
    <w:p w:rsidR="004F311E" w:rsidRPr="00EF7720" w:rsidRDefault="004F311E" w:rsidP="00EF7720">
      <w:pPr>
        <w:pStyle w:val="ConsPlusNonformat"/>
        <w:jc w:val="both"/>
      </w:pPr>
      <w:r w:rsidRPr="00EF7720">
        <w:t>│  │      └──────────── каждого  предприятия   данный  номер карты является</w:t>
      </w:r>
    </w:p>
    <w:p w:rsidR="004F311E" w:rsidRPr="00EF7720" w:rsidRDefault="004F311E" w:rsidP="00EF7720">
      <w:pPr>
        <w:pStyle w:val="ConsPlusNonformat"/>
        <w:jc w:val="both"/>
      </w:pPr>
      <w:r w:rsidRPr="00EF7720">
        <w:t>│  │                    единым и постоянным, независимо  от  ее  обновления</w:t>
      </w:r>
    </w:p>
    <w:p w:rsidR="004F311E" w:rsidRPr="00EF7720" w:rsidRDefault="004F311E" w:rsidP="00EF7720">
      <w:pPr>
        <w:pStyle w:val="ConsPlusNonformat"/>
        <w:jc w:val="both"/>
      </w:pPr>
      <w:r w:rsidRPr="00EF7720">
        <w:t>│  │                    или замены.</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Тип карты.</w:t>
      </w: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Российская Федерация.</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Оборотная сторона</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│1. Наименование предприятия/Company card                                 │</w:t>
      </w:r>
    </w:p>
    <w:p w:rsidR="004F311E" w:rsidRPr="00EF7720" w:rsidRDefault="004F311E" w:rsidP="00EF7720">
      <w:pPr>
        <w:pStyle w:val="ConsPlusNonformat"/>
        <w:jc w:val="both"/>
      </w:pPr>
      <w:r w:rsidRPr="00EF7720">
        <w:t>│2. Фамилия   руководителя    предприятия    (или   ответственного   лица,│</w:t>
      </w:r>
    </w:p>
    <w:p w:rsidR="004F311E" w:rsidRPr="00EF7720" w:rsidRDefault="004F311E" w:rsidP="00EF7720">
      <w:pPr>
        <w:pStyle w:val="ConsPlusNonformat"/>
        <w:jc w:val="both"/>
      </w:pPr>
      <w:r w:rsidRPr="00EF7720">
        <w:t>│назначенного приказом по предприятию)/Surname                            │</w:t>
      </w:r>
    </w:p>
    <w:p w:rsidR="004F311E" w:rsidRPr="00EF7720" w:rsidRDefault="004F311E" w:rsidP="00EF7720">
      <w:pPr>
        <w:pStyle w:val="ConsPlusNonformat"/>
        <w:jc w:val="both"/>
      </w:pPr>
      <w:r w:rsidRPr="00EF7720">
        <w:t>│3. Имя       руководителя    предприятия    (или   ответственного   лица,│</w:t>
      </w:r>
    </w:p>
    <w:p w:rsidR="004F311E" w:rsidRPr="00EF7720" w:rsidRDefault="004F311E" w:rsidP="00EF7720">
      <w:pPr>
        <w:pStyle w:val="ConsPlusNonformat"/>
        <w:jc w:val="both"/>
      </w:pPr>
      <w:r w:rsidRPr="00EF7720">
        <w:t>│назначенного приказом по предприятию)/First name(s)                      │</w:t>
      </w:r>
    </w:p>
    <w:p w:rsidR="004F311E" w:rsidRPr="00EF7720" w:rsidRDefault="004F311E" w:rsidP="00EF7720">
      <w:pPr>
        <w:pStyle w:val="ConsPlusNonformat"/>
        <w:jc w:val="both"/>
        <w:rPr>
          <w:lang w:val="en-US"/>
        </w:rPr>
      </w:pPr>
      <w:r w:rsidRPr="00EF7720">
        <w:rPr>
          <w:lang w:val="en-US"/>
        </w:rPr>
        <w:t xml:space="preserve">│4a. </w:t>
      </w:r>
      <w:r w:rsidRPr="00EF7720">
        <w:t>Дата</w:t>
      </w:r>
      <w:r w:rsidRPr="00EF7720">
        <w:rPr>
          <w:lang w:val="en-US"/>
        </w:rPr>
        <w:t xml:space="preserve"> </w:t>
      </w:r>
      <w:r w:rsidRPr="00EF7720">
        <w:t>начала</w:t>
      </w:r>
      <w:r w:rsidRPr="00EF7720">
        <w:rPr>
          <w:lang w:val="en-US"/>
        </w:rPr>
        <w:t xml:space="preserve"> </w:t>
      </w:r>
      <w:r w:rsidRPr="00EF7720">
        <w:t>действия</w:t>
      </w:r>
      <w:r w:rsidRPr="00EF7720">
        <w:rPr>
          <w:lang w:val="en-US"/>
        </w:rPr>
        <w:t xml:space="preserve"> </w:t>
      </w:r>
      <w:r w:rsidRPr="00EF7720">
        <w:t>карты</w:t>
      </w:r>
      <w:r w:rsidRPr="00EF7720">
        <w:rPr>
          <w:lang w:val="en-US"/>
        </w:rPr>
        <w:t>/Date of start of validity of card         │</w:t>
      </w:r>
    </w:p>
    <w:p w:rsidR="004F311E" w:rsidRPr="00EF7720" w:rsidRDefault="004F311E" w:rsidP="00EF7720">
      <w:pPr>
        <w:pStyle w:val="ConsPlusNonformat"/>
        <w:jc w:val="both"/>
        <w:rPr>
          <w:lang w:val="en-US"/>
        </w:rPr>
      </w:pPr>
      <w:r w:rsidRPr="00EF7720">
        <w:rPr>
          <w:lang w:val="en-US"/>
        </w:rPr>
        <w:t xml:space="preserve">│4b. </w:t>
      </w:r>
      <w:r w:rsidRPr="00EF7720">
        <w:t>Дата</w:t>
      </w:r>
      <w:r w:rsidRPr="00EF7720">
        <w:rPr>
          <w:lang w:val="en-US"/>
        </w:rPr>
        <w:t xml:space="preserve"> </w:t>
      </w:r>
      <w:r w:rsidRPr="00EF7720">
        <w:t>окончания</w:t>
      </w:r>
      <w:r w:rsidRPr="00EF7720">
        <w:rPr>
          <w:lang w:val="en-US"/>
        </w:rPr>
        <w:t xml:space="preserve"> </w:t>
      </w:r>
      <w:r w:rsidRPr="00EF7720">
        <w:t>действия</w:t>
      </w:r>
      <w:r w:rsidRPr="00EF7720">
        <w:rPr>
          <w:lang w:val="en-US"/>
        </w:rPr>
        <w:t xml:space="preserve"> </w:t>
      </w:r>
      <w:r w:rsidRPr="00EF7720">
        <w:t>карты</w:t>
      </w:r>
      <w:r w:rsidRPr="00EF7720">
        <w:rPr>
          <w:lang w:val="en-US"/>
        </w:rPr>
        <w:t>/Administrative expiry date of card     │</w:t>
      </w:r>
    </w:p>
    <w:p w:rsidR="004F311E" w:rsidRPr="00EF7720" w:rsidRDefault="004F311E" w:rsidP="00EF7720">
      <w:pPr>
        <w:pStyle w:val="ConsPlusNonformat"/>
        <w:jc w:val="both"/>
      </w:pPr>
      <w:r w:rsidRPr="00EF7720">
        <w:t>│4c. Наименование органа, выдавшего карту/Issuing authority               │</w:t>
      </w:r>
    </w:p>
    <w:p w:rsidR="004F311E" w:rsidRPr="00EF7720" w:rsidRDefault="004F311E" w:rsidP="00EF7720">
      <w:pPr>
        <w:pStyle w:val="ConsPlusNonformat"/>
        <w:jc w:val="both"/>
        <w:rPr>
          <w:lang w:val="en-US"/>
        </w:rPr>
      </w:pPr>
      <w:r w:rsidRPr="00EF7720">
        <w:rPr>
          <w:lang w:val="en-US"/>
        </w:rPr>
        <w:t xml:space="preserve">│5b. </w:t>
      </w:r>
      <w:r w:rsidRPr="00EF7720">
        <w:t>Номер</w:t>
      </w:r>
      <w:r w:rsidRPr="00EF7720">
        <w:rPr>
          <w:lang w:val="en-US"/>
        </w:rPr>
        <w:t xml:space="preserve"> </w:t>
      </w:r>
      <w:r w:rsidRPr="00EF7720">
        <w:t>карты</w:t>
      </w:r>
      <w:r w:rsidRPr="00EF7720">
        <w:rPr>
          <w:lang w:val="en-US"/>
        </w:rPr>
        <w:t>/Card number                                              │</w:t>
      </w:r>
    </w:p>
    <w:p w:rsidR="004F311E" w:rsidRPr="00EF7720" w:rsidRDefault="004F311E" w:rsidP="00EF7720">
      <w:pPr>
        <w:pStyle w:val="ConsPlusNonformat"/>
        <w:jc w:val="both"/>
      </w:pPr>
      <w:r w:rsidRPr="00EF7720">
        <w:t>│7. Личная  подпись  руководителя  предприятия (или  ответственного  лица,│</w:t>
      </w:r>
    </w:p>
    <w:p w:rsidR="004F311E" w:rsidRPr="00EF7720" w:rsidRDefault="004F311E" w:rsidP="00EF7720">
      <w:pPr>
        <w:pStyle w:val="ConsPlusNonformat"/>
        <w:jc w:val="both"/>
      </w:pPr>
      <w:r w:rsidRPr="00EF7720">
        <w:t>│назначенного приказом по предприятию)/Signature                          │</w:t>
      </w:r>
    </w:p>
    <w:p w:rsidR="004F311E" w:rsidRPr="00EF7720" w:rsidRDefault="004F311E" w:rsidP="00EF7720">
      <w:pPr>
        <w:pStyle w:val="ConsPlusNonformat"/>
        <w:jc w:val="both"/>
      </w:pPr>
      <w:r w:rsidRPr="00EF7720">
        <w:t>│8. Почтовый адрес предприятия/Address                                    │</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Просьба вернуть в:/Please return to:                   │</w:t>
      </w:r>
    </w:p>
    <w:p w:rsidR="004F311E" w:rsidRPr="00EF7720" w:rsidRDefault="004F311E" w:rsidP="00EF7720">
      <w:pPr>
        <w:pStyle w:val="ConsPlusNonformat"/>
        <w:jc w:val="both"/>
      </w:pPr>
      <w:r w:rsidRPr="00EF7720">
        <w:t>│      (Наименование органа, отвечающего за выпуск карт) по адресу:       │</w:t>
      </w:r>
    </w:p>
    <w:p w:rsidR="004F311E" w:rsidRPr="00EF7720" w:rsidRDefault="004F311E" w:rsidP="00EF7720">
      <w:pPr>
        <w:pStyle w:val="ConsPlusNonformat"/>
        <w:jc w:val="both"/>
      </w:pPr>
      <w:r w:rsidRPr="00EF7720">
        <w:t>│               (адрес органа, отвечающего за выпуск карт)/               │</w:t>
      </w:r>
    </w:p>
    <w:p w:rsidR="004F311E" w:rsidRPr="00EF7720" w:rsidRDefault="004F311E" w:rsidP="00EF7720">
      <w:pPr>
        <w:pStyle w:val="ConsPlusNonformat"/>
        <w:jc w:val="both"/>
        <w:rPr>
          <w:lang w:val="en-US"/>
        </w:rPr>
      </w:pPr>
      <w:r w:rsidRPr="00EF7720">
        <w:rPr>
          <w:lang w:val="en-US"/>
        </w:rPr>
        <w:t>│                      NAME OF AUTHORITY AND ADDRESS                      │</w:t>
      </w:r>
    </w:p>
    <w:p w:rsidR="004F311E" w:rsidRPr="00EF7720" w:rsidRDefault="004F311E" w:rsidP="00EF7720">
      <w:pPr>
        <w:pStyle w:val="ConsPlusNonformat"/>
        <w:jc w:val="both"/>
        <w:rPr>
          <w:lang w:val="en-US"/>
        </w:rPr>
      </w:pPr>
      <w:r w:rsidRPr="00EF7720">
        <w:rPr>
          <w:lang w:val="en-US"/>
        </w:rPr>
        <w:t>└─────────────────────────────────────────────────────────────────────────┘</w:t>
      </w:r>
    </w:p>
    <w:p w:rsidR="004F311E" w:rsidRPr="00EF7720" w:rsidRDefault="004F311E" w:rsidP="00EF7720">
      <w:pPr>
        <w:pStyle w:val="ConsPlusNormal"/>
        <w:jc w:val="both"/>
        <w:rPr>
          <w:sz w:val="22"/>
          <w:szCs w:val="22"/>
          <w:lang w:val="en-US"/>
        </w:rPr>
      </w:pPr>
    </w:p>
    <w:p w:rsidR="004F311E" w:rsidRDefault="004F311E" w:rsidP="00EF7720">
      <w:pPr>
        <w:pStyle w:val="ConsPlusNormal"/>
        <w:jc w:val="both"/>
        <w:rPr>
          <w:sz w:val="22"/>
          <w:szCs w:val="22"/>
        </w:rPr>
      </w:pPr>
    </w:p>
    <w:p w:rsidR="004F311E" w:rsidRDefault="004F311E" w:rsidP="00EF7720">
      <w:pPr>
        <w:pStyle w:val="ConsPlusNormal"/>
        <w:jc w:val="both"/>
        <w:rPr>
          <w:sz w:val="22"/>
          <w:szCs w:val="22"/>
        </w:rPr>
      </w:pPr>
    </w:p>
    <w:p w:rsidR="004F311E" w:rsidRPr="00EF7720" w:rsidRDefault="004F311E" w:rsidP="00EF7720">
      <w:pPr>
        <w:pStyle w:val="ConsPlusNormal"/>
        <w:jc w:val="both"/>
        <w:rPr>
          <w:sz w:val="22"/>
          <w:szCs w:val="22"/>
        </w:rPr>
      </w:pP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right"/>
        <w:outlineLvl w:val="0"/>
        <w:rPr>
          <w:sz w:val="22"/>
          <w:szCs w:val="22"/>
          <w:lang w:val="en-US"/>
        </w:rPr>
      </w:pPr>
      <w:r w:rsidRPr="00EF7720">
        <w:rPr>
          <w:sz w:val="22"/>
          <w:szCs w:val="22"/>
        </w:rPr>
        <w:t>Приложение</w:t>
      </w:r>
      <w:r w:rsidRPr="00EF7720">
        <w:rPr>
          <w:sz w:val="22"/>
          <w:szCs w:val="22"/>
          <w:lang w:val="en-US"/>
        </w:rPr>
        <w:t xml:space="preserve"> N 3</w:t>
      </w:r>
    </w:p>
    <w:p w:rsidR="004F311E" w:rsidRPr="00EF7720" w:rsidRDefault="004F311E" w:rsidP="00EF7720">
      <w:pPr>
        <w:pStyle w:val="ConsPlusNormal"/>
        <w:jc w:val="right"/>
        <w:rPr>
          <w:sz w:val="22"/>
          <w:szCs w:val="22"/>
          <w:lang w:val="en-US"/>
        </w:rPr>
      </w:pPr>
      <w:r w:rsidRPr="00EF7720">
        <w:rPr>
          <w:sz w:val="22"/>
          <w:szCs w:val="22"/>
        </w:rPr>
        <w:t>к</w:t>
      </w:r>
      <w:r w:rsidRPr="00EF7720">
        <w:rPr>
          <w:sz w:val="22"/>
          <w:szCs w:val="22"/>
          <w:lang w:val="en-US"/>
        </w:rPr>
        <w:t xml:space="preserve"> </w:t>
      </w:r>
      <w:r w:rsidRPr="00EF7720">
        <w:rPr>
          <w:sz w:val="22"/>
          <w:szCs w:val="22"/>
        </w:rPr>
        <w:t>Приказу</w:t>
      </w:r>
      <w:r w:rsidRPr="00EF7720">
        <w:rPr>
          <w:sz w:val="22"/>
          <w:szCs w:val="22"/>
          <w:lang w:val="en-US"/>
        </w:rPr>
        <w:t xml:space="preserve"> </w:t>
      </w:r>
      <w:r w:rsidRPr="00EF7720">
        <w:rPr>
          <w:sz w:val="22"/>
          <w:szCs w:val="22"/>
        </w:rPr>
        <w:t>Минтранса</w:t>
      </w:r>
      <w:r w:rsidRPr="00EF7720">
        <w:rPr>
          <w:sz w:val="22"/>
          <w:szCs w:val="22"/>
          <w:lang w:val="en-US"/>
        </w:rPr>
        <w:t xml:space="preserve"> </w:t>
      </w:r>
      <w:r w:rsidRPr="00EF7720">
        <w:rPr>
          <w:sz w:val="22"/>
          <w:szCs w:val="22"/>
        </w:rPr>
        <w:t>России</w:t>
      </w:r>
    </w:p>
    <w:p w:rsidR="004F311E" w:rsidRPr="00EF7720" w:rsidRDefault="004F311E" w:rsidP="00EF7720">
      <w:pPr>
        <w:pStyle w:val="ConsPlusNormal"/>
        <w:jc w:val="right"/>
        <w:rPr>
          <w:sz w:val="22"/>
          <w:szCs w:val="22"/>
        </w:rPr>
      </w:pPr>
      <w:r w:rsidRPr="00EF7720">
        <w:rPr>
          <w:sz w:val="22"/>
          <w:szCs w:val="22"/>
        </w:rPr>
        <w:t>от "__" ______ 2009 г. N ____</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right"/>
        <w:rPr>
          <w:sz w:val="22"/>
          <w:szCs w:val="22"/>
        </w:rPr>
      </w:pPr>
      <w:r w:rsidRPr="00EF7720">
        <w:rPr>
          <w:sz w:val="22"/>
          <w:szCs w:val="22"/>
        </w:rPr>
        <w:t>Образец</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center"/>
        <w:rPr>
          <w:sz w:val="22"/>
          <w:szCs w:val="22"/>
        </w:rPr>
      </w:pPr>
      <w:bookmarkStart w:id="2" w:name="Par239"/>
      <w:bookmarkEnd w:id="2"/>
      <w:r w:rsidRPr="00EF7720">
        <w:rPr>
          <w:sz w:val="22"/>
          <w:szCs w:val="22"/>
        </w:rPr>
        <w:t>КАРТА МАСТЕРСКОЙ</w:t>
      </w:r>
    </w:p>
    <w:p w:rsidR="004F311E" w:rsidRPr="00EF7720" w:rsidRDefault="004F311E" w:rsidP="00EF7720">
      <w:pPr>
        <w:pStyle w:val="ConsPlusNormal"/>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Лицевая сторона</w:t>
      </w:r>
    </w:p>
    <w:p w:rsidR="004F311E" w:rsidRPr="00EF7720" w:rsidRDefault="004F311E" w:rsidP="00EF7720">
      <w:pPr>
        <w:pStyle w:val="ConsPlusNormal"/>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Карта мастерской                        Российская Федерация  │</w:t>
      </w:r>
    </w:p>
    <w:p w:rsidR="004F311E" w:rsidRPr="00EF7720" w:rsidRDefault="004F311E" w:rsidP="00EF7720">
      <w:pPr>
        <w:pStyle w:val="ConsPlusNonformat"/>
        <w:jc w:val="both"/>
      </w:pPr>
      <w:r w:rsidRPr="00EF7720">
        <w:t>│ │ RUS │   ------------------------------------------------------------  │</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1. ..........................                         │</w:t>
      </w:r>
    </w:p>
    <w:p w:rsidR="004F311E" w:rsidRPr="00EF7720" w:rsidRDefault="004F311E" w:rsidP="00EF7720">
      <w:pPr>
        <w:pStyle w:val="ConsPlusNonformat"/>
        <w:jc w:val="both"/>
      </w:pPr>
      <w:r w:rsidRPr="00EF7720">
        <w:t>│                   2. ..........................                         │</w:t>
      </w:r>
    </w:p>
    <w:p w:rsidR="004F311E" w:rsidRPr="00EF7720" w:rsidRDefault="004F311E" w:rsidP="00EF7720">
      <w:pPr>
        <w:pStyle w:val="ConsPlusNonformat"/>
        <w:jc w:val="both"/>
      </w:pPr>
      <w:r w:rsidRPr="00EF7720">
        <w:t>│                   3. ..........................                         │</w:t>
      </w:r>
    </w:p>
    <w:p w:rsidR="004F311E" w:rsidRPr="00EF7720" w:rsidRDefault="004F311E" w:rsidP="00EF7720">
      <w:pPr>
        <w:pStyle w:val="ConsPlusNonformat"/>
        <w:jc w:val="both"/>
      </w:pPr>
      <w:r w:rsidRPr="00EF7720">
        <w:t>│                   4a. ДД.ММ.ГГГГ                   4b. ДД.ММ.ГГГГ       │</w:t>
      </w:r>
    </w:p>
    <w:p w:rsidR="004F311E" w:rsidRPr="00EF7720" w:rsidRDefault="004F311E" w:rsidP="00EF7720">
      <w:pPr>
        <w:pStyle w:val="ConsPlusNonformat"/>
        <w:jc w:val="both"/>
      </w:pPr>
      <w:r w:rsidRPr="00EF7720">
        <w:t>│                   4c. .........................                         │</w:t>
      </w:r>
    </w:p>
    <w:p w:rsidR="004F311E" w:rsidRPr="00EF7720" w:rsidRDefault="004F311E" w:rsidP="00EF7720">
      <w:pPr>
        <w:pStyle w:val="ConsPlusNonformat"/>
        <w:jc w:val="both"/>
      </w:pPr>
      <w:r w:rsidRPr="00EF7720">
        <w:t>│                   5b. .........................                         │</w:t>
      </w:r>
    </w:p>
    <w:p w:rsidR="004F311E" w:rsidRPr="00EF7720" w:rsidRDefault="004F311E" w:rsidP="00EF7720">
      <w:pPr>
        <w:pStyle w:val="ConsPlusNonformat"/>
        <w:jc w:val="both"/>
      </w:pPr>
      <w:r w:rsidRPr="00EF7720">
        <w:t>│                   7. ..........................                         │</w:t>
      </w:r>
    </w:p>
    <w:p w:rsidR="004F311E" w:rsidRPr="00EF7720" w:rsidRDefault="004F311E" w:rsidP="00EF7720">
      <w:pPr>
        <w:pStyle w:val="ConsPlusNonformat"/>
        <w:jc w:val="both"/>
      </w:pPr>
      <w:r w:rsidRPr="00EF7720">
        <w:t>│                   8. ..........................                         │</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w:t>
      </w:r>
    </w:p>
    <w:p w:rsidR="004F311E" w:rsidRPr="00EF7720" w:rsidRDefault="004F311E" w:rsidP="00EF7720">
      <w:pPr>
        <w:pStyle w:val="ConsPlusNormal"/>
        <w:jc w:val="both"/>
        <w:rPr>
          <w:sz w:val="22"/>
          <w:szCs w:val="22"/>
        </w:rPr>
      </w:pPr>
    </w:p>
    <w:p w:rsidR="004F311E" w:rsidRPr="00EF7720" w:rsidRDefault="004F311E" w:rsidP="00EF7720">
      <w:pPr>
        <w:pStyle w:val="ConsPlusNormal"/>
        <w:jc w:val="center"/>
        <w:outlineLvl w:val="2"/>
        <w:rPr>
          <w:sz w:val="22"/>
          <w:szCs w:val="22"/>
        </w:rPr>
      </w:pPr>
      <w:r w:rsidRPr="00EF7720">
        <w:rPr>
          <w:sz w:val="22"/>
          <w:szCs w:val="22"/>
        </w:rPr>
        <w:t>Описание лицевой стороны карты мастерской</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r w:rsidRPr="00EF7720">
        <w:rPr>
          <w:sz w:val="22"/>
          <w:szCs w:val="22"/>
        </w:rPr>
        <w:t>1. В верхнем левом углу карты наносится обозначение Российской Федерации в соответствии с Конвенцией о дорожном движении, подписанной в Вене 8 ноября 1968 г., белыми буквами на синем фоне.</w:t>
      </w:r>
    </w:p>
    <w:p w:rsidR="004F311E" w:rsidRPr="00EF7720" w:rsidRDefault="004F311E" w:rsidP="00EF7720">
      <w:pPr>
        <w:pStyle w:val="ConsPlusNormal"/>
        <w:ind w:firstLine="540"/>
        <w:jc w:val="both"/>
        <w:rPr>
          <w:sz w:val="22"/>
          <w:szCs w:val="22"/>
        </w:rPr>
      </w:pPr>
      <w:r w:rsidRPr="00EF7720">
        <w:rPr>
          <w:sz w:val="22"/>
          <w:szCs w:val="22"/>
        </w:rPr>
        <w:t>2. В верхней части карты крупными, четко различимыми буквами наносится надпись на русском языке "Карта мастерской. Российская Федерация.".</w:t>
      </w:r>
    </w:p>
    <w:p w:rsidR="004F311E" w:rsidRPr="00EF7720" w:rsidRDefault="004F311E" w:rsidP="00EF7720">
      <w:pPr>
        <w:pStyle w:val="ConsPlusNormal"/>
        <w:ind w:firstLine="540"/>
        <w:jc w:val="both"/>
        <w:rPr>
          <w:sz w:val="22"/>
          <w:szCs w:val="22"/>
        </w:rPr>
      </w:pPr>
      <w:r w:rsidRPr="00EF7720">
        <w:rPr>
          <w:sz w:val="22"/>
          <w:szCs w:val="22"/>
        </w:rPr>
        <w:t>3. Содержание позиций на карте:</w:t>
      </w:r>
    </w:p>
    <w:p w:rsidR="004F311E" w:rsidRPr="00EF7720" w:rsidRDefault="004F311E" w:rsidP="00EF7720">
      <w:pPr>
        <w:pStyle w:val="ConsPlusNormal"/>
        <w:ind w:firstLine="540"/>
        <w:jc w:val="both"/>
        <w:rPr>
          <w:sz w:val="22"/>
          <w:szCs w:val="22"/>
        </w:rPr>
      </w:pPr>
      <w:r w:rsidRPr="00EF7720">
        <w:rPr>
          <w:sz w:val="22"/>
          <w:szCs w:val="22"/>
        </w:rPr>
        <w:t>позиция 1 - наименование мастерской;</w:t>
      </w:r>
    </w:p>
    <w:p w:rsidR="004F311E" w:rsidRPr="00EF7720" w:rsidRDefault="004F311E" w:rsidP="00EF7720">
      <w:pPr>
        <w:pStyle w:val="ConsPlusNormal"/>
        <w:ind w:firstLine="540"/>
        <w:jc w:val="both"/>
        <w:rPr>
          <w:sz w:val="22"/>
          <w:szCs w:val="22"/>
        </w:rPr>
      </w:pPr>
      <w:r w:rsidRPr="00EF7720">
        <w:rPr>
          <w:sz w:val="22"/>
          <w:szCs w:val="22"/>
        </w:rPr>
        <w:t>позиция 2 - фамилия руководителя мастерской (или ответственного лица, назначенного приказом по мастерской);</w:t>
      </w:r>
    </w:p>
    <w:p w:rsidR="004F311E" w:rsidRPr="00EF7720" w:rsidRDefault="004F311E" w:rsidP="00EF7720">
      <w:pPr>
        <w:pStyle w:val="ConsPlusNormal"/>
        <w:ind w:firstLine="540"/>
        <w:jc w:val="both"/>
        <w:rPr>
          <w:sz w:val="22"/>
          <w:szCs w:val="22"/>
        </w:rPr>
      </w:pPr>
      <w:r w:rsidRPr="00EF7720">
        <w:rPr>
          <w:sz w:val="22"/>
          <w:szCs w:val="22"/>
        </w:rPr>
        <w:t>позиция 3 - имя руководителя мастерской (или ответственного лица, назначенного приказом по мастерской);</w:t>
      </w:r>
    </w:p>
    <w:p w:rsidR="004F311E" w:rsidRPr="00EF7720" w:rsidRDefault="004F311E" w:rsidP="00EF7720">
      <w:pPr>
        <w:pStyle w:val="ConsPlusNormal"/>
        <w:ind w:firstLine="540"/>
        <w:jc w:val="both"/>
        <w:rPr>
          <w:sz w:val="22"/>
          <w:szCs w:val="22"/>
        </w:rPr>
      </w:pPr>
      <w:r w:rsidRPr="00EF7720">
        <w:rPr>
          <w:sz w:val="22"/>
          <w:szCs w:val="22"/>
        </w:rPr>
        <w:t>позиция 4a - дата начала действия карты;</w:t>
      </w:r>
    </w:p>
    <w:p w:rsidR="004F311E" w:rsidRPr="00EF7720" w:rsidRDefault="004F311E" w:rsidP="00EF7720">
      <w:pPr>
        <w:pStyle w:val="ConsPlusNormal"/>
        <w:ind w:firstLine="540"/>
        <w:jc w:val="both"/>
        <w:rPr>
          <w:sz w:val="22"/>
          <w:szCs w:val="22"/>
        </w:rPr>
      </w:pPr>
      <w:r w:rsidRPr="00EF7720">
        <w:rPr>
          <w:sz w:val="22"/>
          <w:szCs w:val="22"/>
        </w:rPr>
        <w:t>позиция 4b - дата окончания действия карты. Срок действия карты мастерской составляет - один год;</w:t>
      </w:r>
    </w:p>
    <w:p w:rsidR="004F311E" w:rsidRPr="00EF7720" w:rsidRDefault="004F311E" w:rsidP="00EF7720">
      <w:pPr>
        <w:pStyle w:val="ConsPlusNormal"/>
        <w:ind w:firstLine="540"/>
        <w:jc w:val="both"/>
        <w:rPr>
          <w:sz w:val="22"/>
          <w:szCs w:val="22"/>
        </w:rPr>
      </w:pPr>
      <w:r w:rsidRPr="00EF7720">
        <w:rPr>
          <w:sz w:val="22"/>
          <w:szCs w:val="22"/>
        </w:rPr>
        <w:t>позиция 4c - наименование органа, выдавшего карту;</w:t>
      </w:r>
    </w:p>
    <w:p w:rsidR="004F311E" w:rsidRPr="00EF7720" w:rsidRDefault="004F311E" w:rsidP="00EF7720">
      <w:pPr>
        <w:pStyle w:val="ConsPlusNormal"/>
        <w:ind w:firstLine="540"/>
        <w:jc w:val="both"/>
        <w:rPr>
          <w:sz w:val="22"/>
          <w:szCs w:val="22"/>
        </w:rPr>
      </w:pPr>
      <w:r w:rsidRPr="00EF7720">
        <w:rPr>
          <w:sz w:val="22"/>
          <w:szCs w:val="22"/>
        </w:rPr>
        <w:t>позиция 5b - номер карты;</w:t>
      </w:r>
    </w:p>
    <w:p w:rsidR="004F311E" w:rsidRPr="00EF7720" w:rsidRDefault="004F311E" w:rsidP="00EF7720">
      <w:pPr>
        <w:pStyle w:val="ConsPlusNormal"/>
        <w:ind w:firstLine="540"/>
        <w:jc w:val="both"/>
        <w:rPr>
          <w:sz w:val="22"/>
          <w:szCs w:val="22"/>
        </w:rPr>
      </w:pPr>
      <w:r w:rsidRPr="00EF7720">
        <w:rPr>
          <w:sz w:val="22"/>
          <w:szCs w:val="22"/>
        </w:rPr>
        <w:t>позиция 7 - личная подпись руководителя мастерской (или ответственного лица, назначенного приказом по мастерской);</w:t>
      </w:r>
    </w:p>
    <w:p w:rsidR="004F311E" w:rsidRPr="00EF7720" w:rsidRDefault="004F311E" w:rsidP="00EF7720">
      <w:pPr>
        <w:pStyle w:val="ConsPlusNormal"/>
        <w:ind w:firstLine="540"/>
        <w:jc w:val="both"/>
        <w:rPr>
          <w:sz w:val="22"/>
          <w:szCs w:val="22"/>
        </w:rPr>
      </w:pPr>
      <w:r w:rsidRPr="00EF7720">
        <w:rPr>
          <w:sz w:val="22"/>
          <w:szCs w:val="22"/>
        </w:rPr>
        <w:t>позиция 8 - почтовый адрес мастерской.</w:t>
      </w:r>
    </w:p>
    <w:p w:rsidR="004F311E" w:rsidRPr="00EF7720" w:rsidRDefault="004F311E" w:rsidP="00EF7720">
      <w:pPr>
        <w:pStyle w:val="ConsPlusNormal"/>
        <w:ind w:firstLine="540"/>
        <w:jc w:val="both"/>
        <w:rPr>
          <w:sz w:val="22"/>
          <w:szCs w:val="22"/>
        </w:rPr>
      </w:pPr>
      <w:r w:rsidRPr="00EF7720">
        <w:rPr>
          <w:sz w:val="22"/>
          <w:szCs w:val="22"/>
        </w:rPr>
        <w:t>4. Позиции заполняются на двух языках: русском и английском в следующем формате: "Надпись на русском языке/Надпись на английском языке".</w:t>
      </w: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r w:rsidRPr="00EF7720">
        <w:rPr>
          <w:sz w:val="22"/>
          <w:szCs w:val="22"/>
        </w:rPr>
        <w:t>5. Номер карты мастерской имеет следующую структуру:</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nformat"/>
        <w:jc w:val="both"/>
      </w:pPr>
      <w:r w:rsidRPr="00EF7720">
        <w:t>RU M XXXXXXXXXX X X X</w:t>
      </w:r>
    </w:p>
    <w:p w:rsidR="004F311E" w:rsidRPr="00EF7720" w:rsidRDefault="004F311E" w:rsidP="00EF7720">
      <w:pPr>
        <w:pStyle w:val="ConsPlusNonformat"/>
        <w:jc w:val="both"/>
      </w:pPr>
      <w:r w:rsidRPr="00EF7720">
        <w:t>┬─ ┬ ─────┬──── ┬ ┬ ┬</w:t>
      </w:r>
    </w:p>
    <w:p w:rsidR="004F311E" w:rsidRPr="00EF7720" w:rsidRDefault="004F311E" w:rsidP="00EF7720">
      <w:pPr>
        <w:pStyle w:val="ConsPlusNonformat"/>
        <w:jc w:val="both"/>
      </w:pPr>
      <w:r w:rsidRPr="00EF7720">
        <w:t>│  │      │     │ │ │</w:t>
      </w:r>
    </w:p>
    <w:p w:rsidR="004F311E" w:rsidRPr="00EF7720" w:rsidRDefault="004F311E" w:rsidP="00EF7720">
      <w:pPr>
        <w:pStyle w:val="ConsPlusNonformat"/>
        <w:jc w:val="both"/>
      </w:pPr>
      <w:r w:rsidRPr="00EF7720">
        <w:t>│  │      │     │ │ │   Индекс обновления карты. Принимает значение от 0 до</w:t>
      </w:r>
    </w:p>
    <w:p w:rsidR="004F311E" w:rsidRPr="00EF7720" w:rsidRDefault="004F311E" w:rsidP="00EF7720">
      <w:pPr>
        <w:pStyle w:val="ConsPlusNonformat"/>
        <w:jc w:val="both"/>
      </w:pPr>
      <w:r w:rsidRPr="00EF7720">
        <w:t>│  │      │     │ │ └── 9, далее - от A до Z.</w:t>
      </w:r>
    </w:p>
    <w:p w:rsidR="004F311E" w:rsidRPr="00EF7720" w:rsidRDefault="004F311E" w:rsidP="00EF7720">
      <w:pPr>
        <w:pStyle w:val="ConsPlusNonformat"/>
        <w:jc w:val="both"/>
      </w:pPr>
      <w:r w:rsidRPr="00EF7720">
        <w:t>│  │      │     │ │     Последовательно   увеличивается  в  случае   выдачи</w:t>
      </w:r>
    </w:p>
    <w:p w:rsidR="004F311E" w:rsidRPr="00EF7720" w:rsidRDefault="004F311E" w:rsidP="00EF7720">
      <w:pPr>
        <w:pStyle w:val="ConsPlusNonformat"/>
        <w:jc w:val="both"/>
      </w:pPr>
      <w:r w:rsidRPr="00EF7720">
        <w:t>│  │      │     │ │     карты на новый срок.</w:t>
      </w:r>
    </w:p>
    <w:p w:rsidR="004F311E" w:rsidRPr="00EF7720" w:rsidRDefault="004F311E" w:rsidP="00EF7720">
      <w:pPr>
        <w:pStyle w:val="ConsPlusNonformat"/>
        <w:jc w:val="both"/>
      </w:pPr>
      <w:r w:rsidRPr="00EF7720">
        <w:t>│  │      │     │ │</w:t>
      </w:r>
    </w:p>
    <w:p w:rsidR="004F311E" w:rsidRPr="00EF7720" w:rsidRDefault="004F311E" w:rsidP="00EF7720">
      <w:pPr>
        <w:pStyle w:val="ConsPlusNonformat"/>
        <w:jc w:val="both"/>
      </w:pPr>
      <w:r w:rsidRPr="00EF7720">
        <w:t>│  │      │     │ │     Индекс замены карты.  Принимает значение от 0 до 9,</w:t>
      </w:r>
    </w:p>
    <w:p w:rsidR="004F311E" w:rsidRPr="00EF7720" w:rsidRDefault="004F311E" w:rsidP="00EF7720">
      <w:pPr>
        <w:pStyle w:val="ConsPlusNonformat"/>
        <w:jc w:val="both"/>
      </w:pPr>
      <w:r w:rsidRPr="00EF7720">
        <w:t>│  │      │     │ │     далее  -  от  A  до  Z  в рамках   срока   действия</w:t>
      </w:r>
    </w:p>
    <w:p w:rsidR="004F311E" w:rsidRPr="00EF7720" w:rsidRDefault="004F311E" w:rsidP="00EF7720">
      <w:pPr>
        <w:pStyle w:val="ConsPlusNonformat"/>
        <w:jc w:val="both"/>
      </w:pPr>
      <w:r w:rsidRPr="00EF7720">
        <w:t>│  │      │     │ │     конкретной карты.</w:t>
      </w:r>
    </w:p>
    <w:p w:rsidR="004F311E" w:rsidRPr="00EF7720" w:rsidRDefault="004F311E" w:rsidP="00EF7720">
      <w:pPr>
        <w:pStyle w:val="ConsPlusNonformat"/>
        <w:jc w:val="both"/>
      </w:pPr>
      <w:r w:rsidRPr="00EF7720">
        <w:t>│  │      │     │ │     Последовательно увеличивается в случае замены:</w:t>
      </w:r>
    </w:p>
    <w:p w:rsidR="004F311E" w:rsidRPr="00EF7720" w:rsidRDefault="004F311E" w:rsidP="00EF7720">
      <w:pPr>
        <w:pStyle w:val="ConsPlusNonformat"/>
        <w:jc w:val="both"/>
      </w:pPr>
      <w:r w:rsidRPr="00EF7720">
        <w:t>│  │      │     │ │     - дефектной карты, карты, работающей со сбоями;</w:t>
      </w:r>
    </w:p>
    <w:p w:rsidR="004F311E" w:rsidRPr="00EF7720" w:rsidRDefault="004F311E" w:rsidP="00EF7720">
      <w:pPr>
        <w:pStyle w:val="ConsPlusNonformat"/>
        <w:jc w:val="both"/>
      </w:pPr>
      <w:r w:rsidRPr="00EF7720">
        <w:t>│  │      │     │ └──── - испорченной карты;</w:t>
      </w:r>
    </w:p>
    <w:p w:rsidR="004F311E" w:rsidRPr="00EF7720" w:rsidRDefault="004F311E" w:rsidP="00EF7720">
      <w:pPr>
        <w:pStyle w:val="ConsPlusNonformat"/>
        <w:jc w:val="both"/>
      </w:pPr>
      <w:r w:rsidRPr="00EF7720">
        <w:t>│  │      │     │       - украденной или утерянной карты;</w:t>
      </w:r>
    </w:p>
    <w:p w:rsidR="004F311E" w:rsidRPr="00EF7720" w:rsidRDefault="004F311E" w:rsidP="00EF7720">
      <w:pPr>
        <w:pStyle w:val="ConsPlusNonformat"/>
        <w:jc w:val="both"/>
      </w:pPr>
      <w:r w:rsidRPr="00EF7720">
        <w:t>│  │      │     │       - действующей   карты    по    причине    изменения</w:t>
      </w:r>
    </w:p>
    <w:p w:rsidR="004F311E" w:rsidRPr="00EF7720" w:rsidRDefault="004F311E" w:rsidP="00EF7720">
      <w:pPr>
        <w:pStyle w:val="ConsPlusNonformat"/>
        <w:jc w:val="both"/>
      </w:pPr>
      <w:r w:rsidRPr="00EF7720">
        <w:t>│  │      │     │       персональных данных.</w:t>
      </w:r>
    </w:p>
    <w:p w:rsidR="004F311E" w:rsidRPr="00EF7720" w:rsidRDefault="004F311E" w:rsidP="00EF7720">
      <w:pPr>
        <w:pStyle w:val="ConsPlusNonformat"/>
        <w:jc w:val="both"/>
      </w:pPr>
      <w:r w:rsidRPr="00EF7720">
        <w:t>│  │      │     │       При обновлении карты (выдаче на новый срок)  данный</w:t>
      </w:r>
    </w:p>
    <w:p w:rsidR="004F311E" w:rsidRPr="00EF7720" w:rsidRDefault="004F311E" w:rsidP="00EF7720">
      <w:pPr>
        <w:pStyle w:val="ConsPlusNonformat"/>
        <w:jc w:val="both"/>
      </w:pPr>
      <w:r w:rsidRPr="00EF7720">
        <w:t>│  │      │     │       индекс обнуляется.</w:t>
      </w:r>
    </w:p>
    <w:p w:rsidR="004F311E" w:rsidRPr="00EF7720" w:rsidRDefault="004F311E" w:rsidP="00EF7720">
      <w:pPr>
        <w:pStyle w:val="ConsPlusNonformat"/>
        <w:jc w:val="both"/>
      </w:pPr>
      <w:r w:rsidRPr="00EF7720">
        <w:t>│  │      │     │</w:t>
      </w:r>
    </w:p>
    <w:p w:rsidR="004F311E" w:rsidRPr="00EF7720" w:rsidRDefault="004F311E" w:rsidP="00EF7720">
      <w:pPr>
        <w:pStyle w:val="ConsPlusNonformat"/>
        <w:jc w:val="both"/>
      </w:pPr>
      <w:r w:rsidRPr="00EF7720">
        <w:t>│  │      │     │       Индекс карты мастерской. Принимает значение от 0 до</w:t>
      </w:r>
    </w:p>
    <w:p w:rsidR="004F311E" w:rsidRPr="00EF7720" w:rsidRDefault="004F311E" w:rsidP="00EF7720">
      <w:pPr>
        <w:pStyle w:val="ConsPlusNonformat"/>
        <w:jc w:val="both"/>
      </w:pPr>
      <w:r w:rsidRPr="00EF7720">
        <w:t>│  │      │     └────── 9, далее -  от  A  до  Z  по  порядку  выдачи  карт</w:t>
      </w:r>
    </w:p>
    <w:p w:rsidR="004F311E" w:rsidRPr="00EF7720" w:rsidRDefault="004F311E" w:rsidP="00EF7720">
      <w:pPr>
        <w:pStyle w:val="ConsPlusNonformat"/>
        <w:jc w:val="both"/>
      </w:pPr>
      <w:r w:rsidRPr="00EF7720">
        <w:t>│  │      │             конкретной мастерской.</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      │             Порядковый  номер карты. Состоит из 10-ти цифр. Для</w:t>
      </w:r>
    </w:p>
    <w:p w:rsidR="004F311E" w:rsidRPr="00EF7720" w:rsidRDefault="004F311E" w:rsidP="00EF7720">
      <w:pPr>
        <w:pStyle w:val="ConsPlusNonformat"/>
        <w:jc w:val="both"/>
      </w:pPr>
      <w:r w:rsidRPr="00EF7720">
        <w:t>│  │      └──────────── каждой   мастерской    данный  номер карты является</w:t>
      </w:r>
    </w:p>
    <w:p w:rsidR="004F311E" w:rsidRPr="00EF7720" w:rsidRDefault="004F311E" w:rsidP="00EF7720">
      <w:pPr>
        <w:pStyle w:val="ConsPlusNonformat"/>
        <w:jc w:val="both"/>
      </w:pPr>
      <w:r w:rsidRPr="00EF7720">
        <w:t>│  │                    единым и постоянным, независимо  от  ее  обновления</w:t>
      </w:r>
    </w:p>
    <w:p w:rsidR="004F311E" w:rsidRPr="00EF7720" w:rsidRDefault="004F311E" w:rsidP="00EF7720">
      <w:pPr>
        <w:pStyle w:val="ConsPlusNonformat"/>
        <w:jc w:val="both"/>
      </w:pPr>
      <w:r w:rsidRPr="00EF7720">
        <w:t>│  │                    или замены.</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Тип карты.</w:t>
      </w: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Российская Федерация.</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Оборотная сторона</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│1. Наименование мастерской/Workshop Name                                 │</w:t>
      </w:r>
    </w:p>
    <w:p w:rsidR="004F311E" w:rsidRPr="00EF7720" w:rsidRDefault="004F311E" w:rsidP="00EF7720">
      <w:pPr>
        <w:pStyle w:val="ConsPlusNonformat"/>
        <w:jc w:val="both"/>
      </w:pPr>
      <w:r w:rsidRPr="00EF7720">
        <w:t>│2. Фамилия руководителя мастерской (или ответственного лица, назначенного│</w:t>
      </w:r>
    </w:p>
    <w:p w:rsidR="004F311E" w:rsidRPr="00EF7720" w:rsidRDefault="004F311E" w:rsidP="00EF7720">
      <w:pPr>
        <w:pStyle w:val="ConsPlusNonformat"/>
        <w:jc w:val="both"/>
      </w:pPr>
      <w:r w:rsidRPr="00EF7720">
        <w:t>│приказом по мастерской)/Surname                                          │</w:t>
      </w:r>
    </w:p>
    <w:p w:rsidR="004F311E" w:rsidRPr="00EF7720" w:rsidRDefault="004F311E" w:rsidP="00EF7720">
      <w:pPr>
        <w:pStyle w:val="ConsPlusNonformat"/>
        <w:jc w:val="both"/>
      </w:pPr>
      <w:r w:rsidRPr="00EF7720">
        <w:t>│3. Имя  руководителя  мастерской (или ответственного  лица,  назначенного│</w:t>
      </w:r>
    </w:p>
    <w:p w:rsidR="004F311E" w:rsidRPr="00EF7720" w:rsidRDefault="004F311E" w:rsidP="00EF7720">
      <w:pPr>
        <w:pStyle w:val="ConsPlusNonformat"/>
        <w:jc w:val="both"/>
      </w:pPr>
      <w:r w:rsidRPr="00EF7720">
        <w:t>│приказом по мастерской)/First name(s)                                    │</w:t>
      </w:r>
    </w:p>
    <w:p w:rsidR="004F311E" w:rsidRPr="00EF7720" w:rsidRDefault="004F311E" w:rsidP="00EF7720">
      <w:pPr>
        <w:pStyle w:val="ConsPlusNonformat"/>
        <w:jc w:val="both"/>
        <w:rPr>
          <w:lang w:val="en-US"/>
        </w:rPr>
      </w:pPr>
      <w:r w:rsidRPr="00EF7720">
        <w:rPr>
          <w:lang w:val="en-US"/>
        </w:rPr>
        <w:t xml:space="preserve">│4a. </w:t>
      </w:r>
      <w:r w:rsidRPr="00EF7720">
        <w:t>Дата</w:t>
      </w:r>
      <w:r w:rsidRPr="00EF7720">
        <w:rPr>
          <w:lang w:val="en-US"/>
        </w:rPr>
        <w:t xml:space="preserve"> </w:t>
      </w:r>
      <w:r w:rsidRPr="00EF7720">
        <w:t>начала</w:t>
      </w:r>
      <w:r w:rsidRPr="00EF7720">
        <w:rPr>
          <w:lang w:val="en-US"/>
        </w:rPr>
        <w:t xml:space="preserve"> </w:t>
      </w:r>
      <w:r w:rsidRPr="00EF7720">
        <w:t>действия</w:t>
      </w:r>
      <w:r w:rsidRPr="00EF7720">
        <w:rPr>
          <w:lang w:val="en-US"/>
        </w:rPr>
        <w:t xml:space="preserve"> </w:t>
      </w:r>
      <w:r w:rsidRPr="00EF7720">
        <w:t>карты</w:t>
      </w:r>
      <w:r w:rsidRPr="00EF7720">
        <w:rPr>
          <w:lang w:val="en-US"/>
        </w:rPr>
        <w:t>/Date of start of validity of card         │</w:t>
      </w:r>
    </w:p>
    <w:p w:rsidR="004F311E" w:rsidRPr="00EF7720" w:rsidRDefault="004F311E" w:rsidP="00EF7720">
      <w:pPr>
        <w:pStyle w:val="ConsPlusNonformat"/>
        <w:jc w:val="both"/>
        <w:rPr>
          <w:lang w:val="en-US"/>
        </w:rPr>
      </w:pPr>
      <w:r w:rsidRPr="00EF7720">
        <w:rPr>
          <w:lang w:val="en-US"/>
        </w:rPr>
        <w:t xml:space="preserve">│4b. </w:t>
      </w:r>
      <w:r w:rsidRPr="00EF7720">
        <w:t>Дата</w:t>
      </w:r>
      <w:r w:rsidRPr="00EF7720">
        <w:rPr>
          <w:lang w:val="en-US"/>
        </w:rPr>
        <w:t xml:space="preserve"> </w:t>
      </w:r>
      <w:r w:rsidRPr="00EF7720">
        <w:t>окончания</w:t>
      </w:r>
      <w:r w:rsidRPr="00EF7720">
        <w:rPr>
          <w:lang w:val="en-US"/>
        </w:rPr>
        <w:t xml:space="preserve"> </w:t>
      </w:r>
      <w:r w:rsidRPr="00EF7720">
        <w:t>действия</w:t>
      </w:r>
      <w:r w:rsidRPr="00EF7720">
        <w:rPr>
          <w:lang w:val="en-US"/>
        </w:rPr>
        <w:t xml:space="preserve"> </w:t>
      </w:r>
      <w:r w:rsidRPr="00EF7720">
        <w:t>карты</w:t>
      </w:r>
      <w:r w:rsidRPr="00EF7720">
        <w:rPr>
          <w:lang w:val="en-US"/>
        </w:rPr>
        <w:t>/Administrative expiry date of card     │</w:t>
      </w:r>
    </w:p>
    <w:p w:rsidR="004F311E" w:rsidRPr="00EF7720" w:rsidRDefault="004F311E" w:rsidP="00EF7720">
      <w:pPr>
        <w:pStyle w:val="ConsPlusNonformat"/>
        <w:jc w:val="both"/>
      </w:pPr>
      <w:r w:rsidRPr="00EF7720">
        <w:t>│4c. Наименование органа, выдавшего карту/Issuing authority               │</w:t>
      </w:r>
    </w:p>
    <w:p w:rsidR="004F311E" w:rsidRPr="00EF7720" w:rsidRDefault="004F311E" w:rsidP="00EF7720">
      <w:pPr>
        <w:pStyle w:val="ConsPlusNonformat"/>
        <w:jc w:val="both"/>
        <w:rPr>
          <w:lang w:val="en-US"/>
        </w:rPr>
      </w:pPr>
      <w:r w:rsidRPr="00EF7720">
        <w:rPr>
          <w:lang w:val="en-US"/>
        </w:rPr>
        <w:t xml:space="preserve">│5b. </w:t>
      </w:r>
      <w:r w:rsidRPr="00EF7720">
        <w:t>Номер</w:t>
      </w:r>
      <w:r w:rsidRPr="00EF7720">
        <w:rPr>
          <w:lang w:val="en-US"/>
        </w:rPr>
        <w:t xml:space="preserve"> </w:t>
      </w:r>
      <w:r w:rsidRPr="00EF7720">
        <w:t>карты</w:t>
      </w:r>
      <w:r w:rsidRPr="00EF7720">
        <w:rPr>
          <w:lang w:val="en-US"/>
        </w:rPr>
        <w:t>/Card number                                              │</w:t>
      </w:r>
    </w:p>
    <w:p w:rsidR="004F311E" w:rsidRPr="00EF7720" w:rsidRDefault="004F311E" w:rsidP="00EF7720">
      <w:pPr>
        <w:pStyle w:val="ConsPlusNonformat"/>
        <w:jc w:val="both"/>
      </w:pPr>
      <w:r w:rsidRPr="00EF7720">
        <w:t>│7. Личная  подпись  руководителя  мастерской  (или  ответственного  лица,│</w:t>
      </w:r>
    </w:p>
    <w:p w:rsidR="004F311E" w:rsidRPr="00EF7720" w:rsidRDefault="004F311E" w:rsidP="00EF7720">
      <w:pPr>
        <w:pStyle w:val="ConsPlusNonformat"/>
        <w:jc w:val="both"/>
      </w:pPr>
      <w:r w:rsidRPr="00EF7720">
        <w:t>│назначенного приказом по мастерской)/Signature                           │</w:t>
      </w:r>
    </w:p>
    <w:p w:rsidR="004F311E" w:rsidRPr="00EF7720" w:rsidRDefault="004F311E" w:rsidP="00EF7720">
      <w:pPr>
        <w:pStyle w:val="ConsPlusNonformat"/>
        <w:jc w:val="both"/>
      </w:pPr>
      <w:r w:rsidRPr="00EF7720">
        <w:t>│8. Почтовый адрес мастерской/Address                                     │</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Просьба вернуть в:/Please return to:                   │</w:t>
      </w:r>
    </w:p>
    <w:p w:rsidR="004F311E" w:rsidRPr="00EF7720" w:rsidRDefault="004F311E" w:rsidP="00EF7720">
      <w:pPr>
        <w:pStyle w:val="ConsPlusNonformat"/>
        <w:jc w:val="both"/>
      </w:pPr>
      <w:r w:rsidRPr="00EF7720">
        <w:t>│      (Наименование органа, отвечающего за выпуск карт) по адресу:       │</w:t>
      </w:r>
    </w:p>
    <w:p w:rsidR="004F311E" w:rsidRPr="00EF7720" w:rsidRDefault="004F311E" w:rsidP="00EF7720">
      <w:pPr>
        <w:pStyle w:val="ConsPlusNonformat"/>
        <w:jc w:val="both"/>
      </w:pPr>
      <w:r w:rsidRPr="00EF7720">
        <w:t>│               (адрес органа, отвечающего за выпуск карт)/               │</w:t>
      </w:r>
    </w:p>
    <w:p w:rsidR="004F311E" w:rsidRPr="00EF7720" w:rsidRDefault="004F311E" w:rsidP="00EF7720">
      <w:pPr>
        <w:pStyle w:val="ConsPlusNonformat"/>
        <w:jc w:val="both"/>
        <w:rPr>
          <w:lang w:val="en-US"/>
        </w:rPr>
      </w:pPr>
      <w:r w:rsidRPr="00EF7720">
        <w:rPr>
          <w:lang w:val="en-US"/>
        </w:rPr>
        <w:t>│                      NAME OF AUTHORITY AND ADDRESS                      │</w:t>
      </w:r>
    </w:p>
    <w:p w:rsidR="004F311E" w:rsidRPr="00EF7720" w:rsidRDefault="004F311E" w:rsidP="00EF7720">
      <w:pPr>
        <w:pStyle w:val="ConsPlusNonformat"/>
        <w:jc w:val="both"/>
        <w:rPr>
          <w:lang w:val="en-US"/>
        </w:rPr>
      </w:pPr>
      <w:r w:rsidRPr="00EF7720">
        <w:rPr>
          <w:lang w:val="en-US"/>
        </w:rPr>
        <w:t>└─────────────────────────────────────────────────────────────────────────┘</w:t>
      </w: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both"/>
        <w:rPr>
          <w:sz w:val="22"/>
          <w:szCs w:val="22"/>
          <w:lang w:val="en-US"/>
        </w:rPr>
      </w:pPr>
    </w:p>
    <w:p w:rsidR="004F311E" w:rsidRDefault="004F311E" w:rsidP="00EF7720">
      <w:pPr>
        <w:pStyle w:val="ConsPlusNormal"/>
        <w:jc w:val="both"/>
        <w:rPr>
          <w:sz w:val="22"/>
          <w:szCs w:val="22"/>
        </w:rPr>
      </w:pPr>
    </w:p>
    <w:p w:rsidR="004F311E" w:rsidRPr="00EF7720" w:rsidRDefault="004F311E" w:rsidP="00EF7720">
      <w:pPr>
        <w:pStyle w:val="ConsPlusNormal"/>
        <w:jc w:val="both"/>
        <w:rPr>
          <w:sz w:val="22"/>
          <w:szCs w:val="22"/>
        </w:rPr>
      </w:pPr>
    </w:p>
    <w:p w:rsidR="004F311E" w:rsidRPr="00EF7720" w:rsidRDefault="004F311E" w:rsidP="00EF7720">
      <w:pPr>
        <w:pStyle w:val="ConsPlusNormal"/>
        <w:jc w:val="both"/>
        <w:rPr>
          <w:sz w:val="22"/>
          <w:szCs w:val="22"/>
          <w:lang w:val="en-US"/>
        </w:rPr>
      </w:pPr>
    </w:p>
    <w:p w:rsidR="004F311E" w:rsidRPr="00EF7720" w:rsidRDefault="004F311E" w:rsidP="00EF7720">
      <w:pPr>
        <w:pStyle w:val="ConsPlusNormal"/>
        <w:jc w:val="right"/>
        <w:outlineLvl w:val="0"/>
        <w:rPr>
          <w:sz w:val="22"/>
          <w:szCs w:val="22"/>
          <w:lang w:val="en-US"/>
        </w:rPr>
      </w:pPr>
      <w:r w:rsidRPr="00EF7720">
        <w:rPr>
          <w:sz w:val="22"/>
          <w:szCs w:val="22"/>
        </w:rPr>
        <w:t>Приложение</w:t>
      </w:r>
      <w:r w:rsidRPr="00EF7720">
        <w:rPr>
          <w:sz w:val="22"/>
          <w:szCs w:val="22"/>
          <w:lang w:val="en-US"/>
        </w:rPr>
        <w:t xml:space="preserve"> N 4</w:t>
      </w:r>
    </w:p>
    <w:p w:rsidR="004F311E" w:rsidRPr="00EF7720" w:rsidRDefault="004F311E" w:rsidP="00EF7720">
      <w:pPr>
        <w:pStyle w:val="ConsPlusNormal"/>
        <w:jc w:val="right"/>
        <w:rPr>
          <w:sz w:val="22"/>
          <w:szCs w:val="22"/>
          <w:lang w:val="en-US"/>
        </w:rPr>
      </w:pPr>
      <w:r w:rsidRPr="00EF7720">
        <w:rPr>
          <w:sz w:val="22"/>
          <w:szCs w:val="22"/>
        </w:rPr>
        <w:t>к</w:t>
      </w:r>
      <w:r w:rsidRPr="00EF7720">
        <w:rPr>
          <w:sz w:val="22"/>
          <w:szCs w:val="22"/>
          <w:lang w:val="en-US"/>
        </w:rPr>
        <w:t xml:space="preserve"> </w:t>
      </w:r>
      <w:r w:rsidRPr="00EF7720">
        <w:rPr>
          <w:sz w:val="22"/>
          <w:szCs w:val="22"/>
        </w:rPr>
        <w:t>Приказу</w:t>
      </w:r>
      <w:r w:rsidRPr="00EF7720">
        <w:rPr>
          <w:sz w:val="22"/>
          <w:szCs w:val="22"/>
          <w:lang w:val="en-US"/>
        </w:rPr>
        <w:t xml:space="preserve"> </w:t>
      </w:r>
      <w:r w:rsidRPr="00EF7720">
        <w:rPr>
          <w:sz w:val="22"/>
          <w:szCs w:val="22"/>
        </w:rPr>
        <w:t>Минтранса</w:t>
      </w:r>
      <w:r w:rsidRPr="00EF7720">
        <w:rPr>
          <w:sz w:val="22"/>
          <w:szCs w:val="22"/>
          <w:lang w:val="en-US"/>
        </w:rPr>
        <w:t xml:space="preserve"> </w:t>
      </w:r>
      <w:r w:rsidRPr="00EF7720">
        <w:rPr>
          <w:sz w:val="22"/>
          <w:szCs w:val="22"/>
        </w:rPr>
        <w:t>России</w:t>
      </w:r>
    </w:p>
    <w:p w:rsidR="004F311E" w:rsidRPr="00EF7720" w:rsidRDefault="004F311E" w:rsidP="00EF7720">
      <w:pPr>
        <w:pStyle w:val="ConsPlusNormal"/>
        <w:jc w:val="right"/>
        <w:rPr>
          <w:sz w:val="22"/>
          <w:szCs w:val="22"/>
        </w:rPr>
      </w:pPr>
      <w:r w:rsidRPr="00EF7720">
        <w:rPr>
          <w:sz w:val="22"/>
          <w:szCs w:val="22"/>
        </w:rPr>
        <w:t>от "__" ______ 2009 г. N ____</w:t>
      </w:r>
    </w:p>
    <w:p w:rsidR="004F311E" w:rsidRPr="00EF7720" w:rsidRDefault="004F311E" w:rsidP="00EF7720">
      <w:pPr>
        <w:pStyle w:val="ConsPlusNormal"/>
        <w:jc w:val="center"/>
        <w:rPr>
          <w:sz w:val="22"/>
          <w:szCs w:val="22"/>
        </w:rPr>
      </w:pPr>
      <w:r w:rsidRPr="00EF7720">
        <w:rPr>
          <w:sz w:val="22"/>
          <w:szCs w:val="22"/>
        </w:rPr>
        <w:t>Список изменяющих документов</w:t>
      </w:r>
    </w:p>
    <w:p w:rsidR="004F311E" w:rsidRPr="00EF7720" w:rsidRDefault="004F311E" w:rsidP="00EF7720">
      <w:pPr>
        <w:pStyle w:val="ConsPlusNormal"/>
        <w:jc w:val="center"/>
        <w:rPr>
          <w:sz w:val="22"/>
          <w:szCs w:val="22"/>
        </w:rPr>
      </w:pPr>
      <w:r w:rsidRPr="00EF7720">
        <w:rPr>
          <w:sz w:val="22"/>
          <w:szCs w:val="22"/>
        </w:rPr>
        <w:t>(в ред. Приказа Минтранса России от 23.03.2016 N 73)</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right"/>
        <w:rPr>
          <w:sz w:val="22"/>
          <w:szCs w:val="22"/>
        </w:rPr>
      </w:pPr>
      <w:r w:rsidRPr="00EF7720">
        <w:rPr>
          <w:sz w:val="22"/>
          <w:szCs w:val="22"/>
        </w:rPr>
        <w:t>Образец</w:t>
      </w:r>
    </w:p>
    <w:p w:rsidR="004F311E" w:rsidRPr="00EF7720" w:rsidRDefault="004F311E" w:rsidP="00EF7720">
      <w:pPr>
        <w:pStyle w:val="ConsPlusNormal"/>
        <w:jc w:val="right"/>
        <w:rPr>
          <w:sz w:val="22"/>
          <w:szCs w:val="22"/>
        </w:rPr>
      </w:pPr>
    </w:p>
    <w:p w:rsidR="004F311E" w:rsidRPr="00EF7720" w:rsidRDefault="004F311E" w:rsidP="00EF7720">
      <w:pPr>
        <w:pStyle w:val="ConsPlusNormal"/>
        <w:jc w:val="center"/>
        <w:rPr>
          <w:sz w:val="22"/>
          <w:szCs w:val="22"/>
        </w:rPr>
      </w:pPr>
      <w:bookmarkStart w:id="3" w:name="Par343"/>
      <w:bookmarkEnd w:id="3"/>
      <w:r w:rsidRPr="00EF7720">
        <w:rPr>
          <w:sz w:val="22"/>
          <w:szCs w:val="22"/>
        </w:rPr>
        <w:t>КАРТА КОНТРОЛЕРА</w:t>
      </w:r>
    </w:p>
    <w:p w:rsidR="004F311E" w:rsidRPr="00EF7720" w:rsidRDefault="004F311E" w:rsidP="00EF7720">
      <w:pPr>
        <w:pStyle w:val="ConsPlusNormal"/>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Лицевая сторона</w:t>
      </w:r>
    </w:p>
    <w:p w:rsidR="004F311E" w:rsidRPr="00EF7720" w:rsidRDefault="004F311E" w:rsidP="00EF7720">
      <w:pPr>
        <w:pStyle w:val="ConsPlusNormal"/>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Карта контролера                        Российская Федерация  │</w:t>
      </w:r>
    </w:p>
    <w:p w:rsidR="004F311E" w:rsidRPr="00EF7720" w:rsidRDefault="004F311E" w:rsidP="00EF7720">
      <w:pPr>
        <w:pStyle w:val="ConsPlusNonformat"/>
        <w:jc w:val="both"/>
      </w:pPr>
      <w:r w:rsidRPr="00EF7720">
        <w:t>│ │ RUS │   ------------------------------------------------------------  │</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1. ..........................                         │</w:t>
      </w:r>
    </w:p>
    <w:p w:rsidR="004F311E" w:rsidRPr="00EF7720" w:rsidRDefault="004F311E" w:rsidP="00EF7720">
      <w:pPr>
        <w:pStyle w:val="ConsPlusNonformat"/>
        <w:jc w:val="both"/>
      </w:pPr>
      <w:r w:rsidRPr="00EF7720">
        <w:t>│ ┌────────────┐    2. ..........................                         │</w:t>
      </w:r>
    </w:p>
    <w:p w:rsidR="004F311E" w:rsidRPr="00EF7720" w:rsidRDefault="004F311E" w:rsidP="00EF7720">
      <w:pPr>
        <w:pStyle w:val="ConsPlusNonformat"/>
        <w:jc w:val="both"/>
      </w:pPr>
      <w:r w:rsidRPr="00EF7720">
        <w:t>│ │            │    3. ..........................                         │</w:t>
      </w:r>
    </w:p>
    <w:p w:rsidR="004F311E" w:rsidRPr="00EF7720" w:rsidRDefault="004F311E" w:rsidP="00EF7720">
      <w:pPr>
        <w:pStyle w:val="ConsPlusNonformat"/>
        <w:jc w:val="both"/>
      </w:pPr>
      <w:r w:rsidRPr="00EF7720">
        <w:t>│ │            │    4a. ДД.ММ.ГГГГ                   4b. ДД.ММ.ГГГГ       │</w:t>
      </w:r>
    </w:p>
    <w:p w:rsidR="004F311E" w:rsidRPr="00EF7720" w:rsidRDefault="004F311E" w:rsidP="00EF7720">
      <w:pPr>
        <w:pStyle w:val="ConsPlusNonformat"/>
        <w:jc w:val="both"/>
      </w:pPr>
      <w:r w:rsidRPr="00EF7720">
        <w:t>│ │     6.     │    4c. .........................                         │</w:t>
      </w:r>
    </w:p>
    <w:p w:rsidR="004F311E" w:rsidRPr="00EF7720" w:rsidRDefault="004F311E" w:rsidP="00EF7720">
      <w:pPr>
        <w:pStyle w:val="ConsPlusNonformat"/>
        <w:jc w:val="both"/>
      </w:pPr>
      <w:r w:rsidRPr="00EF7720">
        <w:t>│ │            │    5b. .........................                         │</w:t>
      </w:r>
    </w:p>
    <w:p w:rsidR="004F311E" w:rsidRPr="00EF7720" w:rsidRDefault="004F311E" w:rsidP="00EF7720">
      <w:pPr>
        <w:pStyle w:val="ConsPlusNonformat"/>
        <w:jc w:val="both"/>
      </w:pPr>
      <w:r w:rsidRPr="00EF7720">
        <w:t>│ │            │    7. ..........................                         │</w:t>
      </w:r>
    </w:p>
    <w:p w:rsidR="004F311E" w:rsidRPr="00EF7720" w:rsidRDefault="004F311E" w:rsidP="00EF7720">
      <w:pPr>
        <w:pStyle w:val="ConsPlusNonformat"/>
        <w:jc w:val="both"/>
      </w:pPr>
      <w:r w:rsidRPr="00EF7720">
        <w:t>│ │            │    8. ..........................                         │</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w:t>
      </w:r>
    </w:p>
    <w:p w:rsidR="004F311E" w:rsidRPr="00EF7720" w:rsidRDefault="004F311E" w:rsidP="00EF7720">
      <w:pPr>
        <w:pStyle w:val="ConsPlusNormal"/>
        <w:jc w:val="both"/>
        <w:rPr>
          <w:sz w:val="22"/>
          <w:szCs w:val="22"/>
        </w:rPr>
      </w:pPr>
    </w:p>
    <w:p w:rsidR="004F311E" w:rsidRPr="00EF7720" w:rsidRDefault="004F311E" w:rsidP="00EF7720">
      <w:pPr>
        <w:pStyle w:val="ConsPlusNormal"/>
        <w:jc w:val="center"/>
        <w:outlineLvl w:val="2"/>
        <w:rPr>
          <w:sz w:val="22"/>
          <w:szCs w:val="22"/>
        </w:rPr>
      </w:pPr>
      <w:r w:rsidRPr="00EF7720">
        <w:rPr>
          <w:sz w:val="22"/>
          <w:szCs w:val="22"/>
        </w:rPr>
        <w:t>Описание лицевой стороны карты контролера</w:t>
      </w:r>
    </w:p>
    <w:p w:rsidR="004F311E" w:rsidRPr="00EF7720" w:rsidRDefault="004F311E" w:rsidP="00EF7720">
      <w:pPr>
        <w:pStyle w:val="ConsPlusNormal"/>
        <w:jc w:val="center"/>
        <w:rPr>
          <w:sz w:val="22"/>
          <w:szCs w:val="22"/>
        </w:rPr>
      </w:pPr>
    </w:p>
    <w:p w:rsidR="004F311E" w:rsidRPr="00EF7720" w:rsidRDefault="004F311E" w:rsidP="00EF7720">
      <w:pPr>
        <w:pStyle w:val="ConsPlusNormal"/>
        <w:ind w:firstLine="540"/>
        <w:jc w:val="both"/>
        <w:rPr>
          <w:sz w:val="22"/>
          <w:szCs w:val="22"/>
        </w:rPr>
      </w:pPr>
      <w:r w:rsidRPr="00EF7720">
        <w:rPr>
          <w:sz w:val="22"/>
          <w:szCs w:val="22"/>
        </w:rPr>
        <w:t>1. В верхнем левом углу карты наносится обозначение Российской Федерации в соответствии с Конвенцией о дорожном движении, подписанной в Вене 8 ноября 1968 г., белыми буквами на синем фоне.</w:t>
      </w:r>
    </w:p>
    <w:p w:rsidR="004F311E" w:rsidRPr="00EF7720" w:rsidRDefault="004F311E" w:rsidP="00EF7720">
      <w:pPr>
        <w:pStyle w:val="ConsPlusNormal"/>
        <w:ind w:firstLine="540"/>
        <w:jc w:val="both"/>
        <w:rPr>
          <w:sz w:val="22"/>
          <w:szCs w:val="22"/>
        </w:rPr>
      </w:pPr>
      <w:r w:rsidRPr="00EF7720">
        <w:rPr>
          <w:sz w:val="22"/>
          <w:szCs w:val="22"/>
        </w:rPr>
        <w:t>2. В верхней части карты крупными, четко различимыми буквами наносится надпись на русском языке "Карта контролера. Российская Федерация.".</w:t>
      </w:r>
    </w:p>
    <w:p w:rsidR="004F311E" w:rsidRPr="00EF7720" w:rsidRDefault="004F311E" w:rsidP="00EF7720">
      <w:pPr>
        <w:pStyle w:val="ConsPlusNormal"/>
        <w:ind w:firstLine="540"/>
        <w:jc w:val="both"/>
        <w:rPr>
          <w:sz w:val="22"/>
          <w:szCs w:val="22"/>
        </w:rPr>
      </w:pPr>
      <w:r w:rsidRPr="00EF7720">
        <w:rPr>
          <w:sz w:val="22"/>
          <w:szCs w:val="22"/>
        </w:rPr>
        <w:t>3. Содержание позиций на карте:</w:t>
      </w:r>
    </w:p>
    <w:p w:rsidR="004F311E" w:rsidRPr="00EF7720" w:rsidRDefault="004F311E" w:rsidP="00EF7720">
      <w:pPr>
        <w:pStyle w:val="ConsPlusNormal"/>
        <w:ind w:firstLine="540"/>
        <w:jc w:val="both"/>
        <w:rPr>
          <w:sz w:val="22"/>
          <w:szCs w:val="22"/>
        </w:rPr>
      </w:pPr>
      <w:r w:rsidRPr="00EF7720">
        <w:rPr>
          <w:sz w:val="22"/>
          <w:szCs w:val="22"/>
        </w:rPr>
        <w:t>позиция 1 - наименование контролирующего органа;</w:t>
      </w:r>
    </w:p>
    <w:p w:rsidR="004F311E" w:rsidRPr="00EF7720" w:rsidRDefault="004F311E" w:rsidP="00EF7720">
      <w:pPr>
        <w:pStyle w:val="ConsPlusNormal"/>
        <w:ind w:firstLine="540"/>
        <w:jc w:val="both"/>
        <w:rPr>
          <w:sz w:val="22"/>
          <w:szCs w:val="22"/>
        </w:rPr>
      </w:pPr>
      <w:r w:rsidRPr="00EF7720">
        <w:rPr>
          <w:sz w:val="22"/>
          <w:szCs w:val="22"/>
        </w:rPr>
        <w:t>позиция 2 - не используется;</w:t>
      </w:r>
    </w:p>
    <w:p w:rsidR="004F311E" w:rsidRPr="00EF7720" w:rsidRDefault="004F311E" w:rsidP="00EF7720">
      <w:pPr>
        <w:pStyle w:val="ConsPlusNormal"/>
        <w:ind w:firstLine="540"/>
        <w:jc w:val="both"/>
        <w:rPr>
          <w:sz w:val="22"/>
          <w:szCs w:val="22"/>
        </w:rPr>
      </w:pPr>
      <w:r w:rsidRPr="00EF7720">
        <w:rPr>
          <w:sz w:val="22"/>
          <w:szCs w:val="22"/>
        </w:rPr>
        <w:t>позиция 3 - не используется;</w:t>
      </w:r>
    </w:p>
    <w:p w:rsidR="004F311E" w:rsidRPr="00EF7720" w:rsidRDefault="004F311E" w:rsidP="00EF7720">
      <w:pPr>
        <w:pStyle w:val="ConsPlusNormal"/>
        <w:ind w:firstLine="540"/>
        <w:jc w:val="both"/>
        <w:rPr>
          <w:sz w:val="22"/>
          <w:szCs w:val="22"/>
        </w:rPr>
      </w:pPr>
      <w:r w:rsidRPr="00EF7720">
        <w:rPr>
          <w:sz w:val="22"/>
          <w:szCs w:val="22"/>
        </w:rPr>
        <w:t>позиция 4a - дата начала действия карты;</w:t>
      </w:r>
    </w:p>
    <w:p w:rsidR="004F311E" w:rsidRPr="00EF7720" w:rsidRDefault="004F311E" w:rsidP="00EF7720">
      <w:pPr>
        <w:pStyle w:val="ConsPlusNormal"/>
        <w:ind w:firstLine="540"/>
        <w:jc w:val="both"/>
        <w:rPr>
          <w:sz w:val="22"/>
          <w:szCs w:val="22"/>
        </w:rPr>
      </w:pPr>
      <w:r w:rsidRPr="00EF7720">
        <w:rPr>
          <w:sz w:val="22"/>
          <w:szCs w:val="22"/>
        </w:rPr>
        <w:t>позиция 4b - дата окончания действия карты. Срок действия карты контролера составляет два года;</w:t>
      </w:r>
    </w:p>
    <w:p w:rsidR="004F311E" w:rsidRPr="00EF7720" w:rsidRDefault="004F311E" w:rsidP="00EF7720">
      <w:pPr>
        <w:pStyle w:val="ConsPlusNormal"/>
        <w:ind w:firstLine="540"/>
        <w:jc w:val="both"/>
        <w:rPr>
          <w:sz w:val="22"/>
          <w:szCs w:val="22"/>
        </w:rPr>
      </w:pPr>
      <w:r w:rsidRPr="00EF7720">
        <w:rPr>
          <w:sz w:val="22"/>
          <w:szCs w:val="22"/>
        </w:rPr>
        <w:t>позиция 4c - наименование органа, выдавшего карту;</w:t>
      </w:r>
    </w:p>
    <w:p w:rsidR="004F311E" w:rsidRPr="00EF7720" w:rsidRDefault="004F311E" w:rsidP="00EF7720">
      <w:pPr>
        <w:pStyle w:val="ConsPlusNormal"/>
        <w:ind w:firstLine="540"/>
        <w:jc w:val="both"/>
        <w:rPr>
          <w:sz w:val="22"/>
          <w:szCs w:val="22"/>
        </w:rPr>
      </w:pPr>
      <w:r w:rsidRPr="00EF7720">
        <w:rPr>
          <w:sz w:val="22"/>
          <w:szCs w:val="22"/>
        </w:rPr>
        <w:t>позиция 5b - номер карты;</w:t>
      </w:r>
    </w:p>
    <w:p w:rsidR="004F311E" w:rsidRPr="00EF7720" w:rsidRDefault="004F311E" w:rsidP="00EF7720">
      <w:pPr>
        <w:pStyle w:val="ConsPlusNormal"/>
        <w:ind w:firstLine="540"/>
        <w:jc w:val="both"/>
        <w:rPr>
          <w:sz w:val="22"/>
          <w:szCs w:val="22"/>
        </w:rPr>
      </w:pPr>
      <w:r w:rsidRPr="00EF7720">
        <w:rPr>
          <w:sz w:val="22"/>
          <w:szCs w:val="22"/>
        </w:rPr>
        <w:t>позиции 6 - не используется;</w:t>
      </w:r>
    </w:p>
    <w:p w:rsidR="004F311E" w:rsidRPr="00EF7720" w:rsidRDefault="004F311E" w:rsidP="00EF7720">
      <w:pPr>
        <w:pStyle w:val="ConsPlusNormal"/>
        <w:ind w:firstLine="540"/>
        <w:jc w:val="both"/>
        <w:rPr>
          <w:sz w:val="22"/>
          <w:szCs w:val="22"/>
        </w:rPr>
      </w:pPr>
      <w:r w:rsidRPr="00EF7720">
        <w:rPr>
          <w:sz w:val="22"/>
          <w:szCs w:val="22"/>
        </w:rPr>
        <w:t>позиция 7 - не используется;</w:t>
      </w:r>
    </w:p>
    <w:p w:rsidR="004F311E" w:rsidRPr="00EF7720" w:rsidRDefault="004F311E" w:rsidP="00EF7720">
      <w:pPr>
        <w:pStyle w:val="ConsPlusNormal"/>
        <w:ind w:firstLine="540"/>
        <w:jc w:val="both"/>
        <w:rPr>
          <w:sz w:val="22"/>
          <w:szCs w:val="22"/>
        </w:rPr>
      </w:pPr>
      <w:r w:rsidRPr="00EF7720">
        <w:rPr>
          <w:sz w:val="22"/>
          <w:szCs w:val="22"/>
        </w:rPr>
        <w:t>позиция 8 - почтовый адрес контролирующего органа.</w:t>
      </w:r>
    </w:p>
    <w:p w:rsidR="004F311E" w:rsidRPr="00EF7720" w:rsidRDefault="004F311E" w:rsidP="00EF7720">
      <w:pPr>
        <w:pStyle w:val="ConsPlusNormal"/>
        <w:jc w:val="both"/>
        <w:rPr>
          <w:sz w:val="22"/>
          <w:szCs w:val="22"/>
        </w:rPr>
      </w:pPr>
      <w:r w:rsidRPr="00EF7720">
        <w:rPr>
          <w:sz w:val="22"/>
          <w:szCs w:val="22"/>
        </w:rPr>
        <w:t>(п. 3 в ред. Приказа Минтранса России от 23.03.2016 N 73)</w:t>
      </w:r>
    </w:p>
    <w:p w:rsidR="004F311E" w:rsidRPr="00EF7720" w:rsidRDefault="004F311E" w:rsidP="00EF7720">
      <w:pPr>
        <w:pStyle w:val="ConsPlusNormal"/>
        <w:ind w:firstLine="540"/>
        <w:jc w:val="both"/>
        <w:rPr>
          <w:sz w:val="22"/>
          <w:szCs w:val="22"/>
        </w:rPr>
      </w:pPr>
      <w:r w:rsidRPr="00EF7720">
        <w:rPr>
          <w:sz w:val="22"/>
          <w:szCs w:val="22"/>
        </w:rPr>
        <w:t>4. Позиции заполняются на двух языках: русском и английском в следующем формате: "Надпись на русском языке/Надпись на английском языке".</w:t>
      </w: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Default="004F311E" w:rsidP="00EF7720">
      <w:pPr>
        <w:pStyle w:val="ConsPlusNormal"/>
        <w:ind w:firstLine="540"/>
        <w:jc w:val="both"/>
        <w:rPr>
          <w:sz w:val="22"/>
          <w:szCs w:val="22"/>
        </w:rPr>
      </w:pPr>
    </w:p>
    <w:p w:rsidR="004F311E" w:rsidRPr="00EF7720" w:rsidRDefault="004F311E" w:rsidP="00EF7720">
      <w:pPr>
        <w:pStyle w:val="ConsPlusNormal"/>
        <w:ind w:firstLine="540"/>
        <w:jc w:val="both"/>
        <w:rPr>
          <w:sz w:val="22"/>
          <w:szCs w:val="22"/>
        </w:rPr>
      </w:pPr>
      <w:r w:rsidRPr="00EF7720">
        <w:rPr>
          <w:sz w:val="22"/>
          <w:szCs w:val="22"/>
        </w:rPr>
        <w:t>5. Номер карты контролера имеет следующую структуру:</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nformat"/>
        <w:jc w:val="both"/>
      </w:pPr>
      <w:r w:rsidRPr="00EF7720">
        <w:t>RU K XXXXXXXXXX X X X</w:t>
      </w:r>
    </w:p>
    <w:p w:rsidR="004F311E" w:rsidRPr="00EF7720" w:rsidRDefault="004F311E" w:rsidP="00EF7720">
      <w:pPr>
        <w:pStyle w:val="ConsPlusNonformat"/>
        <w:jc w:val="both"/>
      </w:pPr>
      <w:r w:rsidRPr="00EF7720">
        <w:t>┬─ ┬ ─────┬──── ┬ ┬ ┬</w:t>
      </w:r>
    </w:p>
    <w:p w:rsidR="004F311E" w:rsidRPr="00EF7720" w:rsidRDefault="004F311E" w:rsidP="00EF7720">
      <w:pPr>
        <w:pStyle w:val="ConsPlusNonformat"/>
        <w:jc w:val="both"/>
      </w:pPr>
      <w:r w:rsidRPr="00EF7720">
        <w:t>│  │      │     │ │ │</w:t>
      </w:r>
    </w:p>
    <w:p w:rsidR="004F311E" w:rsidRPr="00EF7720" w:rsidRDefault="004F311E" w:rsidP="00EF7720">
      <w:pPr>
        <w:pStyle w:val="ConsPlusNonformat"/>
        <w:jc w:val="both"/>
      </w:pPr>
      <w:r w:rsidRPr="00EF7720">
        <w:t>│  │      │     │ │ │   Индекс обновления карты. Принимает значение от 0 до</w:t>
      </w:r>
    </w:p>
    <w:p w:rsidR="004F311E" w:rsidRPr="00EF7720" w:rsidRDefault="004F311E" w:rsidP="00EF7720">
      <w:pPr>
        <w:pStyle w:val="ConsPlusNonformat"/>
        <w:jc w:val="both"/>
      </w:pPr>
      <w:r w:rsidRPr="00EF7720">
        <w:t>│  │      │     │ │ └── 9, далее - от A до Z.</w:t>
      </w:r>
    </w:p>
    <w:p w:rsidR="004F311E" w:rsidRPr="00EF7720" w:rsidRDefault="004F311E" w:rsidP="00EF7720">
      <w:pPr>
        <w:pStyle w:val="ConsPlusNonformat"/>
        <w:jc w:val="both"/>
      </w:pPr>
      <w:r w:rsidRPr="00EF7720">
        <w:t>│  │      │     │ │     Последовательно   увеличивается  в  случае   выдачи</w:t>
      </w:r>
    </w:p>
    <w:p w:rsidR="004F311E" w:rsidRPr="00EF7720" w:rsidRDefault="004F311E" w:rsidP="00EF7720">
      <w:pPr>
        <w:pStyle w:val="ConsPlusNonformat"/>
        <w:jc w:val="both"/>
      </w:pPr>
      <w:r w:rsidRPr="00EF7720">
        <w:t>│  │      │     │ │     карты на новый срок.</w:t>
      </w:r>
    </w:p>
    <w:p w:rsidR="004F311E" w:rsidRPr="00EF7720" w:rsidRDefault="004F311E" w:rsidP="00EF7720">
      <w:pPr>
        <w:pStyle w:val="ConsPlusNonformat"/>
        <w:jc w:val="both"/>
      </w:pPr>
      <w:r w:rsidRPr="00EF7720">
        <w:t>│  │      │     │ │</w:t>
      </w:r>
    </w:p>
    <w:p w:rsidR="004F311E" w:rsidRPr="00EF7720" w:rsidRDefault="004F311E" w:rsidP="00EF7720">
      <w:pPr>
        <w:pStyle w:val="ConsPlusNonformat"/>
        <w:jc w:val="both"/>
      </w:pPr>
      <w:r w:rsidRPr="00EF7720">
        <w:t>│  │      │     │ │     Индекс замены карты.  Принимает значение от 0 до 9,</w:t>
      </w:r>
    </w:p>
    <w:p w:rsidR="004F311E" w:rsidRPr="00EF7720" w:rsidRDefault="004F311E" w:rsidP="00EF7720">
      <w:pPr>
        <w:pStyle w:val="ConsPlusNonformat"/>
        <w:jc w:val="both"/>
      </w:pPr>
      <w:r w:rsidRPr="00EF7720">
        <w:t>│  │      │     │ │     далее  -  от  A  до  Z  в рамках   срока   действия</w:t>
      </w:r>
    </w:p>
    <w:p w:rsidR="004F311E" w:rsidRPr="00EF7720" w:rsidRDefault="004F311E" w:rsidP="00EF7720">
      <w:pPr>
        <w:pStyle w:val="ConsPlusNonformat"/>
        <w:jc w:val="both"/>
      </w:pPr>
      <w:r w:rsidRPr="00EF7720">
        <w:t>│  │      │     │ │     конкретной карты.</w:t>
      </w:r>
    </w:p>
    <w:p w:rsidR="004F311E" w:rsidRPr="00EF7720" w:rsidRDefault="004F311E" w:rsidP="00EF7720">
      <w:pPr>
        <w:pStyle w:val="ConsPlusNonformat"/>
        <w:jc w:val="both"/>
      </w:pPr>
      <w:r w:rsidRPr="00EF7720">
        <w:t>│  │      │     │ │     Последовательно увеличивается в случае замены:</w:t>
      </w:r>
    </w:p>
    <w:p w:rsidR="004F311E" w:rsidRPr="00EF7720" w:rsidRDefault="004F311E" w:rsidP="00EF7720">
      <w:pPr>
        <w:pStyle w:val="ConsPlusNonformat"/>
        <w:jc w:val="both"/>
      </w:pPr>
      <w:r w:rsidRPr="00EF7720">
        <w:t>│  │      │     │ │     - дефектной карты, карты, работающей со сбоями;</w:t>
      </w:r>
    </w:p>
    <w:p w:rsidR="004F311E" w:rsidRPr="00EF7720" w:rsidRDefault="004F311E" w:rsidP="00EF7720">
      <w:pPr>
        <w:pStyle w:val="ConsPlusNonformat"/>
        <w:jc w:val="both"/>
      </w:pPr>
      <w:r w:rsidRPr="00EF7720">
        <w:t>│  │      │     │ └──── - испорченной карты;</w:t>
      </w:r>
    </w:p>
    <w:p w:rsidR="004F311E" w:rsidRPr="00EF7720" w:rsidRDefault="004F311E" w:rsidP="00EF7720">
      <w:pPr>
        <w:pStyle w:val="ConsPlusNonformat"/>
        <w:jc w:val="both"/>
      </w:pPr>
      <w:r w:rsidRPr="00EF7720">
        <w:t>│  │      │     │       - украденной или утерянной карты;</w:t>
      </w:r>
    </w:p>
    <w:p w:rsidR="004F311E" w:rsidRPr="00EF7720" w:rsidRDefault="004F311E" w:rsidP="00EF7720">
      <w:pPr>
        <w:pStyle w:val="ConsPlusNonformat"/>
        <w:jc w:val="both"/>
      </w:pPr>
      <w:r w:rsidRPr="00EF7720">
        <w:t>│  │      │     │       - действующей   карты    по    причине    изменения</w:t>
      </w:r>
    </w:p>
    <w:p w:rsidR="004F311E" w:rsidRPr="00EF7720" w:rsidRDefault="004F311E" w:rsidP="00EF7720">
      <w:pPr>
        <w:pStyle w:val="ConsPlusNonformat"/>
        <w:jc w:val="both"/>
      </w:pPr>
      <w:r w:rsidRPr="00EF7720">
        <w:t>│  │      │     │       персональных данных.</w:t>
      </w:r>
    </w:p>
    <w:p w:rsidR="004F311E" w:rsidRPr="00EF7720" w:rsidRDefault="004F311E" w:rsidP="00EF7720">
      <w:pPr>
        <w:pStyle w:val="ConsPlusNonformat"/>
        <w:jc w:val="both"/>
      </w:pPr>
      <w:r w:rsidRPr="00EF7720">
        <w:t>│  │      │     │       При обновлении карты (выдаче на новый срок)  данный</w:t>
      </w:r>
    </w:p>
    <w:p w:rsidR="004F311E" w:rsidRPr="00EF7720" w:rsidRDefault="004F311E" w:rsidP="00EF7720">
      <w:pPr>
        <w:pStyle w:val="ConsPlusNonformat"/>
        <w:jc w:val="both"/>
      </w:pPr>
      <w:r w:rsidRPr="00EF7720">
        <w:t>│  │      │     │       индекс обнуляется.</w:t>
      </w:r>
    </w:p>
    <w:p w:rsidR="004F311E" w:rsidRPr="00EF7720" w:rsidRDefault="004F311E" w:rsidP="00EF7720">
      <w:pPr>
        <w:pStyle w:val="ConsPlusNonformat"/>
        <w:jc w:val="both"/>
      </w:pPr>
      <w:r w:rsidRPr="00EF7720">
        <w:t>│  │      │     │</w:t>
      </w:r>
    </w:p>
    <w:p w:rsidR="004F311E" w:rsidRPr="00EF7720" w:rsidRDefault="004F311E" w:rsidP="00EF7720">
      <w:pPr>
        <w:pStyle w:val="ConsPlusNonformat"/>
        <w:jc w:val="both"/>
      </w:pPr>
      <w:r w:rsidRPr="00EF7720">
        <w:t>│  │      │     │       Индекс   карты  конкретного  контролера.  Принимает</w:t>
      </w:r>
    </w:p>
    <w:p w:rsidR="004F311E" w:rsidRPr="00EF7720" w:rsidRDefault="004F311E" w:rsidP="00EF7720">
      <w:pPr>
        <w:pStyle w:val="ConsPlusNonformat"/>
        <w:jc w:val="both"/>
      </w:pPr>
      <w:r w:rsidRPr="00EF7720">
        <w:t>│  │      │     └────── значение от 0 до 9, далее -  от  A  до Z по порядку</w:t>
      </w:r>
    </w:p>
    <w:p w:rsidR="004F311E" w:rsidRPr="00EF7720" w:rsidRDefault="004F311E" w:rsidP="00EF7720">
      <w:pPr>
        <w:pStyle w:val="ConsPlusNonformat"/>
        <w:jc w:val="both"/>
      </w:pPr>
      <w:r w:rsidRPr="00EF7720">
        <w:t>│  │      │             выдачи карт конкретному контролеру.</w:t>
      </w:r>
    </w:p>
    <w:p w:rsidR="004F311E" w:rsidRPr="00EF7720" w:rsidRDefault="004F311E" w:rsidP="00EF7720">
      <w:pPr>
        <w:pStyle w:val="ConsPlusNonformat"/>
        <w:jc w:val="both"/>
      </w:pPr>
      <w:r w:rsidRPr="00EF7720">
        <w:t>│  │      │</w:t>
      </w:r>
    </w:p>
    <w:p w:rsidR="004F311E" w:rsidRPr="00EF7720" w:rsidRDefault="004F311E" w:rsidP="00EF7720">
      <w:pPr>
        <w:pStyle w:val="ConsPlusNonformat"/>
        <w:jc w:val="both"/>
      </w:pPr>
      <w:r w:rsidRPr="00EF7720">
        <w:t>│  │      │             Порядковый  номер карты. Состоит из 10-ти цифр. Для</w:t>
      </w:r>
    </w:p>
    <w:p w:rsidR="004F311E" w:rsidRPr="00EF7720" w:rsidRDefault="004F311E" w:rsidP="00EF7720">
      <w:pPr>
        <w:pStyle w:val="ConsPlusNonformat"/>
        <w:jc w:val="both"/>
      </w:pPr>
      <w:r w:rsidRPr="00EF7720">
        <w:t>│  │      └──────────── каждого контролирующего органа данный  номер  карты</w:t>
      </w:r>
    </w:p>
    <w:p w:rsidR="004F311E" w:rsidRPr="00EF7720" w:rsidRDefault="004F311E" w:rsidP="00EF7720">
      <w:pPr>
        <w:pStyle w:val="ConsPlusNonformat"/>
        <w:jc w:val="both"/>
      </w:pPr>
      <w:r w:rsidRPr="00EF7720">
        <w:t>│  │                    является   единым  и   постоянным,   незавимо от ее</w:t>
      </w:r>
    </w:p>
    <w:p w:rsidR="004F311E" w:rsidRPr="00EF7720" w:rsidRDefault="004F311E" w:rsidP="00EF7720">
      <w:pPr>
        <w:pStyle w:val="ConsPlusNonformat"/>
        <w:jc w:val="both"/>
      </w:pPr>
      <w:r w:rsidRPr="00EF7720">
        <w:t>│  │                    обновления или замены.</w:t>
      </w:r>
    </w:p>
    <w:p w:rsidR="004F311E" w:rsidRPr="00EF7720" w:rsidRDefault="004F311E" w:rsidP="00EF7720">
      <w:pPr>
        <w:pStyle w:val="ConsPlusNonformat"/>
        <w:jc w:val="both"/>
      </w:pPr>
      <w:r w:rsidRPr="00EF7720">
        <w:t>│  │</w:t>
      </w:r>
    </w:p>
    <w:p w:rsidR="004F311E" w:rsidRPr="00EF7720" w:rsidRDefault="004F311E" w:rsidP="00EF7720">
      <w:pPr>
        <w:pStyle w:val="ConsPlusNonformat"/>
        <w:jc w:val="both"/>
      </w:pPr>
      <w:r w:rsidRPr="00EF7720">
        <w:t>│  └─────────────────── Тип карты.</w:t>
      </w: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 Российская Федерация.</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rmal"/>
        <w:jc w:val="both"/>
        <w:outlineLvl w:val="1"/>
        <w:rPr>
          <w:sz w:val="22"/>
          <w:szCs w:val="22"/>
        </w:rPr>
      </w:pPr>
      <w:r w:rsidRPr="00EF7720">
        <w:rPr>
          <w:sz w:val="22"/>
          <w:szCs w:val="22"/>
        </w:rPr>
        <w:t>Оборотная сторона</w:t>
      </w:r>
    </w:p>
    <w:p w:rsidR="004F311E" w:rsidRPr="00EF7720" w:rsidRDefault="004F311E" w:rsidP="00EF7720">
      <w:pPr>
        <w:pStyle w:val="ConsPlusNormal"/>
        <w:ind w:firstLine="540"/>
        <w:jc w:val="both"/>
        <w:rPr>
          <w:sz w:val="22"/>
          <w:szCs w:val="22"/>
        </w:rPr>
      </w:pPr>
    </w:p>
    <w:p w:rsidR="004F311E" w:rsidRPr="00EF7720" w:rsidRDefault="004F311E" w:rsidP="00EF7720">
      <w:pPr>
        <w:pStyle w:val="ConsPlusNonformat"/>
        <w:jc w:val="both"/>
      </w:pPr>
      <w:r w:rsidRPr="00EF7720">
        <w:t>┌─────────────────────────────────────────────────────────────────────────┐</w:t>
      </w:r>
    </w:p>
    <w:p w:rsidR="004F311E" w:rsidRPr="00EF7720" w:rsidRDefault="004F311E" w:rsidP="00EF7720">
      <w:pPr>
        <w:pStyle w:val="ConsPlusNonformat"/>
        <w:jc w:val="both"/>
      </w:pPr>
      <w:r w:rsidRPr="00EF7720">
        <w:t>│1. Наименование контролирующего органа/Control Body                      │</w:t>
      </w:r>
    </w:p>
    <w:p w:rsidR="004F311E" w:rsidRPr="00EF7720" w:rsidRDefault="004F311E" w:rsidP="00EF7720">
      <w:pPr>
        <w:pStyle w:val="ConsPlusNonformat"/>
        <w:jc w:val="both"/>
      </w:pPr>
      <w:r w:rsidRPr="00EF7720">
        <w:t>│2. Фамилия контролера/Surname                                            │</w:t>
      </w:r>
    </w:p>
    <w:p w:rsidR="004F311E" w:rsidRPr="00EF7720" w:rsidRDefault="004F311E" w:rsidP="00EF7720">
      <w:pPr>
        <w:pStyle w:val="ConsPlusNonformat"/>
        <w:jc w:val="both"/>
      </w:pPr>
      <w:r w:rsidRPr="00EF7720">
        <w:t>│3. Имя контролера/First name(s)                                          │</w:t>
      </w:r>
    </w:p>
    <w:p w:rsidR="004F311E" w:rsidRPr="00EF7720" w:rsidRDefault="004F311E" w:rsidP="00EF7720">
      <w:pPr>
        <w:pStyle w:val="ConsPlusNonformat"/>
        <w:jc w:val="both"/>
        <w:rPr>
          <w:lang w:val="en-US"/>
        </w:rPr>
      </w:pPr>
      <w:r w:rsidRPr="00EF7720">
        <w:rPr>
          <w:lang w:val="en-US"/>
        </w:rPr>
        <w:t xml:space="preserve">│4a. </w:t>
      </w:r>
      <w:r w:rsidRPr="00EF7720">
        <w:t>Дата</w:t>
      </w:r>
      <w:r w:rsidRPr="00EF7720">
        <w:rPr>
          <w:lang w:val="en-US"/>
        </w:rPr>
        <w:t xml:space="preserve"> </w:t>
      </w:r>
      <w:r w:rsidRPr="00EF7720">
        <w:t>начала</w:t>
      </w:r>
      <w:r w:rsidRPr="00EF7720">
        <w:rPr>
          <w:lang w:val="en-US"/>
        </w:rPr>
        <w:t xml:space="preserve"> </w:t>
      </w:r>
      <w:r w:rsidRPr="00EF7720">
        <w:t>действия</w:t>
      </w:r>
      <w:r w:rsidRPr="00EF7720">
        <w:rPr>
          <w:lang w:val="en-US"/>
        </w:rPr>
        <w:t xml:space="preserve"> </w:t>
      </w:r>
      <w:r w:rsidRPr="00EF7720">
        <w:t>карты</w:t>
      </w:r>
      <w:r w:rsidRPr="00EF7720">
        <w:rPr>
          <w:lang w:val="en-US"/>
        </w:rPr>
        <w:t>/Date of start of validity of card         │</w:t>
      </w:r>
    </w:p>
    <w:p w:rsidR="004F311E" w:rsidRPr="00EF7720" w:rsidRDefault="004F311E" w:rsidP="00EF7720">
      <w:pPr>
        <w:pStyle w:val="ConsPlusNonformat"/>
        <w:jc w:val="both"/>
        <w:rPr>
          <w:lang w:val="en-US"/>
        </w:rPr>
      </w:pPr>
      <w:r w:rsidRPr="00EF7720">
        <w:rPr>
          <w:lang w:val="en-US"/>
        </w:rPr>
        <w:t xml:space="preserve">│4b. </w:t>
      </w:r>
      <w:r w:rsidRPr="00EF7720">
        <w:t>Дата</w:t>
      </w:r>
      <w:r w:rsidRPr="00EF7720">
        <w:rPr>
          <w:lang w:val="en-US"/>
        </w:rPr>
        <w:t xml:space="preserve"> </w:t>
      </w:r>
      <w:r w:rsidRPr="00EF7720">
        <w:t>окончания</w:t>
      </w:r>
      <w:r w:rsidRPr="00EF7720">
        <w:rPr>
          <w:lang w:val="en-US"/>
        </w:rPr>
        <w:t xml:space="preserve"> </w:t>
      </w:r>
      <w:r w:rsidRPr="00EF7720">
        <w:t>действия</w:t>
      </w:r>
      <w:r w:rsidRPr="00EF7720">
        <w:rPr>
          <w:lang w:val="en-US"/>
        </w:rPr>
        <w:t xml:space="preserve"> </w:t>
      </w:r>
      <w:r w:rsidRPr="00EF7720">
        <w:t>карты</w:t>
      </w:r>
      <w:r w:rsidRPr="00EF7720">
        <w:rPr>
          <w:lang w:val="en-US"/>
        </w:rPr>
        <w:t>/Administrative expiry date of card     │</w:t>
      </w:r>
    </w:p>
    <w:p w:rsidR="004F311E" w:rsidRPr="00EF7720" w:rsidRDefault="004F311E" w:rsidP="00EF7720">
      <w:pPr>
        <w:pStyle w:val="ConsPlusNonformat"/>
        <w:jc w:val="both"/>
      </w:pPr>
      <w:r w:rsidRPr="00EF7720">
        <w:t>│4c. Наименование органа, выдавшего карту/Issuing authority               │</w:t>
      </w:r>
    </w:p>
    <w:p w:rsidR="004F311E" w:rsidRPr="00EF7720" w:rsidRDefault="004F311E" w:rsidP="00EF7720">
      <w:pPr>
        <w:pStyle w:val="ConsPlusNonformat"/>
        <w:jc w:val="both"/>
        <w:rPr>
          <w:lang w:val="en-US"/>
        </w:rPr>
      </w:pPr>
      <w:r w:rsidRPr="00EF7720">
        <w:rPr>
          <w:lang w:val="en-US"/>
        </w:rPr>
        <w:t xml:space="preserve">│5b. </w:t>
      </w:r>
      <w:r w:rsidRPr="00EF7720">
        <w:t>Номер</w:t>
      </w:r>
      <w:r w:rsidRPr="00EF7720">
        <w:rPr>
          <w:lang w:val="en-US"/>
        </w:rPr>
        <w:t xml:space="preserve"> </w:t>
      </w:r>
      <w:r w:rsidRPr="00EF7720">
        <w:t>карты</w:t>
      </w:r>
      <w:r w:rsidRPr="00EF7720">
        <w:rPr>
          <w:lang w:val="en-US"/>
        </w:rPr>
        <w:t>/Card number                                              │</w:t>
      </w:r>
    </w:p>
    <w:p w:rsidR="004F311E" w:rsidRPr="00EF7720" w:rsidRDefault="004F311E" w:rsidP="00EF7720">
      <w:pPr>
        <w:pStyle w:val="ConsPlusNonformat"/>
        <w:jc w:val="both"/>
      </w:pPr>
      <w:r w:rsidRPr="00EF7720">
        <w:t>│6. Фотография контролера/Photograph                                      │</w:t>
      </w:r>
    </w:p>
    <w:p w:rsidR="004F311E" w:rsidRPr="00EF7720" w:rsidRDefault="004F311E" w:rsidP="00EF7720">
      <w:pPr>
        <w:pStyle w:val="ConsPlusNonformat"/>
        <w:jc w:val="both"/>
      </w:pPr>
      <w:r w:rsidRPr="00EF7720">
        <w:t>│7. Личная подпись контролера/Signature                                   │</w:t>
      </w:r>
    </w:p>
    <w:p w:rsidR="004F311E" w:rsidRPr="00EF7720" w:rsidRDefault="004F311E" w:rsidP="00EF7720">
      <w:pPr>
        <w:pStyle w:val="ConsPlusNonformat"/>
        <w:jc w:val="both"/>
      </w:pPr>
      <w:r w:rsidRPr="00EF7720">
        <w:t>│8. Почтовый адрес контролирующего органа/Address                         │</w:t>
      </w:r>
    </w:p>
    <w:p w:rsidR="004F311E" w:rsidRPr="00EF7720" w:rsidRDefault="004F311E" w:rsidP="00EF7720">
      <w:pPr>
        <w:pStyle w:val="ConsPlusNonformat"/>
        <w:jc w:val="both"/>
        <w:rPr>
          <w:lang w:val="en-US"/>
        </w:rPr>
      </w:pPr>
      <w:r w:rsidRPr="00EF7720">
        <w:rPr>
          <w:lang w:val="en-US"/>
        </w:rPr>
        <w:t>│                                                                         │</w:t>
      </w:r>
    </w:p>
    <w:p w:rsidR="004F311E" w:rsidRPr="00EF7720" w:rsidRDefault="004F311E" w:rsidP="00EF7720">
      <w:pPr>
        <w:pStyle w:val="ConsPlusNonformat"/>
        <w:jc w:val="both"/>
        <w:rPr>
          <w:lang w:val="en-US"/>
        </w:rPr>
      </w:pPr>
      <w:r w:rsidRPr="00EF7720">
        <w:rPr>
          <w:lang w:val="en-US"/>
        </w:rPr>
        <w:t xml:space="preserve">│                  </w:t>
      </w:r>
      <w:r w:rsidRPr="00EF7720">
        <w:t>Просьба</w:t>
      </w:r>
      <w:r w:rsidRPr="00EF7720">
        <w:rPr>
          <w:lang w:val="en-US"/>
        </w:rPr>
        <w:t xml:space="preserve"> </w:t>
      </w:r>
      <w:r w:rsidRPr="00EF7720">
        <w:t>вернуть</w:t>
      </w:r>
      <w:r w:rsidRPr="00EF7720">
        <w:rPr>
          <w:lang w:val="en-US"/>
        </w:rPr>
        <w:t xml:space="preserve"> </w:t>
      </w:r>
      <w:r w:rsidRPr="00EF7720">
        <w:t>в</w:t>
      </w:r>
      <w:r w:rsidRPr="00EF7720">
        <w:rPr>
          <w:lang w:val="en-US"/>
        </w:rPr>
        <w:t>:/Please return to:                   │</w:t>
      </w:r>
    </w:p>
    <w:p w:rsidR="004F311E" w:rsidRPr="00EF7720" w:rsidRDefault="004F311E" w:rsidP="00EF7720">
      <w:pPr>
        <w:pStyle w:val="ConsPlusNonformat"/>
        <w:jc w:val="both"/>
      </w:pPr>
      <w:r w:rsidRPr="00EF7720">
        <w:t>│      (Наименование органа, отвечающего за выпуск карт) по адресу:       │</w:t>
      </w:r>
    </w:p>
    <w:p w:rsidR="004F311E" w:rsidRPr="00EF7720" w:rsidRDefault="004F311E" w:rsidP="00EF7720">
      <w:pPr>
        <w:pStyle w:val="ConsPlusNonformat"/>
        <w:jc w:val="both"/>
      </w:pPr>
      <w:r w:rsidRPr="00EF7720">
        <w:t>│               (адрес органа, отвечающего за выпуск карт)/               │</w:t>
      </w:r>
    </w:p>
    <w:p w:rsidR="004F311E" w:rsidRPr="00EF7720" w:rsidRDefault="004F311E" w:rsidP="00EF7720">
      <w:pPr>
        <w:pStyle w:val="ConsPlusNonformat"/>
        <w:jc w:val="both"/>
        <w:rPr>
          <w:lang w:val="en-US"/>
        </w:rPr>
      </w:pPr>
      <w:r w:rsidRPr="00EF7720">
        <w:rPr>
          <w:lang w:val="en-US"/>
        </w:rPr>
        <w:t>│                      NAME OF AUTHORITY AND ADDRESS                      │</w:t>
      </w:r>
    </w:p>
    <w:p w:rsidR="004F311E" w:rsidRPr="00EF7720" w:rsidRDefault="004F311E" w:rsidP="00EF7720">
      <w:pPr>
        <w:pStyle w:val="ConsPlusNonformat"/>
        <w:jc w:val="both"/>
      </w:pPr>
      <w:r w:rsidRPr="00EF7720">
        <w:t>└─────────────────────────────────────────────────────────────────────────┘</w:t>
      </w:r>
    </w:p>
    <w:sectPr w:rsidR="004F311E" w:rsidRPr="00EF772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11E" w:rsidRDefault="004F311E">
      <w:r>
        <w:separator/>
      </w:r>
    </w:p>
  </w:endnote>
  <w:endnote w:type="continuationSeparator" w:id="0">
    <w:p w:rsidR="004F311E" w:rsidRDefault="004F31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1E" w:rsidRDefault="004F311E" w:rsidP="00DF5729">
    <w:pPr>
      <w:jc w:val="center"/>
      <w:rPr>
        <w:sz w:val="2"/>
        <w:szCs w:val="2"/>
      </w:rPr>
    </w:pPr>
  </w:p>
  <w:p w:rsidR="004F311E" w:rsidRDefault="004F311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11E" w:rsidRDefault="004F311E">
      <w:r>
        <w:separator/>
      </w:r>
    </w:p>
  </w:footnote>
  <w:footnote w:type="continuationSeparator" w:id="0">
    <w:p w:rsidR="004F311E" w:rsidRDefault="004F31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11E" w:rsidRDefault="004F311E" w:rsidP="00DF5729">
    <w:pPr>
      <w:jc w:val="center"/>
      <w:rPr>
        <w:sz w:val="2"/>
        <w:szCs w:val="2"/>
      </w:rPr>
    </w:pPr>
  </w:p>
  <w:p w:rsidR="004F311E" w:rsidRDefault="004F311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F311E" w:rsidRPr="002A36C4" w:rsidRDefault="004F311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F311E" w:rsidRPr="002A36C4" w:rsidRDefault="004F311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F311E" w:rsidRDefault="004F311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F311E"/>
    <w:rsid w:val="00616E37"/>
    <w:rsid w:val="006C2CAC"/>
    <w:rsid w:val="006D6D97"/>
    <w:rsid w:val="00706E08"/>
    <w:rsid w:val="008A40F2"/>
    <w:rsid w:val="00CA5FB3"/>
    <w:rsid w:val="00DF5729"/>
    <w:rsid w:val="00EB2E3B"/>
    <w:rsid w:val="00EF7720"/>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7255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7255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72559"/>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EF7720"/>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EF7720"/>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EF7720"/>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052533456">
      <w:marLeft w:val="0"/>
      <w:marRight w:val="0"/>
      <w:marTop w:val="0"/>
      <w:marBottom w:val="0"/>
      <w:divBdr>
        <w:top w:val="none" w:sz="0" w:space="0" w:color="auto"/>
        <w:left w:val="none" w:sz="0" w:space="0" w:color="auto"/>
        <w:bottom w:val="none" w:sz="0" w:space="0" w:color="auto"/>
        <w:right w:val="none" w:sz="0" w:space="0" w:color="auto"/>
      </w:divBdr>
    </w:div>
    <w:div w:id="2052533457">
      <w:marLeft w:val="0"/>
      <w:marRight w:val="0"/>
      <w:marTop w:val="0"/>
      <w:marBottom w:val="0"/>
      <w:divBdr>
        <w:top w:val="none" w:sz="0" w:space="0" w:color="auto"/>
        <w:left w:val="none" w:sz="0" w:space="0" w:color="auto"/>
        <w:bottom w:val="none" w:sz="0" w:space="0" w:color="auto"/>
        <w:right w:val="none" w:sz="0" w:space="0" w:color="auto"/>
      </w:divBdr>
    </w:div>
    <w:div w:id="2052533458">
      <w:marLeft w:val="0"/>
      <w:marRight w:val="0"/>
      <w:marTop w:val="0"/>
      <w:marBottom w:val="0"/>
      <w:divBdr>
        <w:top w:val="none" w:sz="0" w:space="0" w:color="auto"/>
        <w:left w:val="none" w:sz="0" w:space="0" w:color="auto"/>
        <w:bottom w:val="none" w:sz="0" w:space="0" w:color="auto"/>
        <w:right w:val="none" w:sz="0" w:space="0" w:color="auto"/>
      </w:divBdr>
    </w:div>
    <w:div w:id="2052533459">
      <w:marLeft w:val="0"/>
      <w:marRight w:val="0"/>
      <w:marTop w:val="0"/>
      <w:marBottom w:val="0"/>
      <w:divBdr>
        <w:top w:val="none" w:sz="0" w:space="0" w:color="auto"/>
        <w:left w:val="none" w:sz="0" w:space="0" w:color="auto"/>
        <w:bottom w:val="none" w:sz="0" w:space="0" w:color="auto"/>
        <w:right w:val="none" w:sz="0" w:space="0" w:color="auto"/>
      </w:divBdr>
    </w:div>
    <w:div w:id="2052533460">
      <w:marLeft w:val="0"/>
      <w:marRight w:val="0"/>
      <w:marTop w:val="0"/>
      <w:marBottom w:val="0"/>
      <w:divBdr>
        <w:top w:val="none" w:sz="0" w:space="0" w:color="auto"/>
        <w:left w:val="none" w:sz="0" w:space="0" w:color="auto"/>
        <w:bottom w:val="none" w:sz="0" w:space="0" w:color="auto"/>
        <w:right w:val="none" w:sz="0" w:space="0" w:color="auto"/>
      </w:divBdr>
    </w:div>
    <w:div w:id="20525334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3554</Words>
  <Characters>20259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 февраля 2010 г</dc:title>
  <dc:subject/>
  <dc:creator>Информ-аналит отдел</dc:creator>
  <cp:keywords/>
  <dc:description/>
  <cp:lastModifiedBy>Информ-аналит отдел</cp:lastModifiedBy>
  <cp:revision>2</cp:revision>
  <dcterms:created xsi:type="dcterms:W3CDTF">2016-06-13T14:03:00Z</dcterms:created>
  <dcterms:modified xsi:type="dcterms:W3CDTF">2016-06-13T14:03:00Z</dcterms:modified>
</cp:coreProperties>
</file>