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70BFA" w:rsidRPr="00295743" w:rsidRDefault="00870BFA" w:rsidP="00B23682">
      <w:pPr>
        <w:pStyle w:val="ConsPlusNormal"/>
        <w:jc w:val="both"/>
        <w:outlineLvl w:val="0"/>
        <w:rPr>
          <w:sz w:val="22"/>
          <w:szCs w:val="22"/>
        </w:rPr>
      </w:pPr>
    </w:p>
    <w:p w:rsidR="00870BFA" w:rsidRPr="00295743" w:rsidRDefault="00870BFA" w:rsidP="00B23682">
      <w:pPr>
        <w:pStyle w:val="ConsPlusTitle"/>
        <w:jc w:val="center"/>
        <w:outlineLvl w:val="0"/>
        <w:rPr>
          <w:sz w:val="22"/>
          <w:szCs w:val="22"/>
        </w:rPr>
      </w:pPr>
      <w:r w:rsidRPr="00295743">
        <w:rPr>
          <w:sz w:val="22"/>
          <w:szCs w:val="22"/>
        </w:rPr>
        <w:t>ПРАВИТЕЛЬСТВО РОССИЙСКОЙ ФЕДЕРАЦИИ</w:t>
      </w:r>
    </w:p>
    <w:p w:rsidR="00870BFA" w:rsidRPr="00295743" w:rsidRDefault="00870BFA" w:rsidP="00B23682">
      <w:pPr>
        <w:pStyle w:val="ConsPlusTitle"/>
        <w:jc w:val="center"/>
        <w:rPr>
          <w:sz w:val="22"/>
          <w:szCs w:val="22"/>
        </w:rPr>
      </w:pPr>
    </w:p>
    <w:p w:rsidR="00870BFA" w:rsidRPr="00295743" w:rsidRDefault="00870BFA" w:rsidP="00B23682">
      <w:pPr>
        <w:pStyle w:val="ConsPlusTitle"/>
        <w:jc w:val="center"/>
        <w:rPr>
          <w:sz w:val="22"/>
          <w:szCs w:val="22"/>
        </w:rPr>
      </w:pPr>
      <w:r w:rsidRPr="00295743">
        <w:rPr>
          <w:sz w:val="22"/>
          <w:szCs w:val="22"/>
        </w:rPr>
        <w:t>ПОСТАНОВЛЕНИЕ</w:t>
      </w:r>
    </w:p>
    <w:p w:rsidR="00870BFA" w:rsidRPr="00295743" w:rsidRDefault="00870BFA" w:rsidP="00B23682">
      <w:pPr>
        <w:pStyle w:val="ConsPlusTitle"/>
        <w:jc w:val="center"/>
        <w:rPr>
          <w:sz w:val="22"/>
          <w:szCs w:val="22"/>
        </w:rPr>
      </w:pPr>
      <w:r w:rsidRPr="00295743">
        <w:rPr>
          <w:sz w:val="22"/>
          <w:szCs w:val="22"/>
        </w:rPr>
        <w:t xml:space="preserve">от 28 октября </w:t>
      </w:r>
      <w:smartTag w:uri="urn:schemas-microsoft-com:office:smarttags" w:element="metricconverter">
        <w:smartTagPr>
          <w:attr w:name="ProductID" w:val="2009 г"/>
        </w:smartTagPr>
        <w:r w:rsidRPr="00295743">
          <w:rPr>
            <w:sz w:val="22"/>
            <w:szCs w:val="22"/>
          </w:rPr>
          <w:t>2009 г</w:t>
        </w:r>
      </w:smartTag>
      <w:r w:rsidRPr="00295743">
        <w:rPr>
          <w:sz w:val="22"/>
          <w:szCs w:val="22"/>
        </w:rPr>
        <w:t>. N 846</w:t>
      </w:r>
    </w:p>
    <w:p w:rsidR="00870BFA" w:rsidRPr="00295743" w:rsidRDefault="00870BFA" w:rsidP="00B23682">
      <w:pPr>
        <w:pStyle w:val="ConsPlusTitle"/>
        <w:jc w:val="center"/>
        <w:rPr>
          <w:sz w:val="22"/>
          <w:szCs w:val="22"/>
        </w:rPr>
      </w:pPr>
    </w:p>
    <w:p w:rsidR="00870BFA" w:rsidRPr="00295743" w:rsidRDefault="00870BFA" w:rsidP="00B23682">
      <w:pPr>
        <w:pStyle w:val="ConsPlusTitle"/>
        <w:jc w:val="center"/>
        <w:rPr>
          <w:sz w:val="22"/>
          <w:szCs w:val="22"/>
        </w:rPr>
      </w:pPr>
      <w:r w:rsidRPr="00295743">
        <w:rPr>
          <w:sz w:val="22"/>
          <w:szCs w:val="22"/>
        </w:rPr>
        <w:t>ОБ УТВЕРЖДЕНИИ ПРАВИЛ</w:t>
      </w:r>
    </w:p>
    <w:p w:rsidR="00870BFA" w:rsidRPr="00295743" w:rsidRDefault="00870BFA" w:rsidP="00B23682">
      <w:pPr>
        <w:pStyle w:val="ConsPlusTitle"/>
        <w:jc w:val="center"/>
        <w:rPr>
          <w:sz w:val="22"/>
          <w:szCs w:val="22"/>
        </w:rPr>
      </w:pPr>
      <w:r w:rsidRPr="00295743">
        <w:rPr>
          <w:sz w:val="22"/>
          <w:szCs w:val="22"/>
        </w:rPr>
        <w:t>РАССЛЕДОВАНИЯ ПРИЧИН АВАРИЙ В ЭЛЕКТРОЭНЕРГЕТИКЕ</w:t>
      </w:r>
    </w:p>
    <w:p w:rsidR="00870BFA" w:rsidRPr="00295743" w:rsidRDefault="00870BFA" w:rsidP="00B23682">
      <w:pPr>
        <w:pStyle w:val="ConsPlusNormal"/>
        <w:jc w:val="center"/>
        <w:rPr>
          <w:sz w:val="22"/>
          <w:szCs w:val="22"/>
        </w:rPr>
      </w:pPr>
      <w:r w:rsidRPr="00295743">
        <w:rPr>
          <w:sz w:val="22"/>
          <w:szCs w:val="22"/>
        </w:rPr>
        <w:t>(в ред. Постановлений Правительства РФ от 05.12.2011 N 996,</w:t>
      </w:r>
    </w:p>
    <w:p w:rsidR="00870BFA" w:rsidRPr="00295743" w:rsidRDefault="00870BFA" w:rsidP="00B23682">
      <w:pPr>
        <w:pStyle w:val="ConsPlusNormal"/>
        <w:jc w:val="center"/>
        <w:rPr>
          <w:sz w:val="22"/>
          <w:szCs w:val="22"/>
        </w:rPr>
      </w:pPr>
      <w:r w:rsidRPr="00295743">
        <w:rPr>
          <w:sz w:val="22"/>
          <w:szCs w:val="22"/>
        </w:rPr>
        <w:t>от 17.10.2015 N 1114, от 10.06.2016 N 525, от 24.05.2017 N 619)</w:t>
      </w:r>
    </w:p>
    <w:p w:rsidR="00870BFA" w:rsidRPr="00295743" w:rsidRDefault="00870BFA" w:rsidP="00B23682">
      <w:pPr>
        <w:pStyle w:val="ConsPlusNormal"/>
        <w:jc w:val="center"/>
        <w:rPr>
          <w:sz w:val="22"/>
          <w:szCs w:val="22"/>
        </w:rPr>
      </w:pPr>
    </w:p>
    <w:p w:rsidR="00870BFA" w:rsidRPr="00295743" w:rsidRDefault="00870BFA" w:rsidP="00B23682">
      <w:pPr>
        <w:pStyle w:val="ConsPlusNormal"/>
        <w:ind w:firstLine="540"/>
        <w:jc w:val="both"/>
        <w:rPr>
          <w:sz w:val="22"/>
          <w:szCs w:val="22"/>
        </w:rPr>
      </w:pPr>
      <w:r w:rsidRPr="00295743">
        <w:rPr>
          <w:sz w:val="22"/>
          <w:szCs w:val="22"/>
        </w:rPr>
        <w:t>В соответствии с Федеральным законом "Об электроэнергетике" Правительство Российской Федерации постановляет:</w:t>
      </w:r>
    </w:p>
    <w:p w:rsidR="00870BFA" w:rsidRPr="00295743" w:rsidRDefault="00870BFA" w:rsidP="00B23682">
      <w:pPr>
        <w:pStyle w:val="ConsPlusNormal"/>
        <w:ind w:firstLine="540"/>
        <w:jc w:val="both"/>
        <w:rPr>
          <w:sz w:val="22"/>
          <w:szCs w:val="22"/>
        </w:rPr>
      </w:pPr>
      <w:r w:rsidRPr="00295743">
        <w:rPr>
          <w:sz w:val="22"/>
          <w:szCs w:val="22"/>
        </w:rPr>
        <w:t>1. Утвердить прилагаемые Правила расследования причин аварий в электроэнергетике.</w:t>
      </w:r>
    </w:p>
    <w:p w:rsidR="00870BFA" w:rsidRPr="00295743" w:rsidRDefault="00870BFA" w:rsidP="00B23682">
      <w:pPr>
        <w:pStyle w:val="ConsPlusNormal"/>
        <w:ind w:firstLine="540"/>
        <w:jc w:val="both"/>
        <w:rPr>
          <w:sz w:val="22"/>
          <w:szCs w:val="22"/>
        </w:rPr>
      </w:pPr>
      <w:r w:rsidRPr="00295743">
        <w:rPr>
          <w:sz w:val="22"/>
          <w:szCs w:val="22"/>
        </w:rPr>
        <w:t>2. Министерству энергетики Российской Федерации в 3-месячный срок со дня вступления в силу настоящего Постановления разработать и утвердить:</w:t>
      </w:r>
    </w:p>
    <w:p w:rsidR="00870BFA" w:rsidRPr="00295743" w:rsidRDefault="00870BFA" w:rsidP="00B23682">
      <w:pPr>
        <w:pStyle w:val="ConsPlusNormal"/>
        <w:ind w:firstLine="540"/>
        <w:jc w:val="both"/>
        <w:rPr>
          <w:sz w:val="22"/>
          <w:szCs w:val="22"/>
        </w:rPr>
      </w:pPr>
      <w:r w:rsidRPr="00295743">
        <w:rPr>
          <w:sz w:val="22"/>
          <w:szCs w:val="22"/>
        </w:rPr>
        <w:t>форму акта о расследовании причин аварий в электроэнергетике и порядок ее заполнения;</w:t>
      </w:r>
    </w:p>
    <w:p w:rsidR="00870BFA" w:rsidRPr="00295743" w:rsidRDefault="00870BFA" w:rsidP="00B23682">
      <w:pPr>
        <w:pStyle w:val="ConsPlusNormal"/>
        <w:ind w:firstLine="540"/>
        <w:jc w:val="both"/>
        <w:rPr>
          <w:sz w:val="22"/>
          <w:szCs w:val="22"/>
        </w:rPr>
      </w:pPr>
      <w:r w:rsidRPr="00295743">
        <w:rPr>
          <w:sz w:val="22"/>
          <w:szCs w:val="22"/>
        </w:rPr>
        <w:t>форму отчета об авариях в электроэнергетике и порядок ее заполнения;</w:t>
      </w:r>
    </w:p>
    <w:p w:rsidR="00870BFA" w:rsidRPr="00295743" w:rsidRDefault="00870BFA" w:rsidP="00B23682">
      <w:pPr>
        <w:pStyle w:val="ConsPlusNormal"/>
        <w:ind w:firstLine="540"/>
        <w:jc w:val="both"/>
        <w:rPr>
          <w:sz w:val="22"/>
          <w:szCs w:val="22"/>
        </w:rPr>
      </w:pPr>
      <w:r w:rsidRPr="00295743">
        <w:rPr>
          <w:sz w:val="22"/>
          <w:szCs w:val="22"/>
        </w:rPr>
        <w:t>порядок передачи оперативной информации об авариях в электроэнергетике.</w:t>
      </w:r>
    </w:p>
    <w:p w:rsidR="00870BFA" w:rsidRPr="00295743" w:rsidRDefault="00870BFA" w:rsidP="00B23682">
      <w:pPr>
        <w:pStyle w:val="ConsPlusNormal"/>
        <w:ind w:firstLine="540"/>
        <w:jc w:val="both"/>
        <w:rPr>
          <w:sz w:val="22"/>
          <w:szCs w:val="22"/>
        </w:rPr>
      </w:pPr>
      <w:r w:rsidRPr="00295743">
        <w:rPr>
          <w:sz w:val="22"/>
          <w:szCs w:val="22"/>
        </w:rPr>
        <w:t>3. Министерству природных ресурсов и экологии Российской Федерации по согласованию с Министерством энергетики Российской Федерации в 3-месячный срок со дня вступления в силу настоящего Постановления разработать и утвердить порядок формирования комиссий по расследованию причин аварий в электроэнергетике.</w:t>
      </w:r>
    </w:p>
    <w:p w:rsidR="00870BFA" w:rsidRPr="00295743" w:rsidRDefault="00870BFA" w:rsidP="00B23682">
      <w:pPr>
        <w:pStyle w:val="ConsPlusNormal"/>
        <w:ind w:firstLine="540"/>
        <w:jc w:val="both"/>
        <w:rPr>
          <w:sz w:val="22"/>
          <w:szCs w:val="22"/>
        </w:rPr>
      </w:pPr>
    </w:p>
    <w:p w:rsidR="00870BFA" w:rsidRPr="00295743" w:rsidRDefault="00870BFA" w:rsidP="00B23682">
      <w:pPr>
        <w:pStyle w:val="ConsPlusNormal"/>
        <w:jc w:val="right"/>
        <w:rPr>
          <w:sz w:val="22"/>
          <w:szCs w:val="22"/>
        </w:rPr>
      </w:pPr>
      <w:r w:rsidRPr="00295743">
        <w:rPr>
          <w:sz w:val="22"/>
          <w:szCs w:val="22"/>
        </w:rPr>
        <w:t>Председатель Правительства</w:t>
      </w:r>
    </w:p>
    <w:p w:rsidR="00870BFA" w:rsidRPr="00295743" w:rsidRDefault="00870BFA" w:rsidP="00B23682">
      <w:pPr>
        <w:pStyle w:val="ConsPlusNormal"/>
        <w:jc w:val="right"/>
        <w:rPr>
          <w:sz w:val="22"/>
          <w:szCs w:val="22"/>
        </w:rPr>
      </w:pPr>
      <w:r w:rsidRPr="00295743">
        <w:rPr>
          <w:sz w:val="22"/>
          <w:szCs w:val="22"/>
        </w:rPr>
        <w:t>Российской Федерации</w:t>
      </w:r>
    </w:p>
    <w:p w:rsidR="00870BFA" w:rsidRPr="00295743" w:rsidRDefault="00870BFA" w:rsidP="00B23682">
      <w:pPr>
        <w:pStyle w:val="ConsPlusNormal"/>
        <w:jc w:val="right"/>
        <w:rPr>
          <w:sz w:val="22"/>
          <w:szCs w:val="22"/>
        </w:rPr>
      </w:pPr>
      <w:r w:rsidRPr="00295743">
        <w:rPr>
          <w:sz w:val="22"/>
          <w:szCs w:val="22"/>
        </w:rPr>
        <w:t>В.ПУТИН</w:t>
      </w:r>
    </w:p>
    <w:p w:rsidR="00870BFA" w:rsidRPr="00295743" w:rsidRDefault="00870BFA" w:rsidP="00B23682">
      <w:pPr>
        <w:pStyle w:val="ConsPlusNormal"/>
        <w:ind w:firstLine="540"/>
        <w:jc w:val="both"/>
        <w:rPr>
          <w:sz w:val="22"/>
          <w:szCs w:val="22"/>
        </w:rPr>
      </w:pPr>
    </w:p>
    <w:p w:rsidR="00870BFA" w:rsidRPr="00295743" w:rsidRDefault="00870BFA" w:rsidP="00B23682">
      <w:pPr>
        <w:pStyle w:val="ConsPlusNormal"/>
        <w:jc w:val="right"/>
        <w:outlineLvl w:val="0"/>
        <w:rPr>
          <w:sz w:val="22"/>
          <w:szCs w:val="22"/>
        </w:rPr>
      </w:pPr>
      <w:r w:rsidRPr="00295743">
        <w:rPr>
          <w:sz w:val="22"/>
          <w:szCs w:val="22"/>
        </w:rPr>
        <w:t>Утверждены</w:t>
      </w:r>
    </w:p>
    <w:p w:rsidR="00870BFA" w:rsidRPr="00295743" w:rsidRDefault="00870BFA" w:rsidP="00B23682">
      <w:pPr>
        <w:pStyle w:val="ConsPlusNormal"/>
        <w:jc w:val="right"/>
        <w:rPr>
          <w:sz w:val="22"/>
          <w:szCs w:val="22"/>
        </w:rPr>
      </w:pPr>
      <w:r w:rsidRPr="00295743">
        <w:rPr>
          <w:sz w:val="22"/>
          <w:szCs w:val="22"/>
        </w:rPr>
        <w:t>Постановлением Правительства</w:t>
      </w:r>
    </w:p>
    <w:p w:rsidR="00870BFA" w:rsidRPr="00295743" w:rsidRDefault="00870BFA" w:rsidP="00B23682">
      <w:pPr>
        <w:pStyle w:val="ConsPlusNormal"/>
        <w:jc w:val="right"/>
        <w:rPr>
          <w:sz w:val="22"/>
          <w:szCs w:val="22"/>
        </w:rPr>
      </w:pPr>
      <w:r w:rsidRPr="00295743">
        <w:rPr>
          <w:sz w:val="22"/>
          <w:szCs w:val="22"/>
        </w:rPr>
        <w:t>Российской Федерации</w:t>
      </w:r>
    </w:p>
    <w:p w:rsidR="00870BFA" w:rsidRPr="00295743" w:rsidRDefault="00870BFA" w:rsidP="00B23682">
      <w:pPr>
        <w:pStyle w:val="ConsPlusNormal"/>
        <w:jc w:val="right"/>
        <w:rPr>
          <w:sz w:val="22"/>
          <w:szCs w:val="22"/>
        </w:rPr>
      </w:pPr>
      <w:r w:rsidRPr="00295743">
        <w:rPr>
          <w:sz w:val="22"/>
          <w:szCs w:val="22"/>
        </w:rPr>
        <w:t xml:space="preserve">от 28 октября </w:t>
      </w:r>
      <w:smartTag w:uri="urn:schemas-microsoft-com:office:smarttags" w:element="metricconverter">
        <w:smartTagPr>
          <w:attr w:name="ProductID" w:val="2009 г"/>
        </w:smartTagPr>
        <w:r w:rsidRPr="00295743">
          <w:rPr>
            <w:sz w:val="22"/>
            <w:szCs w:val="22"/>
          </w:rPr>
          <w:t>2009 г</w:t>
        </w:r>
      </w:smartTag>
      <w:r w:rsidRPr="00295743">
        <w:rPr>
          <w:sz w:val="22"/>
          <w:szCs w:val="22"/>
        </w:rPr>
        <w:t>. N 846</w:t>
      </w:r>
    </w:p>
    <w:p w:rsidR="00870BFA" w:rsidRPr="00295743" w:rsidRDefault="00870BFA" w:rsidP="00B23682">
      <w:pPr>
        <w:pStyle w:val="ConsPlusNormal"/>
        <w:jc w:val="center"/>
        <w:rPr>
          <w:sz w:val="22"/>
          <w:szCs w:val="22"/>
        </w:rPr>
      </w:pPr>
    </w:p>
    <w:p w:rsidR="00870BFA" w:rsidRPr="00295743" w:rsidRDefault="00870BFA" w:rsidP="00B23682">
      <w:pPr>
        <w:pStyle w:val="ConsPlusTitle"/>
        <w:jc w:val="center"/>
        <w:rPr>
          <w:sz w:val="22"/>
          <w:szCs w:val="22"/>
        </w:rPr>
      </w:pPr>
      <w:bookmarkStart w:id="0" w:name="Par34"/>
      <w:bookmarkEnd w:id="0"/>
      <w:r w:rsidRPr="00295743">
        <w:rPr>
          <w:sz w:val="22"/>
          <w:szCs w:val="22"/>
        </w:rPr>
        <w:t>ПРАВИЛА</w:t>
      </w:r>
    </w:p>
    <w:p w:rsidR="00870BFA" w:rsidRPr="00295743" w:rsidRDefault="00870BFA" w:rsidP="00B23682">
      <w:pPr>
        <w:pStyle w:val="ConsPlusTitle"/>
        <w:jc w:val="center"/>
        <w:rPr>
          <w:sz w:val="22"/>
          <w:szCs w:val="22"/>
        </w:rPr>
      </w:pPr>
      <w:r w:rsidRPr="00295743">
        <w:rPr>
          <w:sz w:val="22"/>
          <w:szCs w:val="22"/>
        </w:rPr>
        <w:t>РАССЛЕДОВАНИЯ ПРИЧИН АВАРИЙ В ЭЛЕКТРОЭНЕРГЕТИКЕ</w:t>
      </w:r>
    </w:p>
    <w:p w:rsidR="00870BFA" w:rsidRPr="00295743" w:rsidRDefault="00870BFA" w:rsidP="00B23682">
      <w:pPr>
        <w:pStyle w:val="ConsPlusNormal"/>
        <w:jc w:val="center"/>
        <w:rPr>
          <w:sz w:val="22"/>
          <w:szCs w:val="22"/>
        </w:rPr>
      </w:pPr>
      <w:r w:rsidRPr="00295743">
        <w:rPr>
          <w:sz w:val="22"/>
          <w:szCs w:val="22"/>
        </w:rPr>
        <w:t>(в ред. Постановлений Правительства РФ от 05.12.2011 N 996,</w:t>
      </w:r>
    </w:p>
    <w:p w:rsidR="00870BFA" w:rsidRPr="00295743" w:rsidRDefault="00870BFA" w:rsidP="00B23682">
      <w:pPr>
        <w:pStyle w:val="ConsPlusNormal"/>
        <w:jc w:val="center"/>
        <w:rPr>
          <w:sz w:val="22"/>
          <w:szCs w:val="22"/>
        </w:rPr>
      </w:pPr>
      <w:r w:rsidRPr="00295743">
        <w:rPr>
          <w:sz w:val="22"/>
          <w:szCs w:val="22"/>
        </w:rPr>
        <w:t>от 17.10.2015 N 1114, от 10.06.2016 N 525, от 24.05.2017 N 619)</w:t>
      </w:r>
    </w:p>
    <w:p w:rsidR="00870BFA" w:rsidRPr="00295743" w:rsidRDefault="00870BFA" w:rsidP="00B23682">
      <w:pPr>
        <w:pStyle w:val="ConsPlusNormal"/>
        <w:ind w:firstLine="540"/>
        <w:jc w:val="both"/>
        <w:rPr>
          <w:sz w:val="22"/>
          <w:szCs w:val="22"/>
        </w:rPr>
      </w:pPr>
    </w:p>
    <w:p w:rsidR="00870BFA" w:rsidRPr="00295743" w:rsidRDefault="00870BFA" w:rsidP="00B23682">
      <w:pPr>
        <w:pStyle w:val="ConsPlusNormal"/>
        <w:jc w:val="center"/>
        <w:outlineLvl w:val="1"/>
        <w:rPr>
          <w:sz w:val="22"/>
          <w:szCs w:val="22"/>
        </w:rPr>
      </w:pPr>
      <w:r w:rsidRPr="00295743">
        <w:rPr>
          <w:sz w:val="22"/>
          <w:szCs w:val="22"/>
        </w:rPr>
        <w:t>I. Общие положения</w:t>
      </w:r>
    </w:p>
    <w:p w:rsidR="00870BFA" w:rsidRPr="00295743" w:rsidRDefault="00870BFA" w:rsidP="00B23682">
      <w:pPr>
        <w:pStyle w:val="ConsPlusNormal"/>
        <w:jc w:val="center"/>
        <w:rPr>
          <w:sz w:val="22"/>
          <w:szCs w:val="22"/>
        </w:rPr>
      </w:pPr>
    </w:p>
    <w:p w:rsidR="00870BFA" w:rsidRPr="00295743" w:rsidRDefault="00870BFA" w:rsidP="00B23682">
      <w:pPr>
        <w:pStyle w:val="ConsPlusNormal"/>
        <w:ind w:firstLine="540"/>
        <w:jc w:val="both"/>
        <w:rPr>
          <w:sz w:val="22"/>
          <w:szCs w:val="22"/>
        </w:rPr>
      </w:pPr>
      <w:bookmarkStart w:id="1" w:name="Par43"/>
      <w:bookmarkEnd w:id="1"/>
      <w:r w:rsidRPr="00295743">
        <w:rPr>
          <w:sz w:val="22"/>
          <w:szCs w:val="22"/>
        </w:rPr>
        <w:t>1. Настоящие Правила определяют порядок расследования причин аварий в электроэнергетике, за исключением аварий на атомных станциях.</w:t>
      </w:r>
    </w:p>
    <w:p w:rsidR="00870BFA" w:rsidRPr="00295743" w:rsidRDefault="00870BFA" w:rsidP="00B23682">
      <w:pPr>
        <w:pStyle w:val="ConsPlusNormal"/>
        <w:ind w:firstLine="540"/>
        <w:jc w:val="both"/>
        <w:rPr>
          <w:sz w:val="22"/>
          <w:szCs w:val="22"/>
        </w:rPr>
      </w:pPr>
      <w:r w:rsidRPr="00295743">
        <w:rPr>
          <w:sz w:val="22"/>
          <w:szCs w:val="22"/>
        </w:rPr>
        <w:t>Технологические нарушения в работе электротехнического оборудования атомных станций, соответствующие критериям, указанным в подпунктах "в(2)" и "ж" - "н" пункта 4 настоящих Правил, расследуются в соответствии с настоящими Правилами. Иные нарушения в работе атомных станций расследуются в соответствии с порядком, установленным федеральными нормами и правилами в области использования атомной энергии.</w:t>
      </w:r>
    </w:p>
    <w:p w:rsidR="00870BFA" w:rsidRPr="00295743" w:rsidRDefault="00870BFA" w:rsidP="00B23682">
      <w:pPr>
        <w:pStyle w:val="ConsPlusNormal"/>
        <w:ind w:firstLine="540"/>
        <w:jc w:val="both"/>
        <w:rPr>
          <w:sz w:val="22"/>
          <w:szCs w:val="22"/>
        </w:rPr>
      </w:pPr>
      <w:r w:rsidRPr="00295743">
        <w:rPr>
          <w:sz w:val="22"/>
          <w:szCs w:val="22"/>
        </w:rPr>
        <w:t>Расследование причин чрезвычайных ситуаций, возникших вследствие аварий на объектах электроэнергетики и (или) энергопринимающих установках потребителей электрической энергии (далее - энергопринимающие установки), осуществляется в порядке, установленном законодательством Российской Федерации в области защиты населения и территорий от чрезвычайных ситуаций.</w:t>
      </w:r>
    </w:p>
    <w:p w:rsidR="00870BFA" w:rsidRPr="00295743" w:rsidRDefault="00870BFA" w:rsidP="00B23682">
      <w:pPr>
        <w:pStyle w:val="ConsPlusNormal"/>
        <w:ind w:firstLine="540"/>
        <w:jc w:val="both"/>
        <w:rPr>
          <w:sz w:val="22"/>
          <w:szCs w:val="22"/>
        </w:rPr>
      </w:pPr>
      <w:r w:rsidRPr="00295743">
        <w:rPr>
          <w:sz w:val="22"/>
          <w:szCs w:val="22"/>
        </w:rPr>
        <w:t>Техническое расследование причин аварии гидротехнического сооружения осуществляется в порядке, установленном законодательством Российской Федерации о безопасности гидротехнических сооружений.</w:t>
      </w:r>
    </w:p>
    <w:p w:rsidR="00870BFA" w:rsidRPr="00295743" w:rsidRDefault="00870BFA" w:rsidP="00B23682">
      <w:pPr>
        <w:pStyle w:val="ConsPlusNormal"/>
        <w:ind w:firstLine="540"/>
        <w:jc w:val="both"/>
        <w:rPr>
          <w:sz w:val="22"/>
          <w:szCs w:val="22"/>
        </w:rPr>
      </w:pPr>
      <w:r w:rsidRPr="00295743">
        <w:rPr>
          <w:sz w:val="22"/>
          <w:szCs w:val="22"/>
        </w:rPr>
        <w:t>Расследование причин повреждений (отказов) и (или) разрушений технических устройств, расположенных на объектах электроэнергетики и (или) энергопринимающих установках, соответствующих одновременно определениям аварии и (или) инцидента, установленным законодательством Российской Федерации о промышленной безопасности, и критериям аварий, установленным подпунктом "б" пункта 4 и (или) пунктом 5 настоящих Правил, осуществляется в порядке, установленном законодательством Российской Федерации о промышленной безопасности и настоящими Правилами.</w:t>
      </w:r>
    </w:p>
    <w:p w:rsidR="00870BFA" w:rsidRPr="00295743" w:rsidRDefault="00870BFA" w:rsidP="00B23682">
      <w:pPr>
        <w:pStyle w:val="ConsPlusNormal"/>
        <w:jc w:val="both"/>
        <w:rPr>
          <w:sz w:val="22"/>
          <w:szCs w:val="22"/>
        </w:rPr>
      </w:pPr>
      <w:r w:rsidRPr="00295743">
        <w:rPr>
          <w:sz w:val="22"/>
          <w:szCs w:val="22"/>
        </w:rPr>
        <w:t>(п. 1 в ред. Постановления Правительства РФ от 10.06.2016 N 525)</w:t>
      </w:r>
    </w:p>
    <w:p w:rsidR="00870BFA" w:rsidRPr="00295743" w:rsidRDefault="00870BFA" w:rsidP="00B23682">
      <w:pPr>
        <w:pStyle w:val="ConsPlusNormal"/>
        <w:ind w:firstLine="540"/>
        <w:jc w:val="both"/>
        <w:rPr>
          <w:sz w:val="22"/>
          <w:szCs w:val="22"/>
        </w:rPr>
      </w:pPr>
      <w:r w:rsidRPr="00295743">
        <w:rPr>
          <w:sz w:val="22"/>
          <w:szCs w:val="22"/>
        </w:rPr>
        <w:t>2. В настоящих Правилах под аварией понимаются технологические нарушения на объекте электроэнергетики и (или) энергопринимающей установке, приведшие к разрушению или повреждению зданий, сооружений и (или) технических устройств (оборудования) объекта электроэнергетики и (или) энергопринимающей установки, неконтролируемому взрыву, пожару и (или) выбросу опасных веществ, отклонению от установленного технологического режима работы объектов электроэнергетики и (или) энергопринимающих установок, нарушению в работе релейной защиты и автоматики, автоматизированных систем оперативно-диспетчерского управления в электроэнергетике или оперативно-технологического управления либо обеспечивающих их функционирование систем связи, полному или частичному ограничению режима потребления электрической энергии (мощности), возникновению или угрозе возникновения аварийного электроэнергетического режима работы энергосистемы.</w:t>
      </w:r>
    </w:p>
    <w:p w:rsidR="00870BFA" w:rsidRPr="00295743" w:rsidRDefault="00870BFA" w:rsidP="00B23682">
      <w:pPr>
        <w:pStyle w:val="ConsPlusNormal"/>
        <w:jc w:val="both"/>
        <w:rPr>
          <w:sz w:val="22"/>
          <w:szCs w:val="22"/>
        </w:rPr>
      </w:pPr>
      <w:r w:rsidRPr="00295743">
        <w:rPr>
          <w:sz w:val="22"/>
          <w:szCs w:val="22"/>
        </w:rPr>
        <w:t>(п. 2 в ред. Постановления Правительства РФ от 10.06.2016 N 525)</w:t>
      </w:r>
    </w:p>
    <w:p w:rsidR="00870BFA" w:rsidRPr="00295743" w:rsidRDefault="00870BFA" w:rsidP="00B23682">
      <w:pPr>
        <w:pStyle w:val="ConsPlusNormal"/>
        <w:ind w:firstLine="540"/>
        <w:jc w:val="both"/>
        <w:rPr>
          <w:sz w:val="22"/>
          <w:szCs w:val="22"/>
        </w:rPr>
      </w:pPr>
      <w:r w:rsidRPr="00295743">
        <w:rPr>
          <w:sz w:val="22"/>
          <w:szCs w:val="22"/>
        </w:rPr>
        <w:t>3. В соответствии с настоящими Правилами расследованию и учету подлежат аварии на всех объектах электроэнергетики и (или) энергопринимающих установках, расположенных на территории Российской Федерации, соответствующие указанным в пунктах 4 и 5 настоящих Правил критериям, в том числе технологические нарушения на атомных станциях, указанные в пункте 1 настоящих Правил.</w:t>
      </w:r>
    </w:p>
    <w:p w:rsidR="00870BFA" w:rsidRPr="00295743" w:rsidRDefault="00870BFA" w:rsidP="00B23682">
      <w:pPr>
        <w:pStyle w:val="ConsPlusNormal"/>
        <w:ind w:firstLine="540"/>
        <w:jc w:val="both"/>
        <w:rPr>
          <w:sz w:val="22"/>
          <w:szCs w:val="22"/>
        </w:rPr>
      </w:pPr>
      <w:r w:rsidRPr="00295743">
        <w:rPr>
          <w:sz w:val="22"/>
          <w:szCs w:val="22"/>
        </w:rPr>
        <w:t>Аварии, указанные в подпунктах "в(2)", "г", "з" и "и" - "н" пункта 4 настоящих Правил и подпунктах "в", "е", "ж", "к" и "л" пункта 5 настоящих Правил, произошедшие на объектах электросетевого хозяйства и приведшие к ограничению режима потребления электрической энергии (мощности), должны быть дополнительно учтены в журнале учета данных первичной информации по всем прекращениям передачи электрической энергии, произошедшим на объектах сетевой организации, форма и порядок заполнения которого определяются методическими указаниями по расчету уровня надежности и качества поставляемых товаров и оказываемых услуг для организации по управлению единой национальной (общероссийской) электрической сетью и территориальных сетевых организаций, утвержденными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 в том числе по вопросам электроэнергетики (далее - уполномоченный орган в сфере электроэнергетики).</w:t>
      </w:r>
    </w:p>
    <w:p w:rsidR="00870BFA" w:rsidRPr="00295743" w:rsidRDefault="00870BFA" w:rsidP="00B23682">
      <w:pPr>
        <w:pStyle w:val="ConsPlusNormal"/>
        <w:jc w:val="both"/>
        <w:rPr>
          <w:sz w:val="22"/>
          <w:szCs w:val="22"/>
        </w:rPr>
      </w:pPr>
      <w:r w:rsidRPr="00295743">
        <w:rPr>
          <w:sz w:val="22"/>
          <w:szCs w:val="22"/>
        </w:rPr>
        <w:t>(абзац введен Постановлением Правительства РФ от 24.05.2017 N 619)</w:t>
      </w:r>
    </w:p>
    <w:p w:rsidR="00870BFA" w:rsidRPr="00295743" w:rsidRDefault="00870BFA" w:rsidP="00B23682">
      <w:pPr>
        <w:pStyle w:val="ConsPlusNormal"/>
        <w:jc w:val="both"/>
        <w:rPr>
          <w:sz w:val="22"/>
          <w:szCs w:val="22"/>
        </w:rPr>
      </w:pPr>
      <w:r w:rsidRPr="00295743">
        <w:rPr>
          <w:sz w:val="22"/>
          <w:szCs w:val="22"/>
        </w:rPr>
        <w:t>(п. 3 в ред. Постановления Правительства РФ от 10.06.2016 N 525)</w:t>
      </w:r>
    </w:p>
    <w:p w:rsidR="00870BFA" w:rsidRPr="00295743" w:rsidRDefault="00870BFA" w:rsidP="00B23682">
      <w:pPr>
        <w:pStyle w:val="ConsPlusNormal"/>
        <w:ind w:firstLine="540"/>
        <w:jc w:val="both"/>
        <w:rPr>
          <w:sz w:val="22"/>
          <w:szCs w:val="22"/>
        </w:rPr>
      </w:pPr>
      <w:bookmarkStart w:id="2" w:name="Par55"/>
      <w:bookmarkEnd w:id="2"/>
      <w:r w:rsidRPr="00295743">
        <w:rPr>
          <w:sz w:val="22"/>
          <w:szCs w:val="22"/>
        </w:rPr>
        <w:t>4. Федеральный орган исполнительной власти, уполномоченный на осуществление федерального государственного энергетического надзора, либо его территориальный орган (далее - орган федерального государственного энергетического надзора) осуществляет расследование причин аварий, в результате которых произошли:</w:t>
      </w:r>
    </w:p>
    <w:p w:rsidR="00870BFA" w:rsidRPr="00295743" w:rsidRDefault="00870BFA" w:rsidP="00B23682">
      <w:pPr>
        <w:pStyle w:val="ConsPlusNormal"/>
        <w:jc w:val="both"/>
        <w:rPr>
          <w:sz w:val="22"/>
          <w:szCs w:val="22"/>
        </w:rPr>
      </w:pPr>
      <w:r w:rsidRPr="00295743">
        <w:rPr>
          <w:sz w:val="22"/>
          <w:szCs w:val="22"/>
        </w:rPr>
        <w:t>(в ред. Постановления Правительства РФ от 05.12.2011 N 996)</w:t>
      </w:r>
    </w:p>
    <w:p w:rsidR="00870BFA" w:rsidRPr="00295743" w:rsidRDefault="00870BFA" w:rsidP="00B23682">
      <w:pPr>
        <w:pStyle w:val="ConsPlusNormal"/>
        <w:ind w:firstLine="540"/>
        <w:jc w:val="both"/>
        <w:rPr>
          <w:sz w:val="22"/>
          <w:szCs w:val="22"/>
        </w:rPr>
      </w:pPr>
      <w:r w:rsidRPr="00295743">
        <w:rPr>
          <w:sz w:val="22"/>
          <w:szCs w:val="22"/>
        </w:rPr>
        <w:t>а) утратил силу. - Постановление Правительства РФ от 17.10.2015 N 1114;</w:t>
      </w:r>
    </w:p>
    <w:p w:rsidR="00870BFA" w:rsidRPr="00295743" w:rsidRDefault="00870BFA" w:rsidP="00B23682">
      <w:pPr>
        <w:pStyle w:val="ConsPlusNormal"/>
        <w:ind w:firstLine="540"/>
        <w:jc w:val="both"/>
        <w:rPr>
          <w:sz w:val="22"/>
          <w:szCs w:val="22"/>
        </w:rPr>
      </w:pPr>
      <w:bookmarkStart w:id="3" w:name="Par58"/>
      <w:bookmarkEnd w:id="3"/>
      <w:r w:rsidRPr="00295743">
        <w:rPr>
          <w:sz w:val="22"/>
          <w:szCs w:val="22"/>
        </w:rPr>
        <w:t>б) повреждение энергетического котла паропроизводительностью 100 тонн в час и более или водогрейного котла производительностью 50 гигакалорий в час и более с разрушением, изменением формы или геометрических размеров котла или смещением блоков (элементов) котла или металлического каркаса;</w:t>
      </w:r>
    </w:p>
    <w:p w:rsidR="00870BFA" w:rsidRPr="00295743" w:rsidRDefault="00870BFA" w:rsidP="00B23682">
      <w:pPr>
        <w:pStyle w:val="ConsPlusNormal"/>
        <w:jc w:val="both"/>
        <w:rPr>
          <w:sz w:val="22"/>
          <w:szCs w:val="22"/>
        </w:rPr>
      </w:pPr>
      <w:r w:rsidRPr="00295743">
        <w:rPr>
          <w:sz w:val="22"/>
          <w:szCs w:val="22"/>
        </w:rPr>
        <w:t>(пп. "б" в ред. Постановления Правительства РФ от 10.06.2016 N 525)</w:t>
      </w:r>
    </w:p>
    <w:p w:rsidR="00870BFA" w:rsidRPr="00295743" w:rsidRDefault="00870BFA" w:rsidP="00B23682">
      <w:pPr>
        <w:pStyle w:val="ConsPlusNormal"/>
        <w:ind w:firstLine="540"/>
        <w:jc w:val="both"/>
        <w:rPr>
          <w:sz w:val="22"/>
          <w:szCs w:val="22"/>
        </w:rPr>
      </w:pPr>
      <w:r w:rsidRPr="00295743">
        <w:rPr>
          <w:sz w:val="22"/>
          <w:szCs w:val="22"/>
        </w:rPr>
        <w:t>в) повреждение турбины номинальной мощностью 10 МВт и более с разрушением проточной части турбины, изменением формы и геометрических размеров или смещением корпуса турбины на фундаменте;</w:t>
      </w:r>
    </w:p>
    <w:p w:rsidR="00870BFA" w:rsidRPr="00295743" w:rsidRDefault="00870BFA" w:rsidP="00B23682">
      <w:pPr>
        <w:pStyle w:val="ConsPlusNormal"/>
        <w:jc w:val="both"/>
        <w:rPr>
          <w:sz w:val="22"/>
          <w:szCs w:val="22"/>
        </w:rPr>
      </w:pPr>
      <w:r w:rsidRPr="00295743">
        <w:rPr>
          <w:sz w:val="22"/>
          <w:szCs w:val="22"/>
        </w:rPr>
        <w:t>(пп. "в" в ред. Постановления Правительства РФ от 10.06.2016 N 525)</w:t>
      </w:r>
    </w:p>
    <w:p w:rsidR="00870BFA" w:rsidRPr="00295743" w:rsidRDefault="00870BFA" w:rsidP="00B23682">
      <w:pPr>
        <w:pStyle w:val="ConsPlusNormal"/>
        <w:ind w:firstLine="540"/>
        <w:jc w:val="both"/>
        <w:rPr>
          <w:sz w:val="22"/>
          <w:szCs w:val="22"/>
        </w:rPr>
      </w:pPr>
      <w:r w:rsidRPr="00295743">
        <w:rPr>
          <w:sz w:val="22"/>
          <w:szCs w:val="22"/>
        </w:rPr>
        <w:t>в(1)) повреждение генератора установленной мощностью 10 МВт и более с разрушением его статора, ротора, изоляции обмоток статора, изоляции обмоток ротора;</w:t>
      </w:r>
    </w:p>
    <w:p w:rsidR="00870BFA" w:rsidRPr="00295743" w:rsidRDefault="00870BFA" w:rsidP="00B23682">
      <w:pPr>
        <w:pStyle w:val="ConsPlusNormal"/>
        <w:jc w:val="both"/>
        <w:rPr>
          <w:sz w:val="22"/>
          <w:szCs w:val="22"/>
        </w:rPr>
      </w:pPr>
      <w:r w:rsidRPr="00295743">
        <w:rPr>
          <w:sz w:val="22"/>
          <w:szCs w:val="22"/>
        </w:rPr>
        <w:t>(пп. "в(1)" введен Постановлением Правительства РФ от 10.06.2016 N 525)</w:t>
      </w:r>
    </w:p>
    <w:p w:rsidR="00870BFA" w:rsidRPr="00295743" w:rsidRDefault="00870BFA" w:rsidP="00B23682">
      <w:pPr>
        <w:pStyle w:val="ConsPlusNormal"/>
        <w:ind w:firstLine="540"/>
        <w:jc w:val="both"/>
        <w:rPr>
          <w:sz w:val="22"/>
          <w:szCs w:val="22"/>
        </w:rPr>
      </w:pPr>
      <w:bookmarkStart w:id="4" w:name="Par64"/>
      <w:bookmarkEnd w:id="4"/>
      <w:r w:rsidRPr="00295743">
        <w:rPr>
          <w:sz w:val="22"/>
          <w:szCs w:val="22"/>
        </w:rPr>
        <w:t>в(2)) повреждение силового трансформатора (автотрансформатора) мощностью 10 МВА и более с разрушением, изменением формы и геометрических размеров или смещением его корпуса;</w:t>
      </w:r>
    </w:p>
    <w:p w:rsidR="00870BFA" w:rsidRPr="00295743" w:rsidRDefault="00870BFA" w:rsidP="00B23682">
      <w:pPr>
        <w:pStyle w:val="ConsPlusNormal"/>
        <w:jc w:val="both"/>
        <w:rPr>
          <w:sz w:val="22"/>
          <w:szCs w:val="22"/>
        </w:rPr>
      </w:pPr>
      <w:r w:rsidRPr="00295743">
        <w:rPr>
          <w:sz w:val="22"/>
          <w:szCs w:val="22"/>
        </w:rPr>
        <w:t>(пп. "в(2)" введен Постановлением Правительства РФ от 10.06.2016 N 525)</w:t>
      </w:r>
    </w:p>
    <w:p w:rsidR="00870BFA" w:rsidRPr="00295743" w:rsidRDefault="00870BFA" w:rsidP="00B23682">
      <w:pPr>
        <w:pStyle w:val="ConsPlusNormal"/>
        <w:ind w:firstLine="540"/>
        <w:jc w:val="both"/>
        <w:rPr>
          <w:sz w:val="22"/>
          <w:szCs w:val="22"/>
        </w:rPr>
      </w:pPr>
      <w:r w:rsidRPr="00295743">
        <w:rPr>
          <w:sz w:val="22"/>
          <w:szCs w:val="22"/>
        </w:rPr>
        <w:t>г) обрушение несущих элементов технологических зданий, сооружений объекта электроэнергетики и (или) энергопринимающей установки, в том числе произошедшее вследствие взрыва или пожара, если такое обрушение привело к введению аварийного ограничения режима потребления электрической и (или) тепловой энергии (мощности);</w:t>
      </w:r>
    </w:p>
    <w:p w:rsidR="00870BFA" w:rsidRPr="00295743" w:rsidRDefault="00870BFA" w:rsidP="00B23682">
      <w:pPr>
        <w:pStyle w:val="ConsPlusNormal"/>
        <w:jc w:val="both"/>
        <w:rPr>
          <w:sz w:val="22"/>
          <w:szCs w:val="22"/>
        </w:rPr>
      </w:pPr>
      <w:r w:rsidRPr="00295743">
        <w:rPr>
          <w:sz w:val="22"/>
          <w:szCs w:val="22"/>
        </w:rPr>
        <w:t>(пп. "г" в ред. Постановления Правительства РФ от 10.06.2016 N 525)</w:t>
      </w:r>
    </w:p>
    <w:p w:rsidR="00870BFA" w:rsidRPr="00295743" w:rsidRDefault="00870BFA" w:rsidP="00B23682">
      <w:pPr>
        <w:pStyle w:val="ConsPlusNormal"/>
        <w:ind w:firstLine="540"/>
        <w:jc w:val="both"/>
        <w:rPr>
          <w:sz w:val="22"/>
          <w:szCs w:val="22"/>
        </w:rPr>
      </w:pPr>
      <w:r w:rsidRPr="00295743">
        <w:rPr>
          <w:sz w:val="22"/>
          <w:szCs w:val="22"/>
        </w:rPr>
        <w:t>д) - е) утратили силу. - Постановление Правительства РФ от 10.06.2016 N 525;</w:t>
      </w:r>
    </w:p>
    <w:p w:rsidR="00870BFA" w:rsidRPr="00295743" w:rsidRDefault="00870BFA" w:rsidP="00B23682">
      <w:pPr>
        <w:pStyle w:val="ConsPlusNormal"/>
        <w:ind w:firstLine="540"/>
        <w:jc w:val="both"/>
        <w:rPr>
          <w:sz w:val="22"/>
          <w:szCs w:val="22"/>
        </w:rPr>
      </w:pPr>
      <w:bookmarkStart w:id="5" w:name="Par69"/>
      <w:bookmarkEnd w:id="5"/>
      <w:r w:rsidRPr="00295743">
        <w:rPr>
          <w:sz w:val="22"/>
          <w:szCs w:val="22"/>
        </w:rPr>
        <w:t>ж) отклонение частоты электрического тока в энергосистеме или ее части за пределы:</w:t>
      </w:r>
    </w:p>
    <w:p w:rsidR="00870BFA" w:rsidRPr="00295743" w:rsidRDefault="00870BFA" w:rsidP="00B23682">
      <w:pPr>
        <w:pStyle w:val="ConsPlusNormal"/>
        <w:ind w:firstLine="540"/>
        <w:jc w:val="both"/>
        <w:rPr>
          <w:sz w:val="22"/>
          <w:szCs w:val="22"/>
        </w:rPr>
      </w:pPr>
      <w:r w:rsidRPr="00295743">
        <w:rPr>
          <w:sz w:val="22"/>
          <w:szCs w:val="22"/>
        </w:rPr>
        <w:t>50,00 +/- 0,2 Гц продолжительностью 3 часа и более;</w:t>
      </w:r>
    </w:p>
    <w:p w:rsidR="00870BFA" w:rsidRPr="00295743" w:rsidRDefault="00870BFA" w:rsidP="00B23682">
      <w:pPr>
        <w:pStyle w:val="ConsPlusNormal"/>
        <w:ind w:firstLine="540"/>
        <w:jc w:val="both"/>
        <w:rPr>
          <w:sz w:val="22"/>
          <w:szCs w:val="22"/>
        </w:rPr>
      </w:pPr>
      <w:r w:rsidRPr="00295743">
        <w:rPr>
          <w:sz w:val="22"/>
          <w:szCs w:val="22"/>
        </w:rPr>
        <w:t>50,00 +/- 0,4 Гц продолжительностью 30 минут и более;</w:t>
      </w:r>
    </w:p>
    <w:p w:rsidR="00870BFA" w:rsidRPr="00295743" w:rsidRDefault="00870BFA" w:rsidP="00B23682">
      <w:pPr>
        <w:pStyle w:val="ConsPlusNormal"/>
        <w:ind w:firstLine="540"/>
        <w:jc w:val="both"/>
        <w:rPr>
          <w:sz w:val="22"/>
          <w:szCs w:val="22"/>
        </w:rPr>
      </w:pPr>
      <w:r w:rsidRPr="00295743">
        <w:rPr>
          <w:sz w:val="22"/>
          <w:szCs w:val="22"/>
        </w:rPr>
        <w:t>з) массовые отключения или повреждения объектов электросетевого хозяйства (высший класс напряжения 6 - 35 кВ), вызванные неблагоприятными природными явлениями, если они привели к прекращению электроснабжения потребителей общей численностью 200 тыс. человек и более;</w:t>
      </w:r>
    </w:p>
    <w:p w:rsidR="00870BFA" w:rsidRPr="00295743" w:rsidRDefault="00870BFA" w:rsidP="00B23682">
      <w:pPr>
        <w:pStyle w:val="ConsPlusNormal"/>
        <w:ind w:firstLine="540"/>
        <w:jc w:val="both"/>
        <w:rPr>
          <w:sz w:val="22"/>
          <w:szCs w:val="22"/>
        </w:rPr>
      </w:pPr>
      <w:r w:rsidRPr="00295743">
        <w:rPr>
          <w:sz w:val="22"/>
          <w:szCs w:val="22"/>
        </w:rPr>
        <w:t>и) отключение генерирующего оборудования или объекта электросетевого хозяйства, приводящее к снижению надежности Единой энергетической системы России или технологически изолированных территориальных электроэнергетических систем, при возникновении любого из следующих событий:</w:t>
      </w:r>
    </w:p>
    <w:p w:rsidR="00870BFA" w:rsidRPr="00295743" w:rsidRDefault="00870BFA" w:rsidP="00B23682">
      <w:pPr>
        <w:pStyle w:val="ConsPlusNormal"/>
        <w:ind w:firstLine="540"/>
        <w:jc w:val="both"/>
        <w:rPr>
          <w:sz w:val="22"/>
          <w:szCs w:val="22"/>
        </w:rPr>
      </w:pPr>
      <w:r w:rsidRPr="00295743">
        <w:rPr>
          <w:sz w:val="22"/>
          <w:szCs w:val="22"/>
        </w:rPr>
        <w:t>разделение Единой энергетической системы России или технологически изолированной территориальной энергосистемы на части;</w:t>
      </w:r>
    </w:p>
    <w:p w:rsidR="00870BFA" w:rsidRPr="00295743" w:rsidRDefault="00870BFA" w:rsidP="00B23682">
      <w:pPr>
        <w:pStyle w:val="ConsPlusNormal"/>
        <w:ind w:firstLine="540"/>
        <w:jc w:val="both"/>
        <w:rPr>
          <w:sz w:val="22"/>
          <w:szCs w:val="22"/>
        </w:rPr>
      </w:pPr>
      <w:r w:rsidRPr="00295743">
        <w:rPr>
          <w:sz w:val="22"/>
          <w:szCs w:val="22"/>
        </w:rPr>
        <w:t>выделение энергорайона, включающего в себя электростанцию (электростанции) установленной мощностью 25 МВт и более (при отключении всех электрических связей с Единой энергетической системой России или технологически изолированной территориальной энергосистемой), с переходом на изолированную от Единой энергетической системы России или технологически изолированной территориальной энергосистемы работу, за исключением случаев успешного повторного включения в работу линий электропередачи или электротехнического оборудования действием устройств автоматического повторного включения;</w:t>
      </w:r>
    </w:p>
    <w:p w:rsidR="00870BFA" w:rsidRPr="00295743" w:rsidRDefault="00870BFA" w:rsidP="00B23682">
      <w:pPr>
        <w:pStyle w:val="ConsPlusNormal"/>
        <w:ind w:firstLine="540"/>
        <w:jc w:val="both"/>
        <w:rPr>
          <w:sz w:val="22"/>
          <w:szCs w:val="22"/>
        </w:rPr>
      </w:pPr>
      <w:r w:rsidRPr="00295743">
        <w:rPr>
          <w:sz w:val="22"/>
          <w:szCs w:val="22"/>
        </w:rPr>
        <w:t>превышение максимально допустимых перетоков мощности в контролируемом сечении длительностью 1 час и более;</w:t>
      </w:r>
    </w:p>
    <w:p w:rsidR="00870BFA" w:rsidRPr="00295743" w:rsidRDefault="00870BFA" w:rsidP="00B23682">
      <w:pPr>
        <w:pStyle w:val="ConsPlusNormal"/>
        <w:ind w:firstLine="540"/>
        <w:jc w:val="both"/>
        <w:rPr>
          <w:sz w:val="22"/>
          <w:szCs w:val="22"/>
        </w:rPr>
      </w:pPr>
      <w:r w:rsidRPr="00295743">
        <w:rPr>
          <w:sz w:val="22"/>
          <w:szCs w:val="22"/>
        </w:rPr>
        <w:t>применение графиков временных отключений суммарным объемом 100 МВт и более или прекращение электроснабжения на величину 25 и более процентов общего объема потребления в операционной зоне диспетчерского центра;</w:t>
      </w:r>
    </w:p>
    <w:p w:rsidR="00870BFA" w:rsidRPr="00295743" w:rsidRDefault="00870BFA" w:rsidP="00B23682">
      <w:pPr>
        <w:pStyle w:val="ConsPlusNormal"/>
        <w:ind w:firstLine="540"/>
        <w:jc w:val="both"/>
        <w:rPr>
          <w:sz w:val="22"/>
          <w:szCs w:val="22"/>
        </w:rPr>
      </w:pPr>
      <w:r w:rsidRPr="00295743">
        <w:rPr>
          <w:sz w:val="22"/>
          <w:szCs w:val="22"/>
        </w:rPr>
        <w:t>внеплановое ограничение выдачи мощности электростанцией на величину 100 МВт и более на срок более одних суток, обусловленное невозможностью использования располагаемой мощности электростанции из-за аварийного отключения линий электропередачи или оборудования электрических сетей;</w:t>
      </w:r>
    </w:p>
    <w:p w:rsidR="00870BFA" w:rsidRPr="00295743" w:rsidRDefault="00870BFA" w:rsidP="00B23682">
      <w:pPr>
        <w:pStyle w:val="ConsPlusNormal"/>
        <w:jc w:val="both"/>
        <w:rPr>
          <w:sz w:val="22"/>
          <w:szCs w:val="22"/>
        </w:rPr>
      </w:pPr>
      <w:r w:rsidRPr="00295743">
        <w:rPr>
          <w:sz w:val="22"/>
          <w:szCs w:val="22"/>
        </w:rPr>
        <w:t>(пп. "и" в ред. Постановления Правительства РФ от 10.06.2016 N 525)</w:t>
      </w:r>
    </w:p>
    <w:p w:rsidR="00870BFA" w:rsidRPr="00295743" w:rsidRDefault="00870BFA" w:rsidP="00B23682">
      <w:pPr>
        <w:pStyle w:val="ConsPlusNormal"/>
        <w:ind w:firstLine="540"/>
        <w:jc w:val="both"/>
        <w:rPr>
          <w:sz w:val="22"/>
          <w:szCs w:val="22"/>
        </w:rPr>
      </w:pPr>
      <w:r w:rsidRPr="00295743">
        <w:rPr>
          <w:sz w:val="22"/>
          <w:szCs w:val="22"/>
        </w:rPr>
        <w:t>к) отключение объектов электросетевого хозяйства (высший класс напряжения 110 кВ и выше), генерирующего оборудования мощностью 100 МВт и более на 2 и более объектах электроэнергетики, вызвавшее прекращение электроснабжения потребителей электрической энергии, суммарная мощность потребления которых составляет 100 МВт и более, продолжительностью 30 минут и более;</w:t>
      </w:r>
    </w:p>
    <w:p w:rsidR="00870BFA" w:rsidRPr="00295743" w:rsidRDefault="00870BFA" w:rsidP="00B23682">
      <w:pPr>
        <w:pStyle w:val="ConsPlusNormal"/>
        <w:ind w:firstLine="540"/>
        <w:jc w:val="both"/>
        <w:rPr>
          <w:sz w:val="22"/>
          <w:szCs w:val="22"/>
        </w:rPr>
      </w:pPr>
      <w:r w:rsidRPr="00295743">
        <w:rPr>
          <w:sz w:val="22"/>
          <w:szCs w:val="22"/>
        </w:rPr>
        <w:t>л) нарушения в работе противоаварийной или режимной автоматики, в том числе обусловленные ошибочными действиями персонала, вызвавшие отключение объекта электросетевого хозяйства (высший класс напряжения 110 кВ и выше), отключение (включение) генерирующего оборудования, суммарная мощность которого составляет 100 МВт и более, или прекращение электроснабжения потребителей электрической энергии, суммарная мощность потребления которых составляет 100 МВт и более;</w:t>
      </w:r>
    </w:p>
    <w:p w:rsidR="00870BFA" w:rsidRPr="00295743" w:rsidRDefault="00870BFA" w:rsidP="00B23682">
      <w:pPr>
        <w:pStyle w:val="ConsPlusNormal"/>
        <w:ind w:firstLine="540"/>
        <w:jc w:val="both"/>
        <w:rPr>
          <w:sz w:val="22"/>
          <w:szCs w:val="22"/>
        </w:rPr>
      </w:pPr>
      <w:r w:rsidRPr="00295743">
        <w:rPr>
          <w:sz w:val="22"/>
          <w:szCs w:val="22"/>
        </w:rPr>
        <w:t>м) нарушение в работе электрических сетей, приведшее к отклонению частоты на шинах распределительного устройства атомной электростанции (высший класс напряжения 110 - 750 кВ) от пределов нормальной эксплуатации, установленных технологическим регламентом эксплуатации атомных электростанций (49,0 - 50,5 Гц);</w:t>
      </w:r>
    </w:p>
    <w:p w:rsidR="00870BFA" w:rsidRPr="00295743" w:rsidRDefault="00870BFA" w:rsidP="00B23682">
      <w:pPr>
        <w:pStyle w:val="ConsPlusNormal"/>
        <w:ind w:firstLine="540"/>
        <w:jc w:val="both"/>
        <w:rPr>
          <w:sz w:val="22"/>
          <w:szCs w:val="22"/>
        </w:rPr>
      </w:pPr>
      <w:bookmarkStart w:id="6" w:name="Par83"/>
      <w:bookmarkEnd w:id="6"/>
      <w:r w:rsidRPr="00295743">
        <w:rPr>
          <w:sz w:val="22"/>
          <w:szCs w:val="22"/>
        </w:rPr>
        <w:t>н) нарушение работы средств диспетчерского и технологического управления, приводящее к одному из следующих случаев потери связи между диспетчерским центром субъекта оперативно-диспетчерского управления в электроэнергетике и объектом электроэнергетики или энергопринимающей установкой продолжительностью 1 час и более:</w:t>
      </w:r>
    </w:p>
    <w:p w:rsidR="00870BFA" w:rsidRPr="00295743" w:rsidRDefault="00870BFA" w:rsidP="00B23682">
      <w:pPr>
        <w:pStyle w:val="ConsPlusNormal"/>
        <w:ind w:firstLine="540"/>
        <w:jc w:val="both"/>
        <w:rPr>
          <w:sz w:val="22"/>
          <w:szCs w:val="22"/>
        </w:rPr>
      </w:pPr>
      <w:r w:rsidRPr="00295743">
        <w:rPr>
          <w:sz w:val="22"/>
          <w:szCs w:val="22"/>
        </w:rPr>
        <w:t>полная потеря диспетчерской связи и дистанционного управления объектом электроэнергетики;</w:t>
      </w:r>
    </w:p>
    <w:p w:rsidR="00870BFA" w:rsidRPr="00295743" w:rsidRDefault="00870BFA" w:rsidP="00B23682">
      <w:pPr>
        <w:pStyle w:val="ConsPlusNormal"/>
        <w:ind w:firstLine="540"/>
        <w:jc w:val="both"/>
        <w:rPr>
          <w:sz w:val="22"/>
          <w:szCs w:val="22"/>
        </w:rPr>
      </w:pPr>
      <w:r w:rsidRPr="00295743">
        <w:rPr>
          <w:sz w:val="22"/>
          <w:szCs w:val="22"/>
        </w:rPr>
        <w:t>полная потеря диспетчерской связи и невозможность передачи телеметрической информации;</w:t>
      </w:r>
    </w:p>
    <w:p w:rsidR="00870BFA" w:rsidRPr="00295743" w:rsidRDefault="00870BFA" w:rsidP="00B23682">
      <w:pPr>
        <w:pStyle w:val="ConsPlusNormal"/>
        <w:ind w:firstLine="540"/>
        <w:jc w:val="both"/>
        <w:rPr>
          <w:sz w:val="22"/>
          <w:szCs w:val="22"/>
        </w:rPr>
      </w:pPr>
      <w:r w:rsidRPr="00295743">
        <w:rPr>
          <w:sz w:val="22"/>
          <w:szCs w:val="22"/>
        </w:rPr>
        <w:t>полная потеря диспетчерской связи и невозможность передачи или приема управляющих воздействий режимной и (или) противоаварийной автоматики.</w:t>
      </w:r>
    </w:p>
    <w:p w:rsidR="00870BFA" w:rsidRPr="00295743" w:rsidRDefault="00870BFA" w:rsidP="00B23682">
      <w:pPr>
        <w:pStyle w:val="ConsPlusNormal"/>
        <w:jc w:val="both"/>
        <w:rPr>
          <w:sz w:val="22"/>
          <w:szCs w:val="22"/>
        </w:rPr>
      </w:pPr>
      <w:r w:rsidRPr="00295743">
        <w:rPr>
          <w:sz w:val="22"/>
          <w:szCs w:val="22"/>
        </w:rPr>
        <w:t>(пп. "н" в ред. Постановления Правительства РФ от 10.06.2016 N 525)</w:t>
      </w:r>
    </w:p>
    <w:p w:rsidR="00870BFA" w:rsidRPr="00295743" w:rsidRDefault="00870BFA" w:rsidP="00B23682">
      <w:pPr>
        <w:pStyle w:val="ConsPlusNormal"/>
        <w:ind w:firstLine="540"/>
        <w:jc w:val="both"/>
        <w:rPr>
          <w:sz w:val="22"/>
          <w:szCs w:val="22"/>
        </w:rPr>
      </w:pPr>
      <w:bookmarkStart w:id="7" w:name="Par88"/>
      <w:bookmarkEnd w:id="7"/>
      <w:r w:rsidRPr="00295743">
        <w:rPr>
          <w:sz w:val="22"/>
          <w:szCs w:val="22"/>
        </w:rPr>
        <w:t>5. Собственник, иной законный владелец объекта электроэнергетики и (или) энергопринимающей установки либо эксплуатирующая их организация осуществляют расследование причин аварий, в результате которых произошли:</w:t>
      </w:r>
    </w:p>
    <w:p w:rsidR="00870BFA" w:rsidRPr="00295743" w:rsidRDefault="00870BFA" w:rsidP="00B23682">
      <w:pPr>
        <w:pStyle w:val="ConsPlusNormal"/>
        <w:jc w:val="both"/>
        <w:rPr>
          <w:sz w:val="22"/>
          <w:szCs w:val="22"/>
        </w:rPr>
      </w:pPr>
      <w:r w:rsidRPr="00295743">
        <w:rPr>
          <w:sz w:val="22"/>
          <w:szCs w:val="22"/>
        </w:rPr>
        <w:t>(в ред. Постановления Правительства РФ от 10.06.2016 N 525)</w:t>
      </w:r>
    </w:p>
    <w:p w:rsidR="00870BFA" w:rsidRPr="00295743" w:rsidRDefault="00870BFA" w:rsidP="00B23682">
      <w:pPr>
        <w:pStyle w:val="ConsPlusNormal"/>
        <w:ind w:firstLine="540"/>
        <w:jc w:val="both"/>
        <w:rPr>
          <w:sz w:val="22"/>
          <w:szCs w:val="22"/>
        </w:rPr>
      </w:pPr>
      <w:r w:rsidRPr="00295743">
        <w:rPr>
          <w:sz w:val="22"/>
          <w:szCs w:val="22"/>
        </w:rPr>
        <w:t>а) повреждение основного оборудования электростанции, а также отключение такого оборудования действием автоматических защитных устройств или оперативным персоналом вследствие недопустимых отклонений технологических параметров или ошибочных действий оперативного персонала;</w:t>
      </w:r>
    </w:p>
    <w:p w:rsidR="00870BFA" w:rsidRPr="00295743" w:rsidRDefault="00870BFA" w:rsidP="00B23682">
      <w:pPr>
        <w:pStyle w:val="ConsPlusNormal"/>
        <w:ind w:firstLine="540"/>
        <w:jc w:val="both"/>
        <w:rPr>
          <w:sz w:val="22"/>
          <w:szCs w:val="22"/>
        </w:rPr>
      </w:pPr>
      <w:r w:rsidRPr="00295743">
        <w:rPr>
          <w:sz w:val="22"/>
          <w:szCs w:val="22"/>
        </w:rPr>
        <w:t>б) отключение вспомогательного оборудования электростанции действием автоматических защитных устройств или оперативным персоналом вследствие недопустимых отклонений технологических параметров или ошибочных действий оперативного персонала, повлекшее ограничение располагаемой мощности электростанции на величину 50 МВт и более;</w:t>
      </w:r>
    </w:p>
    <w:p w:rsidR="00870BFA" w:rsidRPr="00295743" w:rsidRDefault="00870BFA" w:rsidP="00B23682">
      <w:pPr>
        <w:pStyle w:val="ConsPlusNormal"/>
        <w:ind w:firstLine="540"/>
        <w:jc w:val="both"/>
        <w:rPr>
          <w:sz w:val="22"/>
          <w:szCs w:val="22"/>
        </w:rPr>
      </w:pPr>
      <w:r w:rsidRPr="00295743">
        <w:rPr>
          <w:sz w:val="22"/>
          <w:szCs w:val="22"/>
        </w:rPr>
        <w:t>в) повреждение объекта электросетевого хозяйства (высший класс напряжения 6 кВ и выше) в электрических сетях или на электростанции, а также отключение такого объекта действием автоматических защитных устройств или оперативным персоналом вследствие недопустимых отклонений технологических параметров или ошибочных действий оперативного персонала, в том числе вызвавшее обесточивание резервных трансформаторов собственных нужд атомной электростанции;</w:t>
      </w:r>
    </w:p>
    <w:p w:rsidR="00870BFA" w:rsidRPr="00295743" w:rsidRDefault="00870BFA" w:rsidP="00B23682">
      <w:pPr>
        <w:pStyle w:val="ConsPlusNormal"/>
        <w:jc w:val="both"/>
        <w:rPr>
          <w:sz w:val="22"/>
          <w:szCs w:val="22"/>
        </w:rPr>
      </w:pPr>
      <w:r w:rsidRPr="00295743">
        <w:rPr>
          <w:sz w:val="22"/>
          <w:szCs w:val="22"/>
        </w:rPr>
        <w:t>(пп. "в" в ред. Постановления Правительства РФ от 10.06.2016 N 525)</w:t>
      </w:r>
    </w:p>
    <w:p w:rsidR="00870BFA" w:rsidRPr="00295743" w:rsidRDefault="00870BFA" w:rsidP="00B23682">
      <w:pPr>
        <w:pStyle w:val="ConsPlusNormal"/>
        <w:ind w:firstLine="540"/>
        <w:jc w:val="both"/>
        <w:rPr>
          <w:sz w:val="22"/>
          <w:szCs w:val="22"/>
        </w:rPr>
      </w:pPr>
      <w:r w:rsidRPr="00295743">
        <w:rPr>
          <w:sz w:val="22"/>
          <w:szCs w:val="22"/>
        </w:rPr>
        <w:t>г) утратил силу. - Постановление Правительства РФ от 10.06.2016 N 525;</w:t>
      </w:r>
    </w:p>
    <w:p w:rsidR="00870BFA" w:rsidRPr="00295743" w:rsidRDefault="00870BFA" w:rsidP="00B23682">
      <w:pPr>
        <w:pStyle w:val="ConsPlusNormal"/>
        <w:ind w:firstLine="540"/>
        <w:jc w:val="both"/>
        <w:rPr>
          <w:sz w:val="22"/>
          <w:szCs w:val="22"/>
        </w:rPr>
      </w:pPr>
      <w:r w:rsidRPr="00295743">
        <w:rPr>
          <w:sz w:val="22"/>
          <w:szCs w:val="22"/>
        </w:rPr>
        <w:t>д) утратил силу. - Постановление Правительства РФ от 17.10.2015 N 1114;</w:t>
      </w:r>
    </w:p>
    <w:p w:rsidR="00870BFA" w:rsidRPr="00295743" w:rsidRDefault="00870BFA" w:rsidP="00B23682">
      <w:pPr>
        <w:pStyle w:val="ConsPlusNormal"/>
        <w:ind w:firstLine="540"/>
        <w:jc w:val="both"/>
        <w:rPr>
          <w:sz w:val="22"/>
          <w:szCs w:val="22"/>
        </w:rPr>
      </w:pPr>
      <w:r w:rsidRPr="00295743">
        <w:rPr>
          <w:sz w:val="22"/>
          <w:szCs w:val="22"/>
        </w:rPr>
        <w:t>е) нарушение, приводящее к потере управляемости объекта электроэнергетики (потеря питания собственных нужд, оперативного тока, давления в магистралях сжатого воздуха, систем управления оборудованием) продолжительностью 1 час и более;</w:t>
      </w:r>
    </w:p>
    <w:p w:rsidR="00870BFA" w:rsidRPr="00295743" w:rsidRDefault="00870BFA" w:rsidP="00B23682">
      <w:pPr>
        <w:pStyle w:val="ConsPlusNormal"/>
        <w:ind w:firstLine="540"/>
        <w:jc w:val="both"/>
        <w:rPr>
          <w:sz w:val="22"/>
          <w:szCs w:val="22"/>
        </w:rPr>
      </w:pPr>
      <w:r w:rsidRPr="00295743">
        <w:rPr>
          <w:sz w:val="22"/>
          <w:szCs w:val="22"/>
        </w:rPr>
        <w:t>ж) неправильные действия защитных устройств и (или) систем автоматики;</w:t>
      </w:r>
    </w:p>
    <w:p w:rsidR="00870BFA" w:rsidRPr="00295743" w:rsidRDefault="00870BFA" w:rsidP="00B23682">
      <w:pPr>
        <w:pStyle w:val="ConsPlusNormal"/>
        <w:ind w:firstLine="540"/>
        <w:jc w:val="both"/>
        <w:rPr>
          <w:sz w:val="22"/>
          <w:szCs w:val="22"/>
        </w:rPr>
      </w:pPr>
      <w:r w:rsidRPr="00295743">
        <w:rPr>
          <w:sz w:val="22"/>
          <w:szCs w:val="22"/>
        </w:rPr>
        <w:t>з) вывод из работы электрооборудования системы электропитания атомной электростанции действием устройств релейной защиты и автоматики от повышения напряжения или оперативным персоналом вследствие недопустимых отклонений параметров режима (напряжения и частоты) электрических сетей;</w:t>
      </w:r>
    </w:p>
    <w:p w:rsidR="00870BFA" w:rsidRPr="00295743" w:rsidRDefault="00870BFA" w:rsidP="00B23682">
      <w:pPr>
        <w:pStyle w:val="ConsPlusNormal"/>
        <w:ind w:firstLine="540"/>
        <w:jc w:val="both"/>
        <w:rPr>
          <w:sz w:val="22"/>
          <w:szCs w:val="22"/>
        </w:rPr>
      </w:pPr>
      <w:r w:rsidRPr="00295743">
        <w:rPr>
          <w:sz w:val="22"/>
          <w:szCs w:val="22"/>
        </w:rPr>
        <w:t>и) нарушение режима работы электростанции, вызвавшее превышение лимитов предельно допустимых выбросов загрязняющих веществ в атмосферный воздух в 5-кратном объеме и более или лимитов предельно допустимых сбросов загрязняющих веществ в водные объекты в 3-кратном объеме и более, продолжительностью более 1 суток;</w:t>
      </w:r>
    </w:p>
    <w:p w:rsidR="00870BFA" w:rsidRPr="00295743" w:rsidRDefault="00870BFA" w:rsidP="00B23682">
      <w:pPr>
        <w:pStyle w:val="ConsPlusNormal"/>
        <w:ind w:firstLine="540"/>
        <w:jc w:val="both"/>
        <w:rPr>
          <w:sz w:val="22"/>
          <w:szCs w:val="22"/>
        </w:rPr>
      </w:pPr>
      <w:r w:rsidRPr="00295743">
        <w:rPr>
          <w:sz w:val="22"/>
          <w:szCs w:val="22"/>
        </w:rPr>
        <w:t>к) отключения (повреждения) или разрушения оборудования или устройств, явившиеся причиной или следствием пожара на объекте электроэнергетики;</w:t>
      </w:r>
    </w:p>
    <w:p w:rsidR="00870BFA" w:rsidRPr="00295743" w:rsidRDefault="00870BFA" w:rsidP="00B23682">
      <w:pPr>
        <w:pStyle w:val="ConsPlusNormal"/>
        <w:jc w:val="both"/>
        <w:rPr>
          <w:sz w:val="22"/>
          <w:szCs w:val="22"/>
        </w:rPr>
      </w:pPr>
      <w:r w:rsidRPr="00295743">
        <w:rPr>
          <w:sz w:val="22"/>
          <w:szCs w:val="22"/>
        </w:rPr>
        <w:t>(пп. "к" введен Постановлением Правительства РФ от 10.06.2016 N 525)</w:t>
      </w:r>
    </w:p>
    <w:p w:rsidR="00870BFA" w:rsidRPr="00295743" w:rsidRDefault="00870BFA" w:rsidP="00B23682">
      <w:pPr>
        <w:pStyle w:val="ConsPlusNormal"/>
        <w:ind w:firstLine="540"/>
        <w:jc w:val="both"/>
        <w:rPr>
          <w:sz w:val="22"/>
          <w:szCs w:val="22"/>
        </w:rPr>
      </w:pPr>
      <w:r w:rsidRPr="00295743">
        <w:rPr>
          <w:sz w:val="22"/>
          <w:szCs w:val="22"/>
        </w:rPr>
        <w:t>л) повреждение объектов электросетевого хозяйства классом напряжения ниже 6 кВ и (или) их отключение действием защитных устройств или оперативным персоналом вследствие недопустимых отклонений технологических параметров или ошибочных действий оперативного персонала.</w:t>
      </w:r>
    </w:p>
    <w:p w:rsidR="00870BFA" w:rsidRPr="00295743" w:rsidRDefault="00870BFA" w:rsidP="00B23682">
      <w:pPr>
        <w:pStyle w:val="ConsPlusNormal"/>
        <w:jc w:val="both"/>
        <w:rPr>
          <w:sz w:val="22"/>
          <w:szCs w:val="22"/>
        </w:rPr>
      </w:pPr>
      <w:r w:rsidRPr="00295743">
        <w:rPr>
          <w:sz w:val="22"/>
          <w:szCs w:val="22"/>
        </w:rPr>
        <w:t>(пп. "л" введен Постановлением Правительства РФ от 24.05.2017 N 619)</w:t>
      </w:r>
    </w:p>
    <w:p w:rsidR="00870BFA" w:rsidRPr="00295743" w:rsidRDefault="00870BFA" w:rsidP="00B23682">
      <w:pPr>
        <w:pStyle w:val="ConsPlusNormal"/>
        <w:ind w:firstLine="540"/>
        <w:jc w:val="both"/>
        <w:rPr>
          <w:sz w:val="22"/>
          <w:szCs w:val="22"/>
        </w:rPr>
      </w:pPr>
      <w:r w:rsidRPr="00295743">
        <w:rPr>
          <w:sz w:val="22"/>
          <w:szCs w:val="22"/>
        </w:rPr>
        <w:t>6. Утратил силу. - Постановление Правительства РФ от 10.06.2016 N 525.</w:t>
      </w:r>
    </w:p>
    <w:p w:rsidR="00870BFA" w:rsidRPr="00295743" w:rsidRDefault="00870BFA" w:rsidP="00B23682">
      <w:pPr>
        <w:pStyle w:val="ConsPlusNormal"/>
        <w:jc w:val="center"/>
        <w:outlineLvl w:val="1"/>
        <w:rPr>
          <w:sz w:val="22"/>
          <w:szCs w:val="22"/>
        </w:rPr>
      </w:pPr>
      <w:r w:rsidRPr="00295743">
        <w:rPr>
          <w:sz w:val="22"/>
          <w:szCs w:val="22"/>
        </w:rPr>
        <w:t>II. Порядок расследования причин аварий</w:t>
      </w:r>
    </w:p>
    <w:p w:rsidR="00870BFA" w:rsidRPr="00295743" w:rsidRDefault="00870BFA" w:rsidP="00B23682">
      <w:pPr>
        <w:pStyle w:val="ConsPlusNormal"/>
        <w:jc w:val="center"/>
        <w:rPr>
          <w:sz w:val="22"/>
          <w:szCs w:val="22"/>
        </w:rPr>
      </w:pPr>
    </w:p>
    <w:p w:rsidR="00870BFA" w:rsidRPr="00295743" w:rsidRDefault="00870BFA" w:rsidP="00B23682">
      <w:pPr>
        <w:pStyle w:val="ConsPlusNormal"/>
        <w:ind w:firstLine="540"/>
        <w:jc w:val="both"/>
        <w:rPr>
          <w:sz w:val="22"/>
          <w:szCs w:val="22"/>
        </w:rPr>
      </w:pPr>
      <w:r w:rsidRPr="00295743">
        <w:rPr>
          <w:sz w:val="22"/>
          <w:szCs w:val="22"/>
        </w:rPr>
        <w:t>7. Собственник, иной законный владелец объекта электроэнергетики и (или) энергопринимающей установки либо эксплуатирующая их организация незамедлительно уведомляют о возникновении аварии диспетчерский центр субъекта оперативно-диспетчерского управления в электроэнергетике, в операционной зоне которого находятся объект электроэнергетики и (или) энергопринимающая установка, орган федерального государственного энергетического надзора, уполномоченный орган в сфере электроэнергетики, а также подведомственное уполномоченному органу в сфере электроэнергетики государственное бюджетное учреждение в соответствии с порядком передачи оперативной информации об авариях в электроэнергетике, утвержденным уполномоченным органом в сфере электроэнергетики.</w:t>
      </w:r>
    </w:p>
    <w:p w:rsidR="00870BFA" w:rsidRPr="00295743" w:rsidRDefault="00870BFA" w:rsidP="00B23682">
      <w:pPr>
        <w:pStyle w:val="ConsPlusNormal"/>
        <w:jc w:val="both"/>
        <w:rPr>
          <w:sz w:val="22"/>
          <w:szCs w:val="22"/>
        </w:rPr>
      </w:pPr>
      <w:r w:rsidRPr="00295743">
        <w:rPr>
          <w:sz w:val="22"/>
          <w:szCs w:val="22"/>
        </w:rPr>
        <w:t>(п. 7 в ред. Постановления Правительства РФ от 24.05.2017 N 619)</w:t>
      </w:r>
    </w:p>
    <w:p w:rsidR="00870BFA" w:rsidRPr="00295743" w:rsidRDefault="00870BFA" w:rsidP="00B23682">
      <w:pPr>
        <w:pStyle w:val="ConsPlusNormal"/>
        <w:ind w:firstLine="540"/>
        <w:jc w:val="both"/>
        <w:rPr>
          <w:sz w:val="22"/>
          <w:szCs w:val="22"/>
        </w:rPr>
      </w:pPr>
      <w:r w:rsidRPr="00295743">
        <w:rPr>
          <w:sz w:val="22"/>
          <w:szCs w:val="22"/>
        </w:rPr>
        <w:t>8. Решение о расследовании причин аварии принимается не позднее 24 часов с момента получения органом федерального государственного энергетического надзора информации об аварии.</w:t>
      </w:r>
    </w:p>
    <w:p w:rsidR="00870BFA" w:rsidRPr="00295743" w:rsidRDefault="00870BFA" w:rsidP="00B23682">
      <w:pPr>
        <w:pStyle w:val="ConsPlusNormal"/>
        <w:jc w:val="both"/>
        <w:rPr>
          <w:sz w:val="22"/>
          <w:szCs w:val="22"/>
        </w:rPr>
      </w:pPr>
      <w:r w:rsidRPr="00295743">
        <w:rPr>
          <w:sz w:val="22"/>
          <w:szCs w:val="22"/>
        </w:rPr>
        <w:t>(в ред. Постановления Правительства РФ от 05.12.2011 N 996)</w:t>
      </w:r>
    </w:p>
    <w:p w:rsidR="00870BFA" w:rsidRPr="00295743" w:rsidRDefault="00870BFA" w:rsidP="00B23682">
      <w:pPr>
        <w:pStyle w:val="ConsPlusNormal"/>
        <w:ind w:firstLine="540"/>
        <w:jc w:val="both"/>
        <w:rPr>
          <w:sz w:val="22"/>
          <w:szCs w:val="22"/>
        </w:rPr>
      </w:pPr>
      <w:r w:rsidRPr="00295743">
        <w:rPr>
          <w:sz w:val="22"/>
          <w:szCs w:val="22"/>
        </w:rPr>
        <w:t>Собственник или иной законный владелец объекта электроэнергетики и (или) энергопринимающей установки либо эксплуатирующая их организация в срок не позднее 24 часов с момента возникновения аварии, указанной в пункте 5 настоящих Правил, принимает решение о создании комиссии по расследованию причин аварии и ее составе.</w:t>
      </w:r>
    </w:p>
    <w:p w:rsidR="00870BFA" w:rsidRPr="00295743" w:rsidRDefault="00870BFA" w:rsidP="00B23682">
      <w:pPr>
        <w:pStyle w:val="ConsPlusNormal"/>
        <w:jc w:val="both"/>
        <w:rPr>
          <w:sz w:val="22"/>
          <w:szCs w:val="22"/>
        </w:rPr>
      </w:pPr>
      <w:r w:rsidRPr="00295743">
        <w:rPr>
          <w:sz w:val="22"/>
          <w:szCs w:val="22"/>
        </w:rPr>
        <w:t>(абзац введен Постановлением Правительства РФ от 10.06.2016 N 525)</w:t>
      </w:r>
    </w:p>
    <w:p w:rsidR="00870BFA" w:rsidRPr="00295743" w:rsidRDefault="00870BFA" w:rsidP="00B23682">
      <w:pPr>
        <w:pStyle w:val="ConsPlusNormal"/>
        <w:ind w:firstLine="540"/>
        <w:jc w:val="both"/>
        <w:rPr>
          <w:sz w:val="22"/>
          <w:szCs w:val="22"/>
        </w:rPr>
      </w:pPr>
      <w:r w:rsidRPr="00295743">
        <w:rPr>
          <w:sz w:val="22"/>
          <w:szCs w:val="22"/>
        </w:rPr>
        <w:t>9. Орган федерального государственного энергетического надзора, принявший решение о расследовании причин аварии, уведомляет об этом уполномоченный орган в сфере электроэнергетики в срок не позднее 48 часов с момента принятия такого решения.</w:t>
      </w:r>
    </w:p>
    <w:p w:rsidR="00870BFA" w:rsidRPr="00295743" w:rsidRDefault="00870BFA" w:rsidP="00B23682">
      <w:pPr>
        <w:pStyle w:val="ConsPlusNormal"/>
        <w:jc w:val="both"/>
        <w:rPr>
          <w:sz w:val="22"/>
          <w:szCs w:val="22"/>
        </w:rPr>
      </w:pPr>
      <w:r w:rsidRPr="00295743">
        <w:rPr>
          <w:sz w:val="22"/>
          <w:szCs w:val="22"/>
        </w:rPr>
        <w:t>(в ред. Постановления Правительства РФ от 05.12.2011 N 996)</w:t>
      </w:r>
    </w:p>
    <w:p w:rsidR="00870BFA" w:rsidRPr="00295743" w:rsidRDefault="00870BFA" w:rsidP="00B23682">
      <w:pPr>
        <w:pStyle w:val="ConsPlusNormal"/>
        <w:ind w:firstLine="540"/>
        <w:jc w:val="both"/>
        <w:rPr>
          <w:sz w:val="22"/>
          <w:szCs w:val="22"/>
        </w:rPr>
      </w:pPr>
      <w:r w:rsidRPr="00295743">
        <w:rPr>
          <w:sz w:val="22"/>
          <w:szCs w:val="22"/>
        </w:rPr>
        <w:t>10. Приказом руководителя органа федерального государственного энергетического надзора (его заместителя) оформляется решение о расследовании причин аварии, создается комиссия по расследованию причин аварии (далее - комиссия) и определяется ее состав.</w:t>
      </w:r>
    </w:p>
    <w:p w:rsidR="00870BFA" w:rsidRPr="00295743" w:rsidRDefault="00870BFA" w:rsidP="00B23682">
      <w:pPr>
        <w:pStyle w:val="ConsPlusNormal"/>
        <w:jc w:val="both"/>
        <w:rPr>
          <w:sz w:val="22"/>
          <w:szCs w:val="22"/>
        </w:rPr>
      </w:pPr>
      <w:r w:rsidRPr="00295743">
        <w:rPr>
          <w:sz w:val="22"/>
          <w:szCs w:val="22"/>
        </w:rPr>
        <w:t>(в ред. Постановления Правительства РФ от 05.12.2011 N 996)</w:t>
      </w:r>
    </w:p>
    <w:p w:rsidR="00870BFA" w:rsidRPr="00295743" w:rsidRDefault="00870BFA" w:rsidP="00B23682">
      <w:pPr>
        <w:pStyle w:val="ConsPlusNormal"/>
        <w:ind w:firstLine="540"/>
        <w:jc w:val="both"/>
        <w:rPr>
          <w:sz w:val="22"/>
          <w:szCs w:val="22"/>
        </w:rPr>
      </w:pPr>
      <w:r w:rsidRPr="00295743">
        <w:rPr>
          <w:sz w:val="22"/>
          <w:szCs w:val="22"/>
        </w:rPr>
        <w:t>Председателем комиссии назначается должностное лицо органа федерального государственного энергетического надзора.</w:t>
      </w:r>
    </w:p>
    <w:p w:rsidR="00870BFA" w:rsidRPr="00295743" w:rsidRDefault="00870BFA" w:rsidP="00B23682">
      <w:pPr>
        <w:pStyle w:val="ConsPlusNormal"/>
        <w:jc w:val="both"/>
        <w:rPr>
          <w:sz w:val="22"/>
          <w:szCs w:val="22"/>
        </w:rPr>
      </w:pPr>
      <w:r w:rsidRPr="00295743">
        <w:rPr>
          <w:sz w:val="22"/>
          <w:szCs w:val="22"/>
        </w:rPr>
        <w:t>(в ред. Постановления Правительства РФ от 05.12.2011 N 996)</w:t>
      </w:r>
    </w:p>
    <w:p w:rsidR="00870BFA" w:rsidRPr="00295743" w:rsidRDefault="00870BFA" w:rsidP="00B23682">
      <w:pPr>
        <w:pStyle w:val="ConsPlusNormal"/>
        <w:ind w:firstLine="540"/>
        <w:jc w:val="both"/>
        <w:rPr>
          <w:sz w:val="22"/>
          <w:szCs w:val="22"/>
        </w:rPr>
      </w:pPr>
      <w:r w:rsidRPr="00295743">
        <w:rPr>
          <w:sz w:val="22"/>
          <w:szCs w:val="22"/>
        </w:rPr>
        <w:t>Порядок формирования комиссий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безопасности электрических и тепловых установок и сетей по согласованию с уполномоченным органом в сфере электроэнергетики.</w:t>
      </w:r>
    </w:p>
    <w:p w:rsidR="00870BFA" w:rsidRPr="00295743" w:rsidRDefault="00870BFA" w:rsidP="00B23682">
      <w:pPr>
        <w:pStyle w:val="ConsPlusNormal"/>
        <w:ind w:firstLine="540"/>
        <w:jc w:val="both"/>
        <w:rPr>
          <w:sz w:val="22"/>
          <w:szCs w:val="22"/>
        </w:rPr>
      </w:pPr>
      <w:r w:rsidRPr="00295743">
        <w:rPr>
          <w:sz w:val="22"/>
          <w:szCs w:val="22"/>
        </w:rPr>
        <w:t>11. В состав комиссии кроме должностных лиц органа федерального государственного энергетического надзора при необходимости включаются уполномоченные представители:</w:t>
      </w:r>
    </w:p>
    <w:p w:rsidR="00870BFA" w:rsidRPr="00295743" w:rsidRDefault="00870BFA" w:rsidP="00B23682">
      <w:pPr>
        <w:pStyle w:val="ConsPlusNormal"/>
        <w:jc w:val="both"/>
        <w:rPr>
          <w:sz w:val="22"/>
          <w:szCs w:val="22"/>
        </w:rPr>
      </w:pPr>
      <w:r w:rsidRPr="00295743">
        <w:rPr>
          <w:sz w:val="22"/>
          <w:szCs w:val="22"/>
        </w:rPr>
        <w:t>(в ред. Постановления Правительства РФ от 05.12.2011 N 996)</w:t>
      </w:r>
    </w:p>
    <w:p w:rsidR="00870BFA" w:rsidRPr="00295743" w:rsidRDefault="00870BFA" w:rsidP="00B23682">
      <w:pPr>
        <w:pStyle w:val="ConsPlusNormal"/>
        <w:ind w:firstLine="540"/>
        <w:jc w:val="both"/>
        <w:rPr>
          <w:sz w:val="22"/>
          <w:szCs w:val="22"/>
        </w:rPr>
      </w:pPr>
      <w:r w:rsidRPr="00295743">
        <w:rPr>
          <w:sz w:val="22"/>
          <w:szCs w:val="22"/>
        </w:rPr>
        <w:t>а) уполномоченного органа в сфере электроэнергетики;</w:t>
      </w:r>
    </w:p>
    <w:p w:rsidR="00870BFA" w:rsidRPr="00295743" w:rsidRDefault="00870BFA" w:rsidP="00B23682">
      <w:pPr>
        <w:pStyle w:val="ConsPlusNormal"/>
        <w:ind w:firstLine="540"/>
        <w:jc w:val="both"/>
        <w:rPr>
          <w:sz w:val="22"/>
          <w:szCs w:val="22"/>
        </w:rPr>
      </w:pPr>
      <w:r w:rsidRPr="00295743">
        <w:rPr>
          <w:sz w:val="22"/>
          <w:szCs w:val="22"/>
        </w:rPr>
        <w:t>б) федерального органа исполнительной власти, осуществляющего функции по выработке и реализации государственной политики, нормативно-правовому регулированию, а также по надзору и контролю в области гражданской обороны, защиты населения и территорий от чрезвычайных ситуаций природного и техногенного характера, обеспечения пожарной безопасности и безопасности людей на водных объектах;</w:t>
      </w:r>
    </w:p>
    <w:p w:rsidR="00870BFA" w:rsidRPr="00295743" w:rsidRDefault="00870BFA" w:rsidP="00B23682">
      <w:pPr>
        <w:pStyle w:val="ConsPlusNormal"/>
        <w:ind w:firstLine="540"/>
        <w:jc w:val="both"/>
        <w:rPr>
          <w:sz w:val="22"/>
          <w:szCs w:val="22"/>
        </w:rPr>
      </w:pPr>
      <w:r w:rsidRPr="00295743">
        <w:rPr>
          <w:sz w:val="22"/>
          <w:szCs w:val="22"/>
        </w:rPr>
        <w:t>в) организации по управлению единой национальной (общероссийской) электрической сетью и территориальных сетевых организаций;</w:t>
      </w:r>
    </w:p>
    <w:p w:rsidR="00870BFA" w:rsidRPr="00295743" w:rsidRDefault="00870BFA" w:rsidP="00B23682">
      <w:pPr>
        <w:pStyle w:val="ConsPlusNormal"/>
        <w:ind w:firstLine="540"/>
        <w:jc w:val="both"/>
        <w:rPr>
          <w:sz w:val="22"/>
          <w:szCs w:val="22"/>
        </w:rPr>
      </w:pPr>
      <w:r w:rsidRPr="00295743">
        <w:rPr>
          <w:sz w:val="22"/>
          <w:szCs w:val="22"/>
        </w:rPr>
        <w:t>г) генерирующих компаний;</w:t>
      </w:r>
    </w:p>
    <w:p w:rsidR="00870BFA" w:rsidRPr="00295743" w:rsidRDefault="00870BFA" w:rsidP="00B23682">
      <w:pPr>
        <w:pStyle w:val="ConsPlusNormal"/>
        <w:ind w:firstLine="540"/>
        <w:jc w:val="both"/>
        <w:rPr>
          <w:sz w:val="22"/>
          <w:szCs w:val="22"/>
        </w:rPr>
      </w:pPr>
      <w:r w:rsidRPr="00295743">
        <w:rPr>
          <w:sz w:val="22"/>
          <w:szCs w:val="22"/>
        </w:rPr>
        <w:t>д) субъекта оперативно-диспетчерского управления в электроэнергетике;</w:t>
      </w:r>
    </w:p>
    <w:p w:rsidR="00870BFA" w:rsidRPr="00295743" w:rsidRDefault="00870BFA" w:rsidP="00B23682">
      <w:pPr>
        <w:pStyle w:val="ConsPlusNormal"/>
        <w:ind w:firstLine="540"/>
        <w:jc w:val="both"/>
        <w:rPr>
          <w:sz w:val="22"/>
          <w:szCs w:val="22"/>
        </w:rPr>
      </w:pPr>
      <w:r w:rsidRPr="00295743">
        <w:rPr>
          <w:sz w:val="22"/>
          <w:szCs w:val="22"/>
        </w:rPr>
        <w:t>е) потребителей электрической энергии, присоединенная мощность которых превышает 50 МВт.</w:t>
      </w:r>
    </w:p>
    <w:p w:rsidR="00870BFA" w:rsidRPr="00295743" w:rsidRDefault="00870BFA" w:rsidP="00B23682">
      <w:pPr>
        <w:pStyle w:val="ConsPlusNormal"/>
        <w:ind w:firstLine="540"/>
        <w:jc w:val="both"/>
        <w:rPr>
          <w:sz w:val="22"/>
          <w:szCs w:val="22"/>
        </w:rPr>
      </w:pPr>
      <w:r w:rsidRPr="00295743">
        <w:rPr>
          <w:sz w:val="22"/>
          <w:szCs w:val="22"/>
        </w:rPr>
        <w:t>12. Расследование аварий, указанных в подпунктах "ж" - "н" пункта 4 настоящих Правил, осуществляется при участии субъекта оперативно-диспетчерского управления в электроэнергетике.</w:t>
      </w:r>
    </w:p>
    <w:p w:rsidR="00870BFA" w:rsidRPr="00295743" w:rsidRDefault="00870BFA" w:rsidP="00B23682">
      <w:pPr>
        <w:pStyle w:val="ConsPlusNormal"/>
        <w:ind w:firstLine="540"/>
        <w:jc w:val="both"/>
        <w:rPr>
          <w:sz w:val="22"/>
          <w:szCs w:val="22"/>
        </w:rPr>
      </w:pPr>
      <w:r w:rsidRPr="00295743">
        <w:rPr>
          <w:sz w:val="22"/>
          <w:szCs w:val="22"/>
        </w:rPr>
        <w:t>В расследовании причин аварии, проводимом собственником или иным законным владельцем объекта электроэнергетики и (или) энергопринимающей установки либо эксплуатирующей их организацией, могут (по согласованию) участвовать представители органа федерального государственного энергетического надзора, субъекта оперативно-диспетчерского управления в электроэнергетике, а также представители заводов-изготовителей, организаций, выполняющих подрядные, проектные и конструкторские работы в отношении объектов электроэнергетики, научных и иных организаций.</w:t>
      </w:r>
    </w:p>
    <w:p w:rsidR="00870BFA" w:rsidRPr="00295743" w:rsidRDefault="00870BFA" w:rsidP="00B23682">
      <w:pPr>
        <w:pStyle w:val="ConsPlusNormal"/>
        <w:jc w:val="both"/>
        <w:rPr>
          <w:sz w:val="22"/>
          <w:szCs w:val="22"/>
        </w:rPr>
      </w:pPr>
      <w:r w:rsidRPr="00295743">
        <w:rPr>
          <w:sz w:val="22"/>
          <w:szCs w:val="22"/>
        </w:rPr>
        <w:t>(абзац введен Постановлением Правительства РФ от 10.06.2016 N 525)</w:t>
      </w:r>
    </w:p>
    <w:p w:rsidR="00870BFA" w:rsidRPr="00295743" w:rsidRDefault="00870BFA" w:rsidP="00B23682">
      <w:pPr>
        <w:pStyle w:val="ConsPlusNormal"/>
        <w:ind w:firstLine="540"/>
        <w:jc w:val="both"/>
        <w:rPr>
          <w:sz w:val="22"/>
          <w:szCs w:val="22"/>
        </w:rPr>
      </w:pPr>
      <w:r w:rsidRPr="00295743">
        <w:rPr>
          <w:sz w:val="22"/>
          <w:szCs w:val="22"/>
        </w:rPr>
        <w:t>13. Комиссия вправе также привлекать к расследованию представителей научных и экспертных организаций, заводов-изготовителей, а также организаций, выполнявших подрядные, проектные и конструкторские работы в отношении объектов электроэнергетики и (или) энергопринимающих установок, на которых произошла авария или на которых произошли отклонения от установленных технологических режимов работы вследствие произошедшей аварии.</w:t>
      </w:r>
    </w:p>
    <w:p w:rsidR="00870BFA" w:rsidRPr="00295743" w:rsidRDefault="00870BFA" w:rsidP="00B23682">
      <w:pPr>
        <w:pStyle w:val="ConsPlusNormal"/>
        <w:ind w:firstLine="540"/>
        <w:jc w:val="both"/>
        <w:rPr>
          <w:sz w:val="22"/>
          <w:szCs w:val="22"/>
        </w:rPr>
      </w:pPr>
      <w:bookmarkStart w:id="8" w:name="Par133"/>
      <w:bookmarkEnd w:id="8"/>
      <w:r w:rsidRPr="00295743">
        <w:rPr>
          <w:sz w:val="22"/>
          <w:szCs w:val="22"/>
        </w:rPr>
        <w:t>14. Расследование причин аварий, указанных в пунктах 4 и 5 настоящих Правил, начинается незамедлительно после принятия решения о расследовании и заканчивается в срок, не превышающий 20 календарных дней со дня начала расследования.</w:t>
      </w:r>
    </w:p>
    <w:p w:rsidR="00870BFA" w:rsidRPr="00295743" w:rsidRDefault="00870BFA" w:rsidP="00B23682">
      <w:pPr>
        <w:pStyle w:val="ConsPlusNormal"/>
        <w:ind w:firstLine="540"/>
        <w:jc w:val="both"/>
        <w:rPr>
          <w:sz w:val="22"/>
          <w:szCs w:val="22"/>
        </w:rPr>
      </w:pPr>
      <w:r w:rsidRPr="00295743">
        <w:rPr>
          <w:sz w:val="22"/>
          <w:szCs w:val="22"/>
        </w:rPr>
        <w:t>В случае необходимости срок проведения расследования причин аварии может быть продлен не более чем на 45 календарных дней со дня окончания срока, предусмотренного абзацем первым настоящего пункта:</w:t>
      </w:r>
    </w:p>
    <w:p w:rsidR="00870BFA" w:rsidRPr="00295743" w:rsidRDefault="00870BFA" w:rsidP="00B23682">
      <w:pPr>
        <w:pStyle w:val="ConsPlusNormal"/>
        <w:ind w:firstLine="540"/>
        <w:jc w:val="both"/>
        <w:rPr>
          <w:sz w:val="22"/>
          <w:szCs w:val="22"/>
        </w:rPr>
      </w:pPr>
      <w:r w:rsidRPr="00295743">
        <w:rPr>
          <w:sz w:val="22"/>
          <w:szCs w:val="22"/>
        </w:rPr>
        <w:t>при расследовании причин аварии органом федерального государственного энергетического надзора - руководителем органа федерального государственного энергетического надзора (его заместителем);</w:t>
      </w:r>
    </w:p>
    <w:p w:rsidR="00870BFA" w:rsidRPr="00295743" w:rsidRDefault="00870BFA" w:rsidP="00B23682">
      <w:pPr>
        <w:pStyle w:val="ConsPlusNormal"/>
        <w:ind w:firstLine="540"/>
        <w:jc w:val="both"/>
        <w:rPr>
          <w:sz w:val="22"/>
          <w:szCs w:val="22"/>
        </w:rPr>
      </w:pPr>
      <w:r w:rsidRPr="00295743">
        <w:rPr>
          <w:sz w:val="22"/>
          <w:szCs w:val="22"/>
        </w:rPr>
        <w:t>при расследовании причин аварии собственником объекта электроэнергетики, иным законным владельцем объекта электроэнергетики и (или) энергопринимающей установки либо эксплуатирующей их организацией - указанными собственником, иным законным владельцем или эксплуатирующей организацией либо уполномоченным ими должностным лицом.</w:t>
      </w:r>
    </w:p>
    <w:p w:rsidR="00870BFA" w:rsidRPr="00295743" w:rsidRDefault="00870BFA" w:rsidP="00B23682">
      <w:pPr>
        <w:pStyle w:val="ConsPlusNormal"/>
        <w:jc w:val="both"/>
        <w:rPr>
          <w:sz w:val="22"/>
          <w:szCs w:val="22"/>
        </w:rPr>
      </w:pPr>
      <w:r w:rsidRPr="00295743">
        <w:rPr>
          <w:sz w:val="22"/>
          <w:szCs w:val="22"/>
        </w:rPr>
        <w:t>(п. 14 в ред. Постановления Правительства РФ от 10.06.2016 N 525)</w:t>
      </w:r>
    </w:p>
    <w:p w:rsidR="00870BFA" w:rsidRPr="00295743" w:rsidRDefault="00870BFA" w:rsidP="00B23682">
      <w:pPr>
        <w:pStyle w:val="ConsPlusNormal"/>
        <w:ind w:firstLine="540"/>
        <w:jc w:val="both"/>
        <w:rPr>
          <w:sz w:val="22"/>
          <w:szCs w:val="22"/>
        </w:rPr>
      </w:pPr>
      <w:r w:rsidRPr="00295743">
        <w:rPr>
          <w:sz w:val="22"/>
          <w:szCs w:val="22"/>
        </w:rPr>
        <w:t>15. В ходе расследования причин аварий, указанных в пунктах 4 и 5 настоящих Правил, устанавливаются причины и предпосылки возникновения аварии, круг лиц, действия (бездействие) которых привели к ее возникновению, а также разрабатывается перечень противоаварийных мероприятий по устранению причин аварии и предотвращению возникновения аварий на объектах электроэнергетики и (или) энергопринимающих установках (далее - противоаварийные мероприятия).</w:t>
      </w:r>
    </w:p>
    <w:p w:rsidR="00870BFA" w:rsidRPr="00295743" w:rsidRDefault="00870BFA" w:rsidP="00B23682">
      <w:pPr>
        <w:pStyle w:val="ConsPlusNormal"/>
        <w:jc w:val="both"/>
        <w:rPr>
          <w:sz w:val="22"/>
          <w:szCs w:val="22"/>
        </w:rPr>
      </w:pPr>
      <w:r w:rsidRPr="00295743">
        <w:rPr>
          <w:sz w:val="22"/>
          <w:szCs w:val="22"/>
        </w:rPr>
        <w:t>(в ред. Постановления Правительства РФ от 10.06.2016 N 525)</w:t>
      </w:r>
    </w:p>
    <w:p w:rsidR="00870BFA" w:rsidRPr="00295743" w:rsidRDefault="00870BFA" w:rsidP="00B23682">
      <w:pPr>
        <w:pStyle w:val="ConsPlusNormal"/>
        <w:ind w:firstLine="540"/>
        <w:jc w:val="both"/>
        <w:rPr>
          <w:sz w:val="22"/>
          <w:szCs w:val="22"/>
        </w:rPr>
      </w:pPr>
      <w:r w:rsidRPr="00295743">
        <w:rPr>
          <w:sz w:val="22"/>
          <w:szCs w:val="22"/>
        </w:rPr>
        <w:t>16. При расследовании причин аварий, указанных в пунктах 4 и 5 настоящих Правил, выявляются и устанавливаются условия их возникновения, в том числе:</w:t>
      </w:r>
    </w:p>
    <w:p w:rsidR="00870BFA" w:rsidRPr="00295743" w:rsidRDefault="00870BFA" w:rsidP="00B23682">
      <w:pPr>
        <w:pStyle w:val="ConsPlusNormal"/>
        <w:jc w:val="both"/>
        <w:rPr>
          <w:sz w:val="22"/>
          <w:szCs w:val="22"/>
        </w:rPr>
      </w:pPr>
      <w:r w:rsidRPr="00295743">
        <w:rPr>
          <w:sz w:val="22"/>
          <w:szCs w:val="22"/>
        </w:rPr>
        <w:t>(в ред. Постановления Правительства РФ от 10.06.2016 N 525)</w:t>
      </w:r>
    </w:p>
    <w:p w:rsidR="00870BFA" w:rsidRPr="00295743" w:rsidRDefault="00870BFA" w:rsidP="00B23682">
      <w:pPr>
        <w:pStyle w:val="ConsPlusNormal"/>
        <w:ind w:firstLine="540"/>
        <w:jc w:val="both"/>
        <w:rPr>
          <w:sz w:val="22"/>
          <w:szCs w:val="22"/>
        </w:rPr>
      </w:pPr>
      <w:r w:rsidRPr="00295743">
        <w:rPr>
          <w:sz w:val="22"/>
          <w:szCs w:val="22"/>
        </w:rPr>
        <w:t>а) обстоятельства, предшествовавшие аварии, в том числе действия (бездействие) субъектов электроэнергетики и потребителей электрической энергии, повлекшие возникновение аварии;</w:t>
      </w:r>
    </w:p>
    <w:p w:rsidR="00870BFA" w:rsidRPr="00295743" w:rsidRDefault="00870BFA" w:rsidP="00B23682">
      <w:pPr>
        <w:pStyle w:val="ConsPlusNormal"/>
        <w:ind w:firstLine="540"/>
        <w:jc w:val="both"/>
        <w:rPr>
          <w:sz w:val="22"/>
          <w:szCs w:val="22"/>
        </w:rPr>
      </w:pPr>
      <w:r w:rsidRPr="00295743">
        <w:rPr>
          <w:sz w:val="22"/>
          <w:szCs w:val="22"/>
        </w:rPr>
        <w:t>б) исполнение команд и распоряжений субъекта оперативно- диспетчерского управления в электроэнергетике;</w:t>
      </w:r>
    </w:p>
    <w:p w:rsidR="00870BFA" w:rsidRPr="00295743" w:rsidRDefault="00870BFA" w:rsidP="00B23682">
      <w:pPr>
        <w:pStyle w:val="ConsPlusNormal"/>
        <w:ind w:firstLine="540"/>
        <w:jc w:val="both"/>
        <w:rPr>
          <w:sz w:val="22"/>
          <w:szCs w:val="22"/>
        </w:rPr>
      </w:pPr>
      <w:r w:rsidRPr="00295743">
        <w:rPr>
          <w:sz w:val="22"/>
          <w:szCs w:val="22"/>
        </w:rPr>
        <w:t>в) соблюдение субъектами электроэнергетики и потребителями электрической энергии требований нормативных правовых актов в области электроэнергетики, в том числе установленных правил и норм эксплуатации объектов электроэнергетики и (или) энергопринимающих установок, а также технических регламентов;</w:t>
      </w:r>
    </w:p>
    <w:p w:rsidR="00870BFA" w:rsidRPr="00295743" w:rsidRDefault="00870BFA" w:rsidP="00B23682">
      <w:pPr>
        <w:pStyle w:val="ConsPlusNormal"/>
        <w:ind w:firstLine="540"/>
        <w:jc w:val="both"/>
        <w:rPr>
          <w:sz w:val="22"/>
          <w:szCs w:val="22"/>
        </w:rPr>
      </w:pPr>
      <w:r w:rsidRPr="00295743">
        <w:rPr>
          <w:sz w:val="22"/>
          <w:szCs w:val="22"/>
        </w:rPr>
        <w:t>г) своевременность принятия субъектами электроэнергетики и потребителями электрической энергии мер по устранению последствий аварии и дефектов оборудования, повышению его надежности, повышению качества и соблюдению сроков проведения ремонтных работ, испытаний и профилактических осмотров, контролю за состоянием оборудования, а также по соблюдению технологической дисциплины при производстве ремонтных работ.</w:t>
      </w:r>
    </w:p>
    <w:p w:rsidR="00870BFA" w:rsidRPr="00295743" w:rsidRDefault="00870BFA" w:rsidP="00B23682">
      <w:pPr>
        <w:pStyle w:val="ConsPlusNormal"/>
        <w:ind w:firstLine="540"/>
        <w:jc w:val="both"/>
        <w:rPr>
          <w:sz w:val="22"/>
          <w:szCs w:val="22"/>
        </w:rPr>
      </w:pPr>
      <w:r w:rsidRPr="00295743">
        <w:rPr>
          <w:sz w:val="22"/>
          <w:szCs w:val="22"/>
        </w:rPr>
        <w:t>17. Для выявления причин аварий, указанных в пунктах 4 и 5 настоящих Правил, в ходе расследования проводятся следующие необходимые действия:</w:t>
      </w:r>
    </w:p>
    <w:p w:rsidR="00870BFA" w:rsidRPr="00295743" w:rsidRDefault="00870BFA" w:rsidP="00B23682">
      <w:pPr>
        <w:pStyle w:val="ConsPlusNormal"/>
        <w:jc w:val="both"/>
        <w:rPr>
          <w:sz w:val="22"/>
          <w:szCs w:val="22"/>
        </w:rPr>
      </w:pPr>
      <w:r w:rsidRPr="00295743">
        <w:rPr>
          <w:sz w:val="22"/>
          <w:szCs w:val="22"/>
        </w:rPr>
        <w:t>(в ред. Постановления Правительства РФ от 10.06.2016 N 525)</w:t>
      </w:r>
    </w:p>
    <w:p w:rsidR="00870BFA" w:rsidRPr="00295743" w:rsidRDefault="00870BFA" w:rsidP="00B23682">
      <w:pPr>
        <w:pStyle w:val="ConsPlusNormal"/>
        <w:ind w:firstLine="540"/>
        <w:jc w:val="both"/>
        <w:rPr>
          <w:sz w:val="22"/>
          <w:szCs w:val="22"/>
        </w:rPr>
      </w:pPr>
      <w:r w:rsidRPr="00295743">
        <w:rPr>
          <w:sz w:val="22"/>
          <w:szCs w:val="22"/>
        </w:rPr>
        <w:t>а) сохранение послеаварийной обстановки (по возможности);</w:t>
      </w:r>
    </w:p>
    <w:p w:rsidR="00870BFA" w:rsidRPr="00295743" w:rsidRDefault="00870BFA" w:rsidP="00B23682">
      <w:pPr>
        <w:pStyle w:val="ConsPlusNormal"/>
        <w:ind w:firstLine="540"/>
        <w:jc w:val="both"/>
        <w:rPr>
          <w:sz w:val="22"/>
          <w:szCs w:val="22"/>
        </w:rPr>
      </w:pPr>
      <w:r w:rsidRPr="00295743">
        <w:rPr>
          <w:sz w:val="22"/>
          <w:szCs w:val="22"/>
        </w:rPr>
        <w:t>б) изъятие и передача по акту приема-передачи регистрограмм, записей оперативных и диспетчерских переговоров и иных необходимых документов;</w:t>
      </w:r>
    </w:p>
    <w:p w:rsidR="00870BFA" w:rsidRPr="00295743" w:rsidRDefault="00870BFA" w:rsidP="00B23682">
      <w:pPr>
        <w:pStyle w:val="ConsPlusNormal"/>
        <w:ind w:firstLine="540"/>
        <w:jc w:val="both"/>
        <w:rPr>
          <w:sz w:val="22"/>
          <w:szCs w:val="22"/>
        </w:rPr>
      </w:pPr>
      <w:r w:rsidRPr="00295743">
        <w:rPr>
          <w:sz w:val="22"/>
          <w:szCs w:val="22"/>
        </w:rPr>
        <w:t>в) описание послеаварийного состояния указателей положения защитных устройств и блокировок;</w:t>
      </w:r>
    </w:p>
    <w:p w:rsidR="00870BFA" w:rsidRPr="00295743" w:rsidRDefault="00870BFA" w:rsidP="00B23682">
      <w:pPr>
        <w:pStyle w:val="ConsPlusNormal"/>
        <w:ind w:firstLine="540"/>
        <w:jc w:val="both"/>
        <w:rPr>
          <w:sz w:val="22"/>
          <w:szCs w:val="22"/>
        </w:rPr>
      </w:pPr>
      <w:r w:rsidRPr="00295743">
        <w:rPr>
          <w:sz w:val="22"/>
          <w:szCs w:val="22"/>
        </w:rPr>
        <w:t>г) сбор документации по техническому обслуживанию отказавшего (поврежденного) оборудования;</w:t>
      </w:r>
    </w:p>
    <w:p w:rsidR="00870BFA" w:rsidRPr="00295743" w:rsidRDefault="00870BFA" w:rsidP="00B23682">
      <w:pPr>
        <w:pStyle w:val="ConsPlusNormal"/>
        <w:ind w:firstLine="540"/>
        <w:jc w:val="both"/>
        <w:rPr>
          <w:sz w:val="22"/>
          <w:szCs w:val="22"/>
        </w:rPr>
      </w:pPr>
      <w:r w:rsidRPr="00295743">
        <w:rPr>
          <w:sz w:val="22"/>
          <w:szCs w:val="22"/>
        </w:rPr>
        <w:t>д) осмотр, фотографирование послеаварийной обстановки, в случае необходимости - видеосъемка, составление схемы и эскиза места аварии;</w:t>
      </w:r>
    </w:p>
    <w:p w:rsidR="00870BFA" w:rsidRPr="00295743" w:rsidRDefault="00870BFA" w:rsidP="00B23682">
      <w:pPr>
        <w:pStyle w:val="ConsPlusNormal"/>
        <w:ind w:firstLine="540"/>
        <w:jc w:val="both"/>
        <w:rPr>
          <w:sz w:val="22"/>
          <w:szCs w:val="22"/>
        </w:rPr>
      </w:pPr>
      <w:r w:rsidRPr="00295743">
        <w:rPr>
          <w:sz w:val="22"/>
          <w:szCs w:val="22"/>
        </w:rPr>
        <w:t>е) опрос очевидцев аварии, руководителей организаций, на объектах электроэнергетики и (или) энергопринимающих установках которых произошла авария, оперативного персонала, а также получение объяснений (в письменной форме) опрошенных лиц;</w:t>
      </w:r>
    </w:p>
    <w:p w:rsidR="00870BFA" w:rsidRPr="00295743" w:rsidRDefault="00870BFA" w:rsidP="00B23682">
      <w:pPr>
        <w:pStyle w:val="ConsPlusNormal"/>
        <w:ind w:firstLine="540"/>
        <w:jc w:val="both"/>
        <w:rPr>
          <w:sz w:val="22"/>
          <w:szCs w:val="22"/>
        </w:rPr>
      </w:pPr>
      <w:r w:rsidRPr="00295743">
        <w:rPr>
          <w:sz w:val="22"/>
          <w:szCs w:val="22"/>
        </w:rPr>
        <w:t>ж) выяснение обстоятельств, предшествовавших аварии, а также установление причин их возникновения;</w:t>
      </w:r>
    </w:p>
    <w:p w:rsidR="00870BFA" w:rsidRPr="00295743" w:rsidRDefault="00870BFA" w:rsidP="00B23682">
      <w:pPr>
        <w:pStyle w:val="ConsPlusNormal"/>
        <w:ind w:firstLine="540"/>
        <w:jc w:val="both"/>
        <w:rPr>
          <w:sz w:val="22"/>
          <w:szCs w:val="22"/>
        </w:rPr>
      </w:pPr>
      <w:r w:rsidRPr="00295743">
        <w:rPr>
          <w:sz w:val="22"/>
          <w:szCs w:val="22"/>
        </w:rPr>
        <w:t>з) выяснение характера нарушения технологических процессов и условий эксплуатации оборудования;</w:t>
      </w:r>
    </w:p>
    <w:p w:rsidR="00870BFA" w:rsidRPr="00295743" w:rsidRDefault="00870BFA" w:rsidP="00B23682">
      <w:pPr>
        <w:pStyle w:val="ConsPlusNormal"/>
        <w:ind w:firstLine="540"/>
        <w:jc w:val="both"/>
        <w:rPr>
          <w:sz w:val="22"/>
          <w:szCs w:val="22"/>
        </w:rPr>
      </w:pPr>
      <w:r w:rsidRPr="00295743">
        <w:rPr>
          <w:sz w:val="22"/>
          <w:szCs w:val="22"/>
        </w:rPr>
        <w:t>и) оценка действий оперативного персонала и руководителей организаций, на объектах электроэнергетики и (или) энергопринимающих установках которых произошла авария, по предупреждению возникновения и предотвращению развития аварии;</w:t>
      </w:r>
    </w:p>
    <w:p w:rsidR="00870BFA" w:rsidRPr="00295743" w:rsidRDefault="00870BFA" w:rsidP="00B23682">
      <w:pPr>
        <w:pStyle w:val="ConsPlusNormal"/>
        <w:ind w:firstLine="540"/>
        <w:jc w:val="both"/>
        <w:rPr>
          <w:sz w:val="22"/>
          <w:szCs w:val="22"/>
        </w:rPr>
      </w:pPr>
      <w:r w:rsidRPr="00295743">
        <w:rPr>
          <w:sz w:val="22"/>
          <w:szCs w:val="22"/>
        </w:rPr>
        <w:t>к) проверка соответствия действий оперативного персонала нормативным и техническим требованиям;</w:t>
      </w:r>
    </w:p>
    <w:p w:rsidR="00870BFA" w:rsidRPr="00295743" w:rsidRDefault="00870BFA" w:rsidP="00B23682">
      <w:pPr>
        <w:pStyle w:val="ConsPlusNormal"/>
        <w:ind w:firstLine="540"/>
        <w:jc w:val="both"/>
        <w:rPr>
          <w:sz w:val="22"/>
          <w:szCs w:val="22"/>
        </w:rPr>
      </w:pPr>
      <w:r w:rsidRPr="00295743">
        <w:rPr>
          <w:sz w:val="22"/>
          <w:szCs w:val="22"/>
        </w:rPr>
        <w:t>л) выявление нарушений установленных норм и правил эксплуатации объектов электроэнергетики и (или) энергопринимающих установок;</w:t>
      </w:r>
    </w:p>
    <w:p w:rsidR="00870BFA" w:rsidRPr="00295743" w:rsidRDefault="00870BFA" w:rsidP="00B23682">
      <w:pPr>
        <w:pStyle w:val="ConsPlusNormal"/>
        <w:ind w:firstLine="540"/>
        <w:jc w:val="both"/>
        <w:rPr>
          <w:sz w:val="22"/>
          <w:szCs w:val="22"/>
        </w:rPr>
      </w:pPr>
      <w:r w:rsidRPr="00295743">
        <w:rPr>
          <w:sz w:val="22"/>
          <w:szCs w:val="22"/>
        </w:rPr>
        <w:t>м) оценка соблюдения установленных требований промышленной безопасности, безопасности объектов электроэнергетики и (или) энергопринимающих установок, а также гидротехнических сооружений для предупреждения аварий;</w:t>
      </w:r>
    </w:p>
    <w:p w:rsidR="00870BFA" w:rsidRPr="00295743" w:rsidRDefault="00870BFA" w:rsidP="00B23682">
      <w:pPr>
        <w:pStyle w:val="ConsPlusNormal"/>
        <w:jc w:val="both"/>
        <w:rPr>
          <w:sz w:val="22"/>
          <w:szCs w:val="22"/>
        </w:rPr>
      </w:pPr>
      <w:r w:rsidRPr="00295743">
        <w:rPr>
          <w:sz w:val="22"/>
          <w:szCs w:val="22"/>
        </w:rPr>
        <w:t>(в ред. Постановления Правительства РФ от 10.06.2016 N 525)</w:t>
      </w:r>
    </w:p>
    <w:p w:rsidR="00870BFA" w:rsidRPr="00295743" w:rsidRDefault="00870BFA" w:rsidP="00B23682">
      <w:pPr>
        <w:pStyle w:val="ConsPlusNormal"/>
        <w:ind w:firstLine="540"/>
        <w:jc w:val="both"/>
        <w:rPr>
          <w:sz w:val="22"/>
          <w:szCs w:val="22"/>
        </w:rPr>
      </w:pPr>
      <w:r w:rsidRPr="00295743">
        <w:rPr>
          <w:sz w:val="22"/>
          <w:szCs w:val="22"/>
        </w:rPr>
        <w:t>н) проверка соответствия объекта электроэнергетики, энергопринимающей установки и (или) технологического процесса проектным решениям;</w:t>
      </w:r>
    </w:p>
    <w:p w:rsidR="00870BFA" w:rsidRPr="00295743" w:rsidRDefault="00870BFA" w:rsidP="00B23682">
      <w:pPr>
        <w:pStyle w:val="ConsPlusNormal"/>
        <w:ind w:firstLine="540"/>
        <w:jc w:val="both"/>
        <w:rPr>
          <w:sz w:val="22"/>
          <w:szCs w:val="22"/>
        </w:rPr>
      </w:pPr>
      <w:r w:rsidRPr="00295743">
        <w:rPr>
          <w:sz w:val="22"/>
          <w:szCs w:val="22"/>
        </w:rPr>
        <w:t>о) проверка соответствия использования оборудования установленной области его применения;</w:t>
      </w:r>
    </w:p>
    <w:p w:rsidR="00870BFA" w:rsidRPr="00295743" w:rsidRDefault="00870BFA" w:rsidP="00B23682">
      <w:pPr>
        <w:pStyle w:val="ConsPlusNormal"/>
        <w:ind w:firstLine="540"/>
        <w:jc w:val="both"/>
        <w:rPr>
          <w:sz w:val="22"/>
          <w:szCs w:val="22"/>
        </w:rPr>
      </w:pPr>
      <w:r w:rsidRPr="00295743">
        <w:rPr>
          <w:sz w:val="22"/>
          <w:szCs w:val="22"/>
        </w:rPr>
        <w:t>п) проверка наличия и исправности средств защиты персонала;</w:t>
      </w:r>
    </w:p>
    <w:p w:rsidR="00870BFA" w:rsidRPr="00295743" w:rsidRDefault="00870BFA" w:rsidP="00B23682">
      <w:pPr>
        <w:pStyle w:val="ConsPlusNormal"/>
        <w:ind w:firstLine="540"/>
        <w:jc w:val="both"/>
        <w:rPr>
          <w:sz w:val="22"/>
          <w:szCs w:val="22"/>
        </w:rPr>
      </w:pPr>
      <w:r w:rsidRPr="00295743">
        <w:rPr>
          <w:sz w:val="22"/>
          <w:szCs w:val="22"/>
        </w:rPr>
        <w:t>р) проверка наличия технической документации по эксплуатации объекта электроэнергетики и (или) энергопринимающей установки.</w:t>
      </w:r>
    </w:p>
    <w:p w:rsidR="00870BFA" w:rsidRPr="00295743" w:rsidRDefault="00870BFA" w:rsidP="00B23682">
      <w:pPr>
        <w:pStyle w:val="ConsPlusNormal"/>
        <w:ind w:firstLine="540"/>
        <w:jc w:val="both"/>
        <w:rPr>
          <w:sz w:val="22"/>
          <w:szCs w:val="22"/>
        </w:rPr>
      </w:pPr>
      <w:r w:rsidRPr="00295743">
        <w:rPr>
          <w:sz w:val="22"/>
          <w:szCs w:val="22"/>
        </w:rPr>
        <w:t>18. При проведении расследования причин аварии комиссия:</w:t>
      </w:r>
    </w:p>
    <w:p w:rsidR="00870BFA" w:rsidRPr="00295743" w:rsidRDefault="00870BFA" w:rsidP="00B23682">
      <w:pPr>
        <w:pStyle w:val="ConsPlusNormal"/>
        <w:ind w:firstLine="540"/>
        <w:jc w:val="both"/>
        <w:rPr>
          <w:sz w:val="22"/>
          <w:szCs w:val="22"/>
        </w:rPr>
      </w:pPr>
      <w:r w:rsidRPr="00295743">
        <w:rPr>
          <w:sz w:val="22"/>
          <w:szCs w:val="22"/>
        </w:rPr>
        <w:t>а) проводит обследование объектов электроэнергетики и (или) энергопринимающих установок с предварительным уведомлением субъекта электроэнергетики и (или) потребителя электрической энергии, на объекте электроэнергетики и (или) энергопринимающей установке которых возникла авария, о начале расследования причин аварии в срок не позднее чем за 3 часа до начала обследования;</w:t>
      </w:r>
    </w:p>
    <w:p w:rsidR="00870BFA" w:rsidRPr="00295743" w:rsidRDefault="00870BFA" w:rsidP="00B23682">
      <w:pPr>
        <w:pStyle w:val="ConsPlusNormal"/>
        <w:ind w:firstLine="540"/>
        <w:jc w:val="both"/>
        <w:rPr>
          <w:sz w:val="22"/>
          <w:szCs w:val="22"/>
        </w:rPr>
      </w:pPr>
      <w:r w:rsidRPr="00295743">
        <w:rPr>
          <w:sz w:val="22"/>
          <w:szCs w:val="22"/>
        </w:rPr>
        <w:t>б) запрашивает у субъектов электроэнергетики, потребителей электрической энергии, собственников, иных законных владельцев объектов электроэнергетики и (или) энергопринимающих установок либо эксплуатирующих их организаций, а также у органов государственной власти и органов местного самоуправления информацию и документы, необходимые для расследования причин аварии, в том числе регистрограммы, записи оперативных и диспетчерских переговоров, копии технической и иной документации в отношении объекта электроэнергетики и (или) энергопринимающей установки, на которых произошла авария;</w:t>
      </w:r>
    </w:p>
    <w:p w:rsidR="00870BFA" w:rsidRPr="00295743" w:rsidRDefault="00870BFA" w:rsidP="00B23682">
      <w:pPr>
        <w:pStyle w:val="ConsPlusNormal"/>
        <w:ind w:firstLine="540"/>
        <w:jc w:val="both"/>
        <w:rPr>
          <w:sz w:val="22"/>
          <w:szCs w:val="22"/>
        </w:rPr>
      </w:pPr>
      <w:r w:rsidRPr="00295743">
        <w:rPr>
          <w:sz w:val="22"/>
          <w:szCs w:val="22"/>
        </w:rPr>
        <w:t>в) осуществляет иные действия, необходимые для расследования причин аварии.</w:t>
      </w:r>
    </w:p>
    <w:p w:rsidR="00870BFA" w:rsidRPr="00295743" w:rsidRDefault="00870BFA" w:rsidP="00B23682">
      <w:pPr>
        <w:pStyle w:val="ConsPlusNormal"/>
        <w:ind w:firstLine="540"/>
        <w:jc w:val="both"/>
        <w:rPr>
          <w:sz w:val="22"/>
          <w:szCs w:val="22"/>
        </w:rPr>
      </w:pPr>
      <w:r w:rsidRPr="00295743">
        <w:rPr>
          <w:sz w:val="22"/>
          <w:szCs w:val="22"/>
        </w:rPr>
        <w:t>19. Действия комиссии в ходе расследования причин аварии оформляются протоколом и подписываются председателем комиссии.</w:t>
      </w:r>
    </w:p>
    <w:p w:rsidR="00870BFA" w:rsidRPr="00295743" w:rsidRDefault="00870BFA" w:rsidP="00B23682">
      <w:pPr>
        <w:pStyle w:val="ConsPlusNormal"/>
        <w:ind w:firstLine="540"/>
        <w:jc w:val="both"/>
        <w:rPr>
          <w:sz w:val="22"/>
          <w:szCs w:val="22"/>
        </w:rPr>
      </w:pPr>
      <w:r w:rsidRPr="00295743">
        <w:rPr>
          <w:sz w:val="22"/>
          <w:szCs w:val="22"/>
        </w:rPr>
        <w:t>19(1). Выявление причин аварий, указанных в подпункте "в" пункта 5 настоящих Правил, в части повреждения и (или) отключения объектов электросетевого хозяйства, высший класс напряжения которых 35 кВ и ниже, и аварий, указанных в подпункте "л" пункта 5 настоящих Правил, осуществляется собственником, иным законным владельцем объекта электроэнергетики и (или) энергопринимающей установки либо эксплуатирующей их организацией с выполнением в ходе расследования необходимых действий, указанных в пункте 17 настоящих Правил (за исключением выполнения действий, указанных в подпунктах "д", "е", "з" и "р" пункта 17 настоящих Правил), в установленном ею порядке. Положения пунктов 8, 14, 18 и 19 настоящих Правил на расследования аварий, указанных в подпункте "в" пункта 5 настоящих Правил, в части повреждения и (или) отключения объектов электросетевого хозяйства, высший класс напряжения которых 35 кВ и ниже, и аварий, указанных в подпункте "л" пункта 5 настоящих Правил, не распространяются.</w:t>
      </w:r>
    </w:p>
    <w:p w:rsidR="00870BFA" w:rsidRPr="00295743" w:rsidRDefault="00870BFA" w:rsidP="00B23682">
      <w:pPr>
        <w:pStyle w:val="ConsPlusNormal"/>
        <w:jc w:val="both"/>
        <w:rPr>
          <w:sz w:val="22"/>
          <w:szCs w:val="22"/>
        </w:rPr>
      </w:pPr>
      <w:r w:rsidRPr="00295743">
        <w:rPr>
          <w:sz w:val="22"/>
          <w:szCs w:val="22"/>
        </w:rPr>
        <w:t>(п. 19(1) введен Постановлением Правительства РФ от 24.05.2017 N 619)</w:t>
      </w:r>
    </w:p>
    <w:p w:rsidR="00870BFA" w:rsidRPr="00295743" w:rsidRDefault="00870BFA" w:rsidP="00B23682">
      <w:pPr>
        <w:pStyle w:val="ConsPlusNormal"/>
        <w:ind w:firstLine="540"/>
        <w:jc w:val="both"/>
        <w:rPr>
          <w:sz w:val="22"/>
          <w:szCs w:val="22"/>
        </w:rPr>
      </w:pPr>
    </w:p>
    <w:p w:rsidR="00870BFA" w:rsidRPr="00295743" w:rsidRDefault="00870BFA" w:rsidP="00B23682">
      <w:pPr>
        <w:pStyle w:val="ConsPlusNormal"/>
        <w:jc w:val="center"/>
        <w:outlineLvl w:val="1"/>
        <w:rPr>
          <w:sz w:val="22"/>
          <w:szCs w:val="22"/>
        </w:rPr>
      </w:pPr>
      <w:r w:rsidRPr="00295743">
        <w:rPr>
          <w:sz w:val="22"/>
          <w:szCs w:val="22"/>
        </w:rPr>
        <w:t>III. Порядок оформления результатов расследования</w:t>
      </w:r>
    </w:p>
    <w:p w:rsidR="00870BFA" w:rsidRPr="00295743" w:rsidRDefault="00870BFA" w:rsidP="00B23682">
      <w:pPr>
        <w:pStyle w:val="ConsPlusNormal"/>
        <w:ind w:firstLine="540"/>
        <w:jc w:val="both"/>
        <w:rPr>
          <w:sz w:val="22"/>
          <w:szCs w:val="22"/>
        </w:rPr>
      </w:pPr>
    </w:p>
    <w:p w:rsidR="00870BFA" w:rsidRPr="00295743" w:rsidRDefault="00870BFA" w:rsidP="00B23682">
      <w:pPr>
        <w:pStyle w:val="ConsPlusNormal"/>
        <w:ind w:firstLine="540"/>
        <w:jc w:val="both"/>
        <w:rPr>
          <w:sz w:val="22"/>
          <w:szCs w:val="22"/>
        </w:rPr>
      </w:pPr>
      <w:r w:rsidRPr="00295743">
        <w:rPr>
          <w:sz w:val="22"/>
          <w:szCs w:val="22"/>
        </w:rPr>
        <w:t>20. Результаты расследования причин аварий, указанных в пунктах 4 и 5 настоящих Правил, оформляются актом о расследовании причин аварии (далее - акт расследования), форма и порядок заполнения которого утверждаются уполномоченным органом в сфере электроэнергетики.</w:t>
      </w:r>
    </w:p>
    <w:p w:rsidR="00870BFA" w:rsidRPr="00295743" w:rsidRDefault="00870BFA" w:rsidP="00B23682">
      <w:pPr>
        <w:pStyle w:val="ConsPlusNormal"/>
        <w:jc w:val="both"/>
        <w:rPr>
          <w:sz w:val="22"/>
          <w:szCs w:val="22"/>
        </w:rPr>
      </w:pPr>
      <w:r w:rsidRPr="00295743">
        <w:rPr>
          <w:sz w:val="22"/>
          <w:szCs w:val="22"/>
        </w:rPr>
        <w:t>(в ред. Постановления Правительства РФ от 10.06.2016 N 525)</w:t>
      </w:r>
    </w:p>
    <w:p w:rsidR="00870BFA" w:rsidRPr="00295743" w:rsidRDefault="00870BFA" w:rsidP="00B23682">
      <w:pPr>
        <w:pStyle w:val="ConsPlusNormal"/>
        <w:ind w:firstLine="540"/>
        <w:jc w:val="both"/>
        <w:rPr>
          <w:sz w:val="22"/>
          <w:szCs w:val="22"/>
        </w:rPr>
      </w:pPr>
      <w:r w:rsidRPr="00295743">
        <w:rPr>
          <w:sz w:val="22"/>
          <w:szCs w:val="22"/>
        </w:rPr>
        <w:t>21. Акт расследования должен содержать следующую информацию:</w:t>
      </w:r>
    </w:p>
    <w:p w:rsidR="00870BFA" w:rsidRPr="00295743" w:rsidRDefault="00870BFA" w:rsidP="00B23682">
      <w:pPr>
        <w:pStyle w:val="ConsPlusNormal"/>
        <w:ind w:firstLine="540"/>
        <w:jc w:val="both"/>
        <w:rPr>
          <w:sz w:val="22"/>
          <w:szCs w:val="22"/>
        </w:rPr>
      </w:pPr>
      <w:r w:rsidRPr="00295743">
        <w:rPr>
          <w:sz w:val="22"/>
          <w:szCs w:val="22"/>
        </w:rPr>
        <w:t>а) описание состояния и режима работы объектов электроэнергетики и (или) энергопринимающих установок до возникновения аварии и во время аварии;</w:t>
      </w:r>
    </w:p>
    <w:p w:rsidR="00870BFA" w:rsidRPr="00295743" w:rsidRDefault="00870BFA" w:rsidP="00B23682">
      <w:pPr>
        <w:pStyle w:val="ConsPlusNormal"/>
        <w:ind w:firstLine="540"/>
        <w:jc w:val="both"/>
        <w:rPr>
          <w:sz w:val="22"/>
          <w:szCs w:val="22"/>
        </w:rPr>
      </w:pPr>
      <w:r w:rsidRPr="00295743">
        <w:rPr>
          <w:sz w:val="22"/>
          <w:szCs w:val="22"/>
        </w:rPr>
        <w:t>б) описание причин возникновения аварии и ее развития;</w:t>
      </w:r>
    </w:p>
    <w:p w:rsidR="00870BFA" w:rsidRPr="00295743" w:rsidRDefault="00870BFA" w:rsidP="00B23682">
      <w:pPr>
        <w:pStyle w:val="ConsPlusNormal"/>
        <w:ind w:firstLine="540"/>
        <w:jc w:val="both"/>
        <w:rPr>
          <w:sz w:val="22"/>
          <w:szCs w:val="22"/>
        </w:rPr>
      </w:pPr>
      <w:r w:rsidRPr="00295743">
        <w:rPr>
          <w:sz w:val="22"/>
          <w:szCs w:val="22"/>
        </w:rPr>
        <w:t>в) описание действий оперативного персонала и должностных лиц субъектов электроэнергетики и потребителей электрической энергии, послуживших предпосылками и (или) причинами возникновения аварии;</w:t>
      </w:r>
    </w:p>
    <w:p w:rsidR="00870BFA" w:rsidRPr="00295743" w:rsidRDefault="00870BFA" w:rsidP="00B23682">
      <w:pPr>
        <w:pStyle w:val="ConsPlusNormal"/>
        <w:ind w:firstLine="540"/>
        <w:jc w:val="both"/>
        <w:rPr>
          <w:sz w:val="22"/>
          <w:szCs w:val="22"/>
        </w:rPr>
      </w:pPr>
      <w:r w:rsidRPr="00295743">
        <w:rPr>
          <w:sz w:val="22"/>
          <w:szCs w:val="22"/>
        </w:rPr>
        <w:t>г) описание выявленных в ходе расследования нарушений требований нормативных правовых актов в области электроэнергетики, в том числе установленных норм и правил эксплуатации объектов электроэнергетики и энергопринимающих установок, а также технических регламентов;</w:t>
      </w:r>
    </w:p>
    <w:p w:rsidR="00870BFA" w:rsidRPr="00295743" w:rsidRDefault="00870BFA" w:rsidP="00B23682">
      <w:pPr>
        <w:pStyle w:val="ConsPlusNormal"/>
        <w:ind w:firstLine="540"/>
        <w:jc w:val="both"/>
        <w:rPr>
          <w:sz w:val="22"/>
          <w:szCs w:val="22"/>
        </w:rPr>
      </w:pPr>
      <w:r w:rsidRPr="00295743">
        <w:rPr>
          <w:sz w:val="22"/>
          <w:szCs w:val="22"/>
        </w:rPr>
        <w:t>д) перечень и описание повреждений оборудования объектов электроэнергетики и (или) энергопринимающих установок;</w:t>
      </w:r>
    </w:p>
    <w:p w:rsidR="00870BFA" w:rsidRPr="00295743" w:rsidRDefault="00870BFA" w:rsidP="00B23682">
      <w:pPr>
        <w:pStyle w:val="ConsPlusNormal"/>
        <w:ind w:firstLine="540"/>
        <w:jc w:val="both"/>
        <w:rPr>
          <w:sz w:val="22"/>
          <w:szCs w:val="22"/>
        </w:rPr>
      </w:pPr>
      <w:r w:rsidRPr="00295743">
        <w:rPr>
          <w:sz w:val="22"/>
          <w:szCs w:val="22"/>
        </w:rPr>
        <w:t>е) описание выявленных в ходе расследования недостатков эксплуатации, проекта, конструкции, изготовления и монтажа оборудования, явившихся предпосылками аварии или затруднявших ее ликвидацию;</w:t>
      </w:r>
    </w:p>
    <w:p w:rsidR="00870BFA" w:rsidRPr="00295743" w:rsidRDefault="00870BFA" w:rsidP="00B23682">
      <w:pPr>
        <w:pStyle w:val="ConsPlusNormal"/>
        <w:ind w:firstLine="540"/>
        <w:jc w:val="both"/>
        <w:rPr>
          <w:sz w:val="22"/>
          <w:szCs w:val="22"/>
        </w:rPr>
      </w:pPr>
      <w:r w:rsidRPr="00295743">
        <w:rPr>
          <w:sz w:val="22"/>
          <w:szCs w:val="22"/>
        </w:rPr>
        <w:t>ж) перечень противоаварийных мероприятий.</w:t>
      </w:r>
    </w:p>
    <w:p w:rsidR="00870BFA" w:rsidRPr="00295743" w:rsidRDefault="00870BFA" w:rsidP="00B23682">
      <w:pPr>
        <w:pStyle w:val="ConsPlusNormal"/>
        <w:ind w:firstLine="540"/>
        <w:jc w:val="both"/>
        <w:rPr>
          <w:sz w:val="22"/>
          <w:szCs w:val="22"/>
        </w:rPr>
      </w:pPr>
      <w:r w:rsidRPr="00295743">
        <w:rPr>
          <w:sz w:val="22"/>
          <w:szCs w:val="22"/>
        </w:rPr>
        <w:t>22. К акту расследования прилагаются все материалы расследования, полученные в процессе работы комиссии.</w:t>
      </w:r>
    </w:p>
    <w:p w:rsidR="00870BFA" w:rsidRPr="00295743" w:rsidRDefault="00870BFA" w:rsidP="00B23682">
      <w:pPr>
        <w:pStyle w:val="ConsPlusNormal"/>
        <w:ind w:firstLine="540"/>
        <w:jc w:val="both"/>
        <w:rPr>
          <w:sz w:val="22"/>
          <w:szCs w:val="22"/>
        </w:rPr>
      </w:pPr>
      <w:r w:rsidRPr="00295743">
        <w:rPr>
          <w:sz w:val="22"/>
          <w:szCs w:val="22"/>
        </w:rPr>
        <w:t>23. Материалы расследования причин аварий, указанных в пункте 4 настоящих Правил, формируются в отдельное дело с приложением описи всех документов и подлежат хранению органом федерального государственного энергетического надзора в течение не менее чем 3 лет со дня утверждения комиссией акта расследования.</w:t>
      </w:r>
    </w:p>
    <w:p w:rsidR="00870BFA" w:rsidRPr="00295743" w:rsidRDefault="00870BFA" w:rsidP="00B23682">
      <w:pPr>
        <w:pStyle w:val="ConsPlusNormal"/>
        <w:ind w:firstLine="540"/>
        <w:jc w:val="both"/>
        <w:rPr>
          <w:sz w:val="22"/>
          <w:szCs w:val="22"/>
        </w:rPr>
      </w:pPr>
      <w:r w:rsidRPr="00295743">
        <w:rPr>
          <w:sz w:val="22"/>
          <w:szCs w:val="22"/>
        </w:rPr>
        <w:t>Материалы расследования причин аварий, указанных в пункте 5 настоящих Правил, формируются в отдельное дело с приложением описи всех документов и подлежат хранению у собственника, иного законного владельца объектов электроэнергетики и (или) энергопринимающих установок либо у эксплуатирующей их организации в течение не менее чем 3 лет со дня утверждения комиссией акта расследования.</w:t>
      </w:r>
    </w:p>
    <w:p w:rsidR="00870BFA" w:rsidRPr="00295743" w:rsidRDefault="00870BFA" w:rsidP="00B23682">
      <w:pPr>
        <w:pStyle w:val="ConsPlusNormal"/>
        <w:jc w:val="both"/>
        <w:rPr>
          <w:sz w:val="22"/>
          <w:szCs w:val="22"/>
        </w:rPr>
      </w:pPr>
      <w:r w:rsidRPr="00295743">
        <w:rPr>
          <w:sz w:val="22"/>
          <w:szCs w:val="22"/>
        </w:rPr>
        <w:t>(п. 23 в ред. Постановления Правительства РФ от 10.06.2016 N 525)</w:t>
      </w:r>
    </w:p>
    <w:p w:rsidR="00870BFA" w:rsidRPr="00295743" w:rsidRDefault="00870BFA" w:rsidP="00B23682">
      <w:pPr>
        <w:pStyle w:val="ConsPlusNormal"/>
        <w:ind w:firstLine="540"/>
        <w:jc w:val="both"/>
        <w:rPr>
          <w:sz w:val="22"/>
          <w:szCs w:val="22"/>
        </w:rPr>
      </w:pPr>
      <w:r w:rsidRPr="00295743">
        <w:rPr>
          <w:sz w:val="22"/>
          <w:szCs w:val="22"/>
        </w:rPr>
        <w:t>24. Акт расследования составляется в 2 экземплярах и подписывается всеми членами комиссии. При несогласии отдельных членов комиссии их особое мнение прилагается к акту расследования.</w:t>
      </w:r>
    </w:p>
    <w:p w:rsidR="00870BFA" w:rsidRPr="00295743" w:rsidRDefault="00870BFA" w:rsidP="00B23682">
      <w:pPr>
        <w:pStyle w:val="ConsPlusNormal"/>
        <w:ind w:firstLine="540"/>
        <w:jc w:val="both"/>
        <w:rPr>
          <w:sz w:val="22"/>
          <w:szCs w:val="22"/>
        </w:rPr>
      </w:pPr>
      <w:r w:rsidRPr="00295743">
        <w:rPr>
          <w:sz w:val="22"/>
          <w:szCs w:val="22"/>
        </w:rPr>
        <w:t>25. Копии акта расследования, за исключением актов расследования аварий, указанных в подпункте "в" пункта 5 настоящих Правил, в части повреждения и (или) отключения объектов электросетевого хозяйства, высший класс напряжения которых 35 кВ и ниже, и аварий, указанных в подпункте "л" пункта 5 настоящих Правил, в 3-дневный срок после дня окончания расследования со всеми приложениями направляются председателем комиссии субъектам электроэнергетики и потребителям электрической энергии, на объектах электроэнергетики и (или) энергопринимающих установках которых произошла авария, субъекту оперативно-диспетчерского управления в электроэнергетике, а также членам комиссии по их запросу.</w:t>
      </w:r>
    </w:p>
    <w:p w:rsidR="00870BFA" w:rsidRPr="00295743" w:rsidRDefault="00870BFA" w:rsidP="00B23682">
      <w:pPr>
        <w:pStyle w:val="ConsPlusNormal"/>
        <w:ind w:firstLine="540"/>
        <w:jc w:val="both"/>
        <w:rPr>
          <w:sz w:val="22"/>
          <w:szCs w:val="22"/>
        </w:rPr>
      </w:pPr>
      <w:r w:rsidRPr="00295743">
        <w:rPr>
          <w:sz w:val="22"/>
          <w:szCs w:val="22"/>
        </w:rPr>
        <w:t>Собственник, иной законный владелец объекта электроэнергетики и (или) энергопринимающей установки либо эксплуатирующая их организация направляют копии акта расследования уполномоченному органу в сфере электроэнергетики в 10-дневный срок после дня получения запроса уполномоченного органа в сфере электроэнергетики.</w:t>
      </w:r>
    </w:p>
    <w:p w:rsidR="00870BFA" w:rsidRPr="00295743" w:rsidRDefault="00870BFA" w:rsidP="00B23682">
      <w:pPr>
        <w:pStyle w:val="ConsPlusNormal"/>
        <w:jc w:val="both"/>
        <w:rPr>
          <w:sz w:val="22"/>
          <w:szCs w:val="22"/>
        </w:rPr>
      </w:pPr>
      <w:r w:rsidRPr="00295743">
        <w:rPr>
          <w:sz w:val="22"/>
          <w:szCs w:val="22"/>
        </w:rPr>
        <w:t>(п. 25 в ред. Постановления Правительства РФ от 24.05.2017 N 619)</w:t>
      </w:r>
    </w:p>
    <w:p w:rsidR="00870BFA" w:rsidRPr="00295743" w:rsidRDefault="00870BFA" w:rsidP="00B23682">
      <w:pPr>
        <w:pStyle w:val="ConsPlusNormal"/>
        <w:ind w:firstLine="540"/>
        <w:jc w:val="both"/>
        <w:rPr>
          <w:sz w:val="22"/>
          <w:szCs w:val="22"/>
        </w:rPr>
      </w:pPr>
      <w:r w:rsidRPr="00295743">
        <w:rPr>
          <w:sz w:val="22"/>
          <w:szCs w:val="22"/>
        </w:rPr>
        <w:t>26. Контроль за выполнением противоаварийных мероприятий и предписаний, вынесенных по результатам расследования причин аварий, указанных в пункте 4 настоящих Правил, осуществляется органом федерального государственного энергетического надзора. В проведении контроля за выполнением противоаварийных мероприятий по результатам расследования причин аварий, указанных в подпунктах "ж" - "н" пункта 4 настоящих Правил, участвует субъект оперативно-диспетчерского управления в электроэнергетике.</w:t>
      </w:r>
    </w:p>
    <w:p w:rsidR="00870BFA" w:rsidRPr="00295743" w:rsidRDefault="00870BFA" w:rsidP="00B23682">
      <w:pPr>
        <w:pStyle w:val="ConsPlusNormal"/>
        <w:jc w:val="both"/>
        <w:rPr>
          <w:sz w:val="22"/>
          <w:szCs w:val="22"/>
        </w:rPr>
      </w:pPr>
      <w:r w:rsidRPr="00295743">
        <w:rPr>
          <w:sz w:val="22"/>
          <w:szCs w:val="22"/>
        </w:rPr>
        <w:t>(в ред. Постановлений Правительства РФ от 05.12.2011 N 996, от 10.06.2016 N 525)</w:t>
      </w:r>
    </w:p>
    <w:p w:rsidR="00870BFA" w:rsidRPr="00295743" w:rsidRDefault="00870BFA" w:rsidP="00B23682">
      <w:pPr>
        <w:pStyle w:val="ConsPlusNormal"/>
        <w:ind w:firstLine="540"/>
        <w:jc w:val="both"/>
        <w:rPr>
          <w:sz w:val="22"/>
          <w:szCs w:val="22"/>
        </w:rPr>
      </w:pPr>
    </w:p>
    <w:p w:rsidR="00870BFA" w:rsidRPr="00295743" w:rsidRDefault="00870BFA" w:rsidP="00B23682">
      <w:pPr>
        <w:pStyle w:val="ConsPlusNormal"/>
        <w:jc w:val="center"/>
        <w:outlineLvl w:val="1"/>
        <w:rPr>
          <w:sz w:val="22"/>
          <w:szCs w:val="22"/>
        </w:rPr>
      </w:pPr>
      <w:r w:rsidRPr="00295743">
        <w:rPr>
          <w:sz w:val="22"/>
          <w:szCs w:val="22"/>
        </w:rPr>
        <w:t>IV. Порядок систематизации информации</w:t>
      </w:r>
    </w:p>
    <w:p w:rsidR="00870BFA" w:rsidRPr="00295743" w:rsidRDefault="00870BFA" w:rsidP="00B23682">
      <w:pPr>
        <w:pStyle w:val="ConsPlusNormal"/>
        <w:jc w:val="center"/>
        <w:rPr>
          <w:sz w:val="22"/>
          <w:szCs w:val="22"/>
        </w:rPr>
      </w:pPr>
      <w:r w:rsidRPr="00295743">
        <w:rPr>
          <w:sz w:val="22"/>
          <w:szCs w:val="22"/>
        </w:rPr>
        <w:t>об авариях в электроэнергетике</w:t>
      </w:r>
    </w:p>
    <w:p w:rsidR="00870BFA" w:rsidRPr="00295743" w:rsidRDefault="00870BFA" w:rsidP="00B23682">
      <w:pPr>
        <w:pStyle w:val="ConsPlusNormal"/>
        <w:ind w:firstLine="540"/>
        <w:jc w:val="both"/>
        <w:rPr>
          <w:sz w:val="22"/>
          <w:szCs w:val="22"/>
        </w:rPr>
      </w:pPr>
    </w:p>
    <w:p w:rsidR="00870BFA" w:rsidRPr="00295743" w:rsidRDefault="00870BFA" w:rsidP="00B23682">
      <w:pPr>
        <w:pStyle w:val="ConsPlusNormal"/>
        <w:ind w:firstLine="540"/>
        <w:jc w:val="both"/>
        <w:rPr>
          <w:sz w:val="22"/>
          <w:szCs w:val="22"/>
        </w:rPr>
      </w:pPr>
      <w:r w:rsidRPr="00295743">
        <w:rPr>
          <w:sz w:val="22"/>
          <w:szCs w:val="22"/>
        </w:rPr>
        <w:t>27. Собственник, иной законный владелец объекта электроэнергетики и (или) энергопринимающей установки либо эксплуатирующая их организация представляют сводный ежемесячный отчет об авариях в электроэнергетике по форме и в порядке, которые утверждены уполномоченным органом в сфере электроэнергетики, в орган федерального государственного энергетического надзора, уполномоченный орган в сфере электроэнергетики (включая информацию о прекращениях передачи электрической энергии, связанных с проведением ремонтных и внерегламентных работ), а также субъекту оперативно-диспетчерского управления в электроэнергетике.</w:t>
      </w:r>
    </w:p>
    <w:p w:rsidR="00870BFA" w:rsidRPr="00295743" w:rsidRDefault="00870BFA" w:rsidP="00B23682">
      <w:pPr>
        <w:pStyle w:val="ConsPlusNormal"/>
        <w:jc w:val="both"/>
        <w:rPr>
          <w:sz w:val="22"/>
          <w:szCs w:val="22"/>
        </w:rPr>
      </w:pPr>
      <w:r w:rsidRPr="00295743">
        <w:rPr>
          <w:sz w:val="22"/>
          <w:szCs w:val="22"/>
        </w:rPr>
        <w:t>(в ред. Постановлений Правительства РФ от 05.12.2011 N 996, от 24.05.2017 N 619)</w:t>
      </w:r>
    </w:p>
    <w:p w:rsidR="00870BFA" w:rsidRPr="00295743" w:rsidRDefault="00870BFA" w:rsidP="00B23682">
      <w:pPr>
        <w:pStyle w:val="ConsPlusNormal"/>
        <w:ind w:firstLine="540"/>
        <w:jc w:val="both"/>
        <w:rPr>
          <w:sz w:val="22"/>
          <w:szCs w:val="22"/>
        </w:rPr>
      </w:pPr>
      <w:r w:rsidRPr="00295743">
        <w:rPr>
          <w:sz w:val="22"/>
          <w:szCs w:val="22"/>
        </w:rPr>
        <w:t>28. Систематизация информации об авариях в электроэнергетике, за исключением аварий, указанных в подпункте "в" пункта 5 настоящих Правил, в части повреждения и (или) отключения объектов электросетевого хозяйства, высший класс напряжения которых 35 кВ и ниже, и аварий, указанных в подпункте "л" пункта 5 настоящих Правил, осуществляется субъектом оперативно-диспетчерского управления в электроэнергетике путем ведения базы данных об авариях в электроэнергетике на основании актов расследования, оперативной информации об авариях в электроэнергетике и отчетов об авариях в электроэнергетике, представляемых по форме и в порядке, которые утверждены уполномоченным органом в сфере электроэнергетики.</w:t>
      </w:r>
    </w:p>
    <w:p w:rsidR="00870BFA" w:rsidRPr="00295743" w:rsidRDefault="00870BFA" w:rsidP="00B23682">
      <w:pPr>
        <w:pStyle w:val="ConsPlusNormal"/>
        <w:ind w:firstLine="540"/>
        <w:jc w:val="both"/>
        <w:rPr>
          <w:sz w:val="22"/>
          <w:szCs w:val="22"/>
        </w:rPr>
      </w:pPr>
      <w:r w:rsidRPr="00295743">
        <w:rPr>
          <w:sz w:val="22"/>
          <w:szCs w:val="22"/>
        </w:rPr>
        <w:t>Систематизация информации об указанных в подпунктах "в" и "л" пункта 5 настоящих Правил авариях, которые произошли на объектах электросетевого хозяйства и привели к ограничению режима потребления электрической энергии (мощности), осуществляется уполномоченным органом в сфере электроэнергетики с привлечением в соответствии с законодательством Российской Федерации подведомственного ему государственного бюджетного учреждения, функции и полномочия учредителя которого осуществляет уполномоченный орган в сфере электроэнергетики. Систематизация осуществляется путем ведения базы данных об авариях в электроэнергетике на основании журналов учета данных первичной информации по всем прекращениям передачи электрической энергии, произошедшим на объектах сетевой организации, актов расследования, оперативной информации об авариях в электроэнергетике и отчетов об авариях в электроэнергетике, представляемых по форме и в порядке, которые утверждены уполномоченным органом в сфере электроэнергетики, а также представляемых субъектом оперативно-диспетчерского управления в электроэнергетике в порядке, определяемом уполномоченным органом в сфере электроэнергетики, а также на основании сведений из базы данных об авариях в электроэнергетике (в случае, если ограничение режима потребления электрической энергии (мощности) произошло в результате аварий, указанных в подпунктах "в(2)", "г", "з" и "и" - "м" пункта 4 и подпунктах "е", "ж" и "к" пункта 5 настоящих Правил), ведение которой осуществляется указанным субъектом.</w:t>
      </w:r>
    </w:p>
    <w:p w:rsidR="00870BFA" w:rsidRPr="00295743" w:rsidRDefault="00870BFA" w:rsidP="00B23682">
      <w:pPr>
        <w:pStyle w:val="ConsPlusNormal"/>
        <w:jc w:val="both"/>
        <w:rPr>
          <w:sz w:val="22"/>
          <w:szCs w:val="22"/>
        </w:rPr>
      </w:pPr>
      <w:r w:rsidRPr="00295743">
        <w:rPr>
          <w:sz w:val="22"/>
          <w:szCs w:val="22"/>
        </w:rPr>
        <w:t>(п. 28 в ред. Постановления Правительства РФ от 24.05.2017 N 619)</w:t>
      </w:r>
    </w:p>
    <w:p w:rsidR="00870BFA" w:rsidRPr="00295743" w:rsidRDefault="00870BFA" w:rsidP="00B23682">
      <w:pPr>
        <w:pStyle w:val="ConsPlusNormal"/>
        <w:ind w:firstLine="540"/>
        <w:jc w:val="both"/>
        <w:rPr>
          <w:sz w:val="22"/>
          <w:szCs w:val="22"/>
        </w:rPr>
      </w:pPr>
      <w:r w:rsidRPr="00295743">
        <w:rPr>
          <w:sz w:val="22"/>
          <w:szCs w:val="22"/>
        </w:rPr>
        <w:t>29. Электронные копии актов расследования включаются в базу данных об авариях в электроэнергетике.</w:t>
      </w:r>
    </w:p>
    <w:p w:rsidR="00870BFA" w:rsidRPr="00295743" w:rsidRDefault="00870BFA" w:rsidP="00B23682">
      <w:pPr>
        <w:pStyle w:val="ConsPlusNormal"/>
        <w:ind w:firstLine="540"/>
        <w:jc w:val="both"/>
        <w:rPr>
          <w:sz w:val="22"/>
          <w:szCs w:val="22"/>
        </w:rPr>
      </w:pPr>
      <w:r w:rsidRPr="00295743">
        <w:rPr>
          <w:sz w:val="22"/>
          <w:szCs w:val="22"/>
        </w:rPr>
        <w:t>30. Материалы расследования аварий после проведения анализа могут быть использованы при планировании режимов работы объектов электроэнергетики и (или) энергопринимающих установок и разработке мер по обеспечению надежного и безопасного функционирования указанных объектов (установок), в том числе в составе энергосистемы.</w:t>
      </w:r>
    </w:p>
    <w:sectPr w:rsidR="00870BFA" w:rsidRPr="00295743" w:rsidSect="00DF5729">
      <w:headerReference w:type="default" r:id="rId6"/>
      <w:footerReference w:type="default" r:id="rId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70BFA" w:rsidRDefault="00870BFA">
      <w:r>
        <w:separator/>
      </w:r>
    </w:p>
  </w:endnote>
  <w:endnote w:type="continuationSeparator" w:id="0">
    <w:p w:rsidR="00870BFA" w:rsidRDefault="00870BF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0BFA" w:rsidRDefault="00870BFA" w:rsidP="00DF5729">
    <w:pPr>
      <w:jc w:val="center"/>
      <w:rPr>
        <w:sz w:val="2"/>
        <w:szCs w:val="2"/>
      </w:rPr>
    </w:pPr>
  </w:p>
  <w:p w:rsidR="00870BFA" w:rsidRDefault="00870BFA">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70BFA" w:rsidRDefault="00870BFA">
      <w:r>
        <w:separator/>
      </w:r>
    </w:p>
  </w:footnote>
  <w:footnote w:type="continuationSeparator" w:id="0">
    <w:p w:rsidR="00870BFA" w:rsidRDefault="00870BF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0BFA" w:rsidRDefault="00870BFA" w:rsidP="00DF5729">
    <w:pPr>
      <w:jc w:val="center"/>
      <w:rPr>
        <w:sz w:val="2"/>
        <w:szCs w:val="2"/>
      </w:rPr>
    </w:pPr>
  </w:p>
  <w:p w:rsidR="00870BFA" w:rsidRDefault="00870BFA">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style="mso-next-textbox:#Text Box 17" inset=",0">
              <w:txbxContent>
                <w:p w:rsidR="00870BFA" w:rsidRPr="002A36C4" w:rsidRDefault="00870BFA"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870BFA" w:rsidRPr="002A36C4" w:rsidRDefault="00870BFA"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870BFA" w:rsidRDefault="00870BFA">
    <w:r>
      <w:rPr>
        <w:noProof/>
      </w:rPr>
      <w:pict>
        <v:line id="_x0000_s2052" style="position:absolute;z-index:251661312" from="31.25pt,52.4pt" to="475.85pt,52.4pt"/>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F59EA"/>
    <w:rsid w:val="00185AD7"/>
    <w:rsid w:val="001C50DE"/>
    <w:rsid w:val="002328AA"/>
    <w:rsid w:val="00295743"/>
    <w:rsid w:val="002A36C4"/>
    <w:rsid w:val="002A3FB4"/>
    <w:rsid w:val="002F6C78"/>
    <w:rsid w:val="00352E3D"/>
    <w:rsid w:val="00415D80"/>
    <w:rsid w:val="00470855"/>
    <w:rsid w:val="00616E37"/>
    <w:rsid w:val="006C2CAC"/>
    <w:rsid w:val="006D6D97"/>
    <w:rsid w:val="00706E08"/>
    <w:rsid w:val="00870BFA"/>
    <w:rsid w:val="008A40F2"/>
    <w:rsid w:val="00B23682"/>
    <w:rsid w:val="00CA5FB3"/>
    <w:rsid w:val="00DF5729"/>
    <w:rsid w:val="00EB2E3B"/>
    <w:rsid w:val="00FA0589"/>
    <w:rsid w:val="00FA210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D80E77"/>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D80E77"/>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D80E77"/>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618529679">
      <w:marLeft w:val="0"/>
      <w:marRight w:val="0"/>
      <w:marTop w:val="0"/>
      <w:marBottom w:val="0"/>
      <w:divBdr>
        <w:top w:val="none" w:sz="0" w:space="0" w:color="auto"/>
        <w:left w:val="none" w:sz="0" w:space="0" w:color="auto"/>
        <w:bottom w:val="none" w:sz="0" w:space="0" w:color="auto"/>
        <w:right w:val="none" w:sz="0" w:space="0" w:color="auto"/>
      </w:divBdr>
    </w:div>
    <w:div w:id="618529680">
      <w:marLeft w:val="0"/>
      <w:marRight w:val="0"/>
      <w:marTop w:val="0"/>
      <w:marBottom w:val="0"/>
      <w:divBdr>
        <w:top w:val="none" w:sz="0" w:space="0" w:color="auto"/>
        <w:left w:val="none" w:sz="0" w:space="0" w:color="auto"/>
        <w:bottom w:val="none" w:sz="0" w:space="0" w:color="auto"/>
        <w:right w:val="none" w:sz="0" w:space="0" w:color="auto"/>
      </w:divBdr>
    </w:div>
    <w:div w:id="618529681">
      <w:marLeft w:val="0"/>
      <w:marRight w:val="0"/>
      <w:marTop w:val="0"/>
      <w:marBottom w:val="0"/>
      <w:divBdr>
        <w:top w:val="none" w:sz="0" w:space="0" w:color="auto"/>
        <w:left w:val="none" w:sz="0" w:space="0" w:color="auto"/>
        <w:bottom w:val="none" w:sz="0" w:space="0" w:color="auto"/>
        <w:right w:val="none" w:sz="0" w:space="0" w:color="auto"/>
      </w:divBdr>
    </w:div>
    <w:div w:id="618529682">
      <w:marLeft w:val="0"/>
      <w:marRight w:val="0"/>
      <w:marTop w:val="0"/>
      <w:marBottom w:val="0"/>
      <w:divBdr>
        <w:top w:val="none" w:sz="0" w:space="0" w:color="auto"/>
        <w:left w:val="none" w:sz="0" w:space="0" w:color="auto"/>
        <w:bottom w:val="none" w:sz="0" w:space="0" w:color="auto"/>
        <w:right w:val="none" w:sz="0" w:space="0" w:color="auto"/>
      </w:divBdr>
    </w:div>
    <w:div w:id="618529683">
      <w:marLeft w:val="0"/>
      <w:marRight w:val="0"/>
      <w:marTop w:val="0"/>
      <w:marBottom w:val="0"/>
      <w:divBdr>
        <w:top w:val="none" w:sz="0" w:space="0" w:color="auto"/>
        <w:left w:val="none" w:sz="0" w:space="0" w:color="auto"/>
        <w:bottom w:val="none" w:sz="0" w:space="0" w:color="auto"/>
        <w:right w:val="none" w:sz="0" w:space="0" w:color="auto"/>
      </w:divBdr>
    </w:div>
    <w:div w:id="61852968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3</TotalTime>
  <Pages>10</Pages>
  <Words>5118</Words>
  <Characters>29179</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ПРАВИТЕЛЬСТВО РОССИЙСКОЙ ФЕДЕРАЦИИ</dc:title>
  <dc:subject/>
  <dc:creator>Информ-аналит отдел</dc:creator>
  <cp:keywords/>
  <dc:description/>
  <cp:lastModifiedBy>Информ-аналит отдел</cp:lastModifiedBy>
  <cp:revision>2</cp:revision>
  <dcterms:created xsi:type="dcterms:W3CDTF">2017-06-01T14:58:00Z</dcterms:created>
  <dcterms:modified xsi:type="dcterms:W3CDTF">2017-06-01T14:58:00Z</dcterms:modified>
</cp:coreProperties>
</file>