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055" w:rsidRPr="00186805" w:rsidRDefault="00112055" w:rsidP="00B73EEA">
      <w:pPr>
        <w:pStyle w:val="ConsPlusNormal"/>
        <w:outlineLvl w:val="0"/>
        <w:rPr>
          <w:sz w:val="22"/>
          <w:szCs w:val="22"/>
        </w:rPr>
      </w:pPr>
      <w:r w:rsidRPr="00186805">
        <w:rPr>
          <w:sz w:val="22"/>
          <w:szCs w:val="22"/>
        </w:rPr>
        <w:t xml:space="preserve">Зарегистрировано в Минюсте РФ 29 сентября </w:t>
      </w:r>
      <w:smartTag w:uri="urn:schemas-microsoft-com:office:smarttags" w:element="metricconverter">
        <w:smartTagPr>
          <w:attr w:name="ProductID" w:val="2011 г"/>
        </w:smartTagPr>
        <w:r w:rsidRPr="00186805">
          <w:rPr>
            <w:sz w:val="22"/>
            <w:szCs w:val="22"/>
          </w:rPr>
          <w:t>2011 г</w:t>
        </w:r>
      </w:smartTag>
      <w:r w:rsidRPr="00186805">
        <w:rPr>
          <w:sz w:val="22"/>
          <w:szCs w:val="22"/>
        </w:rPr>
        <w:t>. N 21922</w:t>
      </w:r>
    </w:p>
    <w:p w:rsidR="00112055" w:rsidRPr="00186805" w:rsidRDefault="00112055" w:rsidP="00B73EEA">
      <w:pPr>
        <w:pStyle w:val="ConsPlusNormal"/>
        <w:rPr>
          <w:sz w:val="22"/>
          <w:szCs w:val="22"/>
        </w:rPr>
      </w:pPr>
    </w:p>
    <w:p w:rsidR="00112055" w:rsidRPr="00186805" w:rsidRDefault="00112055" w:rsidP="00B73EEA">
      <w:pPr>
        <w:pStyle w:val="ConsPlusTitle"/>
        <w:jc w:val="center"/>
        <w:rPr>
          <w:sz w:val="22"/>
          <w:szCs w:val="22"/>
        </w:rPr>
      </w:pPr>
      <w:r w:rsidRPr="00186805">
        <w:rPr>
          <w:sz w:val="22"/>
          <w:szCs w:val="22"/>
        </w:rPr>
        <w:t>МИНИСТЕРСТВО ТРАНСПОРТА РОССИЙСКОЙ ФЕДЕРАЦИИ</w:t>
      </w:r>
    </w:p>
    <w:p w:rsidR="00112055" w:rsidRPr="00186805" w:rsidRDefault="00112055" w:rsidP="00B73EEA">
      <w:pPr>
        <w:pStyle w:val="ConsPlusTitle"/>
        <w:jc w:val="center"/>
        <w:rPr>
          <w:sz w:val="22"/>
          <w:szCs w:val="22"/>
        </w:rPr>
      </w:pPr>
    </w:p>
    <w:p w:rsidR="00112055" w:rsidRPr="00186805" w:rsidRDefault="00112055" w:rsidP="00B73EEA">
      <w:pPr>
        <w:pStyle w:val="ConsPlusTitle"/>
        <w:jc w:val="center"/>
        <w:rPr>
          <w:sz w:val="22"/>
          <w:szCs w:val="22"/>
        </w:rPr>
      </w:pPr>
      <w:r w:rsidRPr="00186805">
        <w:rPr>
          <w:sz w:val="22"/>
          <w:szCs w:val="22"/>
        </w:rPr>
        <w:t>ПРИКАЗ</w:t>
      </w:r>
    </w:p>
    <w:p w:rsidR="00112055" w:rsidRPr="00186805" w:rsidRDefault="00112055" w:rsidP="00B73EEA">
      <w:pPr>
        <w:pStyle w:val="ConsPlusTitle"/>
        <w:jc w:val="center"/>
        <w:rPr>
          <w:sz w:val="22"/>
          <w:szCs w:val="22"/>
        </w:rPr>
      </w:pPr>
      <w:r w:rsidRPr="00186805">
        <w:rPr>
          <w:sz w:val="22"/>
          <w:szCs w:val="22"/>
        </w:rPr>
        <w:t xml:space="preserve">от 5 августа </w:t>
      </w:r>
      <w:smartTag w:uri="urn:schemas-microsoft-com:office:smarttags" w:element="metricconverter">
        <w:smartTagPr>
          <w:attr w:name="ProductID" w:val="2011 г"/>
        </w:smartTagPr>
        <w:r w:rsidRPr="00186805">
          <w:rPr>
            <w:sz w:val="22"/>
            <w:szCs w:val="22"/>
          </w:rPr>
          <w:t>2011 г</w:t>
        </w:r>
      </w:smartTag>
      <w:r w:rsidRPr="00186805">
        <w:rPr>
          <w:sz w:val="22"/>
          <w:szCs w:val="22"/>
        </w:rPr>
        <w:t>. N 209</w:t>
      </w:r>
    </w:p>
    <w:p w:rsidR="00112055" w:rsidRPr="00186805" w:rsidRDefault="00112055" w:rsidP="00B73EEA">
      <w:pPr>
        <w:pStyle w:val="ConsPlusTitle"/>
        <w:jc w:val="center"/>
        <w:rPr>
          <w:sz w:val="22"/>
          <w:szCs w:val="22"/>
        </w:rPr>
      </w:pPr>
    </w:p>
    <w:p w:rsidR="00112055" w:rsidRPr="00186805" w:rsidRDefault="00112055" w:rsidP="00B73EEA">
      <w:pPr>
        <w:pStyle w:val="ConsPlusTitle"/>
        <w:jc w:val="center"/>
        <w:rPr>
          <w:sz w:val="22"/>
          <w:szCs w:val="22"/>
        </w:rPr>
      </w:pPr>
      <w:r w:rsidRPr="00186805">
        <w:rPr>
          <w:sz w:val="22"/>
          <w:szCs w:val="22"/>
        </w:rPr>
        <w:t>ОБ УТВЕРЖДЕНИИ ТРЕБОВАНИЙ</w:t>
      </w:r>
    </w:p>
    <w:p w:rsidR="00112055" w:rsidRPr="00186805" w:rsidRDefault="00112055" w:rsidP="00B73EEA">
      <w:pPr>
        <w:pStyle w:val="ConsPlusTitle"/>
        <w:jc w:val="center"/>
        <w:rPr>
          <w:sz w:val="22"/>
          <w:szCs w:val="22"/>
        </w:rPr>
      </w:pPr>
      <w:r w:rsidRPr="00186805">
        <w:rPr>
          <w:sz w:val="22"/>
          <w:szCs w:val="22"/>
        </w:rPr>
        <w:t>ПО ОБЕСПЕЧЕНИЮ ТРАНСПОРТНОЙ БЕЗОПАСНОСТИ, УЧИТЫВАЮЩИХ</w:t>
      </w:r>
    </w:p>
    <w:p w:rsidR="00112055" w:rsidRPr="00186805" w:rsidRDefault="00112055" w:rsidP="00B73EEA">
      <w:pPr>
        <w:pStyle w:val="ConsPlusTitle"/>
        <w:jc w:val="center"/>
        <w:rPr>
          <w:sz w:val="22"/>
          <w:szCs w:val="22"/>
        </w:rPr>
      </w:pPr>
      <w:r w:rsidRPr="00186805">
        <w:rPr>
          <w:sz w:val="22"/>
          <w:szCs w:val="22"/>
        </w:rPr>
        <w:t>УРОВНИ БЕЗОПАСНОСТИ ДЛЯ РАЗЛИЧНЫХ КАТЕГОРИЙ ОБЪЕКТОВ</w:t>
      </w:r>
    </w:p>
    <w:p w:rsidR="00112055" w:rsidRPr="00186805" w:rsidRDefault="00112055" w:rsidP="00B73EEA">
      <w:pPr>
        <w:pStyle w:val="ConsPlusTitle"/>
        <w:jc w:val="center"/>
        <w:rPr>
          <w:sz w:val="22"/>
          <w:szCs w:val="22"/>
        </w:rPr>
      </w:pPr>
      <w:r w:rsidRPr="00186805">
        <w:rPr>
          <w:sz w:val="22"/>
          <w:szCs w:val="22"/>
        </w:rPr>
        <w:t>ТРАНСПОРТНОЙ ИНФРАСТРУКТУРЫ И ТРАНСПОРТНЫХ СРЕДСТВ</w:t>
      </w:r>
    </w:p>
    <w:p w:rsidR="00112055" w:rsidRPr="00186805" w:rsidRDefault="00112055" w:rsidP="00B73EEA">
      <w:pPr>
        <w:pStyle w:val="ConsPlusTitle"/>
        <w:jc w:val="center"/>
        <w:rPr>
          <w:sz w:val="22"/>
          <w:szCs w:val="22"/>
        </w:rPr>
      </w:pPr>
      <w:r w:rsidRPr="00186805">
        <w:rPr>
          <w:sz w:val="22"/>
          <w:szCs w:val="22"/>
        </w:rPr>
        <w:t>ГОРОДСКОГО НАЗЕМНОГО ЭЛЕКТРИЧЕСКОГО ТРАНСПОРТА</w:t>
      </w:r>
    </w:p>
    <w:p w:rsidR="00112055" w:rsidRPr="00186805" w:rsidRDefault="00112055" w:rsidP="00B73EEA">
      <w:pPr>
        <w:pStyle w:val="ConsPlusNormal"/>
        <w:jc w:val="center"/>
        <w:rPr>
          <w:sz w:val="22"/>
          <w:szCs w:val="22"/>
        </w:rPr>
      </w:pPr>
    </w:p>
    <w:p w:rsidR="00112055" w:rsidRPr="00186805" w:rsidRDefault="00112055" w:rsidP="00B73EEA">
      <w:pPr>
        <w:pStyle w:val="ConsPlusNormal"/>
        <w:ind w:firstLine="540"/>
        <w:jc w:val="both"/>
        <w:rPr>
          <w:sz w:val="22"/>
          <w:szCs w:val="22"/>
        </w:rPr>
      </w:pPr>
      <w:r w:rsidRPr="00186805">
        <w:rPr>
          <w:sz w:val="22"/>
          <w:szCs w:val="22"/>
        </w:rPr>
        <w:t xml:space="preserve">В соответствии со статьей 8 Федерального закона от 9 февраля </w:t>
      </w:r>
      <w:smartTag w:uri="urn:schemas-microsoft-com:office:smarttags" w:element="metricconverter">
        <w:smartTagPr>
          <w:attr w:name="ProductID" w:val="2007 г"/>
        </w:smartTagPr>
        <w:r w:rsidRPr="00186805">
          <w:rPr>
            <w:sz w:val="22"/>
            <w:szCs w:val="22"/>
          </w:rPr>
          <w:t>2007 г</w:t>
        </w:r>
      </w:smartTag>
      <w:r w:rsidRPr="00186805">
        <w:rPr>
          <w:sz w:val="22"/>
          <w:szCs w:val="22"/>
        </w:rPr>
        <w:t>. N 16-ФЗ "О транспортной безопасности" (Собрание законодательства Российской Федерации, 2007, N 7 (часть I), ст. 837; 2008, N 30 (часть II), ст. 3616; 2009, N 29, ст. 3634; 2010, N 27, ст. 3415; 2011, N 7, ст. 901) приказываю:</w:t>
      </w:r>
    </w:p>
    <w:p w:rsidR="00112055" w:rsidRPr="00186805" w:rsidRDefault="00112055" w:rsidP="00B73EEA">
      <w:pPr>
        <w:pStyle w:val="ConsPlusNormal"/>
        <w:ind w:firstLine="540"/>
        <w:jc w:val="both"/>
        <w:rPr>
          <w:sz w:val="22"/>
          <w:szCs w:val="22"/>
        </w:rPr>
      </w:pPr>
      <w:r w:rsidRPr="00186805">
        <w:rPr>
          <w:sz w:val="22"/>
          <w:szCs w:val="22"/>
        </w:rPr>
        <w:t xml:space="preserve">Утвердить прилагаемые </w:t>
      </w:r>
      <w:hyperlink w:anchor="Par29" w:tooltip="ТРЕБОВАНИЯ" w:history="1">
        <w:r w:rsidRPr="00186805">
          <w:rPr>
            <w:sz w:val="22"/>
            <w:szCs w:val="22"/>
          </w:rPr>
          <w:t>Требования</w:t>
        </w:r>
      </w:hyperlink>
      <w:r w:rsidRPr="00186805">
        <w:rPr>
          <w:sz w:val="22"/>
          <w:szCs w:val="22"/>
        </w:rPr>
        <w:t xml:space="preserve"> по обеспечению транспортной безопасности, учитывающие уровни безопасности для различных категорий объектов транспортной инфраструктуры и транспортных средств городского наземного электрического транспорта.</w:t>
      </w:r>
    </w:p>
    <w:p w:rsidR="00112055" w:rsidRPr="00186805" w:rsidRDefault="00112055" w:rsidP="00B73EEA">
      <w:pPr>
        <w:pStyle w:val="ConsPlusNormal"/>
        <w:ind w:firstLine="540"/>
        <w:jc w:val="both"/>
        <w:rPr>
          <w:sz w:val="22"/>
          <w:szCs w:val="22"/>
        </w:rPr>
      </w:pPr>
    </w:p>
    <w:p w:rsidR="00112055" w:rsidRPr="00186805" w:rsidRDefault="00112055" w:rsidP="00B73EEA">
      <w:pPr>
        <w:pStyle w:val="ConsPlusNormal"/>
        <w:jc w:val="right"/>
        <w:rPr>
          <w:sz w:val="22"/>
          <w:szCs w:val="22"/>
        </w:rPr>
      </w:pPr>
      <w:r w:rsidRPr="00186805">
        <w:rPr>
          <w:sz w:val="22"/>
          <w:szCs w:val="22"/>
        </w:rPr>
        <w:t>Министр</w:t>
      </w:r>
    </w:p>
    <w:p w:rsidR="00112055" w:rsidRPr="00186805" w:rsidRDefault="00112055" w:rsidP="00B73EEA">
      <w:pPr>
        <w:pStyle w:val="ConsPlusNormal"/>
        <w:jc w:val="right"/>
        <w:rPr>
          <w:sz w:val="22"/>
          <w:szCs w:val="22"/>
        </w:rPr>
      </w:pPr>
      <w:r w:rsidRPr="00186805">
        <w:rPr>
          <w:sz w:val="22"/>
          <w:szCs w:val="22"/>
        </w:rPr>
        <w:t>И.Е.ЛЕВИТИН</w:t>
      </w:r>
    </w:p>
    <w:p w:rsidR="00112055" w:rsidRPr="00186805" w:rsidRDefault="00112055" w:rsidP="00B73EEA">
      <w:pPr>
        <w:pStyle w:val="ConsPlusNormal"/>
        <w:ind w:firstLine="540"/>
        <w:jc w:val="both"/>
        <w:rPr>
          <w:sz w:val="22"/>
          <w:szCs w:val="22"/>
        </w:rPr>
      </w:pPr>
    </w:p>
    <w:p w:rsidR="00112055" w:rsidRPr="00186805" w:rsidRDefault="00112055" w:rsidP="00B73EEA">
      <w:pPr>
        <w:pStyle w:val="ConsPlusNormal"/>
        <w:jc w:val="right"/>
        <w:outlineLvl w:val="0"/>
        <w:rPr>
          <w:sz w:val="22"/>
          <w:szCs w:val="22"/>
        </w:rPr>
      </w:pPr>
      <w:r w:rsidRPr="00186805">
        <w:rPr>
          <w:sz w:val="22"/>
          <w:szCs w:val="22"/>
        </w:rPr>
        <w:t>Утверждены</w:t>
      </w:r>
    </w:p>
    <w:p w:rsidR="00112055" w:rsidRPr="00186805" w:rsidRDefault="00112055" w:rsidP="00B73EEA">
      <w:pPr>
        <w:pStyle w:val="ConsPlusNormal"/>
        <w:jc w:val="right"/>
        <w:rPr>
          <w:sz w:val="22"/>
          <w:szCs w:val="22"/>
        </w:rPr>
      </w:pPr>
      <w:r w:rsidRPr="00186805">
        <w:rPr>
          <w:sz w:val="22"/>
          <w:szCs w:val="22"/>
        </w:rPr>
        <w:t>Приказом Минтранса России</w:t>
      </w:r>
    </w:p>
    <w:p w:rsidR="00112055" w:rsidRPr="00186805" w:rsidRDefault="00112055" w:rsidP="00B73EEA">
      <w:pPr>
        <w:pStyle w:val="ConsPlusNormal"/>
        <w:jc w:val="right"/>
        <w:rPr>
          <w:sz w:val="22"/>
          <w:szCs w:val="22"/>
        </w:rPr>
      </w:pPr>
      <w:r w:rsidRPr="00186805">
        <w:rPr>
          <w:sz w:val="22"/>
          <w:szCs w:val="22"/>
        </w:rPr>
        <w:t xml:space="preserve">от 5 августа </w:t>
      </w:r>
      <w:smartTag w:uri="urn:schemas-microsoft-com:office:smarttags" w:element="metricconverter">
        <w:smartTagPr>
          <w:attr w:name="ProductID" w:val="2011 г"/>
        </w:smartTagPr>
        <w:r w:rsidRPr="00186805">
          <w:rPr>
            <w:sz w:val="22"/>
            <w:szCs w:val="22"/>
          </w:rPr>
          <w:t>2011 г</w:t>
        </w:r>
      </w:smartTag>
      <w:r w:rsidRPr="00186805">
        <w:rPr>
          <w:sz w:val="22"/>
          <w:szCs w:val="22"/>
        </w:rPr>
        <w:t>. N 209</w:t>
      </w:r>
    </w:p>
    <w:p w:rsidR="00112055" w:rsidRPr="00186805" w:rsidRDefault="00112055" w:rsidP="00B73EEA">
      <w:pPr>
        <w:pStyle w:val="ConsPlusNormal"/>
        <w:jc w:val="right"/>
        <w:rPr>
          <w:sz w:val="22"/>
          <w:szCs w:val="22"/>
        </w:rPr>
      </w:pPr>
    </w:p>
    <w:p w:rsidR="00112055" w:rsidRPr="00186805" w:rsidRDefault="00112055" w:rsidP="00B73EEA">
      <w:pPr>
        <w:pStyle w:val="ConsPlusTitle"/>
        <w:jc w:val="center"/>
        <w:rPr>
          <w:sz w:val="22"/>
          <w:szCs w:val="22"/>
        </w:rPr>
      </w:pPr>
      <w:bookmarkStart w:id="0" w:name="Par29"/>
      <w:bookmarkEnd w:id="0"/>
      <w:r w:rsidRPr="00186805">
        <w:rPr>
          <w:sz w:val="22"/>
          <w:szCs w:val="22"/>
        </w:rPr>
        <w:t>ТРЕБОВАНИЯ</w:t>
      </w:r>
    </w:p>
    <w:p w:rsidR="00112055" w:rsidRPr="00186805" w:rsidRDefault="00112055" w:rsidP="00B73EEA">
      <w:pPr>
        <w:pStyle w:val="ConsPlusTitle"/>
        <w:jc w:val="center"/>
        <w:rPr>
          <w:sz w:val="22"/>
          <w:szCs w:val="22"/>
        </w:rPr>
      </w:pPr>
      <w:r w:rsidRPr="00186805">
        <w:rPr>
          <w:sz w:val="22"/>
          <w:szCs w:val="22"/>
        </w:rPr>
        <w:t>ПО ОБЕСПЕЧЕНИЮ ТРАНСПОРТНОЙ БЕЗОПАСНОСТИ, УЧИТЫВАЮЩИЕ</w:t>
      </w:r>
    </w:p>
    <w:p w:rsidR="00112055" w:rsidRPr="00186805" w:rsidRDefault="00112055" w:rsidP="00B73EEA">
      <w:pPr>
        <w:pStyle w:val="ConsPlusTitle"/>
        <w:jc w:val="center"/>
        <w:rPr>
          <w:sz w:val="22"/>
          <w:szCs w:val="22"/>
        </w:rPr>
      </w:pPr>
      <w:r w:rsidRPr="00186805">
        <w:rPr>
          <w:sz w:val="22"/>
          <w:szCs w:val="22"/>
        </w:rPr>
        <w:t>УРОВНИ БЕЗОПАСНОСТИ ДЛЯ РАЗЛИЧНЫХ КАТЕГОРИЙ ОБЪЕКТОВ</w:t>
      </w:r>
    </w:p>
    <w:p w:rsidR="00112055" w:rsidRPr="00186805" w:rsidRDefault="00112055" w:rsidP="00B73EEA">
      <w:pPr>
        <w:pStyle w:val="ConsPlusTitle"/>
        <w:jc w:val="center"/>
        <w:rPr>
          <w:sz w:val="22"/>
          <w:szCs w:val="22"/>
        </w:rPr>
      </w:pPr>
      <w:r w:rsidRPr="00186805">
        <w:rPr>
          <w:sz w:val="22"/>
          <w:szCs w:val="22"/>
        </w:rPr>
        <w:t>ТРАНСПОРТНОЙ ИНФРАСТРУКТУРЫ И ТРАНСПОРТНЫХ СРЕДСТВ</w:t>
      </w:r>
    </w:p>
    <w:p w:rsidR="00112055" w:rsidRPr="00186805" w:rsidRDefault="00112055" w:rsidP="00B73EEA">
      <w:pPr>
        <w:pStyle w:val="ConsPlusTitle"/>
        <w:jc w:val="center"/>
        <w:rPr>
          <w:sz w:val="22"/>
          <w:szCs w:val="22"/>
        </w:rPr>
      </w:pPr>
      <w:r w:rsidRPr="00186805">
        <w:rPr>
          <w:sz w:val="22"/>
          <w:szCs w:val="22"/>
        </w:rPr>
        <w:t>ГОРОДСКОГО НАЗЕМНОГО ЭЛЕКТРИЧЕСКОГО ТРАНСПОРТА</w:t>
      </w:r>
    </w:p>
    <w:p w:rsidR="00112055" w:rsidRPr="00186805" w:rsidRDefault="00112055" w:rsidP="00B73EEA">
      <w:pPr>
        <w:pStyle w:val="ConsPlusNormal"/>
        <w:jc w:val="center"/>
        <w:rPr>
          <w:sz w:val="22"/>
          <w:szCs w:val="22"/>
        </w:rPr>
      </w:pPr>
    </w:p>
    <w:p w:rsidR="00112055" w:rsidRPr="00186805" w:rsidRDefault="00112055" w:rsidP="00B73EEA">
      <w:pPr>
        <w:pStyle w:val="ConsPlusNormal"/>
        <w:ind w:firstLine="540"/>
        <w:jc w:val="both"/>
        <w:rPr>
          <w:sz w:val="22"/>
          <w:szCs w:val="22"/>
        </w:rPr>
      </w:pPr>
      <w:r w:rsidRPr="00186805">
        <w:rPr>
          <w:sz w:val="22"/>
          <w:szCs w:val="22"/>
        </w:rPr>
        <w:t xml:space="preserve">1. Требования по обеспечению транспортной безопасности, учитывающие уровни безопасности для различных категорий объектов транспортной инфраструктуры и транспортных средств городского наземного электрического транспорта (далее - Требования), разработаны в соответствии со статьей 8 Федерального закона от 9 февраля </w:t>
      </w:r>
      <w:smartTag w:uri="urn:schemas-microsoft-com:office:smarttags" w:element="metricconverter">
        <w:smartTagPr>
          <w:attr w:name="ProductID" w:val="2007 г"/>
        </w:smartTagPr>
        <w:r w:rsidRPr="00186805">
          <w:rPr>
            <w:sz w:val="22"/>
            <w:szCs w:val="22"/>
          </w:rPr>
          <w:t>2007 г</w:t>
        </w:r>
      </w:smartTag>
      <w:r w:rsidRPr="00186805">
        <w:rPr>
          <w:sz w:val="22"/>
          <w:szCs w:val="22"/>
        </w:rPr>
        <w:t>. N 16-ФЗ "О транспортной безопасности" (Собрание законодательства Российской Федерации, 2007, N 7 (часть I), ст. 837; 2008, N 30 (часть II), ст. 3616; 2009, N 29, ст. 3634; 2010, N 27, ст. 3415; 2011, N 7, ст. 901).</w:t>
      </w:r>
    </w:p>
    <w:p w:rsidR="00112055" w:rsidRPr="00186805" w:rsidRDefault="00112055" w:rsidP="00B73EEA">
      <w:pPr>
        <w:pStyle w:val="ConsPlusNormal"/>
        <w:ind w:firstLine="540"/>
        <w:jc w:val="both"/>
        <w:rPr>
          <w:sz w:val="22"/>
          <w:szCs w:val="22"/>
        </w:rPr>
      </w:pPr>
      <w:r w:rsidRPr="00186805">
        <w:rPr>
          <w:sz w:val="22"/>
          <w:szCs w:val="22"/>
        </w:rPr>
        <w:t>2. Требования определяют систему мер, реализуемых субъектами транспортной инфраструктуры, для защиты объектов транспортной инфраструктуры (далее - ОТИ) и транспортных средств (далее - ОТИ) городского наземного электрического транспорта от потенциальных, непосредственных и прямых угроз совершения актов незаконного вмешательства (далее - АНВ).</w:t>
      </w:r>
    </w:p>
    <w:p w:rsidR="00112055" w:rsidRPr="00186805" w:rsidRDefault="00112055" w:rsidP="00B73EEA">
      <w:pPr>
        <w:pStyle w:val="ConsPlusNormal"/>
        <w:ind w:firstLine="540"/>
        <w:jc w:val="both"/>
        <w:rPr>
          <w:sz w:val="22"/>
          <w:szCs w:val="22"/>
        </w:rPr>
      </w:pPr>
      <w:r w:rsidRPr="00186805">
        <w:rPr>
          <w:sz w:val="22"/>
          <w:szCs w:val="22"/>
        </w:rPr>
        <w:t>3. Требования применяются в отношении ОТИ и ТС, эксплуатируемых субъектами транспортной инфраструктуры на территории Российской Федерации.</w:t>
      </w:r>
    </w:p>
    <w:p w:rsidR="00112055" w:rsidRPr="00186805" w:rsidRDefault="00112055" w:rsidP="00B73EEA">
      <w:pPr>
        <w:pStyle w:val="ConsPlusNormal"/>
        <w:ind w:firstLine="540"/>
        <w:jc w:val="both"/>
        <w:rPr>
          <w:sz w:val="22"/>
          <w:szCs w:val="22"/>
        </w:rPr>
      </w:pPr>
      <w:r w:rsidRPr="00186805">
        <w:rPr>
          <w:sz w:val="22"/>
          <w:szCs w:val="22"/>
        </w:rPr>
        <w:t>4. Требования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ОТИ и/или ТС.</w:t>
      </w:r>
    </w:p>
    <w:p w:rsidR="00112055" w:rsidRPr="00186805" w:rsidRDefault="00112055" w:rsidP="00B73EEA">
      <w:pPr>
        <w:pStyle w:val="ConsPlusNormal"/>
        <w:ind w:firstLine="540"/>
        <w:jc w:val="both"/>
        <w:rPr>
          <w:sz w:val="22"/>
          <w:szCs w:val="22"/>
        </w:rPr>
      </w:pPr>
      <w:bookmarkStart w:id="1" w:name="Par39"/>
      <w:bookmarkEnd w:id="1"/>
      <w:r w:rsidRPr="00186805">
        <w:rPr>
          <w:sz w:val="22"/>
          <w:szCs w:val="22"/>
        </w:rPr>
        <w:t>5. Субъект транспортной инфраструктуры обязан:</w:t>
      </w:r>
    </w:p>
    <w:p w:rsidR="00112055" w:rsidRPr="00186805" w:rsidRDefault="00112055" w:rsidP="00B73EEA">
      <w:pPr>
        <w:pStyle w:val="ConsPlusNormal"/>
        <w:ind w:firstLine="540"/>
        <w:jc w:val="both"/>
        <w:rPr>
          <w:sz w:val="22"/>
          <w:szCs w:val="22"/>
        </w:rPr>
      </w:pPr>
      <w:r w:rsidRPr="00186805">
        <w:rPr>
          <w:sz w:val="22"/>
          <w:szCs w:val="22"/>
        </w:rPr>
        <w:t>5.1. Назначить лицо, ответственное за обеспечение транспортной безопасности в субъекте транспортной инфраструктуры.</w:t>
      </w:r>
    </w:p>
    <w:p w:rsidR="00112055" w:rsidRPr="00186805" w:rsidRDefault="00112055" w:rsidP="00B73EEA">
      <w:pPr>
        <w:pStyle w:val="ConsPlusNormal"/>
        <w:ind w:firstLine="540"/>
        <w:jc w:val="both"/>
        <w:rPr>
          <w:sz w:val="22"/>
          <w:szCs w:val="22"/>
        </w:rPr>
      </w:pPr>
      <w:r w:rsidRPr="00186805">
        <w:rPr>
          <w:sz w:val="22"/>
          <w:szCs w:val="22"/>
        </w:rPr>
        <w:t>5.2. Назначить на каждом ОТИ первой, второй или третьей категории должностное лицо, ответственное за обеспечение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5.3. Назначить на каждом ТС лицо, занимающее должность на ТС, ответственное за обеспечение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5.4. Назначить лицо, ответственное за обеспечение транспортной безопасности одного или группы ОТИ четвертой категории.</w:t>
      </w:r>
    </w:p>
    <w:p w:rsidR="00112055" w:rsidRPr="00186805" w:rsidRDefault="00112055" w:rsidP="00B73EEA">
      <w:pPr>
        <w:pStyle w:val="ConsPlusNormal"/>
        <w:ind w:firstLine="540"/>
        <w:jc w:val="both"/>
        <w:rPr>
          <w:sz w:val="22"/>
          <w:szCs w:val="22"/>
        </w:rPr>
      </w:pPr>
      <w:r w:rsidRPr="00186805">
        <w:rPr>
          <w:sz w:val="22"/>
          <w:szCs w:val="22"/>
        </w:rPr>
        <w:t>5.5. Образовать (сформировать) в соответствии с особыми уставными задачами и/или привлечь в соответствии с планами обеспечения транспортной безопасности подразделения транспортной безопасности для защиты ОТИ и/или ТС от актов незаконного вмешательства, включая группы быстрого реагирования - специально оснащенные, мобильные, круглосуточно выполняющие свои задачи по реагированию на подготовку совершения или совершение АНВ в зоне транспортной безопасности и/или на критических элементах ОТИ и ТС, а также на нарушения внутриобъектового и пропускного режимов группы из числа сотрудников подразделений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5.6. Разработать, принять и исполнять внутренние организационно-распорядительные документы, направленные на реализацию мер по обеспечению транспортной безопасности ОТИ и/или ТС и являющиеся приложением к плану обеспечения транспортной безопасности ОТИ и/или ТС, в том числе:</w:t>
      </w:r>
    </w:p>
    <w:p w:rsidR="00112055" w:rsidRPr="00186805" w:rsidRDefault="00112055" w:rsidP="00B73EEA">
      <w:pPr>
        <w:pStyle w:val="ConsPlusNormal"/>
        <w:ind w:firstLine="540"/>
        <w:jc w:val="both"/>
        <w:rPr>
          <w:sz w:val="22"/>
          <w:szCs w:val="22"/>
        </w:rPr>
      </w:pPr>
      <w:r w:rsidRPr="00186805">
        <w:rPr>
          <w:sz w:val="22"/>
          <w:szCs w:val="22"/>
        </w:rPr>
        <w:t>5.6.1. Положение (устав) подразделений транспортной безопасности ОТИ и/или ТС субъекта транспортной инфраструктуры (при наличии таких подразделений).</w:t>
      </w:r>
    </w:p>
    <w:p w:rsidR="00112055" w:rsidRPr="00186805" w:rsidRDefault="00112055" w:rsidP="00B73EEA">
      <w:pPr>
        <w:pStyle w:val="ConsPlusNormal"/>
        <w:ind w:firstLine="540"/>
        <w:jc w:val="both"/>
        <w:rPr>
          <w:sz w:val="22"/>
          <w:szCs w:val="22"/>
        </w:rPr>
      </w:pPr>
      <w:r w:rsidRPr="00186805">
        <w:rPr>
          <w:sz w:val="22"/>
          <w:szCs w:val="22"/>
        </w:rPr>
        <w:t>5.6.2. Организационно-штатную структуру управления в субъекте транспортной инфраструктуры.</w:t>
      </w:r>
    </w:p>
    <w:p w:rsidR="00112055" w:rsidRPr="00186805" w:rsidRDefault="00112055" w:rsidP="00B73EEA">
      <w:pPr>
        <w:pStyle w:val="ConsPlusNormal"/>
        <w:ind w:firstLine="540"/>
        <w:jc w:val="both"/>
        <w:rPr>
          <w:sz w:val="22"/>
          <w:szCs w:val="22"/>
        </w:rPr>
      </w:pPr>
      <w:r w:rsidRPr="00186805">
        <w:rPr>
          <w:sz w:val="22"/>
          <w:szCs w:val="22"/>
        </w:rPr>
        <w:t>5.6.3. Номенклатуру (перечень) должностей работников субъекта транспортной инфраструктуры (далее - персонал), осуществляющих деятельность в зоне транспортной безопасности и на критических элементах ОТИ или ТС.</w:t>
      </w:r>
    </w:p>
    <w:p w:rsidR="00112055" w:rsidRPr="00186805" w:rsidRDefault="00112055" w:rsidP="00B73EEA">
      <w:pPr>
        <w:pStyle w:val="ConsPlusNormal"/>
        <w:ind w:firstLine="540"/>
        <w:jc w:val="both"/>
        <w:rPr>
          <w:sz w:val="22"/>
          <w:szCs w:val="22"/>
        </w:rPr>
      </w:pPr>
      <w:r w:rsidRPr="00186805">
        <w:rPr>
          <w:sz w:val="22"/>
          <w:szCs w:val="22"/>
        </w:rPr>
        <w:t>5.6.4. Номенклатуру (перечень) должностей персонала, непосредственно связанного с обеспечением транспортной безопасности ОТИ или ТС.</w:t>
      </w:r>
    </w:p>
    <w:p w:rsidR="00112055" w:rsidRPr="00186805" w:rsidRDefault="00112055" w:rsidP="00B73EEA">
      <w:pPr>
        <w:pStyle w:val="ConsPlusNormal"/>
        <w:ind w:firstLine="540"/>
        <w:jc w:val="both"/>
        <w:rPr>
          <w:sz w:val="22"/>
          <w:szCs w:val="22"/>
        </w:rPr>
      </w:pPr>
      <w:r w:rsidRPr="00186805">
        <w:rPr>
          <w:sz w:val="22"/>
          <w:szCs w:val="22"/>
        </w:rPr>
        <w:t>5.6.5. Номенклатуру (перечень) должностей персонала юридических лиц, осуществляющих на законных основаниях деятельность в зоне транспортной безопасности или на критических элементах ОТИ или ТС.</w:t>
      </w:r>
    </w:p>
    <w:p w:rsidR="00112055" w:rsidRPr="00186805" w:rsidRDefault="00112055" w:rsidP="00B73EEA">
      <w:pPr>
        <w:pStyle w:val="ConsPlusNormal"/>
        <w:ind w:firstLine="540"/>
        <w:jc w:val="both"/>
        <w:rPr>
          <w:sz w:val="22"/>
          <w:szCs w:val="22"/>
        </w:rPr>
      </w:pPr>
      <w:r w:rsidRPr="00186805">
        <w:rPr>
          <w:sz w:val="22"/>
          <w:szCs w:val="22"/>
        </w:rPr>
        <w:t>5.6.6. Положение (инструкцию) о пропускном и внутриобъектовом режимах на ОТИ или ТС.</w:t>
      </w:r>
    </w:p>
    <w:p w:rsidR="00112055" w:rsidRPr="00186805" w:rsidRDefault="00112055" w:rsidP="00B73EEA">
      <w:pPr>
        <w:pStyle w:val="ConsPlusNormal"/>
        <w:ind w:firstLine="540"/>
        <w:jc w:val="both"/>
        <w:rPr>
          <w:sz w:val="22"/>
          <w:szCs w:val="22"/>
        </w:rPr>
      </w:pPr>
      <w:r w:rsidRPr="00186805">
        <w:rPr>
          <w:sz w:val="22"/>
          <w:szCs w:val="22"/>
        </w:rPr>
        <w:t>5.6.7. Порядок выявления и распознавания на контрольно-пропускных пунктах (далее - КПП)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ОТИ или ТС, а также предметов и веществ, которые запрещены или ограничены для перемещения в зону транспортной безопасности и на критические элементы ОТИ или ТС в соответствии с законодательством Российской Федерации (далее - предметы и вещества, которые запрещены или ограничены для перемещения).</w:t>
      </w:r>
    </w:p>
    <w:p w:rsidR="00112055" w:rsidRPr="00186805" w:rsidRDefault="00112055" w:rsidP="00B73EEA">
      <w:pPr>
        <w:pStyle w:val="ConsPlusNormal"/>
        <w:ind w:firstLine="540"/>
        <w:jc w:val="both"/>
        <w:rPr>
          <w:sz w:val="22"/>
          <w:szCs w:val="22"/>
        </w:rPr>
      </w:pPr>
      <w:r w:rsidRPr="00186805">
        <w:rPr>
          <w:sz w:val="22"/>
          <w:szCs w:val="22"/>
        </w:rPr>
        <w:t>5.6.8. Порядок проверки документов, наблюдения, собеседования с физическими лицами и оценки данных инженерно-технических систем и средств обеспечения транспортной безопасности, осуществляемых для выявления подготовки к совершению АНВ или совершения АНВ в отношении ОТИ или ТС.</w:t>
      </w:r>
    </w:p>
    <w:p w:rsidR="00112055" w:rsidRPr="00186805" w:rsidRDefault="00112055" w:rsidP="00B73EEA">
      <w:pPr>
        <w:pStyle w:val="ConsPlusNormal"/>
        <w:ind w:firstLine="540"/>
        <w:jc w:val="both"/>
        <w:rPr>
          <w:sz w:val="22"/>
          <w:szCs w:val="22"/>
        </w:rPr>
      </w:pPr>
      <w:r w:rsidRPr="00186805">
        <w:rPr>
          <w:sz w:val="22"/>
          <w:szCs w:val="22"/>
        </w:rPr>
        <w:t>5.6.9. Порядок реагирования лиц, ответственных за обеспечение транспортной безопасности, и персонала, непосредственно связанного с обеспечением транспортной безопасности ОТИ и/или ТС, а также подразделений транспортной безопасности (далее - силы обеспечения транспортной безопасности) на подготовку к совершению АНВ или совершение АНВ в отношении ОТИ или ТС.</w:t>
      </w:r>
    </w:p>
    <w:p w:rsidR="00112055" w:rsidRPr="00186805" w:rsidRDefault="00112055" w:rsidP="00B73EEA">
      <w:pPr>
        <w:pStyle w:val="ConsPlusNormal"/>
        <w:ind w:firstLine="540"/>
        <w:jc w:val="both"/>
        <w:rPr>
          <w:sz w:val="22"/>
          <w:szCs w:val="22"/>
        </w:rPr>
      </w:pPr>
      <w:r w:rsidRPr="00186805">
        <w:rPr>
          <w:sz w:val="22"/>
          <w:szCs w:val="22"/>
        </w:rPr>
        <w:t>5.6.10. Порядок информирования компетентного органа в области обеспечения транспортной безопасности и уполномоченных подразделений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о непосредственных, прямых угрозах и фактах совершения АНВ в деятельность ОТИ и/или ТС.</w:t>
      </w:r>
    </w:p>
    <w:p w:rsidR="00112055" w:rsidRPr="00186805" w:rsidRDefault="00112055" w:rsidP="00B73EEA">
      <w:pPr>
        <w:pStyle w:val="ConsPlusNormal"/>
        <w:ind w:firstLine="540"/>
        <w:jc w:val="both"/>
        <w:rPr>
          <w:sz w:val="22"/>
          <w:szCs w:val="22"/>
        </w:rPr>
      </w:pPr>
      <w:r w:rsidRPr="00186805">
        <w:rPr>
          <w:sz w:val="22"/>
          <w:szCs w:val="22"/>
        </w:rPr>
        <w:t>5.6.11. Порядок доведения до сил обеспечения транспортной безопасности информации об изменении уровней безопасности, а также реагирования на такую информацию.</w:t>
      </w:r>
    </w:p>
    <w:p w:rsidR="00112055" w:rsidRPr="00186805" w:rsidRDefault="00112055" w:rsidP="00B73EEA">
      <w:pPr>
        <w:pStyle w:val="ConsPlusNormal"/>
        <w:ind w:firstLine="540"/>
        <w:jc w:val="both"/>
        <w:rPr>
          <w:sz w:val="22"/>
          <w:szCs w:val="22"/>
        </w:rPr>
      </w:pPr>
      <w:r w:rsidRPr="00186805">
        <w:rPr>
          <w:sz w:val="22"/>
          <w:szCs w:val="22"/>
        </w:rPr>
        <w:t>5.6.12. Порядок функционирования инженерно-технических систем обеспечения транспортной безопасности, включая порядок передачи данных с таких систем уполномоченным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(далее - порядок передачи данных с инженерно-технических систем).</w:t>
      </w:r>
    </w:p>
    <w:p w:rsidR="00112055" w:rsidRPr="00186805" w:rsidRDefault="00112055" w:rsidP="00B73EEA">
      <w:pPr>
        <w:pStyle w:val="ConsPlusNormal"/>
        <w:ind w:firstLine="540"/>
        <w:jc w:val="both"/>
        <w:rPr>
          <w:sz w:val="22"/>
          <w:szCs w:val="22"/>
        </w:rPr>
      </w:pPr>
      <w:r w:rsidRPr="00186805">
        <w:rPr>
          <w:sz w:val="22"/>
          <w:szCs w:val="22"/>
        </w:rPr>
        <w:t>5.7. Обеспечить проведение оценки уязвимости ОТИ и/или ТС и утверждение в установленном порядке результатов оценки уязвимости ОТИ и/или ТС в течение трех месяцев с момента получения уведомления о включении ОТИ и/или ТС в Реестр категорированных ОТИ и ТС и о присвоенной категории ОТИ и/или ТС.</w:t>
      </w:r>
    </w:p>
    <w:p w:rsidR="00112055" w:rsidRPr="00186805" w:rsidRDefault="00112055" w:rsidP="00B73EEA">
      <w:pPr>
        <w:pStyle w:val="ConsPlusNormal"/>
        <w:ind w:firstLine="540"/>
        <w:jc w:val="both"/>
        <w:rPr>
          <w:sz w:val="22"/>
          <w:szCs w:val="22"/>
        </w:rPr>
      </w:pPr>
      <w:r w:rsidRPr="00186805">
        <w:rPr>
          <w:sz w:val="22"/>
          <w:szCs w:val="22"/>
        </w:rPr>
        <w:t>5.8. Разработать и утвердить план обеспечения транспортной безопасности ОТИ и/или ТС в течение трех месяцев и реализовать его в течение шести месяцев с момента утверждения результатов оценки уязвимости ОТИ и/или ТС.</w:t>
      </w:r>
    </w:p>
    <w:p w:rsidR="00112055" w:rsidRPr="00186805" w:rsidRDefault="00112055" w:rsidP="00B73EEA">
      <w:pPr>
        <w:pStyle w:val="ConsPlusNormal"/>
        <w:ind w:firstLine="540"/>
        <w:jc w:val="both"/>
        <w:rPr>
          <w:sz w:val="22"/>
          <w:szCs w:val="22"/>
        </w:rPr>
      </w:pPr>
      <w:r w:rsidRPr="00186805">
        <w:rPr>
          <w:sz w:val="22"/>
          <w:szCs w:val="22"/>
        </w:rPr>
        <w:t>5.9. Разработать, утвердить и реализовать порядок взаимодействия между силами обеспечения транспортной безопасности ОТИ и/или ТС и силами обеспечения транспортной безопасности других ОТИ и/или ТС, с которыми имеется технологическое взаимодействие.</w:t>
      </w:r>
    </w:p>
    <w:p w:rsidR="00112055" w:rsidRPr="00186805" w:rsidRDefault="00112055" w:rsidP="00B73EEA">
      <w:pPr>
        <w:pStyle w:val="ConsPlusNormal"/>
        <w:ind w:firstLine="540"/>
        <w:jc w:val="both"/>
        <w:rPr>
          <w:sz w:val="22"/>
          <w:szCs w:val="22"/>
        </w:rPr>
      </w:pPr>
      <w:r w:rsidRPr="00186805">
        <w:rPr>
          <w:sz w:val="22"/>
          <w:szCs w:val="22"/>
        </w:rPr>
        <w:t>5.10. В целях недопущения физических лиц к работе, непосредственно связанной с обеспечением транспортной безопасности, проверять сотрудников сил обеспечения транспортной безопасности на соответствие их требованиям части 1 статьи 10 Федерального закона от 9 февраля 2007 г. N 16-ФЗ "О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5.11. Осуществлять специальную профессиональную подготовку, повышение квалификации, переподготовку сотрудников сил обеспечения транспортной безопасности в соответствии с программами и документами, определенными законодательством Российской Федерации.</w:t>
      </w:r>
    </w:p>
    <w:p w:rsidR="00112055" w:rsidRPr="00186805" w:rsidRDefault="00112055" w:rsidP="00B73EEA">
      <w:pPr>
        <w:pStyle w:val="ConsPlusNormal"/>
        <w:ind w:firstLine="540"/>
        <w:jc w:val="both"/>
        <w:rPr>
          <w:sz w:val="22"/>
          <w:szCs w:val="22"/>
        </w:rPr>
      </w:pPr>
      <w:r w:rsidRPr="00186805">
        <w:rPr>
          <w:sz w:val="22"/>
          <w:szCs w:val="22"/>
        </w:rPr>
        <w:t>5.12. Допускать к работе на должностях, указанных в номенклатуре (перечне) должностей персонала, непосредственно связанного с обеспечением транспортной безопасности ОТИ и/или ТС, а также привлекать к исполнению обязанностей по защите ОТИ и/или ТС от актов незаконного вмешательства в соответствии с планами обеспечения транспортной безопасности только сотрудников сил обеспечения транспортной безопасности, аттестованных согласно законодательству Российской Федерации.</w:t>
      </w:r>
    </w:p>
    <w:p w:rsidR="00112055" w:rsidRPr="00186805" w:rsidRDefault="00112055" w:rsidP="00B73EEA">
      <w:pPr>
        <w:pStyle w:val="ConsPlusNormal"/>
        <w:ind w:firstLine="540"/>
        <w:jc w:val="both"/>
        <w:rPr>
          <w:sz w:val="22"/>
          <w:szCs w:val="22"/>
        </w:rPr>
      </w:pPr>
      <w:r w:rsidRPr="00186805">
        <w:rPr>
          <w:sz w:val="22"/>
          <w:szCs w:val="22"/>
        </w:rPr>
        <w:t>5.13. Информировать в наглядной и доступной форме всех физических лиц, находящихся на ОТИ или ТС, а также юридических лиц, осуществляющих на них какие-либо виды деятельности, о требованиях законодательства в области обеспечения транспортной безопасности и внутренних организационно-распорядительных документах, направленных на реализацию мер по обеспечению транспортной безопасности ОТИ и/или ТС, в части, их касающейся, включая запрещение:</w:t>
      </w:r>
    </w:p>
    <w:p w:rsidR="00112055" w:rsidRPr="00186805" w:rsidRDefault="00112055" w:rsidP="00B73EEA">
      <w:pPr>
        <w:pStyle w:val="ConsPlusNormal"/>
        <w:ind w:firstLine="540"/>
        <w:jc w:val="both"/>
        <w:rPr>
          <w:sz w:val="22"/>
          <w:szCs w:val="22"/>
        </w:rPr>
      </w:pPr>
      <w:r w:rsidRPr="00186805">
        <w:rPr>
          <w:sz w:val="22"/>
          <w:szCs w:val="22"/>
        </w:rPr>
        <w:t>5.13.1. Прохода (проезда) в зоны транспортной безопасности вне КПП или без соблюдения условий допуска.</w:t>
      </w:r>
    </w:p>
    <w:p w:rsidR="00112055" w:rsidRPr="00186805" w:rsidRDefault="00112055" w:rsidP="00B73EEA">
      <w:pPr>
        <w:pStyle w:val="ConsPlusNormal"/>
        <w:ind w:firstLine="540"/>
        <w:jc w:val="both"/>
        <w:rPr>
          <w:sz w:val="22"/>
          <w:szCs w:val="22"/>
        </w:rPr>
      </w:pPr>
      <w:r w:rsidRPr="00186805">
        <w:rPr>
          <w:sz w:val="22"/>
          <w:szCs w:val="22"/>
        </w:rPr>
        <w:t>5.13.2. Перевозки по поддельным (подложным) и/или недействительным проездным, перевозочным и/или удостоверяющим личность документам.</w:t>
      </w:r>
    </w:p>
    <w:p w:rsidR="00112055" w:rsidRPr="00186805" w:rsidRDefault="00112055" w:rsidP="00B73EEA">
      <w:pPr>
        <w:pStyle w:val="ConsPlusNormal"/>
        <w:ind w:firstLine="540"/>
        <w:jc w:val="both"/>
        <w:rPr>
          <w:sz w:val="22"/>
          <w:szCs w:val="22"/>
        </w:rPr>
      </w:pPr>
      <w:r w:rsidRPr="00186805">
        <w:rPr>
          <w:sz w:val="22"/>
          <w:szCs w:val="22"/>
        </w:rPr>
        <w:t>5.13.3. Проноса (провоза) предметов и/или веществ, которые запрещены или ограничены для перемещения в зону транспортной безопасности и зону свободного доступа ОТИ или ТС, а также о предметах и веществах, которые запрещены или ограничены для перемещения.</w:t>
      </w:r>
    </w:p>
    <w:p w:rsidR="00112055" w:rsidRPr="00186805" w:rsidRDefault="00112055" w:rsidP="00B73EEA">
      <w:pPr>
        <w:pStyle w:val="ConsPlusNormal"/>
        <w:ind w:firstLine="540"/>
        <w:jc w:val="both"/>
        <w:rPr>
          <w:sz w:val="22"/>
          <w:szCs w:val="22"/>
        </w:rPr>
      </w:pPr>
      <w:r w:rsidRPr="00186805">
        <w:rPr>
          <w:sz w:val="22"/>
          <w:szCs w:val="22"/>
        </w:rPr>
        <w:t>5.13.4. Совершения АНВ в отношении ОТИ и ТС, а также иных действий, приводящих к повреждению устройств и оборудования ОТИ и ТС или использованию их не по функциональному предназначению, влекущих за собой человеческие жертвы, материальный ущерб или возможность наступления таких последствий.</w:t>
      </w:r>
    </w:p>
    <w:p w:rsidR="00112055" w:rsidRPr="00186805" w:rsidRDefault="00112055" w:rsidP="00B73EEA">
      <w:pPr>
        <w:pStyle w:val="ConsPlusNormal"/>
        <w:ind w:firstLine="540"/>
        <w:jc w:val="both"/>
        <w:rPr>
          <w:sz w:val="22"/>
          <w:szCs w:val="22"/>
        </w:rPr>
      </w:pPr>
      <w:r w:rsidRPr="00186805">
        <w:rPr>
          <w:sz w:val="22"/>
          <w:szCs w:val="22"/>
        </w:rPr>
        <w:t>5.14. 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по реализации планов обеспечения транспортной безопасности с периодичностью не реже одного раза в год для ОТИ и ТС третьей и четвертой категорий и не менее двух раз в год для ОТИ и ТС первой и второй категорий.</w:t>
      </w:r>
    </w:p>
    <w:p w:rsidR="00112055" w:rsidRPr="00186805" w:rsidRDefault="00112055" w:rsidP="00B73EEA">
      <w:pPr>
        <w:pStyle w:val="ConsPlusNormal"/>
        <w:ind w:firstLine="540"/>
        <w:jc w:val="both"/>
        <w:rPr>
          <w:sz w:val="22"/>
          <w:szCs w:val="22"/>
        </w:rPr>
      </w:pPr>
      <w:r w:rsidRPr="00186805">
        <w:rPr>
          <w:sz w:val="22"/>
          <w:szCs w:val="22"/>
        </w:rPr>
        <w:t>5.15. Информировать компетентный орган в области обеспечения транспортной безопасности городского наземного электрического транспорта за шесть месяцев до момента изменения конструктивных или технических элементов, технологических процессов на ОТИ или ТС, являющихся основаниями для изменения значения присвоенной категории, планов обеспечения транспортной безопасности и (или) необходимости проведения дополнительной оценки уязвимости ОТИ и/или ТС.</w:t>
      </w:r>
    </w:p>
    <w:p w:rsidR="00112055" w:rsidRPr="00186805" w:rsidRDefault="00112055" w:rsidP="00B73EEA">
      <w:pPr>
        <w:pStyle w:val="ConsPlusNormal"/>
        <w:ind w:firstLine="540"/>
        <w:jc w:val="both"/>
        <w:rPr>
          <w:sz w:val="22"/>
          <w:szCs w:val="22"/>
        </w:rPr>
      </w:pPr>
      <w:r w:rsidRPr="00186805">
        <w:rPr>
          <w:sz w:val="22"/>
          <w:szCs w:val="22"/>
        </w:rPr>
        <w:t>5.16. Изменять конструктивные или технические элементы, технологические процессы на ОТИ или ТС, а также порядок их эксплуатации только после принятия компетентным органом в области обеспечения транспортной безопасности решения о наличии или отсутствии необходимости изменения значения присвоенной категории, проведения дополнительной оценки уязвимости ОТИ или ТС и внесения дополнений в планы обеспечения транспортной безопасности ОТИ или ТС в части, касающейся произведенных изменений.</w:t>
      </w:r>
    </w:p>
    <w:p w:rsidR="00112055" w:rsidRPr="00186805" w:rsidRDefault="00112055" w:rsidP="00B73EEA">
      <w:pPr>
        <w:pStyle w:val="ConsPlusNormal"/>
        <w:ind w:firstLine="540"/>
        <w:jc w:val="both"/>
        <w:rPr>
          <w:sz w:val="22"/>
          <w:szCs w:val="22"/>
        </w:rPr>
      </w:pPr>
      <w:r w:rsidRPr="00186805">
        <w:rPr>
          <w:sz w:val="22"/>
          <w:szCs w:val="22"/>
        </w:rPr>
        <w:t>5.17. Незамедлительно информировать компетентный орган в области обеспечения транспортной безопасности и уполномоченные подразделения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об угрозах совершения и/или совершении АНВ в деятельность ОТИ и/или ТС.</w:t>
      </w:r>
    </w:p>
    <w:p w:rsidR="00112055" w:rsidRPr="00186805" w:rsidRDefault="00112055" w:rsidP="00B73EEA">
      <w:pPr>
        <w:pStyle w:val="ConsPlusNormal"/>
        <w:ind w:firstLine="540"/>
        <w:jc w:val="both"/>
        <w:rPr>
          <w:sz w:val="22"/>
          <w:szCs w:val="22"/>
        </w:rPr>
      </w:pPr>
      <w:r w:rsidRPr="00186805">
        <w:rPr>
          <w:sz w:val="22"/>
          <w:szCs w:val="22"/>
        </w:rPr>
        <w:t>5.18. Ограничить доступ к сведениям о результатах проведенной оценки уязвимости ОТИ и/или ТС и планам обеспечения транспортной безопасности ОТИ и/или ТС в соответствии с законодательством Российской Федерации.</w:t>
      </w:r>
    </w:p>
    <w:p w:rsidR="00112055" w:rsidRPr="00186805" w:rsidRDefault="00112055" w:rsidP="00B73EEA">
      <w:pPr>
        <w:pStyle w:val="ConsPlusNormal"/>
        <w:ind w:firstLine="540"/>
        <w:jc w:val="both"/>
        <w:rPr>
          <w:sz w:val="22"/>
          <w:szCs w:val="22"/>
        </w:rPr>
      </w:pPr>
      <w:r w:rsidRPr="00186805">
        <w:rPr>
          <w:sz w:val="22"/>
          <w:szCs w:val="22"/>
        </w:rPr>
        <w:t>5.19. Реализовать предусмотренные планом обеспечения транспортной безопасности ОТИ и/или ТС дополнительные меры при изменении уровня безопасности в сроки, не превышающие: двенадцать часов для ОТИ и ТС четвертой и третьей категории, шести часов для ОТИ и ТС второй категории и три часа для ОТИ и ТС первой категории с момента получения сообщения или принятия решения об изменении уровня безопасности.</w:t>
      </w:r>
    </w:p>
    <w:p w:rsidR="00112055" w:rsidRPr="00186805" w:rsidRDefault="00112055" w:rsidP="00B73EEA">
      <w:pPr>
        <w:pStyle w:val="ConsPlusNormal"/>
        <w:ind w:firstLine="540"/>
        <w:jc w:val="both"/>
        <w:rPr>
          <w:sz w:val="22"/>
          <w:szCs w:val="22"/>
        </w:rPr>
      </w:pPr>
      <w:r w:rsidRPr="00186805">
        <w:rPr>
          <w:sz w:val="22"/>
          <w:szCs w:val="22"/>
        </w:rPr>
        <w:t>5.20. Выделить на ОТИ и ТС и оборудовать в соответствии с утвержденными планами обеспечения транспортной безопасности отдельные помещения или выделенные участки помещений для управления инженерно-техническими системами и силами обеспечения транспортной безопасности - постами (пунктами) управления обеспечением транспортной безопасности в стационарном и (или) подвижном варианте.</w:t>
      </w:r>
    </w:p>
    <w:p w:rsidR="00112055" w:rsidRPr="00186805" w:rsidRDefault="00112055" w:rsidP="00B73EEA">
      <w:pPr>
        <w:pStyle w:val="ConsPlusNormal"/>
        <w:ind w:firstLine="540"/>
        <w:jc w:val="both"/>
        <w:rPr>
          <w:sz w:val="22"/>
          <w:szCs w:val="22"/>
        </w:rPr>
      </w:pPr>
      <w:r w:rsidRPr="00186805">
        <w:rPr>
          <w:sz w:val="22"/>
          <w:szCs w:val="22"/>
        </w:rPr>
        <w:t>5.21. Создать и оснастить посты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ОТИ или ТС, так и с силами обеспечения транспортной безопасности других ОТИ или ТС, с которыми имеется технологическое взаимодействие.</w:t>
      </w:r>
    </w:p>
    <w:p w:rsidR="00112055" w:rsidRPr="00186805" w:rsidRDefault="00112055" w:rsidP="00B73EEA">
      <w:pPr>
        <w:pStyle w:val="ConsPlusNormal"/>
        <w:ind w:firstLine="540"/>
        <w:jc w:val="both"/>
        <w:rPr>
          <w:sz w:val="22"/>
          <w:szCs w:val="22"/>
        </w:rPr>
      </w:pPr>
      <w:r w:rsidRPr="00186805">
        <w:rPr>
          <w:sz w:val="22"/>
          <w:szCs w:val="22"/>
        </w:rPr>
        <w:t>5.22. Обеспечить круглосуточное непрерывное функционирование постов (пунктов) управления обеспечением транспортной безопасности ОТИ или ТС, а также накопление, обработку и хранение в электронном виде данных со всех технических средств обеспечения транспортной безопасности и передачу указанных данных в соответствии с установленным порядком уполномоченным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в соответствии с утвержденными планами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5.23. Обеспечить видеонаблюдение за действиями сил транспортной безопасности на КПП и постах (пунктах) управления обеспечением транспортной безопасности ОТИ или ТС.</w:t>
      </w:r>
    </w:p>
    <w:p w:rsidR="00112055" w:rsidRPr="00186805" w:rsidRDefault="00112055" w:rsidP="00B73EEA">
      <w:pPr>
        <w:pStyle w:val="ConsPlusNormal"/>
        <w:ind w:firstLine="540"/>
        <w:jc w:val="both"/>
        <w:rPr>
          <w:sz w:val="22"/>
          <w:szCs w:val="22"/>
        </w:rPr>
      </w:pPr>
      <w:r w:rsidRPr="00186805">
        <w:rPr>
          <w:sz w:val="22"/>
          <w:szCs w:val="22"/>
        </w:rPr>
        <w:t>5.24. Установить в целях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5.24.1. Конфигурацию и границы территории ОТИ или ТС, доступ в которую физических лиц, пронос (провоз) материальных объектов не ограничивается (далее - зона свободного доступа ОТИ или ТС).</w:t>
      </w:r>
    </w:p>
    <w:p w:rsidR="00112055" w:rsidRPr="00186805" w:rsidRDefault="00112055" w:rsidP="00B73EEA">
      <w:pPr>
        <w:pStyle w:val="ConsPlusNormal"/>
        <w:ind w:firstLine="540"/>
        <w:jc w:val="both"/>
        <w:rPr>
          <w:sz w:val="22"/>
          <w:szCs w:val="22"/>
        </w:rPr>
      </w:pPr>
      <w:r w:rsidRPr="00186805">
        <w:rPr>
          <w:sz w:val="22"/>
          <w:szCs w:val="22"/>
        </w:rPr>
        <w:t>5.24.2. Конфигурацию и границы территории или части (наземной, подземной, воздушной, надводной, подводной) ОТИ или ТС, проход в которые осуществляется через КПП (посты) (далее - зоны транспортной безопасности), а также критических элементов ОТИ или ТС.</w:t>
      </w:r>
    </w:p>
    <w:p w:rsidR="00112055" w:rsidRPr="00186805" w:rsidRDefault="00112055" w:rsidP="00B73EEA">
      <w:pPr>
        <w:pStyle w:val="ConsPlusNormal"/>
        <w:ind w:firstLine="540"/>
        <w:jc w:val="both"/>
        <w:rPr>
          <w:sz w:val="22"/>
          <w:szCs w:val="22"/>
        </w:rPr>
      </w:pPr>
      <w:r w:rsidRPr="00186805">
        <w:rPr>
          <w:sz w:val="22"/>
          <w:szCs w:val="22"/>
        </w:rPr>
        <w:t>5.24.3. Конфигурацию и границы участков зоны транспортной безопасности ОТИ или ТС, допуск физических лиц и перемещение материальных объектов в которые осуществляется по перевозочным документам и/или пропускам установленных видов в соответствии с номенклатурами (перечнями) должностей (далее - перевозочный сектор зоны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5.24.4. Конфигурацию и границы участков зоны транспортной безопасности ОТИ или ТС, доступ в которые ограничен для пассажиров и осуществляется для физических лиц и материальных объектов по пропускам установленных видов в соответствии с номенклатурами (перечнями) должностей (далее - технологический сектор зоны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5.24.5. Схему размещения и состав оснащения КПП (постов) на границах зоны безопасности и/или ее секторов, критических элементов ОТИ или ТС, а также зоны свободного доступа ОТИ.</w:t>
      </w:r>
    </w:p>
    <w:p w:rsidR="00112055" w:rsidRPr="00186805" w:rsidRDefault="00112055" w:rsidP="00B73EEA">
      <w:pPr>
        <w:pStyle w:val="ConsPlusNormal"/>
        <w:ind w:firstLine="540"/>
        <w:jc w:val="both"/>
        <w:rPr>
          <w:sz w:val="22"/>
          <w:szCs w:val="22"/>
        </w:rPr>
      </w:pPr>
      <w:r w:rsidRPr="00186805">
        <w:rPr>
          <w:sz w:val="22"/>
          <w:szCs w:val="22"/>
        </w:rPr>
        <w:t>5.25. Изменять конфигурацию и границы зоны транспортной безопасности, ее перевозочного и технологического секторов и критических элементов ОТИ или ТС, а также схему размещения и состав оснащения КПП лишь после завершения дополнительной оценки уязвимости и утверждения планов обеспечения транспортной безопасности, учитывающих такие изменения.</w:t>
      </w:r>
    </w:p>
    <w:p w:rsidR="00112055" w:rsidRPr="00186805" w:rsidRDefault="00112055" w:rsidP="00B73EEA">
      <w:pPr>
        <w:pStyle w:val="ConsPlusNormal"/>
        <w:ind w:firstLine="540"/>
        <w:jc w:val="both"/>
        <w:rPr>
          <w:sz w:val="22"/>
          <w:szCs w:val="22"/>
        </w:rPr>
      </w:pPr>
      <w:r w:rsidRPr="00186805">
        <w:rPr>
          <w:sz w:val="22"/>
          <w:szCs w:val="22"/>
        </w:rPr>
        <w:t>5.26. Организовать пропускной и внутриобъектовый режимы на ОТИ и/или ТС в соответствии с внутренними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ОТИ и/или ТС, и утвержденными планами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5.27. Воспрепятствовать проникновению любых лиц в зону транспортной безопасности или на критические элементы ОТИ или ТС вне установленных (обозначенных) КПП (постов).</w:t>
      </w:r>
    </w:p>
    <w:p w:rsidR="00112055" w:rsidRPr="00186805" w:rsidRDefault="00112055" w:rsidP="00B73EEA">
      <w:pPr>
        <w:pStyle w:val="ConsPlusNormal"/>
        <w:ind w:firstLine="540"/>
        <w:jc w:val="both"/>
        <w:rPr>
          <w:sz w:val="22"/>
          <w:szCs w:val="22"/>
        </w:rPr>
      </w:pPr>
      <w:r w:rsidRPr="00186805">
        <w:rPr>
          <w:sz w:val="22"/>
          <w:szCs w:val="22"/>
        </w:rPr>
        <w:t>5.28. Воспрепятствовать преодолению любыми лицами КПП (постов)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или ТС.</w:t>
      </w:r>
    </w:p>
    <w:p w:rsidR="00112055" w:rsidRPr="00186805" w:rsidRDefault="00112055" w:rsidP="00B73EEA">
      <w:pPr>
        <w:pStyle w:val="ConsPlusNormal"/>
        <w:ind w:firstLine="540"/>
        <w:jc w:val="both"/>
        <w:rPr>
          <w:sz w:val="22"/>
          <w:szCs w:val="22"/>
        </w:rPr>
      </w:pPr>
      <w:r w:rsidRPr="00186805">
        <w:rPr>
          <w:sz w:val="22"/>
          <w:szCs w:val="22"/>
        </w:rPr>
        <w:t>5.29. Установить единые виды пропусков, действительные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ОТИ или ТС, а также правила их применения, уничтожения пропусков и допуска владельцев в соответствии со следующим порядком:</w:t>
      </w:r>
    </w:p>
    <w:p w:rsidR="00112055" w:rsidRPr="00186805" w:rsidRDefault="00112055" w:rsidP="00B73EEA">
      <w:pPr>
        <w:pStyle w:val="ConsPlusNormal"/>
        <w:ind w:firstLine="540"/>
        <w:jc w:val="both"/>
        <w:rPr>
          <w:sz w:val="22"/>
          <w:szCs w:val="22"/>
        </w:rPr>
      </w:pPr>
      <w:r w:rsidRPr="00186805">
        <w:rPr>
          <w:sz w:val="22"/>
          <w:szCs w:val="22"/>
        </w:rPr>
        <w:t>5.29.1. Постоянные пропуска выдавать персоналу субъекта транспортной инфраструктуры на срок установленных трудовых отношений в соответствии с номенклатурой (перечнем) должностей и на служебные, производственные автотранспортные средства, эксплуатируемые данным субъектом, а также персоналу юридических лиц, осуществляющих деятельность в зонах транспортной безопасности ОТИ или ТС в рамках сроков действия договоров и соглашений, обуславливающих такую деятельность, в соответствии с номенклатурой (перечнем) должностей персонала данных юридических лиц, а также на эксплуатируемые такими организациями в зоне транспортной безопасности служебные, производственные автотранспортные средства, самоходные машины и механизмы на основании удостоверенных печатью письменных обращений руководителей таких юридических лиц.</w:t>
      </w:r>
    </w:p>
    <w:p w:rsidR="00112055" w:rsidRPr="00186805" w:rsidRDefault="00112055" w:rsidP="00B73EEA">
      <w:pPr>
        <w:pStyle w:val="ConsPlusNormal"/>
        <w:ind w:firstLine="540"/>
        <w:jc w:val="both"/>
        <w:rPr>
          <w:sz w:val="22"/>
          <w:szCs w:val="22"/>
        </w:rPr>
      </w:pPr>
      <w:r w:rsidRPr="00186805">
        <w:rPr>
          <w:sz w:val="22"/>
          <w:szCs w:val="22"/>
        </w:rPr>
        <w:t>5.29.2. Постоянные пропуска физических лиц должны содержать следующую информацию: номер пропуска, машиносчитываемую и биометрическую часть, наименование субъекта транспортной инфраструктуры, выдавшего пропуск, место работы (службы), должность, фамилию, имя, отчество и фотографию владельца, срок и временной интервал действия пропуска и секторы зоны транспортной безопасности, в которые допущен владелец.</w:t>
      </w:r>
    </w:p>
    <w:p w:rsidR="00112055" w:rsidRPr="00186805" w:rsidRDefault="00112055" w:rsidP="00B73EEA">
      <w:pPr>
        <w:pStyle w:val="ConsPlusNormal"/>
        <w:ind w:firstLine="540"/>
        <w:jc w:val="both"/>
        <w:rPr>
          <w:sz w:val="22"/>
          <w:szCs w:val="22"/>
        </w:rPr>
      </w:pPr>
      <w:r w:rsidRPr="00186805">
        <w:rPr>
          <w:sz w:val="22"/>
          <w:szCs w:val="22"/>
        </w:rPr>
        <w:t>5.29.3. Постоянные пропуска служебных, производственных автотранспортных средств, самоходных машин и механизмов должны содержать следующую информацию: номер пропуска, наименование субъекта транспортной инфраструктуры, выдавшего пропуск, вид, марку, модель,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w:t>
      </w:r>
    </w:p>
    <w:p w:rsidR="00112055" w:rsidRPr="00186805" w:rsidRDefault="00112055" w:rsidP="00B73EEA">
      <w:pPr>
        <w:pStyle w:val="ConsPlusNormal"/>
        <w:ind w:firstLine="540"/>
        <w:jc w:val="both"/>
        <w:rPr>
          <w:sz w:val="22"/>
          <w:szCs w:val="22"/>
        </w:rPr>
      </w:pPr>
      <w:r w:rsidRPr="00186805">
        <w:rPr>
          <w:sz w:val="22"/>
          <w:szCs w:val="22"/>
        </w:rPr>
        <w:t>5.29.4. Разовые пропуска выдавать посетителям ОТИ или ТС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 или ТС.</w:t>
      </w:r>
    </w:p>
    <w:p w:rsidR="00112055" w:rsidRPr="00186805" w:rsidRDefault="00112055" w:rsidP="00B73EEA">
      <w:pPr>
        <w:pStyle w:val="ConsPlusNormal"/>
        <w:ind w:firstLine="540"/>
        <w:jc w:val="both"/>
        <w:rPr>
          <w:sz w:val="22"/>
          <w:szCs w:val="22"/>
        </w:rPr>
      </w:pPr>
      <w:r w:rsidRPr="00186805">
        <w:rPr>
          <w:sz w:val="22"/>
          <w:szCs w:val="22"/>
        </w:rPr>
        <w:t>5.29.5. Разовые пропуска физических лиц должны содержать следующую информацию: номер пропуска, наименование субъекта транспортной инфраструктуры, выдавшего пропуск, срок и временной интервал действия пропуска, секторы зоны транспортной безопасности, в которые допущен владелец.</w:t>
      </w:r>
    </w:p>
    <w:p w:rsidR="00112055" w:rsidRPr="00186805" w:rsidRDefault="00112055" w:rsidP="00B73EEA">
      <w:pPr>
        <w:pStyle w:val="ConsPlusNormal"/>
        <w:ind w:firstLine="540"/>
        <w:jc w:val="both"/>
        <w:rPr>
          <w:sz w:val="22"/>
          <w:szCs w:val="22"/>
        </w:rPr>
      </w:pPr>
      <w:r w:rsidRPr="00186805">
        <w:rPr>
          <w:sz w:val="22"/>
          <w:szCs w:val="22"/>
        </w:rPr>
        <w:t>5.29.6. Письменные обращения на выдачу постоянных и разовых пропусков должны заполняться на русском языке, разборчиво, от руки или с использованием технических средств (компьютера), без сокращений слов, аббревиатур, исправлений или помарок.</w:t>
      </w:r>
    </w:p>
    <w:p w:rsidR="00112055" w:rsidRPr="00186805" w:rsidRDefault="00112055" w:rsidP="00B73EEA">
      <w:pPr>
        <w:pStyle w:val="ConsPlusNormal"/>
        <w:ind w:firstLine="540"/>
        <w:jc w:val="both"/>
        <w:rPr>
          <w:sz w:val="22"/>
          <w:szCs w:val="22"/>
        </w:rPr>
      </w:pPr>
      <w:r w:rsidRPr="00186805">
        <w:rPr>
          <w:sz w:val="22"/>
          <w:szCs w:val="22"/>
        </w:rPr>
        <w:t>5.29.7. Письменные обращения на пропуск физического лица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пребывания в секторах зоны транспортной безопасности и сроке (периоде), на который требуется оформить пропуск.</w:t>
      </w:r>
    </w:p>
    <w:p w:rsidR="00112055" w:rsidRPr="00186805" w:rsidRDefault="00112055" w:rsidP="00B73EEA">
      <w:pPr>
        <w:pStyle w:val="ConsPlusNormal"/>
        <w:ind w:firstLine="540"/>
        <w:jc w:val="both"/>
        <w:rPr>
          <w:sz w:val="22"/>
          <w:szCs w:val="22"/>
        </w:rPr>
      </w:pPr>
      <w:r w:rsidRPr="00186805">
        <w:rPr>
          <w:sz w:val="22"/>
          <w:szCs w:val="22"/>
        </w:rPr>
        <w:t>5.29.8. Письменные обращения на пропуск автотранспортных средств, самоходных машин и механизмов должны включать полное наименование организации или юридического лица, инициирующего выдачу пропуска, а также сведения об автотранспортных средствах, самоходных машинах и механизмах, на которые требуется оформить пропуск, в том числе: их виды, марки, модели,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 а также сведения о целях пребывания в секторах зоны транспортной безопасности и сроке (периоде), на который требуется оформить пропуск.</w:t>
      </w:r>
    </w:p>
    <w:p w:rsidR="00112055" w:rsidRPr="00186805" w:rsidRDefault="00112055" w:rsidP="00B73EEA">
      <w:pPr>
        <w:pStyle w:val="ConsPlusNormal"/>
        <w:ind w:firstLine="540"/>
        <w:jc w:val="both"/>
        <w:rPr>
          <w:sz w:val="22"/>
          <w:szCs w:val="22"/>
        </w:rPr>
      </w:pPr>
      <w:r w:rsidRPr="00186805">
        <w:rPr>
          <w:sz w:val="22"/>
          <w:szCs w:val="22"/>
        </w:rPr>
        <w:t>5.29.9. Материальные пропуска выдавать на перемещаемые в и/или из зоны транспортной безопасности материальные объекты.</w:t>
      </w:r>
    </w:p>
    <w:p w:rsidR="00112055" w:rsidRPr="00186805" w:rsidRDefault="00112055" w:rsidP="00B73EEA">
      <w:pPr>
        <w:pStyle w:val="ConsPlusNormal"/>
        <w:ind w:firstLine="540"/>
        <w:jc w:val="both"/>
        <w:rPr>
          <w:sz w:val="22"/>
          <w:szCs w:val="22"/>
        </w:rPr>
      </w:pPr>
      <w:r w:rsidRPr="00186805">
        <w:rPr>
          <w:sz w:val="22"/>
          <w:szCs w:val="22"/>
        </w:rPr>
        <w:t>5.29.10. Материальные пропуска на предметы и вещества, которые запрещены или ограничены для перемещения в зону транспортной безопасности и на критический элемент ОТИ или ТС, а также на иные материальные объекты, содержащие такие предметы и вещества, должны выдаваться персоналу субъекта транспортной инфраструктуры, а также персоналу юридических лиц, осуществляющих деятельность в зонах транспортной безопасности ОТИ или ТС,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 или ТС.</w:t>
      </w:r>
    </w:p>
    <w:p w:rsidR="00112055" w:rsidRPr="00186805" w:rsidRDefault="00112055" w:rsidP="00B73EEA">
      <w:pPr>
        <w:pStyle w:val="ConsPlusNormal"/>
        <w:ind w:firstLine="540"/>
        <w:jc w:val="both"/>
        <w:rPr>
          <w:sz w:val="22"/>
          <w:szCs w:val="22"/>
        </w:rPr>
      </w:pPr>
      <w:r w:rsidRPr="00186805">
        <w:rPr>
          <w:sz w:val="22"/>
          <w:szCs w:val="22"/>
        </w:rPr>
        <w:t>5.29.11. Письменные обращения на выдачу материального пропуска на перемещение предметов и веществ, которые запрещены или ограничены для перемещения в перевозочный или технологический секторы зоны транспортной безопасности,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перемещения предметов и веществ, которые запрещены или ограничены для перемещения в перевозочный или технологический секторы зоны транспортной безопасности, и сроке (периоде), на который требуется оформить пропуск.</w:t>
      </w:r>
    </w:p>
    <w:p w:rsidR="00112055" w:rsidRPr="00186805" w:rsidRDefault="00112055" w:rsidP="00B73EEA">
      <w:pPr>
        <w:pStyle w:val="ConsPlusNormal"/>
        <w:ind w:firstLine="540"/>
        <w:jc w:val="both"/>
        <w:rPr>
          <w:sz w:val="22"/>
          <w:szCs w:val="22"/>
        </w:rPr>
      </w:pPr>
      <w:r w:rsidRPr="00186805">
        <w:rPr>
          <w:sz w:val="22"/>
          <w:szCs w:val="22"/>
        </w:rPr>
        <w:t>5.29.12. Выдавать постоянные и разовые пропуска уполномоченным представителям подразделений федеральных органов исполнительной власти Российской Федерации, осуществляющим деятельность на ОТИ или ТС, а также прибывающим на ОТИ или ТС для выполнения служебных заданий и функций на основании служебных удостоверений и заданий, предписаний, командировочных удостоверений на КПП по факту обращения в сроки, не препятствующие выполнению ими служебных заданий и функций, или допускать в зону транспортной безопасности и на критические элементы ОТИ и/или ТС уполномоченных представителей федеральных органов исполнительной власти Российской Федерации, прибывающих на ОТИ или ТС для выполнения служебных заданий и функций на основании служебных удостоверений и заданий, предписаний, командировочных удостоверений, в сопровождении уполномоченных сотрудников сил транспортной безопасности ОТИ или ТС.</w:t>
      </w:r>
    </w:p>
    <w:p w:rsidR="00112055" w:rsidRPr="00186805" w:rsidRDefault="00112055" w:rsidP="00B73EEA">
      <w:pPr>
        <w:pStyle w:val="ConsPlusNormal"/>
        <w:ind w:firstLine="540"/>
        <w:jc w:val="both"/>
        <w:rPr>
          <w:sz w:val="22"/>
          <w:szCs w:val="22"/>
        </w:rPr>
      </w:pPr>
      <w:r w:rsidRPr="00186805">
        <w:rPr>
          <w:sz w:val="22"/>
          <w:szCs w:val="22"/>
        </w:rPr>
        <w:t>5.29.13.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зоны транспортной безопасности по разовым пропускам, выдаваемым на основании документов, удостоверяющих личность и должность.</w:t>
      </w:r>
    </w:p>
    <w:p w:rsidR="00112055" w:rsidRPr="00186805" w:rsidRDefault="00112055" w:rsidP="00B73EEA">
      <w:pPr>
        <w:pStyle w:val="ConsPlusNormal"/>
        <w:ind w:firstLine="540"/>
        <w:jc w:val="both"/>
        <w:rPr>
          <w:sz w:val="22"/>
          <w:szCs w:val="22"/>
        </w:rPr>
      </w:pPr>
      <w:r w:rsidRPr="00186805">
        <w:rPr>
          <w:sz w:val="22"/>
          <w:szCs w:val="22"/>
        </w:rPr>
        <w:t>5.29.14. Лиц, обладающих разовыми пропусками, за исключением уполномоченных представителей федеральных органов исполнительной власти Российской Федерации, допускать в зоны транспортной безопасности только в сопровождении сотрудников сил транспортной безопасности ОТИ или ТС.</w:t>
      </w:r>
    </w:p>
    <w:p w:rsidR="00112055" w:rsidRPr="00186805" w:rsidRDefault="00112055" w:rsidP="00B73EEA">
      <w:pPr>
        <w:pStyle w:val="ConsPlusNormal"/>
        <w:ind w:firstLine="540"/>
        <w:jc w:val="both"/>
        <w:rPr>
          <w:sz w:val="22"/>
          <w:szCs w:val="22"/>
        </w:rPr>
      </w:pPr>
      <w:r w:rsidRPr="00186805">
        <w:rPr>
          <w:sz w:val="22"/>
          <w:szCs w:val="22"/>
        </w:rPr>
        <w:t>5.29.15. Осуществлять выдачу постоянных пропусков по согласованию с уполномоченными подразделениями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112055" w:rsidRPr="00186805" w:rsidRDefault="00112055" w:rsidP="00B73EEA">
      <w:pPr>
        <w:pStyle w:val="ConsPlusNormal"/>
        <w:ind w:firstLine="540"/>
        <w:jc w:val="both"/>
        <w:rPr>
          <w:sz w:val="22"/>
          <w:szCs w:val="22"/>
        </w:rPr>
      </w:pPr>
      <w:r w:rsidRPr="00186805">
        <w:rPr>
          <w:sz w:val="22"/>
          <w:szCs w:val="22"/>
        </w:rPr>
        <w:t>5.29.16. Осуществлять выдачу разовых пропусков с уведомлением уполномоченных подразделений федерального органа исполнительной власти в области обеспечения безопасности Российской Федерации 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112055" w:rsidRPr="00186805" w:rsidRDefault="00112055" w:rsidP="00B73EEA">
      <w:pPr>
        <w:pStyle w:val="ConsPlusNormal"/>
        <w:ind w:firstLine="540"/>
        <w:jc w:val="both"/>
        <w:rPr>
          <w:sz w:val="22"/>
          <w:szCs w:val="22"/>
        </w:rPr>
      </w:pPr>
      <w:r w:rsidRPr="00186805">
        <w:rPr>
          <w:sz w:val="22"/>
          <w:szCs w:val="22"/>
        </w:rPr>
        <w:t>5.29.17. Выдавать пропуска любых установленных видов только при личном обращении владельца пропуска, осуществлять регистрацию фактов выдачи в базах данных на электронном и бумажном носителях.</w:t>
      </w:r>
    </w:p>
    <w:p w:rsidR="00112055" w:rsidRPr="00186805" w:rsidRDefault="00112055" w:rsidP="00B73EEA">
      <w:pPr>
        <w:pStyle w:val="ConsPlusNormal"/>
        <w:ind w:firstLine="540"/>
        <w:jc w:val="both"/>
        <w:rPr>
          <w:sz w:val="22"/>
          <w:szCs w:val="22"/>
        </w:rPr>
      </w:pPr>
      <w:r w:rsidRPr="00186805">
        <w:rPr>
          <w:sz w:val="22"/>
          <w:szCs w:val="22"/>
        </w:rPr>
        <w:t>5.29.18. Обеспечивать защиту баз данных и реквизитов, выданных и планируемых к выдаче пропусков, от доступа любых лиц, за исключением уполномоченных сотрудников сил обеспечения транспортной безопасности и уполномоченных представителей федеральных органов исполнительной власти Российской Федерации.</w:t>
      </w:r>
    </w:p>
    <w:p w:rsidR="00112055" w:rsidRPr="00186805" w:rsidRDefault="00112055" w:rsidP="00B73EEA">
      <w:pPr>
        <w:pStyle w:val="ConsPlusNormal"/>
        <w:ind w:firstLine="540"/>
        <w:jc w:val="both"/>
        <w:rPr>
          <w:sz w:val="22"/>
          <w:szCs w:val="22"/>
        </w:rPr>
      </w:pPr>
      <w:r w:rsidRPr="00186805">
        <w:rPr>
          <w:sz w:val="22"/>
          <w:szCs w:val="22"/>
        </w:rPr>
        <w:t>5.29.19. Электронные и бумажные носители (заготовки) для пропусков хранить в условиях, обеспечивающих невозможность их ненадлежащего использования.</w:t>
      </w:r>
    </w:p>
    <w:p w:rsidR="00112055" w:rsidRPr="00186805" w:rsidRDefault="00112055" w:rsidP="00B73EEA">
      <w:pPr>
        <w:pStyle w:val="ConsPlusNormal"/>
        <w:ind w:firstLine="540"/>
        <w:jc w:val="both"/>
        <w:rPr>
          <w:sz w:val="22"/>
          <w:szCs w:val="22"/>
        </w:rPr>
      </w:pPr>
      <w:r w:rsidRPr="00186805">
        <w:rPr>
          <w:sz w:val="22"/>
          <w:szCs w:val="22"/>
        </w:rPr>
        <w:t>5.29.20. Обеспечить ношение пропусков установленного образца при нахождении в зоне транспортной безопасности и на критических элементах ОТИ или ТС на видном месте поверх одежды.</w:t>
      </w:r>
    </w:p>
    <w:p w:rsidR="00112055" w:rsidRPr="00186805" w:rsidRDefault="00112055" w:rsidP="00B73EEA">
      <w:pPr>
        <w:pStyle w:val="ConsPlusNormal"/>
        <w:ind w:firstLine="540"/>
        <w:jc w:val="both"/>
        <w:rPr>
          <w:sz w:val="22"/>
          <w:szCs w:val="22"/>
        </w:rPr>
      </w:pPr>
      <w:r w:rsidRPr="00186805">
        <w:rPr>
          <w:sz w:val="22"/>
          <w:szCs w:val="22"/>
        </w:rPr>
        <w:t>5.29.21. Изымать пропуска при нарушении их владельцами положения (инструкции) о пропускном и внутриобъектовом режимах на ОТИ или ТС, прекращении трудовых отношений, изменении номенклатуры (перечня) должностей персонала субъекта транспортной инфраструктуры и юридических лиц, ведущих деятельность на ОТИ или ТС, отзыве согласования на выдачу пропусков, а также в иных случаях, предусмотренных законодательством Российской Федерации.</w:t>
      </w:r>
    </w:p>
    <w:p w:rsidR="00112055" w:rsidRPr="00186805" w:rsidRDefault="00112055" w:rsidP="00B73EEA">
      <w:pPr>
        <w:pStyle w:val="ConsPlusNormal"/>
        <w:ind w:firstLine="540"/>
        <w:jc w:val="both"/>
        <w:rPr>
          <w:sz w:val="22"/>
          <w:szCs w:val="22"/>
        </w:rPr>
      </w:pPr>
      <w:r w:rsidRPr="00186805">
        <w:rPr>
          <w:sz w:val="22"/>
          <w:szCs w:val="22"/>
        </w:rPr>
        <w:t>5.29.22. Аннулированные пропуска и пропуска с истекшим сроком действия уничтожать с обязательной регистрацией фактов уничтожения в порядке, определенном в положении (инструкции) о пропускном и внутриобъектовом режимах на ОТИ или ТС.</w:t>
      </w:r>
    </w:p>
    <w:p w:rsidR="00112055" w:rsidRPr="00186805" w:rsidRDefault="00112055" w:rsidP="00B73EEA">
      <w:pPr>
        <w:pStyle w:val="ConsPlusNormal"/>
        <w:ind w:firstLine="540"/>
        <w:jc w:val="both"/>
        <w:rPr>
          <w:sz w:val="22"/>
          <w:szCs w:val="22"/>
        </w:rPr>
      </w:pPr>
      <w:r w:rsidRPr="00186805">
        <w:rPr>
          <w:sz w:val="22"/>
          <w:szCs w:val="22"/>
        </w:rPr>
        <w:t>5.29.23. Образцы пропусков всех видов согласовывать с уполномоченными подразделениями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и компетентным органом в области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5.30. Оснастить ОТИ и/или ТС инженерно-техническими системами обеспечения транспортной безопасности в соответствии с утвержденными планами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5.31. Ограничивать функционирование и/или изменять порядок эксплуатации ОТИ или ТС в случае выявления нефункционирующих и/или технически неисправных инженерно-технических систем и средств обеспечения транспортной безопасности, наличие которых определено планами обеспечения транспортной безопасности ОТИ или ТС, а также в случаях невозможности выполнить с их помощью данные Требования и/или ввести иные меры по обеспечению транспортной безопасности в соответствии с планами обеспечения транспортной безопасности ОТИ или ТС.</w:t>
      </w:r>
    </w:p>
    <w:p w:rsidR="00112055" w:rsidRPr="00186805" w:rsidRDefault="00112055" w:rsidP="00B73EEA">
      <w:pPr>
        <w:pStyle w:val="ConsPlusNormal"/>
        <w:ind w:firstLine="540"/>
        <w:jc w:val="both"/>
        <w:rPr>
          <w:sz w:val="22"/>
          <w:szCs w:val="22"/>
        </w:rPr>
      </w:pPr>
      <w:r w:rsidRPr="00186805">
        <w:rPr>
          <w:sz w:val="22"/>
          <w:szCs w:val="22"/>
        </w:rPr>
        <w:t>5.32. Обеспечить защиту инженерно-технических систем обеспечения транспортной безопасности ОТИ и/или ТС от несанкционированного доступа к элементам управления, обработки и хранения данных.</w:t>
      </w:r>
    </w:p>
    <w:p w:rsidR="00112055" w:rsidRPr="00186805" w:rsidRDefault="00112055" w:rsidP="00B73EEA">
      <w:pPr>
        <w:pStyle w:val="ConsPlusNormal"/>
        <w:ind w:firstLine="540"/>
        <w:jc w:val="both"/>
        <w:rPr>
          <w:sz w:val="22"/>
          <w:szCs w:val="22"/>
        </w:rPr>
      </w:pPr>
      <w:r w:rsidRPr="00186805">
        <w:rPr>
          <w:sz w:val="22"/>
          <w:szCs w:val="22"/>
        </w:rPr>
        <w:t>5.33. Поддерживать средства связи в постоянной готовности к использованию.</w:t>
      </w:r>
    </w:p>
    <w:p w:rsidR="00112055" w:rsidRPr="00186805" w:rsidRDefault="00112055" w:rsidP="00B73EEA">
      <w:pPr>
        <w:pStyle w:val="ConsPlusNormal"/>
        <w:ind w:firstLine="540"/>
        <w:jc w:val="both"/>
        <w:rPr>
          <w:sz w:val="22"/>
          <w:szCs w:val="22"/>
        </w:rPr>
      </w:pPr>
      <w:r w:rsidRPr="00186805">
        <w:rPr>
          <w:sz w:val="22"/>
          <w:szCs w:val="22"/>
        </w:rPr>
        <w:t>5.34. Передавать уполномоченным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нарушителей пропускного и внутриобъектового режимов, лиц, проносящих или провозящих предметы и вещества, которые запрещены или ограничены для перемещения в зону транспортной безопасности и на критический элемент ОТИ или ТС, лиц, совершающих или подготавливающих АНВ.</w:t>
      </w:r>
    </w:p>
    <w:p w:rsidR="00112055" w:rsidRPr="00186805" w:rsidRDefault="00112055" w:rsidP="00B73EEA">
      <w:pPr>
        <w:pStyle w:val="ConsPlusNormal"/>
        <w:ind w:firstLine="540"/>
        <w:jc w:val="both"/>
        <w:rPr>
          <w:sz w:val="22"/>
          <w:szCs w:val="22"/>
        </w:rPr>
      </w:pPr>
      <w:r w:rsidRPr="00186805">
        <w:rPr>
          <w:sz w:val="22"/>
          <w:szCs w:val="22"/>
        </w:rPr>
        <w:t>5.35. Не допускать попадания предметов или веществ, которые запрещены или ограничены для перемещения в зону транспортной безопасности и на критические элементы ОТИ или ТС, путем их выявления и передачи представителям уполномоченных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локализации и устранения последствий их применения.</w:t>
      </w:r>
    </w:p>
    <w:p w:rsidR="00112055" w:rsidRPr="00186805" w:rsidRDefault="00112055" w:rsidP="00B73EEA">
      <w:pPr>
        <w:pStyle w:val="ConsPlusNormal"/>
        <w:ind w:firstLine="540"/>
        <w:jc w:val="both"/>
        <w:rPr>
          <w:sz w:val="22"/>
          <w:szCs w:val="22"/>
        </w:rPr>
      </w:pPr>
      <w:r w:rsidRPr="00186805">
        <w:rPr>
          <w:sz w:val="22"/>
          <w:szCs w:val="22"/>
        </w:rPr>
        <w:t>5.36. Обеспечить выполнение Требований силами собственных подразделений транспортной безопасности и/или путем привлечения сотрудников сил обеспечения транспортной безопасности в отношении досмотра в целях обеспечения транспортной безопасности физических лиц или материальных объектов, проходящих, проезжающих (перемещаемых) в перевозочный сектор транспортной безопасности ТС, а также их допуска на ТС в соответствии с установленным в отношении данного ТС уровнем безопасности и планом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5.37.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обо всех выявленных, распознанных и идентифицированных предметах и веществах, которые запрещены или ограничены для перемещения в технологический или перевозочный секторы зоны транспортной безопасности ОТИ, для недопущения их к перевозке.</w:t>
      </w:r>
    </w:p>
    <w:p w:rsidR="00112055" w:rsidRPr="00186805" w:rsidRDefault="00112055" w:rsidP="00B73EEA">
      <w:pPr>
        <w:pStyle w:val="ConsPlusNormal"/>
        <w:ind w:firstLine="540"/>
        <w:jc w:val="both"/>
        <w:rPr>
          <w:sz w:val="22"/>
          <w:szCs w:val="22"/>
        </w:rPr>
      </w:pPr>
      <w:r w:rsidRPr="00186805">
        <w:rPr>
          <w:sz w:val="22"/>
          <w:szCs w:val="22"/>
        </w:rPr>
        <w:t>5.38.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обо всех физических лицах или материальных объектах в случае выявления связи данных лиц и объектов с совершением или подготовкой АНВ.</w:t>
      </w:r>
    </w:p>
    <w:p w:rsidR="00112055" w:rsidRPr="00186805" w:rsidRDefault="00112055" w:rsidP="00B73EEA">
      <w:pPr>
        <w:pStyle w:val="ConsPlusNormal"/>
        <w:ind w:firstLine="540"/>
        <w:jc w:val="both"/>
        <w:rPr>
          <w:sz w:val="22"/>
          <w:szCs w:val="22"/>
        </w:rPr>
      </w:pPr>
      <w:bookmarkStart w:id="2" w:name="Par122"/>
      <w:bookmarkEnd w:id="2"/>
      <w:r w:rsidRPr="00186805">
        <w:rPr>
          <w:sz w:val="22"/>
          <w:szCs w:val="22"/>
        </w:rPr>
        <w:t xml:space="preserve">6. Субъект транспортной инфраструктуры на ОТИ первой категории дополнительно к требованиям </w:t>
      </w:r>
      <w:hyperlink w:anchor="Par39" w:tooltip="5. Субъект транспортной инфраструктуры обязан:" w:history="1">
        <w:r w:rsidRPr="00186805">
          <w:rPr>
            <w:sz w:val="22"/>
            <w:szCs w:val="22"/>
          </w:rPr>
          <w:t>пункта 5</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6.1. Воспрепятствовать проникновению в зону свободного доступа, зону транспортной безопасности и на критические элементы ОТИ лица (группы лиц), пытающегося совершить АНВ (далее - нарушитель), в том числе оснащенного специальными техническими средствами или с использованием автотранспортных средств, самоходной техники и машин.</w:t>
      </w:r>
    </w:p>
    <w:p w:rsidR="00112055" w:rsidRPr="00186805" w:rsidRDefault="00112055" w:rsidP="00B73EEA">
      <w:pPr>
        <w:pStyle w:val="ConsPlusNormal"/>
        <w:ind w:firstLine="540"/>
        <w:jc w:val="both"/>
        <w:rPr>
          <w:sz w:val="22"/>
          <w:szCs w:val="22"/>
        </w:rPr>
      </w:pPr>
      <w:r w:rsidRPr="00186805">
        <w:rPr>
          <w:sz w:val="22"/>
          <w:szCs w:val="22"/>
        </w:rPr>
        <w:t>6.2.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 нарушителях пропускного и внутриобъектового режимов, о физических лицах, проносящих или провозящих предметы и вещества, которые запрещены или ограничены для перемещения в зону транспортной безопасности и/или на критический элемент ОТИ, о физических лицах, совершающих или подготавливающих АНВ, о выявленных, распознанных и идентифицированных предметах и веществах, которые запрещены или ограничены для перемещения в технологический или перевозочный секторы зоны транспортной безопасности ОТИ, о физических лицах или материально-технических объектах в случае выявления связи данных лиц и/или объектов с совершением или подготовкой АНВ, а также незамедлительно передавать указанных физических лиц и/или указанные материально-технические объекты представителям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112055" w:rsidRPr="00186805" w:rsidRDefault="00112055" w:rsidP="00B73EEA">
      <w:pPr>
        <w:pStyle w:val="ConsPlusNormal"/>
        <w:ind w:firstLine="540"/>
        <w:jc w:val="both"/>
        <w:rPr>
          <w:sz w:val="22"/>
          <w:szCs w:val="22"/>
        </w:rPr>
      </w:pPr>
      <w:r w:rsidRPr="00186805">
        <w:rPr>
          <w:sz w:val="22"/>
          <w:szCs w:val="22"/>
        </w:rPr>
        <w:t>6.3. Оснастить ОТИ техническими средствами обеспечения транспортной безопасности, осуществляющими:</w:t>
      </w:r>
    </w:p>
    <w:p w:rsidR="00112055" w:rsidRPr="00186805" w:rsidRDefault="00112055" w:rsidP="00B73EEA">
      <w:pPr>
        <w:pStyle w:val="ConsPlusNormal"/>
        <w:ind w:firstLine="540"/>
        <w:jc w:val="both"/>
        <w:rPr>
          <w:sz w:val="22"/>
          <w:szCs w:val="22"/>
        </w:rPr>
      </w:pPr>
      <w:r w:rsidRPr="00186805">
        <w:rPr>
          <w:sz w:val="22"/>
          <w:szCs w:val="22"/>
        </w:rPr>
        <w:t>6.3.1. Идентификацию физических лиц и/или транспортных средств, являющихся объектами видеонаблюдения, на основании данных видеонаблюдения (далее - видеоидентификация) при их перемещении через КПП на границах зоны транспортной безопасности и/или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6.3.2. Обнаружение и распознавание характера событий, связанных с объектами видеонаблюдения, на основании данных видеонаблюдения и их обнаружение в произвольном месте и в произвольное время (далее - видеораспознавание) в перевозочном секторе зоны транспортной безопасности и на критических элементах ОТИ.</w:t>
      </w:r>
    </w:p>
    <w:p w:rsidR="00112055" w:rsidRPr="00186805" w:rsidRDefault="00112055" w:rsidP="00B73EEA">
      <w:pPr>
        <w:pStyle w:val="ConsPlusNormal"/>
        <w:ind w:firstLine="540"/>
        <w:jc w:val="both"/>
        <w:rPr>
          <w:sz w:val="22"/>
          <w:szCs w:val="22"/>
        </w:rPr>
      </w:pPr>
      <w:r w:rsidRPr="00186805">
        <w:rPr>
          <w:sz w:val="22"/>
          <w:szCs w:val="22"/>
        </w:rPr>
        <w:t>6.3.3. 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видеообнаружение) в технологическом секторе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6.3.4. Обнаружение физических лиц и транспортных средств, являющихся объектами видеонаблюдения, в заданном месте и в заданное время (далее - видеомониторинг) по периметру зоны транспортной безопасности и в зоне свободного доступа ОТИ.</w:t>
      </w:r>
    </w:p>
    <w:p w:rsidR="00112055" w:rsidRPr="00186805" w:rsidRDefault="00112055" w:rsidP="00B73EEA">
      <w:pPr>
        <w:pStyle w:val="ConsPlusNormal"/>
        <w:ind w:firstLine="540"/>
        <w:jc w:val="both"/>
        <w:rPr>
          <w:sz w:val="22"/>
          <w:szCs w:val="22"/>
        </w:rPr>
      </w:pPr>
      <w:r w:rsidRPr="00186805">
        <w:rPr>
          <w:sz w:val="22"/>
          <w:szCs w:val="22"/>
        </w:rPr>
        <w:t>6.3.5. Передачу видеоизображения в соответствии с порядком передачи данных с инженерно-технических систем в реальном времени.</w:t>
      </w:r>
    </w:p>
    <w:p w:rsidR="00112055" w:rsidRPr="00186805" w:rsidRDefault="00112055" w:rsidP="00B73EEA">
      <w:pPr>
        <w:pStyle w:val="ConsPlusNormal"/>
        <w:ind w:firstLine="540"/>
        <w:jc w:val="both"/>
        <w:rPr>
          <w:sz w:val="22"/>
          <w:szCs w:val="22"/>
        </w:rPr>
      </w:pPr>
      <w:r w:rsidRPr="00186805">
        <w:rPr>
          <w:sz w:val="22"/>
          <w:szCs w:val="22"/>
        </w:rPr>
        <w:t>6.3.6. Хранение в электронном виде данных со всех технических средств обеспечения транспортной безопасности в течение одного месяца.</w:t>
      </w:r>
    </w:p>
    <w:p w:rsidR="00112055" w:rsidRPr="00186805" w:rsidRDefault="00112055" w:rsidP="00B73EEA">
      <w:pPr>
        <w:pStyle w:val="ConsPlusNormal"/>
        <w:ind w:firstLine="540"/>
        <w:jc w:val="both"/>
        <w:rPr>
          <w:sz w:val="22"/>
          <w:szCs w:val="22"/>
        </w:rPr>
      </w:pPr>
      <w:r w:rsidRPr="00186805">
        <w:rPr>
          <w:sz w:val="22"/>
          <w:szCs w:val="22"/>
        </w:rPr>
        <w:t>6.3.7. Выявление нарушителя, в том числе оснащенного специальными техническими средствами, в реальном времени на всем периметре внешних границ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6.3.8. Возможность интеграции технических средств обеспечения транспортной безопасности с другими охранными системами.</w:t>
      </w:r>
    </w:p>
    <w:p w:rsidR="00112055" w:rsidRPr="00186805" w:rsidRDefault="00112055" w:rsidP="00B73EEA">
      <w:pPr>
        <w:pStyle w:val="ConsPlusNormal"/>
        <w:ind w:firstLine="540"/>
        <w:jc w:val="both"/>
        <w:rPr>
          <w:sz w:val="22"/>
          <w:szCs w:val="22"/>
        </w:rPr>
      </w:pPr>
      <w:r w:rsidRPr="00186805">
        <w:rPr>
          <w:sz w:val="22"/>
          <w:szCs w:val="22"/>
        </w:rPr>
        <w:t>6.3.9. Электронное документирование перемещения персонала и посетителей в зону транспортной безопасности и на критические элементы ОТИ или из них.</w:t>
      </w:r>
    </w:p>
    <w:p w:rsidR="00112055" w:rsidRPr="00186805" w:rsidRDefault="00112055" w:rsidP="00B73EEA">
      <w:pPr>
        <w:pStyle w:val="ConsPlusNormal"/>
        <w:ind w:firstLine="540"/>
        <w:jc w:val="both"/>
        <w:rPr>
          <w:sz w:val="22"/>
          <w:szCs w:val="22"/>
        </w:rPr>
      </w:pPr>
      <w:r w:rsidRPr="00186805">
        <w:rPr>
          <w:sz w:val="22"/>
          <w:szCs w:val="22"/>
        </w:rPr>
        <w:t>6.3.10. Принятие решения о соответствии постоянного пропуска предъявителю с применением биометрических устройств на КПП на границах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6.3.11. Передачу данных в соответствии с порядком передачи данных с инженерно-технических систем о лицах, пропущенных в зоны транспортной безопасности или на критические элементы ОТИ, в реальном времени.</w:t>
      </w:r>
    </w:p>
    <w:p w:rsidR="00112055" w:rsidRPr="00186805" w:rsidRDefault="00112055" w:rsidP="00B73EEA">
      <w:pPr>
        <w:pStyle w:val="ConsPlusNormal"/>
        <w:ind w:firstLine="540"/>
        <w:jc w:val="both"/>
        <w:rPr>
          <w:sz w:val="22"/>
          <w:szCs w:val="22"/>
        </w:rPr>
      </w:pPr>
      <w:r w:rsidRPr="00186805">
        <w:rPr>
          <w:sz w:val="22"/>
          <w:szCs w:val="22"/>
        </w:rPr>
        <w:t>6.4.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у всех проходящих, проезжающих (перемещаемых) в них физических лиц и материальных объектов (далее - объекты досмотра).</w:t>
      </w:r>
    </w:p>
    <w:p w:rsidR="00112055" w:rsidRPr="00186805" w:rsidRDefault="00112055" w:rsidP="00B73EEA">
      <w:pPr>
        <w:pStyle w:val="ConsPlusNormal"/>
        <w:ind w:firstLine="540"/>
        <w:jc w:val="both"/>
        <w:rPr>
          <w:sz w:val="22"/>
          <w:szCs w:val="22"/>
        </w:rPr>
      </w:pPr>
      <w:r w:rsidRPr="00186805">
        <w:rPr>
          <w:sz w:val="22"/>
          <w:szCs w:val="22"/>
        </w:rPr>
        <w:t>6.5.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на критические элементы, у всех объектов досмотра, попадающих в перевозочный сектор зоны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 xml:space="preserve">7. Субъект транспортной инфраструктуры на ОТИ первой категории при первом уровне безопасности дополнительно к требованиям </w:t>
      </w:r>
      <w:hyperlink w:anchor="Par122" w:tooltip="6. Субъект транспортной инфраструктуры на ОТИ первой категории дополнительно к требованиям пункта 5 обязан:" w:history="1">
        <w:r w:rsidRPr="00186805">
          <w:rPr>
            <w:sz w:val="22"/>
            <w:szCs w:val="22"/>
          </w:rPr>
          <w:t>пункта 6</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7.1. Выявлять физических лиц и материальные объекты, подготавливающих или совершающих АНВ, путем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w:t>
      </w:r>
    </w:p>
    <w:p w:rsidR="00112055" w:rsidRPr="00186805" w:rsidRDefault="00112055" w:rsidP="00B73EEA">
      <w:pPr>
        <w:pStyle w:val="ConsPlusNormal"/>
        <w:ind w:firstLine="540"/>
        <w:jc w:val="both"/>
        <w:rPr>
          <w:sz w:val="22"/>
          <w:szCs w:val="22"/>
        </w:rPr>
      </w:pPr>
      <w:r w:rsidRPr="00186805">
        <w:rPr>
          <w:sz w:val="22"/>
          <w:szCs w:val="22"/>
        </w:rPr>
        <w:t>7.2. Проводить подразделениями транспортной безопасности мероприятия по обследованию с использованием средств досмотра физических лиц, транспортных средств, грузов, багажа, ручной клади и личных вещей с целью обнаружения оружия, взрывчатых веществ или других устройств,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секторы зоны транспортной безопасности ОТИ (далее - досмотр в целях обеспечения транспортной безопасности),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7.3.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всех объектов досмотра.</w:t>
      </w:r>
    </w:p>
    <w:p w:rsidR="00112055" w:rsidRPr="00186805" w:rsidRDefault="00112055" w:rsidP="00B73EEA">
      <w:pPr>
        <w:pStyle w:val="ConsPlusNormal"/>
        <w:ind w:firstLine="540"/>
        <w:jc w:val="both"/>
        <w:rPr>
          <w:sz w:val="22"/>
          <w:szCs w:val="22"/>
        </w:rPr>
      </w:pPr>
      <w:r w:rsidRPr="00186805">
        <w:rPr>
          <w:sz w:val="22"/>
          <w:szCs w:val="22"/>
        </w:rPr>
        <w:t>7.4.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7.5.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5% от общего числа проходящих, проезжающих (перемещаемых) в них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7.6. Путем постоянного непрерывного контроля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7.7. Путем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7.8.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 xml:space="preserve">8. Субъект транспортной инфраструктуры на ОТИ первой категории при втором уровне безопасности дополнительно к требованиям </w:t>
      </w:r>
      <w:hyperlink w:anchor="Par122" w:tooltip="6. Субъект транспортной инфраструктуры на ОТИ первой категории дополнительно к требованиям пункта 5 обязан:" w:history="1">
        <w:r w:rsidRPr="00186805">
          <w:rPr>
            <w:sz w:val="22"/>
            <w:szCs w:val="22"/>
          </w:rPr>
          <w:t>пункта 6</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8.1. Не допускать посетителей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8.2. Путем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 выявлять физических лиц,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8.3.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8.4. Путем проведения досмотра в целях транспортной безопасности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8.5.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8.6.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от общего числа проходящих, проезжающих (перемещаемых) в них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8.7. Выявлять нарушителей, совершение или подготовку к совершению АНВ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8.8. Путем патрульного объезда (обхода) периметра зоны транспортной безопасности ОТИ (не реже одного раза за три часа)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8.9.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 xml:space="preserve">9. Субъект транспортной инфраструктуры на ОТИ первой категории при третьем уровне безопасности дополнительно к требованиям </w:t>
      </w:r>
      <w:hyperlink w:anchor="Par122" w:tooltip="6. Субъект транспортной инфраструктуры на ОТИ первой категории дополнительно к требованиям пункта 5 обязан:" w:history="1">
        <w:r w:rsidRPr="00186805">
          <w:rPr>
            <w:sz w:val="22"/>
            <w:szCs w:val="22"/>
          </w:rPr>
          <w:t>пункта 6</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9.1. Не допускать посетителей на территорию технологического сектора зоны безопасности 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9.2. Путем наблюдения и собеседования в целях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9.3.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9.4. Путем проведения досмотра в целях обеспечения транспортной безопасности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9.5.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9.6.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25% от общего числа проходящих, проезжающих (перемещаемых) в них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9.7. Выявлять нарушителей, совершение или подготовку к совершению АНВ путем постоянного непрерывного контроля (не менее чем тремя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9.8. Путем постоянного непрерывного патрульного объезда (обхода) периметра зоны транспортной безопасности ОТИ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9.9. Не допускать нарушителей, совершение или подготовку к совершению АНВ в отношении имущества, находящегося на ОТИ, а также на КПП и на участках пересечения границ зоны транспортной безопасности, критических элементов ОТИ, хищение или повреждение которого может повлечь нарушение деятельности ОТИ или ТС.</w:t>
      </w:r>
    </w:p>
    <w:p w:rsidR="00112055" w:rsidRPr="00186805" w:rsidRDefault="00112055" w:rsidP="00B73EEA">
      <w:pPr>
        <w:pStyle w:val="ConsPlusNormal"/>
        <w:ind w:firstLine="540"/>
        <w:jc w:val="both"/>
        <w:rPr>
          <w:sz w:val="22"/>
          <w:szCs w:val="22"/>
        </w:rPr>
      </w:pPr>
      <w:bookmarkStart w:id="3" w:name="Par168"/>
      <w:bookmarkEnd w:id="3"/>
      <w:r w:rsidRPr="00186805">
        <w:rPr>
          <w:sz w:val="22"/>
          <w:szCs w:val="22"/>
        </w:rPr>
        <w:t xml:space="preserve">10. Субъект транспортной инфраструктуры на ОТИ второй категории дополнительно к требованиям </w:t>
      </w:r>
      <w:hyperlink w:anchor="Par39" w:tooltip="5. Субъект транспортной инфраструктуры обязан:" w:history="1">
        <w:r w:rsidRPr="00186805">
          <w:rPr>
            <w:sz w:val="22"/>
            <w:szCs w:val="22"/>
          </w:rPr>
          <w:t>пункта 5</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10.1. Воспрепятствовать проникновению нарушителя, в том числе оснащенного специальными техническими средствами, в перевозочный сектор зоны транспортной безопасности 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10.2. Воспрепятствовать проникновению нарушителя, не оснащенного специальными техническими средствами, в технологический сектор зоны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10.3. Воспрепятствовать проникновению нарушителя в зону транспортной безопасности и на критические элементы ОТИ с использованием автотранспортных средств, самоходной техники и машин.</w:t>
      </w:r>
    </w:p>
    <w:p w:rsidR="00112055" w:rsidRPr="00186805" w:rsidRDefault="00112055" w:rsidP="00B73EEA">
      <w:pPr>
        <w:pStyle w:val="ConsPlusNormal"/>
        <w:ind w:firstLine="540"/>
        <w:jc w:val="both"/>
        <w:rPr>
          <w:sz w:val="22"/>
          <w:szCs w:val="22"/>
        </w:rPr>
      </w:pPr>
      <w:r w:rsidRPr="00186805">
        <w:rPr>
          <w:sz w:val="22"/>
          <w:szCs w:val="22"/>
        </w:rPr>
        <w:t>10.4.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112055" w:rsidRPr="00186805" w:rsidRDefault="00112055" w:rsidP="00B73EEA">
      <w:pPr>
        <w:pStyle w:val="ConsPlusNormal"/>
        <w:ind w:firstLine="540"/>
        <w:jc w:val="both"/>
        <w:rPr>
          <w:sz w:val="22"/>
          <w:szCs w:val="22"/>
        </w:rPr>
      </w:pPr>
      <w:r w:rsidRPr="00186805">
        <w:rPr>
          <w:sz w:val="22"/>
          <w:szCs w:val="22"/>
        </w:rPr>
        <w:t>10.5. Оснастить ОТИ техническими средствами обеспечения транспортной безопасности, осуществляющими:</w:t>
      </w:r>
    </w:p>
    <w:p w:rsidR="00112055" w:rsidRPr="00186805" w:rsidRDefault="00112055" w:rsidP="00B73EEA">
      <w:pPr>
        <w:pStyle w:val="ConsPlusNormal"/>
        <w:ind w:firstLine="540"/>
        <w:jc w:val="both"/>
        <w:rPr>
          <w:sz w:val="22"/>
          <w:szCs w:val="22"/>
        </w:rPr>
      </w:pPr>
      <w:r w:rsidRPr="00186805">
        <w:rPr>
          <w:sz w:val="22"/>
          <w:szCs w:val="22"/>
        </w:rPr>
        <w:t>10.5.1.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10.5.2. Видеораспознавание объектов видеонаблюдения на критических элементах ОТИ.</w:t>
      </w:r>
    </w:p>
    <w:p w:rsidR="00112055" w:rsidRPr="00186805" w:rsidRDefault="00112055" w:rsidP="00B73EEA">
      <w:pPr>
        <w:pStyle w:val="ConsPlusNormal"/>
        <w:ind w:firstLine="540"/>
        <w:jc w:val="both"/>
        <w:rPr>
          <w:sz w:val="22"/>
          <w:szCs w:val="22"/>
        </w:rPr>
      </w:pPr>
      <w:r w:rsidRPr="00186805">
        <w:rPr>
          <w:sz w:val="22"/>
          <w:szCs w:val="22"/>
        </w:rPr>
        <w:t>10.5.3. Видеообнаружение объектов видеонаблюдения на территории перевозочного сектора зоны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10.5.4. Видеомониторинг объектов видеонаблюдения в границах технологического сектора зоны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10.5.5. Передачу видеоизображения в соответствии с порядком передачи данных с инженерно-технических систем в реальном времени.</w:t>
      </w:r>
    </w:p>
    <w:p w:rsidR="00112055" w:rsidRPr="00186805" w:rsidRDefault="00112055" w:rsidP="00B73EEA">
      <w:pPr>
        <w:pStyle w:val="ConsPlusNormal"/>
        <w:ind w:firstLine="540"/>
        <w:jc w:val="both"/>
        <w:rPr>
          <w:sz w:val="22"/>
          <w:szCs w:val="22"/>
        </w:rPr>
      </w:pPr>
      <w:r w:rsidRPr="00186805">
        <w:rPr>
          <w:sz w:val="22"/>
          <w:szCs w:val="22"/>
        </w:rPr>
        <w:t>10.5.6. Хранение в электронном виде данных со всех технических средств обеспечения транспортной безопасности в течение пятнадцати суток.</w:t>
      </w:r>
    </w:p>
    <w:p w:rsidR="00112055" w:rsidRPr="00186805" w:rsidRDefault="00112055" w:rsidP="00B73EEA">
      <w:pPr>
        <w:pStyle w:val="ConsPlusNormal"/>
        <w:ind w:firstLine="540"/>
        <w:jc w:val="both"/>
        <w:rPr>
          <w:sz w:val="22"/>
          <w:szCs w:val="22"/>
        </w:rPr>
      </w:pPr>
      <w:r w:rsidRPr="00186805">
        <w:rPr>
          <w:sz w:val="22"/>
          <w:szCs w:val="22"/>
        </w:rPr>
        <w:t>10.5.7. Выявление нарушителя, в том числе оснащенного специальными техническими средствами, в реальном времени на всем периметре внешних границ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10.5.8. Возможность интеграции технических средств обеспечения транспортной безопасности с другими охранными системами.</w:t>
      </w:r>
    </w:p>
    <w:p w:rsidR="00112055" w:rsidRPr="00186805" w:rsidRDefault="00112055" w:rsidP="00B73EEA">
      <w:pPr>
        <w:pStyle w:val="ConsPlusNormal"/>
        <w:ind w:firstLine="540"/>
        <w:jc w:val="both"/>
        <w:rPr>
          <w:sz w:val="22"/>
          <w:szCs w:val="22"/>
        </w:rPr>
      </w:pPr>
      <w:r w:rsidRPr="00186805">
        <w:rPr>
          <w:sz w:val="22"/>
          <w:szCs w:val="22"/>
        </w:rPr>
        <w:t>10.5.9. Электронное документирование проходов персонала и посетителей в зону транспортной безопасности 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10.5.10. Принятие решения о соответствии пропуска предъявителя его владельцу с применением биометрических устройств или иным путем, обеспечивающим достоверное сличение идентифицирующих признаков, на КПП, на границах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10.5.11. Передачу данных в соответствии с порядком передачи данных с инженерно-технических систем о лицах, пропущенных в зону транспортной безопасности или на критические элементы ОТИ, не реже одного раза в сутки.</w:t>
      </w:r>
    </w:p>
    <w:p w:rsidR="00112055" w:rsidRPr="00186805" w:rsidRDefault="00112055" w:rsidP="00B73EEA">
      <w:pPr>
        <w:pStyle w:val="ConsPlusNormal"/>
        <w:ind w:firstLine="540"/>
        <w:jc w:val="both"/>
        <w:rPr>
          <w:sz w:val="22"/>
          <w:szCs w:val="22"/>
        </w:rPr>
      </w:pPr>
      <w:r w:rsidRPr="00186805">
        <w:rPr>
          <w:sz w:val="22"/>
          <w:szCs w:val="22"/>
        </w:rPr>
        <w:t>10.6. Обеспечить необходимый количественный и качественный состав, а также схему размещения технических систем и средств досмотра для досмотра в целях обеспечения транспортной безопасности на ОТИ для выявления предметов и веществ, которые запрещены или ограничены для перемещения в перевозочный и технологический сектор зоны транспортной безопасности, у всех проходящих, проезжающих (перемещаемых) в них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10.7. Обеспечить необходимый количественный и качественный состав, а также схему размещения технических систем и средств досмотра, для дополнительного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ОТИ, не менее 50% попадающих в зону транспортной безопасности ОТИ объектов досмотра.</w:t>
      </w:r>
    </w:p>
    <w:p w:rsidR="00112055" w:rsidRPr="00186805" w:rsidRDefault="00112055" w:rsidP="00B73EEA">
      <w:pPr>
        <w:pStyle w:val="ConsPlusNormal"/>
        <w:ind w:firstLine="540"/>
        <w:jc w:val="both"/>
        <w:rPr>
          <w:sz w:val="22"/>
          <w:szCs w:val="22"/>
        </w:rPr>
      </w:pPr>
      <w:r w:rsidRPr="00186805">
        <w:rPr>
          <w:sz w:val="22"/>
          <w:szCs w:val="22"/>
        </w:rPr>
        <w:t xml:space="preserve">11. Субъект транспортной инфраструктуры на ОТИ второй категории при первом уровне безопасности дополнительно к требованиям </w:t>
      </w:r>
      <w:hyperlink w:anchor="Par168" w:tooltip="10. Субъект транспортной инфраструктуры на ОТИ второй категории дополнительно к требованиям пункта 5 обязан:" w:history="1">
        <w:r w:rsidRPr="00186805">
          <w:rPr>
            <w:sz w:val="22"/>
            <w:szCs w:val="22"/>
          </w:rPr>
          <w:t>пункта 10</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11.1. Путем проверки документов, наблюдения и собеседования в целях обеспечения транспортной безопасности в зоне транспортной безопасности ОТИ и на КПП, на ее границах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11.2.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11.3. Путем проведения досмотра в целях обеспечения транспортной безопасности 10% проходящих, проезжающих (перемещающихся) через КПП в зону транспортной безопасности ОТИ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11.4.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11.5.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секторы зоны транспортной безопасности ОТИ, не менее 5% от общего числа проходящих, проезжающих (перемещаемых)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11.6. Выявлять нарушителей, совершение или подготовку к совершению АНВ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11.7.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11.8.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 xml:space="preserve">12. Субъект транспортной инфраструктуры на ОТИ второй категории при втором уровне безопасности дополнительно к требованиям </w:t>
      </w:r>
      <w:hyperlink w:anchor="Par168" w:tooltip="10. Субъект транспортной инфраструктуры на ОТИ второй категории дополнительно к требованиям пункта 5 обязан:" w:history="1">
        <w:r w:rsidRPr="00186805">
          <w:rPr>
            <w:sz w:val="22"/>
            <w:szCs w:val="22"/>
          </w:rPr>
          <w:t>пункта 10</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12.1. Не допускать посетителей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12.2. Путем проверки документов, наблюдения и собеседования в целях обеспечения транспортной безопасности в зоне транспортной безопасности ОТИ и на КПП, на ее границах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12.3.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12.4. Путем проведения досмотра в целях обеспечения транспортной безопасности 25% проходящих, проезжающих (перемещающихся) через КПП в зону транспортной безопасности ОТИ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12.5.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12.6.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от общего числа проходящих, проезжающих (перемещаемых)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12.7. Выявлять нарушителей, совершение или подготовку к совершению АНВ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12.8.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12.9.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 xml:space="preserve">13. Субъект транспортной инфраструктуры на ОТИ второй категории при третьем уровне безопасности дополнительно к требованиям </w:t>
      </w:r>
      <w:hyperlink w:anchor="Par168" w:tooltip="10. Субъект транспортной инфраструктуры на ОТИ второй категории дополнительно к требованиям пункта 5 обязан:" w:history="1">
        <w:r w:rsidRPr="00186805">
          <w:rPr>
            <w:sz w:val="22"/>
            <w:szCs w:val="22"/>
          </w:rPr>
          <w:t>пункта 10</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13.1. Не допускать посетителей на территорию технологического сектора зоны безопасности 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13.2. Путем проверки документов,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13.3.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13.4. Путем проведения досмотра в целях обеспечения транспортной безопасности 50%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13.5.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13.6.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15% от общего числа проходящих, проезжающих (перемещающихся)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13.7. Выявлять нарушителей, совершение или подготовку к совершению АНВ путем постоянного непрерывного контроля (не менее чем тремя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13.8. Путем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13.9.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bookmarkStart w:id="4" w:name="Par216"/>
      <w:bookmarkEnd w:id="4"/>
      <w:r w:rsidRPr="00186805">
        <w:rPr>
          <w:sz w:val="22"/>
          <w:szCs w:val="22"/>
        </w:rPr>
        <w:t xml:space="preserve">14. Субъект транспортной инфраструктуры на ОТИ третьей категории дополнительно к требованиям </w:t>
      </w:r>
      <w:hyperlink w:anchor="Par39" w:tooltip="5. Субъект транспортной инфраструктуры обязан:" w:history="1">
        <w:r w:rsidRPr="00186805">
          <w:rPr>
            <w:sz w:val="22"/>
            <w:szCs w:val="22"/>
          </w:rPr>
          <w:t>пункта 5</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14.1. Воспрепятствовать проникновению нарушителя, в том числе оснащенного специальными техническими средствами,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14.2. Воспрепятствовать проникновению нарушителя, не оснащенного специальными техническими средствами, в зону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14.3.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112055" w:rsidRPr="00186805" w:rsidRDefault="00112055" w:rsidP="00B73EEA">
      <w:pPr>
        <w:pStyle w:val="ConsPlusNormal"/>
        <w:ind w:firstLine="540"/>
        <w:jc w:val="both"/>
        <w:rPr>
          <w:sz w:val="22"/>
          <w:szCs w:val="22"/>
        </w:rPr>
      </w:pPr>
      <w:r w:rsidRPr="00186805">
        <w:rPr>
          <w:sz w:val="22"/>
          <w:szCs w:val="22"/>
        </w:rPr>
        <w:t>14.4. Оснастить ОТИ техническими средствами обеспечения транспортной безопасности, осуществляющими:</w:t>
      </w:r>
    </w:p>
    <w:p w:rsidR="00112055" w:rsidRPr="00186805" w:rsidRDefault="00112055" w:rsidP="00B73EEA">
      <w:pPr>
        <w:pStyle w:val="ConsPlusNormal"/>
        <w:ind w:firstLine="540"/>
        <w:jc w:val="both"/>
        <w:rPr>
          <w:sz w:val="22"/>
          <w:szCs w:val="22"/>
        </w:rPr>
      </w:pPr>
      <w:r w:rsidRPr="00186805">
        <w:rPr>
          <w:sz w:val="22"/>
          <w:szCs w:val="22"/>
        </w:rPr>
        <w:t>14.4.1.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14.4.2. Видеообнаружение объектов видеонаблюдения на критических элементах ОТИ.</w:t>
      </w:r>
    </w:p>
    <w:p w:rsidR="00112055" w:rsidRPr="00186805" w:rsidRDefault="00112055" w:rsidP="00B73EEA">
      <w:pPr>
        <w:pStyle w:val="ConsPlusNormal"/>
        <w:ind w:firstLine="540"/>
        <w:jc w:val="both"/>
        <w:rPr>
          <w:sz w:val="22"/>
          <w:szCs w:val="22"/>
        </w:rPr>
      </w:pPr>
      <w:r w:rsidRPr="00186805">
        <w:rPr>
          <w:sz w:val="22"/>
          <w:szCs w:val="22"/>
        </w:rPr>
        <w:t>14.4.3. Видеомониторинг объектов видеонаблюдения на территории перевозочного сектора зоны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14.4.4. Возможность передачи видеоизображения в соответствии с порядком передачи данных с инженерно-технических систем в реальном времени.</w:t>
      </w:r>
    </w:p>
    <w:p w:rsidR="00112055" w:rsidRPr="00186805" w:rsidRDefault="00112055" w:rsidP="00B73EEA">
      <w:pPr>
        <w:pStyle w:val="ConsPlusNormal"/>
        <w:ind w:firstLine="540"/>
        <w:jc w:val="both"/>
        <w:rPr>
          <w:sz w:val="22"/>
          <w:szCs w:val="22"/>
        </w:rPr>
      </w:pPr>
      <w:r w:rsidRPr="00186805">
        <w:rPr>
          <w:sz w:val="22"/>
          <w:szCs w:val="22"/>
        </w:rPr>
        <w:t>14.4.5. Хранение в электронном виде данных со всех технических средств обеспечения транспортной безопасности в течение десяти суток.</w:t>
      </w:r>
    </w:p>
    <w:p w:rsidR="00112055" w:rsidRPr="00186805" w:rsidRDefault="00112055" w:rsidP="00B73EEA">
      <w:pPr>
        <w:pStyle w:val="ConsPlusNormal"/>
        <w:ind w:firstLine="540"/>
        <w:jc w:val="both"/>
        <w:rPr>
          <w:sz w:val="22"/>
          <w:szCs w:val="22"/>
        </w:rPr>
      </w:pPr>
      <w:r w:rsidRPr="00186805">
        <w:rPr>
          <w:sz w:val="22"/>
          <w:szCs w:val="22"/>
        </w:rPr>
        <w:t>14.4.6. Выявление подготовленного нарушителя в реальном времени на всем периметре внешних границ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14.4.7. Возможность интеграции технических средств обеспечения транспортной безопасности с другими охранными системами.</w:t>
      </w:r>
    </w:p>
    <w:p w:rsidR="00112055" w:rsidRPr="00186805" w:rsidRDefault="00112055" w:rsidP="00B73EEA">
      <w:pPr>
        <w:pStyle w:val="ConsPlusNormal"/>
        <w:ind w:firstLine="540"/>
        <w:jc w:val="both"/>
        <w:rPr>
          <w:sz w:val="22"/>
          <w:szCs w:val="22"/>
        </w:rPr>
      </w:pPr>
      <w:r w:rsidRPr="00186805">
        <w:rPr>
          <w:sz w:val="22"/>
          <w:szCs w:val="22"/>
        </w:rPr>
        <w:t>14.4.8. Запись в журнале фактов прохода персонала и посетителей в зону транспортной безопасности 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14.4.9. Принятие решения о соответствии пропуска предъявителя путем сличения идентифицирующих документов на КПП, на границах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14.4.10. Возможность передачи данных в соответствии с порядком передачи данных с инженерно-технических систем о лицах, пропущенных в зону транспортной безопасности или на критические элементы ОТИ, не реже одного раза в сутки.</w:t>
      </w:r>
    </w:p>
    <w:p w:rsidR="00112055" w:rsidRPr="00186805" w:rsidRDefault="00112055" w:rsidP="00B73EEA">
      <w:pPr>
        <w:pStyle w:val="ConsPlusNormal"/>
        <w:ind w:firstLine="540"/>
        <w:jc w:val="both"/>
        <w:rPr>
          <w:sz w:val="22"/>
          <w:szCs w:val="22"/>
        </w:rPr>
      </w:pPr>
      <w:r w:rsidRPr="00186805">
        <w:rPr>
          <w:sz w:val="22"/>
          <w:szCs w:val="22"/>
        </w:rPr>
        <w:t>14.5. Обеспечить необходимый количественный и качественный состав, а также схему размещения технических систем и средств досмотра для досмотра в целях обеспечения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у 25% проходящих, проезжающих (перемещающихся)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14.6. Обеспечить необходимый количественный и качественный состав, а также схему размещения технических систем и средств досмотра для дополнительного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не менее 10% попадающих в зону транспортной безопасности ОТИ объектов досмотра.</w:t>
      </w:r>
    </w:p>
    <w:p w:rsidR="00112055" w:rsidRPr="00186805" w:rsidRDefault="00112055" w:rsidP="00B73EEA">
      <w:pPr>
        <w:pStyle w:val="ConsPlusNormal"/>
        <w:ind w:firstLine="540"/>
        <w:jc w:val="both"/>
        <w:rPr>
          <w:sz w:val="22"/>
          <w:szCs w:val="22"/>
        </w:rPr>
      </w:pPr>
      <w:r w:rsidRPr="00186805">
        <w:rPr>
          <w:sz w:val="22"/>
          <w:szCs w:val="22"/>
        </w:rPr>
        <w:t xml:space="preserve">15. Субъект транспортной инфраструктуры на ОТИ третьей категории при первом уровне безопасности дополнительно к требованиям </w:t>
      </w:r>
      <w:hyperlink w:anchor="Par216" w:tooltip="14. Субъект транспортной инфраструктуры на ОТИ третьей категории дополнительно к требованиям пункта 5 обязан:" w:history="1">
        <w:r w:rsidRPr="00186805">
          <w:rPr>
            <w:sz w:val="22"/>
            <w:szCs w:val="22"/>
          </w:rPr>
          <w:t>пункта 14</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15.1.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15.2.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15.3. Выявлять предметы и вещества, которые запрещены или ограничены для перемещения в зону свободного доступа ОТИ, путем проведения досмотра в целях обеспечения транспортной безопасности 5% проходящих, проезжающих (перемещающихся) через КПП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15.4.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15.5.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15.6.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15.7.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 xml:space="preserve">16. Субъект транспортной инфраструктуры на ОТИ третьей категории при втором уровне безопасности дополнительно к требованиям </w:t>
      </w:r>
      <w:hyperlink w:anchor="Par216" w:tooltip="14. Субъект транспортной инфраструктуры на ОТИ третьей категории дополнительно к требованиям пункта 5 обязан:" w:history="1">
        <w:r w:rsidRPr="00186805">
          <w:rPr>
            <w:sz w:val="22"/>
            <w:szCs w:val="22"/>
          </w:rPr>
          <w:t>пункта 14</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16.1. Не допускать посетителей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16.2. Путем проверки документов, наблюдения и собеседования в целях обеспечения транспортной безопасности на КПП, на границе зоны транспортной безопасности ОТИ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16.3.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16.4.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10% проходящих, проезжающих (перемещающихся) через КПП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16.5.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16.6.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5% проходящих, проезжающих (перемещающихся) через КПП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16.7. Выявлять нарушителей, совершение или подготовку к совершению АНВ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16.8.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16.9.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 xml:space="preserve">17. Субъект транспортной инфраструктуры на ОТИ третьей категории при третьем уровне безопасности дополнительно к требованиям </w:t>
      </w:r>
      <w:hyperlink w:anchor="Par216" w:tooltip="14. Субъект транспортной инфраструктуры на ОТИ третьей категории дополнительно к требованиям пункта 5 обязан:" w:history="1">
        <w:r w:rsidRPr="00186805">
          <w:rPr>
            <w:sz w:val="22"/>
            <w:szCs w:val="22"/>
          </w:rPr>
          <w:t>пункта 14</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17.1. Не допускать посетителей на территорию технологического сектора зоны безопасности 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17.2.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17.3.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112055" w:rsidRPr="00186805" w:rsidRDefault="00112055" w:rsidP="00B73EEA">
      <w:pPr>
        <w:pStyle w:val="ConsPlusNormal"/>
        <w:ind w:firstLine="540"/>
        <w:jc w:val="both"/>
        <w:rPr>
          <w:sz w:val="22"/>
          <w:szCs w:val="22"/>
        </w:rPr>
      </w:pPr>
      <w:r w:rsidRPr="00186805">
        <w:rPr>
          <w:sz w:val="22"/>
          <w:szCs w:val="22"/>
        </w:rPr>
        <w:t>17.4.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25% проходящих, проезжающих (перемещающихся) через КПП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17.5.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112055" w:rsidRPr="00186805" w:rsidRDefault="00112055" w:rsidP="00B73EEA">
      <w:pPr>
        <w:pStyle w:val="ConsPlusNormal"/>
        <w:ind w:firstLine="540"/>
        <w:jc w:val="both"/>
        <w:rPr>
          <w:sz w:val="22"/>
          <w:szCs w:val="22"/>
        </w:rPr>
      </w:pPr>
      <w:r w:rsidRPr="00186805">
        <w:rPr>
          <w:sz w:val="22"/>
          <w:szCs w:val="22"/>
        </w:rPr>
        <w:t>17.6.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проходящих, проезжающих (перемещающихся) через КПП в зону транспортной безопасности ОТИ физических лиц и материальных объектов.</w:t>
      </w:r>
    </w:p>
    <w:p w:rsidR="00112055" w:rsidRPr="00186805" w:rsidRDefault="00112055" w:rsidP="00B73EEA">
      <w:pPr>
        <w:pStyle w:val="ConsPlusNormal"/>
        <w:ind w:firstLine="540"/>
        <w:jc w:val="both"/>
        <w:rPr>
          <w:sz w:val="22"/>
          <w:szCs w:val="22"/>
        </w:rPr>
      </w:pPr>
      <w:r w:rsidRPr="00186805">
        <w:rPr>
          <w:sz w:val="22"/>
          <w:szCs w:val="22"/>
        </w:rPr>
        <w:t>17.7. Выявлять нарушителей, совершение или подготовку к совершению АНВ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17.8. Путем постоянного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17.9.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bookmarkStart w:id="5" w:name="Par261"/>
      <w:bookmarkEnd w:id="5"/>
      <w:r w:rsidRPr="00186805">
        <w:rPr>
          <w:sz w:val="22"/>
          <w:szCs w:val="22"/>
        </w:rPr>
        <w:t xml:space="preserve">18. Субъект транспортной инфраструктуры на ОТИ четвертой категории дополнительно к требованиям </w:t>
      </w:r>
      <w:hyperlink w:anchor="Par39" w:tooltip="5. Субъект транспортной инфраструктуры обязан:" w:history="1">
        <w:r w:rsidRPr="00186805">
          <w:rPr>
            <w:sz w:val="22"/>
            <w:szCs w:val="22"/>
          </w:rPr>
          <w:t>пункта 5</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18.1. Воспрепятствовать проникновению нарушителя, в том числе оснащенного специальными техническими средствами,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18.2.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112055" w:rsidRPr="00186805" w:rsidRDefault="00112055" w:rsidP="00B73EEA">
      <w:pPr>
        <w:pStyle w:val="ConsPlusNormal"/>
        <w:ind w:firstLine="540"/>
        <w:jc w:val="both"/>
        <w:rPr>
          <w:sz w:val="22"/>
          <w:szCs w:val="22"/>
        </w:rPr>
      </w:pPr>
      <w:r w:rsidRPr="00186805">
        <w:rPr>
          <w:sz w:val="22"/>
          <w:szCs w:val="22"/>
        </w:rPr>
        <w:t>18.3. Оснастить ОТИ техническими средствами обеспечения транспортной безопасности, осуществляющими:</w:t>
      </w:r>
    </w:p>
    <w:p w:rsidR="00112055" w:rsidRPr="00186805" w:rsidRDefault="00112055" w:rsidP="00B73EEA">
      <w:pPr>
        <w:pStyle w:val="ConsPlusNormal"/>
        <w:ind w:firstLine="540"/>
        <w:jc w:val="both"/>
        <w:rPr>
          <w:sz w:val="22"/>
          <w:szCs w:val="22"/>
        </w:rPr>
      </w:pPr>
      <w:r w:rsidRPr="00186805">
        <w:rPr>
          <w:sz w:val="22"/>
          <w:szCs w:val="22"/>
        </w:rPr>
        <w:t>18.3.1.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18.3.2. Возможность передачи видеоизображения в соответствии с порядком передачи данных с инженерно-технических систем.</w:t>
      </w:r>
    </w:p>
    <w:p w:rsidR="00112055" w:rsidRPr="00186805" w:rsidRDefault="00112055" w:rsidP="00B73EEA">
      <w:pPr>
        <w:pStyle w:val="ConsPlusNormal"/>
        <w:ind w:firstLine="540"/>
        <w:jc w:val="both"/>
        <w:rPr>
          <w:sz w:val="22"/>
          <w:szCs w:val="22"/>
        </w:rPr>
      </w:pPr>
      <w:r w:rsidRPr="00186805">
        <w:rPr>
          <w:sz w:val="22"/>
          <w:szCs w:val="22"/>
        </w:rPr>
        <w:t>18.3.3. Хранение в электронном виде данных со всех технических средств обеспечения транспортной безопасности в течение пяти суток.</w:t>
      </w:r>
    </w:p>
    <w:p w:rsidR="00112055" w:rsidRPr="00186805" w:rsidRDefault="00112055" w:rsidP="00B73EEA">
      <w:pPr>
        <w:pStyle w:val="ConsPlusNormal"/>
        <w:ind w:firstLine="540"/>
        <w:jc w:val="both"/>
        <w:rPr>
          <w:sz w:val="22"/>
          <w:szCs w:val="22"/>
        </w:rPr>
      </w:pPr>
      <w:r w:rsidRPr="00186805">
        <w:rPr>
          <w:sz w:val="22"/>
          <w:szCs w:val="22"/>
        </w:rPr>
        <w:t>18.3.4. Выявление неподготовленного нарушителя в реальном времени на всем периметре внешних границ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18.3.5. Запись в журнале фактов прохода посетителей в зону транспортной безопасности и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18.3.6. Принятие решения о соответствии пропуска предъявителю путем сличения идентифицирующих документов на КПП, на границах зоны транспортной безопасности 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18.3.7. Возможность передачи данных в соответствии с порядком передачи данных с инженерно-технических систем о лицах, пропущенных в зону транспортной безопасности, на критические элементы ОТИ, один раз в месяц.</w:t>
      </w:r>
    </w:p>
    <w:p w:rsidR="00112055" w:rsidRPr="00186805" w:rsidRDefault="00112055" w:rsidP="00B73EEA">
      <w:pPr>
        <w:pStyle w:val="ConsPlusNormal"/>
        <w:ind w:firstLine="540"/>
        <w:jc w:val="both"/>
        <w:rPr>
          <w:sz w:val="22"/>
          <w:szCs w:val="22"/>
        </w:rPr>
      </w:pPr>
      <w:r w:rsidRPr="00186805">
        <w:rPr>
          <w:sz w:val="22"/>
          <w:szCs w:val="22"/>
        </w:rPr>
        <w:t xml:space="preserve">19. Субъект транспортной инфраструктуры на ОТИ четвертой категории при первом уровне безопасности дополнительно к требованиям </w:t>
      </w:r>
      <w:hyperlink w:anchor="Par261" w:tooltip="18. Субъект транспортной инфраструктуры на ОТИ четвертой категории дополнительно к требованиям пункта 5 обязан:" w:history="1">
        <w:r w:rsidRPr="00186805">
          <w:rPr>
            <w:sz w:val="22"/>
            <w:szCs w:val="22"/>
          </w:rPr>
          <w:t>пункта 18</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19.1.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19.2. Выявлять нарушителей, совершение или подготовку к совершению АНВ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19.3.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19.4.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 xml:space="preserve">20. Субъект транспортной инфраструктуры на ОТИ четвертой категории при втором уровне безопасности дополнительно к требованиям </w:t>
      </w:r>
      <w:hyperlink w:anchor="Par261" w:tooltip="18. Субъект транспортной инфраструктуры на ОТИ четвертой категории дополнительно к требованиям пункта 5 обязан:" w:history="1">
        <w:r w:rsidRPr="00186805">
          <w:rPr>
            <w:sz w:val="22"/>
            <w:szCs w:val="22"/>
          </w:rPr>
          <w:t>пункта 18</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20.1. Не допускать посетителей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20.2.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20.3. Выявлять нарушителей, совершение или подготовку к совершению АНВ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20.4.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20.5.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r w:rsidRPr="00186805">
        <w:rPr>
          <w:sz w:val="22"/>
          <w:szCs w:val="22"/>
        </w:rPr>
        <w:t xml:space="preserve">21. Субъект транспортной инфраструктуры на ОТИ четвертой категории при третьем уровне безопасности дополнительно к требованиям </w:t>
      </w:r>
      <w:hyperlink w:anchor="Par261" w:tooltip="18. Субъект транспортной инфраструктуры на ОТИ четвертой категории дополнительно к требованиям пункта 5 обязан:" w:history="1">
        <w:r w:rsidRPr="00186805">
          <w:rPr>
            <w:sz w:val="22"/>
            <w:szCs w:val="22"/>
          </w:rPr>
          <w:t>пункта 18</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21.1. Не допускать посетителей на критические элементы ОТИ.</w:t>
      </w:r>
    </w:p>
    <w:p w:rsidR="00112055" w:rsidRPr="00186805" w:rsidRDefault="00112055" w:rsidP="00B73EEA">
      <w:pPr>
        <w:pStyle w:val="ConsPlusNormal"/>
        <w:ind w:firstLine="540"/>
        <w:jc w:val="both"/>
        <w:rPr>
          <w:sz w:val="22"/>
          <w:szCs w:val="22"/>
        </w:rPr>
      </w:pPr>
      <w:r w:rsidRPr="00186805">
        <w:rPr>
          <w:sz w:val="22"/>
          <w:szCs w:val="22"/>
        </w:rPr>
        <w:t>21.2.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112055" w:rsidRPr="00186805" w:rsidRDefault="00112055" w:rsidP="00B73EEA">
      <w:pPr>
        <w:pStyle w:val="ConsPlusNormal"/>
        <w:ind w:firstLine="540"/>
        <w:jc w:val="both"/>
        <w:rPr>
          <w:sz w:val="22"/>
          <w:szCs w:val="22"/>
        </w:rPr>
      </w:pPr>
      <w:r w:rsidRPr="00186805">
        <w:rPr>
          <w:sz w:val="22"/>
          <w:szCs w:val="22"/>
        </w:rPr>
        <w:t>21.3. Выявлять нарушителей, совершение или подготовку к совершению АНВ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21.4. Путем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112055" w:rsidRPr="00186805" w:rsidRDefault="00112055" w:rsidP="00B73EEA">
      <w:pPr>
        <w:pStyle w:val="ConsPlusNormal"/>
        <w:ind w:firstLine="540"/>
        <w:jc w:val="both"/>
        <w:rPr>
          <w:sz w:val="22"/>
          <w:szCs w:val="22"/>
        </w:rPr>
      </w:pPr>
      <w:r w:rsidRPr="00186805">
        <w:rPr>
          <w:sz w:val="22"/>
          <w:szCs w:val="22"/>
        </w:rPr>
        <w:t>21.5.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112055" w:rsidRPr="00186805" w:rsidRDefault="00112055" w:rsidP="00B73EEA">
      <w:pPr>
        <w:pStyle w:val="ConsPlusNormal"/>
        <w:ind w:firstLine="540"/>
        <w:jc w:val="both"/>
        <w:rPr>
          <w:sz w:val="22"/>
          <w:szCs w:val="22"/>
        </w:rPr>
      </w:pPr>
      <w:bookmarkStart w:id="6" w:name="Par289"/>
      <w:bookmarkEnd w:id="6"/>
      <w:r w:rsidRPr="00186805">
        <w:rPr>
          <w:sz w:val="22"/>
          <w:szCs w:val="22"/>
        </w:rPr>
        <w:t xml:space="preserve">22. Субъект транспортной инфраструктуры на ТС первой категории дополнительно к требованиям </w:t>
      </w:r>
      <w:hyperlink w:anchor="Par39" w:tooltip="5. Субъект транспортной инфраструктуры обязан:" w:history="1">
        <w:r w:rsidRPr="00186805">
          <w:rPr>
            <w:sz w:val="22"/>
            <w:szCs w:val="22"/>
          </w:rPr>
          <w:t>пункта 5</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22.1. Воспрепятствовать проникновению нарушителя, в том числе оснащенного специальными техническими средствами, на критические элементы ТС.</w:t>
      </w:r>
    </w:p>
    <w:p w:rsidR="00112055" w:rsidRPr="00186805" w:rsidRDefault="00112055" w:rsidP="00B73EEA">
      <w:pPr>
        <w:pStyle w:val="ConsPlusNormal"/>
        <w:ind w:firstLine="540"/>
        <w:jc w:val="both"/>
        <w:rPr>
          <w:sz w:val="22"/>
          <w:szCs w:val="22"/>
        </w:rPr>
      </w:pPr>
      <w:r w:rsidRPr="00186805">
        <w:rPr>
          <w:sz w:val="22"/>
          <w:szCs w:val="22"/>
        </w:rPr>
        <w:t>22.2. Воспрепятствовать проникновению нарушителя, не оснащенного специальными техническими средствами, на ТС.</w:t>
      </w:r>
    </w:p>
    <w:p w:rsidR="00112055" w:rsidRPr="00186805" w:rsidRDefault="00112055" w:rsidP="00B73EEA">
      <w:pPr>
        <w:pStyle w:val="ConsPlusNormal"/>
        <w:ind w:firstLine="540"/>
        <w:jc w:val="both"/>
        <w:rPr>
          <w:sz w:val="22"/>
          <w:szCs w:val="22"/>
        </w:rPr>
      </w:pPr>
      <w:r w:rsidRPr="00186805">
        <w:rPr>
          <w:sz w:val="22"/>
          <w:szCs w:val="22"/>
        </w:rPr>
        <w:t>22.3. Оснастить ТС техническими средствами обеспечения транспортной безопасности, осуществляющими:</w:t>
      </w:r>
    </w:p>
    <w:p w:rsidR="00112055" w:rsidRPr="00186805" w:rsidRDefault="00112055" w:rsidP="00B73EEA">
      <w:pPr>
        <w:pStyle w:val="ConsPlusNormal"/>
        <w:ind w:firstLine="540"/>
        <w:jc w:val="both"/>
        <w:rPr>
          <w:sz w:val="22"/>
          <w:szCs w:val="22"/>
        </w:rPr>
      </w:pPr>
      <w:r w:rsidRPr="00186805">
        <w:rPr>
          <w:sz w:val="22"/>
          <w:szCs w:val="22"/>
        </w:rPr>
        <w:t>22.3.1. Видеообнаружение объектов видеонаблюдения в кабине ТС и на путях прохода в салон (кабину) ТС.</w:t>
      </w:r>
    </w:p>
    <w:p w:rsidR="00112055" w:rsidRPr="00186805" w:rsidRDefault="00112055" w:rsidP="00B73EEA">
      <w:pPr>
        <w:pStyle w:val="ConsPlusNormal"/>
        <w:ind w:firstLine="540"/>
        <w:jc w:val="both"/>
        <w:rPr>
          <w:sz w:val="22"/>
          <w:szCs w:val="22"/>
        </w:rPr>
      </w:pPr>
      <w:r w:rsidRPr="00186805">
        <w:rPr>
          <w:sz w:val="22"/>
          <w:szCs w:val="22"/>
        </w:rPr>
        <w:t>22.3.2. Видемониторинг объектов видеонаблюдения в салоне ТС.</w:t>
      </w:r>
    </w:p>
    <w:p w:rsidR="00112055" w:rsidRPr="00186805" w:rsidRDefault="00112055" w:rsidP="00B73EEA">
      <w:pPr>
        <w:pStyle w:val="ConsPlusNormal"/>
        <w:ind w:firstLine="540"/>
        <w:jc w:val="both"/>
        <w:rPr>
          <w:sz w:val="22"/>
          <w:szCs w:val="22"/>
        </w:rPr>
      </w:pPr>
      <w:r w:rsidRPr="00186805">
        <w:rPr>
          <w:sz w:val="22"/>
          <w:szCs w:val="22"/>
        </w:rPr>
        <w:t>22.3.3. Передачу видеоизображения в соответствии с порядком передачи данных с инженерно-технических систем в реальном времени.</w:t>
      </w:r>
    </w:p>
    <w:p w:rsidR="00112055" w:rsidRPr="00186805" w:rsidRDefault="00112055" w:rsidP="00B73EEA">
      <w:pPr>
        <w:pStyle w:val="ConsPlusNormal"/>
        <w:ind w:firstLine="540"/>
        <w:jc w:val="both"/>
        <w:rPr>
          <w:sz w:val="22"/>
          <w:szCs w:val="22"/>
        </w:rPr>
      </w:pPr>
      <w:r w:rsidRPr="00186805">
        <w:rPr>
          <w:sz w:val="22"/>
          <w:szCs w:val="22"/>
        </w:rPr>
        <w:t>22.3.4. Выявление проникновения подготовленного нарушителя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22.3.5. Возможность интеграции технических средств обеспечения транспортной безопасности с другими охранными системами.</w:t>
      </w:r>
    </w:p>
    <w:p w:rsidR="00112055" w:rsidRPr="00186805" w:rsidRDefault="00112055" w:rsidP="00B73EEA">
      <w:pPr>
        <w:pStyle w:val="ConsPlusNormal"/>
        <w:ind w:firstLine="540"/>
        <w:jc w:val="both"/>
        <w:rPr>
          <w:sz w:val="22"/>
          <w:szCs w:val="22"/>
        </w:rPr>
      </w:pPr>
      <w:bookmarkStart w:id="7" w:name="Par298"/>
      <w:bookmarkEnd w:id="7"/>
      <w:r w:rsidRPr="00186805">
        <w:rPr>
          <w:sz w:val="22"/>
          <w:szCs w:val="22"/>
        </w:rPr>
        <w:t xml:space="preserve">23. Субъект транспортной инфраструктуры на ТС первой категории при первом уровне безопасности дополнительно к требованиям </w:t>
      </w:r>
      <w:hyperlink w:anchor="Par289" w:tooltip="22. Субъект транспортной инфраструктуры на ТС первой категории дополнительно к требованиям пункта 5 обязан:" w:history="1">
        <w:r w:rsidRPr="00186805">
          <w:rPr>
            <w:sz w:val="22"/>
            <w:szCs w:val="22"/>
          </w:rPr>
          <w:t>пункта 22</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23.1. Проводить досмотр в целях обеспечения транспортной безопасности всего персонала,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112055" w:rsidRPr="00186805" w:rsidRDefault="00112055" w:rsidP="00B73EEA">
      <w:pPr>
        <w:pStyle w:val="ConsPlusNormal"/>
        <w:ind w:firstLine="540"/>
        <w:jc w:val="both"/>
        <w:rPr>
          <w:sz w:val="22"/>
          <w:szCs w:val="22"/>
        </w:rPr>
      </w:pPr>
      <w:r w:rsidRPr="00186805">
        <w:rPr>
          <w:sz w:val="22"/>
          <w:szCs w:val="22"/>
        </w:rPr>
        <w:t>23.2. Воспрепятствовать проникновению нарушителя на ТС путем контроля и проверки пропускных и идентифицирующих документов посетителей на границах зоны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23.3. Выявлять признаки вероятной связи персонала, посетителей и материальных объектов с подготовкой совершения или совершением АНВ путем наблюдения и собеседования в целях обеспечения транспортной безопасности на границе зоны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23.4. Выявлять признаки вероятной связи персонала, посетителей и материальных объектов с подготовкой совершения или совершением АНВ путем наблюдения и собеседования в целях обеспечения транспортной безопасности в зоне транспортной безопасности ТС во время обслуживания, экипировки ТС.</w:t>
      </w:r>
    </w:p>
    <w:p w:rsidR="00112055" w:rsidRPr="00186805" w:rsidRDefault="00112055" w:rsidP="00B73EEA">
      <w:pPr>
        <w:pStyle w:val="ConsPlusNormal"/>
        <w:ind w:firstLine="540"/>
        <w:jc w:val="both"/>
        <w:rPr>
          <w:sz w:val="22"/>
          <w:szCs w:val="22"/>
        </w:rPr>
      </w:pPr>
      <w:r w:rsidRPr="00186805">
        <w:rPr>
          <w:sz w:val="22"/>
          <w:szCs w:val="22"/>
        </w:rPr>
        <w:t>23.5. Проводить дополнительный досмотр в целях обеспечения транспортной безопасности персонала и посетителей,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23.6. Путем проведения визуального осмотра ТС при подаче под посадку и визуального осмотра ТС после высадки пассажиров на конечной станции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23.7.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грузов,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 xml:space="preserve">24. Субъект транспортной инфраструктуры на ТС первой категории при втором уровне безопасности дополнительно к требованиям </w:t>
      </w:r>
      <w:hyperlink w:anchor="Par289" w:tooltip="22. Субъект транспортной инфраструктуры на ТС первой категории дополнительно к требованиям пункта 5 обязан:" w:history="1">
        <w:r w:rsidRPr="00186805">
          <w:rPr>
            <w:sz w:val="22"/>
            <w:szCs w:val="22"/>
          </w:rPr>
          <w:t>пункта 22</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24.1. Не допускать посетителей на критические элементы ТС путем контроля и проверки пропускных и идентифицирующих документов посетителей и персонала ТС на границах зоны транспортной безопасности ТС,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24.2. Проводить досмотр в целях обеспечения транспортной безопасности всего персонала,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112055" w:rsidRPr="00186805" w:rsidRDefault="00112055" w:rsidP="00B73EEA">
      <w:pPr>
        <w:pStyle w:val="ConsPlusNormal"/>
        <w:ind w:firstLine="540"/>
        <w:jc w:val="both"/>
        <w:rPr>
          <w:sz w:val="22"/>
          <w:szCs w:val="22"/>
        </w:rPr>
      </w:pPr>
      <w:r w:rsidRPr="00186805">
        <w:rPr>
          <w:sz w:val="22"/>
          <w:szCs w:val="22"/>
        </w:rPr>
        <w:t>24.3.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посетителей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24.4. Путем наблюдения и собеседования в целях обеспечения транспортной безопасности в зоне транспортной безопасности ТС во время обслуживания, экипировки ТС и в ходе перевозки выявлять признаки вероятной связи персонала, посетителей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24.5. Проводить дополнительный досмотр в целях обеспечения транспортной безопасности персонала и посетителей,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24.6. Путем проведения визуального осмотра ТС при подаче под посадку и визуального осмотра ТС при стоянках свыше десяти минут и после высадки пассажиров на конечной станции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24.7. Выявлять нарушителей, признаки подготовки совершения или совершением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 и ОТИ.</w:t>
      </w:r>
    </w:p>
    <w:p w:rsidR="00112055" w:rsidRPr="00186805" w:rsidRDefault="00112055" w:rsidP="00B73EEA">
      <w:pPr>
        <w:pStyle w:val="ConsPlusNormal"/>
        <w:ind w:firstLine="540"/>
        <w:jc w:val="both"/>
        <w:rPr>
          <w:sz w:val="22"/>
          <w:szCs w:val="22"/>
        </w:rPr>
      </w:pPr>
      <w:r w:rsidRPr="00186805">
        <w:rPr>
          <w:sz w:val="22"/>
          <w:szCs w:val="22"/>
        </w:rPr>
        <w:t xml:space="preserve">25. Субъект транспортной инфраструктуры на ТС первой категории при третьем уровне безопасности дополнительно к требованиям </w:t>
      </w:r>
      <w:hyperlink w:anchor="Par298" w:tooltip="23. Субъект транспортной инфраструктуры на ТС первой категории при первом уровне безопасности дополнительно к требованиям пункта 22 обязан:" w:history="1">
        <w:r w:rsidRPr="00186805">
          <w:rPr>
            <w:sz w:val="22"/>
            <w:szCs w:val="22"/>
          </w:rPr>
          <w:t>пункта 23</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25.1. Не допускать посетителей на критические элементы ТС.</w:t>
      </w:r>
    </w:p>
    <w:p w:rsidR="00112055" w:rsidRPr="00186805" w:rsidRDefault="00112055" w:rsidP="00B73EEA">
      <w:pPr>
        <w:pStyle w:val="ConsPlusNormal"/>
        <w:ind w:firstLine="540"/>
        <w:jc w:val="both"/>
        <w:rPr>
          <w:sz w:val="22"/>
          <w:szCs w:val="22"/>
        </w:rPr>
      </w:pPr>
      <w:r w:rsidRPr="00186805">
        <w:rPr>
          <w:sz w:val="22"/>
          <w:szCs w:val="22"/>
        </w:rPr>
        <w:t>25.2. Путем контроля и проверки пропускных и идентифицирующих документов посетителей и персонала ТС на границах зоны транспортной безопасности ТС сотрудниками сил транспортной безопасности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25.3. Проводить досмотр в целях обеспечения транспортной безопасности всего персонала,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112055" w:rsidRPr="00186805" w:rsidRDefault="00112055" w:rsidP="00B73EEA">
      <w:pPr>
        <w:pStyle w:val="ConsPlusNormal"/>
        <w:ind w:firstLine="540"/>
        <w:jc w:val="both"/>
        <w:rPr>
          <w:sz w:val="22"/>
          <w:szCs w:val="22"/>
        </w:rPr>
      </w:pPr>
      <w:r w:rsidRPr="00186805">
        <w:rPr>
          <w:sz w:val="22"/>
          <w:szCs w:val="22"/>
        </w:rPr>
        <w:t>25.4.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посетителей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25.5. Выявлять признаки вероятной связи персонала, посетителей и материальных объектов с подготовкой совершения или совершением АНВ путем наблюдения и собеседования в целях обеспечения транспортной безопасности в зоне транспортной безопасности ТС во время обслуживания, экипировки ТС и в ходе перевозки.</w:t>
      </w:r>
    </w:p>
    <w:p w:rsidR="00112055" w:rsidRPr="00186805" w:rsidRDefault="00112055" w:rsidP="00B73EEA">
      <w:pPr>
        <w:pStyle w:val="ConsPlusNormal"/>
        <w:ind w:firstLine="540"/>
        <w:jc w:val="both"/>
        <w:rPr>
          <w:sz w:val="22"/>
          <w:szCs w:val="22"/>
        </w:rPr>
      </w:pPr>
      <w:r w:rsidRPr="00186805">
        <w:rPr>
          <w:sz w:val="22"/>
          <w:szCs w:val="22"/>
        </w:rPr>
        <w:t>25.6. Проводить дополнительный досмотр в целях обеспечения транспортной безопасности персонала и посетителей,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25.7. Путем проведения визуального осмотра ТС при подаче под посадку и визуального осмотра ТС при стоянках свыше пяти минут и после высадки пассажиров на конечной станции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25.8. Воспрепятствовать попаданию предметов и веществ, которые запрещены или ограничены для перемещения в зону транспортной безопасности ТС,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не менее чем двумя сотрудниками сил транспортной безопасности.</w:t>
      </w:r>
    </w:p>
    <w:p w:rsidR="00112055" w:rsidRPr="00186805" w:rsidRDefault="00112055" w:rsidP="00B73EEA">
      <w:pPr>
        <w:pStyle w:val="ConsPlusNormal"/>
        <w:ind w:firstLine="540"/>
        <w:jc w:val="both"/>
        <w:rPr>
          <w:sz w:val="22"/>
          <w:szCs w:val="22"/>
        </w:rPr>
      </w:pPr>
      <w:r w:rsidRPr="00186805">
        <w:rPr>
          <w:sz w:val="22"/>
          <w:szCs w:val="22"/>
        </w:rPr>
        <w:t>25.9.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 и ОТИ, выявлять нарушителей, признаки подготовки совершения или совершение АНВ на ТС.</w:t>
      </w:r>
    </w:p>
    <w:p w:rsidR="00112055" w:rsidRPr="00186805" w:rsidRDefault="00112055" w:rsidP="00B73EEA">
      <w:pPr>
        <w:pStyle w:val="ConsPlusNormal"/>
        <w:ind w:firstLine="540"/>
        <w:jc w:val="both"/>
        <w:rPr>
          <w:sz w:val="22"/>
          <w:szCs w:val="22"/>
        </w:rPr>
      </w:pPr>
      <w:r w:rsidRPr="00186805">
        <w:rPr>
          <w:sz w:val="22"/>
          <w:szCs w:val="22"/>
        </w:rPr>
        <w:t>25.10. Путем постоянного патрулирования зоны транспортной безопасности ТС не менее чем двумя сотрудниками сил транспортной безопасности выявлять нарушителей, признаки подготовки совершения или совершение АНВ на ТС.</w:t>
      </w:r>
    </w:p>
    <w:p w:rsidR="00112055" w:rsidRPr="00186805" w:rsidRDefault="00112055" w:rsidP="00B73EEA">
      <w:pPr>
        <w:pStyle w:val="ConsPlusNormal"/>
        <w:ind w:firstLine="540"/>
        <w:jc w:val="both"/>
        <w:rPr>
          <w:sz w:val="22"/>
          <w:szCs w:val="22"/>
        </w:rPr>
      </w:pPr>
      <w:bookmarkStart w:id="8" w:name="Par325"/>
      <w:bookmarkEnd w:id="8"/>
      <w:r w:rsidRPr="00186805">
        <w:rPr>
          <w:sz w:val="22"/>
          <w:szCs w:val="22"/>
        </w:rPr>
        <w:t xml:space="preserve">26. Субъект транспортной инфраструктуры на ТС второй категории дополнительно к требованиям </w:t>
      </w:r>
      <w:hyperlink w:anchor="Par39" w:tooltip="5. Субъект транспортной инфраструктуры обязан:" w:history="1">
        <w:r w:rsidRPr="00186805">
          <w:rPr>
            <w:sz w:val="22"/>
            <w:szCs w:val="22"/>
          </w:rPr>
          <w:t>пункта 5</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26.1. Воспрепятствовать проникновению нарушителя, в том числе оснащенного специальными техническими средствами, на ТС и критические элементы ТС.</w:t>
      </w:r>
    </w:p>
    <w:p w:rsidR="00112055" w:rsidRPr="00186805" w:rsidRDefault="00112055" w:rsidP="00B73EEA">
      <w:pPr>
        <w:pStyle w:val="ConsPlusNormal"/>
        <w:ind w:firstLine="540"/>
        <w:jc w:val="both"/>
        <w:rPr>
          <w:sz w:val="22"/>
          <w:szCs w:val="22"/>
        </w:rPr>
      </w:pPr>
      <w:r w:rsidRPr="00186805">
        <w:rPr>
          <w:sz w:val="22"/>
          <w:szCs w:val="22"/>
        </w:rPr>
        <w:t>26.2. Оснастить ТС техническими средствами обеспечения транспортной безопасности, осуществляющими:</w:t>
      </w:r>
    </w:p>
    <w:p w:rsidR="00112055" w:rsidRPr="00186805" w:rsidRDefault="00112055" w:rsidP="00B73EEA">
      <w:pPr>
        <w:pStyle w:val="ConsPlusNormal"/>
        <w:ind w:firstLine="540"/>
        <w:jc w:val="both"/>
        <w:rPr>
          <w:sz w:val="22"/>
          <w:szCs w:val="22"/>
        </w:rPr>
      </w:pPr>
      <w:r w:rsidRPr="00186805">
        <w:rPr>
          <w:sz w:val="22"/>
          <w:szCs w:val="22"/>
        </w:rPr>
        <w:t>26.2.1. Видеообнаружение объектов видеонаблюдения в кабине ТС.</w:t>
      </w:r>
    </w:p>
    <w:p w:rsidR="00112055" w:rsidRPr="00186805" w:rsidRDefault="00112055" w:rsidP="00B73EEA">
      <w:pPr>
        <w:pStyle w:val="ConsPlusNormal"/>
        <w:ind w:firstLine="540"/>
        <w:jc w:val="both"/>
        <w:rPr>
          <w:sz w:val="22"/>
          <w:szCs w:val="22"/>
        </w:rPr>
      </w:pPr>
      <w:r w:rsidRPr="00186805">
        <w:rPr>
          <w:sz w:val="22"/>
          <w:szCs w:val="22"/>
        </w:rPr>
        <w:t>26.2.2. Передачу видеоизображения в соответствии с порядком передачи данных с инженерно-технических систем в реальном времени.</w:t>
      </w:r>
    </w:p>
    <w:p w:rsidR="00112055" w:rsidRPr="00186805" w:rsidRDefault="00112055" w:rsidP="00B73EEA">
      <w:pPr>
        <w:pStyle w:val="ConsPlusNormal"/>
        <w:ind w:firstLine="540"/>
        <w:jc w:val="both"/>
        <w:rPr>
          <w:sz w:val="22"/>
          <w:szCs w:val="22"/>
        </w:rPr>
      </w:pPr>
      <w:r w:rsidRPr="00186805">
        <w:rPr>
          <w:sz w:val="22"/>
          <w:szCs w:val="22"/>
        </w:rPr>
        <w:t>26.2.3. Выявление проникновения подготовленного нарушителя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26.2.4. Возможность интеграции технических средств обеспечения транспортной безопасности с другими охранными системами.</w:t>
      </w:r>
    </w:p>
    <w:p w:rsidR="00112055" w:rsidRPr="00186805" w:rsidRDefault="00112055" w:rsidP="00B73EEA">
      <w:pPr>
        <w:pStyle w:val="ConsPlusNormal"/>
        <w:ind w:firstLine="540"/>
        <w:jc w:val="both"/>
        <w:rPr>
          <w:sz w:val="22"/>
          <w:szCs w:val="22"/>
        </w:rPr>
      </w:pPr>
      <w:r w:rsidRPr="00186805">
        <w:rPr>
          <w:sz w:val="22"/>
          <w:szCs w:val="22"/>
        </w:rPr>
        <w:t xml:space="preserve">27. Субъект транспортной инфраструктуры на ТС второй категории при первом уровне безопасности дополнительно к требованиям </w:t>
      </w:r>
      <w:hyperlink w:anchor="Par325" w:tooltip="26. Субъект транспортной инфраструктуры на ТС второй категории дополнительно к требованиям пункта 5 обязан:" w:history="1">
        <w:r w:rsidRPr="00186805">
          <w:rPr>
            <w:sz w:val="22"/>
            <w:szCs w:val="22"/>
          </w:rPr>
          <w:t>пункта 26</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27.1. Не допускать посетителей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27.2. Путем контроля и проверки пропускных и идентифицирующих документов персонала на границах зоны транспортной безопасности ТС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27.3.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27.4. Путем наблюдения и собеседования в целях обеспечения транспортной безопасности в зоне транспортной безопасности ТС во время обслуживания, экипировки ТС выявлять признаки вероятной связи персонала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27.5. Проводить дополнительный досмотр в целях обеспечения транспортной безопасности персонала,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27.6.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 xml:space="preserve">28. Субъект транспортной инфраструктуры на ТС второй категории при втором уровне безопасности дополнительно к требованиям </w:t>
      </w:r>
      <w:hyperlink w:anchor="Par325" w:tooltip="26. Субъект транспортной инфраструктуры на ТС второй категории дополнительно к требованиям пункта 5 обязан:" w:history="1">
        <w:r w:rsidRPr="00186805">
          <w:rPr>
            <w:sz w:val="22"/>
            <w:szCs w:val="22"/>
          </w:rPr>
          <w:t>пункта 26</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28.1. Не допускать посетителей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28.2. Путем контроля и проверки пропускных и идентифицирующих документов персонала ТС на границах зоны транспортной безопасности ТС сотрудником сил транспортной безопасности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28.3. Проводить досмотр в целях обеспечения транспортной безопасности всего персонала,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112055" w:rsidRPr="00186805" w:rsidRDefault="00112055" w:rsidP="00B73EEA">
      <w:pPr>
        <w:pStyle w:val="ConsPlusNormal"/>
        <w:ind w:firstLine="540"/>
        <w:jc w:val="both"/>
        <w:rPr>
          <w:sz w:val="22"/>
          <w:szCs w:val="22"/>
        </w:rPr>
      </w:pPr>
      <w:r w:rsidRPr="00186805">
        <w:rPr>
          <w:sz w:val="22"/>
          <w:szCs w:val="22"/>
        </w:rPr>
        <w:t>28.4.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28.5. Путем наблюдения в целях обеспечения транспортной безопасности в зоне транспортной безопасности ТС во время обслуживания, экипировки ТС и в ходе перевозки выявлять признаки вероятной связи персонала, посетителей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28.6. Проводить дополнительный досмотр в целях обеспечения транспортной безопасности персонала,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28.7. Путем проведения визуального осмотра ТС при отправлении, на стоянках свыше десяти минут и после прибытия на конечную станцию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28.8.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не менее чем двумя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28.9. Путем постоянного контроля персонала за входными дверьми ТС и критическими элементами ТС,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 и ОТИ, выявлять нарушителей, признаки подготовки совершения или совершением АНВ на ТС.</w:t>
      </w:r>
    </w:p>
    <w:p w:rsidR="00112055" w:rsidRPr="00186805" w:rsidRDefault="00112055" w:rsidP="00B73EEA">
      <w:pPr>
        <w:pStyle w:val="ConsPlusNormal"/>
        <w:ind w:firstLine="540"/>
        <w:jc w:val="both"/>
        <w:rPr>
          <w:sz w:val="22"/>
          <w:szCs w:val="22"/>
        </w:rPr>
      </w:pPr>
      <w:r w:rsidRPr="00186805">
        <w:rPr>
          <w:sz w:val="22"/>
          <w:szCs w:val="22"/>
        </w:rPr>
        <w:t xml:space="preserve">29. Субъект транспортной инфраструктуры на ТС второй категории при третьем уровне безопасности дополнительно к требованиям </w:t>
      </w:r>
      <w:hyperlink w:anchor="Par325" w:tooltip="26. Субъект транспортной инфраструктуры на ТС второй категории дополнительно к требованиям пункта 5 обязан:" w:history="1">
        <w:r w:rsidRPr="00186805">
          <w:rPr>
            <w:sz w:val="22"/>
            <w:szCs w:val="22"/>
          </w:rPr>
          <w:t>пункта 26</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29.1. Не допускать посетителей и персонал, не связанный с эксплуатацией данного ТС,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29.2. Путем контроля и проверки пропускных и идентифицирующих документов персонала ТС на границах зоны транспортной безопасности ТС не менее чем двумя сотрудниками сил транспортной безопасности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29.3. Проводить досмотр в целях обеспечения транспортной безопасности всего персонала,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112055" w:rsidRPr="00186805" w:rsidRDefault="00112055" w:rsidP="00B73EEA">
      <w:pPr>
        <w:pStyle w:val="ConsPlusNormal"/>
        <w:ind w:firstLine="540"/>
        <w:jc w:val="both"/>
        <w:rPr>
          <w:sz w:val="22"/>
          <w:szCs w:val="22"/>
        </w:rPr>
      </w:pPr>
      <w:r w:rsidRPr="00186805">
        <w:rPr>
          <w:sz w:val="22"/>
          <w:szCs w:val="22"/>
        </w:rPr>
        <w:t>29.4.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29.5. Путем наблюдения в целях обеспечения транспортной безопасности в зоне транспортной безопасности ТС во время обслуживания, экипировки ТС и в ходе перевозки выявлять признаки вероятной связи персонала, посетителей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29.6. Проводить дополнительный досмотр в целях обеспечения транспортной безопасности персонала, а также вещей, находящихся при них, материальных объектов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в случае выявления признаков, указывающих на вероятную связь данных лиц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29.7. Путем проведения визуального осмотра ТС при отправлении, на стоянках свыше пяти минут и после прибытия на конечную станцию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29.8.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не менее чем двумя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29.9. Путем постоянного контроля персонала за входными дверьми ТС и критическими элементами ТС выявлять нарушителей, признаки подготовки совершения или совершение АНВ на ТС.</w:t>
      </w:r>
    </w:p>
    <w:p w:rsidR="00112055" w:rsidRPr="00186805" w:rsidRDefault="00112055" w:rsidP="00B73EEA">
      <w:pPr>
        <w:pStyle w:val="ConsPlusNormal"/>
        <w:ind w:firstLine="540"/>
        <w:jc w:val="both"/>
        <w:rPr>
          <w:sz w:val="22"/>
          <w:szCs w:val="22"/>
        </w:rPr>
      </w:pPr>
      <w:r w:rsidRPr="00186805">
        <w:rPr>
          <w:sz w:val="22"/>
          <w:szCs w:val="22"/>
        </w:rPr>
        <w:t>29.10.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 и ОТИ.</w:t>
      </w:r>
    </w:p>
    <w:p w:rsidR="00112055" w:rsidRPr="00186805" w:rsidRDefault="00112055" w:rsidP="00B73EEA">
      <w:pPr>
        <w:pStyle w:val="ConsPlusNormal"/>
        <w:ind w:firstLine="540"/>
        <w:jc w:val="both"/>
        <w:rPr>
          <w:sz w:val="22"/>
          <w:szCs w:val="22"/>
        </w:rPr>
      </w:pPr>
      <w:bookmarkStart w:id="9" w:name="Par360"/>
      <w:bookmarkEnd w:id="9"/>
      <w:r w:rsidRPr="00186805">
        <w:rPr>
          <w:sz w:val="22"/>
          <w:szCs w:val="22"/>
        </w:rPr>
        <w:t xml:space="preserve">30. Субъект транспортной инфраструктуры на ТС третьей категории дополнительно к требованиям </w:t>
      </w:r>
      <w:hyperlink w:anchor="Par39" w:tooltip="5. Субъект транспортной инфраструктуры обязан:" w:history="1">
        <w:r w:rsidRPr="00186805">
          <w:rPr>
            <w:sz w:val="22"/>
            <w:szCs w:val="22"/>
          </w:rPr>
          <w:t>пункта 5</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30.1. Воспрепятствовать проникновению нарушителя, не оснащенного специальными техническими средствами, на ТС и на критические элементы ТС.</w:t>
      </w:r>
    </w:p>
    <w:p w:rsidR="00112055" w:rsidRPr="00186805" w:rsidRDefault="00112055" w:rsidP="00B73EEA">
      <w:pPr>
        <w:pStyle w:val="ConsPlusNormal"/>
        <w:ind w:firstLine="540"/>
        <w:jc w:val="both"/>
        <w:rPr>
          <w:sz w:val="22"/>
          <w:szCs w:val="22"/>
        </w:rPr>
      </w:pPr>
      <w:r w:rsidRPr="00186805">
        <w:rPr>
          <w:sz w:val="22"/>
          <w:szCs w:val="22"/>
        </w:rPr>
        <w:t>30.2. Воспрепятствовать проникновению нарушителя, оснащенного специальными техническими средствами, на ТС и на критические элементы ТС.</w:t>
      </w:r>
    </w:p>
    <w:p w:rsidR="00112055" w:rsidRPr="00186805" w:rsidRDefault="00112055" w:rsidP="00B73EEA">
      <w:pPr>
        <w:pStyle w:val="ConsPlusNormal"/>
        <w:ind w:firstLine="540"/>
        <w:jc w:val="both"/>
        <w:rPr>
          <w:sz w:val="22"/>
          <w:szCs w:val="22"/>
        </w:rPr>
      </w:pPr>
      <w:r w:rsidRPr="00186805">
        <w:rPr>
          <w:sz w:val="22"/>
          <w:szCs w:val="22"/>
        </w:rPr>
        <w:t xml:space="preserve">31. Субъект транспортной инфраструктуры на ТС третьей категории при первом уровне безопасности дополнительно к требованиям </w:t>
      </w:r>
      <w:hyperlink w:anchor="Par360" w:tooltip="30. Субъект транспортной инфраструктуры на ТС третьей категории дополнительно к требованиям пункта 5 обязан:" w:history="1">
        <w:r w:rsidRPr="00186805">
          <w:rPr>
            <w:sz w:val="22"/>
            <w:szCs w:val="22"/>
          </w:rPr>
          <w:t>пункта 30</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31.1. Не допускать посетителей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31.2. Путем контроля и проверки пропускных и идентифицирующих документов персонала на границах зоны транспортной безопасности ТС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31.3.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31.4. Путем проведения визуального осмотра ТС при подаче под посадку и после выгрузки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31.5.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 xml:space="preserve">32. Субъект транспортной инфраструктуры на ТС третьей категории при втором уровне безопасности дополнительно к требованиям </w:t>
      </w:r>
      <w:hyperlink w:anchor="Par360" w:tooltip="30. Субъект транспортной инфраструктуры на ТС третьей категории дополнительно к требованиям пункта 5 обязан:" w:history="1">
        <w:r w:rsidRPr="00186805">
          <w:rPr>
            <w:sz w:val="22"/>
            <w:szCs w:val="22"/>
          </w:rPr>
          <w:t>пункта 30</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32.1. Не допускать посетителей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32.2. Путем контроля и проверки пропускных и идентифицирующих документов персонала на границах зоны транспортной безопасности ТС сотрудниками сил транспортной безопасности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32.3.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32.4. Путем проведения визуального осмотра ТС при подаче под посадку и после выгрузки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 xml:space="preserve">33. Субъект транспортной инфраструктуры на ТС третьей категории при третьем уровне безопасности дополнительно к требованиям </w:t>
      </w:r>
      <w:hyperlink w:anchor="Par360" w:tooltip="30. Субъект транспортной инфраструктуры на ТС третьей категории дополнительно к требованиям пункта 5 обязан:" w:history="1">
        <w:r w:rsidRPr="00186805">
          <w:rPr>
            <w:sz w:val="22"/>
            <w:szCs w:val="22"/>
          </w:rPr>
          <w:t>пункта 30</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33.1. Не допускать посетителей и персонал, не связанный с эксплуатацией данного ТС,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33.2. Путем контроля и проверки пропускных и идентифицирующих документов персонала ТС на границах зоны транспортной безопасности ТС не менее чем двумя сотрудниками сил транспортной безопасности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33.3.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33.4. Путем проведения визуального осмотра ТС при подаче под посадку и после выгрузки на стоянках свыше тридцати минут и после прибытия на конечную станцию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33.5.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не менее чем двумя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33.6. Путем постоянного контроля персонала за входными дверьми ТС и критическими элементами ТС при погрузке и выгрузке ТС выявлять нарушителей, признаки подготовки совершения или совершение АНВ на ТС.</w:t>
      </w:r>
    </w:p>
    <w:p w:rsidR="00112055" w:rsidRPr="00186805" w:rsidRDefault="00112055" w:rsidP="00B73EEA">
      <w:pPr>
        <w:pStyle w:val="ConsPlusNormal"/>
        <w:ind w:firstLine="540"/>
        <w:jc w:val="both"/>
        <w:rPr>
          <w:sz w:val="22"/>
          <w:szCs w:val="22"/>
        </w:rPr>
      </w:pPr>
      <w:r w:rsidRPr="00186805">
        <w:rPr>
          <w:sz w:val="22"/>
          <w:szCs w:val="22"/>
        </w:rPr>
        <w:t>33.7. Путем постоянного патрулирования зоны транспортной безопасности ТС при стоянках свыше тридцати минут выявлять нарушителей, признаки подготовки совершения или совершение АНВ на ТС.</w:t>
      </w:r>
    </w:p>
    <w:p w:rsidR="00112055" w:rsidRPr="00186805" w:rsidRDefault="00112055" w:rsidP="00B73EEA">
      <w:pPr>
        <w:pStyle w:val="ConsPlusNormal"/>
        <w:ind w:firstLine="540"/>
        <w:jc w:val="both"/>
        <w:rPr>
          <w:sz w:val="22"/>
          <w:szCs w:val="22"/>
        </w:rPr>
      </w:pPr>
      <w:bookmarkStart w:id="10" w:name="Par382"/>
      <w:bookmarkEnd w:id="10"/>
      <w:r w:rsidRPr="00186805">
        <w:rPr>
          <w:sz w:val="22"/>
          <w:szCs w:val="22"/>
        </w:rPr>
        <w:t xml:space="preserve">34. Субъект транспортной инфраструктуры на ТС четвертой категории дополнительно к требованиям </w:t>
      </w:r>
      <w:hyperlink w:anchor="Par39" w:tooltip="5. Субъект транспортной инфраструктуры обязан:" w:history="1">
        <w:r w:rsidRPr="00186805">
          <w:rPr>
            <w:sz w:val="22"/>
            <w:szCs w:val="22"/>
          </w:rPr>
          <w:t>пункта 5</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34.1. Воспрепятствовать проникновению нарушителя, не оснащенного специальными техническими средствами, на ТС и на критические элементы ТС.</w:t>
      </w:r>
    </w:p>
    <w:p w:rsidR="00112055" w:rsidRPr="00186805" w:rsidRDefault="00112055" w:rsidP="00B73EEA">
      <w:pPr>
        <w:pStyle w:val="ConsPlusNormal"/>
        <w:ind w:firstLine="540"/>
        <w:jc w:val="both"/>
        <w:rPr>
          <w:sz w:val="22"/>
          <w:szCs w:val="22"/>
        </w:rPr>
      </w:pPr>
      <w:r w:rsidRPr="00186805">
        <w:rPr>
          <w:sz w:val="22"/>
          <w:szCs w:val="22"/>
        </w:rPr>
        <w:t xml:space="preserve">35. Субъект транспортной инфраструктуры на ТС четвертой категории при первом уровне безопасности дополнительно к требованиям </w:t>
      </w:r>
      <w:hyperlink w:anchor="Par382" w:tooltip="34. Субъект транспортной инфраструктуры на ТС четвертой категории дополнительно к требованиям пункта 5 обязан:" w:history="1">
        <w:r w:rsidRPr="00186805">
          <w:rPr>
            <w:sz w:val="22"/>
            <w:szCs w:val="22"/>
          </w:rPr>
          <w:t>пункта 34</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35.1. Не допускать посетителей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35.2. Путем контроля и проверки пропускных и идентифицирующих документов персонала на границах зоны транспортной безопасности ТС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35.3. Путем проведения визуального осмотра ТС при подаче под погрузку и после выгрузки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35.4.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сотрудниками сил транспортной безопасности воспрепятствовать попаданию предметов и веществ,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 xml:space="preserve">36. Субъект транспортной инфраструктуры на ТС четвертой категории при втором уровне безопасности дополнительно к требованиям </w:t>
      </w:r>
      <w:hyperlink w:anchor="Par382" w:tooltip="34. Субъект транспортной инфраструктуры на ТС четвертой категории дополнительно к требованиям пункта 5 обязан:" w:history="1">
        <w:r w:rsidRPr="00186805">
          <w:rPr>
            <w:sz w:val="22"/>
            <w:szCs w:val="22"/>
          </w:rPr>
          <w:t>пункта 34</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36.1. Не допускать посетителей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36.2. Путем контроля и проверки пропускных и идентифицирующих документов персонала на границах зоны транспортной безопасности ТС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36.3. Путем проведения визуального осмотра ТС при подаче под погрузку и после выгрузки выявлять предметы и вещества, которые запрещены или ограничены для перемещения в зону транспортной безопасности ТС.</w:t>
      </w:r>
    </w:p>
    <w:p w:rsidR="00112055" w:rsidRPr="00186805" w:rsidRDefault="00112055" w:rsidP="00B73EEA">
      <w:pPr>
        <w:pStyle w:val="ConsPlusNormal"/>
        <w:ind w:firstLine="540"/>
        <w:jc w:val="both"/>
        <w:rPr>
          <w:sz w:val="22"/>
          <w:szCs w:val="22"/>
        </w:rPr>
      </w:pPr>
      <w:r w:rsidRPr="00186805">
        <w:rPr>
          <w:sz w:val="22"/>
          <w:szCs w:val="22"/>
        </w:rPr>
        <w:t xml:space="preserve">3.7. Субъект транспортной инфраструктуры на ТС четвертой категории при третьем уровне безопасности дополнительно к требованиям </w:t>
      </w:r>
      <w:hyperlink w:anchor="Par382" w:tooltip="34. Субъект транспортной инфраструктуры на ТС четвертой категории дополнительно к требованиям пункта 5 обязан:" w:history="1">
        <w:r w:rsidRPr="00186805">
          <w:rPr>
            <w:sz w:val="22"/>
            <w:szCs w:val="22"/>
          </w:rPr>
          <w:t>пункта 34</w:t>
        </w:r>
      </w:hyperlink>
      <w:r w:rsidRPr="00186805">
        <w:rPr>
          <w:sz w:val="22"/>
          <w:szCs w:val="22"/>
        </w:rPr>
        <w:t xml:space="preserve"> обязан:</w:t>
      </w:r>
    </w:p>
    <w:p w:rsidR="00112055" w:rsidRPr="00186805" w:rsidRDefault="00112055" w:rsidP="00B73EEA">
      <w:pPr>
        <w:pStyle w:val="ConsPlusNormal"/>
        <w:ind w:firstLine="540"/>
        <w:jc w:val="both"/>
        <w:rPr>
          <w:sz w:val="22"/>
          <w:szCs w:val="22"/>
        </w:rPr>
      </w:pPr>
      <w:r w:rsidRPr="00186805">
        <w:rPr>
          <w:sz w:val="22"/>
          <w:szCs w:val="22"/>
        </w:rPr>
        <w:t>37.1. Не допускать посетителей и персонал, не связанный с эксплуатацией данного ТС, на ТС и к критическим элементам ТС.</w:t>
      </w:r>
    </w:p>
    <w:p w:rsidR="00112055" w:rsidRPr="00186805" w:rsidRDefault="00112055" w:rsidP="00B73EEA">
      <w:pPr>
        <w:pStyle w:val="ConsPlusNormal"/>
        <w:ind w:firstLine="540"/>
        <w:jc w:val="both"/>
        <w:rPr>
          <w:sz w:val="22"/>
          <w:szCs w:val="22"/>
        </w:rPr>
      </w:pPr>
      <w:r w:rsidRPr="00186805">
        <w:rPr>
          <w:sz w:val="22"/>
          <w:szCs w:val="22"/>
        </w:rPr>
        <w:t>37.2. Путем контроля и проверки пропускных и идентифицирующих документов персонала ТС на границах зоны транспортной безопасности ТС сотрудником сил транспортной безопасности воспрепятствовать проникновению нарушителя на ТС.</w:t>
      </w:r>
    </w:p>
    <w:p w:rsidR="00112055" w:rsidRPr="00186805" w:rsidRDefault="00112055" w:rsidP="00B73EEA">
      <w:pPr>
        <w:pStyle w:val="ConsPlusNormal"/>
        <w:ind w:firstLine="540"/>
        <w:jc w:val="both"/>
        <w:rPr>
          <w:sz w:val="22"/>
          <w:szCs w:val="22"/>
        </w:rPr>
      </w:pPr>
      <w:r w:rsidRPr="00186805">
        <w:rPr>
          <w:sz w:val="22"/>
          <w:szCs w:val="22"/>
        </w:rPr>
        <w:t>37.3. Путем наблюдения и собеседования в целях обеспечения транспортной безопасности на границе зоны транспортной безопасности ТС выявлять признаки вероятной связи персонала и материальных объектов с подготовкой совершения или совершением АНВ.</w:t>
      </w:r>
    </w:p>
    <w:p w:rsidR="00112055" w:rsidRPr="00186805" w:rsidRDefault="00112055" w:rsidP="00B73EEA">
      <w:pPr>
        <w:pStyle w:val="ConsPlusNormal"/>
        <w:ind w:firstLine="540"/>
        <w:jc w:val="both"/>
        <w:rPr>
          <w:sz w:val="22"/>
          <w:szCs w:val="22"/>
        </w:rPr>
      </w:pPr>
      <w:r w:rsidRPr="00186805">
        <w:rPr>
          <w:sz w:val="22"/>
          <w:szCs w:val="22"/>
        </w:rPr>
        <w:t>37.4. Путем проведения визуального осмотра ТС при подаче под погрузку, после выгрузки и на стоянках свыше тридцати минут и после прибытия на конечную станцию выявлять предметы и вещества, которые запрещены или ограничены для перемещения в зону транспортной безопасности ТС.</w:t>
      </w:r>
    </w:p>
    <w:p w:rsidR="00112055" w:rsidRPr="00B73EEA" w:rsidRDefault="00112055" w:rsidP="00B73EEA">
      <w:pPr>
        <w:pStyle w:val="ConsPlusNormal"/>
        <w:ind w:firstLine="540"/>
        <w:jc w:val="both"/>
        <w:rPr>
          <w:sz w:val="22"/>
          <w:szCs w:val="22"/>
        </w:rPr>
      </w:pPr>
      <w:r w:rsidRPr="00186805">
        <w:rPr>
          <w:sz w:val="22"/>
          <w:szCs w:val="22"/>
        </w:rPr>
        <w:t xml:space="preserve">37.5. Путем проверки материальных пропусков, накладных, ведомостей и иных перевозочных документов, относящихся к транспортным средствам, специальным принадлежностям, перемещаемым в зоны транспортной безопасности ТС, идентификации транспортных средств, специальных принадлежностей, установление действительности оснований для перемещения их в зону транспортной безопасности или на критические элементы ТС сотрудником сил транспортной безопасности воспрепятствовать попаданию </w:t>
      </w:r>
      <w:r w:rsidRPr="00B73EEA">
        <w:rPr>
          <w:sz w:val="22"/>
          <w:szCs w:val="22"/>
        </w:rPr>
        <w:t>предметов и веществ, которые запрещены или ограничены для перемещения в зону транспортной безопасности ТС.</w:t>
      </w:r>
    </w:p>
    <w:p w:rsidR="00112055" w:rsidRPr="00B73EEA" w:rsidRDefault="00112055" w:rsidP="00B73EEA">
      <w:pPr>
        <w:pStyle w:val="ConsPlusNormal"/>
        <w:ind w:firstLine="540"/>
        <w:jc w:val="both"/>
        <w:rPr>
          <w:sz w:val="22"/>
          <w:szCs w:val="22"/>
        </w:rPr>
      </w:pPr>
      <w:r w:rsidRPr="00B73EEA">
        <w:rPr>
          <w:sz w:val="22"/>
          <w:szCs w:val="22"/>
        </w:rPr>
        <w:t>37.6. Путем постоянного контроля персонала за входными дверьми ТС и критическими элементами ТС при погрузке и выгрузке ТС выявлять нарушителей, признаки подготовки совершения или совершение АНВ на ТС.</w:t>
      </w:r>
    </w:p>
    <w:p w:rsidR="00112055" w:rsidRPr="00B73EEA" w:rsidRDefault="00112055" w:rsidP="00B73EEA">
      <w:pPr>
        <w:pStyle w:val="ConsPlusNormal"/>
        <w:ind w:firstLine="540"/>
        <w:jc w:val="both"/>
        <w:rPr>
          <w:sz w:val="22"/>
          <w:szCs w:val="22"/>
        </w:rPr>
      </w:pPr>
      <w:r w:rsidRPr="00B73EEA">
        <w:rPr>
          <w:sz w:val="22"/>
          <w:szCs w:val="22"/>
        </w:rPr>
        <w:t>37.7. Путем постоянного патрулирования зоны транспортной безопасности ТС при стоянках свыше шестидесяти минут выявлять нарушителей, признаки подготовки совершения или совершение АНВ на ТС.</w:t>
      </w:r>
    </w:p>
    <w:p w:rsidR="00112055" w:rsidRDefault="00112055" w:rsidP="006D6D97"/>
    <w:sectPr w:rsidR="00112055"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055" w:rsidRDefault="00112055">
      <w:r>
        <w:separator/>
      </w:r>
    </w:p>
  </w:endnote>
  <w:endnote w:type="continuationSeparator" w:id="0">
    <w:p w:rsidR="00112055" w:rsidRDefault="00112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055" w:rsidRDefault="00112055" w:rsidP="00DF5729">
    <w:pPr>
      <w:jc w:val="center"/>
      <w:rPr>
        <w:sz w:val="2"/>
        <w:szCs w:val="2"/>
      </w:rPr>
    </w:pPr>
  </w:p>
  <w:p w:rsidR="00112055" w:rsidRDefault="0011205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055" w:rsidRDefault="00112055">
      <w:r>
        <w:separator/>
      </w:r>
    </w:p>
  </w:footnote>
  <w:footnote w:type="continuationSeparator" w:id="0">
    <w:p w:rsidR="00112055" w:rsidRDefault="00112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055" w:rsidRDefault="00112055" w:rsidP="00DF5729">
    <w:pPr>
      <w:jc w:val="center"/>
      <w:rPr>
        <w:sz w:val="2"/>
        <w:szCs w:val="2"/>
      </w:rPr>
    </w:pPr>
  </w:p>
  <w:p w:rsidR="00112055" w:rsidRDefault="00112055">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112055" w:rsidRPr="002A36C4" w:rsidRDefault="00112055"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112055" w:rsidRPr="002A36C4" w:rsidRDefault="00112055"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112055" w:rsidRDefault="00112055">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12055"/>
    <w:rsid w:val="00185AD7"/>
    <w:rsid w:val="00186805"/>
    <w:rsid w:val="001C50DE"/>
    <w:rsid w:val="002328AA"/>
    <w:rsid w:val="002A36C4"/>
    <w:rsid w:val="002A3FB4"/>
    <w:rsid w:val="002F6C78"/>
    <w:rsid w:val="00352E3D"/>
    <w:rsid w:val="00415D80"/>
    <w:rsid w:val="00470855"/>
    <w:rsid w:val="00616E37"/>
    <w:rsid w:val="006C2CAC"/>
    <w:rsid w:val="006D6D97"/>
    <w:rsid w:val="00706E08"/>
    <w:rsid w:val="008A40F2"/>
    <w:rsid w:val="00B73EEA"/>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9149AD"/>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9149AD"/>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9149AD"/>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44621304">
      <w:marLeft w:val="0"/>
      <w:marRight w:val="0"/>
      <w:marTop w:val="0"/>
      <w:marBottom w:val="0"/>
      <w:divBdr>
        <w:top w:val="none" w:sz="0" w:space="0" w:color="auto"/>
        <w:left w:val="none" w:sz="0" w:space="0" w:color="auto"/>
        <w:bottom w:val="none" w:sz="0" w:space="0" w:color="auto"/>
        <w:right w:val="none" w:sz="0" w:space="0" w:color="auto"/>
      </w:divBdr>
    </w:div>
    <w:div w:id="644621305">
      <w:marLeft w:val="0"/>
      <w:marRight w:val="0"/>
      <w:marTop w:val="0"/>
      <w:marBottom w:val="0"/>
      <w:divBdr>
        <w:top w:val="none" w:sz="0" w:space="0" w:color="auto"/>
        <w:left w:val="none" w:sz="0" w:space="0" w:color="auto"/>
        <w:bottom w:val="none" w:sz="0" w:space="0" w:color="auto"/>
        <w:right w:val="none" w:sz="0" w:space="0" w:color="auto"/>
      </w:divBdr>
    </w:div>
    <w:div w:id="644621306">
      <w:marLeft w:val="0"/>
      <w:marRight w:val="0"/>
      <w:marTop w:val="0"/>
      <w:marBottom w:val="0"/>
      <w:divBdr>
        <w:top w:val="none" w:sz="0" w:space="0" w:color="auto"/>
        <w:left w:val="none" w:sz="0" w:space="0" w:color="auto"/>
        <w:bottom w:val="none" w:sz="0" w:space="0" w:color="auto"/>
        <w:right w:val="none" w:sz="0" w:space="0" w:color="auto"/>
      </w:divBdr>
    </w:div>
    <w:div w:id="644621307">
      <w:marLeft w:val="0"/>
      <w:marRight w:val="0"/>
      <w:marTop w:val="0"/>
      <w:marBottom w:val="0"/>
      <w:divBdr>
        <w:top w:val="none" w:sz="0" w:space="0" w:color="auto"/>
        <w:left w:val="none" w:sz="0" w:space="0" w:color="auto"/>
        <w:bottom w:val="none" w:sz="0" w:space="0" w:color="auto"/>
        <w:right w:val="none" w:sz="0" w:space="0" w:color="auto"/>
      </w:divBdr>
    </w:div>
    <w:div w:id="644621308">
      <w:marLeft w:val="0"/>
      <w:marRight w:val="0"/>
      <w:marTop w:val="0"/>
      <w:marBottom w:val="0"/>
      <w:divBdr>
        <w:top w:val="none" w:sz="0" w:space="0" w:color="auto"/>
        <w:left w:val="none" w:sz="0" w:space="0" w:color="auto"/>
        <w:bottom w:val="none" w:sz="0" w:space="0" w:color="auto"/>
        <w:right w:val="none" w:sz="0" w:space="0" w:color="auto"/>
      </w:divBdr>
    </w:div>
    <w:div w:id="64462130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26</Pages>
  <Words>15692</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РФ 29 сентября 2011 г</dc:title>
  <dc:subject/>
  <dc:creator>Информ-аналит отдел</dc:creator>
  <cp:keywords/>
  <dc:description/>
  <cp:lastModifiedBy>Информ-аналит отдел</cp:lastModifiedBy>
  <cp:revision>2</cp:revision>
  <dcterms:created xsi:type="dcterms:W3CDTF">2016-06-20T21:19:00Z</dcterms:created>
  <dcterms:modified xsi:type="dcterms:W3CDTF">2016-06-20T21:19:00Z</dcterms:modified>
</cp:coreProperties>
</file>