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3DB" w:rsidRPr="00205782" w:rsidRDefault="007F13DB" w:rsidP="00205782">
      <w:pPr>
        <w:pStyle w:val="ConsPlusNormal"/>
        <w:outlineLvl w:val="0"/>
        <w:rPr>
          <w:sz w:val="22"/>
          <w:szCs w:val="22"/>
        </w:rPr>
      </w:pPr>
      <w:r w:rsidRPr="00205782">
        <w:rPr>
          <w:sz w:val="22"/>
          <w:szCs w:val="22"/>
        </w:rPr>
        <w:t xml:space="preserve">Зарегистрировано в Минюсте России 10 июня </w:t>
      </w:r>
      <w:smartTag w:uri="urn:schemas-microsoft-com:office:smarttags" w:element="metricconverter">
        <w:smartTagPr>
          <w:attr w:name="ProductID" w:val="2016 г"/>
        </w:smartTagPr>
        <w:r w:rsidRPr="00205782">
          <w:rPr>
            <w:sz w:val="22"/>
            <w:szCs w:val="22"/>
          </w:rPr>
          <w:t>2016 г</w:t>
        </w:r>
      </w:smartTag>
      <w:r w:rsidRPr="00205782">
        <w:rPr>
          <w:sz w:val="22"/>
          <w:szCs w:val="22"/>
        </w:rPr>
        <w:t>. N 42512</w:t>
      </w:r>
    </w:p>
    <w:p w:rsidR="007F13DB" w:rsidRPr="00205782" w:rsidRDefault="007F13DB" w:rsidP="00205782">
      <w:pPr>
        <w:pStyle w:val="ConsPlusNormal"/>
        <w:jc w:val="both"/>
        <w:rPr>
          <w:sz w:val="22"/>
          <w:szCs w:val="22"/>
        </w:rPr>
      </w:pPr>
    </w:p>
    <w:p w:rsidR="007F13DB" w:rsidRPr="00205782" w:rsidRDefault="007F13DB" w:rsidP="00205782">
      <w:pPr>
        <w:pStyle w:val="ConsPlusTitle"/>
        <w:jc w:val="center"/>
        <w:rPr>
          <w:sz w:val="22"/>
          <w:szCs w:val="22"/>
        </w:rPr>
      </w:pPr>
      <w:r w:rsidRPr="00205782">
        <w:rPr>
          <w:sz w:val="22"/>
          <w:szCs w:val="22"/>
        </w:rPr>
        <w:t>МИНИСТЕРСТВО ПРИРОДНЫХ РЕСУРСОВ И ЭКОЛОГИИ</w:t>
      </w:r>
    </w:p>
    <w:p w:rsidR="007F13DB" w:rsidRPr="00205782" w:rsidRDefault="007F13DB" w:rsidP="00205782">
      <w:pPr>
        <w:pStyle w:val="ConsPlusTitle"/>
        <w:jc w:val="center"/>
        <w:rPr>
          <w:sz w:val="22"/>
          <w:szCs w:val="22"/>
        </w:rPr>
      </w:pPr>
      <w:r w:rsidRPr="00205782">
        <w:rPr>
          <w:sz w:val="22"/>
          <w:szCs w:val="22"/>
        </w:rPr>
        <w:t>РОССИЙСКОЙ ФЕДЕРАЦИИ</w:t>
      </w:r>
    </w:p>
    <w:p w:rsidR="007F13DB" w:rsidRPr="00205782" w:rsidRDefault="007F13DB" w:rsidP="00205782">
      <w:pPr>
        <w:pStyle w:val="ConsPlusTitle"/>
        <w:jc w:val="center"/>
        <w:rPr>
          <w:sz w:val="22"/>
          <w:szCs w:val="22"/>
        </w:rPr>
      </w:pPr>
    </w:p>
    <w:p w:rsidR="007F13DB" w:rsidRPr="00205782" w:rsidRDefault="007F13DB" w:rsidP="00205782">
      <w:pPr>
        <w:pStyle w:val="ConsPlusTitle"/>
        <w:jc w:val="center"/>
        <w:rPr>
          <w:sz w:val="22"/>
          <w:szCs w:val="22"/>
        </w:rPr>
      </w:pPr>
      <w:r w:rsidRPr="00205782">
        <w:rPr>
          <w:sz w:val="22"/>
          <w:szCs w:val="22"/>
        </w:rPr>
        <w:t>ПРИКАЗ</w:t>
      </w:r>
    </w:p>
    <w:p w:rsidR="007F13DB" w:rsidRPr="00205782" w:rsidRDefault="007F13DB" w:rsidP="00205782">
      <w:pPr>
        <w:pStyle w:val="ConsPlusTitle"/>
        <w:jc w:val="center"/>
        <w:rPr>
          <w:sz w:val="22"/>
          <w:szCs w:val="22"/>
        </w:rPr>
      </w:pPr>
      <w:r w:rsidRPr="00205782">
        <w:rPr>
          <w:sz w:val="22"/>
          <w:szCs w:val="22"/>
        </w:rPr>
        <w:t xml:space="preserve">от 4 марта </w:t>
      </w:r>
      <w:smartTag w:uri="urn:schemas-microsoft-com:office:smarttags" w:element="metricconverter">
        <w:smartTagPr>
          <w:attr w:name="ProductID" w:val="2016 г"/>
        </w:smartTagPr>
        <w:r w:rsidRPr="00205782">
          <w:rPr>
            <w:sz w:val="22"/>
            <w:szCs w:val="22"/>
          </w:rPr>
          <w:t>2016 г</w:t>
        </w:r>
      </w:smartTag>
      <w:r w:rsidRPr="00205782">
        <w:rPr>
          <w:sz w:val="22"/>
          <w:szCs w:val="22"/>
        </w:rPr>
        <w:t>. N 66</w:t>
      </w:r>
    </w:p>
    <w:p w:rsidR="007F13DB" w:rsidRPr="00205782" w:rsidRDefault="007F13DB" w:rsidP="00205782">
      <w:pPr>
        <w:pStyle w:val="ConsPlusTitle"/>
        <w:jc w:val="center"/>
        <w:rPr>
          <w:sz w:val="22"/>
          <w:szCs w:val="22"/>
        </w:rPr>
      </w:pPr>
    </w:p>
    <w:p w:rsidR="007F13DB" w:rsidRPr="00205782" w:rsidRDefault="007F13DB" w:rsidP="00205782">
      <w:pPr>
        <w:pStyle w:val="ConsPlusTitle"/>
        <w:jc w:val="center"/>
        <w:rPr>
          <w:sz w:val="22"/>
          <w:szCs w:val="22"/>
        </w:rPr>
      </w:pPr>
      <w:r w:rsidRPr="00205782">
        <w:rPr>
          <w:sz w:val="22"/>
          <w:szCs w:val="22"/>
        </w:rPr>
        <w:t>О ПОРЯДКЕ</w:t>
      </w:r>
    </w:p>
    <w:p w:rsidR="007F13DB" w:rsidRPr="00205782" w:rsidRDefault="007F13DB" w:rsidP="00205782">
      <w:pPr>
        <w:pStyle w:val="ConsPlusTitle"/>
        <w:jc w:val="center"/>
        <w:rPr>
          <w:sz w:val="22"/>
          <w:szCs w:val="22"/>
        </w:rPr>
      </w:pPr>
      <w:r w:rsidRPr="00205782">
        <w:rPr>
          <w:sz w:val="22"/>
          <w:szCs w:val="22"/>
        </w:rPr>
        <w:t>ПРОВЕДЕНИЯ СОБСТВЕННИКАМИ ОБЪЕКТОВ РАЗМЕЩЕНИЯ ОТХОДОВ,</w:t>
      </w:r>
    </w:p>
    <w:p w:rsidR="007F13DB" w:rsidRPr="00205782" w:rsidRDefault="007F13DB" w:rsidP="00205782">
      <w:pPr>
        <w:pStyle w:val="ConsPlusTitle"/>
        <w:jc w:val="center"/>
        <w:rPr>
          <w:sz w:val="22"/>
          <w:szCs w:val="22"/>
        </w:rPr>
      </w:pPr>
      <w:r w:rsidRPr="00205782">
        <w:rPr>
          <w:sz w:val="22"/>
          <w:szCs w:val="22"/>
        </w:rPr>
        <w:t>А ТАКЖЕ ЛИЦАМИ, ВО ВЛАДЕНИИ ИЛИ В ПОЛЬЗОВАНИИ КОТОРЫХ</w:t>
      </w:r>
    </w:p>
    <w:p w:rsidR="007F13DB" w:rsidRPr="00205782" w:rsidRDefault="007F13DB" w:rsidP="00205782">
      <w:pPr>
        <w:pStyle w:val="ConsPlusTitle"/>
        <w:jc w:val="center"/>
        <w:rPr>
          <w:sz w:val="22"/>
          <w:szCs w:val="22"/>
        </w:rPr>
      </w:pPr>
      <w:r w:rsidRPr="00205782">
        <w:rPr>
          <w:sz w:val="22"/>
          <w:szCs w:val="22"/>
        </w:rPr>
        <w:t>НАХОДЯТСЯ ОБЪЕКТЫ РАЗМЕЩЕНИЯ ОТХОДОВ, МОНИТОРИНГА СОСТОЯНИЯ</w:t>
      </w:r>
    </w:p>
    <w:p w:rsidR="007F13DB" w:rsidRPr="00205782" w:rsidRDefault="007F13DB" w:rsidP="00205782">
      <w:pPr>
        <w:pStyle w:val="ConsPlusTitle"/>
        <w:jc w:val="center"/>
        <w:rPr>
          <w:sz w:val="22"/>
          <w:szCs w:val="22"/>
        </w:rPr>
      </w:pPr>
      <w:r w:rsidRPr="00205782">
        <w:rPr>
          <w:sz w:val="22"/>
          <w:szCs w:val="22"/>
        </w:rPr>
        <w:t>И ЗАГРЯЗНЕНИЯ ОКРУЖАЮЩЕЙ СРЕДЫ НА ТЕРРИТОРИЯХ ОБЪЕКТОВ</w:t>
      </w:r>
    </w:p>
    <w:p w:rsidR="007F13DB" w:rsidRPr="00205782" w:rsidRDefault="007F13DB" w:rsidP="00205782">
      <w:pPr>
        <w:pStyle w:val="ConsPlusTitle"/>
        <w:jc w:val="center"/>
        <w:rPr>
          <w:sz w:val="22"/>
          <w:szCs w:val="22"/>
        </w:rPr>
      </w:pPr>
      <w:r w:rsidRPr="00205782">
        <w:rPr>
          <w:sz w:val="22"/>
          <w:szCs w:val="22"/>
        </w:rPr>
        <w:t>РАЗМЕЩЕНИЯ ОТХОДОВ И В ПРЕДЕЛАХ ИХ ВОЗДЕЙСТВИЯ</w:t>
      </w:r>
    </w:p>
    <w:p w:rsidR="007F13DB" w:rsidRPr="00205782" w:rsidRDefault="007F13DB" w:rsidP="00205782">
      <w:pPr>
        <w:pStyle w:val="ConsPlusTitle"/>
        <w:jc w:val="center"/>
        <w:rPr>
          <w:sz w:val="22"/>
          <w:szCs w:val="22"/>
        </w:rPr>
      </w:pPr>
      <w:r w:rsidRPr="00205782">
        <w:rPr>
          <w:sz w:val="22"/>
          <w:szCs w:val="22"/>
        </w:rPr>
        <w:t>НА ОКРУЖАЮЩУЮ СРЕДУ</w:t>
      </w:r>
    </w:p>
    <w:p w:rsidR="007F13DB" w:rsidRPr="00205782" w:rsidRDefault="007F13DB" w:rsidP="00205782">
      <w:pPr>
        <w:pStyle w:val="ConsPlusNormal"/>
        <w:jc w:val="both"/>
        <w:rPr>
          <w:sz w:val="22"/>
          <w:szCs w:val="22"/>
        </w:rPr>
      </w:pPr>
    </w:p>
    <w:p w:rsidR="007F13DB" w:rsidRPr="00205782" w:rsidRDefault="007F13DB" w:rsidP="00205782">
      <w:pPr>
        <w:pStyle w:val="ConsPlusNormal"/>
        <w:ind w:firstLine="540"/>
        <w:jc w:val="both"/>
        <w:rPr>
          <w:sz w:val="22"/>
          <w:szCs w:val="22"/>
        </w:rPr>
      </w:pPr>
      <w:r w:rsidRPr="00205782">
        <w:rPr>
          <w:sz w:val="22"/>
          <w:szCs w:val="22"/>
        </w:rPr>
        <w:t>В соответствии с подпунктом 5.2.62 Положения о Министерстве природных ресурсов и экологии Российской Федерации, утвержденного постановлением Правительства Российской Федерации от 11.11.2015 N 1219 (Собрание законодательства Российской Федерации, 2015, N 47, ст. 6586; 2016, N 2, ст. 325), приказываю:</w:t>
      </w:r>
    </w:p>
    <w:p w:rsidR="007F13DB" w:rsidRPr="00205782" w:rsidRDefault="007F13DB" w:rsidP="00205782">
      <w:pPr>
        <w:pStyle w:val="ConsPlusNormal"/>
        <w:ind w:firstLine="540"/>
        <w:jc w:val="both"/>
        <w:rPr>
          <w:sz w:val="22"/>
          <w:szCs w:val="22"/>
        </w:rPr>
      </w:pPr>
      <w:r w:rsidRPr="00205782">
        <w:rPr>
          <w:sz w:val="22"/>
          <w:szCs w:val="22"/>
        </w:rPr>
        <w:t xml:space="preserve">1. Утвердить прилагаемый </w:t>
      </w:r>
      <w:hyperlink w:anchor="Par33" w:tooltip="ПОРЯДОК" w:history="1">
        <w:r w:rsidRPr="00205782">
          <w:rPr>
            <w:sz w:val="22"/>
            <w:szCs w:val="22"/>
          </w:rPr>
          <w:t>Порядок</w:t>
        </w:r>
      </w:hyperlink>
      <w:r w:rsidRPr="00205782">
        <w:rPr>
          <w:sz w:val="22"/>
          <w:szCs w:val="22"/>
        </w:rPr>
        <w:t xml:space="preserve">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 xml:space="preserve">2. </w:t>
      </w:r>
      <w:hyperlink w:anchor="Par60" w:tooltip="8. В отношении объектов размещения отходов, оснащенных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нга (государственного мониторинга окру..." w:history="1">
        <w:r w:rsidRPr="00205782">
          <w:rPr>
            <w:sz w:val="22"/>
            <w:szCs w:val="22"/>
          </w:rPr>
          <w:t>Пункт 8</w:t>
        </w:r>
      </w:hyperlink>
      <w:r w:rsidRPr="00205782">
        <w:rPr>
          <w:sz w:val="22"/>
          <w:szCs w:val="22"/>
        </w:rPr>
        <w:t xml:space="preserve"> прилагаемого Порядка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вступает в силу с 1 января </w:t>
      </w:r>
      <w:smartTag w:uri="urn:schemas-microsoft-com:office:smarttags" w:element="metricconverter">
        <w:smartTagPr>
          <w:attr w:name="ProductID" w:val="2018 г"/>
        </w:smartTagPr>
        <w:r w:rsidRPr="00205782">
          <w:rPr>
            <w:sz w:val="22"/>
            <w:szCs w:val="22"/>
          </w:rPr>
          <w:t>2018 г</w:t>
        </w:r>
      </w:smartTag>
      <w:r w:rsidRPr="00205782">
        <w:rPr>
          <w:sz w:val="22"/>
          <w:szCs w:val="22"/>
        </w:rPr>
        <w:t>.</w:t>
      </w:r>
    </w:p>
    <w:p w:rsidR="007F13DB" w:rsidRPr="00205782" w:rsidRDefault="007F13DB" w:rsidP="00205782">
      <w:pPr>
        <w:pStyle w:val="ConsPlusNormal"/>
        <w:jc w:val="both"/>
        <w:rPr>
          <w:sz w:val="22"/>
          <w:szCs w:val="22"/>
        </w:rPr>
      </w:pPr>
    </w:p>
    <w:p w:rsidR="007F13DB" w:rsidRPr="00205782" w:rsidRDefault="007F13DB" w:rsidP="00205782">
      <w:pPr>
        <w:pStyle w:val="ConsPlusNormal"/>
        <w:jc w:val="right"/>
        <w:rPr>
          <w:sz w:val="22"/>
          <w:szCs w:val="22"/>
        </w:rPr>
      </w:pPr>
      <w:r w:rsidRPr="00205782">
        <w:rPr>
          <w:sz w:val="22"/>
          <w:szCs w:val="22"/>
        </w:rPr>
        <w:t>Министр</w:t>
      </w:r>
    </w:p>
    <w:p w:rsidR="007F13DB" w:rsidRPr="00205782" w:rsidRDefault="007F13DB" w:rsidP="00205782">
      <w:pPr>
        <w:pStyle w:val="ConsPlusNormal"/>
        <w:jc w:val="right"/>
        <w:rPr>
          <w:sz w:val="22"/>
          <w:szCs w:val="22"/>
        </w:rPr>
      </w:pPr>
      <w:r w:rsidRPr="00205782">
        <w:rPr>
          <w:sz w:val="22"/>
          <w:szCs w:val="22"/>
        </w:rPr>
        <w:t>С.Е.ДОНСКОЙ</w:t>
      </w:r>
    </w:p>
    <w:p w:rsidR="007F13DB" w:rsidRPr="00205782" w:rsidRDefault="007F13DB" w:rsidP="00205782">
      <w:pPr>
        <w:pStyle w:val="ConsPlusNormal"/>
        <w:jc w:val="both"/>
        <w:rPr>
          <w:sz w:val="22"/>
          <w:szCs w:val="22"/>
        </w:rPr>
      </w:pPr>
    </w:p>
    <w:p w:rsidR="007F13DB" w:rsidRPr="00205782" w:rsidRDefault="007F13DB" w:rsidP="00205782">
      <w:pPr>
        <w:pStyle w:val="ConsPlusNormal"/>
        <w:jc w:val="right"/>
        <w:outlineLvl w:val="0"/>
        <w:rPr>
          <w:sz w:val="22"/>
          <w:szCs w:val="22"/>
        </w:rPr>
      </w:pPr>
      <w:r w:rsidRPr="00205782">
        <w:rPr>
          <w:sz w:val="22"/>
          <w:szCs w:val="22"/>
        </w:rPr>
        <w:t>Утвержден</w:t>
      </w:r>
    </w:p>
    <w:p w:rsidR="007F13DB" w:rsidRPr="00205782" w:rsidRDefault="007F13DB" w:rsidP="00205782">
      <w:pPr>
        <w:pStyle w:val="ConsPlusNormal"/>
        <w:jc w:val="right"/>
        <w:rPr>
          <w:sz w:val="22"/>
          <w:szCs w:val="22"/>
        </w:rPr>
      </w:pPr>
      <w:r w:rsidRPr="00205782">
        <w:rPr>
          <w:sz w:val="22"/>
          <w:szCs w:val="22"/>
        </w:rPr>
        <w:t>приказом Минприроды России</w:t>
      </w:r>
    </w:p>
    <w:p w:rsidR="007F13DB" w:rsidRPr="00205782" w:rsidRDefault="007F13DB" w:rsidP="00205782">
      <w:pPr>
        <w:pStyle w:val="ConsPlusNormal"/>
        <w:jc w:val="right"/>
        <w:rPr>
          <w:sz w:val="22"/>
          <w:szCs w:val="22"/>
        </w:rPr>
      </w:pPr>
      <w:r w:rsidRPr="00205782">
        <w:rPr>
          <w:sz w:val="22"/>
          <w:szCs w:val="22"/>
        </w:rPr>
        <w:t>от 04.03.2016 N 66</w:t>
      </w:r>
    </w:p>
    <w:p w:rsidR="007F13DB" w:rsidRPr="00205782" w:rsidRDefault="007F13DB" w:rsidP="00205782">
      <w:pPr>
        <w:pStyle w:val="ConsPlusNormal"/>
        <w:jc w:val="both"/>
        <w:rPr>
          <w:sz w:val="22"/>
          <w:szCs w:val="22"/>
        </w:rPr>
      </w:pPr>
    </w:p>
    <w:p w:rsidR="007F13DB" w:rsidRPr="00205782" w:rsidRDefault="007F13DB" w:rsidP="00205782">
      <w:pPr>
        <w:pStyle w:val="ConsPlusTitle"/>
        <w:jc w:val="center"/>
        <w:rPr>
          <w:sz w:val="22"/>
          <w:szCs w:val="22"/>
        </w:rPr>
      </w:pPr>
      <w:bookmarkStart w:id="0" w:name="Par33"/>
      <w:bookmarkEnd w:id="0"/>
      <w:r w:rsidRPr="00205782">
        <w:rPr>
          <w:sz w:val="22"/>
          <w:szCs w:val="22"/>
        </w:rPr>
        <w:t>ПОРЯДОК</w:t>
      </w:r>
    </w:p>
    <w:p w:rsidR="007F13DB" w:rsidRPr="00205782" w:rsidRDefault="007F13DB" w:rsidP="00205782">
      <w:pPr>
        <w:pStyle w:val="ConsPlusTitle"/>
        <w:jc w:val="center"/>
        <w:rPr>
          <w:sz w:val="22"/>
          <w:szCs w:val="22"/>
        </w:rPr>
      </w:pPr>
      <w:r w:rsidRPr="00205782">
        <w:rPr>
          <w:sz w:val="22"/>
          <w:szCs w:val="22"/>
        </w:rPr>
        <w:t>ПРОВЕДЕНИЯ СОБСТВЕННИКАМИ ОБЪЕКТОВ РАЗМЕЩЕНИЯ ОТХОДОВ,</w:t>
      </w:r>
    </w:p>
    <w:p w:rsidR="007F13DB" w:rsidRPr="00205782" w:rsidRDefault="007F13DB" w:rsidP="00205782">
      <w:pPr>
        <w:pStyle w:val="ConsPlusTitle"/>
        <w:jc w:val="center"/>
        <w:rPr>
          <w:sz w:val="22"/>
          <w:szCs w:val="22"/>
        </w:rPr>
      </w:pPr>
      <w:r w:rsidRPr="00205782">
        <w:rPr>
          <w:sz w:val="22"/>
          <w:szCs w:val="22"/>
        </w:rPr>
        <w:t>А ТАКЖЕ ЛИЦАМИ, ВО ВЛАДЕНИИ ИЛИ В ПОЛЬЗОВАНИИ КОТОРЫХ</w:t>
      </w:r>
    </w:p>
    <w:p w:rsidR="007F13DB" w:rsidRPr="00205782" w:rsidRDefault="007F13DB" w:rsidP="00205782">
      <w:pPr>
        <w:pStyle w:val="ConsPlusTitle"/>
        <w:jc w:val="center"/>
        <w:rPr>
          <w:sz w:val="22"/>
          <w:szCs w:val="22"/>
        </w:rPr>
      </w:pPr>
      <w:r w:rsidRPr="00205782">
        <w:rPr>
          <w:sz w:val="22"/>
          <w:szCs w:val="22"/>
        </w:rPr>
        <w:t>НАХОДЯТСЯ ОБЪЕКТЫ РАЗМЕЩЕНИЯ ОТХОДОВ, МОНИТОРИНГА СОСТОЯНИЯ</w:t>
      </w:r>
    </w:p>
    <w:p w:rsidR="007F13DB" w:rsidRPr="00205782" w:rsidRDefault="007F13DB" w:rsidP="00205782">
      <w:pPr>
        <w:pStyle w:val="ConsPlusTitle"/>
        <w:jc w:val="center"/>
        <w:rPr>
          <w:sz w:val="22"/>
          <w:szCs w:val="22"/>
        </w:rPr>
      </w:pPr>
      <w:r w:rsidRPr="00205782">
        <w:rPr>
          <w:sz w:val="22"/>
          <w:szCs w:val="22"/>
        </w:rPr>
        <w:t>И ЗАГРЯЗНЕНИЯ ОКРУЖАЮЩЕЙ СРЕДЫ НА ТЕРРИТОРИЯХ ОБЪЕКТОВ</w:t>
      </w:r>
    </w:p>
    <w:p w:rsidR="007F13DB" w:rsidRPr="00205782" w:rsidRDefault="007F13DB" w:rsidP="00205782">
      <w:pPr>
        <w:pStyle w:val="ConsPlusTitle"/>
        <w:jc w:val="center"/>
        <w:rPr>
          <w:sz w:val="22"/>
          <w:szCs w:val="22"/>
        </w:rPr>
      </w:pPr>
      <w:r w:rsidRPr="00205782">
        <w:rPr>
          <w:sz w:val="22"/>
          <w:szCs w:val="22"/>
        </w:rPr>
        <w:t>РАЗМЕЩЕНИЯ ОТХОДОВ И В ПРЕДЕЛАХ ИХ ВОЗДЕЙСТВИЯ</w:t>
      </w:r>
    </w:p>
    <w:p w:rsidR="007F13DB" w:rsidRPr="00205782" w:rsidRDefault="007F13DB" w:rsidP="00205782">
      <w:pPr>
        <w:pStyle w:val="ConsPlusTitle"/>
        <w:jc w:val="center"/>
        <w:rPr>
          <w:sz w:val="22"/>
          <w:szCs w:val="22"/>
        </w:rPr>
      </w:pPr>
      <w:r w:rsidRPr="00205782">
        <w:rPr>
          <w:sz w:val="22"/>
          <w:szCs w:val="22"/>
        </w:rPr>
        <w:t>НА ОКРУЖАЮЩУЮ СРЕДУ</w:t>
      </w:r>
    </w:p>
    <w:p w:rsidR="007F13DB" w:rsidRPr="00205782" w:rsidRDefault="007F13DB" w:rsidP="00205782">
      <w:pPr>
        <w:pStyle w:val="ConsPlusNormal"/>
        <w:jc w:val="both"/>
        <w:rPr>
          <w:sz w:val="22"/>
          <w:szCs w:val="22"/>
        </w:rPr>
      </w:pPr>
    </w:p>
    <w:p w:rsidR="007F13DB" w:rsidRPr="00205782" w:rsidRDefault="007F13DB" w:rsidP="00205782">
      <w:pPr>
        <w:pStyle w:val="ConsPlusNormal"/>
        <w:jc w:val="center"/>
        <w:outlineLvl w:val="1"/>
        <w:rPr>
          <w:sz w:val="22"/>
          <w:szCs w:val="22"/>
        </w:rPr>
      </w:pPr>
      <w:r w:rsidRPr="00205782">
        <w:rPr>
          <w:sz w:val="22"/>
          <w:szCs w:val="22"/>
        </w:rPr>
        <w:t>I. Общие положения</w:t>
      </w:r>
    </w:p>
    <w:p w:rsidR="007F13DB" w:rsidRPr="00205782" w:rsidRDefault="007F13DB" w:rsidP="00205782">
      <w:pPr>
        <w:pStyle w:val="ConsPlusNormal"/>
        <w:jc w:val="both"/>
        <w:rPr>
          <w:sz w:val="22"/>
          <w:szCs w:val="22"/>
        </w:rPr>
      </w:pPr>
    </w:p>
    <w:p w:rsidR="007F13DB" w:rsidRPr="00205782" w:rsidRDefault="007F13DB" w:rsidP="00205782">
      <w:pPr>
        <w:pStyle w:val="ConsPlusNormal"/>
        <w:ind w:firstLine="540"/>
        <w:jc w:val="both"/>
        <w:rPr>
          <w:sz w:val="22"/>
          <w:szCs w:val="22"/>
        </w:rPr>
      </w:pPr>
      <w:r w:rsidRPr="00205782">
        <w:rPr>
          <w:sz w:val="22"/>
          <w:szCs w:val="22"/>
        </w:rPr>
        <w:t>1. Порядок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(далее - Порядок мониторинга) устанавливает требования к организации и осуществлению наблюдений за состоянием и загрязнением окружающей среды на территориях объектов размещения отходов и в пределах их воздействия на окружающую среду, оценки и прогноза изменений ее состояния, а также требования к оформлению и представлению полученных результатов.</w:t>
      </w:r>
    </w:p>
    <w:p w:rsidR="007F13DB" w:rsidRPr="00205782" w:rsidRDefault="007F13DB" w:rsidP="00205782">
      <w:pPr>
        <w:pStyle w:val="ConsPlusNormal"/>
        <w:ind w:firstLine="540"/>
        <w:jc w:val="both"/>
        <w:rPr>
          <w:sz w:val="22"/>
          <w:szCs w:val="22"/>
        </w:rPr>
      </w:pPr>
      <w:r w:rsidRPr="00205782">
        <w:rPr>
          <w:sz w:val="22"/>
          <w:szCs w:val="22"/>
        </w:rPr>
        <w:t>2. Мониторинг состояния и загрязнения окружающей среды на территориях объектов размещения отходов и в пределах их воздействия на окружающую среду, является частью системы наблюдений за состоянием и загрязнением окружающей среды, оценки и прогноза изменений ее состояния под воздействием объектов размещения отходов и осуществляется в целях предотвращения, уменьшения и ликвидации (уменьшения) негативных изменений качества окружающей среды, информирования органов государственной власти, органов местного самоуправления, юридических и физических лиц о состоянии и загрязнении окружающей среды в районах расположения объектов размещения отходов.</w:t>
      </w:r>
    </w:p>
    <w:p w:rsidR="007F13DB" w:rsidRPr="00205782" w:rsidRDefault="007F13DB" w:rsidP="00205782">
      <w:pPr>
        <w:pStyle w:val="ConsPlusNormal"/>
        <w:ind w:firstLine="540"/>
        <w:jc w:val="both"/>
        <w:rPr>
          <w:sz w:val="22"/>
          <w:szCs w:val="22"/>
        </w:rPr>
      </w:pPr>
      <w:r w:rsidRPr="00205782">
        <w:rPr>
          <w:sz w:val="22"/>
          <w:szCs w:val="22"/>
        </w:rPr>
        <w:t>Территория в пределах воздействия объектов размещения отходов на окружающую среду определяется на основе утвержденных в установленном порядке нормативов допустимого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3. Действие Порядка мониторинга не распространяется на проведение мониторинга состояния и загрязнения окружающей среды на следующих объектах:</w:t>
      </w:r>
    </w:p>
    <w:p w:rsidR="007F13DB" w:rsidRPr="00205782" w:rsidRDefault="007F13DB" w:rsidP="00205782">
      <w:pPr>
        <w:pStyle w:val="ConsPlusNormal"/>
        <w:ind w:firstLine="540"/>
        <w:jc w:val="both"/>
        <w:rPr>
          <w:sz w:val="22"/>
          <w:szCs w:val="22"/>
        </w:rPr>
      </w:pPr>
      <w:r w:rsidRPr="00205782">
        <w:rPr>
          <w:sz w:val="22"/>
          <w:szCs w:val="22"/>
        </w:rPr>
        <w:t>объекты размещения отходов, выведенные из эксплуатации (в том числе рекультивированные или законсервированные) в соответствии с установленным порядком;</w:t>
      </w:r>
    </w:p>
    <w:p w:rsidR="007F13DB" w:rsidRPr="00205782" w:rsidRDefault="007F13DB" w:rsidP="00205782">
      <w:pPr>
        <w:pStyle w:val="ConsPlusNormal"/>
        <w:ind w:firstLine="540"/>
        <w:jc w:val="both"/>
        <w:rPr>
          <w:sz w:val="22"/>
          <w:szCs w:val="22"/>
        </w:rPr>
      </w:pPr>
      <w:r w:rsidRPr="00205782">
        <w:rPr>
          <w:sz w:val="22"/>
          <w:szCs w:val="22"/>
        </w:rPr>
        <w:t>объекты захоронения отходов, расположенные на территориях, использование которых для захоронения отходов запрещено законодательством Российской Федерации;</w:t>
      </w:r>
    </w:p>
    <w:p w:rsidR="007F13DB" w:rsidRPr="00205782" w:rsidRDefault="007F13DB" w:rsidP="00205782">
      <w:pPr>
        <w:pStyle w:val="ConsPlusNormal"/>
        <w:ind w:firstLine="540"/>
        <w:jc w:val="both"/>
        <w:rPr>
          <w:sz w:val="22"/>
          <w:szCs w:val="22"/>
        </w:rPr>
      </w:pPr>
      <w:r w:rsidRPr="00205782">
        <w:rPr>
          <w:sz w:val="22"/>
          <w:szCs w:val="22"/>
        </w:rPr>
        <w:t>специальные объекты размещения радиоактивных отходов;</w:t>
      </w:r>
    </w:p>
    <w:p w:rsidR="007F13DB" w:rsidRPr="00205782" w:rsidRDefault="007F13DB" w:rsidP="00205782">
      <w:pPr>
        <w:pStyle w:val="ConsPlusNormal"/>
        <w:ind w:firstLine="540"/>
        <w:jc w:val="both"/>
        <w:rPr>
          <w:sz w:val="22"/>
          <w:szCs w:val="22"/>
        </w:rPr>
      </w:pPr>
      <w:r w:rsidRPr="00205782">
        <w:rPr>
          <w:sz w:val="22"/>
          <w:szCs w:val="22"/>
        </w:rPr>
        <w:t>скотомогильники;</w:t>
      </w:r>
    </w:p>
    <w:p w:rsidR="007F13DB" w:rsidRPr="00205782" w:rsidRDefault="007F13DB" w:rsidP="00205782">
      <w:pPr>
        <w:pStyle w:val="ConsPlusNormal"/>
        <w:ind w:firstLine="540"/>
        <w:jc w:val="both"/>
        <w:rPr>
          <w:sz w:val="22"/>
          <w:szCs w:val="22"/>
        </w:rPr>
      </w:pPr>
      <w:r w:rsidRPr="00205782">
        <w:rPr>
          <w:sz w:val="22"/>
          <w:szCs w:val="22"/>
        </w:rPr>
        <w:t>объекты размещения медицинских отходов.</w:t>
      </w:r>
    </w:p>
    <w:p w:rsidR="007F13DB" w:rsidRPr="00205782" w:rsidRDefault="007F13DB" w:rsidP="00205782">
      <w:pPr>
        <w:pStyle w:val="ConsPlusNormal"/>
        <w:ind w:firstLine="540"/>
        <w:jc w:val="both"/>
        <w:rPr>
          <w:sz w:val="22"/>
          <w:szCs w:val="22"/>
        </w:rPr>
      </w:pPr>
      <w:r w:rsidRPr="00205782">
        <w:rPr>
          <w:sz w:val="22"/>
          <w:szCs w:val="22"/>
        </w:rPr>
        <w:t>4. Порядок мониторинга предназначен для использования собственниками объектов размещения отходов, а также лицами, во владении или в пользовании которых находятся объекты размещения отходов, Федеральной службой по надзору в сфере природопользования (далее - Росприроднадзор) и ее территориальными органами, Федеральной службой по гидрометеорологии и мониторингу окружающей среды и ее территориальными органами и подведомственными организациями, другими органами государственной власти, органами местного самоуправления, юридическими и физическими лицами, заинтересованными в получении данных о состоянии и загрязнении окружающей среды в районах расположения объектов размещения отходов.</w:t>
      </w:r>
    </w:p>
    <w:p w:rsidR="007F13DB" w:rsidRPr="00205782" w:rsidRDefault="007F13DB" w:rsidP="00205782">
      <w:pPr>
        <w:pStyle w:val="ConsPlusNormal"/>
        <w:ind w:firstLine="540"/>
        <w:jc w:val="both"/>
        <w:rPr>
          <w:sz w:val="22"/>
          <w:szCs w:val="22"/>
        </w:rPr>
      </w:pPr>
      <w:r w:rsidRPr="00205782">
        <w:rPr>
          <w:sz w:val="22"/>
          <w:szCs w:val="22"/>
        </w:rPr>
        <w:t>Мониторинг состояния и загрязнения окружающей среды на территориях объектов размещения отходов и в пределах их воздействия на окружающую среду осуществляется собственниками, владельцами объектов размещения отходов, в случае осуществления ими непосредственной эксплуатации таких объектов, или лицами, в пользовании, эксплуатации которых находятся объекты размещения отходов (далее - лица, эксплуатирующие объекты размещения отходов) в соответствии с требованиями в области гидрометеорологии и смежных с ней областях.</w:t>
      </w:r>
    </w:p>
    <w:p w:rsidR="007F13DB" w:rsidRPr="00205782" w:rsidRDefault="007F13DB" w:rsidP="00205782">
      <w:pPr>
        <w:pStyle w:val="ConsPlusNormal"/>
        <w:ind w:firstLine="540"/>
        <w:jc w:val="both"/>
        <w:rPr>
          <w:sz w:val="22"/>
          <w:szCs w:val="22"/>
        </w:rPr>
      </w:pPr>
      <w:r w:rsidRPr="00205782">
        <w:rPr>
          <w:sz w:val="22"/>
          <w:szCs w:val="22"/>
        </w:rPr>
        <w:t>5. Для организации работ по наблюдению за состоянием и загрязнением окружающей среды на территориях объектов размещения отходов и в пределах их воздействия на окружающую среду, оценки и прогноза изменений ее состояния лицами, эксплуатирующими объекты размещения отходов, разрабатывается программа мониторинга состояния и загрязнения окружающей среды на территории объекта размещения отходов и в пределах его воздействия на окружающую среду (далее - программа мониторинга).</w:t>
      </w:r>
    </w:p>
    <w:p w:rsidR="007F13DB" w:rsidRPr="00205782" w:rsidRDefault="007F13DB" w:rsidP="00205782">
      <w:pPr>
        <w:pStyle w:val="ConsPlusNormal"/>
        <w:ind w:firstLine="540"/>
        <w:jc w:val="both"/>
        <w:rPr>
          <w:sz w:val="22"/>
          <w:szCs w:val="22"/>
        </w:rPr>
      </w:pPr>
      <w:r w:rsidRPr="00205782">
        <w:rPr>
          <w:sz w:val="22"/>
          <w:szCs w:val="22"/>
        </w:rPr>
        <w:t>Программа мониторинга утверждается лицом, эксплуатирующим объекты размещения отходов, и направляется в уведомительном порядке на бумажном носителе в территориальный орган Росприроднадзора по месту расположения объекта размещения отходов или направляется почтовым отправлением с описью вложения и с уведомлением о вручении.</w:t>
      </w:r>
    </w:p>
    <w:p w:rsidR="007F13DB" w:rsidRPr="00205782" w:rsidRDefault="007F13DB" w:rsidP="00205782">
      <w:pPr>
        <w:pStyle w:val="ConsPlusNormal"/>
        <w:ind w:firstLine="540"/>
        <w:jc w:val="both"/>
        <w:rPr>
          <w:sz w:val="22"/>
          <w:szCs w:val="22"/>
        </w:rPr>
      </w:pPr>
      <w:r w:rsidRPr="00205782">
        <w:rPr>
          <w:sz w:val="22"/>
          <w:szCs w:val="22"/>
        </w:rPr>
        <w:t>Программа мониторинга может быть подана в виде электронного документа, подписанного простой электронной подписью в соответствии с требованиями Федерального закона от 06.04.2011 N 63-ФЗ "Об электронной подписи" (Собрание законодательства Российской Федерации, 2011, N 15, ст. 2036; 2011, N 27, ст. 3880; 2012, N 29, ст. 3988; 2013, N 14, ст. 1668; N 27, ст. 3463; ст. 3477; 2014, N 11, ст. 1098, N 26, ст. 3390; 2016, N 1, ст. 65).</w:t>
      </w:r>
    </w:p>
    <w:p w:rsidR="007F13DB" w:rsidRPr="00205782" w:rsidRDefault="007F13DB" w:rsidP="00205782">
      <w:pPr>
        <w:pStyle w:val="ConsPlusNormal"/>
        <w:ind w:firstLine="540"/>
        <w:jc w:val="both"/>
        <w:rPr>
          <w:sz w:val="22"/>
          <w:szCs w:val="22"/>
        </w:rPr>
      </w:pPr>
      <w:r w:rsidRPr="00205782">
        <w:rPr>
          <w:sz w:val="22"/>
          <w:szCs w:val="22"/>
        </w:rPr>
        <w:t>6. Результаты мониторинга состояния и загрязнения окружающей среды на территориях объектов размещения отходов и в пределах их воздействия на окружающую среду оформляются в виде отчетов, которые составляются лицами, эксплуатирующими эти объекты размещения отходов, и в уведомительном порядке представляются в территориальный орган Росприроднадзора по месту расположения объекта размещении отходов ежегодно до 15 января года, следующего за отчетным. Отчет о результатах мониторинга состояния и загрязнения окружающей среды на территории объекта размещения отходов и в пределах их воздействия на окружающую среду (далее - отчет о результатах мониторинга) оформляется в двух экземплярах, один экземпляр которого хранится у лица, эксплуатирующего данный объект размещения отходов, а второй экземпляр, вместе с электронной версией отчета на магнитном носителе, в уведомительном порядке направляется почтовым отправлением в территориальный орган Росприроднадзора по месту нахождения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Отчет о результатах мониторинга может быть подан в виде электронного документа, подписанного простой электронной подписью в соответствии с требованиями Федерального закона от 06.04.2011 N 63-ФЗ "Об электронной подписи".</w:t>
      </w:r>
    </w:p>
    <w:p w:rsidR="007F13DB" w:rsidRPr="00205782" w:rsidRDefault="007F13DB" w:rsidP="00205782">
      <w:pPr>
        <w:pStyle w:val="ConsPlusNormal"/>
        <w:ind w:firstLine="540"/>
        <w:jc w:val="both"/>
        <w:rPr>
          <w:sz w:val="22"/>
          <w:szCs w:val="22"/>
        </w:rPr>
      </w:pPr>
      <w:r w:rsidRPr="00205782">
        <w:rPr>
          <w:sz w:val="22"/>
          <w:szCs w:val="22"/>
        </w:rPr>
        <w:t>7. В случаях, предусмотренных пунктом 7 статьи 23 Федерального закона от 24.06.1998 N 89-ФЗ "Об отходах производства и потребления" (Собрание законодательства Российской Федерации, 1998, N 26, ст. 3009; 2001, N 1, ст. 21; 2003, N 2, ст. 167; 2004, N 35, ст. 3607; 2005, N 19, ст. 1752; 2006, N 1, ст. 10; N 52, ст. 5498; 2007, N 46, ст. 5554; 2008, N 30, ст. 3616; N 45, ст. 5142; 2009, N 1, ст. 17; 2011, N 30, ст. 4590, ст. 4596, N 45, ст. 6333, N 48, ст. 6732; 2012, N 26, ст. 3446, N 27, ст. 3587, N 31, ст. 4317; 2013, N 30, ст. 4059, N 43, ст. 5448, N 48, ст. 6165; 2014, N 30, ст. 4220, ст. 4262; 2015, N 1, ст. 11, ст. 38, N 27, ст. 3994, N 29, ст. 4350, 2016, N 1, ст. 12, ст. 24), отчеты о результатах мониторинга состояния и загрязнения окружающей среды на территориях объектов размещения отходов и в пределах их воздействия на окружающую среду используются для подтверждения исключения негативного воздействия объектов размещения отходов на окружающую среду.</w:t>
      </w:r>
    </w:p>
    <w:p w:rsidR="007F13DB" w:rsidRPr="00205782" w:rsidRDefault="007F13DB" w:rsidP="00205782">
      <w:pPr>
        <w:pStyle w:val="ConsPlusNormal"/>
        <w:ind w:firstLine="540"/>
        <w:jc w:val="both"/>
        <w:rPr>
          <w:sz w:val="22"/>
          <w:szCs w:val="22"/>
        </w:rPr>
      </w:pPr>
      <w:bookmarkStart w:id="1" w:name="Par60"/>
      <w:bookmarkEnd w:id="1"/>
      <w:r w:rsidRPr="00205782">
        <w:rPr>
          <w:sz w:val="22"/>
          <w:szCs w:val="22"/>
        </w:rPr>
        <w:t xml:space="preserve">8. В отношении объектов размещения отходов, оснащенных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мониторинга (государственного мониторинга окружающей среды) в соответствии с требованиями статьи 67 Федерального закона от 10.01.2002 N 7-ФЗ "Об охране окружающей среды" (Собрание законодательства Российской Федерации, 2002, N 2, ст. 133; 2004, N 35, ст. 3607; 2005, N 1, ст. 25; N 19, ст. 1752; 2006, N 1, ст. 10; N 52, ст. 5498; 2007, N 7, ст. 834; N 27, ст. 3213; 2008, N 26, ст. 3012; N 29, ст. 3418; N 30, ст. 3616; 2009, N 1, ст. 17; N 11, ст. 1261; N 52, ст. 6450; 2011, N 1, ст. 54; N 29, ст. 4281; N 30, ст. 4590, ст. 4591, ст. 4596; N 48, ст. 6732; N 50, ст. 7359; 2012, N 26, ст. 3446; 2013, N 11, ст. 1164; N 27, ст. 3477; N 30, ст. 4059; N 52, ст. 6971, ст. 6974; 2014, N 11, ст. 1092; N 30, ст. 4220; N 48, ст. 6642; 2015, N 27, ст. 3994; N 29, ст. 4359; N 48, ст. 6723; 2016, N 1, ст. 24), лицом, эксплуатирующим объект размещения отходов, в разделе "Сведения о показателях, характеризующих состояние и загрязнение окружающей среды на территории объекта размещения отходов и в пределах его воздействия на окружающую среду" отчета о результатах мониторинга данные, указанные в </w:t>
      </w:r>
      <w:hyperlink w:anchor="Par144" w:tooltip="атмосферного воздуха;" w:history="1">
        <w:r w:rsidRPr="00205782">
          <w:rPr>
            <w:sz w:val="22"/>
            <w:szCs w:val="22"/>
          </w:rPr>
          <w:t>абзацах 2</w:t>
        </w:r>
      </w:hyperlink>
      <w:r w:rsidRPr="00205782">
        <w:rPr>
          <w:sz w:val="22"/>
          <w:szCs w:val="22"/>
        </w:rPr>
        <w:t xml:space="preserve"> и </w:t>
      </w:r>
      <w:hyperlink w:anchor="Par145" w:tooltip="поверхностных вод;" w:history="1">
        <w:r w:rsidRPr="00205782">
          <w:rPr>
            <w:sz w:val="22"/>
            <w:szCs w:val="22"/>
          </w:rPr>
          <w:t>3 пункта 25</w:t>
        </w:r>
      </w:hyperlink>
      <w:r w:rsidRPr="00205782">
        <w:rPr>
          <w:sz w:val="22"/>
          <w:szCs w:val="22"/>
        </w:rPr>
        <w:t xml:space="preserve"> настоящего Порядка мониторинга, не включаются.</w:t>
      </w:r>
    </w:p>
    <w:p w:rsidR="007F13DB" w:rsidRPr="00205782" w:rsidRDefault="007F13DB" w:rsidP="00205782">
      <w:pPr>
        <w:pStyle w:val="ConsPlusNormal"/>
        <w:ind w:firstLine="540"/>
        <w:jc w:val="both"/>
        <w:rPr>
          <w:sz w:val="22"/>
          <w:szCs w:val="22"/>
        </w:rPr>
      </w:pPr>
      <w:r w:rsidRPr="00205782">
        <w:rPr>
          <w:sz w:val="22"/>
          <w:szCs w:val="22"/>
        </w:rPr>
        <w:t>9. При выявлении по результатам мониторинга негативных изменений качества окружающей среды, возникших в связи с эксплуатацией объектов размещения отходов, лицами, эксплуатирующими данные объекты размещения отходов, в случаях, предусмотренных законодательством Российской Федерации, осуществляется незамедлительное предоставление этой информации в уполномоченные органы государственной власти, органы местного самоуправления и принимаются меры по предотвращению, уменьшению и ликвидации таких изменений в порядке, установленном законодательством Российской Федерации.</w:t>
      </w:r>
    </w:p>
    <w:p w:rsidR="007F13DB" w:rsidRPr="00205782" w:rsidRDefault="007F13DB" w:rsidP="00205782">
      <w:pPr>
        <w:pStyle w:val="ConsPlusNormal"/>
        <w:jc w:val="both"/>
        <w:rPr>
          <w:sz w:val="22"/>
          <w:szCs w:val="22"/>
        </w:rPr>
      </w:pPr>
    </w:p>
    <w:p w:rsidR="007F13DB" w:rsidRPr="00205782" w:rsidRDefault="007F13DB" w:rsidP="00205782">
      <w:pPr>
        <w:pStyle w:val="ConsPlusNormal"/>
        <w:jc w:val="center"/>
        <w:outlineLvl w:val="1"/>
        <w:rPr>
          <w:sz w:val="22"/>
          <w:szCs w:val="22"/>
        </w:rPr>
      </w:pPr>
      <w:r w:rsidRPr="00205782">
        <w:rPr>
          <w:sz w:val="22"/>
          <w:szCs w:val="22"/>
        </w:rPr>
        <w:t>II. Разработка программы мониторинга состояния</w:t>
      </w:r>
    </w:p>
    <w:p w:rsidR="007F13DB" w:rsidRPr="00205782" w:rsidRDefault="007F13DB" w:rsidP="00205782">
      <w:pPr>
        <w:pStyle w:val="ConsPlusNormal"/>
        <w:jc w:val="center"/>
        <w:rPr>
          <w:sz w:val="22"/>
          <w:szCs w:val="22"/>
        </w:rPr>
      </w:pPr>
      <w:r w:rsidRPr="00205782">
        <w:rPr>
          <w:sz w:val="22"/>
          <w:szCs w:val="22"/>
        </w:rPr>
        <w:t>и загрязнения окружающей среды на территории объекта</w:t>
      </w:r>
    </w:p>
    <w:p w:rsidR="007F13DB" w:rsidRPr="00205782" w:rsidRDefault="007F13DB" w:rsidP="00205782">
      <w:pPr>
        <w:pStyle w:val="ConsPlusNormal"/>
        <w:jc w:val="center"/>
        <w:rPr>
          <w:sz w:val="22"/>
          <w:szCs w:val="22"/>
        </w:rPr>
      </w:pPr>
      <w:r w:rsidRPr="00205782">
        <w:rPr>
          <w:sz w:val="22"/>
          <w:szCs w:val="22"/>
        </w:rPr>
        <w:t>размещения отходов и в пределах его воздействия</w:t>
      </w:r>
    </w:p>
    <w:p w:rsidR="007F13DB" w:rsidRPr="00205782" w:rsidRDefault="007F13DB" w:rsidP="00205782">
      <w:pPr>
        <w:pStyle w:val="ConsPlusNormal"/>
        <w:jc w:val="center"/>
        <w:rPr>
          <w:sz w:val="22"/>
          <w:szCs w:val="22"/>
        </w:rPr>
      </w:pPr>
      <w:r w:rsidRPr="00205782">
        <w:rPr>
          <w:sz w:val="22"/>
          <w:szCs w:val="22"/>
        </w:rPr>
        <w:t>на окружающую среду</w:t>
      </w:r>
    </w:p>
    <w:p w:rsidR="007F13DB" w:rsidRPr="00205782" w:rsidRDefault="007F13DB" w:rsidP="00205782">
      <w:pPr>
        <w:pStyle w:val="ConsPlusNormal"/>
        <w:jc w:val="both"/>
        <w:rPr>
          <w:sz w:val="22"/>
          <w:szCs w:val="22"/>
        </w:rPr>
      </w:pPr>
    </w:p>
    <w:p w:rsidR="007F13DB" w:rsidRPr="00205782" w:rsidRDefault="007F13DB" w:rsidP="00205782">
      <w:pPr>
        <w:pStyle w:val="ConsPlusNormal"/>
        <w:ind w:firstLine="540"/>
        <w:jc w:val="both"/>
        <w:rPr>
          <w:sz w:val="22"/>
          <w:szCs w:val="22"/>
        </w:rPr>
      </w:pPr>
      <w:bookmarkStart w:id="2" w:name="Par68"/>
      <w:bookmarkEnd w:id="2"/>
      <w:r w:rsidRPr="00205782">
        <w:rPr>
          <w:sz w:val="22"/>
          <w:szCs w:val="22"/>
        </w:rPr>
        <w:t>10. Программа мониторинга разрабатывается на основе имеющихся данных о состоянии и загрязнении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При этом, по усмотрению лиц, эксплуатирующих объекты размещения отходов, могут быть использованы:</w:t>
      </w:r>
    </w:p>
    <w:p w:rsidR="007F13DB" w:rsidRPr="00205782" w:rsidRDefault="007F13DB" w:rsidP="00205782">
      <w:pPr>
        <w:pStyle w:val="ConsPlusNormal"/>
        <w:ind w:firstLine="540"/>
        <w:jc w:val="both"/>
        <w:rPr>
          <w:sz w:val="22"/>
          <w:szCs w:val="22"/>
        </w:rPr>
      </w:pPr>
      <w:r w:rsidRPr="00205782">
        <w:rPr>
          <w:sz w:val="22"/>
          <w:szCs w:val="22"/>
        </w:rPr>
        <w:t>данные раздела "Перечень мероприятий по охране окружающей среды", являющегося частью проектной документации объекта, связанного с размещением отходов I - V класса опасности, и материалов по оценке воздействия объекта размещения отходов на окружающую среду;</w:t>
      </w:r>
    </w:p>
    <w:p w:rsidR="007F13DB" w:rsidRPr="00205782" w:rsidRDefault="007F13DB" w:rsidP="00205782">
      <w:pPr>
        <w:pStyle w:val="ConsPlusNormal"/>
        <w:ind w:firstLine="540"/>
        <w:jc w:val="both"/>
        <w:rPr>
          <w:sz w:val="22"/>
          <w:szCs w:val="22"/>
        </w:rPr>
      </w:pPr>
      <w:r w:rsidRPr="00205782">
        <w:rPr>
          <w:sz w:val="22"/>
          <w:szCs w:val="22"/>
        </w:rPr>
        <w:t>фондовые данные наблюдений за состоянием и загрязнением окружающей среды в районе расположения объекта размещения отходов и в пределах их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данные о фоновом состоянии окружающей среды в районе расположения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имеющиеся у лиц, эксплуатирующих объекты размещения отходов, данные наблюдений за состоянием и загрязнением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материалы, ранее проведенных обследований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11. При разработке программы мониторинга учитываются:</w:t>
      </w:r>
    </w:p>
    <w:p w:rsidR="007F13DB" w:rsidRPr="00205782" w:rsidRDefault="007F13DB" w:rsidP="00205782">
      <w:pPr>
        <w:pStyle w:val="ConsPlusNormal"/>
        <w:ind w:firstLine="540"/>
        <w:jc w:val="both"/>
        <w:rPr>
          <w:sz w:val="22"/>
          <w:szCs w:val="22"/>
        </w:rPr>
      </w:pPr>
      <w:r w:rsidRPr="00205782">
        <w:rPr>
          <w:sz w:val="22"/>
          <w:szCs w:val="22"/>
        </w:rPr>
        <w:t>проектные характеристики (технические особенности)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происхождение, виды, количество и классы опасности размещаемых отходов;</w:t>
      </w:r>
    </w:p>
    <w:p w:rsidR="007F13DB" w:rsidRPr="00205782" w:rsidRDefault="007F13DB" w:rsidP="00205782">
      <w:pPr>
        <w:pStyle w:val="ConsPlusNormal"/>
        <w:ind w:firstLine="540"/>
        <w:jc w:val="both"/>
        <w:rPr>
          <w:sz w:val="22"/>
          <w:szCs w:val="22"/>
        </w:rPr>
      </w:pPr>
      <w:r w:rsidRPr="00205782">
        <w:rPr>
          <w:sz w:val="22"/>
          <w:szCs w:val="22"/>
        </w:rPr>
        <w:t>физико-географические условия в районе расположения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геологические и гидрогеологические условия в районе расположения объекта размещения отходов.</w:t>
      </w:r>
    </w:p>
    <w:p w:rsidR="007F13DB" w:rsidRPr="00205782" w:rsidRDefault="007F13DB" w:rsidP="00205782">
      <w:pPr>
        <w:pStyle w:val="ConsPlusNormal"/>
        <w:jc w:val="both"/>
        <w:rPr>
          <w:sz w:val="22"/>
          <w:szCs w:val="22"/>
        </w:rPr>
      </w:pPr>
    </w:p>
    <w:p w:rsidR="007F13DB" w:rsidRPr="00205782" w:rsidRDefault="007F13DB" w:rsidP="00205782">
      <w:pPr>
        <w:pStyle w:val="ConsPlusNormal"/>
        <w:jc w:val="center"/>
        <w:outlineLvl w:val="1"/>
        <w:rPr>
          <w:sz w:val="22"/>
          <w:szCs w:val="22"/>
        </w:rPr>
      </w:pPr>
      <w:r w:rsidRPr="00205782">
        <w:rPr>
          <w:sz w:val="22"/>
          <w:szCs w:val="22"/>
        </w:rPr>
        <w:t>III. Состав и содержание программы мониторинга состояния</w:t>
      </w:r>
    </w:p>
    <w:p w:rsidR="007F13DB" w:rsidRPr="00205782" w:rsidRDefault="007F13DB" w:rsidP="00205782">
      <w:pPr>
        <w:pStyle w:val="ConsPlusNormal"/>
        <w:jc w:val="center"/>
        <w:rPr>
          <w:sz w:val="22"/>
          <w:szCs w:val="22"/>
        </w:rPr>
      </w:pPr>
      <w:r w:rsidRPr="00205782">
        <w:rPr>
          <w:sz w:val="22"/>
          <w:szCs w:val="22"/>
        </w:rPr>
        <w:t>и загрязнения окружающей среды на территориях объектов</w:t>
      </w:r>
    </w:p>
    <w:p w:rsidR="007F13DB" w:rsidRPr="00205782" w:rsidRDefault="007F13DB" w:rsidP="00205782">
      <w:pPr>
        <w:pStyle w:val="ConsPlusNormal"/>
        <w:jc w:val="center"/>
        <w:rPr>
          <w:sz w:val="22"/>
          <w:szCs w:val="22"/>
        </w:rPr>
      </w:pPr>
      <w:r w:rsidRPr="00205782">
        <w:rPr>
          <w:sz w:val="22"/>
          <w:szCs w:val="22"/>
        </w:rPr>
        <w:t>размещения отходов и в пределах их воздействия</w:t>
      </w:r>
    </w:p>
    <w:p w:rsidR="007F13DB" w:rsidRPr="00205782" w:rsidRDefault="007F13DB" w:rsidP="00205782">
      <w:pPr>
        <w:pStyle w:val="ConsPlusNormal"/>
        <w:jc w:val="center"/>
        <w:rPr>
          <w:sz w:val="22"/>
          <w:szCs w:val="22"/>
        </w:rPr>
      </w:pPr>
      <w:r w:rsidRPr="00205782">
        <w:rPr>
          <w:sz w:val="22"/>
          <w:szCs w:val="22"/>
        </w:rPr>
        <w:t>на окружающую среду</w:t>
      </w:r>
    </w:p>
    <w:p w:rsidR="007F13DB" w:rsidRPr="00205782" w:rsidRDefault="007F13DB" w:rsidP="00205782">
      <w:pPr>
        <w:pStyle w:val="ConsPlusNormal"/>
        <w:jc w:val="both"/>
        <w:rPr>
          <w:sz w:val="22"/>
          <w:szCs w:val="22"/>
        </w:rPr>
      </w:pPr>
    </w:p>
    <w:p w:rsidR="007F13DB" w:rsidRPr="00205782" w:rsidRDefault="007F13DB" w:rsidP="00205782">
      <w:pPr>
        <w:pStyle w:val="ConsPlusNormal"/>
        <w:ind w:firstLine="540"/>
        <w:jc w:val="both"/>
        <w:rPr>
          <w:sz w:val="22"/>
          <w:szCs w:val="22"/>
        </w:rPr>
      </w:pPr>
      <w:r w:rsidRPr="00205782">
        <w:rPr>
          <w:sz w:val="22"/>
          <w:szCs w:val="22"/>
        </w:rPr>
        <w:t>12. Программа мониторинга включает следующие разделы:</w:t>
      </w:r>
    </w:p>
    <w:p w:rsidR="007F13DB" w:rsidRPr="00205782" w:rsidRDefault="007F13DB" w:rsidP="00205782">
      <w:pPr>
        <w:pStyle w:val="ConsPlusNormal"/>
        <w:ind w:firstLine="540"/>
        <w:jc w:val="both"/>
        <w:rPr>
          <w:sz w:val="22"/>
          <w:szCs w:val="22"/>
        </w:rPr>
      </w:pPr>
      <w:r w:rsidRPr="00205782">
        <w:rPr>
          <w:sz w:val="22"/>
          <w:szCs w:val="22"/>
        </w:rPr>
        <w:t>общие сведения об объекте размещения отходов;</w:t>
      </w:r>
    </w:p>
    <w:p w:rsidR="007F13DB" w:rsidRPr="00205782" w:rsidRDefault="007F13DB" w:rsidP="00205782">
      <w:pPr>
        <w:pStyle w:val="ConsPlusNormal"/>
        <w:ind w:firstLine="540"/>
        <w:jc w:val="both"/>
        <w:rPr>
          <w:sz w:val="22"/>
          <w:szCs w:val="22"/>
        </w:rPr>
      </w:pPr>
      <w:r w:rsidRPr="00205782">
        <w:rPr>
          <w:sz w:val="22"/>
          <w:szCs w:val="22"/>
        </w:rPr>
        <w:t>цели и задачи наблюдений за состоянием и загрязнением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сведения об источниках информации, использованных при разработке программы мониторинга;</w:t>
      </w:r>
    </w:p>
    <w:p w:rsidR="007F13DB" w:rsidRPr="00205782" w:rsidRDefault="007F13DB" w:rsidP="00205782">
      <w:pPr>
        <w:pStyle w:val="ConsPlusNormal"/>
        <w:ind w:firstLine="540"/>
        <w:jc w:val="both"/>
        <w:rPr>
          <w:sz w:val="22"/>
          <w:szCs w:val="22"/>
        </w:rPr>
      </w:pPr>
      <w:r w:rsidRPr="00205782">
        <w:rPr>
          <w:sz w:val="22"/>
          <w:szCs w:val="22"/>
        </w:rPr>
        <w:t>обоснование выбора подлежащих наблюдению компонентов природной среды и природных объектов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обоснование выбора наблюдаемых показателей компонентов природной среды и природных объектов, характеризующих состояние и загрязнение окружающей среды на территории объекта размещения отходов и в пределах его воздействия на окружающую среду, периодичности проведения наблюдений;</w:t>
      </w:r>
    </w:p>
    <w:p w:rsidR="007F13DB" w:rsidRPr="00205782" w:rsidRDefault="007F13DB" w:rsidP="00205782">
      <w:pPr>
        <w:pStyle w:val="ConsPlusNormal"/>
        <w:ind w:firstLine="540"/>
        <w:jc w:val="both"/>
        <w:rPr>
          <w:sz w:val="22"/>
          <w:szCs w:val="22"/>
        </w:rPr>
      </w:pPr>
      <w:r w:rsidRPr="00205782">
        <w:rPr>
          <w:sz w:val="22"/>
          <w:szCs w:val="22"/>
        </w:rPr>
        <w:t>обоснование выбора мест отбора проб, точек проведения инструментальных измерений, определений и наблюдений;</w:t>
      </w:r>
    </w:p>
    <w:p w:rsidR="007F13DB" w:rsidRPr="00205782" w:rsidRDefault="007F13DB" w:rsidP="00205782">
      <w:pPr>
        <w:pStyle w:val="ConsPlusNormal"/>
        <w:ind w:firstLine="540"/>
        <w:jc w:val="both"/>
        <w:rPr>
          <w:sz w:val="22"/>
          <w:szCs w:val="22"/>
        </w:rPr>
      </w:pPr>
      <w:r w:rsidRPr="00205782">
        <w:rPr>
          <w:sz w:val="22"/>
          <w:szCs w:val="22"/>
        </w:rPr>
        <w:t>состав отчета о результатах мониторинга состояния и загрязнения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список использованных источников;</w:t>
      </w:r>
    </w:p>
    <w:p w:rsidR="007F13DB" w:rsidRPr="00205782" w:rsidRDefault="007F13DB" w:rsidP="00205782">
      <w:pPr>
        <w:pStyle w:val="ConsPlusNormal"/>
        <w:ind w:firstLine="540"/>
        <w:jc w:val="both"/>
        <w:rPr>
          <w:sz w:val="22"/>
          <w:szCs w:val="22"/>
        </w:rPr>
      </w:pPr>
      <w:r w:rsidRPr="00205782">
        <w:rPr>
          <w:sz w:val="22"/>
          <w:szCs w:val="22"/>
        </w:rPr>
        <w:t>приложения.</w:t>
      </w:r>
    </w:p>
    <w:p w:rsidR="007F13DB" w:rsidRPr="00205782" w:rsidRDefault="007F13DB" w:rsidP="00205782">
      <w:pPr>
        <w:pStyle w:val="ConsPlusNormal"/>
        <w:ind w:firstLine="540"/>
        <w:jc w:val="both"/>
        <w:rPr>
          <w:sz w:val="22"/>
          <w:szCs w:val="22"/>
        </w:rPr>
      </w:pPr>
      <w:r w:rsidRPr="00205782">
        <w:rPr>
          <w:sz w:val="22"/>
          <w:szCs w:val="22"/>
        </w:rPr>
        <w:t>13. В разделе "Общие сведения об объекте размещения отходов" приводятся реквизиты письма, которым в территориальный орган Росприроднадзора направлена характеристика объекта размещения отходов, составленная по результатам проведения инвентаризации объектов размещения отходов в соответствии с Правилами инвентаризации объектов размещения отходов, утвержденными приказом Минприроды России от 25.02.2010 N 49 (зарегистрирован в Минюсте России 08.06.2010, регистрационный N 17520), с изменениями, внесенными приказом Минприроды России от 09.12.2010 N 541 (зарегистрирован в Минюсте России 03.02.2011, регистрационный N 19685).</w:t>
      </w:r>
    </w:p>
    <w:p w:rsidR="007F13DB" w:rsidRPr="00205782" w:rsidRDefault="007F13DB" w:rsidP="00205782">
      <w:pPr>
        <w:pStyle w:val="ConsPlusNormal"/>
        <w:ind w:firstLine="540"/>
        <w:jc w:val="both"/>
        <w:rPr>
          <w:sz w:val="22"/>
          <w:szCs w:val="22"/>
        </w:rPr>
      </w:pPr>
      <w:r w:rsidRPr="00205782">
        <w:rPr>
          <w:sz w:val="22"/>
          <w:szCs w:val="22"/>
        </w:rPr>
        <w:t>14. В разделе "Цели и задачи наблюдений за состоянием и загрязнением окружающей среды на территории объекта размещения отходов и в пределах его воздействия на окружающую среду" приводятся цели и задачи наблюдений за состоянием и загрязнением окружающей среды на территории данного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 xml:space="preserve">15. В разделе "Сведения об источниках информации, использованных при разработке программы мониторинга" указываются источники информации (в соответствии с </w:t>
      </w:r>
      <w:hyperlink w:anchor="Par68" w:tooltip="10. Программа мониторинга разрабатывается на основе имеющихся данных о состоянии и загрязнении окружающей среды на территории объекта размещения отходов и в пределах его воздействия на окружающую среду." w:history="1">
        <w:r w:rsidRPr="00205782">
          <w:rPr>
            <w:sz w:val="22"/>
            <w:szCs w:val="22"/>
          </w:rPr>
          <w:t>пунктом 10</w:t>
        </w:r>
      </w:hyperlink>
      <w:r w:rsidRPr="00205782">
        <w:rPr>
          <w:sz w:val="22"/>
          <w:szCs w:val="22"/>
        </w:rPr>
        <w:t xml:space="preserve"> настоящего Порядка), использованной при разработке программы мониторинга, а также приводятся данные из этих источников информации, необходимые для организации и проведения работ по наблюдению за состоянием и загрязнением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16. В разделе "Обоснование выбора подлежащих наблюдению компонентов природной среды и природных объектов на территории объекта размещения отходов и в пределах его воздействия на окружающую среду" приводятся:</w:t>
      </w:r>
    </w:p>
    <w:p w:rsidR="007F13DB" w:rsidRPr="00205782" w:rsidRDefault="007F13DB" w:rsidP="00205782">
      <w:pPr>
        <w:pStyle w:val="ConsPlusNormal"/>
        <w:ind w:firstLine="540"/>
        <w:jc w:val="both"/>
        <w:rPr>
          <w:sz w:val="22"/>
          <w:szCs w:val="22"/>
        </w:rPr>
      </w:pPr>
      <w:r w:rsidRPr="00205782">
        <w:rPr>
          <w:sz w:val="22"/>
          <w:szCs w:val="22"/>
        </w:rPr>
        <w:t>данные о фоновом состоянии и загрязнении атмосферного воздуха, поверхностных и подземных вод, почв, растительного и животного мира (при необходимости), а также природных объектов в районе расположения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данные, характеризующие потенциальное и непосредственное воздействие объектов размещения отходов на атмосферный воздух, поверхностные и подземные воды, почвы, растительный и животный мир (при необходимости), а также отдельные экологические системы и природные ландшафты в районе расположения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На основании сравнительной оценки вышеуказанных данных делается вывод о проведении наблюдений за конкретными компонентами природной среды и природными объектами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Решение о необходимости проведения наблюдений за объектами растительного мира принимается по результатам анализа геохимических данных о состоянии грунтовых вод и/или почвенного покрова при наличии свидетельств об их загрязнении.</w:t>
      </w:r>
    </w:p>
    <w:p w:rsidR="007F13DB" w:rsidRPr="00205782" w:rsidRDefault="007F13DB" w:rsidP="00205782">
      <w:pPr>
        <w:pStyle w:val="ConsPlusNormal"/>
        <w:ind w:firstLine="540"/>
        <w:jc w:val="both"/>
        <w:rPr>
          <w:sz w:val="22"/>
          <w:szCs w:val="22"/>
        </w:rPr>
      </w:pPr>
      <w:r w:rsidRPr="00205782">
        <w:rPr>
          <w:sz w:val="22"/>
          <w:szCs w:val="22"/>
        </w:rPr>
        <w:t>Решение о необходимости проведения наблюдений за объектами животного мира принимается по результатам анализа геохимических данных о состоянии растительного покрова при наличии свидетельств об его загрязнении и/или по результатам анализа физиономических данных о состоянии растительного покрова при наличии свидетельств об его угнетении.</w:t>
      </w:r>
    </w:p>
    <w:p w:rsidR="007F13DB" w:rsidRPr="00205782" w:rsidRDefault="007F13DB" w:rsidP="00205782">
      <w:pPr>
        <w:pStyle w:val="ConsPlusNormal"/>
        <w:ind w:firstLine="540"/>
        <w:jc w:val="both"/>
        <w:rPr>
          <w:sz w:val="22"/>
          <w:szCs w:val="22"/>
        </w:rPr>
      </w:pPr>
      <w:r w:rsidRPr="00205782">
        <w:rPr>
          <w:sz w:val="22"/>
          <w:szCs w:val="22"/>
        </w:rPr>
        <w:t>17. В разделе "Обоснование выбора наблюдаемых показателей компонентов природной среды и природных объектов, характеризующих состояние и загрязнение окружающей среды на территории объекта размещения отходов и в пределах его воздействия на окружающую среду, периодичности проведения наблюдений" указываются такие показатели (физические, химические, биологические, иные) состояния и загрязнения окружающей среды, изменение которых возможно в результате размещения отходов на данном объекте, а также обосновывается периодичность их наблюдения в зависимости от свойств компонентов природной среды и точность проведения измерений (определений).</w:t>
      </w:r>
    </w:p>
    <w:p w:rsidR="007F13DB" w:rsidRPr="00205782" w:rsidRDefault="007F13DB" w:rsidP="00205782">
      <w:pPr>
        <w:pStyle w:val="ConsPlusNormal"/>
        <w:ind w:firstLine="540"/>
        <w:jc w:val="both"/>
        <w:rPr>
          <w:sz w:val="22"/>
          <w:szCs w:val="22"/>
        </w:rPr>
      </w:pPr>
      <w:r w:rsidRPr="00205782">
        <w:rPr>
          <w:sz w:val="22"/>
          <w:szCs w:val="22"/>
        </w:rPr>
        <w:t>В качестве тест-образцов объектов растительного мира, характеризующих воздействие объекта размещения отходов на данный компонент природной среды, могут быть использованы травяно-кустарниковые, древесные и иные растения. Наблюдения за состоянием растительного покрова проводятся в течение сезона вегетации.</w:t>
      </w:r>
    </w:p>
    <w:p w:rsidR="007F13DB" w:rsidRPr="00205782" w:rsidRDefault="007F13DB" w:rsidP="00205782">
      <w:pPr>
        <w:pStyle w:val="ConsPlusNormal"/>
        <w:ind w:firstLine="540"/>
        <w:jc w:val="both"/>
        <w:rPr>
          <w:sz w:val="22"/>
          <w:szCs w:val="22"/>
        </w:rPr>
      </w:pPr>
      <w:r w:rsidRPr="00205782">
        <w:rPr>
          <w:sz w:val="22"/>
          <w:szCs w:val="22"/>
        </w:rPr>
        <w:t>В качестве тест-образцов объектов животного мира, характеризующих воздействие объекта размещения отходов на данный компонент природной среды, могут быть использованы рыбы, земноводные, млекопитающие (грызуны).</w:t>
      </w:r>
    </w:p>
    <w:p w:rsidR="007F13DB" w:rsidRPr="00205782" w:rsidRDefault="007F13DB" w:rsidP="00205782">
      <w:pPr>
        <w:pStyle w:val="ConsPlusNormal"/>
        <w:ind w:firstLine="540"/>
        <w:jc w:val="both"/>
        <w:rPr>
          <w:sz w:val="22"/>
          <w:szCs w:val="22"/>
        </w:rPr>
      </w:pPr>
      <w:r w:rsidRPr="00205782">
        <w:rPr>
          <w:sz w:val="22"/>
          <w:szCs w:val="22"/>
        </w:rPr>
        <w:t>18. В разделе "Обоснование выбора мест отбора проб, точек проведения инструментальных измерений, определений и наблюдений" приводятся данные, позволяющие сделать вывод об оптимальности расположения и достаточности мест отбора проб, точек проведения инструментальных измерений, определений и наблюдений атмосферного воздуха, поверхностных и подземных вод, почв, растительного и животного мира (при необходимости).</w:t>
      </w:r>
    </w:p>
    <w:p w:rsidR="007F13DB" w:rsidRPr="00205782" w:rsidRDefault="007F13DB" w:rsidP="00205782">
      <w:pPr>
        <w:pStyle w:val="ConsPlusNormal"/>
        <w:ind w:firstLine="540"/>
        <w:jc w:val="both"/>
        <w:rPr>
          <w:sz w:val="22"/>
          <w:szCs w:val="22"/>
        </w:rPr>
      </w:pPr>
      <w:r w:rsidRPr="00205782">
        <w:rPr>
          <w:sz w:val="22"/>
          <w:szCs w:val="22"/>
        </w:rPr>
        <w:t>Решение о расположении и количестве мест отбора проб, точек проведения инструментальных измерений атмосферного воздуха, почв принимается с учетом направлений преобладающих ветров и с учетом видов разрешенного использования земель на прилегающих к объектам размещения отходов территориях.</w:t>
      </w:r>
    </w:p>
    <w:p w:rsidR="007F13DB" w:rsidRPr="00205782" w:rsidRDefault="007F13DB" w:rsidP="00205782">
      <w:pPr>
        <w:pStyle w:val="ConsPlusNormal"/>
        <w:ind w:firstLine="540"/>
        <w:jc w:val="both"/>
        <w:rPr>
          <w:sz w:val="22"/>
          <w:szCs w:val="22"/>
        </w:rPr>
      </w:pPr>
      <w:r w:rsidRPr="00205782">
        <w:rPr>
          <w:sz w:val="22"/>
          <w:szCs w:val="22"/>
        </w:rPr>
        <w:t>Решение о расположении мест отбора проб, точек проведения инструментальных измерений подземных вод принимается с учетом:</w:t>
      </w:r>
    </w:p>
    <w:p w:rsidR="007F13DB" w:rsidRPr="00205782" w:rsidRDefault="007F13DB" w:rsidP="00205782">
      <w:pPr>
        <w:pStyle w:val="ConsPlusNormal"/>
        <w:ind w:firstLine="540"/>
        <w:jc w:val="both"/>
        <w:rPr>
          <w:sz w:val="22"/>
          <w:szCs w:val="22"/>
        </w:rPr>
      </w:pPr>
      <w:r w:rsidRPr="00205782">
        <w:rPr>
          <w:sz w:val="22"/>
          <w:szCs w:val="22"/>
        </w:rPr>
        <w:t>распространенности и условий залегания водоносных горизонтов и водоупорных горных пород;</w:t>
      </w:r>
    </w:p>
    <w:p w:rsidR="007F13DB" w:rsidRPr="00205782" w:rsidRDefault="007F13DB" w:rsidP="00205782">
      <w:pPr>
        <w:pStyle w:val="ConsPlusNormal"/>
        <w:ind w:firstLine="540"/>
        <w:jc w:val="both"/>
        <w:rPr>
          <w:sz w:val="22"/>
          <w:szCs w:val="22"/>
        </w:rPr>
      </w:pPr>
      <w:r w:rsidRPr="00205782">
        <w:rPr>
          <w:sz w:val="22"/>
          <w:szCs w:val="22"/>
        </w:rPr>
        <w:t>расположения границ областей питания водоносных горизонтов (в пределах территории объекта размещения отходов) и границ областей их разгрузки (в пределах территории объекта размещения отходов или в пределах его воздействия на подземные воды).</w:t>
      </w:r>
    </w:p>
    <w:p w:rsidR="007F13DB" w:rsidRPr="00205782" w:rsidRDefault="007F13DB" w:rsidP="00205782">
      <w:pPr>
        <w:pStyle w:val="ConsPlusNormal"/>
        <w:ind w:firstLine="540"/>
        <w:jc w:val="both"/>
        <w:rPr>
          <w:sz w:val="22"/>
          <w:szCs w:val="22"/>
        </w:rPr>
      </w:pPr>
      <w:r w:rsidRPr="00205782">
        <w:rPr>
          <w:sz w:val="22"/>
          <w:szCs w:val="22"/>
        </w:rPr>
        <w:t>Наблюдения за состоянием и загрязнением подземных вод в зоне воздействия объектов размещения отходов проводятся на первом от земной поверхности водоносном горизонте. В случае выявления загрязнения первого от земной поверхности водоносного горизонта и высокой вероятности распространения этого загрязнения далее вглубь, наблюдения проводятся и на нижележащем водоносном горизонте. В случае выявления загрязнения второго от земной поверхности водоносного горизонта и высокой вероятности распространения этого загрязнения далее вглубь, наблюдения проводятся на нижележащем водоносном горизонте.</w:t>
      </w:r>
    </w:p>
    <w:p w:rsidR="007F13DB" w:rsidRPr="00205782" w:rsidRDefault="007F13DB" w:rsidP="00205782">
      <w:pPr>
        <w:pStyle w:val="ConsPlusNormal"/>
        <w:ind w:firstLine="540"/>
        <w:jc w:val="both"/>
        <w:rPr>
          <w:sz w:val="22"/>
          <w:szCs w:val="22"/>
        </w:rPr>
      </w:pPr>
      <w:r w:rsidRPr="00205782">
        <w:rPr>
          <w:sz w:val="22"/>
          <w:szCs w:val="22"/>
        </w:rPr>
        <w:t>19. В разделе "Состав отчета о результатах мониторинга состояния и загрязнения окружающей среды на территории объекта размещения отходов и в пределах их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 xml:space="preserve">приводятся требования к составу, полноте и детализации информации, которая должна содержаться в отчете о результатах мониторинга состояния и загрязнения окружающей среды на территории объекта размещения отходов и в пределах его воздействия на окружающую среду, в том числе с учетом положений </w:t>
      </w:r>
      <w:hyperlink w:anchor="Par123" w:tooltip="IV. Состав и содержание отчета о результатах мониторинга" w:history="1">
        <w:r w:rsidRPr="00205782">
          <w:rPr>
            <w:sz w:val="22"/>
            <w:szCs w:val="22"/>
          </w:rPr>
          <w:t>главы IV</w:t>
        </w:r>
      </w:hyperlink>
      <w:r w:rsidRPr="00205782">
        <w:rPr>
          <w:sz w:val="22"/>
          <w:szCs w:val="22"/>
        </w:rPr>
        <w:t xml:space="preserve"> настоящего Порядка мониторинга;</w:t>
      </w:r>
    </w:p>
    <w:p w:rsidR="007F13DB" w:rsidRPr="00205782" w:rsidRDefault="007F13DB" w:rsidP="00205782">
      <w:pPr>
        <w:pStyle w:val="ConsPlusNormal"/>
        <w:ind w:firstLine="540"/>
        <w:jc w:val="both"/>
        <w:rPr>
          <w:sz w:val="22"/>
          <w:szCs w:val="22"/>
        </w:rPr>
      </w:pPr>
      <w:r w:rsidRPr="00205782">
        <w:rPr>
          <w:sz w:val="22"/>
          <w:szCs w:val="22"/>
        </w:rPr>
        <w:t>на основе обобщения информации, представленной в предыдущих разделах программы мониторинга, предлагаются минимально целесообразные интервалы времени для проведения наблюдений за состоянием и загрязнением окружающей среды.</w:t>
      </w:r>
    </w:p>
    <w:p w:rsidR="007F13DB" w:rsidRPr="00205782" w:rsidRDefault="007F13DB" w:rsidP="00205782">
      <w:pPr>
        <w:pStyle w:val="ConsPlusNormal"/>
        <w:ind w:firstLine="540"/>
        <w:jc w:val="both"/>
        <w:rPr>
          <w:sz w:val="22"/>
          <w:szCs w:val="22"/>
        </w:rPr>
      </w:pPr>
      <w:r w:rsidRPr="00205782">
        <w:rPr>
          <w:sz w:val="22"/>
          <w:szCs w:val="22"/>
        </w:rPr>
        <w:t>20. В разделе "Список использованных источников" указывается перечень использованных при подготовке программы мониторинга нормативных правовых актов, нормативно-технических и инструктивно-методических документов, публикаций с указанием их авторов, названий, источников, издательств и дат издания.</w:t>
      </w:r>
    </w:p>
    <w:p w:rsidR="007F13DB" w:rsidRPr="00205782" w:rsidRDefault="007F13DB" w:rsidP="00205782">
      <w:pPr>
        <w:pStyle w:val="ConsPlusNormal"/>
        <w:ind w:firstLine="540"/>
        <w:jc w:val="both"/>
        <w:rPr>
          <w:sz w:val="22"/>
          <w:szCs w:val="22"/>
        </w:rPr>
      </w:pPr>
      <w:r w:rsidRPr="00205782">
        <w:rPr>
          <w:sz w:val="22"/>
          <w:szCs w:val="22"/>
        </w:rPr>
        <w:t>21. В раздел "Приложения" включаются:</w:t>
      </w:r>
    </w:p>
    <w:p w:rsidR="007F13DB" w:rsidRPr="00205782" w:rsidRDefault="007F13DB" w:rsidP="00205782">
      <w:pPr>
        <w:pStyle w:val="ConsPlusNormal"/>
        <w:ind w:firstLine="540"/>
        <w:jc w:val="both"/>
        <w:rPr>
          <w:sz w:val="22"/>
          <w:szCs w:val="22"/>
        </w:rPr>
      </w:pPr>
      <w:r w:rsidRPr="00205782">
        <w:rPr>
          <w:sz w:val="22"/>
          <w:szCs w:val="22"/>
        </w:rPr>
        <w:t>схема территории объекта размещения отходов и прилегающих территорий;</w:t>
      </w:r>
    </w:p>
    <w:p w:rsidR="007F13DB" w:rsidRPr="00205782" w:rsidRDefault="007F13DB" w:rsidP="00205782">
      <w:pPr>
        <w:pStyle w:val="ConsPlusNormal"/>
        <w:ind w:firstLine="540"/>
        <w:jc w:val="both"/>
        <w:rPr>
          <w:sz w:val="22"/>
          <w:szCs w:val="22"/>
        </w:rPr>
      </w:pPr>
      <w:r w:rsidRPr="00205782">
        <w:rPr>
          <w:sz w:val="22"/>
          <w:szCs w:val="22"/>
        </w:rPr>
        <w:t>схемы расположения мест отбора проб, точек проведения инструментальных измерений, определений и наблюдений;</w:t>
      </w:r>
    </w:p>
    <w:p w:rsidR="007F13DB" w:rsidRPr="00205782" w:rsidRDefault="007F13DB" w:rsidP="00205782">
      <w:pPr>
        <w:pStyle w:val="ConsPlusNormal"/>
        <w:ind w:firstLine="540"/>
        <w:jc w:val="both"/>
        <w:rPr>
          <w:sz w:val="22"/>
          <w:szCs w:val="22"/>
        </w:rPr>
      </w:pPr>
      <w:r w:rsidRPr="00205782">
        <w:rPr>
          <w:sz w:val="22"/>
          <w:szCs w:val="22"/>
        </w:rPr>
        <w:t>иные материалы по усмотрению лица, эксплуатирующего объект размещения отходов.</w:t>
      </w:r>
    </w:p>
    <w:p w:rsidR="007F13DB" w:rsidRPr="00205782" w:rsidRDefault="007F13DB" w:rsidP="00205782">
      <w:pPr>
        <w:pStyle w:val="ConsPlusNormal"/>
        <w:jc w:val="both"/>
        <w:rPr>
          <w:sz w:val="22"/>
          <w:szCs w:val="22"/>
        </w:rPr>
      </w:pPr>
    </w:p>
    <w:p w:rsidR="007F13DB" w:rsidRPr="00205782" w:rsidRDefault="007F13DB" w:rsidP="00205782">
      <w:pPr>
        <w:pStyle w:val="ConsPlusNormal"/>
        <w:jc w:val="center"/>
        <w:outlineLvl w:val="1"/>
        <w:rPr>
          <w:sz w:val="22"/>
          <w:szCs w:val="22"/>
        </w:rPr>
      </w:pPr>
      <w:bookmarkStart w:id="3" w:name="Par123"/>
      <w:bookmarkEnd w:id="3"/>
      <w:r w:rsidRPr="00205782">
        <w:rPr>
          <w:sz w:val="22"/>
          <w:szCs w:val="22"/>
        </w:rPr>
        <w:t>IV. Состав и содержание отчета о результатах мониторинга</w:t>
      </w:r>
    </w:p>
    <w:p w:rsidR="007F13DB" w:rsidRPr="00205782" w:rsidRDefault="007F13DB" w:rsidP="00205782">
      <w:pPr>
        <w:pStyle w:val="ConsPlusNormal"/>
        <w:jc w:val="center"/>
        <w:rPr>
          <w:sz w:val="22"/>
          <w:szCs w:val="22"/>
        </w:rPr>
      </w:pPr>
      <w:r w:rsidRPr="00205782">
        <w:rPr>
          <w:sz w:val="22"/>
          <w:szCs w:val="22"/>
        </w:rPr>
        <w:t>состояния и загрязнения окружающей среды на территориях</w:t>
      </w:r>
    </w:p>
    <w:p w:rsidR="007F13DB" w:rsidRPr="00205782" w:rsidRDefault="007F13DB" w:rsidP="00205782">
      <w:pPr>
        <w:pStyle w:val="ConsPlusNormal"/>
        <w:jc w:val="center"/>
        <w:rPr>
          <w:sz w:val="22"/>
          <w:szCs w:val="22"/>
        </w:rPr>
      </w:pPr>
      <w:r w:rsidRPr="00205782">
        <w:rPr>
          <w:sz w:val="22"/>
          <w:szCs w:val="22"/>
        </w:rPr>
        <w:t>объектов размещения и в пределах их воздействия</w:t>
      </w:r>
    </w:p>
    <w:p w:rsidR="007F13DB" w:rsidRPr="00205782" w:rsidRDefault="007F13DB" w:rsidP="00205782">
      <w:pPr>
        <w:pStyle w:val="ConsPlusNormal"/>
        <w:jc w:val="center"/>
        <w:rPr>
          <w:sz w:val="22"/>
          <w:szCs w:val="22"/>
        </w:rPr>
      </w:pPr>
      <w:r w:rsidRPr="00205782">
        <w:rPr>
          <w:sz w:val="22"/>
          <w:szCs w:val="22"/>
        </w:rPr>
        <w:t>на окружающую среду</w:t>
      </w:r>
    </w:p>
    <w:p w:rsidR="007F13DB" w:rsidRPr="00205782" w:rsidRDefault="007F13DB" w:rsidP="00205782">
      <w:pPr>
        <w:pStyle w:val="ConsPlusNormal"/>
        <w:jc w:val="both"/>
        <w:rPr>
          <w:sz w:val="22"/>
          <w:szCs w:val="22"/>
        </w:rPr>
      </w:pPr>
    </w:p>
    <w:p w:rsidR="007F13DB" w:rsidRPr="00205782" w:rsidRDefault="007F13DB" w:rsidP="00205782">
      <w:pPr>
        <w:pStyle w:val="ConsPlusNormal"/>
        <w:ind w:firstLine="540"/>
        <w:jc w:val="both"/>
        <w:rPr>
          <w:sz w:val="22"/>
          <w:szCs w:val="22"/>
        </w:rPr>
      </w:pPr>
      <w:r w:rsidRPr="00205782">
        <w:rPr>
          <w:sz w:val="22"/>
          <w:szCs w:val="22"/>
        </w:rPr>
        <w:t>22. Отчет о результатах мониторинга должен соответствовать утвержденной программе мониторинга и включать следующие разделы:</w:t>
      </w:r>
    </w:p>
    <w:p w:rsidR="007F13DB" w:rsidRPr="00205782" w:rsidRDefault="007F13DB" w:rsidP="00205782">
      <w:pPr>
        <w:pStyle w:val="ConsPlusNormal"/>
        <w:ind w:firstLine="540"/>
        <w:jc w:val="both"/>
        <w:rPr>
          <w:sz w:val="22"/>
          <w:szCs w:val="22"/>
        </w:rPr>
      </w:pPr>
      <w:r w:rsidRPr="00205782">
        <w:rPr>
          <w:sz w:val="22"/>
          <w:szCs w:val="22"/>
        </w:rPr>
        <w:t>сведения об объекте размещения отходов;</w:t>
      </w:r>
    </w:p>
    <w:p w:rsidR="007F13DB" w:rsidRPr="00205782" w:rsidRDefault="007F13DB" w:rsidP="00205782">
      <w:pPr>
        <w:pStyle w:val="ConsPlusNormal"/>
        <w:ind w:firstLine="540"/>
        <w:jc w:val="both"/>
        <w:rPr>
          <w:sz w:val="22"/>
          <w:szCs w:val="22"/>
        </w:rPr>
      </w:pPr>
      <w:r w:rsidRPr="00205782">
        <w:rPr>
          <w:sz w:val="22"/>
          <w:szCs w:val="22"/>
        </w:rPr>
        <w:t>сведения об обеспечении наблюдений за состоянием и загрязнением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сведения о показателях (физических, химических, биологических, иных), характеризующих состояние и загрязнение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обработка и документирование данных наблюдений за состоянием и загрязнением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оценка и прогноз изменений состояния окружающей среды;</w:t>
      </w:r>
    </w:p>
    <w:p w:rsidR="007F13DB" w:rsidRPr="00205782" w:rsidRDefault="007F13DB" w:rsidP="00205782">
      <w:pPr>
        <w:pStyle w:val="ConsPlusNormal"/>
        <w:ind w:firstLine="540"/>
        <w:jc w:val="both"/>
        <w:rPr>
          <w:sz w:val="22"/>
          <w:szCs w:val="22"/>
        </w:rPr>
      </w:pPr>
      <w:r w:rsidRPr="00205782">
        <w:rPr>
          <w:sz w:val="22"/>
          <w:szCs w:val="22"/>
        </w:rPr>
        <w:t>список использованных источников;</w:t>
      </w:r>
    </w:p>
    <w:p w:rsidR="007F13DB" w:rsidRPr="00205782" w:rsidRDefault="007F13DB" w:rsidP="00205782">
      <w:pPr>
        <w:pStyle w:val="ConsPlusNormal"/>
        <w:ind w:firstLine="540"/>
        <w:jc w:val="both"/>
        <w:rPr>
          <w:sz w:val="22"/>
          <w:szCs w:val="22"/>
        </w:rPr>
      </w:pPr>
      <w:r w:rsidRPr="00205782">
        <w:rPr>
          <w:sz w:val="22"/>
          <w:szCs w:val="22"/>
        </w:rPr>
        <w:t>приложения.</w:t>
      </w:r>
    </w:p>
    <w:p w:rsidR="007F13DB" w:rsidRPr="00205782" w:rsidRDefault="007F13DB" w:rsidP="00205782">
      <w:pPr>
        <w:pStyle w:val="ConsPlusNormal"/>
        <w:ind w:firstLine="540"/>
        <w:jc w:val="both"/>
        <w:rPr>
          <w:sz w:val="22"/>
          <w:szCs w:val="22"/>
        </w:rPr>
      </w:pPr>
      <w:r w:rsidRPr="00205782">
        <w:rPr>
          <w:sz w:val="22"/>
          <w:szCs w:val="22"/>
        </w:rPr>
        <w:t>23. В разделе "Сведения об объекте размещения отходов" приводятся реквизиты последнего письма, которым в территориальный орган Росприроднадзора направлена характеристика объекта размещения отходов, составленная по результатам проведения инвентаризации объектов размещения отходов в соответствии с Правилами инвентаризации объектов размещения отходов, утвержденными приказом Минприроды России от 25.02.2010 N 49.</w:t>
      </w:r>
    </w:p>
    <w:p w:rsidR="007F13DB" w:rsidRPr="00205782" w:rsidRDefault="007F13DB" w:rsidP="00205782">
      <w:pPr>
        <w:pStyle w:val="ConsPlusNormal"/>
        <w:ind w:firstLine="540"/>
        <w:jc w:val="both"/>
        <w:rPr>
          <w:sz w:val="22"/>
          <w:szCs w:val="22"/>
        </w:rPr>
      </w:pPr>
      <w:r w:rsidRPr="00205782">
        <w:rPr>
          <w:sz w:val="22"/>
          <w:szCs w:val="22"/>
        </w:rPr>
        <w:t>24. В разделе "Сведения об обеспечении наблюдений за состоянием и загрязнением окружающей среды на территории объекта размещения отходов и в пределах его воздействия на окружающую среду" приводятся сведения:</w:t>
      </w:r>
    </w:p>
    <w:p w:rsidR="007F13DB" w:rsidRPr="00205782" w:rsidRDefault="007F13DB" w:rsidP="00205782">
      <w:pPr>
        <w:pStyle w:val="ConsPlusNormal"/>
        <w:ind w:firstLine="540"/>
        <w:jc w:val="both"/>
        <w:rPr>
          <w:sz w:val="22"/>
          <w:szCs w:val="22"/>
        </w:rPr>
      </w:pPr>
      <w:r w:rsidRPr="00205782">
        <w:rPr>
          <w:sz w:val="22"/>
          <w:szCs w:val="22"/>
        </w:rPr>
        <w:t>об организациях, привлекаемых к осуществлению наблюдений за состоянием и загрязнением окружающей среды на территории объекта размещения отходов и в пределах его воздействия на окружающую среду;</w:t>
      </w:r>
    </w:p>
    <w:p w:rsidR="007F13DB" w:rsidRPr="00205782" w:rsidRDefault="007F13DB" w:rsidP="00205782">
      <w:pPr>
        <w:pStyle w:val="ConsPlusNormal"/>
        <w:ind w:firstLine="540"/>
        <w:jc w:val="both"/>
        <w:rPr>
          <w:sz w:val="22"/>
          <w:szCs w:val="22"/>
        </w:rPr>
      </w:pPr>
      <w:r w:rsidRPr="00205782">
        <w:rPr>
          <w:sz w:val="22"/>
          <w:szCs w:val="22"/>
        </w:rPr>
        <w:t>об использованных средствах отбора проб, инструментальных измерений, определений и наблюдений и их соответствии требованиям законодательства;</w:t>
      </w:r>
    </w:p>
    <w:p w:rsidR="007F13DB" w:rsidRPr="00205782" w:rsidRDefault="007F13DB" w:rsidP="00205782">
      <w:pPr>
        <w:pStyle w:val="ConsPlusNormal"/>
        <w:ind w:firstLine="540"/>
        <w:jc w:val="both"/>
        <w:rPr>
          <w:sz w:val="22"/>
          <w:szCs w:val="22"/>
        </w:rPr>
      </w:pPr>
      <w:r w:rsidRPr="00205782">
        <w:rPr>
          <w:sz w:val="22"/>
          <w:szCs w:val="22"/>
        </w:rPr>
        <w:t>об использованных методиках (методах) отбора проб, инструментальных измерений, определений и их соответствии требованиям законодательства;</w:t>
      </w:r>
    </w:p>
    <w:p w:rsidR="007F13DB" w:rsidRPr="00205782" w:rsidRDefault="007F13DB" w:rsidP="00205782">
      <w:pPr>
        <w:pStyle w:val="ConsPlusNormal"/>
        <w:ind w:firstLine="540"/>
        <w:jc w:val="both"/>
        <w:rPr>
          <w:sz w:val="22"/>
          <w:szCs w:val="22"/>
        </w:rPr>
      </w:pPr>
      <w:r w:rsidRPr="00205782">
        <w:rPr>
          <w:sz w:val="22"/>
          <w:szCs w:val="22"/>
        </w:rPr>
        <w:t>копии документов об аккредитации испытательной лаборатории (центра) и области ее (его) аккредитации согласно Федеральному закону от 28.12.2013 N 412-ФЗ "Об аккредитации в национальной системе аккредитации" (Собрание законодательства Российской Федерации, 2013, N 52, ст. 6977, 2014, N 26, ст. 3366), которая(-ый) проводил(-а) инструментальные измерения, заверенные печатью и подписью уполномоченного должностного лица испытательной лаборатории (центра);</w:t>
      </w:r>
    </w:p>
    <w:p w:rsidR="007F13DB" w:rsidRPr="00205782" w:rsidRDefault="007F13DB" w:rsidP="00205782">
      <w:pPr>
        <w:pStyle w:val="ConsPlusNormal"/>
        <w:ind w:firstLine="540"/>
        <w:jc w:val="both"/>
        <w:rPr>
          <w:sz w:val="22"/>
          <w:szCs w:val="22"/>
        </w:rPr>
      </w:pPr>
      <w:r w:rsidRPr="00205782">
        <w:rPr>
          <w:sz w:val="22"/>
          <w:szCs w:val="22"/>
        </w:rPr>
        <w:t>копии актов отборов проб.</w:t>
      </w:r>
    </w:p>
    <w:p w:rsidR="007F13DB" w:rsidRPr="00205782" w:rsidRDefault="007F13DB" w:rsidP="00205782">
      <w:pPr>
        <w:pStyle w:val="ConsPlusNormal"/>
        <w:ind w:firstLine="540"/>
        <w:jc w:val="both"/>
        <w:rPr>
          <w:sz w:val="22"/>
          <w:szCs w:val="22"/>
        </w:rPr>
      </w:pPr>
      <w:r w:rsidRPr="00205782">
        <w:rPr>
          <w:sz w:val="22"/>
          <w:szCs w:val="22"/>
        </w:rPr>
        <w:t>25. В разделе "Сведения о показателях, характеризующих состояние и загрязнение окружающей среды на территории объекта размещения отходов и в пределах его воздействия на окружающую среду" приводятся результаты наблюдений за состоянием физических, химических, биологических и иных показателей:</w:t>
      </w:r>
    </w:p>
    <w:p w:rsidR="007F13DB" w:rsidRPr="00205782" w:rsidRDefault="007F13DB" w:rsidP="00205782">
      <w:pPr>
        <w:pStyle w:val="ConsPlusNormal"/>
        <w:ind w:firstLine="540"/>
        <w:jc w:val="both"/>
        <w:rPr>
          <w:sz w:val="22"/>
          <w:szCs w:val="22"/>
        </w:rPr>
      </w:pPr>
      <w:bookmarkStart w:id="4" w:name="Par144"/>
      <w:bookmarkEnd w:id="4"/>
      <w:r w:rsidRPr="00205782">
        <w:rPr>
          <w:sz w:val="22"/>
          <w:szCs w:val="22"/>
        </w:rPr>
        <w:t>атмосферного воздуха;</w:t>
      </w:r>
    </w:p>
    <w:p w:rsidR="007F13DB" w:rsidRPr="00205782" w:rsidRDefault="007F13DB" w:rsidP="00205782">
      <w:pPr>
        <w:pStyle w:val="ConsPlusNormal"/>
        <w:ind w:firstLine="540"/>
        <w:jc w:val="both"/>
        <w:rPr>
          <w:sz w:val="22"/>
          <w:szCs w:val="22"/>
        </w:rPr>
      </w:pPr>
      <w:bookmarkStart w:id="5" w:name="Par145"/>
      <w:bookmarkEnd w:id="5"/>
      <w:r w:rsidRPr="00205782">
        <w:rPr>
          <w:sz w:val="22"/>
          <w:szCs w:val="22"/>
        </w:rPr>
        <w:t>поверхностных вод;</w:t>
      </w:r>
    </w:p>
    <w:p w:rsidR="007F13DB" w:rsidRPr="00205782" w:rsidRDefault="007F13DB" w:rsidP="00205782">
      <w:pPr>
        <w:pStyle w:val="ConsPlusNormal"/>
        <w:ind w:firstLine="540"/>
        <w:jc w:val="both"/>
        <w:rPr>
          <w:sz w:val="22"/>
          <w:szCs w:val="22"/>
        </w:rPr>
      </w:pPr>
      <w:r w:rsidRPr="00205782">
        <w:rPr>
          <w:sz w:val="22"/>
          <w:szCs w:val="22"/>
        </w:rPr>
        <w:t>подземных вод;</w:t>
      </w:r>
    </w:p>
    <w:p w:rsidR="007F13DB" w:rsidRPr="00205782" w:rsidRDefault="007F13DB" w:rsidP="00205782">
      <w:pPr>
        <w:pStyle w:val="ConsPlusNormal"/>
        <w:ind w:firstLine="540"/>
        <w:jc w:val="both"/>
        <w:rPr>
          <w:sz w:val="22"/>
          <w:szCs w:val="22"/>
        </w:rPr>
      </w:pPr>
      <w:r w:rsidRPr="00205782">
        <w:rPr>
          <w:sz w:val="22"/>
          <w:szCs w:val="22"/>
        </w:rPr>
        <w:t>почв (в год проведения работ по оценке состояния почв);</w:t>
      </w:r>
    </w:p>
    <w:p w:rsidR="007F13DB" w:rsidRPr="00205782" w:rsidRDefault="007F13DB" w:rsidP="00205782">
      <w:pPr>
        <w:pStyle w:val="ConsPlusNormal"/>
        <w:ind w:firstLine="540"/>
        <w:jc w:val="both"/>
        <w:rPr>
          <w:sz w:val="22"/>
          <w:szCs w:val="22"/>
        </w:rPr>
      </w:pPr>
      <w:r w:rsidRPr="00205782">
        <w:rPr>
          <w:sz w:val="22"/>
          <w:szCs w:val="22"/>
        </w:rPr>
        <w:t>растительного и животного мира (при необходимости).</w:t>
      </w:r>
    </w:p>
    <w:p w:rsidR="007F13DB" w:rsidRPr="00205782" w:rsidRDefault="007F13DB" w:rsidP="00205782">
      <w:pPr>
        <w:pStyle w:val="ConsPlusNormal"/>
        <w:ind w:firstLine="540"/>
        <w:jc w:val="both"/>
        <w:rPr>
          <w:sz w:val="22"/>
          <w:szCs w:val="22"/>
        </w:rPr>
      </w:pPr>
      <w:r w:rsidRPr="00205782">
        <w:rPr>
          <w:sz w:val="22"/>
          <w:szCs w:val="22"/>
        </w:rPr>
        <w:t>26. В разделе "Обработка и документирование данных наблюдений за состоянием и загрязнением окружающей среды на территории объекта размещения отходов и в пределах его воздействия на окружающую среду" приводятся:</w:t>
      </w:r>
    </w:p>
    <w:p w:rsidR="007F13DB" w:rsidRPr="00205782" w:rsidRDefault="007F13DB" w:rsidP="00205782">
      <w:pPr>
        <w:pStyle w:val="ConsPlusNormal"/>
        <w:ind w:firstLine="540"/>
        <w:jc w:val="both"/>
        <w:rPr>
          <w:sz w:val="22"/>
          <w:szCs w:val="22"/>
        </w:rPr>
      </w:pPr>
      <w:r w:rsidRPr="00205782">
        <w:rPr>
          <w:sz w:val="22"/>
          <w:szCs w:val="22"/>
        </w:rPr>
        <w:t>результаты оценки и динамики изменений окружающей среды под воздействием объекта размещения отходов (по сравнению с фоновыми данными о состоянии и загрязнении окружающей среды в районе расположения объекта размещения отходов и данными предыдущих наблюдений) и данные по прогнозу таких изменений;</w:t>
      </w:r>
    </w:p>
    <w:p w:rsidR="007F13DB" w:rsidRPr="00205782" w:rsidRDefault="007F13DB" w:rsidP="00205782">
      <w:pPr>
        <w:pStyle w:val="ConsPlusNormal"/>
        <w:ind w:firstLine="540"/>
        <w:jc w:val="both"/>
        <w:rPr>
          <w:sz w:val="22"/>
          <w:szCs w:val="22"/>
        </w:rPr>
      </w:pPr>
      <w:r w:rsidRPr="00205782">
        <w:rPr>
          <w:sz w:val="22"/>
          <w:szCs w:val="22"/>
        </w:rPr>
        <w:t>осуществляемые и планируемые меры по предотвращению, уменьшению и ликвидации негативных изменений качества окружающей среды;</w:t>
      </w:r>
    </w:p>
    <w:p w:rsidR="007F13DB" w:rsidRPr="00205782" w:rsidRDefault="007F13DB" w:rsidP="00205782">
      <w:pPr>
        <w:pStyle w:val="ConsPlusNormal"/>
        <w:ind w:firstLine="540"/>
        <w:jc w:val="both"/>
        <w:rPr>
          <w:sz w:val="22"/>
          <w:szCs w:val="22"/>
        </w:rPr>
      </w:pPr>
      <w:r w:rsidRPr="00205782">
        <w:rPr>
          <w:sz w:val="22"/>
          <w:szCs w:val="22"/>
        </w:rPr>
        <w:t>сведения об информировании органов государственной власти, органов местного самоуправления, юридических и физических лиц о состоянии и загрязнении окружающей среды в районе расположения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27. В разделе "Оценка и прогноз изменений состояния окружающей среды" приводятся сравнительные данные о показателях компонентов природной среды и природных объектов, характеризующих состояние и загрязнение окружающей среды на территории объекта размещения отходов и в пределах его воздействия на окружающую среду, за отчетный период и за предыдущие отчетные периоды, а также данные об ожидаемых значениях показателей компонентов природной среды и природных объектов на предстоящий отчетный период.</w:t>
      </w:r>
    </w:p>
    <w:p w:rsidR="007F13DB" w:rsidRPr="00205782" w:rsidRDefault="007F13DB" w:rsidP="00205782">
      <w:pPr>
        <w:pStyle w:val="ConsPlusNormal"/>
        <w:ind w:firstLine="540"/>
        <w:jc w:val="both"/>
        <w:rPr>
          <w:sz w:val="22"/>
          <w:szCs w:val="22"/>
        </w:rPr>
      </w:pPr>
      <w:r w:rsidRPr="00205782">
        <w:rPr>
          <w:sz w:val="22"/>
          <w:szCs w:val="22"/>
        </w:rPr>
        <w:t>При представлении первого по очередности отчета о результатах мониторинга оценка изменений окружающей среды осуществляется по сравнению с фоновыми значениями показателей компонентов природной среды и природных объектов в районе расположения объекта размещения отходов.</w:t>
      </w:r>
    </w:p>
    <w:p w:rsidR="007F13DB" w:rsidRPr="00205782" w:rsidRDefault="007F13DB" w:rsidP="00205782">
      <w:pPr>
        <w:pStyle w:val="ConsPlusNormal"/>
        <w:ind w:firstLine="540"/>
        <w:jc w:val="both"/>
        <w:rPr>
          <w:sz w:val="22"/>
          <w:szCs w:val="22"/>
        </w:rPr>
      </w:pPr>
      <w:r w:rsidRPr="00205782">
        <w:rPr>
          <w:sz w:val="22"/>
          <w:szCs w:val="22"/>
        </w:rPr>
        <w:t>28. В разделе "Списке использованных источников" указывается перечень использованных при подготовке отчета о результатах мониторинга окружающей среды нормативных правовых актов, нормативно-технических и инструктивно-методических документов, публикаций с указанием их авторов, названий, источников, издательств и дат издания.</w:t>
      </w:r>
    </w:p>
    <w:p w:rsidR="007F13DB" w:rsidRPr="00205782" w:rsidRDefault="007F13DB" w:rsidP="00205782">
      <w:pPr>
        <w:pStyle w:val="ConsPlusNormal"/>
        <w:ind w:firstLine="540"/>
        <w:jc w:val="both"/>
        <w:rPr>
          <w:sz w:val="22"/>
          <w:szCs w:val="22"/>
        </w:rPr>
      </w:pPr>
      <w:r w:rsidRPr="00205782">
        <w:rPr>
          <w:sz w:val="22"/>
          <w:szCs w:val="22"/>
        </w:rPr>
        <w:t>29. В раздел "Приложения" включаются:</w:t>
      </w:r>
    </w:p>
    <w:p w:rsidR="007F13DB" w:rsidRPr="00205782" w:rsidRDefault="007F13DB" w:rsidP="00205782">
      <w:pPr>
        <w:pStyle w:val="ConsPlusNormal"/>
        <w:ind w:firstLine="540"/>
        <w:jc w:val="both"/>
        <w:rPr>
          <w:sz w:val="22"/>
          <w:szCs w:val="22"/>
        </w:rPr>
      </w:pPr>
      <w:r w:rsidRPr="00205782">
        <w:rPr>
          <w:sz w:val="22"/>
          <w:szCs w:val="22"/>
        </w:rPr>
        <w:t>календарный план выполнения работ по наблюдению за состоянием и загрязнением компонентов природной среды и природных объектов;</w:t>
      </w:r>
    </w:p>
    <w:p w:rsidR="007F13DB" w:rsidRPr="00205782" w:rsidRDefault="007F13DB" w:rsidP="00205782">
      <w:pPr>
        <w:pStyle w:val="ConsPlusNormal"/>
        <w:ind w:firstLine="540"/>
        <w:jc w:val="both"/>
        <w:rPr>
          <w:sz w:val="22"/>
          <w:szCs w:val="22"/>
        </w:rPr>
      </w:pPr>
      <w:r w:rsidRPr="00205782">
        <w:rPr>
          <w:sz w:val="22"/>
          <w:szCs w:val="22"/>
        </w:rPr>
        <w:t>копии документов и материалов о соответствии использованных средств отбора проб, инструментальных измерений, определений требованиям законодательства Российской Федерации;</w:t>
      </w:r>
    </w:p>
    <w:p w:rsidR="007F13DB" w:rsidRPr="00205782" w:rsidRDefault="007F13DB" w:rsidP="00205782">
      <w:pPr>
        <w:pStyle w:val="ConsPlusNormal"/>
        <w:ind w:firstLine="540"/>
        <w:jc w:val="both"/>
        <w:rPr>
          <w:sz w:val="22"/>
          <w:szCs w:val="22"/>
        </w:rPr>
      </w:pPr>
      <w:r w:rsidRPr="00205782">
        <w:rPr>
          <w:sz w:val="22"/>
          <w:szCs w:val="22"/>
        </w:rPr>
        <w:t>копии документов и материалов о соответствии использованных методик (методов) отбора проб, инструментальных измерений, определений требованиям законодательства Российской Федерации;</w:t>
      </w:r>
    </w:p>
    <w:p w:rsidR="007F13DB" w:rsidRPr="00205782" w:rsidRDefault="007F13DB" w:rsidP="00205782">
      <w:pPr>
        <w:pStyle w:val="ConsPlusNormal"/>
        <w:ind w:firstLine="540"/>
        <w:jc w:val="both"/>
        <w:rPr>
          <w:sz w:val="22"/>
          <w:szCs w:val="22"/>
        </w:rPr>
      </w:pPr>
      <w:r w:rsidRPr="00205782">
        <w:rPr>
          <w:sz w:val="22"/>
          <w:szCs w:val="22"/>
        </w:rPr>
        <w:t>иные материалы по усмотрению лица, эксплуатирующего объект размещения отходов.</w:t>
      </w:r>
    </w:p>
    <w:sectPr w:rsidR="007F13DB" w:rsidRPr="0020578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3DB" w:rsidRDefault="007F13DB">
      <w:r>
        <w:separator/>
      </w:r>
    </w:p>
  </w:endnote>
  <w:endnote w:type="continuationSeparator" w:id="0">
    <w:p w:rsidR="007F13DB" w:rsidRDefault="007F13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DB" w:rsidRDefault="007F13DB" w:rsidP="00DF5729">
    <w:pPr>
      <w:jc w:val="center"/>
      <w:rPr>
        <w:sz w:val="2"/>
        <w:szCs w:val="2"/>
      </w:rPr>
    </w:pPr>
  </w:p>
  <w:p w:rsidR="007F13DB" w:rsidRDefault="007F13D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3DB" w:rsidRDefault="007F13DB">
      <w:r>
        <w:separator/>
      </w:r>
    </w:p>
  </w:footnote>
  <w:footnote w:type="continuationSeparator" w:id="0">
    <w:p w:rsidR="007F13DB" w:rsidRDefault="007F13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DB" w:rsidRDefault="007F13DB" w:rsidP="00DF5729">
    <w:pPr>
      <w:jc w:val="center"/>
      <w:rPr>
        <w:sz w:val="2"/>
        <w:szCs w:val="2"/>
      </w:rPr>
    </w:pPr>
  </w:p>
  <w:p w:rsidR="007F13DB" w:rsidRDefault="007F13D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F13DB" w:rsidRPr="002A36C4" w:rsidRDefault="007F13D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F13DB" w:rsidRPr="002A36C4" w:rsidRDefault="007F13D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F13DB" w:rsidRDefault="007F13D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05782"/>
    <w:rsid w:val="002328AA"/>
    <w:rsid w:val="002A36C4"/>
    <w:rsid w:val="002A3FB4"/>
    <w:rsid w:val="002F6C78"/>
    <w:rsid w:val="00352E3D"/>
    <w:rsid w:val="00415D80"/>
    <w:rsid w:val="00470855"/>
    <w:rsid w:val="00616E37"/>
    <w:rsid w:val="006C2CAC"/>
    <w:rsid w:val="006D6D97"/>
    <w:rsid w:val="00706E08"/>
    <w:rsid w:val="007F13DB"/>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2748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2748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2748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64975832">
      <w:marLeft w:val="0"/>
      <w:marRight w:val="0"/>
      <w:marTop w:val="0"/>
      <w:marBottom w:val="0"/>
      <w:divBdr>
        <w:top w:val="none" w:sz="0" w:space="0" w:color="auto"/>
        <w:left w:val="none" w:sz="0" w:space="0" w:color="auto"/>
        <w:bottom w:val="none" w:sz="0" w:space="0" w:color="auto"/>
        <w:right w:val="none" w:sz="0" w:space="0" w:color="auto"/>
      </w:divBdr>
    </w:div>
    <w:div w:id="1164975833">
      <w:marLeft w:val="0"/>
      <w:marRight w:val="0"/>
      <w:marTop w:val="0"/>
      <w:marBottom w:val="0"/>
      <w:divBdr>
        <w:top w:val="none" w:sz="0" w:space="0" w:color="auto"/>
        <w:left w:val="none" w:sz="0" w:space="0" w:color="auto"/>
        <w:bottom w:val="none" w:sz="0" w:space="0" w:color="auto"/>
        <w:right w:val="none" w:sz="0" w:space="0" w:color="auto"/>
      </w:divBdr>
    </w:div>
    <w:div w:id="1164975834">
      <w:marLeft w:val="0"/>
      <w:marRight w:val="0"/>
      <w:marTop w:val="0"/>
      <w:marBottom w:val="0"/>
      <w:divBdr>
        <w:top w:val="none" w:sz="0" w:space="0" w:color="auto"/>
        <w:left w:val="none" w:sz="0" w:space="0" w:color="auto"/>
        <w:bottom w:val="none" w:sz="0" w:space="0" w:color="auto"/>
        <w:right w:val="none" w:sz="0" w:space="0" w:color="auto"/>
      </w:divBdr>
    </w:div>
    <w:div w:id="1164975835">
      <w:marLeft w:val="0"/>
      <w:marRight w:val="0"/>
      <w:marTop w:val="0"/>
      <w:marBottom w:val="0"/>
      <w:divBdr>
        <w:top w:val="none" w:sz="0" w:space="0" w:color="auto"/>
        <w:left w:val="none" w:sz="0" w:space="0" w:color="auto"/>
        <w:bottom w:val="none" w:sz="0" w:space="0" w:color="auto"/>
        <w:right w:val="none" w:sz="0" w:space="0" w:color="auto"/>
      </w:divBdr>
    </w:div>
    <w:div w:id="1164975836">
      <w:marLeft w:val="0"/>
      <w:marRight w:val="0"/>
      <w:marTop w:val="0"/>
      <w:marBottom w:val="0"/>
      <w:divBdr>
        <w:top w:val="none" w:sz="0" w:space="0" w:color="auto"/>
        <w:left w:val="none" w:sz="0" w:space="0" w:color="auto"/>
        <w:bottom w:val="none" w:sz="0" w:space="0" w:color="auto"/>
        <w:right w:val="none" w:sz="0" w:space="0" w:color="auto"/>
      </w:divBdr>
    </w:div>
    <w:div w:id="11649758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4122</Words>
  <Characters>23501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10 июня 2016 г</dc:title>
  <dc:subject/>
  <dc:creator>Информ-аналит отдел</dc:creator>
  <cp:keywords/>
  <dc:description/>
  <cp:lastModifiedBy>Информ-аналит отдел</cp:lastModifiedBy>
  <cp:revision>2</cp:revision>
  <dcterms:created xsi:type="dcterms:W3CDTF">2016-06-22T15:49:00Z</dcterms:created>
  <dcterms:modified xsi:type="dcterms:W3CDTF">2016-06-22T15:49:00Z</dcterms:modified>
</cp:coreProperties>
</file>