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03E0" w:rsidRPr="002450D7" w:rsidRDefault="006703E0" w:rsidP="002450D7">
      <w:pPr>
        <w:pStyle w:val="ConsPlusNormal"/>
        <w:outlineLvl w:val="0"/>
        <w:rPr>
          <w:sz w:val="22"/>
          <w:szCs w:val="22"/>
        </w:rPr>
      </w:pPr>
      <w:r w:rsidRPr="002450D7">
        <w:rPr>
          <w:sz w:val="22"/>
          <w:szCs w:val="22"/>
        </w:rPr>
        <w:t xml:space="preserve">Зарегистрировано в Минюсте России 2 августа </w:t>
      </w:r>
      <w:smartTag w:uri="urn:schemas-microsoft-com:office:smarttags" w:element="metricconverter">
        <w:smartTagPr>
          <w:attr w:name="ProductID" w:val="2016 г"/>
        </w:smartTagPr>
        <w:r w:rsidRPr="002450D7">
          <w:rPr>
            <w:sz w:val="22"/>
            <w:szCs w:val="22"/>
          </w:rPr>
          <w:t>2016 г</w:t>
        </w:r>
      </w:smartTag>
      <w:r w:rsidRPr="002450D7">
        <w:rPr>
          <w:sz w:val="22"/>
          <w:szCs w:val="22"/>
        </w:rPr>
        <w:t>. N 43075</w:t>
      </w:r>
    </w:p>
    <w:p w:rsidR="006703E0" w:rsidRPr="002450D7" w:rsidRDefault="006703E0" w:rsidP="002450D7">
      <w:pPr>
        <w:pStyle w:val="ConsPlusNormal"/>
        <w:jc w:val="both"/>
        <w:rPr>
          <w:sz w:val="22"/>
          <w:szCs w:val="22"/>
        </w:rPr>
      </w:pPr>
    </w:p>
    <w:p w:rsidR="006703E0" w:rsidRPr="002450D7" w:rsidRDefault="006703E0" w:rsidP="002450D7">
      <w:pPr>
        <w:pStyle w:val="ConsPlusTitle"/>
        <w:jc w:val="center"/>
        <w:rPr>
          <w:sz w:val="22"/>
          <w:szCs w:val="22"/>
        </w:rPr>
      </w:pPr>
      <w:r w:rsidRPr="002450D7">
        <w:rPr>
          <w:sz w:val="22"/>
          <w:szCs w:val="22"/>
        </w:rPr>
        <w:t>МИНИСТЕРСТВО ПРИРОДНЫХ РЕСУРСОВ И ЭКОЛОГИИ</w:t>
      </w:r>
    </w:p>
    <w:p w:rsidR="006703E0" w:rsidRPr="002450D7" w:rsidRDefault="006703E0" w:rsidP="002450D7">
      <w:pPr>
        <w:pStyle w:val="ConsPlusTitle"/>
        <w:jc w:val="center"/>
        <w:rPr>
          <w:sz w:val="22"/>
          <w:szCs w:val="22"/>
        </w:rPr>
      </w:pPr>
      <w:r w:rsidRPr="002450D7">
        <w:rPr>
          <w:sz w:val="22"/>
          <w:szCs w:val="22"/>
        </w:rPr>
        <w:t>РОССИЙСКОЙ ФЕДЕРАЦИИ</w:t>
      </w:r>
    </w:p>
    <w:p w:rsidR="006703E0" w:rsidRPr="002450D7" w:rsidRDefault="006703E0" w:rsidP="002450D7">
      <w:pPr>
        <w:pStyle w:val="ConsPlusTitle"/>
        <w:jc w:val="center"/>
        <w:rPr>
          <w:sz w:val="22"/>
          <w:szCs w:val="22"/>
        </w:rPr>
      </w:pPr>
    </w:p>
    <w:p w:rsidR="006703E0" w:rsidRPr="002450D7" w:rsidRDefault="006703E0" w:rsidP="002450D7">
      <w:pPr>
        <w:pStyle w:val="ConsPlusTitle"/>
        <w:jc w:val="center"/>
        <w:rPr>
          <w:sz w:val="22"/>
          <w:szCs w:val="22"/>
        </w:rPr>
      </w:pPr>
      <w:r w:rsidRPr="002450D7">
        <w:rPr>
          <w:sz w:val="22"/>
          <w:szCs w:val="22"/>
        </w:rPr>
        <w:t>ПРИКАЗ</w:t>
      </w:r>
    </w:p>
    <w:p w:rsidR="006703E0" w:rsidRPr="002450D7" w:rsidRDefault="006703E0" w:rsidP="002450D7">
      <w:pPr>
        <w:pStyle w:val="ConsPlusTitle"/>
        <w:jc w:val="center"/>
        <w:rPr>
          <w:sz w:val="22"/>
          <w:szCs w:val="22"/>
        </w:rPr>
      </w:pPr>
      <w:r w:rsidRPr="002450D7">
        <w:rPr>
          <w:sz w:val="22"/>
          <w:szCs w:val="22"/>
        </w:rPr>
        <w:t xml:space="preserve">от 23 мая </w:t>
      </w:r>
      <w:smartTag w:uri="urn:schemas-microsoft-com:office:smarttags" w:element="metricconverter">
        <w:smartTagPr>
          <w:attr w:name="ProductID" w:val="2016 г"/>
        </w:smartTagPr>
        <w:r w:rsidRPr="002450D7">
          <w:rPr>
            <w:sz w:val="22"/>
            <w:szCs w:val="22"/>
          </w:rPr>
          <w:t>2016 г</w:t>
        </w:r>
      </w:smartTag>
      <w:r w:rsidRPr="002450D7">
        <w:rPr>
          <w:sz w:val="22"/>
          <w:szCs w:val="22"/>
        </w:rPr>
        <w:t>. N 306</w:t>
      </w:r>
    </w:p>
    <w:p w:rsidR="006703E0" w:rsidRPr="002450D7" w:rsidRDefault="006703E0" w:rsidP="002450D7">
      <w:pPr>
        <w:pStyle w:val="ConsPlusTitle"/>
        <w:jc w:val="center"/>
        <w:rPr>
          <w:sz w:val="22"/>
          <w:szCs w:val="22"/>
        </w:rPr>
      </w:pPr>
    </w:p>
    <w:p w:rsidR="006703E0" w:rsidRPr="002450D7" w:rsidRDefault="006703E0" w:rsidP="002450D7">
      <w:pPr>
        <w:pStyle w:val="ConsPlusTitle"/>
        <w:jc w:val="center"/>
        <w:rPr>
          <w:sz w:val="22"/>
          <w:szCs w:val="22"/>
        </w:rPr>
      </w:pPr>
      <w:r w:rsidRPr="002450D7">
        <w:rPr>
          <w:sz w:val="22"/>
          <w:szCs w:val="22"/>
        </w:rPr>
        <w:t>ОБ УТВЕРЖДЕНИИ ПОРЯДКА</w:t>
      </w:r>
    </w:p>
    <w:p w:rsidR="006703E0" w:rsidRPr="002450D7" w:rsidRDefault="006703E0" w:rsidP="002450D7">
      <w:pPr>
        <w:pStyle w:val="ConsPlusTitle"/>
        <w:jc w:val="center"/>
        <w:rPr>
          <w:sz w:val="22"/>
          <w:szCs w:val="22"/>
        </w:rPr>
      </w:pPr>
      <w:r w:rsidRPr="002450D7">
        <w:rPr>
          <w:sz w:val="22"/>
          <w:szCs w:val="22"/>
        </w:rPr>
        <w:t>ВЕДЕНИЯ КРАСНОЙ КНИГИ РОССИЙСКОЙ ФЕДЕРАЦИИ</w:t>
      </w:r>
    </w:p>
    <w:p w:rsidR="006703E0" w:rsidRPr="002450D7" w:rsidRDefault="006703E0" w:rsidP="002450D7">
      <w:pPr>
        <w:pStyle w:val="ConsPlusNormal"/>
        <w:jc w:val="both"/>
        <w:rPr>
          <w:sz w:val="22"/>
          <w:szCs w:val="22"/>
        </w:rPr>
      </w:pPr>
    </w:p>
    <w:p w:rsidR="006703E0" w:rsidRPr="002450D7" w:rsidRDefault="006703E0" w:rsidP="002450D7">
      <w:pPr>
        <w:pStyle w:val="ConsPlusNormal"/>
        <w:ind w:firstLine="540"/>
        <w:jc w:val="both"/>
        <w:rPr>
          <w:sz w:val="22"/>
          <w:szCs w:val="22"/>
        </w:rPr>
      </w:pPr>
      <w:r w:rsidRPr="002450D7">
        <w:rPr>
          <w:sz w:val="22"/>
          <w:szCs w:val="22"/>
        </w:rPr>
        <w:t>Во исполнение пункта 3 постановления Правительства Российской Федерации от 11.11.2015 N 1219 "Об утверждении Положения о Министерстве природных ресурсов и экологии Российской Федерации и об изменении и признании утратившими силу некоторых актов Правительства Российской Федерации" (Собрание законодательства Российской Федерации, 2015, N 47, ст. 6586; 2016, N 2, ст. 325) приказываю:</w:t>
      </w:r>
    </w:p>
    <w:p w:rsidR="006703E0" w:rsidRPr="002450D7" w:rsidRDefault="006703E0" w:rsidP="002450D7">
      <w:pPr>
        <w:pStyle w:val="ConsPlusNormal"/>
        <w:ind w:firstLine="540"/>
        <w:jc w:val="both"/>
        <w:rPr>
          <w:sz w:val="22"/>
          <w:szCs w:val="22"/>
        </w:rPr>
      </w:pPr>
      <w:r w:rsidRPr="002450D7">
        <w:rPr>
          <w:sz w:val="22"/>
          <w:szCs w:val="22"/>
        </w:rPr>
        <w:t xml:space="preserve">1. Утвердить прилагаемый </w:t>
      </w:r>
      <w:hyperlink w:anchor="Par30" w:tooltip="ПОРЯДОК ВЕДЕНИЯ КРАСНОЙ КНИГИ РОССИЙСКОЙ ФЕДЕРАЦИИ" w:history="1">
        <w:r w:rsidRPr="002450D7">
          <w:rPr>
            <w:sz w:val="22"/>
            <w:szCs w:val="22"/>
          </w:rPr>
          <w:t>Порядок</w:t>
        </w:r>
      </w:hyperlink>
      <w:r w:rsidRPr="002450D7">
        <w:rPr>
          <w:sz w:val="22"/>
          <w:szCs w:val="22"/>
        </w:rPr>
        <w:t xml:space="preserve"> ведения Красной книги Российской Федерации.</w:t>
      </w:r>
    </w:p>
    <w:p w:rsidR="006703E0" w:rsidRPr="002450D7" w:rsidRDefault="006703E0" w:rsidP="002450D7">
      <w:pPr>
        <w:pStyle w:val="ConsPlusNormal"/>
        <w:ind w:firstLine="540"/>
        <w:jc w:val="both"/>
        <w:rPr>
          <w:sz w:val="22"/>
          <w:szCs w:val="22"/>
        </w:rPr>
      </w:pPr>
      <w:r w:rsidRPr="002450D7">
        <w:rPr>
          <w:sz w:val="22"/>
          <w:szCs w:val="22"/>
        </w:rPr>
        <w:t>2. Признать утратившим силу:</w:t>
      </w:r>
    </w:p>
    <w:p w:rsidR="006703E0" w:rsidRPr="002450D7" w:rsidRDefault="006703E0" w:rsidP="002450D7">
      <w:pPr>
        <w:pStyle w:val="ConsPlusNormal"/>
        <w:ind w:firstLine="540"/>
        <w:jc w:val="both"/>
        <w:rPr>
          <w:sz w:val="22"/>
          <w:szCs w:val="22"/>
        </w:rPr>
      </w:pPr>
      <w:r w:rsidRPr="002450D7">
        <w:rPr>
          <w:sz w:val="22"/>
          <w:szCs w:val="22"/>
        </w:rPr>
        <w:t>приказ Государственного Комитета Российской Федерации по охране окружающей среды от 03.10.1997 N 419-а "Об утверждении Порядка ведения Красной книги Российской Федерации" (зарегистрирован в Минюсте России 24.12.1997 N 1435).</w:t>
      </w:r>
    </w:p>
    <w:p w:rsidR="006703E0" w:rsidRPr="002450D7" w:rsidRDefault="006703E0" w:rsidP="002450D7">
      <w:pPr>
        <w:pStyle w:val="ConsPlusNormal"/>
        <w:ind w:firstLine="540"/>
        <w:jc w:val="both"/>
        <w:rPr>
          <w:sz w:val="22"/>
          <w:szCs w:val="22"/>
        </w:rPr>
      </w:pPr>
      <w:r w:rsidRPr="002450D7">
        <w:rPr>
          <w:sz w:val="22"/>
          <w:szCs w:val="22"/>
        </w:rPr>
        <w:t>3. Контроль за исполнением настоящего приказа оставляю за собой.</w:t>
      </w:r>
    </w:p>
    <w:p w:rsidR="006703E0" w:rsidRPr="002450D7" w:rsidRDefault="006703E0" w:rsidP="002450D7">
      <w:pPr>
        <w:pStyle w:val="ConsPlusNormal"/>
        <w:jc w:val="both"/>
        <w:rPr>
          <w:sz w:val="22"/>
          <w:szCs w:val="22"/>
        </w:rPr>
      </w:pPr>
    </w:p>
    <w:p w:rsidR="006703E0" w:rsidRPr="002450D7" w:rsidRDefault="006703E0" w:rsidP="002450D7">
      <w:pPr>
        <w:pStyle w:val="ConsPlusNormal"/>
        <w:jc w:val="right"/>
        <w:rPr>
          <w:sz w:val="22"/>
          <w:szCs w:val="22"/>
        </w:rPr>
      </w:pPr>
      <w:r w:rsidRPr="002450D7">
        <w:rPr>
          <w:sz w:val="22"/>
          <w:szCs w:val="22"/>
        </w:rPr>
        <w:t>Министр</w:t>
      </w:r>
    </w:p>
    <w:p w:rsidR="006703E0" w:rsidRPr="002450D7" w:rsidRDefault="006703E0" w:rsidP="002450D7">
      <w:pPr>
        <w:pStyle w:val="ConsPlusNormal"/>
        <w:jc w:val="right"/>
        <w:rPr>
          <w:sz w:val="22"/>
          <w:szCs w:val="22"/>
        </w:rPr>
      </w:pPr>
      <w:r w:rsidRPr="002450D7">
        <w:rPr>
          <w:sz w:val="22"/>
          <w:szCs w:val="22"/>
        </w:rPr>
        <w:t>С.Е.ДОНСКОЙ</w:t>
      </w:r>
    </w:p>
    <w:p w:rsidR="006703E0" w:rsidRPr="002450D7" w:rsidRDefault="006703E0" w:rsidP="002450D7">
      <w:pPr>
        <w:pStyle w:val="ConsPlusNormal"/>
        <w:jc w:val="both"/>
        <w:rPr>
          <w:sz w:val="22"/>
          <w:szCs w:val="22"/>
        </w:rPr>
      </w:pPr>
    </w:p>
    <w:p w:rsidR="006703E0" w:rsidRPr="002450D7" w:rsidRDefault="006703E0" w:rsidP="002450D7">
      <w:pPr>
        <w:pStyle w:val="ConsPlusNormal"/>
        <w:jc w:val="right"/>
        <w:outlineLvl w:val="0"/>
        <w:rPr>
          <w:sz w:val="22"/>
          <w:szCs w:val="22"/>
        </w:rPr>
      </w:pPr>
      <w:r w:rsidRPr="002450D7">
        <w:rPr>
          <w:sz w:val="22"/>
          <w:szCs w:val="22"/>
        </w:rPr>
        <w:t>Приложение</w:t>
      </w:r>
    </w:p>
    <w:p w:rsidR="006703E0" w:rsidRPr="002450D7" w:rsidRDefault="006703E0" w:rsidP="002450D7">
      <w:pPr>
        <w:pStyle w:val="ConsPlusNormal"/>
        <w:jc w:val="right"/>
        <w:rPr>
          <w:sz w:val="22"/>
          <w:szCs w:val="22"/>
        </w:rPr>
      </w:pPr>
      <w:r w:rsidRPr="002450D7">
        <w:rPr>
          <w:sz w:val="22"/>
          <w:szCs w:val="22"/>
        </w:rPr>
        <w:t>к приказу Минприроды России</w:t>
      </w:r>
    </w:p>
    <w:p w:rsidR="006703E0" w:rsidRPr="002450D7" w:rsidRDefault="006703E0" w:rsidP="002450D7">
      <w:pPr>
        <w:pStyle w:val="ConsPlusNormal"/>
        <w:jc w:val="right"/>
        <w:rPr>
          <w:sz w:val="22"/>
          <w:szCs w:val="22"/>
        </w:rPr>
      </w:pPr>
      <w:r w:rsidRPr="002450D7">
        <w:rPr>
          <w:sz w:val="22"/>
          <w:szCs w:val="22"/>
        </w:rPr>
        <w:t>от 23.05.2016 N 306</w:t>
      </w:r>
    </w:p>
    <w:p w:rsidR="006703E0" w:rsidRPr="002450D7" w:rsidRDefault="006703E0" w:rsidP="002450D7">
      <w:pPr>
        <w:pStyle w:val="ConsPlusNormal"/>
        <w:jc w:val="both"/>
        <w:rPr>
          <w:sz w:val="22"/>
          <w:szCs w:val="22"/>
        </w:rPr>
      </w:pPr>
    </w:p>
    <w:p w:rsidR="006703E0" w:rsidRPr="002450D7" w:rsidRDefault="006703E0" w:rsidP="002450D7">
      <w:pPr>
        <w:pStyle w:val="ConsPlusTitle"/>
        <w:jc w:val="center"/>
        <w:rPr>
          <w:sz w:val="22"/>
          <w:szCs w:val="22"/>
        </w:rPr>
      </w:pPr>
      <w:bookmarkStart w:id="0" w:name="Par30"/>
      <w:bookmarkEnd w:id="0"/>
      <w:r w:rsidRPr="002450D7">
        <w:rPr>
          <w:sz w:val="22"/>
          <w:szCs w:val="22"/>
        </w:rPr>
        <w:t>ПОРЯДОК ВЕДЕНИЯ КРАСНОЙ КНИГИ РОССИЙСКОЙ ФЕДЕРАЦИИ</w:t>
      </w:r>
    </w:p>
    <w:p w:rsidR="006703E0" w:rsidRPr="002450D7" w:rsidRDefault="006703E0" w:rsidP="002450D7">
      <w:pPr>
        <w:pStyle w:val="ConsPlusNormal"/>
        <w:jc w:val="both"/>
        <w:rPr>
          <w:sz w:val="22"/>
          <w:szCs w:val="22"/>
        </w:rPr>
      </w:pPr>
    </w:p>
    <w:p w:rsidR="006703E0" w:rsidRPr="002450D7" w:rsidRDefault="006703E0" w:rsidP="002450D7">
      <w:pPr>
        <w:pStyle w:val="ConsPlusNormal"/>
        <w:jc w:val="center"/>
        <w:outlineLvl w:val="1"/>
        <w:rPr>
          <w:sz w:val="22"/>
          <w:szCs w:val="22"/>
        </w:rPr>
      </w:pPr>
      <w:r w:rsidRPr="002450D7">
        <w:rPr>
          <w:sz w:val="22"/>
          <w:szCs w:val="22"/>
        </w:rPr>
        <w:t>I. Общие положения</w:t>
      </w:r>
    </w:p>
    <w:p w:rsidR="006703E0" w:rsidRPr="002450D7" w:rsidRDefault="006703E0" w:rsidP="002450D7">
      <w:pPr>
        <w:pStyle w:val="ConsPlusNormal"/>
        <w:jc w:val="both"/>
        <w:rPr>
          <w:sz w:val="22"/>
          <w:szCs w:val="22"/>
        </w:rPr>
      </w:pPr>
    </w:p>
    <w:p w:rsidR="006703E0" w:rsidRPr="002450D7" w:rsidRDefault="006703E0" w:rsidP="002450D7">
      <w:pPr>
        <w:pStyle w:val="ConsPlusNormal"/>
        <w:ind w:firstLine="540"/>
        <w:jc w:val="both"/>
        <w:rPr>
          <w:sz w:val="22"/>
          <w:szCs w:val="22"/>
        </w:rPr>
      </w:pPr>
      <w:r w:rsidRPr="002450D7">
        <w:rPr>
          <w:sz w:val="22"/>
          <w:szCs w:val="22"/>
        </w:rPr>
        <w:t>1.1. Настоящий Порядок разработан в соответствии с Федеральным законом от 10.01.2002 N 7-ФЗ "Об охране окружающей среды" (Собрание законодательства Российской Федерации, 2002, N 2, ст. 133; 2004, N 35, ст. 3607; 2005, N 1, ст. 25; N 19, ст. 1752; 2006, N 1, ст. 10; N 52, ст. 5498; 2007, N 7, ст. 834; N 27, ст. 3213; 2008, N 26, ст. 3012; N 29, ст. 3418; N 30, ст. 3616; 2009, N 1, ст. 17; N 11, ст. 1261; N 52, ст. 6450; 2011, N 1, ст. 54; N 29, ст. 4281; N 30, ст. 4590, ст. 4591, ст. 4596; N 48, ст. 6732; N 50, ст. 7359; 2012, N 26, ст. 3446; 2013, N 11, ст. 1164; N 27, ст. 3477; N 30, ст. 4059; N 52, ст. 6971, ст. 6974; 2014, N 11, ст. 1092; N 30, ст. 4220; N 48, ст. 6642; 2015, N 1, ст. 11; N 27, ст. 3994; N 29, ст. 4359; N 48, ст. 6723; 2016, N 1, ст. 24), (далее - Федеральный закон "Об охране окружающей среды"), Федеральным законом от 24.04.1995 N 52-ФЗ "О животном мире" (Собрание законодательства Российской Федерации, 1995, N 17, ст. 1462; 2003, N 46, ст. 4444; 2004, N 45, ст. 4377; 2005, N 1, ст. 25; 2006, N 1, ст. 10; N 52, ст. 5498; 2007, N 1, ст. 21; N 17, ст. 1933; N 50, ст. 6246; 2008, N 30, ст. 3616, N 49, ст. 5748; 2009, N 1, ст. 17, N 11, ст. 1261; N 30, ст. 3735; 2011, N 1, ст. 32; N 30, ст. 4590; N 48, ст. 6732; 2013, N 19, 2331; 2015, N 29, ст. 4359, ст. 4370) (далее - Федеральный закон "О животном мире") и постановлением Правительства Российской Федерации от 11.11.2015 N 1219 "Об утверждении Положения о Министерстве природных ресурсов и экологии Российской Федерации и об изменении и признании утратившими силу некоторых актов Правительства Российской Федерации" (http://www.pravo.gov.ru, 17.11.2015, Собрание законодательства Российской Федерации, 2015, N 47, ст. 6586; 2016, N 2, ст. 325; N 25, ст. 3811) и определяет процедуру по ведению Красной книги Российской Федерации.</w:t>
      </w:r>
    </w:p>
    <w:p w:rsidR="006703E0" w:rsidRPr="002450D7" w:rsidRDefault="006703E0" w:rsidP="002450D7">
      <w:pPr>
        <w:pStyle w:val="ConsPlusNormal"/>
        <w:ind w:firstLine="540"/>
        <w:jc w:val="both"/>
        <w:rPr>
          <w:sz w:val="22"/>
          <w:szCs w:val="22"/>
        </w:rPr>
      </w:pPr>
      <w:r w:rsidRPr="002450D7">
        <w:rPr>
          <w:sz w:val="22"/>
          <w:szCs w:val="22"/>
        </w:rPr>
        <w:t>1.2. Красная книга Российской Федерации содержит свод документированной информации о состоянии, распространении, категориях статуса редкости и статуса угрозы исчезновения и мер охраны (далее - категории статуса), с целью обеспечения сохранения и восстановления редких и находящихся под угрозой исчезновения видов (подвидов, популяций) диких животных и дикорастущих растений и грибов (далее - объекты животного и растительного мира), обитающих (произрастающих) на территории (акватории) Российской Федерации, континентальном шельфе и в исключительной экономической зоне Российской Федерации.</w:t>
      </w:r>
    </w:p>
    <w:p w:rsidR="006703E0" w:rsidRPr="002450D7" w:rsidRDefault="006703E0" w:rsidP="002450D7">
      <w:pPr>
        <w:pStyle w:val="ConsPlusNormal"/>
        <w:ind w:firstLine="540"/>
        <w:jc w:val="both"/>
        <w:rPr>
          <w:sz w:val="22"/>
          <w:szCs w:val="22"/>
        </w:rPr>
      </w:pPr>
      <w:r w:rsidRPr="002450D7">
        <w:rPr>
          <w:sz w:val="22"/>
          <w:szCs w:val="22"/>
        </w:rPr>
        <w:t>1.3. Красная книга Российской Федерации ведется Министерством природных ресурсов и экологии Российской Федерации (Минприроды России) &lt;1&gt;.</w:t>
      </w:r>
    </w:p>
    <w:p w:rsidR="006703E0" w:rsidRPr="002450D7" w:rsidRDefault="006703E0" w:rsidP="002450D7">
      <w:pPr>
        <w:pStyle w:val="ConsPlusNormal"/>
        <w:ind w:firstLine="540"/>
        <w:jc w:val="both"/>
        <w:rPr>
          <w:sz w:val="22"/>
          <w:szCs w:val="22"/>
        </w:rPr>
      </w:pPr>
      <w:r w:rsidRPr="002450D7">
        <w:rPr>
          <w:sz w:val="22"/>
          <w:szCs w:val="22"/>
        </w:rPr>
        <w:t>--------------------------------</w:t>
      </w:r>
    </w:p>
    <w:p w:rsidR="006703E0" w:rsidRPr="002450D7" w:rsidRDefault="006703E0" w:rsidP="002450D7">
      <w:pPr>
        <w:pStyle w:val="ConsPlusNormal"/>
        <w:ind w:firstLine="540"/>
        <w:jc w:val="both"/>
      </w:pPr>
      <w:r w:rsidRPr="002450D7">
        <w:t>&lt;1&gt; Пункт 5.5 Положения о Министерстве природных ресурсов и экологии Российской Федерации, утвержденного постановлением Правительства Российской Федерации от 11.11.2015 N 1219.</w:t>
      </w:r>
    </w:p>
    <w:p w:rsidR="006703E0" w:rsidRPr="002450D7" w:rsidRDefault="006703E0" w:rsidP="002450D7">
      <w:pPr>
        <w:pStyle w:val="ConsPlusNormal"/>
        <w:jc w:val="both"/>
        <w:rPr>
          <w:sz w:val="22"/>
          <w:szCs w:val="22"/>
        </w:rPr>
      </w:pPr>
    </w:p>
    <w:p w:rsidR="006703E0" w:rsidRPr="002450D7" w:rsidRDefault="006703E0" w:rsidP="002450D7">
      <w:pPr>
        <w:pStyle w:val="ConsPlusNormal"/>
        <w:ind w:firstLine="540"/>
        <w:jc w:val="both"/>
        <w:rPr>
          <w:sz w:val="22"/>
          <w:szCs w:val="22"/>
        </w:rPr>
      </w:pPr>
      <w:r w:rsidRPr="002450D7">
        <w:rPr>
          <w:sz w:val="22"/>
          <w:szCs w:val="22"/>
        </w:rPr>
        <w:t>1.4. Для выработки предложений и рекомендаций, способствующих принятию решений, связанных с ведением Красной книги Российской Федерации, при Минприроды России создается Комиссия по редким и находящимся под угрозой исчезновения животным, растениям и грибам (далее - Комиссия).</w:t>
      </w:r>
    </w:p>
    <w:p w:rsidR="006703E0" w:rsidRPr="002450D7" w:rsidRDefault="006703E0" w:rsidP="002450D7">
      <w:pPr>
        <w:pStyle w:val="ConsPlusNormal"/>
        <w:ind w:firstLine="540"/>
        <w:jc w:val="both"/>
        <w:rPr>
          <w:sz w:val="22"/>
          <w:szCs w:val="22"/>
        </w:rPr>
      </w:pPr>
      <w:r w:rsidRPr="002450D7">
        <w:rPr>
          <w:sz w:val="22"/>
          <w:szCs w:val="22"/>
        </w:rPr>
        <w:t>1.5. Комиссия осуществляет взаимодействие с научными организациями, в том числе Российской академией наук &lt;1&gt; (РАН), а также с федеральными органами исполнительной власти (в частности, Минсельхоз России, Рослесхоз, Росрыболовство, Росприроднадзор) и органами исполнительной власти субъектов Российской Федерации, осуществляющими полномочия в области охраны и использования животного мира, в области охоты и сохранения охотничьих ресурсов, в области охраны водных биологических ресурсов и в области лесных отношений (далее - органы исполнительной власти субъектов Российской Федерации).</w:t>
      </w:r>
    </w:p>
    <w:p w:rsidR="006703E0" w:rsidRPr="002450D7" w:rsidRDefault="006703E0" w:rsidP="002450D7">
      <w:pPr>
        <w:pStyle w:val="ConsPlusNormal"/>
        <w:ind w:firstLine="540"/>
        <w:jc w:val="both"/>
        <w:rPr>
          <w:sz w:val="22"/>
          <w:szCs w:val="22"/>
        </w:rPr>
      </w:pPr>
      <w:r w:rsidRPr="002450D7">
        <w:rPr>
          <w:sz w:val="22"/>
          <w:szCs w:val="22"/>
        </w:rPr>
        <w:t>--------------------------------</w:t>
      </w:r>
    </w:p>
    <w:p w:rsidR="006703E0" w:rsidRPr="002450D7" w:rsidRDefault="006703E0" w:rsidP="002450D7">
      <w:pPr>
        <w:pStyle w:val="ConsPlusNormal"/>
        <w:ind w:firstLine="540"/>
        <w:jc w:val="both"/>
      </w:pPr>
      <w:r w:rsidRPr="002450D7">
        <w:t>&lt;1&gt; Статья 6 Федерального закона от 27.09.2013 N 253-ФЗ "О Российской академии наук, реорганизации государственных академий наук и внесении изменений в отдельные законодательные акты Российской Федерации" (Собрание законодательства Российской Федерации, 2013, N 39, ст. 4883).</w:t>
      </w:r>
    </w:p>
    <w:p w:rsidR="006703E0" w:rsidRPr="002450D7" w:rsidRDefault="006703E0" w:rsidP="002450D7">
      <w:pPr>
        <w:pStyle w:val="ConsPlusNormal"/>
        <w:jc w:val="both"/>
        <w:rPr>
          <w:sz w:val="22"/>
          <w:szCs w:val="22"/>
        </w:rPr>
      </w:pPr>
    </w:p>
    <w:p w:rsidR="006703E0" w:rsidRPr="002450D7" w:rsidRDefault="006703E0" w:rsidP="002450D7">
      <w:pPr>
        <w:pStyle w:val="ConsPlusNormal"/>
        <w:jc w:val="center"/>
        <w:outlineLvl w:val="1"/>
        <w:rPr>
          <w:sz w:val="22"/>
          <w:szCs w:val="22"/>
        </w:rPr>
      </w:pPr>
      <w:r w:rsidRPr="002450D7">
        <w:rPr>
          <w:sz w:val="22"/>
          <w:szCs w:val="22"/>
        </w:rPr>
        <w:t>II. Основные мероприятия по ведению Красной книги</w:t>
      </w:r>
    </w:p>
    <w:p w:rsidR="006703E0" w:rsidRPr="002450D7" w:rsidRDefault="006703E0" w:rsidP="002450D7">
      <w:pPr>
        <w:pStyle w:val="ConsPlusNormal"/>
        <w:jc w:val="center"/>
        <w:rPr>
          <w:sz w:val="22"/>
          <w:szCs w:val="22"/>
        </w:rPr>
      </w:pPr>
      <w:r w:rsidRPr="002450D7">
        <w:rPr>
          <w:sz w:val="22"/>
          <w:szCs w:val="22"/>
        </w:rPr>
        <w:t>Российской Федерации</w:t>
      </w:r>
    </w:p>
    <w:p w:rsidR="006703E0" w:rsidRPr="002450D7" w:rsidRDefault="006703E0" w:rsidP="002450D7">
      <w:pPr>
        <w:pStyle w:val="ConsPlusNormal"/>
        <w:jc w:val="both"/>
        <w:rPr>
          <w:sz w:val="22"/>
          <w:szCs w:val="22"/>
        </w:rPr>
      </w:pPr>
    </w:p>
    <w:p w:rsidR="006703E0" w:rsidRPr="002450D7" w:rsidRDefault="006703E0" w:rsidP="002450D7">
      <w:pPr>
        <w:pStyle w:val="ConsPlusNormal"/>
        <w:ind w:firstLine="540"/>
        <w:jc w:val="both"/>
        <w:rPr>
          <w:sz w:val="22"/>
          <w:szCs w:val="22"/>
        </w:rPr>
      </w:pPr>
      <w:r w:rsidRPr="002450D7">
        <w:rPr>
          <w:sz w:val="22"/>
          <w:szCs w:val="22"/>
        </w:rPr>
        <w:t>2.1. Ведение Красной книги Российской Федерации включает:</w:t>
      </w:r>
    </w:p>
    <w:p w:rsidR="006703E0" w:rsidRPr="002450D7" w:rsidRDefault="006703E0" w:rsidP="002450D7">
      <w:pPr>
        <w:pStyle w:val="ConsPlusNormal"/>
        <w:ind w:firstLine="540"/>
        <w:jc w:val="both"/>
        <w:rPr>
          <w:sz w:val="22"/>
          <w:szCs w:val="22"/>
        </w:rPr>
      </w:pPr>
      <w:r w:rsidRPr="002450D7">
        <w:rPr>
          <w:sz w:val="22"/>
          <w:szCs w:val="22"/>
        </w:rPr>
        <w:t>2.1.1. занесение в Красную книгу Российской Федерации (исключение из Красной книги Российской Федерации) объектов животного и растительного мира;</w:t>
      </w:r>
    </w:p>
    <w:p w:rsidR="006703E0" w:rsidRPr="002450D7" w:rsidRDefault="006703E0" w:rsidP="002450D7">
      <w:pPr>
        <w:pStyle w:val="ConsPlusNormal"/>
        <w:ind w:firstLine="540"/>
        <w:jc w:val="both"/>
        <w:rPr>
          <w:sz w:val="22"/>
          <w:szCs w:val="22"/>
        </w:rPr>
      </w:pPr>
      <w:r w:rsidRPr="002450D7">
        <w:rPr>
          <w:sz w:val="22"/>
          <w:szCs w:val="22"/>
        </w:rPr>
        <w:t>2.1.2. подготовку и ведение государственного учета объектов животного и растительного мира, занесенных в Красную книгу Российской Федерации (включая сбор и анализ научных данных о современном состоянии и тенденциях изменения состояния);</w:t>
      </w:r>
    </w:p>
    <w:p w:rsidR="006703E0" w:rsidRPr="002450D7" w:rsidRDefault="006703E0" w:rsidP="002450D7">
      <w:pPr>
        <w:pStyle w:val="ConsPlusNormal"/>
        <w:ind w:firstLine="540"/>
        <w:jc w:val="both"/>
        <w:rPr>
          <w:sz w:val="22"/>
          <w:szCs w:val="22"/>
        </w:rPr>
      </w:pPr>
      <w:r w:rsidRPr="002450D7">
        <w:rPr>
          <w:sz w:val="22"/>
          <w:szCs w:val="22"/>
        </w:rPr>
        <w:t>2.1.3. организацию и ведение государственного мониторинга объектов животного и растительного мира, занесенных в Красную книгу Российской Федерации;</w:t>
      </w:r>
    </w:p>
    <w:p w:rsidR="006703E0" w:rsidRPr="002450D7" w:rsidRDefault="006703E0" w:rsidP="002450D7">
      <w:pPr>
        <w:pStyle w:val="ConsPlusNormal"/>
        <w:ind w:firstLine="540"/>
        <w:jc w:val="both"/>
        <w:rPr>
          <w:sz w:val="22"/>
          <w:szCs w:val="22"/>
        </w:rPr>
      </w:pPr>
      <w:r w:rsidRPr="002450D7">
        <w:rPr>
          <w:sz w:val="22"/>
          <w:szCs w:val="22"/>
        </w:rPr>
        <w:t>2.1.4. подготовку и ведение государственного кадастра объектов животного и растительного мира, занесенных в Красную книгу Российской Федерации;</w:t>
      </w:r>
    </w:p>
    <w:p w:rsidR="006703E0" w:rsidRPr="002450D7" w:rsidRDefault="006703E0" w:rsidP="002450D7">
      <w:pPr>
        <w:pStyle w:val="ConsPlusNormal"/>
        <w:ind w:firstLine="540"/>
        <w:jc w:val="both"/>
        <w:rPr>
          <w:sz w:val="22"/>
          <w:szCs w:val="22"/>
        </w:rPr>
      </w:pPr>
      <w:r w:rsidRPr="002450D7">
        <w:rPr>
          <w:sz w:val="22"/>
          <w:szCs w:val="22"/>
        </w:rPr>
        <w:t>2.1.5. разработку и реализацию мер по охране и восстановлению объектов животного и растительного мира, занесенных в Красную книгу Российской Федерации;</w:t>
      </w:r>
    </w:p>
    <w:p w:rsidR="006703E0" w:rsidRPr="002450D7" w:rsidRDefault="006703E0" w:rsidP="002450D7">
      <w:pPr>
        <w:pStyle w:val="ConsPlusNormal"/>
        <w:ind w:firstLine="540"/>
        <w:jc w:val="both"/>
        <w:rPr>
          <w:sz w:val="22"/>
          <w:szCs w:val="22"/>
        </w:rPr>
      </w:pPr>
      <w:r w:rsidRPr="002450D7">
        <w:rPr>
          <w:sz w:val="22"/>
          <w:szCs w:val="22"/>
        </w:rPr>
        <w:t>2.1.6. подготовку к изданию, издание и распространение Красной книги Российской Федерации.</w:t>
      </w:r>
    </w:p>
    <w:p w:rsidR="006703E0" w:rsidRPr="002450D7" w:rsidRDefault="006703E0" w:rsidP="002450D7">
      <w:pPr>
        <w:pStyle w:val="ConsPlusNormal"/>
        <w:jc w:val="both"/>
        <w:rPr>
          <w:sz w:val="22"/>
          <w:szCs w:val="22"/>
        </w:rPr>
      </w:pPr>
    </w:p>
    <w:p w:rsidR="006703E0" w:rsidRPr="002450D7" w:rsidRDefault="006703E0" w:rsidP="002450D7">
      <w:pPr>
        <w:pStyle w:val="ConsPlusNormal"/>
        <w:jc w:val="center"/>
        <w:outlineLvl w:val="1"/>
        <w:rPr>
          <w:sz w:val="22"/>
          <w:szCs w:val="22"/>
        </w:rPr>
      </w:pPr>
      <w:r w:rsidRPr="002450D7">
        <w:rPr>
          <w:sz w:val="22"/>
          <w:szCs w:val="22"/>
        </w:rPr>
        <w:t>III. Занесение в Красную книгу Российской Федерации</w:t>
      </w:r>
    </w:p>
    <w:p w:rsidR="006703E0" w:rsidRPr="002450D7" w:rsidRDefault="006703E0" w:rsidP="002450D7">
      <w:pPr>
        <w:pStyle w:val="ConsPlusNormal"/>
        <w:jc w:val="center"/>
        <w:rPr>
          <w:sz w:val="22"/>
          <w:szCs w:val="22"/>
        </w:rPr>
      </w:pPr>
      <w:r w:rsidRPr="002450D7">
        <w:rPr>
          <w:sz w:val="22"/>
          <w:szCs w:val="22"/>
        </w:rPr>
        <w:t>(исключение из Красной книги Российской Федерации)</w:t>
      </w:r>
    </w:p>
    <w:p w:rsidR="006703E0" w:rsidRPr="002450D7" w:rsidRDefault="006703E0" w:rsidP="002450D7">
      <w:pPr>
        <w:pStyle w:val="ConsPlusNormal"/>
        <w:jc w:val="center"/>
        <w:rPr>
          <w:sz w:val="22"/>
          <w:szCs w:val="22"/>
        </w:rPr>
      </w:pPr>
      <w:r w:rsidRPr="002450D7">
        <w:rPr>
          <w:sz w:val="22"/>
          <w:szCs w:val="22"/>
        </w:rPr>
        <w:t>объектов животного и растительного мира</w:t>
      </w:r>
    </w:p>
    <w:p w:rsidR="006703E0" w:rsidRPr="002450D7" w:rsidRDefault="006703E0" w:rsidP="002450D7">
      <w:pPr>
        <w:pStyle w:val="ConsPlusNormal"/>
        <w:jc w:val="both"/>
        <w:rPr>
          <w:sz w:val="22"/>
          <w:szCs w:val="22"/>
        </w:rPr>
      </w:pPr>
    </w:p>
    <w:p w:rsidR="006703E0" w:rsidRPr="002450D7" w:rsidRDefault="006703E0" w:rsidP="002450D7">
      <w:pPr>
        <w:pStyle w:val="ConsPlusNormal"/>
        <w:ind w:firstLine="540"/>
        <w:jc w:val="both"/>
        <w:rPr>
          <w:sz w:val="22"/>
          <w:szCs w:val="22"/>
        </w:rPr>
      </w:pPr>
      <w:r w:rsidRPr="002450D7">
        <w:rPr>
          <w:sz w:val="22"/>
          <w:szCs w:val="22"/>
        </w:rPr>
        <w:t>3.1. В Красную книгу Российской Федерации заносятся объекты животного и растительного мира, постоянно или временно обитающие или произрастающие в естественных условиях на территории (акватории) Российской Федерации, континентальном шельфе и в пределах исключительной экономической зоны Российской Федерации, которые подлежат особой охране.</w:t>
      </w:r>
    </w:p>
    <w:p w:rsidR="006703E0" w:rsidRPr="002450D7" w:rsidRDefault="006703E0" w:rsidP="002450D7">
      <w:pPr>
        <w:pStyle w:val="ConsPlusNormal"/>
        <w:ind w:firstLine="540"/>
        <w:jc w:val="both"/>
        <w:rPr>
          <w:sz w:val="22"/>
          <w:szCs w:val="22"/>
        </w:rPr>
      </w:pPr>
      <w:r w:rsidRPr="002450D7">
        <w:rPr>
          <w:sz w:val="22"/>
          <w:szCs w:val="22"/>
        </w:rPr>
        <w:t>3.2. В Красную книгу Российской Федерации заносятся объекты животного и растительного мира, нуждающиеся в специальных мерах охраны, а именно:</w:t>
      </w:r>
    </w:p>
    <w:p w:rsidR="006703E0" w:rsidRPr="002450D7" w:rsidRDefault="006703E0" w:rsidP="002450D7">
      <w:pPr>
        <w:pStyle w:val="ConsPlusNormal"/>
        <w:ind w:firstLine="540"/>
        <w:jc w:val="both"/>
        <w:rPr>
          <w:sz w:val="22"/>
          <w:szCs w:val="22"/>
        </w:rPr>
      </w:pPr>
      <w:r w:rsidRPr="002450D7">
        <w:rPr>
          <w:sz w:val="22"/>
          <w:szCs w:val="22"/>
        </w:rPr>
        <w:t>объекты животного и растительного мира, находящиеся под угрозой исчезновения;</w:t>
      </w:r>
    </w:p>
    <w:p w:rsidR="006703E0" w:rsidRPr="002450D7" w:rsidRDefault="006703E0" w:rsidP="002450D7">
      <w:pPr>
        <w:pStyle w:val="ConsPlusNormal"/>
        <w:ind w:firstLine="540"/>
        <w:jc w:val="both"/>
        <w:rPr>
          <w:sz w:val="22"/>
          <w:szCs w:val="22"/>
        </w:rPr>
      </w:pPr>
      <w:r w:rsidRPr="002450D7">
        <w:rPr>
          <w:sz w:val="22"/>
          <w:szCs w:val="22"/>
        </w:rPr>
        <w:t>уязвимые, узкоареальные и редкие объекты животного и растительного мира, охрана которых важна для сохранения флоры и фауны различных природно-климатических зон.</w:t>
      </w:r>
    </w:p>
    <w:p w:rsidR="006703E0" w:rsidRPr="002450D7" w:rsidRDefault="006703E0" w:rsidP="002450D7">
      <w:pPr>
        <w:pStyle w:val="ConsPlusNormal"/>
        <w:ind w:firstLine="540"/>
        <w:jc w:val="both"/>
        <w:rPr>
          <w:sz w:val="22"/>
          <w:szCs w:val="22"/>
        </w:rPr>
      </w:pPr>
      <w:r w:rsidRPr="002450D7">
        <w:rPr>
          <w:sz w:val="22"/>
          <w:szCs w:val="22"/>
        </w:rPr>
        <w:t>3.3. Минприроды России рассматривает предложения о занесении в Красную книгу Российской Федерации (исключении из Красной книги Российской Федерации) или об изменении категорий статуса объектов животного или растительного мира, поступившие от органов государственной власти, организаций, граждан, и направляет указанные предложения для экспертных заключений в РАН и, при необходимости, в иные научные организации.</w:t>
      </w:r>
    </w:p>
    <w:p w:rsidR="006703E0" w:rsidRPr="002450D7" w:rsidRDefault="006703E0" w:rsidP="002450D7">
      <w:pPr>
        <w:pStyle w:val="ConsPlusNormal"/>
        <w:ind w:firstLine="540"/>
        <w:jc w:val="both"/>
        <w:rPr>
          <w:sz w:val="22"/>
          <w:szCs w:val="22"/>
        </w:rPr>
      </w:pPr>
      <w:r w:rsidRPr="002450D7">
        <w:rPr>
          <w:sz w:val="22"/>
          <w:szCs w:val="22"/>
        </w:rPr>
        <w:t>После представления экспертных заключений из РАН или иных научных организаций Минприроды России направляет их вместе с указанными предложениями на рассмотрение в Комиссию.</w:t>
      </w:r>
    </w:p>
    <w:p w:rsidR="006703E0" w:rsidRPr="002450D7" w:rsidRDefault="006703E0" w:rsidP="002450D7">
      <w:pPr>
        <w:pStyle w:val="ConsPlusNormal"/>
        <w:ind w:firstLine="540"/>
        <w:jc w:val="both"/>
        <w:rPr>
          <w:sz w:val="22"/>
          <w:szCs w:val="22"/>
        </w:rPr>
      </w:pPr>
      <w:r w:rsidRPr="002450D7">
        <w:rPr>
          <w:sz w:val="22"/>
          <w:szCs w:val="22"/>
        </w:rPr>
        <w:t>3.4. Основанием для занесения в Красную книгу Российской Федерации или изменения категории статуса объекта животного или растительного мира являются данные об опасном сокращении его численности и (или) ареала, увеличении фрагментации ареала, о неблагоприятных изменениях условий существования этого объекта или другие данные, свидетельствующие о необходимости принятия специальных мер по его сохранению и восстановлению.</w:t>
      </w:r>
    </w:p>
    <w:p w:rsidR="006703E0" w:rsidRPr="002450D7" w:rsidRDefault="006703E0" w:rsidP="002450D7">
      <w:pPr>
        <w:pStyle w:val="ConsPlusNormal"/>
        <w:ind w:firstLine="540"/>
        <w:jc w:val="both"/>
        <w:rPr>
          <w:sz w:val="22"/>
          <w:szCs w:val="22"/>
        </w:rPr>
      </w:pPr>
      <w:r w:rsidRPr="002450D7">
        <w:rPr>
          <w:sz w:val="22"/>
          <w:szCs w:val="22"/>
        </w:rPr>
        <w:t>3.5. Основанием для исключения из Красной книги Российской Федерации или изменения категории статуса объекта животного или растительного мира являются данные о восстановлении его численности и (или) ареала, о положительных изменениях условий его существования или другие данные, свидетельствующие об отсутствии необходимости принятия специальных мер по его сохранению и восстановлению, а также в случае его безвозвратной потери (вымирания).</w:t>
      </w:r>
    </w:p>
    <w:p w:rsidR="006703E0" w:rsidRPr="002450D7" w:rsidRDefault="006703E0" w:rsidP="002450D7">
      <w:pPr>
        <w:pStyle w:val="ConsPlusNormal"/>
        <w:ind w:firstLine="540"/>
        <w:jc w:val="both"/>
        <w:rPr>
          <w:sz w:val="22"/>
          <w:szCs w:val="22"/>
        </w:rPr>
      </w:pPr>
      <w:bookmarkStart w:id="1" w:name="Par68"/>
      <w:bookmarkEnd w:id="1"/>
      <w:r w:rsidRPr="002450D7">
        <w:rPr>
          <w:sz w:val="22"/>
          <w:szCs w:val="22"/>
        </w:rPr>
        <w:t>3.6. Решение о занесении в Красную книгу Российской Федерации (исключении из Красной книги Российской Федерации) объекта животного или растительного мира, а также изменении категорий его статуса, принимается Минприроды России по представлению Комиссии, с учетом экспертного заключения РАН, а также заключений иных научных организаций (при их поступлении), по согласованию с Минсельхозом России и оформляется приказом Минприроды России.</w:t>
      </w:r>
    </w:p>
    <w:p w:rsidR="006703E0" w:rsidRPr="002450D7" w:rsidRDefault="006703E0" w:rsidP="002450D7">
      <w:pPr>
        <w:pStyle w:val="ConsPlusNormal"/>
        <w:ind w:firstLine="540"/>
        <w:jc w:val="both"/>
        <w:rPr>
          <w:sz w:val="22"/>
          <w:szCs w:val="22"/>
        </w:rPr>
      </w:pPr>
      <w:r w:rsidRPr="002450D7">
        <w:rPr>
          <w:sz w:val="22"/>
          <w:szCs w:val="22"/>
        </w:rPr>
        <w:t>3.7. Объект животного и растительного мира, включенный в списки объектов животного и растительного мира, занесенных в Красную книгу Российской Федерации, относят к одной из категорий статуса редкости: категория 0 ("Вероятно исчезнувшие"), категория 1 ("Находящиеся под угрозой исчезновения"), категория 2 ("Сокращающиеся в численности и/или распространении"), категория 3 ("Редкие"), категория 4 ("Неопределенные по статусу"), категория 5 ("Восстанавливаемые и восстанавливающиеся"), а также к статусу угрозы исчезновения видов, характеризующих его состояние в естественной среде обитания, а также степень и первоочередность принимаемых и планируемых природоохранных мер.</w:t>
      </w:r>
    </w:p>
    <w:p w:rsidR="006703E0" w:rsidRPr="002450D7" w:rsidRDefault="006703E0" w:rsidP="002450D7">
      <w:pPr>
        <w:pStyle w:val="ConsPlusNormal"/>
        <w:jc w:val="both"/>
        <w:rPr>
          <w:sz w:val="22"/>
          <w:szCs w:val="22"/>
        </w:rPr>
      </w:pPr>
    </w:p>
    <w:p w:rsidR="006703E0" w:rsidRPr="002450D7" w:rsidRDefault="006703E0" w:rsidP="002450D7">
      <w:pPr>
        <w:pStyle w:val="ConsPlusNormal"/>
        <w:jc w:val="center"/>
        <w:outlineLvl w:val="1"/>
        <w:rPr>
          <w:sz w:val="22"/>
          <w:szCs w:val="22"/>
        </w:rPr>
      </w:pPr>
      <w:r w:rsidRPr="002450D7">
        <w:rPr>
          <w:sz w:val="22"/>
          <w:szCs w:val="22"/>
        </w:rPr>
        <w:t>IV. Подготовка и ведение государственного учета объектов</w:t>
      </w:r>
    </w:p>
    <w:p w:rsidR="006703E0" w:rsidRPr="002450D7" w:rsidRDefault="006703E0" w:rsidP="002450D7">
      <w:pPr>
        <w:pStyle w:val="ConsPlusNormal"/>
        <w:jc w:val="center"/>
        <w:rPr>
          <w:sz w:val="22"/>
          <w:szCs w:val="22"/>
        </w:rPr>
      </w:pPr>
      <w:r w:rsidRPr="002450D7">
        <w:rPr>
          <w:sz w:val="22"/>
          <w:szCs w:val="22"/>
        </w:rPr>
        <w:t>животного и растительного мира, занесенных в Красную книгу</w:t>
      </w:r>
    </w:p>
    <w:p w:rsidR="006703E0" w:rsidRPr="002450D7" w:rsidRDefault="006703E0" w:rsidP="002450D7">
      <w:pPr>
        <w:pStyle w:val="ConsPlusNormal"/>
        <w:jc w:val="center"/>
        <w:rPr>
          <w:sz w:val="22"/>
          <w:szCs w:val="22"/>
        </w:rPr>
      </w:pPr>
      <w:r w:rsidRPr="002450D7">
        <w:rPr>
          <w:sz w:val="22"/>
          <w:szCs w:val="22"/>
        </w:rPr>
        <w:t>Российской Федерации (включая сбор и анализ научных данных</w:t>
      </w:r>
    </w:p>
    <w:p w:rsidR="006703E0" w:rsidRPr="002450D7" w:rsidRDefault="006703E0" w:rsidP="002450D7">
      <w:pPr>
        <w:pStyle w:val="ConsPlusNormal"/>
        <w:jc w:val="center"/>
        <w:rPr>
          <w:sz w:val="22"/>
          <w:szCs w:val="22"/>
        </w:rPr>
      </w:pPr>
      <w:r w:rsidRPr="002450D7">
        <w:rPr>
          <w:sz w:val="22"/>
          <w:szCs w:val="22"/>
        </w:rPr>
        <w:t>о современном состоянии и тенденциях изменения состояния)</w:t>
      </w:r>
    </w:p>
    <w:p w:rsidR="006703E0" w:rsidRPr="002450D7" w:rsidRDefault="006703E0" w:rsidP="002450D7">
      <w:pPr>
        <w:pStyle w:val="ConsPlusNormal"/>
        <w:jc w:val="both"/>
        <w:rPr>
          <w:sz w:val="22"/>
          <w:szCs w:val="22"/>
        </w:rPr>
      </w:pPr>
    </w:p>
    <w:p w:rsidR="006703E0" w:rsidRPr="002450D7" w:rsidRDefault="006703E0" w:rsidP="002450D7">
      <w:pPr>
        <w:pStyle w:val="ConsPlusNormal"/>
        <w:ind w:firstLine="540"/>
        <w:jc w:val="both"/>
        <w:rPr>
          <w:sz w:val="22"/>
          <w:szCs w:val="22"/>
        </w:rPr>
      </w:pPr>
      <w:r w:rsidRPr="002450D7">
        <w:rPr>
          <w:sz w:val="22"/>
          <w:szCs w:val="22"/>
        </w:rPr>
        <w:t>4.1. Сбор и анализ научных данных о современном состоянии и тенденциях изменения состояния объектов животного и растительного мира, занесенных в Красную книгу Российской Федерации, осуществляется при ведении государственного учета, государственного мониторинга и государственного кадастра объектов животного мира, при ведении государственного охотхозяйственного реестра и государственного лесного реестра, государственного мониторинга водных биоресурсов и государственного рыбохозяйственного реестра.</w:t>
      </w:r>
    </w:p>
    <w:p w:rsidR="006703E0" w:rsidRPr="002450D7" w:rsidRDefault="006703E0" w:rsidP="002450D7">
      <w:pPr>
        <w:pStyle w:val="ConsPlusNormal"/>
        <w:ind w:firstLine="540"/>
        <w:jc w:val="both"/>
        <w:rPr>
          <w:sz w:val="22"/>
          <w:szCs w:val="22"/>
        </w:rPr>
      </w:pPr>
      <w:r w:rsidRPr="002450D7">
        <w:rPr>
          <w:sz w:val="22"/>
          <w:szCs w:val="22"/>
        </w:rPr>
        <w:t>4.2. Ведение государственного учета объектов животного и растительного мира, включая сбор и анализ научных данных об объектах животного и растительного мира, занесенных в Красную книгу Российской Федерации, осуществляется путем составления органами исполнительной власти субъектов Российской Федерации &lt;1&gt; списка видов объектов животного и растительного мира, обитающих (произрастающих) в субъекте Российской Федерации, включающего сведения о состоянии данных видов и среде их обитания, который в установленном порядке представляется в Минприроды России не реже одного раза в три года в соответствии с приказом Минприроды России от 22.12.2011 N 963 "Об утверждении Порядка ведения государственного учета, государственного кадастра и государственного мониторинга объектов животного мира" (зарегистрирован в Минюсте России 14.03.2012 N 23473).</w:t>
      </w:r>
    </w:p>
    <w:p w:rsidR="006703E0" w:rsidRPr="002450D7" w:rsidRDefault="006703E0" w:rsidP="002450D7">
      <w:pPr>
        <w:pStyle w:val="ConsPlusNormal"/>
        <w:ind w:firstLine="540"/>
        <w:jc w:val="both"/>
        <w:rPr>
          <w:sz w:val="22"/>
          <w:szCs w:val="22"/>
        </w:rPr>
      </w:pPr>
      <w:r w:rsidRPr="002450D7">
        <w:rPr>
          <w:sz w:val="22"/>
          <w:szCs w:val="22"/>
        </w:rPr>
        <w:t>--------------------------------</w:t>
      </w:r>
    </w:p>
    <w:p w:rsidR="006703E0" w:rsidRPr="002450D7" w:rsidRDefault="006703E0" w:rsidP="002450D7">
      <w:pPr>
        <w:pStyle w:val="ConsPlusNormal"/>
        <w:ind w:firstLine="540"/>
        <w:jc w:val="both"/>
      </w:pPr>
      <w:r w:rsidRPr="002450D7">
        <w:t>&lt;1&gt; Статья 6 Федерального закона "О животном мире".</w:t>
      </w:r>
    </w:p>
    <w:p w:rsidR="006703E0" w:rsidRPr="002450D7" w:rsidRDefault="006703E0" w:rsidP="002450D7">
      <w:pPr>
        <w:pStyle w:val="ConsPlusNormal"/>
        <w:jc w:val="both"/>
        <w:rPr>
          <w:sz w:val="22"/>
          <w:szCs w:val="22"/>
        </w:rPr>
      </w:pPr>
    </w:p>
    <w:p w:rsidR="006703E0" w:rsidRPr="002450D7" w:rsidRDefault="006703E0" w:rsidP="002450D7">
      <w:pPr>
        <w:pStyle w:val="ConsPlusNormal"/>
        <w:jc w:val="center"/>
        <w:outlineLvl w:val="1"/>
        <w:rPr>
          <w:sz w:val="22"/>
          <w:szCs w:val="22"/>
        </w:rPr>
      </w:pPr>
      <w:r w:rsidRPr="002450D7">
        <w:rPr>
          <w:sz w:val="22"/>
          <w:szCs w:val="22"/>
        </w:rPr>
        <w:t>V. Организация и ведение государственного мониторинга</w:t>
      </w:r>
    </w:p>
    <w:p w:rsidR="006703E0" w:rsidRPr="002450D7" w:rsidRDefault="006703E0" w:rsidP="002450D7">
      <w:pPr>
        <w:pStyle w:val="ConsPlusNormal"/>
        <w:jc w:val="center"/>
        <w:rPr>
          <w:sz w:val="22"/>
          <w:szCs w:val="22"/>
        </w:rPr>
      </w:pPr>
      <w:r w:rsidRPr="002450D7">
        <w:rPr>
          <w:sz w:val="22"/>
          <w:szCs w:val="22"/>
        </w:rPr>
        <w:t>объектов животного и растительного мира,</w:t>
      </w:r>
    </w:p>
    <w:p w:rsidR="006703E0" w:rsidRPr="002450D7" w:rsidRDefault="006703E0" w:rsidP="002450D7">
      <w:pPr>
        <w:pStyle w:val="ConsPlusNormal"/>
        <w:jc w:val="center"/>
        <w:rPr>
          <w:sz w:val="22"/>
          <w:szCs w:val="22"/>
        </w:rPr>
      </w:pPr>
      <w:r w:rsidRPr="002450D7">
        <w:rPr>
          <w:sz w:val="22"/>
          <w:szCs w:val="22"/>
        </w:rPr>
        <w:t>занесенных в Красную книгу Российской Федерации</w:t>
      </w:r>
    </w:p>
    <w:p w:rsidR="006703E0" w:rsidRPr="002450D7" w:rsidRDefault="006703E0" w:rsidP="002450D7">
      <w:pPr>
        <w:pStyle w:val="ConsPlusNormal"/>
        <w:jc w:val="both"/>
        <w:rPr>
          <w:sz w:val="22"/>
          <w:szCs w:val="22"/>
        </w:rPr>
      </w:pPr>
    </w:p>
    <w:p w:rsidR="006703E0" w:rsidRPr="002450D7" w:rsidRDefault="006703E0" w:rsidP="002450D7">
      <w:pPr>
        <w:pStyle w:val="ConsPlusNormal"/>
        <w:ind w:firstLine="540"/>
        <w:jc w:val="both"/>
        <w:rPr>
          <w:sz w:val="22"/>
          <w:szCs w:val="22"/>
        </w:rPr>
      </w:pPr>
      <w:r w:rsidRPr="002450D7">
        <w:rPr>
          <w:sz w:val="22"/>
          <w:szCs w:val="22"/>
        </w:rPr>
        <w:t>5.1. Государственный мониторинг объектов животного и растительного мира, занесенных в Красную книгу Российской Федерации, является частью государственного экологического мониторинга (государственного мониторинга окружающей среды) и представляет собой систему регулярных наблюдений за объектами животного и растительного мира, их распространением, численностью, физическим состоянием, а также структурой, качеством и площадью среды их обитания (произрастания) &lt;1&gt;.</w:t>
      </w:r>
    </w:p>
    <w:p w:rsidR="006703E0" w:rsidRPr="002450D7" w:rsidRDefault="006703E0" w:rsidP="002450D7">
      <w:pPr>
        <w:pStyle w:val="ConsPlusNormal"/>
        <w:ind w:firstLine="540"/>
        <w:jc w:val="both"/>
        <w:rPr>
          <w:sz w:val="22"/>
          <w:szCs w:val="22"/>
        </w:rPr>
      </w:pPr>
      <w:r w:rsidRPr="002450D7">
        <w:rPr>
          <w:sz w:val="22"/>
          <w:szCs w:val="22"/>
        </w:rPr>
        <w:t>--------------------------------</w:t>
      </w:r>
    </w:p>
    <w:p w:rsidR="006703E0" w:rsidRPr="002450D7" w:rsidRDefault="006703E0" w:rsidP="002450D7">
      <w:pPr>
        <w:pStyle w:val="ConsPlusNormal"/>
        <w:ind w:firstLine="540"/>
        <w:jc w:val="both"/>
      </w:pPr>
      <w:r w:rsidRPr="002450D7">
        <w:t>&lt;1&gt; Статья 15 Федерального закона "О животном мире".</w:t>
      </w:r>
    </w:p>
    <w:p w:rsidR="006703E0" w:rsidRPr="002450D7" w:rsidRDefault="006703E0" w:rsidP="002450D7">
      <w:pPr>
        <w:pStyle w:val="ConsPlusNormal"/>
        <w:jc w:val="both"/>
        <w:rPr>
          <w:sz w:val="22"/>
          <w:szCs w:val="22"/>
        </w:rPr>
      </w:pPr>
    </w:p>
    <w:p w:rsidR="006703E0" w:rsidRPr="002450D7" w:rsidRDefault="006703E0" w:rsidP="002450D7">
      <w:pPr>
        <w:pStyle w:val="ConsPlusNormal"/>
        <w:ind w:firstLine="540"/>
        <w:jc w:val="both"/>
        <w:rPr>
          <w:sz w:val="22"/>
          <w:szCs w:val="22"/>
        </w:rPr>
      </w:pPr>
      <w:r w:rsidRPr="002450D7">
        <w:rPr>
          <w:sz w:val="22"/>
          <w:szCs w:val="22"/>
        </w:rPr>
        <w:t>5.2. Организация и ведение государственного мониторинга объектов животного и растительного мира, занесенных в Красную книгу Российской Федерации, обеспечивается в соответствии с приказом Минприроды России от 22.12.2011 N 963 "Об утверждении Порядка ведения государственного учета, государственного кадастра и государственного мониторинга объектов животного мира" (зарегистрирован в Минюсте России 14.03.2012 N 23473).</w:t>
      </w:r>
    </w:p>
    <w:p w:rsidR="006703E0" w:rsidRPr="002450D7" w:rsidRDefault="006703E0" w:rsidP="002450D7">
      <w:pPr>
        <w:pStyle w:val="ConsPlusNormal"/>
        <w:ind w:firstLine="540"/>
        <w:jc w:val="both"/>
        <w:rPr>
          <w:sz w:val="22"/>
          <w:szCs w:val="22"/>
        </w:rPr>
      </w:pPr>
      <w:r w:rsidRPr="002450D7">
        <w:rPr>
          <w:sz w:val="22"/>
          <w:szCs w:val="22"/>
        </w:rPr>
        <w:t>5.3. Ведение государственного мониторинга объектов животного и растительного мира, занесенных в Красную книгу Российской Федерации, осуществляется в соответствии с требованиями Единой государственной системы экологического мониторинга, введенными статьей 63.1 Федерального закона "Об охране окружающей среды".</w:t>
      </w:r>
    </w:p>
    <w:p w:rsidR="006703E0" w:rsidRPr="002450D7" w:rsidRDefault="006703E0" w:rsidP="002450D7">
      <w:pPr>
        <w:pStyle w:val="ConsPlusNormal"/>
        <w:jc w:val="both"/>
        <w:rPr>
          <w:sz w:val="22"/>
          <w:szCs w:val="22"/>
        </w:rPr>
      </w:pPr>
    </w:p>
    <w:p w:rsidR="006703E0" w:rsidRPr="002450D7" w:rsidRDefault="006703E0" w:rsidP="002450D7">
      <w:pPr>
        <w:pStyle w:val="ConsPlusNormal"/>
        <w:jc w:val="center"/>
        <w:outlineLvl w:val="1"/>
        <w:rPr>
          <w:sz w:val="22"/>
          <w:szCs w:val="22"/>
        </w:rPr>
      </w:pPr>
      <w:r w:rsidRPr="002450D7">
        <w:rPr>
          <w:sz w:val="22"/>
          <w:szCs w:val="22"/>
        </w:rPr>
        <w:t>VI. Подготовка и ведение государственного кадастра</w:t>
      </w:r>
    </w:p>
    <w:p w:rsidR="006703E0" w:rsidRPr="002450D7" w:rsidRDefault="006703E0" w:rsidP="002450D7">
      <w:pPr>
        <w:pStyle w:val="ConsPlusNormal"/>
        <w:jc w:val="center"/>
        <w:rPr>
          <w:sz w:val="22"/>
          <w:szCs w:val="22"/>
        </w:rPr>
      </w:pPr>
      <w:r w:rsidRPr="002450D7">
        <w:rPr>
          <w:sz w:val="22"/>
          <w:szCs w:val="22"/>
        </w:rPr>
        <w:t>объектов животного и растительного мира, занесенных</w:t>
      </w:r>
    </w:p>
    <w:p w:rsidR="006703E0" w:rsidRPr="002450D7" w:rsidRDefault="006703E0" w:rsidP="002450D7">
      <w:pPr>
        <w:pStyle w:val="ConsPlusNormal"/>
        <w:jc w:val="center"/>
        <w:rPr>
          <w:sz w:val="22"/>
          <w:szCs w:val="22"/>
        </w:rPr>
      </w:pPr>
      <w:r w:rsidRPr="002450D7">
        <w:rPr>
          <w:sz w:val="22"/>
          <w:szCs w:val="22"/>
        </w:rPr>
        <w:t>в Красную книгу Российской Федерации</w:t>
      </w:r>
    </w:p>
    <w:p w:rsidR="006703E0" w:rsidRPr="002450D7" w:rsidRDefault="006703E0" w:rsidP="002450D7">
      <w:pPr>
        <w:pStyle w:val="ConsPlusNormal"/>
        <w:jc w:val="both"/>
        <w:rPr>
          <w:sz w:val="22"/>
          <w:szCs w:val="22"/>
        </w:rPr>
      </w:pPr>
    </w:p>
    <w:p w:rsidR="006703E0" w:rsidRPr="002450D7" w:rsidRDefault="006703E0" w:rsidP="002450D7">
      <w:pPr>
        <w:pStyle w:val="ConsPlusNormal"/>
        <w:ind w:firstLine="540"/>
        <w:jc w:val="both"/>
        <w:rPr>
          <w:sz w:val="22"/>
          <w:szCs w:val="22"/>
        </w:rPr>
      </w:pPr>
      <w:r w:rsidRPr="002450D7">
        <w:rPr>
          <w:sz w:val="22"/>
          <w:szCs w:val="22"/>
        </w:rPr>
        <w:t>6.1. Государственный кадастр объектов животного и растительного мира, занесенных в Красную книгу Российской Федерации, содержит совокупность сведений о географическом распространении объектов животного и растительного мира, их численности, структуре популяций, а также характеристику среды обитания, информацию о лимитирующих факторах, о мерах их охраны и другие необходимые данные &lt;1&gt;.</w:t>
      </w:r>
    </w:p>
    <w:p w:rsidR="006703E0" w:rsidRPr="002450D7" w:rsidRDefault="006703E0" w:rsidP="002450D7">
      <w:pPr>
        <w:pStyle w:val="ConsPlusNormal"/>
        <w:ind w:firstLine="540"/>
        <w:jc w:val="both"/>
        <w:rPr>
          <w:sz w:val="22"/>
          <w:szCs w:val="22"/>
        </w:rPr>
      </w:pPr>
      <w:r w:rsidRPr="002450D7">
        <w:rPr>
          <w:sz w:val="22"/>
          <w:szCs w:val="22"/>
        </w:rPr>
        <w:t>--------------------------------</w:t>
      </w:r>
    </w:p>
    <w:p w:rsidR="006703E0" w:rsidRPr="002450D7" w:rsidRDefault="006703E0" w:rsidP="002450D7">
      <w:pPr>
        <w:pStyle w:val="ConsPlusNormal"/>
        <w:ind w:firstLine="540"/>
        <w:jc w:val="both"/>
      </w:pPr>
      <w:r w:rsidRPr="002450D7">
        <w:t>&lt;1&gt; Статья 14 Федерального закона "О животном мире".</w:t>
      </w:r>
    </w:p>
    <w:p w:rsidR="006703E0" w:rsidRPr="002450D7" w:rsidRDefault="006703E0" w:rsidP="002450D7">
      <w:pPr>
        <w:pStyle w:val="ConsPlusNormal"/>
        <w:jc w:val="both"/>
        <w:rPr>
          <w:sz w:val="22"/>
          <w:szCs w:val="22"/>
        </w:rPr>
      </w:pPr>
    </w:p>
    <w:p w:rsidR="006703E0" w:rsidRPr="002450D7" w:rsidRDefault="006703E0" w:rsidP="002450D7">
      <w:pPr>
        <w:pStyle w:val="ConsPlusNormal"/>
        <w:ind w:firstLine="540"/>
        <w:jc w:val="both"/>
        <w:rPr>
          <w:sz w:val="22"/>
          <w:szCs w:val="22"/>
        </w:rPr>
      </w:pPr>
      <w:r w:rsidRPr="002450D7">
        <w:rPr>
          <w:sz w:val="22"/>
          <w:szCs w:val="22"/>
        </w:rPr>
        <w:t>6.2. Минприроды России ведет государственный кадастр редких и находящихся под угрозой исчезновения объектов животного и растительного мира в форме Красной книги Российской Федерации в соответствии с приказом Минприроды России от 22.12.2011 N 963 "Об утверждении Порядка ведения государственного учета, государственного кадастра и государственного мониторинга объектов животного мира" (зарегистрирован в Минюсте России 14.03.2012 N 23473).</w:t>
      </w:r>
    </w:p>
    <w:p w:rsidR="006703E0" w:rsidRPr="002450D7" w:rsidRDefault="006703E0" w:rsidP="002450D7">
      <w:pPr>
        <w:pStyle w:val="ConsPlusNormal"/>
        <w:jc w:val="both"/>
        <w:rPr>
          <w:sz w:val="22"/>
          <w:szCs w:val="22"/>
        </w:rPr>
      </w:pPr>
    </w:p>
    <w:p w:rsidR="006703E0" w:rsidRPr="002450D7" w:rsidRDefault="006703E0" w:rsidP="002450D7">
      <w:pPr>
        <w:pStyle w:val="ConsPlusNormal"/>
        <w:jc w:val="center"/>
        <w:outlineLvl w:val="1"/>
        <w:rPr>
          <w:sz w:val="22"/>
          <w:szCs w:val="22"/>
        </w:rPr>
      </w:pPr>
      <w:r w:rsidRPr="002450D7">
        <w:rPr>
          <w:sz w:val="22"/>
          <w:szCs w:val="22"/>
        </w:rPr>
        <w:t>VII. Разработка и реализация мер по охране</w:t>
      </w:r>
    </w:p>
    <w:p w:rsidR="006703E0" w:rsidRPr="002450D7" w:rsidRDefault="006703E0" w:rsidP="002450D7">
      <w:pPr>
        <w:pStyle w:val="ConsPlusNormal"/>
        <w:jc w:val="center"/>
        <w:rPr>
          <w:sz w:val="22"/>
          <w:szCs w:val="22"/>
        </w:rPr>
      </w:pPr>
      <w:r w:rsidRPr="002450D7">
        <w:rPr>
          <w:sz w:val="22"/>
          <w:szCs w:val="22"/>
        </w:rPr>
        <w:t>и восстановлению объектов животного и растительного мира,</w:t>
      </w:r>
    </w:p>
    <w:p w:rsidR="006703E0" w:rsidRPr="002450D7" w:rsidRDefault="006703E0" w:rsidP="002450D7">
      <w:pPr>
        <w:pStyle w:val="ConsPlusNormal"/>
        <w:jc w:val="center"/>
        <w:rPr>
          <w:sz w:val="22"/>
          <w:szCs w:val="22"/>
        </w:rPr>
      </w:pPr>
      <w:r w:rsidRPr="002450D7">
        <w:rPr>
          <w:sz w:val="22"/>
          <w:szCs w:val="22"/>
        </w:rPr>
        <w:t>занесенных в Красную книгу Российской Федерации</w:t>
      </w:r>
    </w:p>
    <w:p w:rsidR="006703E0" w:rsidRPr="002450D7" w:rsidRDefault="006703E0" w:rsidP="002450D7">
      <w:pPr>
        <w:pStyle w:val="ConsPlusNormal"/>
        <w:jc w:val="both"/>
        <w:rPr>
          <w:sz w:val="22"/>
          <w:szCs w:val="22"/>
        </w:rPr>
      </w:pPr>
    </w:p>
    <w:p w:rsidR="006703E0" w:rsidRPr="002450D7" w:rsidRDefault="006703E0" w:rsidP="002450D7">
      <w:pPr>
        <w:pStyle w:val="ConsPlusNormal"/>
        <w:ind w:firstLine="540"/>
        <w:jc w:val="both"/>
        <w:rPr>
          <w:sz w:val="22"/>
          <w:szCs w:val="22"/>
        </w:rPr>
      </w:pPr>
      <w:r w:rsidRPr="002450D7">
        <w:rPr>
          <w:sz w:val="22"/>
          <w:szCs w:val="22"/>
        </w:rPr>
        <w:t>7.1. Минприроды России рассматривает предложения от заинтересованных органов государственной власти, организаций и граждан о мерах по охране и восстановлению объектов животного и растительного мира, занесенных в Красную книгу Российской Федерации, включая организацию особо охраняемых природных территорий, специализированных питомников по воспроизводству объектов животного и растительного мира для реинтродукции (интродукции) в природу, создание генетических банков.</w:t>
      </w:r>
    </w:p>
    <w:p w:rsidR="006703E0" w:rsidRPr="002450D7" w:rsidRDefault="006703E0" w:rsidP="002450D7">
      <w:pPr>
        <w:pStyle w:val="ConsPlusNormal"/>
        <w:ind w:firstLine="540"/>
        <w:jc w:val="both"/>
        <w:rPr>
          <w:sz w:val="22"/>
          <w:szCs w:val="22"/>
        </w:rPr>
      </w:pPr>
      <w:r w:rsidRPr="002450D7">
        <w:rPr>
          <w:sz w:val="22"/>
          <w:szCs w:val="22"/>
        </w:rPr>
        <w:t>7.2. Минприроды России совместно с заинтересованными федеральными органами исполнительной власти, а также с органами исполнительной власти субъектов Российской Федерации, разрабатывает меры по охране и восстановлению объектов животного и растительного мира, занесенных в Красную книгу Российской Федерации, предусмотренные законодательством Российской Федерации, документами стратегического планирования &lt;1&gt;, в том числе Стратегией сохранения редких и находящихся под угрозой исчезновения видов животных, растений и грибов в Российской Федерации на период до 2030 года, утвержденной распоряжением Правительства Российской Федерации от 17.02.2014 N 212-р (Собрание законодательства Российской Федерации, 2014, N 9, ст. 927).</w:t>
      </w:r>
    </w:p>
    <w:p w:rsidR="006703E0" w:rsidRPr="002450D7" w:rsidRDefault="006703E0" w:rsidP="002450D7">
      <w:pPr>
        <w:pStyle w:val="ConsPlusNormal"/>
        <w:ind w:firstLine="540"/>
        <w:jc w:val="both"/>
        <w:rPr>
          <w:sz w:val="22"/>
          <w:szCs w:val="22"/>
        </w:rPr>
      </w:pPr>
      <w:r w:rsidRPr="002450D7">
        <w:rPr>
          <w:sz w:val="22"/>
          <w:szCs w:val="22"/>
        </w:rPr>
        <w:t>--------------------------------</w:t>
      </w:r>
    </w:p>
    <w:p w:rsidR="006703E0" w:rsidRPr="002450D7" w:rsidRDefault="006703E0" w:rsidP="002450D7">
      <w:pPr>
        <w:pStyle w:val="ConsPlusNormal"/>
        <w:ind w:firstLine="540"/>
        <w:jc w:val="both"/>
      </w:pPr>
      <w:r w:rsidRPr="002450D7">
        <w:t>&lt;1&gt; Статья 11 Федерального закона от 28.06.2014 N 172-ФЗ "О стратегическом планировании в Российской Федерации" (Собрание законодательства Российской Федерации, 2014, N 26, ст. 3378).</w:t>
      </w:r>
    </w:p>
    <w:p w:rsidR="006703E0" w:rsidRPr="002450D7" w:rsidRDefault="006703E0" w:rsidP="002450D7">
      <w:pPr>
        <w:pStyle w:val="ConsPlusNormal"/>
        <w:jc w:val="both"/>
        <w:rPr>
          <w:sz w:val="22"/>
          <w:szCs w:val="22"/>
        </w:rPr>
      </w:pPr>
    </w:p>
    <w:p w:rsidR="006703E0" w:rsidRPr="002450D7" w:rsidRDefault="006703E0" w:rsidP="002450D7">
      <w:pPr>
        <w:pStyle w:val="ConsPlusNormal"/>
        <w:ind w:firstLine="540"/>
        <w:jc w:val="both"/>
        <w:rPr>
          <w:sz w:val="22"/>
          <w:szCs w:val="22"/>
        </w:rPr>
      </w:pPr>
      <w:r w:rsidRPr="002450D7">
        <w:rPr>
          <w:sz w:val="22"/>
          <w:szCs w:val="22"/>
        </w:rPr>
        <w:t>7.3. Мероприятия по сохранению объектов животного и растительного мира, занесенных в Красную книгу Российской Федерации, осуществляются на основании государственных программ по охране и воспроизводству объектов животного и растительного мира и среды их обитания заинтересованными органами государственной власти, организациями и гражданами, деятельность которых связана с изучением, охраной, восстановлением и использованием объектов животного и растительного мира, занесенных в Красную книгу Российской Федерации, в соответствии с законодательством Российской Федерации.</w:t>
      </w:r>
    </w:p>
    <w:p w:rsidR="006703E0" w:rsidRPr="002450D7" w:rsidRDefault="006703E0" w:rsidP="002450D7">
      <w:pPr>
        <w:pStyle w:val="ConsPlusNormal"/>
        <w:jc w:val="both"/>
        <w:rPr>
          <w:sz w:val="22"/>
          <w:szCs w:val="22"/>
        </w:rPr>
      </w:pPr>
    </w:p>
    <w:p w:rsidR="006703E0" w:rsidRPr="002450D7" w:rsidRDefault="006703E0" w:rsidP="002450D7">
      <w:pPr>
        <w:pStyle w:val="ConsPlusNormal"/>
        <w:jc w:val="center"/>
        <w:outlineLvl w:val="1"/>
        <w:rPr>
          <w:sz w:val="22"/>
          <w:szCs w:val="22"/>
        </w:rPr>
      </w:pPr>
      <w:r w:rsidRPr="002450D7">
        <w:rPr>
          <w:sz w:val="22"/>
          <w:szCs w:val="22"/>
        </w:rPr>
        <w:t>VIII. Подготовка к изданию, издание и распространение</w:t>
      </w:r>
    </w:p>
    <w:p w:rsidR="006703E0" w:rsidRPr="002450D7" w:rsidRDefault="006703E0" w:rsidP="002450D7">
      <w:pPr>
        <w:pStyle w:val="ConsPlusNormal"/>
        <w:jc w:val="center"/>
        <w:rPr>
          <w:sz w:val="22"/>
          <w:szCs w:val="22"/>
        </w:rPr>
      </w:pPr>
      <w:r w:rsidRPr="002450D7">
        <w:rPr>
          <w:sz w:val="22"/>
          <w:szCs w:val="22"/>
        </w:rPr>
        <w:t>Красной книги Российской Федерации</w:t>
      </w:r>
    </w:p>
    <w:p w:rsidR="006703E0" w:rsidRPr="002450D7" w:rsidRDefault="006703E0" w:rsidP="002450D7">
      <w:pPr>
        <w:pStyle w:val="ConsPlusNormal"/>
        <w:jc w:val="both"/>
        <w:rPr>
          <w:sz w:val="22"/>
          <w:szCs w:val="22"/>
        </w:rPr>
      </w:pPr>
    </w:p>
    <w:p w:rsidR="006703E0" w:rsidRPr="002450D7" w:rsidRDefault="006703E0" w:rsidP="002450D7">
      <w:pPr>
        <w:pStyle w:val="ConsPlusNormal"/>
        <w:ind w:firstLine="540"/>
        <w:jc w:val="both"/>
        <w:rPr>
          <w:sz w:val="22"/>
          <w:szCs w:val="22"/>
        </w:rPr>
      </w:pPr>
      <w:r w:rsidRPr="002450D7">
        <w:rPr>
          <w:sz w:val="22"/>
          <w:szCs w:val="22"/>
        </w:rPr>
        <w:t>8.1. Минприроды России осуществляет подготовку к изданию и организует издание Красной книги Российской Федерации, а также распространение Красной книги Российской Федерации.</w:t>
      </w:r>
    </w:p>
    <w:p w:rsidR="006703E0" w:rsidRPr="002450D7" w:rsidRDefault="006703E0" w:rsidP="002450D7">
      <w:pPr>
        <w:pStyle w:val="ConsPlusNormal"/>
        <w:ind w:firstLine="540"/>
        <w:jc w:val="both"/>
        <w:rPr>
          <w:sz w:val="22"/>
          <w:szCs w:val="22"/>
        </w:rPr>
      </w:pPr>
      <w:r w:rsidRPr="002450D7">
        <w:rPr>
          <w:sz w:val="22"/>
          <w:szCs w:val="22"/>
        </w:rPr>
        <w:t>8.2. Подготовка к изданию Красной книги Российской Федерации включает:</w:t>
      </w:r>
    </w:p>
    <w:p w:rsidR="006703E0" w:rsidRPr="002450D7" w:rsidRDefault="006703E0" w:rsidP="002450D7">
      <w:pPr>
        <w:pStyle w:val="ConsPlusNormal"/>
        <w:ind w:firstLine="540"/>
        <w:jc w:val="both"/>
        <w:rPr>
          <w:sz w:val="22"/>
          <w:szCs w:val="22"/>
        </w:rPr>
      </w:pPr>
      <w:r w:rsidRPr="002450D7">
        <w:rPr>
          <w:sz w:val="22"/>
          <w:szCs w:val="22"/>
        </w:rPr>
        <w:t xml:space="preserve">а) формирование списков объектов животного и растительного мира, занесенных в Красную книгу Российской Федерации, и списков объектов животного и растительного мира, исключенных из Красной книги Российской Федерации, в соответствии с </w:t>
      </w:r>
      <w:hyperlink w:anchor="Par68" w:tooltip="3.6. Решение о занесении в Красную книгу Российской Федерации (исключении из Красной книги Российской Федерации) объекта животного или растительного мира, а также изменении категорий его статуса, принимается Минприроды России по представлению Комиссии, с учетом экспертного заключения РАН, а также заключений иных научных организаций (при их поступлении), по согласованию с Минсельхозом России и оформляется приказом Минприроды России." w:history="1">
        <w:r w:rsidRPr="002450D7">
          <w:rPr>
            <w:sz w:val="22"/>
            <w:szCs w:val="22"/>
          </w:rPr>
          <w:t>пунктом 3.6</w:t>
        </w:r>
      </w:hyperlink>
      <w:r w:rsidRPr="002450D7">
        <w:rPr>
          <w:sz w:val="22"/>
          <w:szCs w:val="22"/>
        </w:rPr>
        <w:t xml:space="preserve"> настоящего Порядка;</w:t>
      </w:r>
    </w:p>
    <w:p w:rsidR="006703E0" w:rsidRPr="002450D7" w:rsidRDefault="006703E0" w:rsidP="002450D7">
      <w:pPr>
        <w:pStyle w:val="ConsPlusNormal"/>
        <w:ind w:firstLine="540"/>
        <w:jc w:val="both"/>
        <w:rPr>
          <w:sz w:val="22"/>
          <w:szCs w:val="22"/>
        </w:rPr>
      </w:pPr>
      <w:r w:rsidRPr="002450D7">
        <w:rPr>
          <w:sz w:val="22"/>
          <w:szCs w:val="22"/>
        </w:rPr>
        <w:t>б) подготовку рукописи Красной книги Российской Федерации и электронного макета, включая необходимый иллюстративный и картографический материал с учетом предложений Комиссии.</w:t>
      </w:r>
    </w:p>
    <w:p w:rsidR="006703E0" w:rsidRPr="002450D7" w:rsidRDefault="006703E0" w:rsidP="002450D7">
      <w:pPr>
        <w:pStyle w:val="ConsPlusNormal"/>
        <w:ind w:firstLine="540"/>
        <w:jc w:val="both"/>
        <w:rPr>
          <w:sz w:val="22"/>
          <w:szCs w:val="22"/>
        </w:rPr>
      </w:pPr>
      <w:r w:rsidRPr="002450D7">
        <w:rPr>
          <w:sz w:val="22"/>
          <w:szCs w:val="22"/>
        </w:rPr>
        <w:t>8.3. Решение о занесении в Красную книгу Российской Федерации (исключении из Красной книги Российской Федерации) объекта животного или растительного мира, а также изменения и дополнения к нему, которые являются составной частью Красной книги Российской Федерации, размещаются на официальном сайте Минприроды России в информационно-телекомуникационной сети "Интернет".</w:t>
      </w:r>
    </w:p>
    <w:p w:rsidR="006703E0" w:rsidRPr="002450D7" w:rsidRDefault="006703E0" w:rsidP="002450D7">
      <w:pPr>
        <w:pStyle w:val="ConsPlusNormal"/>
        <w:ind w:firstLine="540"/>
        <w:jc w:val="both"/>
        <w:rPr>
          <w:sz w:val="22"/>
          <w:szCs w:val="22"/>
        </w:rPr>
      </w:pPr>
      <w:r w:rsidRPr="002450D7">
        <w:rPr>
          <w:sz w:val="22"/>
          <w:szCs w:val="22"/>
        </w:rPr>
        <w:t>8.4. Издание Красной книги Российской Федерации осуществляется не реже одного раза в 10 лет на электронном и бумажном носителях.</w:t>
      </w:r>
    </w:p>
    <w:p w:rsidR="006703E0" w:rsidRPr="002450D7" w:rsidRDefault="006703E0" w:rsidP="002450D7">
      <w:pPr>
        <w:pStyle w:val="ConsPlusNormal"/>
        <w:ind w:firstLine="540"/>
        <w:jc w:val="both"/>
        <w:rPr>
          <w:sz w:val="22"/>
          <w:szCs w:val="22"/>
        </w:rPr>
      </w:pPr>
      <w:r w:rsidRPr="002450D7">
        <w:rPr>
          <w:sz w:val="22"/>
          <w:szCs w:val="22"/>
        </w:rPr>
        <w:t>8.5. Красная книга Российской Федерации распространяется в соответствии с законодательством Российской Федерации, в том числе путем размещения на официальном сайте Минприроды России в информационно-телекомуникационной сети "Интернет".</w:t>
      </w:r>
    </w:p>
    <w:sectPr w:rsidR="006703E0" w:rsidRPr="002450D7"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03E0" w:rsidRDefault="006703E0">
      <w:r>
        <w:separator/>
      </w:r>
    </w:p>
  </w:endnote>
  <w:endnote w:type="continuationSeparator" w:id="0">
    <w:p w:rsidR="006703E0" w:rsidRDefault="006703E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3E0" w:rsidRDefault="006703E0" w:rsidP="00DF5729">
    <w:pPr>
      <w:jc w:val="center"/>
      <w:rPr>
        <w:sz w:val="2"/>
        <w:szCs w:val="2"/>
      </w:rPr>
    </w:pPr>
  </w:p>
  <w:p w:rsidR="006703E0" w:rsidRDefault="006703E0">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03E0" w:rsidRDefault="006703E0">
      <w:r>
        <w:separator/>
      </w:r>
    </w:p>
  </w:footnote>
  <w:footnote w:type="continuationSeparator" w:id="0">
    <w:p w:rsidR="006703E0" w:rsidRDefault="006703E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3E0" w:rsidRDefault="006703E0" w:rsidP="00DF5729">
    <w:pPr>
      <w:jc w:val="center"/>
      <w:rPr>
        <w:sz w:val="2"/>
        <w:szCs w:val="2"/>
      </w:rPr>
    </w:pPr>
  </w:p>
  <w:p w:rsidR="006703E0" w:rsidRDefault="006703E0">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6703E0" w:rsidRPr="002A36C4" w:rsidRDefault="006703E0"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6703E0" w:rsidRPr="002A36C4" w:rsidRDefault="006703E0"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6703E0" w:rsidRDefault="006703E0">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450D7"/>
    <w:rsid w:val="002A36C4"/>
    <w:rsid w:val="002A3FB4"/>
    <w:rsid w:val="002F6C78"/>
    <w:rsid w:val="00352E3D"/>
    <w:rsid w:val="00415D80"/>
    <w:rsid w:val="00470855"/>
    <w:rsid w:val="00616E37"/>
    <w:rsid w:val="006703E0"/>
    <w:rsid w:val="006C2CAC"/>
    <w:rsid w:val="006D6D97"/>
    <w:rsid w:val="00706E08"/>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ED147B"/>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ED147B"/>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ED147B"/>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640065204">
      <w:marLeft w:val="0"/>
      <w:marRight w:val="0"/>
      <w:marTop w:val="0"/>
      <w:marBottom w:val="0"/>
      <w:divBdr>
        <w:top w:val="none" w:sz="0" w:space="0" w:color="auto"/>
        <w:left w:val="none" w:sz="0" w:space="0" w:color="auto"/>
        <w:bottom w:val="none" w:sz="0" w:space="0" w:color="auto"/>
        <w:right w:val="none" w:sz="0" w:space="0" w:color="auto"/>
      </w:divBdr>
    </w:div>
    <w:div w:id="1640065205">
      <w:marLeft w:val="0"/>
      <w:marRight w:val="0"/>
      <w:marTop w:val="0"/>
      <w:marBottom w:val="0"/>
      <w:divBdr>
        <w:top w:val="none" w:sz="0" w:space="0" w:color="auto"/>
        <w:left w:val="none" w:sz="0" w:space="0" w:color="auto"/>
        <w:bottom w:val="none" w:sz="0" w:space="0" w:color="auto"/>
        <w:right w:val="none" w:sz="0" w:space="0" w:color="auto"/>
      </w:divBdr>
    </w:div>
    <w:div w:id="1640065206">
      <w:marLeft w:val="0"/>
      <w:marRight w:val="0"/>
      <w:marTop w:val="0"/>
      <w:marBottom w:val="0"/>
      <w:divBdr>
        <w:top w:val="none" w:sz="0" w:space="0" w:color="auto"/>
        <w:left w:val="none" w:sz="0" w:space="0" w:color="auto"/>
        <w:bottom w:val="none" w:sz="0" w:space="0" w:color="auto"/>
        <w:right w:val="none" w:sz="0" w:space="0" w:color="auto"/>
      </w:divBdr>
    </w:div>
    <w:div w:id="1640065207">
      <w:marLeft w:val="0"/>
      <w:marRight w:val="0"/>
      <w:marTop w:val="0"/>
      <w:marBottom w:val="0"/>
      <w:divBdr>
        <w:top w:val="none" w:sz="0" w:space="0" w:color="auto"/>
        <w:left w:val="none" w:sz="0" w:space="0" w:color="auto"/>
        <w:bottom w:val="none" w:sz="0" w:space="0" w:color="auto"/>
        <w:right w:val="none" w:sz="0" w:space="0" w:color="auto"/>
      </w:divBdr>
    </w:div>
    <w:div w:id="1640065208">
      <w:marLeft w:val="0"/>
      <w:marRight w:val="0"/>
      <w:marTop w:val="0"/>
      <w:marBottom w:val="0"/>
      <w:divBdr>
        <w:top w:val="none" w:sz="0" w:space="0" w:color="auto"/>
        <w:left w:val="none" w:sz="0" w:space="0" w:color="auto"/>
        <w:bottom w:val="none" w:sz="0" w:space="0" w:color="auto"/>
        <w:right w:val="none" w:sz="0" w:space="0" w:color="auto"/>
      </w:divBdr>
    </w:div>
    <w:div w:id="164006520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5</Pages>
  <Words>2669</Words>
  <Characters>15215</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 августа 2016 г</dc:title>
  <dc:subject/>
  <dc:creator>Информ-аналит отдел</dc:creator>
  <cp:keywords/>
  <dc:description/>
  <cp:lastModifiedBy>Информ-аналит отдел</cp:lastModifiedBy>
  <cp:revision>2</cp:revision>
  <dcterms:created xsi:type="dcterms:W3CDTF">2016-08-07T17:29:00Z</dcterms:created>
  <dcterms:modified xsi:type="dcterms:W3CDTF">2016-08-07T17:29:00Z</dcterms:modified>
</cp:coreProperties>
</file>