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53D2" w:rsidRPr="00D345CA" w:rsidRDefault="002C53D2" w:rsidP="00D345CA">
      <w:pPr>
        <w:pStyle w:val="ConsPlusTitle"/>
        <w:jc w:val="center"/>
        <w:rPr>
          <w:sz w:val="22"/>
          <w:szCs w:val="22"/>
        </w:rPr>
      </w:pPr>
      <w:r w:rsidRPr="00D345CA">
        <w:rPr>
          <w:sz w:val="22"/>
          <w:szCs w:val="22"/>
        </w:rPr>
        <w:t>ФЕДЕРАЛЬНАЯ АНТИМОНОПОЛЬНАЯ СЛУЖБА</w:t>
      </w:r>
    </w:p>
    <w:p w:rsidR="002C53D2" w:rsidRPr="00D345CA" w:rsidRDefault="002C53D2" w:rsidP="00D345CA">
      <w:pPr>
        <w:pStyle w:val="ConsPlusTitle"/>
        <w:jc w:val="center"/>
        <w:rPr>
          <w:sz w:val="22"/>
          <w:szCs w:val="22"/>
        </w:rPr>
      </w:pPr>
    </w:p>
    <w:p w:rsidR="002C53D2" w:rsidRPr="00D345CA" w:rsidRDefault="002C53D2" w:rsidP="00D345CA">
      <w:pPr>
        <w:pStyle w:val="ConsPlusTitle"/>
        <w:jc w:val="center"/>
        <w:rPr>
          <w:sz w:val="22"/>
          <w:szCs w:val="22"/>
        </w:rPr>
      </w:pPr>
      <w:r w:rsidRPr="00D345CA">
        <w:rPr>
          <w:sz w:val="22"/>
          <w:szCs w:val="22"/>
        </w:rPr>
        <w:t>ПИСЬМО</w:t>
      </w:r>
    </w:p>
    <w:p w:rsidR="002C53D2" w:rsidRPr="00D345CA" w:rsidRDefault="002C53D2" w:rsidP="00D345CA">
      <w:pPr>
        <w:pStyle w:val="ConsPlusTitle"/>
        <w:jc w:val="center"/>
        <w:rPr>
          <w:sz w:val="22"/>
          <w:szCs w:val="22"/>
        </w:rPr>
      </w:pPr>
      <w:r w:rsidRPr="00D345CA">
        <w:rPr>
          <w:sz w:val="22"/>
          <w:szCs w:val="22"/>
        </w:rPr>
        <w:t xml:space="preserve">от 1 июля </w:t>
      </w:r>
      <w:smartTag w:uri="urn:schemas-microsoft-com:office:smarttags" w:element="metricconverter">
        <w:smartTagPr>
          <w:attr w:name="ProductID" w:val="2016 г"/>
        </w:smartTagPr>
        <w:r w:rsidRPr="00D345CA">
          <w:rPr>
            <w:sz w:val="22"/>
            <w:szCs w:val="22"/>
          </w:rPr>
          <w:t>2016 г</w:t>
        </w:r>
      </w:smartTag>
      <w:r w:rsidRPr="00D345CA">
        <w:rPr>
          <w:sz w:val="22"/>
          <w:szCs w:val="22"/>
        </w:rPr>
        <w:t>. N ИА/44536/16</w:t>
      </w:r>
    </w:p>
    <w:p w:rsidR="002C53D2" w:rsidRPr="00D345CA" w:rsidRDefault="002C53D2" w:rsidP="00D345CA">
      <w:pPr>
        <w:pStyle w:val="ConsPlusTitle"/>
        <w:jc w:val="center"/>
        <w:rPr>
          <w:sz w:val="22"/>
          <w:szCs w:val="22"/>
        </w:rPr>
      </w:pPr>
    </w:p>
    <w:p w:rsidR="002C53D2" w:rsidRPr="00D345CA" w:rsidRDefault="002C53D2" w:rsidP="00D345CA">
      <w:pPr>
        <w:pStyle w:val="ConsPlusTitle"/>
        <w:jc w:val="center"/>
        <w:rPr>
          <w:sz w:val="22"/>
          <w:szCs w:val="22"/>
        </w:rPr>
      </w:pPr>
      <w:r w:rsidRPr="00D345CA">
        <w:rPr>
          <w:sz w:val="22"/>
          <w:szCs w:val="22"/>
        </w:rPr>
        <w:t>ОБ УСТАНОВЛЕНИИ</w:t>
      </w:r>
    </w:p>
    <w:p w:rsidR="002C53D2" w:rsidRPr="00D345CA" w:rsidRDefault="002C53D2" w:rsidP="00D345CA">
      <w:pPr>
        <w:pStyle w:val="ConsPlusTitle"/>
        <w:jc w:val="center"/>
        <w:rPr>
          <w:sz w:val="22"/>
          <w:szCs w:val="22"/>
        </w:rPr>
      </w:pPr>
      <w:r w:rsidRPr="00D345CA">
        <w:rPr>
          <w:sz w:val="22"/>
          <w:szCs w:val="22"/>
        </w:rPr>
        <w:t>ЗАКАЗЧИКОМ ТРЕБОВАНИЙ К СОСТАВУ, ИНСТРУКЦИИ ПО ЗАПОЛНЕНИЮ</w:t>
      </w:r>
    </w:p>
    <w:p w:rsidR="002C53D2" w:rsidRPr="00D345CA" w:rsidRDefault="002C53D2" w:rsidP="00D345CA">
      <w:pPr>
        <w:pStyle w:val="ConsPlusTitle"/>
        <w:jc w:val="center"/>
        <w:rPr>
          <w:sz w:val="22"/>
          <w:szCs w:val="22"/>
        </w:rPr>
      </w:pPr>
      <w:r w:rsidRPr="00D345CA">
        <w:rPr>
          <w:sz w:val="22"/>
          <w:szCs w:val="22"/>
        </w:rPr>
        <w:t>ЗАЯВКИ НА УЧАСТИЕ В ЗАКУПКЕ</w:t>
      </w:r>
    </w:p>
    <w:p w:rsidR="002C53D2" w:rsidRPr="00D345CA" w:rsidRDefault="002C53D2" w:rsidP="00D345CA">
      <w:pPr>
        <w:pStyle w:val="ConsPlusNormal"/>
        <w:jc w:val="both"/>
        <w:rPr>
          <w:sz w:val="22"/>
          <w:szCs w:val="22"/>
        </w:rPr>
      </w:pPr>
    </w:p>
    <w:p w:rsidR="002C53D2" w:rsidRPr="00D345CA" w:rsidRDefault="002C53D2" w:rsidP="00D345CA">
      <w:pPr>
        <w:pStyle w:val="ConsPlusNormal"/>
        <w:ind w:firstLine="540"/>
        <w:jc w:val="both"/>
        <w:rPr>
          <w:sz w:val="22"/>
          <w:szCs w:val="22"/>
        </w:rPr>
      </w:pPr>
      <w:r w:rsidRPr="00D345CA">
        <w:rPr>
          <w:sz w:val="22"/>
          <w:szCs w:val="22"/>
        </w:rPr>
        <w:t>ФАС России в связи с поступающими вопросами и на основании пункта 25 Плана оказания методической помощи территориальным органам ФАС России в 2016 году, утвержденного Приказом ФАС России от 30.03.2016 N 379/16, пункта 5.4 Положения о Федеральной антимонопольной службе, утвержденного постановлением Правительства Российской Федерации от 30.06.2004 N 331, направляет территориальным органам ФАС России для использования в работе информационное письмо о применении Федерального закона от 05.04.2013 N 44-ФЗ "О контрактной системе в сфере закупок товаров, работ, услуг для государственных и муниципальных нужд" (далее - Закон о контрактной системе) в отношении установления заказчиком требований к составу, инструкции по заполнению заявки на участие в закупке.</w:t>
      </w:r>
    </w:p>
    <w:p w:rsidR="002C53D2" w:rsidRPr="00D345CA" w:rsidRDefault="002C53D2" w:rsidP="00D345CA">
      <w:pPr>
        <w:pStyle w:val="ConsPlusNormal"/>
        <w:ind w:firstLine="540"/>
        <w:jc w:val="both"/>
        <w:rPr>
          <w:sz w:val="22"/>
          <w:szCs w:val="22"/>
        </w:rPr>
      </w:pPr>
      <w:r w:rsidRPr="00D345CA">
        <w:rPr>
          <w:sz w:val="22"/>
          <w:szCs w:val="22"/>
        </w:rPr>
        <w:t>В соответствии с положениями Закона о контрактной системе заказчик обязан установить в документации о закупке требования к содержанию, составу заявки на участие в закупке и инструкцию по ее заполнению, а при проведении запроса котировок - установить в извещении о проведении запроса котировок форму заявки на участие в запросе котировок.</w:t>
      </w:r>
    </w:p>
    <w:p w:rsidR="002C53D2" w:rsidRPr="00D345CA" w:rsidRDefault="002C53D2" w:rsidP="00D345CA">
      <w:pPr>
        <w:pStyle w:val="ConsPlusNormal"/>
        <w:ind w:firstLine="540"/>
        <w:jc w:val="both"/>
        <w:rPr>
          <w:sz w:val="22"/>
          <w:szCs w:val="22"/>
        </w:rPr>
      </w:pPr>
      <w:r w:rsidRPr="00D345CA">
        <w:rPr>
          <w:sz w:val="22"/>
          <w:szCs w:val="22"/>
        </w:rPr>
        <w:t>При этом положения пункта 4 части 1 статьи 50, пункта 2 части 1 статьи 64, пункта 3 части 6 статьи 83 Закона о контрактной системе устанавливают запрет на установление требований, влекущих за собой ограничение количества участников закупки или ограничение доступа к участию в закупке.</w:t>
      </w:r>
    </w:p>
    <w:p w:rsidR="002C53D2" w:rsidRPr="00D345CA" w:rsidRDefault="002C53D2" w:rsidP="00D345CA">
      <w:pPr>
        <w:pStyle w:val="ConsPlusNormal"/>
        <w:ind w:firstLine="540"/>
        <w:jc w:val="both"/>
        <w:rPr>
          <w:sz w:val="22"/>
          <w:szCs w:val="22"/>
        </w:rPr>
      </w:pPr>
      <w:r w:rsidRPr="00D345CA">
        <w:rPr>
          <w:sz w:val="22"/>
          <w:szCs w:val="22"/>
        </w:rPr>
        <w:t>В соответствии с частью 2 статьи 33 Закона о контрактной системе документация о закупке должна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а также значения показателей, которые не могут изменяться.</w:t>
      </w:r>
    </w:p>
    <w:p w:rsidR="002C53D2" w:rsidRPr="00D345CA" w:rsidRDefault="002C53D2" w:rsidP="00D345CA">
      <w:pPr>
        <w:pStyle w:val="ConsPlusNormal"/>
        <w:ind w:firstLine="540"/>
        <w:jc w:val="both"/>
        <w:rPr>
          <w:sz w:val="22"/>
          <w:szCs w:val="22"/>
        </w:rPr>
      </w:pPr>
      <w:r w:rsidRPr="00D345CA">
        <w:rPr>
          <w:sz w:val="22"/>
          <w:szCs w:val="22"/>
        </w:rPr>
        <w:t>Неустановление заказчиком надлежащей инструкции по заполнению заявки может привести к возникновению у участников закупок ошибок технического характера при заполнении и формировании своих заявок, что в свою очередь может привести к признанию таких заявок не соответствующими установленным заказчиком требованиям.</w:t>
      </w:r>
    </w:p>
    <w:p w:rsidR="002C53D2" w:rsidRPr="00D345CA" w:rsidRDefault="002C53D2" w:rsidP="00D345CA">
      <w:pPr>
        <w:pStyle w:val="ConsPlusNormal"/>
        <w:ind w:firstLine="540"/>
        <w:jc w:val="both"/>
        <w:rPr>
          <w:sz w:val="22"/>
          <w:szCs w:val="22"/>
        </w:rPr>
      </w:pPr>
      <w:r w:rsidRPr="00D345CA">
        <w:rPr>
          <w:sz w:val="22"/>
          <w:szCs w:val="22"/>
        </w:rPr>
        <w:t>1. В целях обеспечения возможности участникам закупки надлежащим образом заполнить заявку и указать требуемые показатели заказчик устанавливает в документации о закупке инструкцию по заполнению заявок, в которой, по мнению ФАС России, целесообразно:</w:t>
      </w:r>
    </w:p>
    <w:p w:rsidR="002C53D2" w:rsidRPr="00D345CA" w:rsidRDefault="002C53D2" w:rsidP="00D345CA">
      <w:pPr>
        <w:pStyle w:val="ConsPlusNormal"/>
        <w:ind w:firstLine="540"/>
        <w:jc w:val="both"/>
        <w:rPr>
          <w:sz w:val="22"/>
          <w:szCs w:val="22"/>
        </w:rPr>
      </w:pPr>
      <w:r w:rsidRPr="00D345CA">
        <w:rPr>
          <w:sz w:val="22"/>
          <w:szCs w:val="22"/>
        </w:rPr>
        <w:t>1) указать на раздел и (или) пункт документации о закупке, в котором содержатся показатели, предусмотренные частью 2 статьи 33 Закона о контрактной системе, в отношении которых участники закупки делают предложение в своих заявках;</w:t>
      </w:r>
    </w:p>
    <w:p w:rsidR="002C53D2" w:rsidRPr="00D345CA" w:rsidRDefault="002C53D2" w:rsidP="00D345CA">
      <w:pPr>
        <w:pStyle w:val="ConsPlusNormal"/>
        <w:ind w:firstLine="540"/>
        <w:jc w:val="both"/>
        <w:rPr>
          <w:sz w:val="22"/>
          <w:szCs w:val="22"/>
        </w:rPr>
      </w:pPr>
      <w:r w:rsidRPr="00D345CA">
        <w:rPr>
          <w:sz w:val="22"/>
          <w:szCs w:val="22"/>
        </w:rPr>
        <w:t>2) определить, в отношении каких именно показателей заказчиком установлены максимальные и (или) минимальные значения, а также порядок их указания участниками закупки в своих заявках (в виде одного значения показателя или диапазона значений показателя);</w:t>
      </w:r>
    </w:p>
    <w:p w:rsidR="002C53D2" w:rsidRPr="00D345CA" w:rsidRDefault="002C53D2" w:rsidP="00D345CA">
      <w:pPr>
        <w:pStyle w:val="ConsPlusNormal"/>
        <w:ind w:firstLine="540"/>
        <w:jc w:val="both"/>
        <w:rPr>
          <w:sz w:val="22"/>
          <w:szCs w:val="22"/>
        </w:rPr>
      </w:pPr>
      <w:r w:rsidRPr="00D345CA">
        <w:rPr>
          <w:sz w:val="22"/>
          <w:szCs w:val="22"/>
        </w:rPr>
        <w:t>3) определить, в отношении каких именно показателей заказчиком установлены значения, которые не могут изменяться, и соответственно подлежат указанию участниками закупки в своих заявках без каких-либо изменений;</w:t>
      </w:r>
    </w:p>
    <w:p w:rsidR="002C53D2" w:rsidRPr="00D345CA" w:rsidRDefault="002C53D2" w:rsidP="00D345CA">
      <w:pPr>
        <w:pStyle w:val="ConsPlusNormal"/>
        <w:ind w:firstLine="540"/>
        <w:jc w:val="both"/>
        <w:rPr>
          <w:sz w:val="22"/>
          <w:szCs w:val="22"/>
        </w:rPr>
      </w:pPr>
      <w:r w:rsidRPr="00D345CA">
        <w:rPr>
          <w:sz w:val="22"/>
          <w:szCs w:val="22"/>
        </w:rPr>
        <w:t>4) сопоставить требования технических регламентов, стандартов и иных документов, предусмотренных законодательством Российской Федерации о техническом регулировании (далее - Стандарты), с показателями, значения которых подлежат указанию в заявке (в случае установления заказчиком в документации о закупке требования о соответствии таких показателей значениям, установленным Стандартами).</w:t>
      </w:r>
    </w:p>
    <w:p w:rsidR="002C53D2" w:rsidRPr="00D345CA" w:rsidRDefault="002C53D2" w:rsidP="00D345CA">
      <w:pPr>
        <w:pStyle w:val="ConsPlusNormal"/>
        <w:ind w:firstLine="540"/>
        <w:jc w:val="both"/>
        <w:rPr>
          <w:sz w:val="22"/>
          <w:szCs w:val="22"/>
        </w:rPr>
      </w:pPr>
      <w:r w:rsidRPr="00D345CA">
        <w:rPr>
          <w:sz w:val="22"/>
          <w:szCs w:val="22"/>
        </w:rPr>
        <w:t>2. В случае установления заказчиком в документации, извещении о закупке требований об одновременном соответствии предлагаемых участниками показателей товара как значениям, предусмотренным Стандартом, так и значениям, указанным в документации, извещении о закупке, последние не должны противоречить требованиям Стандарта, а также не должны вводить участников закупки в заблуждение и позволять указать в заявке противоречащие положениям Стандарта показатели и (или) их значения.</w:t>
      </w:r>
    </w:p>
    <w:p w:rsidR="002C53D2" w:rsidRPr="00D345CA" w:rsidRDefault="002C53D2" w:rsidP="00D345CA">
      <w:pPr>
        <w:pStyle w:val="ConsPlusNormal"/>
        <w:ind w:firstLine="540"/>
        <w:jc w:val="both"/>
        <w:rPr>
          <w:sz w:val="22"/>
          <w:szCs w:val="22"/>
        </w:rPr>
      </w:pPr>
      <w:r w:rsidRPr="00D345CA">
        <w:rPr>
          <w:sz w:val="22"/>
          <w:szCs w:val="22"/>
        </w:rPr>
        <w:t>Так, например, если показатель в Стандарте определен любым допустимым значением от 10 до 20 единиц, то значения, содержащиеся в документации, извещении о закупке и в отношении которых участники закупки делают свое предложение, не должны:</w:t>
      </w:r>
    </w:p>
    <w:p w:rsidR="002C53D2" w:rsidRPr="00D345CA" w:rsidRDefault="002C53D2" w:rsidP="00D345CA">
      <w:pPr>
        <w:pStyle w:val="ConsPlusNormal"/>
        <w:ind w:firstLine="540"/>
        <w:jc w:val="both"/>
        <w:rPr>
          <w:sz w:val="22"/>
          <w:szCs w:val="22"/>
        </w:rPr>
      </w:pPr>
      <w:r w:rsidRPr="00D345CA">
        <w:rPr>
          <w:sz w:val="22"/>
          <w:szCs w:val="22"/>
        </w:rPr>
        <w:t>1) позволять участникам закупки указать в своих заявках значения, которые противоречат требованиям Стандарта, например значение - 5 единиц;</w:t>
      </w:r>
    </w:p>
    <w:p w:rsidR="002C53D2" w:rsidRPr="00D345CA" w:rsidRDefault="002C53D2" w:rsidP="00D345CA">
      <w:pPr>
        <w:pStyle w:val="ConsPlusNormal"/>
        <w:ind w:firstLine="540"/>
        <w:jc w:val="both"/>
        <w:rPr>
          <w:sz w:val="22"/>
          <w:szCs w:val="22"/>
        </w:rPr>
      </w:pPr>
      <w:r w:rsidRPr="00D345CA">
        <w:rPr>
          <w:sz w:val="22"/>
          <w:szCs w:val="22"/>
        </w:rPr>
        <w:t>2) вводить участников закупки в заблуждение, предусматривая в документации значения, например от 10 до 30 единиц, которые впоследствии могут рассматриваться комиссией заказчика по осуществлению закупок как соответствующие значениям документации, извещения о проведении закупки, но в свою очередь противоречащие требованиям Стандарта, что повлечет отклонение заявки участника закупки.</w:t>
      </w:r>
    </w:p>
    <w:p w:rsidR="002C53D2" w:rsidRPr="00D345CA" w:rsidRDefault="002C53D2" w:rsidP="00D345CA">
      <w:pPr>
        <w:pStyle w:val="ConsPlusNormal"/>
        <w:ind w:firstLine="540"/>
        <w:jc w:val="both"/>
        <w:rPr>
          <w:sz w:val="22"/>
          <w:szCs w:val="22"/>
        </w:rPr>
      </w:pPr>
      <w:r w:rsidRPr="00D345CA">
        <w:rPr>
          <w:sz w:val="22"/>
          <w:szCs w:val="22"/>
        </w:rPr>
        <w:t>3. При установлении заказчиком в документации, извещении о закупке требований к описанию участниками закупки товаров следует учесть, что Закон о контрактной системе не обязывает участника закупки иметь в наличии товар в момент подачи заявки, в связи с чем требования заказчика подробно описать в заявке (путем предоставления показателей и (или) их значений, как в виде одного значения, диапазона значений, так и сохранения неизменного значения) химический состав и (или) компоненты товара, и (или) показатели технологии производства, испытания товара, и (или) показатели, значения которых становятся известными при испытании определенной партии товара после его производства, имеют признаки ограничения доступа к участию в закупке.</w:t>
      </w:r>
    </w:p>
    <w:p w:rsidR="002C53D2" w:rsidRPr="00D345CA" w:rsidRDefault="002C53D2" w:rsidP="00D345CA">
      <w:pPr>
        <w:pStyle w:val="ConsPlusNormal"/>
        <w:ind w:firstLine="540"/>
        <w:jc w:val="both"/>
        <w:rPr>
          <w:sz w:val="22"/>
          <w:szCs w:val="22"/>
        </w:rPr>
      </w:pPr>
      <w:r w:rsidRPr="00D345CA">
        <w:rPr>
          <w:sz w:val="22"/>
          <w:szCs w:val="22"/>
        </w:rPr>
        <w:t>ФАС России сообщает территориальным органам ФАС России о необходимости учета позиций, изложенных в настоящем письме, при осуществлении полномочий по контролю в сфере закупок товаров, работ, услуг для государственных и муниципальных нужд.</w:t>
      </w:r>
    </w:p>
    <w:p w:rsidR="002C53D2" w:rsidRPr="00D345CA" w:rsidRDefault="002C53D2" w:rsidP="00D345CA">
      <w:pPr>
        <w:pStyle w:val="ConsPlusNormal"/>
        <w:jc w:val="both"/>
        <w:rPr>
          <w:sz w:val="22"/>
          <w:szCs w:val="22"/>
        </w:rPr>
      </w:pPr>
    </w:p>
    <w:p w:rsidR="002C53D2" w:rsidRPr="00D345CA" w:rsidRDefault="002C53D2" w:rsidP="00D345CA">
      <w:pPr>
        <w:pStyle w:val="ConsPlusNormal"/>
        <w:jc w:val="right"/>
        <w:rPr>
          <w:sz w:val="22"/>
          <w:szCs w:val="22"/>
        </w:rPr>
      </w:pPr>
      <w:r w:rsidRPr="00D345CA">
        <w:rPr>
          <w:sz w:val="22"/>
          <w:szCs w:val="22"/>
        </w:rPr>
        <w:t>И.Ю.АРТЕМЬЕВ</w:t>
      </w:r>
    </w:p>
    <w:sectPr w:rsidR="002C53D2" w:rsidRPr="00D345CA"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53D2" w:rsidRDefault="002C53D2">
      <w:r>
        <w:separator/>
      </w:r>
    </w:p>
  </w:endnote>
  <w:endnote w:type="continuationSeparator" w:id="0">
    <w:p w:rsidR="002C53D2" w:rsidRDefault="002C53D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3D2" w:rsidRDefault="002C53D2" w:rsidP="00DF5729">
    <w:pPr>
      <w:jc w:val="center"/>
      <w:rPr>
        <w:sz w:val="2"/>
        <w:szCs w:val="2"/>
      </w:rPr>
    </w:pPr>
  </w:p>
  <w:p w:rsidR="002C53D2" w:rsidRDefault="002C53D2">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53D2" w:rsidRDefault="002C53D2">
      <w:r>
        <w:separator/>
      </w:r>
    </w:p>
  </w:footnote>
  <w:footnote w:type="continuationSeparator" w:id="0">
    <w:p w:rsidR="002C53D2" w:rsidRDefault="002C53D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3D2" w:rsidRDefault="002C53D2" w:rsidP="00DF5729">
    <w:pPr>
      <w:jc w:val="center"/>
      <w:rPr>
        <w:sz w:val="2"/>
        <w:szCs w:val="2"/>
      </w:rPr>
    </w:pPr>
  </w:p>
  <w:p w:rsidR="002C53D2" w:rsidRDefault="002C53D2">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2C53D2" w:rsidRPr="002A36C4" w:rsidRDefault="002C53D2"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2C53D2" w:rsidRPr="002A36C4" w:rsidRDefault="002C53D2"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2C53D2" w:rsidRDefault="002C53D2">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C53D2"/>
    <w:rsid w:val="002F6C78"/>
    <w:rsid w:val="00352E3D"/>
    <w:rsid w:val="00415D80"/>
    <w:rsid w:val="00470855"/>
    <w:rsid w:val="00616E37"/>
    <w:rsid w:val="006C2CAC"/>
    <w:rsid w:val="006D6D97"/>
    <w:rsid w:val="00706E08"/>
    <w:rsid w:val="008A40F2"/>
    <w:rsid w:val="00CA5FB3"/>
    <w:rsid w:val="00D345CA"/>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F14D5B"/>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F14D5B"/>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F14D5B"/>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521893033">
      <w:marLeft w:val="0"/>
      <w:marRight w:val="0"/>
      <w:marTop w:val="0"/>
      <w:marBottom w:val="0"/>
      <w:divBdr>
        <w:top w:val="none" w:sz="0" w:space="0" w:color="auto"/>
        <w:left w:val="none" w:sz="0" w:space="0" w:color="auto"/>
        <w:bottom w:val="none" w:sz="0" w:space="0" w:color="auto"/>
        <w:right w:val="none" w:sz="0" w:space="0" w:color="auto"/>
      </w:divBdr>
    </w:div>
    <w:div w:id="1521893034">
      <w:marLeft w:val="0"/>
      <w:marRight w:val="0"/>
      <w:marTop w:val="0"/>
      <w:marBottom w:val="0"/>
      <w:divBdr>
        <w:top w:val="none" w:sz="0" w:space="0" w:color="auto"/>
        <w:left w:val="none" w:sz="0" w:space="0" w:color="auto"/>
        <w:bottom w:val="none" w:sz="0" w:space="0" w:color="auto"/>
        <w:right w:val="none" w:sz="0" w:space="0" w:color="auto"/>
      </w:divBdr>
    </w:div>
    <w:div w:id="1521893035">
      <w:marLeft w:val="0"/>
      <w:marRight w:val="0"/>
      <w:marTop w:val="0"/>
      <w:marBottom w:val="0"/>
      <w:divBdr>
        <w:top w:val="none" w:sz="0" w:space="0" w:color="auto"/>
        <w:left w:val="none" w:sz="0" w:space="0" w:color="auto"/>
        <w:bottom w:val="none" w:sz="0" w:space="0" w:color="auto"/>
        <w:right w:val="none" w:sz="0" w:space="0" w:color="auto"/>
      </w:divBdr>
    </w:div>
    <w:div w:id="1521893036">
      <w:marLeft w:val="0"/>
      <w:marRight w:val="0"/>
      <w:marTop w:val="0"/>
      <w:marBottom w:val="0"/>
      <w:divBdr>
        <w:top w:val="none" w:sz="0" w:space="0" w:color="auto"/>
        <w:left w:val="none" w:sz="0" w:space="0" w:color="auto"/>
        <w:bottom w:val="none" w:sz="0" w:space="0" w:color="auto"/>
        <w:right w:val="none" w:sz="0" w:space="0" w:color="auto"/>
      </w:divBdr>
    </w:div>
    <w:div w:id="1521893037">
      <w:marLeft w:val="0"/>
      <w:marRight w:val="0"/>
      <w:marTop w:val="0"/>
      <w:marBottom w:val="0"/>
      <w:divBdr>
        <w:top w:val="none" w:sz="0" w:space="0" w:color="auto"/>
        <w:left w:val="none" w:sz="0" w:space="0" w:color="auto"/>
        <w:bottom w:val="none" w:sz="0" w:space="0" w:color="auto"/>
        <w:right w:val="none" w:sz="0" w:space="0" w:color="auto"/>
      </w:divBdr>
    </w:div>
    <w:div w:id="152189303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864</Words>
  <Characters>4928</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ФЕДЕРАЛЬНАЯ АНТИМОНОПОЛЬНАЯ СЛУЖБА</dc:title>
  <dc:subject/>
  <dc:creator>Информ-аналит отдел</dc:creator>
  <cp:keywords/>
  <dc:description/>
  <cp:lastModifiedBy>Информ-аналит отдел</cp:lastModifiedBy>
  <cp:revision>2</cp:revision>
  <dcterms:created xsi:type="dcterms:W3CDTF">2016-08-16T17:57:00Z</dcterms:created>
  <dcterms:modified xsi:type="dcterms:W3CDTF">2016-08-16T17:57:00Z</dcterms:modified>
</cp:coreProperties>
</file>