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947" w:rsidRPr="00F41654" w:rsidRDefault="00955947" w:rsidP="00F41654">
      <w:pPr>
        <w:pStyle w:val="ConsPlusTitle"/>
        <w:jc w:val="center"/>
        <w:outlineLvl w:val="0"/>
        <w:rPr>
          <w:sz w:val="22"/>
          <w:szCs w:val="22"/>
        </w:rPr>
      </w:pPr>
      <w:r w:rsidRPr="00F41654">
        <w:rPr>
          <w:sz w:val="22"/>
          <w:szCs w:val="22"/>
        </w:rPr>
        <w:t>ПРАВИТЕЛЬСТВО РОССИЙСКОЙ ФЕДЕРАЦИИ</w:t>
      </w:r>
    </w:p>
    <w:p w:rsidR="00955947" w:rsidRPr="00F41654" w:rsidRDefault="00955947" w:rsidP="00F41654">
      <w:pPr>
        <w:pStyle w:val="ConsPlusTitle"/>
        <w:jc w:val="center"/>
        <w:rPr>
          <w:sz w:val="22"/>
          <w:szCs w:val="22"/>
        </w:rPr>
      </w:pPr>
    </w:p>
    <w:p w:rsidR="00955947" w:rsidRPr="00F41654" w:rsidRDefault="00955947" w:rsidP="00F41654">
      <w:pPr>
        <w:pStyle w:val="ConsPlusTitle"/>
        <w:jc w:val="center"/>
        <w:rPr>
          <w:sz w:val="22"/>
          <w:szCs w:val="22"/>
        </w:rPr>
      </w:pPr>
      <w:r w:rsidRPr="00F41654">
        <w:rPr>
          <w:sz w:val="22"/>
          <w:szCs w:val="22"/>
        </w:rPr>
        <w:t>ПОСТАНОВЛЕНИЕ</w:t>
      </w:r>
    </w:p>
    <w:p w:rsidR="00955947" w:rsidRPr="00F41654" w:rsidRDefault="00955947" w:rsidP="00F41654">
      <w:pPr>
        <w:pStyle w:val="ConsPlusTitle"/>
        <w:jc w:val="center"/>
        <w:rPr>
          <w:sz w:val="22"/>
          <w:szCs w:val="22"/>
        </w:rPr>
      </w:pPr>
      <w:r w:rsidRPr="00F41654">
        <w:rPr>
          <w:sz w:val="22"/>
          <w:szCs w:val="22"/>
        </w:rPr>
        <w:t xml:space="preserve">от 27 августа </w:t>
      </w:r>
      <w:smartTag w:uri="urn:schemas-microsoft-com:office:smarttags" w:element="metricconverter">
        <w:smartTagPr>
          <w:attr w:name="ProductID" w:val="2016 г"/>
        </w:smartTagPr>
        <w:r w:rsidRPr="00F41654">
          <w:rPr>
            <w:sz w:val="22"/>
            <w:szCs w:val="22"/>
          </w:rPr>
          <w:t>2016 г</w:t>
        </w:r>
      </w:smartTag>
      <w:r w:rsidRPr="00F41654">
        <w:rPr>
          <w:sz w:val="22"/>
          <w:szCs w:val="22"/>
        </w:rPr>
        <w:t>. N 858</w:t>
      </w:r>
    </w:p>
    <w:p w:rsidR="00955947" w:rsidRPr="00F41654" w:rsidRDefault="00955947" w:rsidP="00F41654">
      <w:pPr>
        <w:pStyle w:val="ConsPlusTitle"/>
        <w:jc w:val="center"/>
        <w:rPr>
          <w:sz w:val="22"/>
          <w:szCs w:val="22"/>
        </w:rPr>
      </w:pPr>
    </w:p>
    <w:p w:rsidR="00955947" w:rsidRPr="00F41654" w:rsidRDefault="00955947" w:rsidP="00F41654">
      <w:pPr>
        <w:pStyle w:val="ConsPlusTitle"/>
        <w:jc w:val="center"/>
        <w:rPr>
          <w:sz w:val="22"/>
          <w:szCs w:val="22"/>
        </w:rPr>
      </w:pPr>
      <w:r w:rsidRPr="00F41654">
        <w:rPr>
          <w:sz w:val="22"/>
          <w:szCs w:val="22"/>
        </w:rPr>
        <w:t>О ТИПОВОЙ ФОРМЕ</w:t>
      </w:r>
    </w:p>
    <w:p w:rsidR="00955947" w:rsidRPr="00F41654" w:rsidRDefault="00955947" w:rsidP="00F41654">
      <w:pPr>
        <w:pStyle w:val="ConsPlusTitle"/>
        <w:jc w:val="center"/>
        <w:rPr>
          <w:sz w:val="22"/>
          <w:szCs w:val="22"/>
        </w:rPr>
      </w:pPr>
      <w:r w:rsidRPr="00F41654">
        <w:rPr>
          <w:sz w:val="22"/>
          <w:szCs w:val="22"/>
        </w:rPr>
        <w:t>ТРУДОВОГО ДОГОВОРА, ЗАКЛЮЧАЕМОГО МЕЖДУ РАБОТНИКОМ</w:t>
      </w:r>
    </w:p>
    <w:p w:rsidR="00955947" w:rsidRPr="00F41654" w:rsidRDefault="00955947" w:rsidP="00F41654">
      <w:pPr>
        <w:pStyle w:val="ConsPlusTitle"/>
        <w:jc w:val="center"/>
        <w:rPr>
          <w:sz w:val="22"/>
          <w:szCs w:val="22"/>
        </w:rPr>
      </w:pPr>
      <w:r w:rsidRPr="00F41654">
        <w:rPr>
          <w:sz w:val="22"/>
          <w:szCs w:val="22"/>
        </w:rPr>
        <w:t>И РАБОТОДАТЕЛЕМ - СУБЪЕКТОМ МАЛОГО ПРЕДПРИНИМАТЕЛЬСТВА,</w:t>
      </w:r>
    </w:p>
    <w:p w:rsidR="00955947" w:rsidRPr="00F41654" w:rsidRDefault="00955947" w:rsidP="00F41654">
      <w:pPr>
        <w:pStyle w:val="ConsPlusTitle"/>
        <w:jc w:val="center"/>
        <w:rPr>
          <w:sz w:val="22"/>
          <w:szCs w:val="22"/>
        </w:rPr>
      </w:pPr>
      <w:r w:rsidRPr="00F41654">
        <w:rPr>
          <w:sz w:val="22"/>
          <w:szCs w:val="22"/>
        </w:rPr>
        <w:t>КОТОРЫЙ ОТНОСИТСЯ К МИКРОПРЕДПРИЯТИЯМ</w:t>
      </w:r>
    </w:p>
    <w:p w:rsidR="00955947" w:rsidRPr="00F41654" w:rsidRDefault="00955947" w:rsidP="00F41654">
      <w:pPr>
        <w:pStyle w:val="ConsPlusNormal"/>
        <w:jc w:val="both"/>
        <w:rPr>
          <w:sz w:val="22"/>
          <w:szCs w:val="22"/>
        </w:rPr>
      </w:pPr>
    </w:p>
    <w:p w:rsidR="00955947" w:rsidRPr="00F41654" w:rsidRDefault="00955947" w:rsidP="00F41654">
      <w:pPr>
        <w:pStyle w:val="ConsPlusNormal"/>
        <w:ind w:firstLine="540"/>
        <w:jc w:val="both"/>
        <w:rPr>
          <w:sz w:val="22"/>
          <w:szCs w:val="22"/>
        </w:rPr>
      </w:pPr>
      <w:r w:rsidRPr="00F41654">
        <w:rPr>
          <w:sz w:val="22"/>
          <w:szCs w:val="22"/>
        </w:rPr>
        <w:t>В соответствии со статьей 309.2 Трудового кодекса Российской Федерации Правительство Российской Федерации постановляет:</w:t>
      </w:r>
    </w:p>
    <w:p w:rsidR="00955947" w:rsidRPr="00F41654" w:rsidRDefault="00955947" w:rsidP="00F41654">
      <w:pPr>
        <w:pStyle w:val="ConsPlusNormal"/>
        <w:ind w:firstLine="540"/>
        <w:jc w:val="both"/>
        <w:rPr>
          <w:sz w:val="22"/>
          <w:szCs w:val="22"/>
        </w:rPr>
      </w:pPr>
      <w:r w:rsidRPr="00F41654">
        <w:rPr>
          <w:sz w:val="22"/>
          <w:szCs w:val="22"/>
        </w:rPr>
        <w:t xml:space="preserve">1. Утвердить прилагаемую </w:t>
      </w:r>
      <w:hyperlink w:anchor="Par29" w:tooltip="                               ТИПОВАЯ ФОРМА" w:history="1">
        <w:r w:rsidRPr="00F41654">
          <w:rPr>
            <w:sz w:val="22"/>
            <w:szCs w:val="22"/>
          </w:rPr>
          <w:t>типовую форму</w:t>
        </w:r>
      </w:hyperlink>
      <w:r w:rsidRPr="00F41654">
        <w:rPr>
          <w:sz w:val="22"/>
          <w:szCs w:val="22"/>
        </w:rPr>
        <w:t xml:space="preserve"> трудового договора, заключаемого между работником и работодателем - субъектом малого предпринимательства, который относится к микропредприятиям.</w:t>
      </w:r>
    </w:p>
    <w:p w:rsidR="00955947" w:rsidRPr="00F41654" w:rsidRDefault="00955947" w:rsidP="00F41654">
      <w:pPr>
        <w:pStyle w:val="ConsPlusNormal"/>
        <w:ind w:firstLine="540"/>
        <w:jc w:val="both"/>
        <w:rPr>
          <w:sz w:val="22"/>
          <w:szCs w:val="22"/>
        </w:rPr>
      </w:pPr>
      <w:r w:rsidRPr="00F41654">
        <w:rPr>
          <w:sz w:val="22"/>
          <w:szCs w:val="22"/>
        </w:rPr>
        <w:t xml:space="preserve">2. Министерству труда и социальной защиты Российской Федерации давать разъяснения по применению </w:t>
      </w:r>
      <w:hyperlink w:anchor="Par29" w:tooltip="                               ТИПОВАЯ ФОРМА" w:history="1">
        <w:r w:rsidRPr="00F41654">
          <w:rPr>
            <w:sz w:val="22"/>
            <w:szCs w:val="22"/>
          </w:rPr>
          <w:t>типовой формы</w:t>
        </w:r>
      </w:hyperlink>
      <w:r w:rsidRPr="00F41654">
        <w:rPr>
          <w:sz w:val="22"/>
          <w:szCs w:val="22"/>
        </w:rPr>
        <w:t>, утвержденной настоящим постановлением.</w:t>
      </w:r>
    </w:p>
    <w:p w:rsidR="00955947" w:rsidRPr="00F41654" w:rsidRDefault="00955947" w:rsidP="00F41654">
      <w:pPr>
        <w:pStyle w:val="ConsPlusNormal"/>
        <w:ind w:firstLine="540"/>
        <w:jc w:val="both"/>
        <w:rPr>
          <w:sz w:val="22"/>
          <w:szCs w:val="22"/>
        </w:rPr>
      </w:pPr>
      <w:r w:rsidRPr="00F41654">
        <w:rPr>
          <w:sz w:val="22"/>
          <w:szCs w:val="22"/>
        </w:rPr>
        <w:t>3. Настоящее постановление вступает в силу со дня вступления в силу Федерального закона "О внесении изменения в Трудовой кодекс Российской Федерации в части особенностей регулирования труда лиц, работающих у работодателей - субъектов малого предпринимательства, которые отнесены к микропредприятиям".</w:t>
      </w:r>
    </w:p>
    <w:p w:rsidR="00955947" w:rsidRPr="00F41654" w:rsidRDefault="00955947" w:rsidP="00F41654">
      <w:pPr>
        <w:pStyle w:val="ConsPlusNormal"/>
        <w:jc w:val="both"/>
        <w:rPr>
          <w:sz w:val="22"/>
          <w:szCs w:val="22"/>
        </w:rPr>
      </w:pPr>
    </w:p>
    <w:p w:rsidR="00955947" w:rsidRPr="00F41654" w:rsidRDefault="00955947" w:rsidP="00F41654">
      <w:pPr>
        <w:pStyle w:val="ConsPlusNormal"/>
        <w:jc w:val="right"/>
        <w:rPr>
          <w:sz w:val="22"/>
          <w:szCs w:val="22"/>
        </w:rPr>
      </w:pPr>
      <w:r w:rsidRPr="00F41654">
        <w:rPr>
          <w:sz w:val="22"/>
          <w:szCs w:val="22"/>
        </w:rPr>
        <w:t>Председатель Правительства</w:t>
      </w:r>
    </w:p>
    <w:p w:rsidR="00955947" w:rsidRPr="00F41654" w:rsidRDefault="00955947" w:rsidP="00F41654">
      <w:pPr>
        <w:pStyle w:val="ConsPlusNormal"/>
        <w:jc w:val="right"/>
        <w:rPr>
          <w:sz w:val="22"/>
          <w:szCs w:val="22"/>
        </w:rPr>
      </w:pPr>
      <w:r w:rsidRPr="00F41654">
        <w:rPr>
          <w:sz w:val="22"/>
          <w:szCs w:val="22"/>
        </w:rPr>
        <w:t>Российской Федерации</w:t>
      </w:r>
    </w:p>
    <w:p w:rsidR="00955947" w:rsidRPr="00F41654" w:rsidRDefault="00955947" w:rsidP="00F41654">
      <w:pPr>
        <w:pStyle w:val="ConsPlusNormal"/>
        <w:jc w:val="right"/>
        <w:rPr>
          <w:sz w:val="22"/>
          <w:szCs w:val="22"/>
        </w:rPr>
      </w:pPr>
      <w:r w:rsidRPr="00F41654">
        <w:rPr>
          <w:sz w:val="22"/>
          <w:szCs w:val="22"/>
        </w:rPr>
        <w:t>Д.МЕДВЕДЕВ</w:t>
      </w:r>
    </w:p>
    <w:p w:rsidR="00955947" w:rsidRPr="00F41654" w:rsidRDefault="00955947" w:rsidP="00F41654">
      <w:pPr>
        <w:pStyle w:val="ConsPlusNormal"/>
        <w:jc w:val="both"/>
        <w:rPr>
          <w:sz w:val="22"/>
          <w:szCs w:val="22"/>
        </w:rPr>
      </w:pPr>
    </w:p>
    <w:p w:rsidR="00955947" w:rsidRPr="00F41654" w:rsidRDefault="00955947" w:rsidP="00F41654">
      <w:pPr>
        <w:pStyle w:val="ConsPlusNormal"/>
        <w:jc w:val="right"/>
        <w:outlineLvl w:val="0"/>
        <w:rPr>
          <w:sz w:val="22"/>
          <w:szCs w:val="22"/>
        </w:rPr>
      </w:pPr>
      <w:r w:rsidRPr="00F41654">
        <w:rPr>
          <w:sz w:val="22"/>
          <w:szCs w:val="22"/>
        </w:rPr>
        <w:t>Утверждена</w:t>
      </w:r>
    </w:p>
    <w:p w:rsidR="00955947" w:rsidRPr="00F41654" w:rsidRDefault="00955947" w:rsidP="00F41654">
      <w:pPr>
        <w:pStyle w:val="ConsPlusNormal"/>
        <w:jc w:val="right"/>
        <w:rPr>
          <w:sz w:val="22"/>
          <w:szCs w:val="22"/>
        </w:rPr>
      </w:pPr>
      <w:r w:rsidRPr="00F41654">
        <w:rPr>
          <w:sz w:val="22"/>
          <w:szCs w:val="22"/>
        </w:rPr>
        <w:t>постановлением Правительства</w:t>
      </w:r>
    </w:p>
    <w:p w:rsidR="00955947" w:rsidRPr="00F41654" w:rsidRDefault="00955947" w:rsidP="00F41654">
      <w:pPr>
        <w:pStyle w:val="ConsPlusNormal"/>
        <w:jc w:val="right"/>
        <w:rPr>
          <w:sz w:val="22"/>
          <w:szCs w:val="22"/>
        </w:rPr>
      </w:pPr>
      <w:r w:rsidRPr="00F41654">
        <w:rPr>
          <w:sz w:val="22"/>
          <w:szCs w:val="22"/>
        </w:rPr>
        <w:t>Российской Федерации</w:t>
      </w:r>
    </w:p>
    <w:p w:rsidR="00955947" w:rsidRPr="00F41654" w:rsidRDefault="00955947" w:rsidP="00F41654">
      <w:pPr>
        <w:pStyle w:val="ConsPlusNormal"/>
        <w:jc w:val="right"/>
        <w:rPr>
          <w:sz w:val="22"/>
          <w:szCs w:val="22"/>
        </w:rPr>
      </w:pPr>
      <w:r w:rsidRPr="00F41654">
        <w:rPr>
          <w:sz w:val="22"/>
          <w:szCs w:val="22"/>
        </w:rPr>
        <w:t xml:space="preserve">от 27 августа </w:t>
      </w:r>
      <w:smartTag w:uri="urn:schemas-microsoft-com:office:smarttags" w:element="metricconverter">
        <w:smartTagPr>
          <w:attr w:name="ProductID" w:val="2016 г"/>
        </w:smartTagPr>
        <w:r w:rsidRPr="00F41654">
          <w:rPr>
            <w:sz w:val="22"/>
            <w:szCs w:val="22"/>
          </w:rPr>
          <w:t>2016 г</w:t>
        </w:r>
      </w:smartTag>
      <w:r w:rsidRPr="00F41654">
        <w:rPr>
          <w:sz w:val="22"/>
          <w:szCs w:val="22"/>
        </w:rPr>
        <w:t>. N 858</w:t>
      </w:r>
    </w:p>
    <w:p w:rsidR="00955947" w:rsidRPr="00F41654" w:rsidRDefault="00955947" w:rsidP="00F41654">
      <w:pPr>
        <w:pStyle w:val="ConsPlusNormal"/>
        <w:jc w:val="both"/>
        <w:rPr>
          <w:sz w:val="22"/>
          <w:szCs w:val="22"/>
        </w:rPr>
      </w:pPr>
    </w:p>
    <w:p w:rsidR="00955947" w:rsidRPr="00F41654" w:rsidRDefault="00955947" w:rsidP="00F41654">
      <w:pPr>
        <w:pStyle w:val="ConsPlusNonformat"/>
        <w:jc w:val="both"/>
        <w:rPr>
          <w:sz w:val="22"/>
          <w:szCs w:val="22"/>
        </w:rPr>
      </w:pPr>
      <w:bookmarkStart w:id="0" w:name="Par29"/>
      <w:bookmarkEnd w:id="0"/>
      <w:r w:rsidRPr="00F41654">
        <w:rPr>
          <w:sz w:val="22"/>
          <w:szCs w:val="22"/>
        </w:rPr>
        <w:t xml:space="preserve">                               ТИПОВАЯ ФОРМА</w:t>
      </w:r>
    </w:p>
    <w:p w:rsidR="00955947" w:rsidRPr="00F41654" w:rsidRDefault="00955947" w:rsidP="00F41654">
      <w:pPr>
        <w:pStyle w:val="ConsPlusNonformat"/>
        <w:jc w:val="both"/>
        <w:rPr>
          <w:sz w:val="22"/>
          <w:szCs w:val="22"/>
        </w:rPr>
      </w:pPr>
      <w:r w:rsidRPr="00F41654">
        <w:rPr>
          <w:sz w:val="22"/>
          <w:szCs w:val="22"/>
        </w:rPr>
        <w:t xml:space="preserve">             трудового договора, заключаемого между работником</w:t>
      </w:r>
    </w:p>
    <w:p w:rsidR="00955947" w:rsidRPr="00F41654" w:rsidRDefault="00955947" w:rsidP="00F41654">
      <w:pPr>
        <w:pStyle w:val="ConsPlusNonformat"/>
        <w:jc w:val="both"/>
        <w:rPr>
          <w:sz w:val="22"/>
          <w:szCs w:val="22"/>
        </w:rPr>
      </w:pPr>
      <w:r w:rsidRPr="00F41654">
        <w:rPr>
          <w:sz w:val="22"/>
          <w:szCs w:val="22"/>
        </w:rPr>
        <w:t xml:space="preserve">          и работодателем - субъектом малого предпринимательства,</w:t>
      </w:r>
    </w:p>
    <w:p w:rsidR="00955947" w:rsidRPr="00F41654" w:rsidRDefault="00955947" w:rsidP="00F41654">
      <w:pPr>
        <w:pStyle w:val="ConsPlusNonformat"/>
        <w:jc w:val="both"/>
        <w:rPr>
          <w:sz w:val="22"/>
          <w:szCs w:val="22"/>
        </w:rPr>
      </w:pPr>
      <w:r w:rsidRPr="00F41654">
        <w:rPr>
          <w:sz w:val="22"/>
          <w:szCs w:val="22"/>
        </w:rPr>
        <w:t xml:space="preserve">                   который относится к микропредприятиям</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_____________________________              "__" _____________ ____ г.</w:t>
      </w:r>
    </w:p>
    <w:p w:rsidR="00955947" w:rsidRPr="00F41654" w:rsidRDefault="00955947" w:rsidP="00F41654">
      <w:pPr>
        <w:pStyle w:val="ConsPlusNonformat"/>
        <w:jc w:val="both"/>
      </w:pPr>
      <w:r w:rsidRPr="00F41654">
        <w:t xml:space="preserve">  (место заключения (город,                     (дата заключения)</w:t>
      </w:r>
    </w:p>
    <w:p w:rsidR="00955947" w:rsidRPr="00F41654" w:rsidRDefault="00955947" w:rsidP="00F41654">
      <w:pPr>
        <w:pStyle w:val="ConsPlusNonformat"/>
        <w:jc w:val="both"/>
      </w:pPr>
      <w:r w:rsidRPr="00F41654">
        <w:t xml:space="preserve">     населенный пункт)</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(полное наименование работодателя)</w:t>
      </w:r>
    </w:p>
    <w:p w:rsidR="00955947" w:rsidRPr="00F41654" w:rsidRDefault="00955947" w:rsidP="00F41654">
      <w:pPr>
        <w:pStyle w:val="ConsPlusNonformat"/>
        <w:jc w:val="both"/>
      </w:pPr>
      <w:r w:rsidRPr="00F41654">
        <w:t>именуемый в дальнейшем работодателем, в лице ______________________________</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(сведения о представителе работодателя - фамилия, имя, отчество,</w:t>
      </w:r>
    </w:p>
    <w:p w:rsidR="00955947" w:rsidRPr="00F41654" w:rsidRDefault="00955947" w:rsidP="00F41654">
      <w:pPr>
        <w:pStyle w:val="ConsPlusNonformat"/>
        <w:jc w:val="both"/>
      </w:pPr>
      <w:r w:rsidRPr="00F41654">
        <w:t xml:space="preserve">         должность лица, уполномоченного представлять работодателя</w:t>
      </w:r>
    </w:p>
    <w:p w:rsidR="00955947" w:rsidRPr="00F41654" w:rsidRDefault="00955947" w:rsidP="00F41654">
      <w:pPr>
        <w:pStyle w:val="ConsPlusNonformat"/>
        <w:jc w:val="both"/>
      </w:pPr>
      <w:r w:rsidRPr="00F41654">
        <w:t xml:space="preserve">                          в трудовых отношениях)</w:t>
      </w:r>
    </w:p>
    <w:p w:rsidR="00955947" w:rsidRPr="00F41654" w:rsidRDefault="00955947" w:rsidP="00F41654">
      <w:pPr>
        <w:pStyle w:val="ConsPlusNonformat"/>
        <w:jc w:val="both"/>
      </w:pPr>
      <w:r w:rsidRPr="00F41654">
        <w:t>действующего на основании, _______________________________________________,</w:t>
      </w:r>
    </w:p>
    <w:p w:rsidR="00955947" w:rsidRPr="00F41654" w:rsidRDefault="00955947" w:rsidP="00F41654">
      <w:pPr>
        <w:pStyle w:val="ConsPlusNonformat"/>
        <w:jc w:val="both"/>
      </w:pPr>
      <w:r w:rsidRPr="00F41654">
        <w:t xml:space="preserve">                              (основание, в силу которого представитель</w:t>
      </w:r>
    </w:p>
    <w:p w:rsidR="00955947" w:rsidRPr="00F41654" w:rsidRDefault="00955947" w:rsidP="00F41654">
      <w:pPr>
        <w:pStyle w:val="ConsPlusNonformat"/>
        <w:jc w:val="both"/>
      </w:pPr>
      <w:r w:rsidRPr="00F41654">
        <w:t xml:space="preserve">                                работодателя наделен соответствующими</w:t>
      </w:r>
    </w:p>
    <w:p w:rsidR="00955947" w:rsidRPr="00F41654" w:rsidRDefault="00955947" w:rsidP="00F41654">
      <w:pPr>
        <w:pStyle w:val="ConsPlusNonformat"/>
        <w:jc w:val="both"/>
      </w:pPr>
      <w:r w:rsidRPr="00F41654">
        <w:t xml:space="preserve">                               полномочиями - учредительные документы</w:t>
      </w:r>
    </w:p>
    <w:p w:rsidR="00955947" w:rsidRPr="00F41654" w:rsidRDefault="00955947" w:rsidP="00F41654">
      <w:pPr>
        <w:pStyle w:val="ConsPlusNonformat"/>
        <w:jc w:val="both"/>
      </w:pPr>
      <w:r w:rsidRPr="00F41654">
        <w:t xml:space="preserve">                                юридического лица с указанием даты их</w:t>
      </w:r>
    </w:p>
    <w:p w:rsidR="00955947" w:rsidRPr="00F41654" w:rsidRDefault="00955947" w:rsidP="00F41654">
      <w:pPr>
        <w:pStyle w:val="ConsPlusNonformat"/>
        <w:jc w:val="both"/>
      </w:pPr>
      <w:r w:rsidRPr="00F41654">
        <w:t xml:space="preserve">                                утверждения, локальный нормативный акт</w:t>
      </w:r>
    </w:p>
    <w:p w:rsidR="00955947" w:rsidRPr="00F41654" w:rsidRDefault="00955947" w:rsidP="00F41654">
      <w:pPr>
        <w:pStyle w:val="ConsPlusNonformat"/>
        <w:jc w:val="both"/>
      </w:pPr>
      <w:r w:rsidRPr="00F41654">
        <w:t xml:space="preserve">                             (при наличии), доверенность с указанием кем</w:t>
      </w:r>
    </w:p>
    <w:p w:rsidR="00955947" w:rsidRPr="00F41654" w:rsidRDefault="00955947" w:rsidP="00F41654">
      <w:pPr>
        <w:pStyle w:val="ConsPlusNonformat"/>
        <w:jc w:val="both"/>
      </w:pPr>
      <w:r w:rsidRPr="00F41654">
        <w:t xml:space="preserve">                                       и когда выдана, другое)</w:t>
      </w:r>
    </w:p>
    <w:p w:rsidR="00955947" w:rsidRPr="00F41654" w:rsidRDefault="00955947" w:rsidP="00F41654">
      <w:pPr>
        <w:pStyle w:val="ConsPlusNonformat"/>
        <w:jc w:val="both"/>
      </w:pPr>
      <w:r w:rsidRPr="00F41654">
        <w:t>с одной стороны, и _______________________________________________________,</w:t>
      </w:r>
    </w:p>
    <w:p w:rsidR="00955947" w:rsidRPr="00F41654" w:rsidRDefault="00955947" w:rsidP="00F41654">
      <w:pPr>
        <w:pStyle w:val="ConsPlusNonformat"/>
        <w:jc w:val="both"/>
      </w:pPr>
      <w:r w:rsidRPr="00F41654">
        <w:t xml:space="preserve">                             (фамилия, имя, отчество работника)</w:t>
      </w:r>
    </w:p>
    <w:p w:rsidR="00955947" w:rsidRPr="00F41654" w:rsidRDefault="00955947" w:rsidP="00F41654">
      <w:pPr>
        <w:pStyle w:val="ConsPlusNonformat"/>
        <w:jc w:val="both"/>
      </w:pPr>
      <w:r w:rsidRPr="00F41654">
        <w:t>именуемый в дальнейшем работником, с другой стороны, в дальнейшем именуемые</w:t>
      </w:r>
    </w:p>
    <w:p w:rsidR="00955947" w:rsidRPr="00F41654" w:rsidRDefault="00955947" w:rsidP="00F41654">
      <w:pPr>
        <w:pStyle w:val="ConsPlusNonformat"/>
        <w:jc w:val="both"/>
      </w:pPr>
      <w:r w:rsidRPr="00F41654">
        <w:t>Сторонами,  руководствуясь  Трудовым кодексом Российской Федерации (далее -</w:t>
      </w:r>
    </w:p>
    <w:p w:rsidR="00955947" w:rsidRPr="00F41654" w:rsidRDefault="00955947" w:rsidP="00F41654">
      <w:pPr>
        <w:pStyle w:val="ConsPlusNonformat"/>
        <w:jc w:val="both"/>
      </w:pPr>
      <w:r w:rsidRPr="00F41654">
        <w:t>Кодекс),  федеральными  законами  и  иными  нормативными  правовыми актами,</w:t>
      </w:r>
    </w:p>
    <w:p w:rsidR="00955947" w:rsidRPr="00F41654" w:rsidRDefault="00955947" w:rsidP="00F41654">
      <w:pPr>
        <w:pStyle w:val="ConsPlusNonformat"/>
        <w:jc w:val="both"/>
      </w:pPr>
      <w:r w:rsidRPr="00F41654">
        <w:t>содержащими  нормы  трудового права, заключили настоящий трудовой договор о</w:t>
      </w:r>
    </w:p>
    <w:p w:rsidR="00955947" w:rsidRPr="00F41654" w:rsidRDefault="00955947" w:rsidP="00F41654">
      <w:pPr>
        <w:pStyle w:val="ConsPlusNonformat"/>
        <w:jc w:val="both"/>
      </w:pPr>
      <w:r w:rsidRPr="00F41654">
        <w:t>нижеследующем.</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I. Общие положения</w:t>
      </w:r>
    </w:p>
    <w:p w:rsidR="00955947" w:rsidRPr="00F41654" w:rsidRDefault="00955947" w:rsidP="00F41654">
      <w:pPr>
        <w:pStyle w:val="ConsPlusNonformat"/>
        <w:jc w:val="both"/>
      </w:pPr>
    </w:p>
    <w:p w:rsidR="00955947" w:rsidRPr="00F41654" w:rsidRDefault="00955947" w:rsidP="00F41654">
      <w:pPr>
        <w:pStyle w:val="ConsPlusNonformat"/>
        <w:jc w:val="both"/>
      </w:pPr>
      <w:bookmarkStart w:id="1" w:name="Par63"/>
      <w:bookmarkEnd w:id="1"/>
      <w:r w:rsidRPr="00F41654">
        <w:t xml:space="preserve">    1. Работодатель предоставляет работнику работу:</w:t>
      </w:r>
    </w:p>
    <w:p w:rsidR="00955947" w:rsidRPr="00F41654" w:rsidRDefault="00955947" w:rsidP="00F41654">
      <w:pPr>
        <w:pStyle w:val="ConsPlusNonformat"/>
        <w:jc w:val="both"/>
      </w:pPr>
      <w:r w:rsidRPr="00F41654">
        <w:t>___________________________________________________________________________</w:t>
      </w:r>
    </w:p>
    <w:p w:rsidR="00955947" w:rsidRPr="00F41654" w:rsidRDefault="00955947" w:rsidP="00F41654">
      <w:pPr>
        <w:pStyle w:val="ConsPlusNonformat"/>
        <w:jc w:val="both"/>
      </w:pPr>
      <w:r w:rsidRPr="00F41654">
        <w:t xml:space="preserve">     (наименование должности, профессии или специальности с указанием</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квалификации)</w:t>
      </w:r>
    </w:p>
    <w:p w:rsidR="00955947" w:rsidRPr="00F41654" w:rsidRDefault="00955947" w:rsidP="00F41654">
      <w:pPr>
        <w:pStyle w:val="ConsPlusNonformat"/>
        <w:jc w:val="both"/>
      </w:pPr>
      <w:r w:rsidRPr="00F41654">
        <w:t>а  работник обязуется лично выполнять указанную  работу  в  соответствии  с</w:t>
      </w:r>
    </w:p>
    <w:p w:rsidR="00955947" w:rsidRPr="00F41654" w:rsidRDefault="00955947" w:rsidP="00F41654">
      <w:pPr>
        <w:pStyle w:val="ConsPlusNonformat"/>
        <w:jc w:val="both"/>
      </w:pPr>
      <w:r w:rsidRPr="00F41654">
        <w:t>условиями настоящего трудового договора.</w:t>
      </w:r>
    </w:p>
    <w:p w:rsidR="00955947" w:rsidRPr="00F41654" w:rsidRDefault="00955947" w:rsidP="00F41654">
      <w:pPr>
        <w:pStyle w:val="ConsPlusNonformat"/>
        <w:jc w:val="both"/>
      </w:pPr>
      <w:r w:rsidRPr="00F41654">
        <w:t xml:space="preserve">    2. Работник принимается на работу:</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(указывается место работы, а в случае, если работник</w:t>
      </w:r>
    </w:p>
    <w:p w:rsidR="00955947" w:rsidRPr="00F41654" w:rsidRDefault="00955947" w:rsidP="00F41654">
      <w:pPr>
        <w:pStyle w:val="ConsPlusNonformat"/>
        <w:jc w:val="both"/>
      </w:pPr>
      <w:r w:rsidRPr="00F41654">
        <w:t xml:space="preserve">       принимается для работы в филиале, представительстве или ином</w:t>
      </w:r>
    </w:p>
    <w:p w:rsidR="00955947" w:rsidRPr="00F41654" w:rsidRDefault="00955947" w:rsidP="00F41654">
      <w:pPr>
        <w:pStyle w:val="ConsPlusNonformat"/>
        <w:jc w:val="both"/>
      </w:pPr>
      <w:r w:rsidRPr="00F41654">
        <w:t xml:space="preserve">            обособленном структурном подразделении организации,</w:t>
      </w:r>
    </w:p>
    <w:p w:rsidR="00955947" w:rsidRPr="00F41654" w:rsidRDefault="00955947" w:rsidP="00F41654">
      <w:pPr>
        <w:pStyle w:val="ConsPlusNonformat"/>
        <w:jc w:val="both"/>
      </w:pPr>
      <w:r w:rsidRPr="00F41654">
        <w:t xml:space="preserve">       расположенном в другой местности, - место работы с указанием</w:t>
      </w:r>
    </w:p>
    <w:p w:rsidR="00955947" w:rsidRPr="00F41654" w:rsidRDefault="00955947" w:rsidP="00F41654">
      <w:pPr>
        <w:pStyle w:val="ConsPlusNonformat"/>
        <w:jc w:val="both"/>
      </w:pPr>
      <w:r w:rsidRPr="00F41654">
        <w:t xml:space="preserve">              обособленного структурного подразделения и его</w:t>
      </w:r>
    </w:p>
    <w:p w:rsidR="00955947" w:rsidRPr="00F41654" w:rsidRDefault="00955947" w:rsidP="00F41654">
      <w:pPr>
        <w:pStyle w:val="ConsPlusNonformat"/>
        <w:jc w:val="both"/>
      </w:pPr>
      <w:r w:rsidRPr="00F41654">
        <w:t xml:space="preserve">                             местонахождения)</w:t>
      </w:r>
    </w:p>
    <w:p w:rsidR="00955947" w:rsidRPr="00F41654" w:rsidRDefault="00955947" w:rsidP="00F41654">
      <w:pPr>
        <w:pStyle w:val="ConsPlusNonformat"/>
        <w:jc w:val="both"/>
      </w:pPr>
      <w:r w:rsidRPr="00F41654">
        <w:t xml:space="preserve">    3. Дополнительные условия (заполняется при необходимости)</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(указание на расположение рабочего места, наименование структурного</w:t>
      </w:r>
    </w:p>
    <w:p w:rsidR="00955947" w:rsidRPr="00F41654" w:rsidRDefault="00955947" w:rsidP="00F41654">
      <w:pPr>
        <w:pStyle w:val="ConsPlusNonformat"/>
        <w:jc w:val="both"/>
      </w:pPr>
      <w:r w:rsidRPr="00F41654">
        <w:t xml:space="preserve">             подразделения, участка, лаборатории, цеха и пр.)</w:t>
      </w:r>
    </w:p>
    <w:p w:rsidR="00955947" w:rsidRPr="00F41654" w:rsidRDefault="00955947" w:rsidP="00F41654">
      <w:pPr>
        <w:pStyle w:val="ConsPlusNonformat"/>
        <w:jc w:val="both"/>
      </w:pPr>
      <w:r w:rsidRPr="00F41654">
        <w:t xml:space="preserve">    4. Трудовые (должностные) обязанности устанавливаются (нужное  указать)</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(в настоящем трудовом договоре </w:t>
      </w:r>
      <w:hyperlink w:anchor="Par251" w:tooltip="    а) исполнять трудовые (должностные) обязанности по должности (профессии" w:history="1">
        <w:r w:rsidRPr="00F41654">
          <w:t>(подпункт "а" пункта 11)/</w:t>
        </w:r>
      </w:hyperlink>
    </w:p>
    <w:p w:rsidR="00955947" w:rsidRPr="00F41654" w:rsidRDefault="00955947" w:rsidP="00F41654">
      <w:pPr>
        <w:pStyle w:val="ConsPlusNonformat"/>
        <w:jc w:val="both"/>
      </w:pPr>
      <w:r w:rsidRPr="00F41654">
        <w:t xml:space="preserve">                         в должностной инструкции)</w:t>
      </w:r>
    </w:p>
    <w:p w:rsidR="00955947" w:rsidRPr="00F41654" w:rsidRDefault="00955947" w:rsidP="00F41654">
      <w:pPr>
        <w:pStyle w:val="ConsPlusNonformat"/>
        <w:jc w:val="both"/>
      </w:pPr>
      <w:r w:rsidRPr="00F41654">
        <w:t xml:space="preserve">    5. Работник приступает к работе с "__" ___________________.</w:t>
      </w:r>
    </w:p>
    <w:p w:rsidR="00955947" w:rsidRPr="00F41654" w:rsidRDefault="00955947" w:rsidP="00F41654">
      <w:pPr>
        <w:pStyle w:val="ConsPlusNonformat"/>
        <w:jc w:val="both"/>
      </w:pPr>
      <w:r w:rsidRPr="00F41654">
        <w:t xml:space="preserve">    6. С работником заключается (необходимое указать)</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(трудовой договор на неопределенный срок/срочный трудовой договор)</w:t>
      </w:r>
    </w:p>
    <w:p w:rsidR="00955947" w:rsidRPr="00F41654" w:rsidRDefault="00955947" w:rsidP="00F41654">
      <w:pPr>
        <w:pStyle w:val="ConsPlusNonformat"/>
        <w:jc w:val="both"/>
      </w:pPr>
      <w:r w:rsidRPr="00F41654">
        <w:t xml:space="preserve">    В случае заключения срочного трудового договора:</w:t>
      </w:r>
    </w:p>
    <w:p w:rsidR="00955947" w:rsidRPr="00F41654" w:rsidRDefault="00955947" w:rsidP="00F41654">
      <w:pPr>
        <w:pStyle w:val="ConsPlusNonformat"/>
        <w:jc w:val="both"/>
      </w:pPr>
      <w:r w:rsidRPr="00F41654">
        <w:t xml:space="preserve">    срок действия трудового договора _____________________________________;</w:t>
      </w:r>
    </w:p>
    <w:p w:rsidR="00955947" w:rsidRPr="00F41654" w:rsidRDefault="00955947" w:rsidP="00F41654">
      <w:pPr>
        <w:pStyle w:val="ConsPlusNonformat"/>
        <w:jc w:val="both"/>
      </w:pPr>
      <w:r w:rsidRPr="00F41654">
        <w:t xml:space="preserve">                                      (продолжительность, дата окончания</w:t>
      </w:r>
    </w:p>
    <w:p w:rsidR="00955947" w:rsidRPr="00F41654" w:rsidRDefault="00955947" w:rsidP="00F41654">
      <w:pPr>
        <w:pStyle w:val="ConsPlusNonformat"/>
        <w:jc w:val="both"/>
      </w:pPr>
      <w:r w:rsidRPr="00F41654">
        <w:t xml:space="preserve">                                              трудового договора)</w:t>
      </w:r>
    </w:p>
    <w:p w:rsidR="00955947" w:rsidRPr="00F41654" w:rsidRDefault="00955947" w:rsidP="00F41654">
      <w:pPr>
        <w:pStyle w:val="ConsPlusNonformat"/>
        <w:jc w:val="both"/>
      </w:pPr>
      <w:r w:rsidRPr="00F41654">
        <w:t xml:space="preserve">    обстоятельства   (причины),   послужившие   основанием  для  заключения</w:t>
      </w:r>
    </w:p>
    <w:p w:rsidR="00955947" w:rsidRPr="00F41654" w:rsidRDefault="00955947" w:rsidP="00F41654">
      <w:pPr>
        <w:pStyle w:val="ConsPlusNonformat"/>
        <w:jc w:val="both"/>
      </w:pPr>
      <w:r w:rsidRPr="00F41654">
        <w:t>срочного  трудового  договора в соответствии со статьей 59 Кодекса или иным</w:t>
      </w:r>
    </w:p>
    <w:p w:rsidR="00955947" w:rsidRPr="00F41654" w:rsidRDefault="00955947" w:rsidP="00F41654">
      <w:pPr>
        <w:pStyle w:val="ConsPlusNonformat"/>
        <w:jc w:val="both"/>
      </w:pPr>
      <w:r w:rsidRPr="00F41654">
        <w:t>федеральным законом (необходимое указать) ________________________________.</w:t>
      </w:r>
    </w:p>
    <w:p w:rsidR="00955947" w:rsidRPr="00F41654" w:rsidRDefault="00955947" w:rsidP="00F41654">
      <w:pPr>
        <w:pStyle w:val="ConsPlusNonformat"/>
        <w:jc w:val="both"/>
      </w:pPr>
      <w:r w:rsidRPr="00F41654">
        <w:t xml:space="preserve">    7. Работнику _______________________________________________ испытание.</w:t>
      </w:r>
    </w:p>
    <w:p w:rsidR="00955947" w:rsidRPr="00F41654" w:rsidRDefault="00955947" w:rsidP="00F41654">
      <w:pPr>
        <w:pStyle w:val="ConsPlusNonformat"/>
        <w:jc w:val="both"/>
      </w:pPr>
      <w:r w:rsidRPr="00F41654">
        <w:t xml:space="preserve">                     (устанавливается/не устанавливается)</w:t>
      </w:r>
    </w:p>
    <w:p w:rsidR="00955947" w:rsidRPr="00F41654" w:rsidRDefault="00955947" w:rsidP="00F41654">
      <w:pPr>
        <w:pStyle w:val="ConsPlusNonformat"/>
        <w:jc w:val="both"/>
      </w:pPr>
      <w:r w:rsidRPr="00F41654">
        <w:t xml:space="preserve">    Срок  испытания  устанавливается  продолжительностью  _________________</w:t>
      </w:r>
    </w:p>
    <w:p w:rsidR="00955947" w:rsidRPr="00F41654" w:rsidRDefault="00955947" w:rsidP="00F41654">
      <w:pPr>
        <w:pStyle w:val="ConsPlusNonformat"/>
        <w:jc w:val="both"/>
      </w:pPr>
      <w:r w:rsidRPr="00F41654">
        <w:t>__________________________________________________ месяцев  (недель, дней).</w:t>
      </w:r>
    </w:p>
    <w:p w:rsidR="00955947" w:rsidRPr="00F41654" w:rsidRDefault="00955947" w:rsidP="00F41654">
      <w:pPr>
        <w:pStyle w:val="ConsPlusNonformat"/>
        <w:jc w:val="both"/>
      </w:pPr>
      <w:r w:rsidRPr="00F41654">
        <w:t xml:space="preserve">     (заполняется при установлении испытания)</w:t>
      </w:r>
    </w:p>
    <w:p w:rsidR="00955947" w:rsidRPr="00F41654" w:rsidRDefault="00955947" w:rsidP="00F41654">
      <w:pPr>
        <w:pStyle w:val="ConsPlusNonformat"/>
        <w:jc w:val="both"/>
      </w:pPr>
      <w:r w:rsidRPr="00F41654">
        <w:t xml:space="preserve">    8. Настоящий трудовой договор является договором ______________________</w:t>
      </w:r>
    </w:p>
    <w:p w:rsidR="00955947" w:rsidRPr="00F41654" w:rsidRDefault="00955947" w:rsidP="00F41654">
      <w:pPr>
        <w:pStyle w:val="ConsPlusNonformat"/>
        <w:jc w:val="both"/>
      </w:pPr>
      <w:r w:rsidRPr="00F41654">
        <w:t>____________________________________________________ (необходимое указать).</w:t>
      </w:r>
    </w:p>
    <w:p w:rsidR="00955947" w:rsidRPr="00F41654" w:rsidRDefault="00955947" w:rsidP="00F41654">
      <w:pPr>
        <w:pStyle w:val="ConsPlusNonformat"/>
        <w:jc w:val="both"/>
      </w:pPr>
      <w:r w:rsidRPr="00F41654">
        <w:t xml:space="preserve">      (по основной работе/по совместительству)</w:t>
      </w:r>
    </w:p>
    <w:p w:rsidR="00955947" w:rsidRPr="00F41654" w:rsidRDefault="00955947" w:rsidP="00F41654">
      <w:pPr>
        <w:pStyle w:val="ConsPlusNonformat"/>
        <w:jc w:val="both"/>
      </w:pPr>
      <w:r w:rsidRPr="00F41654">
        <w:t xml:space="preserve">    9. Работник ____________________________________ особый характер работы</w:t>
      </w:r>
    </w:p>
    <w:p w:rsidR="00955947" w:rsidRPr="00F41654" w:rsidRDefault="00955947" w:rsidP="00F41654">
      <w:pPr>
        <w:pStyle w:val="ConsPlusNonformat"/>
        <w:jc w:val="both"/>
      </w:pPr>
      <w:r w:rsidRPr="00F41654">
        <w:t xml:space="preserve">                           (имеет/не имеет)</w:t>
      </w:r>
    </w:p>
    <w:p w:rsidR="00955947" w:rsidRPr="00F41654" w:rsidRDefault="00955947" w:rsidP="00F41654">
      <w:pPr>
        <w:pStyle w:val="ConsPlusNonformat"/>
        <w:jc w:val="both"/>
      </w:pPr>
      <w:r w:rsidRPr="00F41654">
        <w:t>(при необходимости указать) ______________________________________________.</w:t>
      </w:r>
    </w:p>
    <w:p w:rsidR="00955947" w:rsidRPr="00F41654" w:rsidRDefault="00955947" w:rsidP="00F41654">
      <w:pPr>
        <w:pStyle w:val="ConsPlusNonformat"/>
        <w:jc w:val="both"/>
      </w:pPr>
      <w:r w:rsidRPr="00F41654">
        <w:t xml:space="preserve">                            (разъездной, в пути, подвижной, дистанционный,</w:t>
      </w:r>
    </w:p>
    <w:p w:rsidR="00955947" w:rsidRPr="00F41654" w:rsidRDefault="00955947" w:rsidP="00F41654">
      <w:pPr>
        <w:pStyle w:val="ConsPlusNonformat"/>
        <w:jc w:val="both"/>
      </w:pPr>
      <w:r w:rsidRPr="00F41654">
        <w:t xml:space="preserve">                                  надомный, другой характер работы)</w:t>
      </w:r>
    </w:p>
    <w:p w:rsidR="00955947" w:rsidRPr="00F41654" w:rsidRDefault="00955947" w:rsidP="00F41654">
      <w:pPr>
        <w:pStyle w:val="ConsPlusNonformat"/>
        <w:jc w:val="both"/>
      </w:pPr>
      <w:r w:rsidRPr="00F41654">
        <w:t xml:space="preserve">    9.1.  Условия  трудового договора, связанные с особенностями выполнения</w:t>
      </w:r>
    </w:p>
    <w:p w:rsidR="00955947" w:rsidRPr="00F41654" w:rsidRDefault="00955947" w:rsidP="00F41654">
      <w:pPr>
        <w:pStyle w:val="ConsPlusNonformat"/>
        <w:jc w:val="both"/>
      </w:pPr>
      <w:r w:rsidRPr="00F41654">
        <w:t>дистанционной  работы  (заполняется  в  трудовом  договоре  с дистанционным</w:t>
      </w:r>
    </w:p>
    <w:p w:rsidR="00955947" w:rsidRPr="00F41654" w:rsidRDefault="00955947" w:rsidP="00F41654">
      <w:pPr>
        <w:pStyle w:val="ConsPlusNonformat"/>
        <w:jc w:val="both"/>
      </w:pPr>
      <w:r w:rsidRPr="00F41654">
        <w:t>работником):</w:t>
      </w:r>
    </w:p>
    <w:p w:rsidR="00955947" w:rsidRPr="00F41654" w:rsidRDefault="00955947" w:rsidP="00F41654">
      <w:pPr>
        <w:pStyle w:val="ConsPlusNonformat"/>
        <w:jc w:val="both"/>
      </w:pPr>
      <w:r w:rsidRPr="00F41654">
        <w:t xml:space="preserve">    9.1.1  Работа,  указанная  в  </w:t>
      </w:r>
      <w:hyperlink w:anchor="Par63" w:tooltip="    1. Работодатель предоставляет работнику работу:" w:history="1">
        <w:r w:rsidRPr="00F41654">
          <w:t>пункте  1</w:t>
        </w:r>
      </w:hyperlink>
      <w:r w:rsidRPr="00F41654">
        <w:t xml:space="preserve">  настоящего трудового договора,</w:t>
      </w:r>
    </w:p>
    <w:p w:rsidR="00955947" w:rsidRPr="00F41654" w:rsidRDefault="00955947" w:rsidP="00F41654">
      <w:pPr>
        <w:pStyle w:val="ConsPlusNonformat"/>
        <w:jc w:val="both"/>
      </w:pPr>
      <w:r w:rsidRPr="00F41654">
        <w:t>осуществляется:</w:t>
      </w:r>
    </w:p>
    <w:p w:rsidR="00955947" w:rsidRPr="00F41654" w:rsidRDefault="00955947" w:rsidP="00F41654">
      <w:pPr>
        <w:pStyle w:val="ConsPlusNonformat"/>
        <w:jc w:val="both"/>
      </w:pPr>
      <w:r w:rsidRPr="00F41654">
        <w:t xml:space="preserve">    а) путем обмена электронными документами _____________________________;</w:t>
      </w:r>
    </w:p>
    <w:p w:rsidR="00955947" w:rsidRPr="00F41654" w:rsidRDefault="00955947" w:rsidP="00F41654">
      <w:pPr>
        <w:pStyle w:val="ConsPlusNonformat"/>
        <w:jc w:val="both"/>
      </w:pPr>
      <w:r w:rsidRPr="00F41654">
        <w:t xml:space="preserve">                                                         (да/нет)</w:t>
      </w:r>
    </w:p>
    <w:p w:rsidR="00955947" w:rsidRPr="00F41654" w:rsidRDefault="00955947" w:rsidP="00F41654">
      <w:pPr>
        <w:pStyle w:val="ConsPlusNonformat"/>
        <w:jc w:val="both"/>
      </w:pPr>
      <w:r w:rsidRPr="00F41654">
        <w:t xml:space="preserve">    б) с использованием __________________________________________________;</w:t>
      </w:r>
    </w:p>
    <w:p w:rsidR="00955947" w:rsidRPr="00F41654" w:rsidRDefault="00955947" w:rsidP="00F41654">
      <w:pPr>
        <w:pStyle w:val="ConsPlusNonformat"/>
        <w:jc w:val="both"/>
      </w:pPr>
      <w:r w:rsidRPr="00F41654">
        <w:t xml:space="preserve">                        (усиленной квалифицированной электронной цифровой</w:t>
      </w:r>
    </w:p>
    <w:p w:rsidR="00955947" w:rsidRPr="00F41654" w:rsidRDefault="00955947" w:rsidP="00F41654">
      <w:pPr>
        <w:pStyle w:val="ConsPlusNonformat"/>
        <w:jc w:val="both"/>
      </w:pPr>
      <w:r w:rsidRPr="00F41654">
        <w:t xml:space="preserve">                               подписи (ЭЦП)/не используется ЭЦП)</w:t>
      </w:r>
    </w:p>
    <w:p w:rsidR="00955947" w:rsidRDefault="00955947" w:rsidP="00F41654">
      <w:pPr>
        <w:pStyle w:val="ConsPlusNonformat"/>
        <w:jc w:val="both"/>
      </w:pPr>
      <w:bookmarkStart w:id="2" w:name="Par120"/>
      <w:bookmarkEnd w:id="2"/>
    </w:p>
    <w:p w:rsidR="00955947" w:rsidRDefault="00955947" w:rsidP="00F41654">
      <w:pPr>
        <w:pStyle w:val="ConsPlusNonformat"/>
        <w:jc w:val="both"/>
      </w:pPr>
    </w:p>
    <w:p w:rsidR="00955947" w:rsidRPr="00F41654" w:rsidRDefault="00955947" w:rsidP="00F41654">
      <w:pPr>
        <w:pStyle w:val="ConsPlusNonformat"/>
        <w:jc w:val="both"/>
      </w:pPr>
      <w:r w:rsidRPr="00F41654">
        <w:t xml:space="preserve">    в) с    использованием      (перечисляются      при      необходимости)</w:t>
      </w:r>
    </w:p>
    <w:p w:rsidR="00955947" w:rsidRPr="00F41654" w:rsidRDefault="00955947" w:rsidP="00F41654">
      <w:pPr>
        <w:pStyle w:val="ConsPlusNonformat"/>
        <w:jc w:val="both"/>
      </w:pPr>
      <w:r w:rsidRPr="00F41654">
        <w:t>___________________________________________________________________________</w:t>
      </w:r>
    </w:p>
    <w:p w:rsidR="00955947" w:rsidRPr="00F41654" w:rsidRDefault="00955947" w:rsidP="00F41654">
      <w:pPr>
        <w:pStyle w:val="ConsPlusNonformat"/>
        <w:jc w:val="both"/>
      </w:pPr>
      <w:r w:rsidRPr="00F41654">
        <w:t xml:space="preserve">      (оборудование, программно-технические средства, средства защиты</w:t>
      </w:r>
    </w:p>
    <w:p w:rsidR="00955947" w:rsidRPr="00F41654" w:rsidRDefault="00955947" w:rsidP="00F41654">
      <w:pPr>
        <w:pStyle w:val="ConsPlusNonformat"/>
        <w:jc w:val="both"/>
      </w:pPr>
      <w:r w:rsidRPr="00F41654">
        <w:t xml:space="preserve">                         информации, иные средства</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(предоставляются работодателем (порядок и сроки предоставления)/</w:t>
      </w:r>
    </w:p>
    <w:p w:rsidR="00955947" w:rsidRPr="00F41654" w:rsidRDefault="00955947" w:rsidP="00F41654">
      <w:pPr>
        <w:pStyle w:val="ConsPlusNonformat"/>
        <w:jc w:val="both"/>
      </w:pPr>
      <w:r w:rsidRPr="00F41654">
        <w:t xml:space="preserve">              принадлежат работнику/арендованы работником)</w:t>
      </w:r>
    </w:p>
    <w:p w:rsidR="00955947" w:rsidRPr="00F41654" w:rsidRDefault="00955947" w:rsidP="00F41654">
      <w:pPr>
        <w:pStyle w:val="ConsPlusNonformat"/>
        <w:jc w:val="both"/>
      </w:pPr>
      <w:bookmarkStart w:id="3" w:name="Par127"/>
      <w:bookmarkEnd w:id="3"/>
      <w:r w:rsidRPr="00F41654">
        <w:t xml:space="preserve">    г) с использованием (необходимое указать) _____________________________</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(информационно-телекоммуникационная сеть "Интернет", иная</w:t>
      </w:r>
    </w:p>
    <w:p w:rsidR="00955947" w:rsidRPr="00F41654" w:rsidRDefault="00955947" w:rsidP="00F41654">
      <w:pPr>
        <w:pStyle w:val="ConsPlusNonformat"/>
        <w:jc w:val="both"/>
      </w:pPr>
      <w:r w:rsidRPr="00F41654">
        <w:t xml:space="preserve">     информационно-телекоммуникационная сеть общего пользования, иное)</w:t>
      </w:r>
    </w:p>
    <w:p w:rsidR="00955947" w:rsidRPr="00F41654" w:rsidRDefault="00955947" w:rsidP="00F41654">
      <w:pPr>
        <w:pStyle w:val="ConsPlusNonformat"/>
        <w:jc w:val="both"/>
      </w:pPr>
      <w:r w:rsidRPr="00F41654">
        <w:t xml:space="preserve">    9.1.2.  За  использование  принадлежащего  работнику или арендуемого им</w:t>
      </w:r>
    </w:p>
    <w:p w:rsidR="00955947" w:rsidRPr="00F41654" w:rsidRDefault="00955947" w:rsidP="00F41654">
      <w:pPr>
        <w:pStyle w:val="ConsPlusNonformat"/>
        <w:jc w:val="both"/>
      </w:pPr>
      <w:r w:rsidRPr="00F41654">
        <w:t>оборудования,   программно-технических   средств,   сети  "Интернет",  иных</w:t>
      </w:r>
    </w:p>
    <w:p w:rsidR="00955947" w:rsidRPr="00F41654" w:rsidRDefault="00955947" w:rsidP="00F41654">
      <w:pPr>
        <w:pStyle w:val="ConsPlusNonformat"/>
        <w:jc w:val="both"/>
      </w:pPr>
      <w:r w:rsidRPr="00F41654">
        <w:t xml:space="preserve">средств,  указанных  в </w:t>
      </w:r>
      <w:hyperlink w:anchor="Par120" w:tooltip="    в) с    использованием      (перечисляются      при      необходимости)" w:history="1">
        <w:r w:rsidRPr="00F41654">
          <w:t>подпунктах "в"</w:t>
        </w:r>
      </w:hyperlink>
      <w:r w:rsidRPr="00F41654">
        <w:t xml:space="preserve"> и </w:t>
      </w:r>
      <w:hyperlink w:anchor="Par127" w:tooltip="    г) с использованием (необходимое указать) _____________________________" w:history="1">
        <w:r w:rsidRPr="00F41654">
          <w:t>"г" пункта 9.1.1</w:t>
        </w:r>
      </w:hyperlink>
      <w:r w:rsidRPr="00F41654">
        <w:t>, ему выплачивается</w:t>
      </w:r>
    </w:p>
    <w:p w:rsidR="00955947" w:rsidRPr="00F41654" w:rsidRDefault="00955947" w:rsidP="00F41654">
      <w:pPr>
        <w:pStyle w:val="ConsPlusNonformat"/>
        <w:jc w:val="both"/>
      </w:pPr>
      <w:r w:rsidRPr="00F41654">
        <w:t>компенсация ______________________________________________________________,</w:t>
      </w:r>
    </w:p>
    <w:p w:rsidR="00955947" w:rsidRPr="00F41654" w:rsidRDefault="00955947" w:rsidP="00F41654">
      <w:pPr>
        <w:pStyle w:val="ConsPlusNonformat"/>
        <w:jc w:val="both"/>
      </w:pPr>
      <w:r w:rsidRPr="00F41654">
        <w:t xml:space="preserve">                          (размер, порядок и сроки выплаты)</w:t>
      </w:r>
    </w:p>
    <w:p w:rsidR="00955947" w:rsidRPr="00F41654" w:rsidRDefault="00955947" w:rsidP="00F41654">
      <w:pPr>
        <w:pStyle w:val="ConsPlusNonformat"/>
        <w:jc w:val="both"/>
      </w:pPr>
      <w:r w:rsidRPr="00F41654">
        <w:t>возмещаются другие связанные с  выполнением  дистанционной  работы  расходы</w:t>
      </w:r>
    </w:p>
    <w:p w:rsidR="00955947" w:rsidRPr="00F41654" w:rsidRDefault="00955947" w:rsidP="00F41654">
      <w:pPr>
        <w:pStyle w:val="ConsPlusNonformat"/>
        <w:jc w:val="both"/>
      </w:pPr>
      <w:r w:rsidRPr="00F41654">
        <w:t>___________________________________________________________________________</w:t>
      </w:r>
    </w:p>
    <w:p w:rsidR="00955947" w:rsidRPr="00F41654" w:rsidRDefault="00955947" w:rsidP="00F41654">
      <w:pPr>
        <w:pStyle w:val="ConsPlusNonformat"/>
        <w:jc w:val="both"/>
      </w:pPr>
      <w:r w:rsidRPr="00F41654">
        <w:t xml:space="preserve">                           (порядок возмещения)</w:t>
      </w:r>
    </w:p>
    <w:p w:rsidR="00955947" w:rsidRPr="00F41654" w:rsidRDefault="00955947" w:rsidP="00F41654">
      <w:pPr>
        <w:pStyle w:val="ConsPlusNonformat"/>
        <w:jc w:val="both"/>
      </w:pPr>
      <w:r w:rsidRPr="00F41654">
        <w:t xml:space="preserve">    9.1.3.   Работник   представляет  работодателю  отчеты  (информацию)  о</w:t>
      </w:r>
    </w:p>
    <w:p w:rsidR="00955947" w:rsidRPr="00F41654" w:rsidRDefault="00955947" w:rsidP="00F41654">
      <w:pPr>
        <w:pStyle w:val="ConsPlusNonformat"/>
        <w:jc w:val="both"/>
      </w:pPr>
      <w:r w:rsidRPr="00F41654">
        <w:t>выполненной работе _______________________________________________________.</w:t>
      </w:r>
    </w:p>
    <w:p w:rsidR="00955947" w:rsidRPr="00F41654" w:rsidRDefault="00955947" w:rsidP="00F41654">
      <w:pPr>
        <w:pStyle w:val="ConsPlusNonformat"/>
        <w:jc w:val="both"/>
      </w:pPr>
      <w:r w:rsidRPr="00F41654">
        <w:t xml:space="preserve">                        (порядок представления, сроки, периодичность)</w:t>
      </w:r>
    </w:p>
    <w:p w:rsidR="00955947" w:rsidRPr="00F41654" w:rsidRDefault="00955947" w:rsidP="00F41654">
      <w:pPr>
        <w:pStyle w:val="ConsPlusNonformat"/>
        <w:jc w:val="both"/>
      </w:pPr>
      <w:r w:rsidRPr="00F41654">
        <w:t xml:space="preserve">    9.1.4.  Срок  подтверждения  получения электронного документа от другой</w:t>
      </w:r>
    </w:p>
    <w:p w:rsidR="00955947" w:rsidRPr="00F41654" w:rsidRDefault="00955947" w:rsidP="00F41654">
      <w:pPr>
        <w:pStyle w:val="ConsPlusNonformat"/>
        <w:jc w:val="both"/>
      </w:pPr>
      <w:r w:rsidRPr="00F41654">
        <w:t>стороны ________________________________________.</w:t>
      </w:r>
    </w:p>
    <w:p w:rsidR="00955947" w:rsidRPr="00F41654" w:rsidRDefault="00955947" w:rsidP="00F41654">
      <w:pPr>
        <w:pStyle w:val="ConsPlusNonformat"/>
        <w:jc w:val="both"/>
      </w:pPr>
      <w:r w:rsidRPr="00F41654">
        <w:t xml:space="preserve">    9.1.5. Режим рабочего времени и времени  отдыха  (необходимое  указать)</w:t>
      </w:r>
    </w:p>
    <w:p w:rsidR="00955947" w:rsidRPr="00F41654" w:rsidRDefault="00955947" w:rsidP="00F41654">
      <w:pPr>
        <w:pStyle w:val="ConsPlusNonformat"/>
        <w:jc w:val="both"/>
      </w:pPr>
      <w:r w:rsidRPr="00F41654">
        <w:t>___________________________________________________________________________</w:t>
      </w:r>
    </w:p>
    <w:p w:rsidR="00955947" w:rsidRPr="00F41654" w:rsidRDefault="00955947" w:rsidP="00F41654">
      <w:pPr>
        <w:pStyle w:val="ConsPlusNonformat"/>
        <w:jc w:val="both"/>
      </w:pPr>
      <w:r w:rsidRPr="00F41654">
        <w:t xml:space="preserve">   (продолжительность рабочих часов в неделю, начало и окончание работы,</w:t>
      </w:r>
    </w:p>
    <w:p w:rsidR="00955947" w:rsidRPr="00F41654" w:rsidRDefault="00955947" w:rsidP="00F41654">
      <w:pPr>
        <w:pStyle w:val="ConsPlusNonformat"/>
        <w:jc w:val="both"/>
      </w:pPr>
      <w:r w:rsidRPr="00F41654">
        <w:t>___________________________________________________________________________</w:t>
      </w:r>
    </w:p>
    <w:p w:rsidR="00955947" w:rsidRPr="00F41654" w:rsidRDefault="00955947" w:rsidP="00F41654">
      <w:pPr>
        <w:pStyle w:val="ConsPlusNonformat"/>
        <w:jc w:val="both"/>
      </w:pPr>
      <w:r w:rsidRPr="00F41654">
        <w:t xml:space="preserve">       время перерывов в работе, выходные дни, время взаимодействия</w:t>
      </w:r>
    </w:p>
    <w:p w:rsidR="00955947" w:rsidRPr="00F41654" w:rsidRDefault="00955947" w:rsidP="00F41654">
      <w:pPr>
        <w:pStyle w:val="ConsPlusNonformat"/>
        <w:jc w:val="both"/>
      </w:pPr>
      <w:r w:rsidRPr="00F41654">
        <w:t xml:space="preserve">                             с работодателем)</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(режим рабочего времени и времени отдыха работник планирует</w:t>
      </w:r>
    </w:p>
    <w:p w:rsidR="00955947" w:rsidRPr="00F41654" w:rsidRDefault="00955947" w:rsidP="00F41654">
      <w:pPr>
        <w:pStyle w:val="ConsPlusNonformat"/>
        <w:jc w:val="both"/>
      </w:pPr>
      <w:r w:rsidRPr="00F41654">
        <w:t xml:space="preserve">                           по своему усмотрению)</w:t>
      </w:r>
    </w:p>
    <w:p w:rsidR="00955947" w:rsidRPr="00F41654" w:rsidRDefault="00955947" w:rsidP="00F41654">
      <w:pPr>
        <w:pStyle w:val="ConsPlusNonformat"/>
        <w:jc w:val="both"/>
      </w:pPr>
      <w:r w:rsidRPr="00F41654">
        <w:t xml:space="preserve">    9.1.6.  Страховое  свидетельство  обязательного пенсионного страхования</w:t>
      </w:r>
    </w:p>
    <w:p w:rsidR="00955947" w:rsidRPr="00F41654" w:rsidRDefault="00955947" w:rsidP="00F41654">
      <w:pPr>
        <w:pStyle w:val="ConsPlusNonformat"/>
        <w:jc w:val="both"/>
      </w:pPr>
      <w:r w:rsidRPr="00F41654">
        <w:t>(необходимое указать) ____________________________________________________.</w:t>
      </w:r>
    </w:p>
    <w:p w:rsidR="00955947" w:rsidRPr="00F41654" w:rsidRDefault="00955947" w:rsidP="00F41654">
      <w:pPr>
        <w:pStyle w:val="ConsPlusNonformat"/>
        <w:jc w:val="both"/>
      </w:pPr>
      <w:r w:rsidRPr="00F41654">
        <w:t xml:space="preserve">                         (оформляет работодатель/работник, поступающий</w:t>
      </w:r>
    </w:p>
    <w:p w:rsidR="00955947" w:rsidRPr="00F41654" w:rsidRDefault="00955947" w:rsidP="00F41654">
      <w:pPr>
        <w:pStyle w:val="ConsPlusNonformat"/>
        <w:jc w:val="both"/>
      </w:pPr>
      <w:r w:rsidRPr="00F41654">
        <w:t xml:space="preserve">                          на работу впервые, получает самостоятельно)</w:t>
      </w:r>
    </w:p>
    <w:p w:rsidR="00955947" w:rsidRPr="00F41654" w:rsidRDefault="00955947" w:rsidP="00F41654">
      <w:pPr>
        <w:pStyle w:val="ConsPlusNonformat"/>
        <w:jc w:val="both"/>
      </w:pPr>
      <w:r w:rsidRPr="00F41654">
        <w:t xml:space="preserve">    9.1.7.  Работодатель  обязан ознакомить работника с требованиями охраны</w:t>
      </w:r>
    </w:p>
    <w:p w:rsidR="00955947" w:rsidRPr="00F41654" w:rsidRDefault="00955947" w:rsidP="00F41654">
      <w:pPr>
        <w:pStyle w:val="ConsPlusNonformat"/>
        <w:jc w:val="both"/>
      </w:pPr>
      <w:r w:rsidRPr="00F41654">
        <w:t>труда  при  работе  с  оборудованием  и  средствами,  рекомендованными  или</w:t>
      </w:r>
    </w:p>
    <w:p w:rsidR="00955947" w:rsidRPr="00F41654" w:rsidRDefault="00955947" w:rsidP="00F41654">
      <w:pPr>
        <w:pStyle w:val="ConsPlusNonformat"/>
        <w:jc w:val="both"/>
      </w:pPr>
      <w:r w:rsidRPr="00F41654">
        <w:t>предоставленными  работодателем (если оборудование и средства предоставлены</w:t>
      </w:r>
    </w:p>
    <w:p w:rsidR="00955947" w:rsidRPr="00F41654" w:rsidRDefault="00955947" w:rsidP="00F41654">
      <w:pPr>
        <w:pStyle w:val="ConsPlusNonformat"/>
        <w:jc w:val="both"/>
      </w:pPr>
      <w:r w:rsidRPr="00F41654">
        <w:t>или рекомендованы).</w:t>
      </w:r>
    </w:p>
    <w:p w:rsidR="00955947" w:rsidRPr="00F41654" w:rsidRDefault="00955947" w:rsidP="00F41654">
      <w:pPr>
        <w:pStyle w:val="ConsPlusNonformat"/>
        <w:jc w:val="both"/>
      </w:pPr>
      <w:r w:rsidRPr="00F41654">
        <w:t xml:space="preserve">    9.1.8. Сведения о дистанционной работе в трудовую книжку дистанционного</w:t>
      </w:r>
    </w:p>
    <w:p w:rsidR="00955947" w:rsidRPr="00F41654" w:rsidRDefault="00955947" w:rsidP="00F41654">
      <w:pPr>
        <w:pStyle w:val="ConsPlusNonformat"/>
        <w:jc w:val="both"/>
      </w:pPr>
      <w:r w:rsidRPr="00F41654">
        <w:t>работника ________________________________________________________________.</w:t>
      </w:r>
    </w:p>
    <w:p w:rsidR="00955947" w:rsidRPr="00F41654" w:rsidRDefault="00955947" w:rsidP="00F41654">
      <w:pPr>
        <w:pStyle w:val="ConsPlusNonformat"/>
        <w:jc w:val="both"/>
      </w:pPr>
      <w:r w:rsidRPr="00F41654">
        <w:t xml:space="preserve">                             (вносятся/не вносятся)</w:t>
      </w:r>
    </w:p>
    <w:p w:rsidR="00955947" w:rsidRPr="00F41654" w:rsidRDefault="00955947" w:rsidP="00F41654">
      <w:pPr>
        <w:pStyle w:val="ConsPlusNonformat"/>
        <w:jc w:val="both"/>
      </w:pPr>
      <w:r w:rsidRPr="00F41654">
        <w:t xml:space="preserve">    9.1.9.  При  заключении  трудового  договора  впервые  трудовая  книжка</w:t>
      </w:r>
    </w:p>
    <w:p w:rsidR="00955947" w:rsidRPr="00F41654" w:rsidRDefault="00955947" w:rsidP="00F41654">
      <w:pPr>
        <w:pStyle w:val="ConsPlusNonformat"/>
        <w:jc w:val="both"/>
      </w:pPr>
      <w:r w:rsidRPr="00F41654">
        <w:t>работодателем ____________________________________________________________.</w:t>
      </w:r>
    </w:p>
    <w:p w:rsidR="00955947" w:rsidRPr="00F41654" w:rsidRDefault="00955947" w:rsidP="00F41654">
      <w:pPr>
        <w:pStyle w:val="ConsPlusNonformat"/>
        <w:jc w:val="both"/>
      </w:pPr>
      <w:r w:rsidRPr="00F41654">
        <w:t xml:space="preserve">                            (оформляется/не оформляется)</w:t>
      </w:r>
    </w:p>
    <w:p w:rsidR="00955947" w:rsidRPr="00F41654" w:rsidRDefault="00955947" w:rsidP="00F41654">
      <w:pPr>
        <w:pStyle w:val="ConsPlusNonformat"/>
        <w:jc w:val="both"/>
      </w:pPr>
      <w:r w:rsidRPr="00F41654">
        <w:t xml:space="preserve">    9.1.10.  При  достижении соглашения о внесении записи в трудовую книжку</w:t>
      </w:r>
    </w:p>
    <w:p w:rsidR="00955947" w:rsidRPr="00F41654" w:rsidRDefault="00955947" w:rsidP="00F41654">
      <w:pPr>
        <w:pStyle w:val="ConsPlusNonformat"/>
        <w:jc w:val="both"/>
      </w:pPr>
      <w:r w:rsidRPr="00F41654">
        <w:t>работник предоставляет трудовую книжку работодателю _______________________</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(лично/направляет ее по почте заказным письмом с уведомлением)</w:t>
      </w:r>
    </w:p>
    <w:p w:rsidR="00955947" w:rsidRPr="00F41654" w:rsidRDefault="00955947" w:rsidP="00F41654">
      <w:pPr>
        <w:pStyle w:val="ConsPlusNonformat"/>
        <w:jc w:val="both"/>
      </w:pPr>
      <w:r w:rsidRPr="00F41654">
        <w:t xml:space="preserve">    9.1.11. Дополнительные   условия    (заполняется   при   необходимости)</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9.2.  Условия  трудового договора, связанные с особенностями выполнения</w:t>
      </w:r>
    </w:p>
    <w:p w:rsidR="00955947" w:rsidRPr="00F41654" w:rsidRDefault="00955947" w:rsidP="00F41654">
      <w:pPr>
        <w:pStyle w:val="ConsPlusNonformat"/>
        <w:jc w:val="both"/>
      </w:pPr>
      <w:r w:rsidRPr="00F41654">
        <w:t>надомной   работы   (заполняется   в   трудовом   договоре,  заключаемом  с</w:t>
      </w:r>
    </w:p>
    <w:p w:rsidR="00955947" w:rsidRPr="00F41654" w:rsidRDefault="00955947" w:rsidP="00F41654">
      <w:pPr>
        <w:pStyle w:val="ConsPlusNonformat"/>
        <w:jc w:val="both"/>
      </w:pPr>
      <w:r w:rsidRPr="00F41654">
        <w:t>надомником):</w:t>
      </w:r>
    </w:p>
    <w:p w:rsidR="00955947" w:rsidRPr="00F41654" w:rsidRDefault="00955947" w:rsidP="00F41654">
      <w:pPr>
        <w:pStyle w:val="ConsPlusNonformat"/>
        <w:jc w:val="both"/>
      </w:pPr>
      <w:r w:rsidRPr="00F41654">
        <w:t xml:space="preserve">    9.2.1.  Работа,  указанная  в  </w:t>
      </w:r>
      <w:hyperlink w:anchor="Par63" w:tooltip="    1. Работодатель предоставляет работнику работу:" w:history="1">
        <w:r w:rsidRPr="00F41654">
          <w:t>пункте  1</w:t>
        </w:r>
      </w:hyperlink>
      <w:r w:rsidRPr="00F41654">
        <w:t xml:space="preserve"> настоящего трудового договора,</w:t>
      </w:r>
    </w:p>
    <w:p w:rsidR="00955947" w:rsidRPr="00F41654" w:rsidRDefault="00955947" w:rsidP="00F41654">
      <w:pPr>
        <w:pStyle w:val="ConsPlusNonformat"/>
        <w:jc w:val="both"/>
      </w:pPr>
      <w:r w:rsidRPr="00F41654">
        <w:t>осуществляется  из  материалов и с использованием инструментов и механизмов</w:t>
      </w:r>
    </w:p>
    <w:p w:rsidR="00955947" w:rsidRPr="00F41654" w:rsidRDefault="00955947" w:rsidP="00F41654">
      <w:pPr>
        <w:pStyle w:val="ConsPlusNonformat"/>
        <w:jc w:val="both"/>
      </w:pPr>
      <w:r w:rsidRPr="00F41654">
        <w:t>или иных средств (указать) ________________________________________________</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(выделяемых работодателем/приобретаемых работником</w:t>
      </w:r>
    </w:p>
    <w:p w:rsidR="00955947" w:rsidRPr="00F41654" w:rsidRDefault="00955947" w:rsidP="00F41654">
      <w:pPr>
        <w:pStyle w:val="ConsPlusNonformat"/>
        <w:jc w:val="both"/>
      </w:pPr>
      <w:r w:rsidRPr="00F41654">
        <w:t xml:space="preserve">                            за свой счет/иное)</w:t>
      </w:r>
    </w:p>
    <w:p w:rsidR="00955947" w:rsidRDefault="00955947" w:rsidP="00F41654">
      <w:pPr>
        <w:pStyle w:val="ConsPlusNonformat"/>
        <w:jc w:val="both"/>
      </w:pP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9.2.2.  За использование надомником своих инструментов и механизмов ему</w:t>
      </w:r>
    </w:p>
    <w:p w:rsidR="00955947" w:rsidRPr="00F41654" w:rsidRDefault="00955947" w:rsidP="00F41654">
      <w:pPr>
        <w:pStyle w:val="ConsPlusNonformat"/>
        <w:jc w:val="both"/>
      </w:pPr>
      <w:r w:rsidRPr="00F41654">
        <w:t>выплачивается  компенсация  за  их износ, а также возмещаются иные расходы,</w:t>
      </w:r>
    </w:p>
    <w:p w:rsidR="00955947" w:rsidRPr="00F41654" w:rsidRDefault="00955947" w:rsidP="00F41654">
      <w:pPr>
        <w:pStyle w:val="ConsPlusNonformat"/>
        <w:jc w:val="both"/>
      </w:pPr>
      <w:r w:rsidRPr="00F41654">
        <w:t>связанные с выполнением работ на дому (необходимое указать):</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(порядок, размеры и сроки компенсации, возмещения расходов)</w:t>
      </w:r>
    </w:p>
    <w:p w:rsidR="00955947" w:rsidRPr="00F41654" w:rsidRDefault="00955947" w:rsidP="00F41654">
      <w:pPr>
        <w:pStyle w:val="ConsPlusNonformat"/>
        <w:jc w:val="both"/>
      </w:pPr>
      <w:r w:rsidRPr="00F41654">
        <w:t xml:space="preserve">    9.2.3.  Порядок  и  сроки  обеспечения  надомника сырьем, материалами и</w:t>
      </w:r>
    </w:p>
    <w:p w:rsidR="00955947" w:rsidRPr="00F41654" w:rsidRDefault="00955947" w:rsidP="00F41654">
      <w:pPr>
        <w:pStyle w:val="ConsPlusNonformat"/>
        <w:jc w:val="both"/>
      </w:pPr>
      <w:r w:rsidRPr="00F41654">
        <w:t>полуфабрикатами              (при         необходимости            указать)</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9.2.4.  Порядок  и  сроки  передачи  результатов  работы (вывоз готовой</w:t>
      </w:r>
    </w:p>
    <w:p w:rsidR="00955947" w:rsidRPr="00F41654" w:rsidRDefault="00955947" w:rsidP="00F41654">
      <w:pPr>
        <w:pStyle w:val="ConsPlusNonformat"/>
        <w:jc w:val="both"/>
      </w:pPr>
      <w:r w:rsidRPr="00F41654">
        <w:t>продукции) (при необходимости указать) ___________________________________.</w:t>
      </w:r>
    </w:p>
    <w:p w:rsidR="00955947" w:rsidRPr="00F41654" w:rsidRDefault="00955947" w:rsidP="00F41654">
      <w:pPr>
        <w:pStyle w:val="ConsPlusNonformat"/>
        <w:jc w:val="both"/>
      </w:pPr>
      <w:r w:rsidRPr="00F41654">
        <w:t xml:space="preserve">    9.2.5.  Расчет  за  изготовленную  продукцию, иные выплаты (необходимое</w:t>
      </w:r>
    </w:p>
    <w:p w:rsidR="00955947" w:rsidRPr="00F41654" w:rsidRDefault="00955947" w:rsidP="00F41654">
      <w:pPr>
        <w:pStyle w:val="ConsPlusNonformat"/>
        <w:jc w:val="both"/>
      </w:pPr>
      <w:r w:rsidRPr="00F41654">
        <w:t>указать) _________________________________________________________________.</w:t>
      </w:r>
    </w:p>
    <w:p w:rsidR="00955947" w:rsidRPr="00F41654" w:rsidRDefault="00955947" w:rsidP="00F41654">
      <w:pPr>
        <w:pStyle w:val="ConsPlusNonformat"/>
        <w:jc w:val="both"/>
      </w:pPr>
      <w:r w:rsidRPr="00F41654">
        <w:t xml:space="preserve">    9.2.6. Режим      рабочего     времени       (необходимое      указать)</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(продолжительность рабочих часов в неделю, начало и окончание работы,</w:t>
      </w:r>
    </w:p>
    <w:p w:rsidR="00955947" w:rsidRPr="00F41654" w:rsidRDefault="00955947" w:rsidP="00F41654">
      <w:pPr>
        <w:pStyle w:val="ConsPlusNonformat"/>
        <w:jc w:val="both"/>
      </w:pPr>
      <w:r w:rsidRPr="00F41654">
        <w:t xml:space="preserve">       время перерывов в работе, выходные дни, время взаимодействия</w:t>
      </w:r>
    </w:p>
    <w:p w:rsidR="00955947" w:rsidRPr="00F41654" w:rsidRDefault="00955947" w:rsidP="00F41654">
      <w:pPr>
        <w:pStyle w:val="ConsPlusNonformat"/>
        <w:jc w:val="both"/>
      </w:pPr>
      <w:r w:rsidRPr="00F41654">
        <w:t xml:space="preserve">                             с работодателем)</w:t>
      </w:r>
    </w:p>
    <w:p w:rsidR="00955947" w:rsidRPr="00F41654" w:rsidRDefault="00955947" w:rsidP="00F41654">
      <w:pPr>
        <w:pStyle w:val="ConsPlusNonformat"/>
        <w:jc w:val="both"/>
      </w:pPr>
      <w:r w:rsidRPr="00F41654">
        <w:t xml:space="preserve">    9.2.7. Дополнительные условия (заполняется при необходимости) _________</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II. Права и обязанности работника</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10. Работник имеет право на:</w:t>
      </w:r>
    </w:p>
    <w:p w:rsidR="00955947" w:rsidRPr="00F41654" w:rsidRDefault="00955947" w:rsidP="00F41654">
      <w:pPr>
        <w:pStyle w:val="ConsPlusNonformat"/>
        <w:jc w:val="both"/>
      </w:pPr>
      <w:r w:rsidRPr="00F41654">
        <w:t xml:space="preserve">    а) предоставление работы, обусловленной настоящим трудовым договором;</w:t>
      </w:r>
    </w:p>
    <w:p w:rsidR="00955947" w:rsidRPr="00F41654" w:rsidRDefault="00955947" w:rsidP="00F41654">
      <w:pPr>
        <w:pStyle w:val="ConsPlusNonformat"/>
        <w:jc w:val="both"/>
      </w:pPr>
      <w:bookmarkStart w:id="4" w:name="Par206"/>
      <w:bookmarkEnd w:id="4"/>
      <w:r w:rsidRPr="00F41654">
        <w:t xml:space="preserve">    б)   рабочее   место,   соответствующее   государственным   нормативным</w:t>
      </w:r>
    </w:p>
    <w:p w:rsidR="00955947" w:rsidRPr="00F41654" w:rsidRDefault="00955947" w:rsidP="00F41654">
      <w:pPr>
        <w:pStyle w:val="ConsPlusNonformat"/>
        <w:jc w:val="both"/>
      </w:pPr>
      <w:r w:rsidRPr="00F41654">
        <w:t>требованиям охраны труда;</w:t>
      </w:r>
    </w:p>
    <w:p w:rsidR="00955947" w:rsidRPr="00F41654" w:rsidRDefault="00955947" w:rsidP="00F41654">
      <w:pPr>
        <w:pStyle w:val="ConsPlusNonformat"/>
        <w:jc w:val="both"/>
      </w:pPr>
      <w:r w:rsidRPr="00F41654">
        <w:t xml:space="preserve">    в)  своевременную  и в полном объеме выплату заработной платы, размер и</w:t>
      </w:r>
    </w:p>
    <w:p w:rsidR="00955947" w:rsidRPr="00F41654" w:rsidRDefault="00955947" w:rsidP="00F41654">
      <w:pPr>
        <w:pStyle w:val="ConsPlusNonformat"/>
        <w:jc w:val="both"/>
      </w:pPr>
      <w:r w:rsidRPr="00F41654">
        <w:t>условия  получения  которой  определяются  настоящим  трудовым договором, с</w:t>
      </w:r>
    </w:p>
    <w:p w:rsidR="00955947" w:rsidRPr="00F41654" w:rsidRDefault="00955947" w:rsidP="00F41654">
      <w:pPr>
        <w:pStyle w:val="ConsPlusNonformat"/>
        <w:jc w:val="both"/>
      </w:pPr>
      <w:r w:rsidRPr="00F41654">
        <w:t>учетом  квалификации,  сложности  труда,  количества и качества выполненной</w:t>
      </w:r>
    </w:p>
    <w:p w:rsidR="00955947" w:rsidRPr="00F41654" w:rsidRDefault="00955947" w:rsidP="00F41654">
      <w:pPr>
        <w:pStyle w:val="ConsPlusNonformat"/>
        <w:jc w:val="both"/>
      </w:pPr>
      <w:r w:rsidRPr="00F41654">
        <w:t>работы;</w:t>
      </w:r>
    </w:p>
    <w:p w:rsidR="00955947" w:rsidRPr="00F41654" w:rsidRDefault="00955947" w:rsidP="00F41654">
      <w:pPr>
        <w:pStyle w:val="ConsPlusNonformat"/>
        <w:jc w:val="both"/>
      </w:pPr>
      <w:r w:rsidRPr="00F41654">
        <w:t xml:space="preserve">    г) полную достоверную информацию об условиях труда и требованиях охраны</w:t>
      </w:r>
    </w:p>
    <w:p w:rsidR="00955947" w:rsidRPr="00F41654" w:rsidRDefault="00955947" w:rsidP="00F41654">
      <w:pPr>
        <w:pStyle w:val="ConsPlusNonformat"/>
        <w:jc w:val="both"/>
      </w:pPr>
      <w:r w:rsidRPr="00F41654">
        <w:t>труда на рабочем месте;</w:t>
      </w:r>
    </w:p>
    <w:p w:rsidR="00955947" w:rsidRPr="00F41654" w:rsidRDefault="00955947" w:rsidP="00F41654">
      <w:pPr>
        <w:pStyle w:val="ConsPlusNonformat"/>
        <w:jc w:val="both"/>
      </w:pPr>
      <w:r w:rsidRPr="00F41654">
        <w:t xml:space="preserve">    д)  обязательное  социальное  страхование  в  случаях,  предусмотренных</w:t>
      </w:r>
    </w:p>
    <w:p w:rsidR="00955947" w:rsidRPr="00F41654" w:rsidRDefault="00955947" w:rsidP="00F41654">
      <w:pPr>
        <w:pStyle w:val="ConsPlusNonformat"/>
        <w:jc w:val="both"/>
      </w:pPr>
      <w:r w:rsidRPr="00F41654">
        <w:t>федеральными законами;</w:t>
      </w:r>
    </w:p>
    <w:p w:rsidR="00955947" w:rsidRPr="00F41654" w:rsidRDefault="00955947" w:rsidP="00F41654">
      <w:pPr>
        <w:pStyle w:val="ConsPlusNonformat"/>
        <w:jc w:val="both"/>
      </w:pPr>
      <w:r w:rsidRPr="00F41654">
        <w:t xml:space="preserve">    е)   ведение   коллективных   переговоров  и  заключение  коллективного</w:t>
      </w:r>
    </w:p>
    <w:p w:rsidR="00955947" w:rsidRPr="00F41654" w:rsidRDefault="00955947" w:rsidP="00F41654">
      <w:pPr>
        <w:pStyle w:val="ConsPlusNonformat"/>
        <w:jc w:val="both"/>
      </w:pPr>
      <w:r w:rsidRPr="00F41654">
        <w:t>договора,  соглашений,  а  также  на  информацию о выполнении коллективного</w:t>
      </w:r>
    </w:p>
    <w:p w:rsidR="00955947" w:rsidRPr="00F41654" w:rsidRDefault="00955947" w:rsidP="00F41654">
      <w:pPr>
        <w:pStyle w:val="ConsPlusNonformat"/>
        <w:jc w:val="both"/>
      </w:pPr>
      <w:r w:rsidRPr="00F41654">
        <w:t>договора (в случае заключения), соглашений (в случае заключения);</w:t>
      </w:r>
    </w:p>
    <w:p w:rsidR="00955947" w:rsidRPr="00F41654" w:rsidRDefault="00955947" w:rsidP="00F41654">
      <w:pPr>
        <w:pStyle w:val="ConsPlusNonformat"/>
        <w:jc w:val="both"/>
      </w:pPr>
      <w:r w:rsidRPr="00F41654">
        <w:t xml:space="preserve">    ж) изменение и расторжение настоящего трудового договора в порядке и на</w:t>
      </w:r>
    </w:p>
    <w:p w:rsidR="00955947" w:rsidRPr="00F41654" w:rsidRDefault="00955947" w:rsidP="00F41654">
      <w:pPr>
        <w:pStyle w:val="ConsPlusNonformat"/>
        <w:jc w:val="both"/>
      </w:pPr>
      <w:r w:rsidRPr="00F41654">
        <w:t>условиях, установленных Кодексом, иными федеральными законами;</w:t>
      </w:r>
    </w:p>
    <w:p w:rsidR="00955947" w:rsidRPr="00F41654" w:rsidRDefault="00955947" w:rsidP="00F41654">
      <w:pPr>
        <w:pStyle w:val="ConsPlusNonformat"/>
        <w:jc w:val="both"/>
      </w:pPr>
      <w:r w:rsidRPr="00F41654">
        <w:t xml:space="preserve">    з)  защиту  своих  трудовых  прав, свобод и законных интересов всеми не</w:t>
      </w:r>
    </w:p>
    <w:p w:rsidR="00955947" w:rsidRPr="00F41654" w:rsidRDefault="00955947" w:rsidP="00F41654">
      <w:pPr>
        <w:pStyle w:val="ConsPlusNonformat"/>
        <w:jc w:val="both"/>
      </w:pPr>
      <w:r w:rsidRPr="00F41654">
        <w:t>запрещенными законом способами;</w:t>
      </w:r>
    </w:p>
    <w:p w:rsidR="00955947" w:rsidRPr="00F41654" w:rsidRDefault="00955947" w:rsidP="00F41654">
      <w:pPr>
        <w:pStyle w:val="ConsPlusNonformat"/>
        <w:jc w:val="both"/>
      </w:pPr>
      <w:r w:rsidRPr="00F41654">
        <w:t xml:space="preserve">    и)  возмещение  вреда,  причиненного ему в связи с исполнением трудовых</w:t>
      </w:r>
    </w:p>
    <w:p w:rsidR="00955947" w:rsidRPr="00F41654" w:rsidRDefault="00955947" w:rsidP="00F41654">
      <w:pPr>
        <w:pStyle w:val="ConsPlusNonformat"/>
        <w:jc w:val="both"/>
      </w:pPr>
      <w:r w:rsidRPr="00F41654">
        <w:t>обязанностей  и  компенсацию  морального  вреда  в  порядке,  установленном</w:t>
      </w:r>
    </w:p>
    <w:p w:rsidR="00955947" w:rsidRPr="00F41654" w:rsidRDefault="00955947" w:rsidP="00F41654">
      <w:pPr>
        <w:pStyle w:val="ConsPlusNonformat"/>
        <w:jc w:val="both"/>
      </w:pPr>
      <w:r w:rsidRPr="00F41654">
        <w:t>Кодексом, иными федеральными законами;</w:t>
      </w:r>
    </w:p>
    <w:p w:rsidR="00955947" w:rsidRPr="00F41654" w:rsidRDefault="00955947" w:rsidP="00F41654">
      <w:pPr>
        <w:pStyle w:val="ConsPlusNonformat"/>
        <w:jc w:val="both"/>
      </w:pPr>
      <w:r w:rsidRPr="00F41654">
        <w:t xml:space="preserve">    к)  объединение,  включая  право  на создание профессиональных союзов и</w:t>
      </w:r>
    </w:p>
    <w:p w:rsidR="00955947" w:rsidRPr="00F41654" w:rsidRDefault="00955947" w:rsidP="00F41654">
      <w:pPr>
        <w:pStyle w:val="ConsPlusNonformat"/>
        <w:jc w:val="both"/>
      </w:pPr>
      <w:r w:rsidRPr="00F41654">
        <w:t>вступление  в  них,  для  защиты  своих  трудовых  прав,  свобод и законных</w:t>
      </w:r>
    </w:p>
    <w:p w:rsidR="00955947" w:rsidRPr="00F41654" w:rsidRDefault="00955947" w:rsidP="00F41654">
      <w:pPr>
        <w:pStyle w:val="ConsPlusNonformat"/>
        <w:jc w:val="both"/>
      </w:pPr>
      <w:r w:rsidRPr="00F41654">
        <w:t>интересов;</w:t>
      </w:r>
    </w:p>
    <w:p w:rsidR="00955947" w:rsidRPr="00F41654" w:rsidRDefault="00955947" w:rsidP="00F41654">
      <w:pPr>
        <w:pStyle w:val="ConsPlusNonformat"/>
        <w:jc w:val="both"/>
      </w:pPr>
      <w:r w:rsidRPr="00F41654">
        <w:t xml:space="preserve">    л)  отдых,  обеспечиваемый  установлением  нормальной продолжительности</w:t>
      </w:r>
    </w:p>
    <w:p w:rsidR="00955947" w:rsidRPr="00F41654" w:rsidRDefault="00955947" w:rsidP="00F41654">
      <w:pPr>
        <w:pStyle w:val="ConsPlusNonformat"/>
        <w:jc w:val="both"/>
      </w:pPr>
      <w:r w:rsidRPr="00F41654">
        <w:t>рабочего  времени,  сокращенного рабочего времени для отдельных профессий и</w:t>
      </w:r>
    </w:p>
    <w:p w:rsidR="00955947" w:rsidRPr="00F41654" w:rsidRDefault="00955947" w:rsidP="00F41654">
      <w:pPr>
        <w:pStyle w:val="ConsPlusNonformat"/>
        <w:jc w:val="both"/>
      </w:pPr>
      <w:r w:rsidRPr="00F41654">
        <w:t>категорий работников, предоставлением еженедельных выходных дней, нерабочих</w:t>
      </w:r>
    </w:p>
    <w:p w:rsidR="00955947" w:rsidRPr="00F41654" w:rsidRDefault="00955947" w:rsidP="00F41654">
      <w:pPr>
        <w:pStyle w:val="ConsPlusNonformat"/>
        <w:jc w:val="both"/>
      </w:pPr>
      <w:r w:rsidRPr="00F41654">
        <w:t>праздничных дней, оплачиваемых ежегодных отпусков в соответствии с трудовым</w:t>
      </w:r>
    </w:p>
    <w:p w:rsidR="00955947" w:rsidRPr="00F41654" w:rsidRDefault="00955947" w:rsidP="00F41654">
      <w:pPr>
        <w:pStyle w:val="ConsPlusNonformat"/>
        <w:jc w:val="both"/>
      </w:pPr>
      <w:r w:rsidRPr="00F41654">
        <w:t>законодательством  и иными нормативными правовыми актами, содержащими нормы</w:t>
      </w:r>
    </w:p>
    <w:p w:rsidR="00955947" w:rsidRPr="00F41654" w:rsidRDefault="00955947" w:rsidP="00F41654">
      <w:pPr>
        <w:pStyle w:val="ConsPlusNonformat"/>
        <w:jc w:val="both"/>
      </w:pPr>
      <w:r w:rsidRPr="00F41654">
        <w:t>трудового права, трудовым договором;</w:t>
      </w:r>
    </w:p>
    <w:p w:rsidR="00955947" w:rsidRPr="00F41654" w:rsidRDefault="00955947" w:rsidP="00F41654">
      <w:pPr>
        <w:pStyle w:val="ConsPlusNonformat"/>
        <w:jc w:val="both"/>
      </w:pPr>
      <w:r w:rsidRPr="00F41654">
        <w:t xml:space="preserve">    м)  подготовку и дополнительное профессиональное образование в порядке,</w:t>
      </w:r>
    </w:p>
    <w:p w:rsidR="00955947" w:rsidRPr="00F41654" w:rsidRDefault="00955947" w:rsidP="00F41654">
      <w:pPr>
        <w:pStyle w:val="ConsPlusNonformat"/>
        <w:jc w:val="both"/>
      </w:pPr>
      <w:r w:rsidRPr="00F41654">
        <w:t>установленном Кодексом, иными федеральными законами;</w:t>
      </w:r>
    </w:p>
    <w:p w:rsidR="00955947" w:rsidRPr="00F41654" w:rsidRDefault="00955947" w:rsidP="00F41654">
      <w:pPr>
        <w:pStyle w:val="ConsPlusNonformat"/>
        <w:jc w:val="both"/>
      </w:pPr>
      <w:r w:rsidRPr="00F41654">
        <w:t xml:space="preserve">    н)   досудебное   урегулирование   разногласий  по  выполнению  условий</w:t>
      </w:r>
    </w:p>
    <w:p w:rsidR="00955947" w:rsidRPr="00F41654" w:rsidRDefault="00955947" w:rsidP="00F41654">
      <w:pPr>
        <w:pStyle w:val="ConsPlusNonformat"/>
        <w:jc w:val="both"/>
      </w:pPr>
      <w:r w:rsidRPr="00F41654">
        <w:t>настоящего   трудового   договора,   коллективного   договора   (в   случае</w:t>
      </w:r>
    </w:p>
    <w:p w:rsidR="00955947" w:rsidRPr="00F41654" w:rsidRDefault="00955947" w:rsidP="00F41654">
      <w:pPr>
        <w:pStyle w:val="ConsPlusNonformat"/>
        <w:jc w:val="both"/>
      </w:pPr>
      <w:r w:rsidRPr="00F41654">
        <w:t>заключения),  соглашения (в случае принятия) с участием профсоюза или иного</w:t>
      </w:r>
    </w:p>
    <w:p w:rsidR="00955947" w:rsidRPr="00F41654" w:rsidRDefault="00955947" w:rsidP="00F41654">
      <w:pPr>
        <w:pStyle w:val="ConsPlusNonformat"/>
        <w:jc w:val="both"/>
      </w:pPr>
      <w:r w:rsidRPr="00F41654">
        <w:t>представителя работников;</w:t>
      </w:r>
    </w:p>
    <w:p w:rsidR="00955947" w:rsidRPr="00F41654" w:rsidRDefault="00955947" w:rsidP="00F41654">
      <w:pPr>
        <w:pStyle w:val="ConsPlusNonformat"/>
        <w:jc w:val="both"/>
      </w:pPr>
      <w:r w:rsidRPr="00F41654">
        <w:t xml:space="preserve">    о)  защиту  своих  персональных  данных  в  соответствии с требованиями</w:t>
      </w:r>
    </w:p>
    <w:p w:rsidR="00955947" w:rsidRPr="00F41654" w:rsidRDefault="00955947" w:rsidP="00F41654">
      <w:pPr>
        <w:pStyle w:val="ConsPlusNonformat"/>
        <w:jc w:val="both"/>
      </w:pPr>
      <w:r w:rsidRPr="00F41654">
        <w:t>законодательства Российской Федерации;</w:t>
      </w:r>
    </w:p>
    <w:p w:rsidR="00955947" w:rsidRPr="00F41654" w:rsidRDefault="00955947" w:rsidP="00F41654">
      <w:pPr>
        <w:pStyle w:val="ConsPlusNonformat"/>
        <w:jc w:val="both"/>
      </w:pPr>
      <w:r w:rsidRPr="00F41654">
        <w:t xml:space="preserve">    п)   иные  права,  установленные  трудовым  законодательством  и  иными</w:t>
      </w:r>
    </w:p>
    <w:p w:rsidR="00955947" w:rsidRPr="00F41654" w:rsidRDefault="00955947" w:rsidP="00F41654">
      <w:pPr>
        <w:pStyle w:val="ConsPlusNonformat"/>
        <w:jc w:val="both"/>
      </w:pPr>
      <w:r w:rsidRPr="00F41654">
        <w:t>нормативными   правовыми   актами,   содержащими   нормы  трудового  права,</w:t>
      </w:r>
    </w:p>
    <w:p w:rsidR="00955947" w:rsidRPr="00F41654" w:rsidRDefault="00955947" w:rsidP="00F41654">
      <w:pPr>
        <w:pStyle w:val="ConsPlusNonformat"/>
        <w:jc w:val="both"/>
      </w:pPr>
      <w:r w:rsidRPr="00F41654">
        <w:t>локальными  нормативными  актами (в случае принятия), а также вытекающие из</w:t>
      </w:r>
    </w:p>
    <w:p w:rsidR="00955947" w:rsidRPr="00F41654" w:rsidRDefault="00955947" w:rsidP="00F41654">
      <w:pPr>
        <w:pStyle w:val="ConsPlusNonformat"/>
        <w:jc w:val="both"/>
      </w:pPr>
      <w:r w:rsidRPr="00F41654">
        <w:t>условий  коллективного договора (в случае заключения), соглашений (в случае</w:t>
      </w:r>
    </w:p>
    <w:p w:rsidR="00955947" w:rsidRPr="00F41654" w:rsidRDefault="00955947" w:rsidP="00F41654">
      <w:pPr>
        <w:pStyle w:val="ConsPlusNonformat"/>
        <w:jc w:val="both"/>
      </w:pPr>
      <w:r w:rsidRPr="00F41654">
        <w:t>заключения);</w:t>
      </w:r>
    </w:p>
    <w:p w:rsidR="00955947" w:rsidRPr="00F41654" w:rsidRDefault="00955947" w:rsidP="00F41654">
      <w:pPr>
        <w:pStyle w:val="ConsPlusNonformat"/>
        <w:jc w:val="both"/>
      </w:pPr>
      <w:r w:rsidRPr="00F41654">
        <w:t xml:space="preserve">    р) иные  права,    устанавливаемые    настоящим    трудовым   договором</w:t>
      </w:r>
    </w:p>
    <w:p w:rsidR="00955947" w:rsidRPr="00F41654" w:rsidRDefault="00955947" w:rsidP="00F41654">
      <w:pPr>
        <w:pStyle w:val="ConsPlusNonformat"/>
        <w:jc w:val="both"/>
      </w:pPr>
      <w:r w:rsidRPr="00F41654">
        <w:t>(заполняется при необходимости) __________________________________________.</w:t>
      </w:r>
    </w:p>
    <w:p w:rsidR="00955947" w:rsidRPr="00F41654" w:rsidRDefault="00955947" w:rsidP="00F41654">
      <w:pPr>
        <w:pStyle w:val="ConsPlusNonformat"/>
        <w:jc w:val="both"/>
      </w:pPr>
      <w:r w:rsidRPr="00F41654">
        <w:t xml:space="preserve">    11. Работник обязан:</w:t>
      </w:r>
    </w:p>
    <w:p w:rsidR="00955947" w:rsidRPr="00F41654" w:rsidRDefault="00955947" w:rsidP="00F41654">
      <w:pPr>
        <w:pStyle w:val="ConsPlusNonformat"/>
        <w:jc w:val="both"/>
      </w:pPr>
      <w:bookmarkStart w:id="5" w:name="Par251"/>
      <w:bookmarkEnd w:id="5"/>
      <w:r w:rsidRPr="00F41654">
        <w:t xml:space="preserve">    а) исполнять трудовые (должностные) обязанности по должности (профессии</w:t>
      </w:r>
    </w:p>
    <w:p w:rsidR="00955947" w:rsidRPr="00F41654" w:rsidRDefault="00955947" w:rsidP="00F41654">
      <w:pPr>
        <w:pStyle w:val="ConsPlusNonformat"/>
        <w:jc w:val="both"/>
      </w:pPr>
      <w:r w:rsidRPr="00F41654">
        <w:t xml:space="preserve">или специальности), указанной в </w:t>
      </w:r>
      <w:hyperlink w:anchor="Par63" w:tooltip="    1. Работодатель предоставляет работнику работу:" w:history="1">
        <w:r w:rsidRPr="00F41654">
          <w:t>пункте 1</w:t>
        </w:r>
      </w:hyperlink>
      <w:r w:rsidRPr="00F41654">
        <w:t xml:space="preserve"> настоящего трудового договора:</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(конкретизировать трудовые (должностные) обязанности,</w:t>
      </w:r>
    </w:p>
    <w:p w:rsidR="00955947" w:rsidRPr="00F41654" w:rsidRDefault="00955947" w:rsidP="00F41654">
      <w:pPr>
        <w:pStyle w:val="ConsPlusNonformat"/>
        <w:jc w:val="both"/>
      </w:pPr>
      <w:r w:rsidRPr="00F41654">
        <w:t xml:space="preserve">          если они устанавливаются настоящим трудовым договором)</w:t>
      </w:r>
    </w:p>
    <w:p w:rsidR="00955947" w:rsidRPr="00F41654" w:rsidRDefault="00955947" w:rsidP="00F41654">
      <w:pPr>
        <w:pStyle w:val="ConsPlusNonformat"/>
        <w:jc w:val="both"/>
      </w:pPr>
      <w:r w:rsidRPr="00F41654">
        <w:t xml:space="preserve">    б)  соблюдать  режим  рабочего  времени и времени отдыха, установленный</w:t>
      </w:r>
    </w:p>
    <w:p w:rsidR="00955947" w:rsidRPr="00F41654" w:rsidRDefault="00955947" w:rsidP="00F41654">
      <w:pPr>
        <w:pStyle w:val="ConsPlusNonformat"/>
        <w:jc w:val="both"/>
      </w:pPr>
      <w:r w:rsidRPr="00F41654">
        <w:t>настоящим  трудовым  договором,  локальными  нормативными  актами (в случае</w:t>
      </w:r>
    </w:p>
    <w:p w:rsidR="00955947" w:rsidRPr="00F41654" w:rsidRDefault="00955947" w:rsidP="00F41654">
      <w:pPr>
        <w:pStyle w:val="ConsPlusNonformat"/>
        <w:jc w:val="both"/>
      </w:pPr>
      <w:r w:rsidRPr="00F41654">
        <w:t>принятия),  коллективным  договором  (в случае заключения), соглашениями (в</w:t>
      </w:r>
    </w:p>
    <w:p w:rsidR="00955947" w:rsidRPr="00F41654" w:rsidRDefault="00955947" w:rsidP="00F41654">
      <w:pPr>
        <w:pStyle w:val="ConsPlusNonformat"/>
        <w:jc w:val="both"/>
      </w:pPr>
      <w:r w:rsidRPr="00F41654">
        <w:t>случае заключения);</w:t>
      </w:r>
    </w:p>
    <w:p w:rsidR="00955947" w:rsidRPr="00F41654" w:rsidRDefault="00955947" w:rsidP="00F41654">
      <w:pPr>
        <w:pStyle w:val="ConsPlusNonformat"/>
        <w:jc w:val="both"/>
      </w:pPr>
      <w:r w:rsidRPr="00F41654">
        <w:t xml:space="preserve">    в) соблюдать трудовую дисциплину;</w:t>
      </w:r>
    </w:p>
    <w:p w:rsidR="00955947" w:rsidRPr="00F41654" w:rsidRDefault="00955947" w:rsidP="00F41654">
      <w:pPr>
        <w:pStyle w:val="ConsPlusNonformat"/>
        <w:jc w:val="both"/>
      </w:pPr>
      <w:r w:rsidRPr="00F41654">
        <w:t xml:space="preserve">    г)  соблюдать  требования  по  охране  труда и обеспечению безопасности</w:t>
      </w:r>
    </w:p>
    <w:p w:rsidR="00955947" w:rsidRPr="00F41654" w:rsidRDefault="00955947" w:rsidP="00F41654">
      <w:pPr>
        <w:pStyle w:val="ConsPlusNonformat"/>
        <w:jc w:val="both"/>
      </w:pPr>
      <w:r w:rsidRPr="00F41654">
        <w:t>труда;</w:t>
      </w:r>
    </w:p>
    <w:p w:rsidR="00955947" w:rsidRPr="00F41654" w:rsidRDefault="00955947" w:rsidP="00F41654">
      <w:pPr>
        <w:pStyle w:val="ConsPlusNonformat"/>
        <w:jc w:val="both"/>
      </w:pPr>
      <w:r w:rsidRPr="00F41654">
        <w:t xml:space="preserve">    д)  проходить  обязательные  предварительные и периодические (в течение</w:t>
      </w:r>
    </w:p>
    <w:p w:rsidR="00955947" w:rsidRPr="00F41654" w:rsidRDefault="00955947" w:rsidP="00F41654">
      <w:pPr>
        <w:pStyle w:val="ConsPlusNonformat"/>
        <w:jc w:val="both"/>
      </w:pPr>
      <w:r w:rsidRPr="00F41654">
        <w:t>трудовой деятельности) медицинские осмотры, другие обязательные медицинские</w:t>
      </w:r>
    </w:p>
    <w:p w:rsidR="00955947" w:rsidRPr="00F41654" w:rsidRDefault="00955947" w:rsidP="00F41654">
      <w:pPr>
        <w:pStyle w:val="ConsPlusNonformat"/>
        <w:jc w:val="both"/>
      </w:pPr>
      <w:r w:rsidRPr="00F41654">
        <w:t>осмотры,   обязательные   психиатрические   освидетельствования,   а  также</w:t>
      </w:r>
    </w:p>
    <w:p w:rsidR="00955947" w:rsidRPr="00F41654" w:rsidRDefault="00955947" w:rsidP="00F41654">
      <w:pPr>
        <w:pStyle w:val="ConsPlusNonformat"/>
        <w:jc w:val="both"/>
      </w:pPr>
      <w:r w:rsidRPr="00F41654">
        <w:t>проходить  внеочередные  медицинские  осмотры по направлению работодателя в</w:t>
      </w:r>
    </w:p>
    <w:p w:rsidR="00955947" w:rsidRPr="00F41654" w:rsidRDefault="00955947" w:rsidP="00F41654">
      <w:pPr>
        <w:pStyle w:val="ConsPlusNonformat"/>
        <w:jc w:val="both"/>
      </w:pPr>
      <w:r w:rsidRPr="00F41654">
        <w:t>случаях, предусмотренных Кодексом;</w:t>
      </w:r>
    </w:p>
    <w:p w:rsidR="00955947" w:rsidRPr="00F41654" w:rsidRDefault="00955947" w:rsidP="00F41654">
      <w:pPr>
        <w:pStyle w:val="ConsPlusNonformat"/>
        <w:jc w:val="both"/>
      </w:pPr>
      <w:r w:rsidRPr="00F41654">
        <w:t xml:space="preserve">    е) бережно относиться к имуществу работодателя (в том числе к имуществу</w:t>
      </w:r>
    </w:p>
    <w:p w:rsidR="00955947" w:rsidRPr="00F41654" w:rsidRDefault="00955947" w:rsidP="00F41654">
      <w:pPr>
        <w:pStyle w:val="ConsPlusNonformat"/>
        <w:jc w:val="both"/>
      </w:pPr>
      <w:r w:rsidRPr="00F41654">
        <w:t>третьих   лиц,   находящемуся   у  работодателя,  если  работодатель  несет</w:t>
      </w:r>
    </w:p>
    <w:p w:rsidR="00955947" w:rsidRPr="00F41654" w:rsidRDefault="00955947" w:rsidP="00F41654">
      <w:pPr>
        <w:pStyle w:val="ConsPlusNonformat"/>
        <w:jc w:val="both"/>
      </w:pPr>
      <w:r w:rsidRPr="00F41654">
        <w:t>ответственность за сохранность этого имущества);</w:t>
      </w:r>
    </w:p>
    <w:p w:rsidR="00955947" w:rsidRPr="00F41654" w:rsidRDefault="00955947" w:rsidP="00F41654">
      <w:pPr>
        <w:pStyle w:val="ConsPlusNonformat"/>
        <w:jc w:val="both"/>
      </w:pPr>
      <w:r w:rsidRPr="00F41654">
        <w:t xml:space="preserve">    ж)   незамедлительно   сообщить   работодателю  либо  непосредственному</w:t>
      </w:r>
    </w:p>
    <w:p w:rsidR="00955947" w:rsidRPr="00F41654" w:rsidRDefault="00955947" w:rsidP="00F41654">
      <w:pPr>
        <w:pStyle w:val="ConsPlusNonformat"/>
        <w:jc w:val="both"/>
      </w:pPr>
      <w:r w:rsidRPr="00F41654">
        <w:t>руководителю  о  возникновении  ситуации,  представляющей  угрозу  жизни  и</w:t>
      </w:r>
    </w:p>
    <w:p w:rsidR="00955947" w:rsidRPr="00F41654" w:rsidRDefault="00955947" w:rsidP="00F41654">
      <w:pPr>
        <w:pStyle w:val="ConsPlusNonformat"/>
        <w:jc w:val="both"/>
      </w:pPr>
      <w:r w:rsidRPr="00F41654">
        <w:t>здоровью  людей,  сохранности имущества работодателя (в том числе имущества</w:t>
      </w:r>
    </w:p>
    <w:p w:rsidR="00955947" w:rsidRPr="00F41654" w:rsidRDefault="00955947" w:rsidP="00F41654">
      <w:pPr>
        <w:pStyle w:val="ConsPlusNonformat"/>
        <w:jc w:val="both"/>
      </w:pPr>
      <w:r w:rsidRPr="00F41654">
        <w:t>третьих   лиц,   находящегося   у  работодателя,  если  работодатель  несет</w:t>
      </w:r>
    </w:p>
    <w:p w:rsidR="00955947" w:rsidRPr="00F41654" w:rsidRDefault="00955947" w:rsidP="00F41654">
      <w:pPr>
        <w:pStyle w:val="ConsPlusNonformat"/>
        <w:jc w:val="both"/>
      </w:pPr>
      <w:r w:rsidRPr="00F41654">
        <w:t>ответственность за сохранность этого имущества);</w:t>
      </w:r>
    </w:p>
    <w:p w:rsidR="00955947" w:rsidRPr="00F41654" w:rsidRDefault="00955947" w:rsidP="00F41654">
      <w:pPr>
        <w:pStyle w:val="ConsPlusNonformat"/>
        <w:jc w:val="both"/>
      </w:pPr>
      <w:r w:rsidRPr="00F41654">
        <w:t xml:space="preserve">    з) исполнять иные обязанности, установленные трудовым законодательством</w:t>
      </w:r>
    </w:p>
    <w:p w:rsidR="00955947" w:rsidRPr="00F41654" w:rsidRDefault="00955947" w:rsidP="00F41654">
      <w:pPr>
        <w:pStyle w:val="ConsPlusNonformat"/>
        <w:jc w:val="both"/>
      </w:pPr>
      <w:r w:rsidRPr="00F41654">
        <w:t>и  иными  нормативными правовыми актами, содержащими нормы трудового права,</w:t>
      </w:r>
    </w:p>
    <w:p w:rsidR="00955947" w:rsidRPr="00F41654" w:rsidRDefault="00955947" w:rsidP="00F41654">
      <w:pPr>
        <w:pStyle w:val="ConsPlusNonformat"/>
        <w:jc w:val="both"/>
      </w:pPr>
      <w:r w:rsidRPr="00F41654">
        <w:t>коллективным  договором  (в  случае  заключения),  соглашениями  (в  случае</w:t>
      </w:r>
    </w:p>
    <w:p w:rsidR="00955947" w:rsidRPr="00F41654" w:rsidRDefault="00955947" w:rsidP="00F41654">
      <w:pPr>
        <w:pStyle w:val="ConsPlusNonformat"/>
        <w:jc w:val="both"/>
      </w:pPr>
      <w:r w:rsidRPr="00F41654">
        <w:t>заключения), локальными нормативными актами (в случае принятия);</w:t>
      </w:r>
    </w:p>
    <w:p w:rsidR="00955947" w:rsidRPr="00F41654" w:rsidRDefault="00955947" w:rsidP="00F41654">
      <w:pPr>
        <w:pStyle w:val="ConsPlusNonformat"/>
        <w:jc w:val="both"/>
      </w:pPr>
      <w:r w:rsidRPr="00F41654">
        <w:t xml:space="preserve">    и)  исполнять  иные  обязанности,  устанавливаемые  настоящим  трудовым</w:t>
      </w:r>
    </w:p>
    <w:p w:rsidR="00955947" w:rsidRPr="00F41654" w:rsidRDefault="00955947" w:rsidP="00F41654">
      <w:pPr>
        <w:pStyle w:val="ConsPlusNonformat"/>
        <w:jc w:val="both"/>
      </w:pPr>
      <w:r w:rsidRPr="00F41654">
        <w:t>договором       (заполняется            при                  необходимости)</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III. Права и обязанности работодателя</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12. Работодатель имеет право:</w:t>
      </w:r>
    </w:p>
    <w:p w:rsidR="00955947" w:rsidRPr="00F41654" w:rsidRDefault="00955947" w:rsidP="00F41654">
      <w:pPr>
        <w:pStyle w:val="ConsPlusNonformat"/>
        <w:jc w:val="both"/>
      </w:pPr>
      <w:r w:rsidRPr="00F41654">
        <w:t xml:space="preserve">    а)  изменять  и  расторгать  настоящий  трудовой договор в порядке и на</w:t>
      </w:r>
    </w:p>
    <w:p w:rsidR="00955947" w:rsidRPr="00F41654" w:rsidRDefault="00955947" w:rsidP="00F41654">
      <w:pPr>
        <w:pStyle w:val="ConsPlusNonformat"/>
        <w:jc w:val="both"/>
      </w:pPr>
      <w:r w:rsidRPr="00F41654">
        <w:t>условиях,   которые  установлены  Кодексом,  иными  федеральными  законами,</w:t>
      </w:r>
    </w:p>
    <w:p w:rsidR="00955947" w:rsidRPr="00F41654" w:rsidRDefault="00955947" w:rsidP="00F41654">
      <w:pPr>
        <w:pStyle w:val="ConsPlusNonformat"/>
        <w:jc w:val="both"/>
      </w:pPr>
      <w:r w:rsidRPr="00F41654">
        <w:t>настоящим трудовым договором;</w:t>
      </w:r>
    </w:p>
    <w:p w:rsidR="00955947" w:rsidRPr="00F41654" w:rsidRDefault="00955947" w:rsidP="00F41654">
      <w:pPr>
        <w:pStyle w:val="ConsPlusNonformat"/>
        <w:jc w:val="both"/>
      </w:pPr>
      <w:r w:rsidRPr="00F41654">
        <w:t xml:space="preserve">    б)  требовать  от  работника  выполнения  им  трудовых  обязанностей  и</w:t>
      </w:r>
    </w:p>
    <w:p w:rsidR="00955947" w:rsidRPr="00F41654" w:rsidRDefault="00955947" w:rsidP="00F41654">
      <w:pPr>
        <w:pStyle w:val="ConsPlusNonformat"/>
        <w:jc w:val="both"/>
      </w:pPr>
      <w:r w:rsidRPr="00F41654">
        <w:t>бережного  отношения  к  имуществу  работодателя  (в  том числе к имуществу</w:t>
      </w:r>
    </w:p>
    <w:p w:rsidR="00955947" w:rsidRPr="00F41654" w:rsidRDefault="00955947" w:rsidP="00F41654">
      <w:pPr>
        <w:pStyle w:val="ConsPlusNonformat"/>
        <w:jc w:val="both"/>
      </w:pPr>
      <w:r w:rsidRPr="00F41654">
        <w:t>третьих   лиц,   находящемуся   у  работодателя,  если  работодатель  несет</w:t>
      </w:r>
    </w:p>
    <w:p w:rsidR="00955947" w:rsidRPr="00F41654" w:rsidRDefault="00955947" w:rsidP="00F41654">
      <w:pPr>
        <w:pStyle w:val="ConsPlusNonformat"/>
        <w:jc w:val="both"/>
      </w:pPr>
      <w:r w:rsidRPr="00F41654">
        <w:t>ответственность   за   сохранность   этого  имущества),  соблюдения  правил</w:t>
      </w:r>
    </w:p>
    <w:p w:rsidR="00955947" w:rsidRPr="00F41654" w:rsidRDefault="00955947" w:rsidP="00F41654">
      <w:pPr>
        <w:pStyle w:val="ConsPlusNonformat"/>
        <w:jc w:val="both"/>
      </w:pPr>
      <w:r w:rsidRPr="00F41654">
        <w:t>внутреннего трудового распорядка (в случае принятия);</w:t>
      </w:r>
    </w:p>
    <w:p w:rsidR="00955947" w:rsidRPr="00F41654" w:rsidRDefault="00955947" w:rsidP="00F41654">
      <w:pPr>
        <w:pStyle w:val="ConsPlusNonformat"/>
        <w:jc w:val="both"/>
      </w:pPr>
      <w:r w:rsidRPr="00F41654">
        <w:t xml:space="preserve">    в) поощрять работника за добросовестный эффективный труд;</w:t>
      </w:r>
    </w:p>
    <w:p w:rsidR="00955947" w:rsidRPr="00F41654" w:rsidRDefault="00955947" w:rsidP="00F41654">
      <w:pPr>
        <w:pStyle w:val="ConsPlusNonformat"/>
        <w:jc w:val="both"/>
      </w:pPr>
      <w:r w:rsidRPr="00F41654">
        <w:t xml:space="preserve">    г) привлекать работника к дисциплинарной и материальной ответственности</w:t>
      </w:r>
    </w:p>
    <w:p w:rsidR="00955947" w:rsidRPr="00F41654" w:rsidRDefault="00955947" w:rsidP="00F41654">
      <w:pPr>
        <w:pStyle w:val="ConsPlusNonformat"/>
        <w:jc w:val="both"/>
      </w:pPr>
      <w:r w:rsidRPr="00F41654">
        <w:t>в порядке, установленном Кодексом, иными федеральными законами;</w:t>
      </w:r>
    </w:p>
    <w:p w:rsidR="00955947" w:rsidRPr="00F41654" w:rsidRDefault="00955947" w:rsidP="00F41654">
      <w:pPr>
        <w:pStyle w:val="ConsPlusNonformat"/>
        <w:jc w:val="both"/>
      </w:pPr>
      <w:r w:rsidRPr="00F41654">
        <w:t xml:space="preserve">    д)  на  иные  права,  установленные  трудовым законодательством и иными</w:t>
      </w:r>
    </w:p>
    <w:p w:rsidR="00955947" w:rsidRPr="00F41654" w:rsidRDefault="00955947" w:rsidP="00F41654">
      <w:pPr>
        <w:pStyle w:val="ConsPlusNonformat"/>
        <w:jc w:val="both"/>
      </w:pPr>
      <w:r w:rsidRPr="00F41654">
        <w:t>нормативными правовыми актами, содержащими нормы трудового права, настоящим</w:t>
      </w:r>
    </w:p>
    <w:p w:rsidR="00955947" w:rsidRPr="00F41654" w:rsidRDefault="00955947" w:rsidP="00F41654">
      <w:pPr>
        <w:pStyle w:val="ConsPlusNonformat"/>
        <w:jc w:val="both"/>
      </w:pPr>
      <w:r w:rsidRPr="00F41654">
        <w:t>трудовым  договором,  локальными нормативными актами (в случае принятия), а</w:t>
      </w:r>
    </w:p>
    <w:p w:rsidR="00955947" w:rsidRPr="00F41654" w:rsidRDefault="00955947" w:rsidP="00F41654">
      <w:pPr>
        <w:pStyle w:val="ConsPlusNonformat"/>
        <w:jc w:val="both"/>
      </w:pPr>
      <w:r w:rsidRPr="00F41654">
        <w:t>также  вытекающие  из условий коллективного договора (в случае заключения),</w:t>
      </w:r>
    </w:p>
    <w:p w:rsidR="00955947" w:rsidRPr="00F41654" w:rsidRDefault="00955947" w:rsidP="00F41654">
      <w:pPr>
        <w:pStyle w:val="ConsPlusNonformat"/>
        <w:jc w:val="both"/>
      </w:pPr>
      <w:r w:rsidRPr="00F41654">
        <w:t>соглашений (в случае заключения).</w:t>
      </w:r>
    </w:p>
    <w:p w:rsidR="00955947" w:rsidRPr="00F41654" w:rsidRDefault="00955947" w:rsidP="00F41654">
      <w:pPr>
        <w:pStyle w:val="ConsPlusNonformat"/>
        <w:jc w:val="both"/>
      </w:pPr>
      <w:r w:rsidRPr="00F41654">
        <w:t xml:space="preserve">    13. Работодатель обязан:</w:t>
      </w:r>
    </w:p>
    <w:p w:rsidR="00955947" w:rsidRPr="00F41654" w:rsidRDefault="00955947" w:rsidP="00F41654">
      <w:pPr>
        <w:pStyle w:val="ConsPlusNonformat"/>
        <w:jc w:val="both"/>
      </w:pPr>
      <w:r w:rsidRPr="00F41654">
        <w:t xml:space="preserve">    а) предоставлять работу, предусмотренную настоящим трудовым договором;</w:t>
      </w:r>
    </w:p>
    <w:p w:rsidR="00955947" w:rsidRPr="00F41654" w:rsidRDefault="00955947" w:rsidP="00F41654">
      <w:pPr>
        <w:pStyle w:val="ConsPlusNonformat"/>
        <w:jc w:val="both"/>
      </w:pPr>
      <w:r w:rsidRPr="00F41654">
        <w:t xml:space="preserve">    б)   обеспечивать   безопасность   и   условия  труда,  соответствующие</w:t>
      </w:r>
    </w:p>
    <w:p w:rsidR="00955947" w:rsidRPr="00F41654" w:rsidRDefault="00955947" w:rsidP="00F41654">
      <w:pPr>
        <w:pStyle w:val="ConsPlusNonformat"/>
        <w:jc w:val="both"/>
      </w:pPr>
      <w:r w:rsidRPr="00F41654">
        <w:t>государственным нормативным требованиям охраны труда;</w:t>
      </w:r>
    </w:p>
    <w:p w:rsidR="00955947" w:rsidRDefault="00955947" w:rsidP="00F41654">
      <w:pPr>
        <w:pStyle w:val="ConsPlusNonformat"/>
        <w:jc w:val="both"/>
      </w:pPr>
    </w:p>
    <w:p w:rsidR="00955947" w:rsidRDefault="00955947" w:rsidP="00F41654">
      <w:pPr>
        <w:pStyle w:val="ConsPlusNonformat"/>
        <w:jc w:val="both"/>
      </w:pPr>
    </w:p>
    <w:p w:rsidR="00955947" w:rsidRDefault="00955947" w:rsidP="00F41654">
      <w:pPr>
        <w:pStyle w:val="ConsPlusNonformat"/>
        <w:jc w:val="both"/>
      </w:pPr>
    </w:p>
    <w:p w:rsidR="00955947" w:rsidRPr="00F41654" w:rsidRDefault="00955947" w:rsidP="00F41654">
      <w:pPr>
        <w:pStyle w:val="ConsPlusNonformat"/>
        <w:jc w:val="both"/>
      </w:pPr>
      <w:r w:rsidRPr="00F41654">
        <w:t xml:space="preserve">    в)  обеспечивать  работника  оборудованием,  инструментами, технической</w:t>
      </w:r>
    </w:p>
    <w:p w:rsidR="00955947" w:rsidRPr="00F41654" w:rsidRDefault="00955947" w:rsidP="00F41654">
      <w:pPr>
        <w:pStyle w:val="ConsPlusNonformat"/>
        <w:jc w:val="both"/>
      </w:pPr>
      <w:r w:rsidRPr="00F41654">
        <w:t>документацией  и  иными средствами, необходимыми для исполнения им трудовых</w:t>
      </w:r>
    </w:p>
    <w:p w:rsidR="00955947" w:rsidRPr="00F41654" w:rsidRDefault="00955947" w:rsidP="00F41654">
      <w:pPr>
        <w:pStyle w:val="ConsPlusNonformat"/>
        <w:jc w:val="both"/>
      </w:pPr>
      <w:r w:rsidRPr="00F41654">
        <w:t>обязанностей             (при          необходимости           перечислить)</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г)  обеспечивать  за счет собственных средств средствами индивидуальной</w:t>
      </w:r>
    </w:p>
    <w:p w:rsidR="00955947" w:rsidRPr="00F41654" w:rsidRDefault="00955947" w:rsidP="00F41654">
      <w:pPr>
        <w:pStyle w:val="ConsPlusNonformat"/>
        <w:jc w:val="both"/>
      </w:pPr>
      <w:r w:rsidRPr="00F41654">
        <w:t>защиты,  специальной  обувью  и другими средствами защиты, иными средствами</w:t>
      </w:r>
    </w:p>
    <w:p w:rsidR="00955947" w:rsidRPr="00F41654" w:rsidRDefault="00955947" w:rsidP="00F41654">
      <w:pPr>
        <w:pStyle w:val="ConsPlusNonformat"/>
        <w:jc w:val="both"/>
      </w:pPr>
      <w:r w:rsidRPr="00F41654">
        <w:t>(при необходимости перечислить) __________________________________________;</w:t>
      </w:r>
    </w:p>
    <w:p w:rsidR="00955947" w:rsidRPr="00F41654" w:rsidRDefault="00955947" w:rsidP="00F41654">
      <w:pPr>
        <w:pStyle w:val="ConsPlusNonformat"/>
        <w:jc w:val="both"/>
      </w:pPr>
      <w:r w:rsidRPr="00F41654">
        <w:t xml:space="preserve">    д)  организовывать  (при  необходимости) обязательные предварительные и</w:t>
      </w:r>
    </w:p>
    <w:p w:rsidR="00955947" w:rsidRPr="00F41654" w:rsidRDefault="00955947" w:rsidP="00F41654">
      <w:pPr>
        <w:pStyle w:val="ConsPlusNonformat"/>
        <w:jc w:val="both"/>
      </w:pPr>
      <w:r w:rsidRPr="00F41654">
        <w:t>периодические (в течение трудовой деятельности) медицинские осмотры, другие</w:t>
      </w:r>
    </w:p>
    <w:p w:rsidR="00955947" w:rsidRPr="00F41654" w:rsidRDefault="00955947" w:rsidP="00F41654">
      <w:pPr>
        <w:pStyle w:val="ConsPlusNonformat"/>
        <w:jc w:val="both"/>
      </w:pPr>
      <w:r w:rsidRPr="00F41654">
        <w:t>обязательные     медицинские    осмотры,    обязательные    психиатрические</w:t>
      </w:r>
    </w:p>
    <w:p w:rsidR="00955947" w:rsidRPr="00F41654" w:rsidRDefault="00955947" w:rsidP="00F41654">
      <w:pPr>
        <w:pStyle w:val="ConsPlusNonformat"/>
        <w:jc w:val="both"/>
      </w:pPr>
      <w:r w:rsidRPr="00F41654">
        <w:t>освидетельствования, а также направлять на внеочередные медицинские осмотры</w:t>
      </w:r>
    </w:p>
    <w:p w:rsidR="00955947" w:rsidRPr="00F41654" w:rsidRDefault="00955947" w:rsidP="00F41654">
      <w:pPr>
        <w:pStyle w:val="ConsPlusNonformat"/>
        <w:jc w:val="both"/>
      </w:pPr>
      <w:r w:rsidRPr="00F41654">
        <w:t>в случаях, предусмотренных Кодексом, за счет собственных средств;</w:t>
      </w:r>
    </w:p>
    <w:p w:rsidR="00955947" w:rsidRPr="00F41654" w:rsidRDefault="00955947" w:rsidP="00F41654">
      <w:pPr>
        <w:pStyle w:val="ConsPlusNonformat"/>
        <w:jc w:val="both"/>
      </w:pPr>
      <w:r w:rsidRPr="00F41654">
        <w:t xml:space="preserve">    е)  сохранять  за  работником  средний  заработок  на время прохождения</w:t>
      </w:r>
    </w:p>
    <w:p w:rsidR="00955947" w:rsidRPr="00F41654" w:rsidRDefault="00955947" w:rsidP="00F41654">
      <w:pPr>
        <w:pStyle w:val="ConsPlusNonformat"/>
        <w:jc w:val="both"/>
      </w:pPr>
      <w:r w:rsidRPr="00F41654">
        <w:t>указанных  в  подпункте  "д"  настоящего  пункта  обязательных  медицинских</w:t>
      </w:r>
    </w:p>
    <w:p w:rsidR="00955947" w:rsidRPr="00F41654" w:rsidRDefault="00955947" w:rsidP="00F41654">
      <w:pPr>
        <w:pStyle w:val="ConsPlusNonformat"/>
        <w:jc w:val="both"/>
      </w:pPr>
      <w:r w:rsidRPr="00F41654">
        <w:t>осмотров (освидетельствований) в соответствии с Кодексом;</w:t>
      </w:r>
    </w:p>
    <w:p w:rsidR="00955947" w:rsidRPr="00F41654" w:rsidRDefault="00955947" w:rsidP="00F41654">
      <w:pPr>
        <w:pStyle w:val="ConsPlusNonformat"/>
        <w:jc w:val="both"/>
      </w:pPr>
      <w:r w:rsidRPr="00F41654">
        <w:t xml:space="preserve">    ж)  возмещать  вред,  причиненный  работнику  в  связи с выполнением им</w:t>
      </w:r>
    </w:p>
    <w:p w:rsidR="00955947" w:rsidRPr="00F41654" w:rsidRDefault="00955947" w:rsidP="00F41654">
      <w:pPr>
        <w:pStyle w:val="ConsPlusNonformat"/>
        <w:jc w:val="both"/>
      </w:pPr>
      <w:r w:rsidRPr="00F41654">
        <w:t>трудовых обязанностей, а также компенсировать моральный вред в порядке и на</w:t>
      </w:r>
    </w:p>
    <w:p w:rsidR="00955947" w:rsidRPr="00F41654" w:rsidRDefault="00955947" w:rsidP="00F41654">
      <w:pPr>
        <w:pStyle w:val="ConsPlusNonformat"/>
        <w:jc w:val="both"/>
      </w:pPr>
      <w:r w:rsidRPr="00F41654">
        <w:t>условиях,  которые  установлены  Кодексом,  другими федеральными законами и</w:t>
      </w:r>
    </w:p>
    <w:p w:rsidR="00955947" w:rsidRPr="00F41654" w:rsidRDefault="00955947" w:rsidP="00F41654">
      <w:pPr>
        <w:pStyle w:val="ConsPlusNonformat"/>
        <w:jc w:val="both"/>
      </w:pPr>
      <w:r w:rsidRPr="00F41654">
        <w:t>иными нормативными правовыми актами Российской Федерации;</w:t>
      </w:r>
    </w:p>
    <w:p w:rsidR="00955947" w:rsidRPr="00F41654" w:rsidRDefault="00955947" w:rsidP="00F41654">
      <w:pPr>
        <w:pStyle w:val="ConsPlusNonformat"/>
        <w:jc w:val="both"/>
      </w:pPr>
      <w:bookmarkStart w:id="6" w:name="Par326"/>
      <w:bookmarkEnd w:id="6"/>
      <w:r w:rsidRPr="00F41654">
        <w:t xml:space="preserve">    з)  обучать  работника  безопасным методам и приемам выполнения работ и</w:t>
      </w:r>
    </w:p>
    <w:p w:rsidR="00955947" w:rsidRPr="00F41654" w:rsidRDefault="00955947" w:rsidP="00F41654">
      <w:pPr>
        <w:pStyle w:val="ConsPlusNonformat"/>
        <w:jc w:val="both"/>
      </w:pPr>
      <w:r w:rsidRPr="00F41654">
        <w:t>оказанию  первой  помощи пострадавшим на производстве, проводить инструктаж</w:t>
      </w:r>
    </w:p>
    <w:p w:rsidR="00955947" w:rsidRPr="00F41654" w:rsidRDefault="00955947" w:rsidP="00F41654">
      <w:pPr>
        <w:pStyle w:val="ConsPlusNonformat"/>
        <w:jc w:val="both"/>
      </w:pPr>
      <w:r w:rsidRPr="00F41654">
        <w:t>по  охране  труда, стажировку на рабочем месте и проверку знания требований</w:t>
      </w:r>
    </w:p>
    <w:p w:rsidR="00955947" w:rsidRPr="00F41654" w:rsidRDefault="00955947" w:rsidP="00F41654">
      <w:pPr>
        <w:pStyle w:val="ConsPlusNonformat"/>
        <w:jc w:val="both"/>
      </w:pPr>
      <w:r w:rsidRPr="00F41654">
        <w:t>охраны труда;</w:t>
      </w:r>
    </w:p>
    <w:p w:rsidR="00955947" w:rsidRPr="00F41654" w:rsidRDefault="00955947" w:rsidP="00F41654">
      <w:pPr>
        <w:pStyle w:val="ConsPlusNonformat"/>
        <w:jc w:val="both"/>
      </w:pPr>
      <w:r w:rsidRPr="00F41654">
        <w:t xml:space="preserve">    и)  вести учет рабочего времени, фактически отработанного работником, в</w:t>
      </w:r>
    </w:p>
    <w:p w:rsidR="00955947" w:rsidRPr="00F41654" w:rsidRDefault="00955947" w:rsidP="00F41654">
      <w:pPr>
        <w:pStyle w:val="ConsPlusNonformat"/>
        <w:jc w:val="both"/>
      </w:pPr>
      <w:r w:rsidRPr="00F41654">
        <w:t>том  числе  сверхурочной работы и работы в выходные и нерабочие праздничные</w:t>
      </w:r>
    </w:p>
    <w:p w:rsidR="00955947" w:rsidRPr="00F41654" w:rsidRDefault="00955947" w:rsidP="00F41654">
      <w:pPr>
        <w:pStyle w:val="ConsPlusNonformat"/>
        <w:jc w:val="both"/>
      </w:pPr>
      <w:r w:rsidRPr="00F41654">
        <w:t>дни;</w:t>
      </w:r>
    </w:p>
    <w:p w:rsidR="00955947" w:rsidRPr="00F41654" w:rsidRDefault="00955947" w:rsidP="00F41654">
      <w:pPr>
        <w:pStyle w:val="ConsPlusNonformat"/>
        <w:jc w:val="both"/>
      </w:pPr>
      <w:r w:rsidRPr="00F41654">
        <w:t xml:space="preserve">    к)  выплачивать  в  полном  размере  причитающуюся работнику заработную</w:t>
      </w:r>
    </w:p>
    <w:p w:rsidR="00955947" w:rsidRPr="00F41654" w:rsidRDefault="00955947" w:rsidP="00F41654">
      <w:pPr>
        <w:pStyle w:val="ConsPlusNonformat"/>
        <w:jc w:val="both"/>
      </w:pPr>
      <w:r w:rsidRPr="00F41654">
        <w:t>плату   в  порядке  и  в  сроки,  которые  установлены  настоящим  трудовым</w:t>
      </w:r>
    </w:p>
    <w:p w:rsidR="00955947" w:rsidRPr="00F41654" w:rsidRDefault="00955947" w:rsidP="00F41654">
      <w:pPr>
        <w:pStyle w:val="ConsPlusNonformat"/>
        <w:jc w:val="both"/>
      </w:pPr>
      <w:r w:rsidRPr="00F41654">
        <w:t>договором,  а  также  обеспечивать  повышение  уровня  реального содержания</w:t>
      </w:r>
    </w:p>
    <w:p w:rsidR="00955947" w:rsidRPr="00F41654" w:rsidRDefault="00955947" w:rsidP="00F41654">
      <w:pPr>
        <w:pStyle w:val="ConsPlusNonformat"/>
        <w:jc w:val="both"/>
      </w:pPr>
      <w:r w:rsidRPr="00F41654">
        <w:t>заработной платы;</w:t>
      </w:r>
    </w:p>
    <w:p w:rsidR="00955947" w:rsidRPr="00F41654" w:rsidRDefault="00955947" w:rsidP="00F41654">
      <w:pPr>
        <w:pStyle w:val="ConsPlusNonformat"/>
        <w:jc w:val="both"/>
      </w:pPr>
      <w:r w:rsidRPr="00F41654">
        <w:t xml:space="preserve">    л)  извещать  в  письменной  форме о составных частях заработной платы,</w:t>
      </w:r>
    </w:p>
    <w:p w:rsidR="00955947" w:rsidRPr="00F41654" w:rsidRDefault="00955947" w:rsidP="00F41654">
      <w:pPr>
        <w:pStyle w:val="ConsPlusNonformat"/>
        <w:jc w:val="both"/>
      </w:pPr>
      <w:r w:rsidRPr="00F41654">
        <w:t>причитающейся  работнику  за  соответствующий период, о размерах иных сумм,</w:t>
      </w:r>
    </w:p>
    <w:p w:rsidR="00955947" w:rsidRPr="00F41654" w:rsidRDefault="00955947" w:rsidP="00F41654">
      <w:pPr>
        <w:pStyle w:val="ConsPlusNonformat"/>
        <w:jc w:val="both"/>
      </w:pPr>
      <w:r w:rsidRPr="00F41654">
        <w:t>начисленных  работнику, о размерах и об основаниях произведенных удержаний,</w:t>
      </w:r>
    </w:p>
    <w:p w:rsidR="00955947" w:rsidRPr="00F41654" w:rsidRDefault="00955947" w:rsidP="00F41654">
      <w:pPr>
        <w:pStyle w:val="ConsPlusNonformat"/>
        <w:jc w:val="both"/>
      </w:pPr>
      <w:r w:rsidRPr="00F41654">
        <w:t>об общей денежной сумме, подлежащей выплате;</w:t>
      </w:r>
    </w:p>
    <w:p w:rsidR="00955947" w:rsidRPr="00F41654" w:rsidRDefault="00955947" w:rsidP="00F41654">
      <w:pPr>
        <w:pStyle w:val="ConsPlusNonformat"/>
        <w:jc w:val="both"/>
      </w:pPr>
      <w:r w:rsidRPr="00F41654">
        <w:t xml:space="preserve">    м)  осуществлять  обработку  и  обеспечивать защиту персональных данных</w:t>
      </w:r>
    </w:p>
    <w:p w:rsidR="00955947" w:rsidRPr="00F41654" w:rsidRDefault="00955947" w:rsidP="00F41654">
      <w:pPr>
        <w:pStyle w:val="ConsPlusNonformat"/>
        <w:jc w:val="both"/>
      </w:pPr>
      <w:r w:rsidRPr="00F41654">
        <w:t>работника в соответствии с законодательством Российской Федерации;</w:t>
      </w:r>
    </w:p>
    <w:p w:rsidR="00955947" w:rsidRPr="00F41654" w:rsidRDefault="00955947" w:rsidP="00F41654">
      <w:pPr>
        <w:pStyle w:val="ConsPlusNonformat"/>
        <w:jc w:val="both"/>
      </w:pPr>
      <w:r w:rsidRPr="00F41654">
        <w:t xml:space="preserve">    н)     исполнять    иные    обязанности,    предусмотренные    трудовым</w:t>
      </w:r>
    </w:p>
    <w:p w:rsidR="00955947" w:rsidRPr="00F41654" w:rsidRDefault="00955947" w:rsidP="00F41654">
      <w:pPr>
        <w:pStyle w:val="ConsPlusNonformat"/>
        <w:jc w:val="both"/>
      </w:pPr>
      <w:r w:rsidRPr="00F41654">
        <w:t>законодательством,  в  том  числе  законодательством  о  специальной оценке</w:t>
      </w:r>
    </w:p>
    <w:p w:rsidR="00955947" w:rsidRPr="00F41654" w:rsidRDefault="00955947" w:rsidP="00F41654">
      <w:pPr>
        <w:pStyle w:val="ConsPlusNonformat"/>
        <w:jc w:val="both"/>
      </w:pPr>
      <w:r w:rsidRPr="00F41654">
        <w:t>условий  труда,  и  иными  нормативными правовыми актами, содержащими нормы</w:t>
      </w:r>
    </w:p>
    <w:p w:rsidR="00955947" w:rsidRPr="00F41654" w:rsidRDefault="00955947" w:rsidP="00F41654">
      <w:pPr>
        <w:pStyle w:val="ConsPlusNonformat"/>
        <w:jc w:val="both"/>
      </w:pPr>
      <w:r w:rsidRPr="00F41654">
        <w:t>трудового права, коллективным договором (в случае заключения), соглашениями</w:t>
      </w:r>
    </w:p>
    <w:p w:rsidR="00955947" w:rsidRPr="00F41654" w:rsidRDefault="00955947" w:rsidP="00F41654">
      <w:pPr>
        <w:pStyle w:val="ConsPlusNonformat"/>
        <w:jc w:val="both"/>
      </w:pPr>
      <w:r w:rsidRPr="00F41654">
        <w:t>(в случае заключения), локальными нормативными актами (в случае принятия);</w:t>
      </w:r>
    </w:p>
    <w:p w:rsidR="00955947" w:rsidRPr="00F41654" w:rsidRDefault="00955947" w:rsidP="00F41654">
      <w:pPr>
        <w:pStyle w:val="ConsPlusNonformat"/>
        <w:jc w:val="both"/>
      </w:pPr>
      <w:r w:rsidRPr="00F41654">
        <w:t xml:space="preserve">    о) исполнять иные обязанности (заполняется при необходимости)</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IV. Оплата труда работника</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14. Работнику устанавливается заработная плата:</w:t>
      </w:r>
    </w:p>
    <w:p w:rsidR="00955947" w:rsidRPr="00F41654" w:rsidRDefault="00955947" w:rsidP="00F41654">
      <w:pPr>
        <w:pStyle w:val="ConsPlusNonformat"/>
        <w:jc w:val="both"/>
      </w:pPr>
      <w:r w:rsidRPr="00F41654">
        <w:t xml:space="preserve">    а) ____________________________________________________________________</w:t>
      </w:r>
    </w:p>
    <w:p w:rsidR="00955947" w:rsidRPr="00F41654" w:rsidRDefault="00955947" w:rsidP="00F41654">
      <w:pPr>
        <w:pStyle w:val="ConsPlusNonformat"/>
        <w:jc w:val="both"/>
      </w:pPr>
      <w:r w:rsidRPr="00F41654">
        <w:t xml:space="preserve">                            (должностной оклад/</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сдельная оплата труда (указать расценки) или иная оплата труда)</w:t>
      </w:r>
    </w:p>
    <w:p w:rsidR="00955947" w:rsidRPr="00F41654" w:rsidRDefault="00955947" w:rsidP="00F41654">
      <w:pPr>
        <w:pStyle w:val="ConsPlusNonformat"/>
        <w:jc w:val="both"/>
      </w:pPr>
      <w:r w:rsidRPr="00F41654">
        <w:t xml:space="preserve">    б)   компенсационные   выплаты  (доплаты  и  надбавки  компенсационного</w:t>
      </w:r>
    </w:p>
    <w:p w:rsidR="00955947" w:rsidRPr="00F41654" w:rsidRDefault="00955947" w:rsidP="00F41654">
      <w:pPr>
        <w:pStyle w:val="ConsPlusNonformat"/>
        <w:jc w:val="both"/>
      </w:pPr>
      <w:r w:rsidRPr="00F41654">
        <w:t>характера) (при наличии):</w:t>
      </w:r>
    </w:p>
    <w:p w:rsidR="00955947" w:rsidRPr="00F41654" w:rsidRDefault="00955947" w:rsidP="00F41654">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231"/>
        <w:gridCol w:w="2778"/>
        <w:gridCol w:w="3628"/>
      </w:tblGrid>
      <w:tr w:rsidR="00955947" w:rsidRPr="00F41654" w:rsidTr="00437B14">
        <w:tc>
          <w:tcPr>
            <w:tcW w:w="3231" w:type="dxa"/>
            <w:tcBorders>
              <w:top w:val="single" w:sz="4" w:space="0" w:color="auto"/>
              <w:left w:val="single" w:sz="4" w:space="0" w:color="auto"/>
              <w:bottom w:val="single" w:sz="4" w:space="0" w:color="auto"/>
              <w:right w:val="single" w:sz="4" w:space="0" w:color="auto"/>
            </w:tcBorders>
          </w:tcPr>
          <w:p w:rsidR="00955947" w:rsidRPr="00F41654" w:rsidRDefault="00955947" w:rsidP="00437B14">
            <w:pPr>
              <w:pStyle w:val="ConsPlusNormal"/>
              <w:jc w:val="center"/>
            </w:pPr>
            <w:r w:rsidRPr="00F41654">
              <w:t>Наименование выплаты</w:t>
            </w:r>
          </w:p>
        </w:tc>
        <w:tc>
          <w:tcPr>
            <w:tcW w:w="2778" w:type="dxa"/>
            <w:tcBorders>
              <w:top w:val="single" w:sz="4" w:space="0" w:color="auto"/>
              <w:left w:val="single" w:sz="4" w:space="0" w:color="auto"/>
              <w:bottom w:val="single" w:sz="4" w:space="0" w:color="auto"/>
              <w:right w:val="single" w:sz="4" w:space="0" w:color="auto"/>
            </w:tcBorders>
          </w:tcPr>
          <w:p w:rsidR="00955947" w:rsidRPr="00F41654" w:rsidRDefault="00955947" w:rsidP="00437B14">
            <w:pPr>
              <w:pStyle w:val="ConsPlusNormal"/>
              <w:jc w:val="center"/>
            </w:pPr>
            <w:r w:rsidRPr="00F41654">
              <w:t>Размер выплаты</w:t>
            </w:r>
          </w:p>
        </w:tc>
        <w:tc>
          <w:tcPr>
            <w:tcW w:w="3628" w:type="dxa"/>
            <w:tcBorders>
              <w:top w:val="single" w:sz="4" w:space="0" w:color="auto"/>
              <w:left w:val="single" w:sz="4" w:space="0" w:color="auto"/>
              <w:bottom w:val="single" w:sz="4" w:space="0" w:color="auto"/>
              <w:right w:val="single" w:sz="4" w:space="0" w:color="auto"/>
            </w:tcBorders>
          </w:tcPr>
          <w:p w:rsidR="00955947" w:rsidRPr="00F41654" w:rsidRDefault="00955947" w:rsidP="00437B14">
            <w:pPr>
              <w:pStyle w:val="ConsPlusNormal"/>
              <w:jc w:val="center"/>
            </w:pPr>
            <w:r w:rsidRPr="00F41654">
              <w:t>Фактор, обусловливающий получение выплаты</w:t>
            </w:r>
          </w:p>
        </w:tc>
      </w:tr>
      <w:tr w:rsidR="00955947" w:rsidRPr="00F41654" w:rsidTr="00437B14">
        <w:tc>
          <w:tcPr>
            <w:tcW w:w="3231" w:type="dxa"/>
            <w:tcBorders>
              <w:top w:val="single" w:sz="4" w:space="0" w:color="auto"/>
              <w:left w:val="single" w:sz="4" w:space="0" w:color="auto"/>
              <w:bottom w:val="single" w:sz="4" w:space="0" w:color="auto"/>
              <w:right w:val="single" w:sz="4" w:space="0" w:color="auto"/>
            </w:tcBorders>
          </w:tcPr>
          <w:p w:rsidR="00955947" w:rsidRPr="00F41654" w:rsidRDefault="00955947" w:rsidP="00437B14">
            <w:pPr>
              <w:pStyle w:val="ConsPlusNormal"/>
            </w:pPr>
          </w:p>
        </w:tc>
        <w:tc>
          <w:tcPr>
            <w:tcW w:w="2778" w:type="dxa"/>
            <w:tcBorders>
              <w:top w:val="single" w:sz="4" w:space="0" w:color="auto"/>
              <w:left w:val="single" w:sz="4" w:space="0" w:color="auto"/>
              <w:bottom w:val="single" w:sz="4" w:space="0" w:color="auto"/>
              <w:right w:val="single" w:sz="4" w:space="0" w:color="auto"/>
            </w:tcBorders>
          </w:tcPr>
          <w:p w:rsidR="00955947" w:rsidRPr="00F41654" w:rsidRDefault="00955947" w:rsidP="00437B14">
            <w:pPr>
              <w:pStyle w:val="ConsPlusNormal"/>
            </w:pPr>
          </w:p>
        </w:tc>
        <w:tc>
          <w:tcPr>
            <w:tcW w:w="3628" w:type="dxa"/>
            <w:tcBorders>
              <w:top w:val="single" w:sz="4" w:space="0" w:color="auto"/>
              <w:left w:val="single" w:sz="4" w:space="0" w:color="auto"/>
              <w:bottom w:val="single" w:sz="4" w:space="0" w:color="auto"/>
              <w:right w:val="single" w:sz="4" w:space="0" w:color="auto"/>
            </w:tcBorders>
          </w:tcPr>
          <w:p w:rsidR="00955947" w:rsidRPr="00F41654" w:rsidRDefault="00955947" w:rsidP="00437B14">
            <w:pPr>
              <w:pStyle w:val="ConsPlusNormal"/>
            </w:pPr>
          </w:p>
        </w:tc>
      </w:tr>
    </w:tbl>
    <w:p w:rsidR="00955947" w:rsidRPr="00F41654" w:rsidRDefault="00955947" w:rsidP="00F41654">
      <w:pPr>
        <w:pStyle w:val="ConsPlusNonformat"/>
        <w:jc w:val="both"/>
      </w:pPr>
      <w:r w:rsidRPr="00F41654">
        <w:t xml:space="preserve">         (указать при наличии сведения о всех доплатах и надбавках</w:t>
      </w:r>
    </w:p>
    <w:p w:rsidR="00955947" w:rsidRPr="00F41654" w:rsidRDefault="00955947" w:rsidP="00F41654">
      <w:pPr>
        <w:pStyle w:val="ConsPlusNonformat"/>
        <w:jc w:val="both"/>
      </w:pPr>
      <w:r w:rsidRPr="00F41654">
        <w:t xml:space="preserve">        компенсационного характера, в том числе за выполнение работ</w:t>
      </w:r>
    </w:p>
    <w:p w:rsidR="00955947" w:rsidRPr="00F41654" w:rsidRDefault="00955947" w:rsidP="00F41654">
      <w:pPr>
        <w:pStyle w:val="ConsPlusNonformat"/>
        <w:jc w:val="both"/>
      </w:pPr>
      <w:r w:rsidRPr="00F41654">
        <w:t xml:space="preserve">          с вредными и (или) опасными условиями труда, за работу</w:t>
      </w:r>
    </w:p>
    <w:p w:rsidR="00955947" w:rsidRPr="00F41654" w:rsidRDefault="00955947" w:rsidP="00F41654">
      <w:pPr>
        <w:pStyle w:val="ConsPlusNonformat"/>
        <w:jc w:val="both"/>
      </w:pPr>
      <w:r w:rsidRPr="00F41654">
        <w:t xml:space="preserve">        в местностях с особыми климатическими условиями, за работу</w:t>
      </w:r>
    </w:p>
    <w:p w:rsidR="00955947" w:rsidRPr="00F41654" w:rsidRDefault="00955947" w:rsidP="00F41654">
      <w:pPr>
        <w:pStyle w:val="ConsPlusNonformat"/>
        <w:jc w:val="both"/>
      </w:pPr>
      <w:r w:rsidRPr="00F41654">
        <w:t xml:space="preserve">          в ночное время, за сверхурочную работу, иные выплаты);</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в)  стимулирующие выплаты (доплаты и надбавки стимулирующего характера,</w:t>
      </w:r>
    </w:p>
    <w:p w:rsidR="00955947" w:rsidRPr="00F41654" w:rsidRDefault="00955947" w:rsidP="00F41654">
      <w:pPr>
        <w:pStyle w:val="ConsPlusNonformat"/>
        <w:jc w:val="both"/>
      </w:pPr>
      <w:r w:rsidRPr="00F41654">
        <w:t>премии и иные поощрительные выплаты) (при наличии):</w:t>
      </w:r>
    </w:p>
    <w:p w:rsidR="00955947" w:rsidRPr="00F41654" w:rsidRDefault="00955947" w:rsidP="00F41654">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211"/>
        <w:gridCol w:w="2948"/>
        <w:gridCol w:w="2154"/>
        <w:gridCol w:w="2324"/>
      </w:tblGrid>
      <w:tr w:rsidR="00955947" w:rsidRPr="00F41654" w:rsidTr="00437B14">
        <w:tc>
          <w:tcPr>
            <w:tcW w:w="2211" w:type="dxa"/>
            <w:tcBorders>
              <w:top w:val="single" w:sz="4" w:space="0" w:color="auto"/>
              <w:left w:val="single" w:sz="4" w:space="0" w:color="auto"/>
              <w:bottom w:val="single" w:sz="4" w:space="0" w:color="auto"/>
              <w:right w:val="single" w:sz="4" w:space="0" w:color="auto"/>
            </w:tcBorders>
          </w:tcPr>
          <w:p w:rsidR="00955947" w:rsidRPr="00F41654" w:rsidRDefault="00955947" w:rsidP="00437B14">
            <w:pPr>
              <w:pStyle w:val="ConsPlusNormal"/>
              <w:jc w:val="center"/>
            </w:pPr>
            <w:r w:rsidRPr="00F41654">
              <w:t>Наименование выплаты</w:t>
            </w:r>
          </w:p>
        </w:tc>
        <w:tc>
          <w:tcPr>
            <w:tcW w:w="2948" w:type="dxa"/>
            <w:tcBorders>
              <w:top w:val="single" w:sz="4" w:space="0" w:color="auto"/>
              <w:left w:val="single" w:sz="4" w:space="0" w:color="auto"/>
              <w:bottom w:val="single" w:sz="4" w:space="0" w:color="auto"/>
              <w:right w:val="single" w:sz="4" w:space="0" w:color="auto"/>
            </w:tcBorders>
          </w:tcPr>
          <w:p w:rsidR="00955947" w:rsidRPr="00F41654" w:rsidRDefault="00955947" w:rsidP="00437B14">
            <w:pPr>
              <w:pStyle w:val="ConsPlusNormal"/>
              <w:jc w:val="center"/>
            </w:pPr>
            <w:r w:rsidRPr="00F41654">
              <w:t>Условия получения выплаты</w:t>
            </w:r>
          </w:p>
        </w:tc>
        <w:tc>
          <w:tcPr>
            <w:tcW w:w="2154" w:type="dxa"/>
            <w:tcBorders>
              <w:top w:val="single" w:sz="4" w:space="0" w:color="auto"/>
              <w:left w:val="single" w:sz="4" w:space="0" w:color="auto"/>
              <w:bottom w:val="single" w:sz="4" w:space="0" w:color="auto"/>
              <w:right w:val="single" w:sz="4" w:space="0" w:color="auto"/>
            </w:tcBorders>
          </w:tcPr>
          <w:p w:rsidR="00955947" w:rsidRPr="00F41654" w:rsidRDefault="00955947" w:rsidP="00437B14">
            <w:pPr>
              <w:pStyle w:val="ConsPlusNormal"/>
              <w:jc w:val="center"/>
            </w:pPr>
            <w:r w:rsidRPr="00F41654">
              <w:t>Периодичность</w:t>
            </w:r>
          </w:p>
        </w:tc>
        <w:tc>
          <w:tcPr>
            <w:tcW w:w="2324" w:type="dxa"/>
            <w:tcBorders>
              <w:top w:val="single" w:sz="4" w:space="0" w:color="auto"/>
              <w:left w:val="single" w:sz="4" w:space="0" w:color="auto"/>
              <w:bottom w:val="single" w:sz="4" w:space="0" w:color="auto"/>
              <w:right w:val="single" w:sz="4" w:space="0" w:color="auto"/>
            </w:tcBorders>
          </w:tcPr>
          <w:p w:rsidR="00955947" w:rsidRPr="00F41654" w:rsidRDefault="00955947" w:rsidP="00437B14">
            <w:pPr>
              <w:pStyle w:val="ConsPlusNormal"/>
              <w:jc w:val="center"/>
            </w:pPr>
            <w:r w:rsidRPr="00F41654">
              <w:t>Размер выплаты</w:t>
            </w:r>
          </w:p>
        </w:tc>
      </w:tr>
      <w:tr w:rsidR="00955947" w:rsidRPr="00F41654" w:rsidTr="00437B14">
        <w:tc>
          <w:tcPr>
            <w:tcW w:w="2211" w:type="dxa"/>
            <w:tcBorders>
              <w:top w:val="single" w:sz="4" w:space="0" w:color="auto"/>
              <w:left w:val="single" w:sz="4" w:space="0" w:color="auto"/>
              <w:bottom w:val="single" w:sz="4" w:space="0" w:color="auto"/>
              <w:right w:val="single" w:sz="4" w:space="0" w:color="auto"/>
            </w:tcBorders>
          </w:tcPr>
          <w:p w:rsidR="00955947" w:rsidRPr="00F41654" w:rsidRDefault="00955947" w:rsidP="00437B14">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955947" w:rsidRPr="00F41654" w:rsidRDefault="00955947" w:rsidP="00437B1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955947" w:rsidRPr="00F41654" w:rsidRDefault="00955947" w:rsidP="00437B14">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955947" w:rsidRPr="00F41654" w:rsidRDefault="00955947" w:rsidP="00437B14">
            <w:pPr>
              <w:pStyle w:val="ConsPlusNormal"/>
            </w:pPr>
          </w:p>
        </w:tc>
      </w:tr>
    </w:tbl>
    <w:p w:rsidR="00955947" w:rsidRPr="00F41654" w:rsidRDefault="00955947" w:rsidP="00F41654">
      <w:pPr>
        <w:pStyle w:val="ConsPlusNormal"/>
        <w:jc w:val="both"/>
      </w:pPr>
    </w:p>
    <w:p w:rsidR="00955947" w:rsidRPr="00F41654" w:rsidRDefault="00955947" w:rsidP="00F41654">
      <w:pPr>
        <w:pStyle w:val="ConsPlusNonformat"/>
        <w:jc w:val="both"/>
      </w:pPr>
      <w:r w:rsidRPr="00F41654">
        <w:t xml:space="preserve">              (указать сведения о всех стимулирующих выплатах</w:t>
      </w:r>
    </w:p>
    <w:p w:rsidR="00955947" w:rsidRPr="00F41654" w:rsidRDefault="00955947" w:rsidP="00F41654">
      <w:pPr>
        <w:pStyle w:val="ConsPlusNonformat"/>
        <w:jc w:val="both"/>
      </w:pPr>
      <w:r w:rsidRPr="00F41654">
        <w:t xml:space="preserve">           в соответствии с действующими у данного работодателя</w:t>
      </w:r>
    </w:p>
    <w:p w:rsidR="00955947" w:rsidRPr="00F41654" w:rsidRDefault="00955947" w:rsidP="00F41654">
      <w:pPr>
        <w:pStyle w:val="ConsPlusNonformat"/>
        <w:jc w:val="both"/>
      </w:pPr>
      <w:r w:rsidRPr="00F41654">
        <w:t xml:space="preserve">         системами оплаты труда (доплаты, надбавки стимулирующего</w:t>
      </w:r>
    </w:p>
    <w:p w:rsidR="00955947" w:rsidRPr="00F41654" w:rsidRDefault="00955947" w:rsidP="00F41654">
      <w:pPr>
        <w:pStyle w:val="ConsPlusNonformat"/>
        <w:jc w:val="both"/>
      </w:pPr>
      <w:r w:rsidRPr="00F41654">
        <w:t xml:space="preserve">           характера, поощрительные выплаты, в том числе премии,</w:t>
      </w:r>
    </w:p>
    <w:p w:rsidR="00955947" w:rsidRPr="00F41654" w:rsidRDefault="00955947" w:rsidP="00F41654">
      <w:pPr>
        <w:pStyle w:val="ConsPlusNonformat"/>
        <w:jc w:val="both"/>
      </w:pPr>
      <w:r w:rsidRPr="00F41654">
        <w:t xml:space="preserve">          вознаграждения по итогам работы за год, за выслугу лет,</w:t>
      </w:r>
    </w:p>
    <w:p w:rsidR="00955947" w:rsidRPr="00F41654" w:rsidRDefault="00955947" w:rsidP="00F41654">
      <w:pPr>
        <w:pStyle w:val="ConsPlusNonformat"/>
        <w:jc w:val="both"/>
      </w:pPr>
      <w:r w:rsidRPr="00F41654">
        <w:t xml:space="preserve">                              иные выплаты);</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г) иные выплаты (заполняется при необходимости): _____________________.</w:t>
      </w:r>
    </w:p>
    <w:p w:rsidR="00955947" w:rsidRPr="00F41654" w:rsidRDefault="00955947" w:rsidP="00F41654">
      <w:pPr>
        <w:pStyle w:val="ConsPlusNonformat"/>
        <w:jc w:val="both"/>
      </w:pPr>
      <w:r w:rsidRPr="00F41654">
        <w:t xml:space="preserve">    15.  Порядок  повышения  уровня  реального  содержания заработной платы</w:t>
      </w:r>
    </w:p>
    <w:p w:rsidR="00955947" w:rsidRPr="00F41654" w:rsidRDefault="00955947" w:rsidP="00F41654">
      <w:pPr>
        <w:pStyle w:val="ConsPlusNonformat"/>
        <w:jc w:val="both"/>
      </w:pPr>
      <w:r w:rsidRPr="00F41654">
        <w:t>устанавливается (необходимое указать):</w:t>
      </w:r>
    </w:p>
    <w:p w:rsidR="00955947" w:rsidRPr="00F41654" w:rsidRDefault="00955947" w:rsidP="00F41654">
      <w:pPr>
        <w:pStyle w:val="ConsPlusNonformat"/>
        <w:jc w:val="both"/>
      </w:pPr>
      <w:r w:rsidRPr="00F41654">
        <w:t xml:space="preserve">    а) настоящим трудовым договором _______________________________________</w:t>
      </w:r>
    </w:p>
    <w:p w:rsidR="00955947" w:rsidRPr="00F41654" w:rsidRDefault="00955947" w:rsidP="00F41654">
      <w:pPr>
        <w:pStyle w:val="ConsPlusNonformat"/>
        <w:jc w:val="both"/>
      </w:pPr>
      <w:r w:rsidRPr="00F41654">
        <w:t>___________________________________________________________________________</w:t>
      </w:r>
    </w:p>
    <w:p w:rsidR="00955947" w:rsidRPr="00F41654" w:rsidRDefault="00955947" w:rsidP="00F41654">
      <w:pPr>
        <w:pStyle w:val="ConsPlusNonformat"/>
        <w:jc w:val="both"/>
      </w:pPr>
      <w:r w:rsidRPr="00F41654">
        <w:t xml:space="preserve">         (повышение должностного оклада (тарифной ставки), размера</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вознаграждения за результаты работы или иной способ)</w:t>
      </w:r>
    </w:p>
    <w:p w:rsidR="00955947" w:rsidRPr="00F41654" w:rsidRDefault="00955947" w:rsidP="00F41654">
      <w:pPr>
        <w:pStyle w:val="ConsPlusNonformat"/>
        <w:jc w:val="both"/>
      </w:pPr>
      <w:r w:rsidRPr="00F41654">
        <w:t xml:space="preserve">    б) коллективным договором, соглашением (в случае заключения), локальным</w:t>
      </w:r>
    </w:p>
    <w:p w:rsidR="00955947" w:rsidRPr="00F41654" w:rsidRDefault="00955947" w:rsidP="00F41654">
      <w:pPr>
        <w:pStyle w:val="ConsPlusNonformat"/>
        <w:jc w:val="both"/>
      </w:pPr>
      <w:r w:rsidRPr="00F41654">
        <w:t>нормативным актом (в случае принятия) (необходимое указать).</w:t>
      </w:r>
    </w:p>
    <w:p w:rsidR="00955947" w:rsidRPr="00F41654" w:rsidRDefault="00955947" w:rsidP="00F41654">
      <w:pPr>
        <w:pStyle w:val="ConsPlusNonformat"/>
        <w:jc w:val="both"/>
      </w:pPr>
      <w:r w:rsidRPr="00F41654">
        <w:t xml:space="preserve">    16. Заработная плата выплачивается ____________________________________</w:t>
      </w:r>
    </w:p>
    <w:p w:rsidR="00955947" w:rsidRPr="00F41654" w:rsidRDefault="00955947" w:rsidP="00F41654">
      <w:pPr>
        <w:pStyle w:val="ConsPlusNonformat"/>
        <w:jc w:val="both"/>
      </w:pPr>
      <w:r w:rsidRPr="00F41654">
        <w:t>___________________________________________________________________________</w:t>
      </w:r>
    </w:p>
    <w:p w:rsidR="00955947" w:rsidRPr="00F41654" w:rsidRDefault="00955947" w:rsidP="00F41654">
      <w:pPr>
        <w:pStyle w:val="ConsPlusNonformat"/>
        <w:jc w:val="both"/>
      </w:pPr>
      <w:r w:rsidRPr="00F41654">
        <w:t xml:space="preserve">     (в месте выполнения работы/переводится в кредитную организацию -</w:t>
      </w:r>
    </w:p>
    <w:p w:rsidR="00955947" w:rsidRPr="00F41654" w:rsidRDefault="00955947" w:rsidP="00F41654">
      <w:pPr>
        <w:pStyle w:val="ConsPlusNonformat"/>
        <w:jc w:val="both"/>
      </w:pPr>
      <w:r w:rsidRPr="00F41654">
        <w:t xml:space="preserve">        реквизиты: наименование, корреспондентский счет, ИНН, БИК,</w:t>
      </w:r>
    </w:p>
    <w:p w:rsidR="00955947" w:rsidRPr="00F41654" w:rsidRDefault="00955947" w:rsidP="00F41654">
      <w:pPr>
        <w:pStyle w:val="ConsPlusNonformat"/>
        <w:jc w:val="both"/>
      </w:pPr>
      <w:r w:rsidRPr="00F41654">
        <w:t xml:space="preserve">                             счет получателя)</w:t>
      </w:r>
    </w:p>
    <w:p w:rsidR="00955947" w:rsidRPr="00F41654" w:rsidRDefault="00955947" w:rsidP="00F41654">
      <w:pPr>
        <w:pStyle w:val="ConsPlusNonformat"/>
        <w:jc w:val="both"/>
      </w:pPr>
      <w:r w:rsidRPr="00F41654">
        <w:t xml:space="preserve">    17. Выплата заработной платы работнику производится _______________ раз</w:t>
      </w:r>
    </w:p>
    <w:p w:rsidR="00955947" w:rsidRPr="00F41654" w:rsidRDefault="00955947" w:rsidP="00F41654">
      <w:pPr>
        <w:pStyle w:val="ConsPlusNonformat"/>
        <w:jc w:val="both"/>
      </w:pPr>
      <w:r w:rsidRPr="00F41654">
        <w:t>в месяц (но не реже чем каждые полмесяца) в следующие дни:</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(указать конкретные дни выплаты заработной платы)</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V. Рабочее время и время отдыха работника</w:t>
      </w:r>
    </w:p>
    <w:p w:rsidR="00955947" w:rsidRPr="00F41654" w:rsidRDefault="00955947" w:rsidP="00F41654">
      <w:pPr>
        <w:pStyle w:val="ConsPlusNonformat"/>
        <w:jc w:val="both"/>
      </w:pPr>
    </w:p>
    <w:p w:rsidR="00955947" w:rsidRPr="00F41654" w:rsidRDefault="00955947" w:rsidP="00F41654">
      <w:pPr>
        <w:pStyle w:val="ConsPlusNonformat"/>
        <w:jc w:val="both"/>
      </w:pPr>
      <w:bookmarkStart w:id="7" w:name="Par414"/>
      <w:bookmarkEnd w:id="7"/>
      <w:r w:rsidRPr="00F41654">
        <w:t xml:space="preserve">    18. Работнику устанавливается следующий режим рабочего времени:</w:t>
      </w:r>
    </w:p>
    <w:p w:rsidR="00955947" w:rsidRPr="00F41654" w:rsidRDefault="00955947" w:rsidP="00F41654">
      <w:pPr>
        <w:pStyle w:val="ConsPlusNonformat"/>
        <w:jc w:val="both"/>
      </w:pPr>
      <w:r w:rsidRPr="00F41654">
        <w:t xml:space="preserve">    а) продолжительность рабочей недели ___________________________________</w:t>
      </w:r>
    </w:p>
    <w:p w:rsidR="00955947" w:rsidRPr="00F41654" w:rsidRDefault="00955947" w:rsidP="00F41654">
      <w:pPr>
        <w:pStyle w:val="ConsPlusNonformat"/>
        <w:jc w:val="both"/>
      </w:pPr>
      <w:r w:rsidRPr="00F41654">
        <w:t xml:space="preserve">                                      (пятидневная с двумя выходными днями,</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шестидневная с одним выходным днем, рабочая неделя с предоставлением</w:t>
      </w:r>
    </w:p>
    <w:p w:rsidR="00955947" w:rsidRPr="00F41654" w:rsidRDefault="00955947" w:rsidP="00F41654">
      <w:pPr>
        <w:pStyle w:val="ConsPlusNonformat"/>
        <w:jc w:val="both"/>
      </w:pPr>
      <w:r w:rsidRPr="00F41654">
        <w:t xml:space="preserve">     выходных дней по скользящему графику, сокращенное рабочее время,</w:t>
      </w:r>
    </w:p>
    <w:p w:rsidR="00955947" w:rsidRPr="00F41654" w:rsidRDefault="00955947" w:rsidP="00F41654">
      <w:pPr>
        <w:pStyle w:val="ConsPlusNonformat"/>
        <w:jc w:val="both"/>
      </w:pPr>
      <w:r w:rsidRPr="00F41654">
        <w:t xml:space="preserve">                         неполная рабочая неделя)</w:t>
      </w:r>
    </w:p>
    <w:p w:rsidR="00955947" w:rsidRPr="00F41654" w:rsidRDefault="00955947" w:rsidP="00F41654">
      <w:pPr>
        <w:pStyle w:val="ConsPlusNonformat"/>
        <w:jc w:val="both"/>
      </w:pPr>
      <w:r w:rsidRPr="00F41654">
        <w:t xml:space="preserve">    б) продолжительность ежедневной работы (смены) _________________ часов;</w:t>
      </w:r>
    </w:p>
    <w:p w:rsidR="00955947" w:rsidRPr="00F41654" w:rsidRDefault="00955947" w:rsidP="00F41654">
      <w:pPr>
        <w:pStyle w:val="ConsPlusNonformat"/>
        <w:jc w:val="both"/>
      </w:pPr>
      <w:r w:rsidRPr="00F41654">
        <w:t xml:space="preserve">    в) время начала работы (смены) _______________________________________;</w:t>
      </w:r>
    </w:p>
    <w:p w:rsidR="00955947" w:rsidRPr="00F41654" w:rsidRDefault="00955947" w:rsidP="00F41654">
      <w:pPr>
        <w:pStyle w:val="ConsPlusNonformat"/>
        <w:jc w:val="both"/>
      </w:pPr>
      <w:r w:rsidRPr="00F41654">
        <w:t xml:space="preserve">    г) время окончания работы (смены) ____________________________________;</w:t>
      </w:r>
    </w:p>
    <w:p w:rsidR="00955947" w:rsidRPr="00F41654" w:rsidRDefault="00955947" w:rsidP="00F41654">
      <w:pPr>
        <w:pStyle w:val="ConsPlusNonformat"/>
        <w:jc w:val="both"/>
      </w:pPr>
      <w:r w:rsidRPr="00F41654">
        <w:t xml:space="preserve">    д) время перерывов в работе __________________________________________.</w:t>
      </w:r>
    </w:p>
    <w:p w:rsidR="00955947" w:rsidRPr="00F41654" w:rsidRDefault="00955947" w:rsidP="00F41654">
      <w:pPr>
        <w:pStyle w:val="ConsPlusNonformat"/>
        <w:jc w:val="both"/>
      </w:pPr>
      <w:r w:rsidRPr="00F41654">
        <w:t xml:space="preserve">                                 (для отдыха и питания, технологические,</w:t>
      </w:r>
    </w:p>
    <w:p w:rsidR="00955947" w:rsidRPr="00F41654" w:rsidRDefault="00955947" w:rsidP="00F41654">
      <w:pPr>
        <w:pStyle w:val="ConsPlusNonformat"/>
        <w:jc w:val="both"/>
      </w:pPr>
      <w:r w:rsidRPr="00F41654">
        <w:t xml:space="preserve">                                              иные перерывы)</w:t>
      </w:r>
    </w:p>
    <w:p w:rsidR="00955947" w:rsidRPr="00F41654" w:rsidRDefault="00955947" w:rsidP="00F41654">
      <w:pPr>
        <w:pStyle w:val="ConsPlusNonformat"/>
        <w:jc w:val="both"/>
      </w:pPr>
      <w:r w:rsidRPr="00F41654">
        <w:t xml:space="preserve">    19.  Работнику  устанавливаются  следующие  особенности  режима  работы</w:t>
      </w:r>
    </w:p>
    <w:p w:rsidR="00955947" w:rsidRPr="00F41654" w:rsidRDefault="00955947" w:rsidP="00F41654">
      <w:pPr>
        <w:pStyle w:val="ConsPlusNonformat"/>
        <w:jc w:val="both"/>
      </w:pPr>
      <w:r w:rsidRPr="00F41654">
        <w:t>(заполняется при необходимости) ___________________________________________</w:t>
      </w:r>
    </w:p>
    <w:p w:rsidR="00955947" w:rsidRPr="00F41654" w:rsidRDefault="00955947" w:rsidP="00F41654">
      <w:pPr>
        <w:pStyle w:val="ConsPlusNonformat"/>
        <w:jc w:val="both"/>
      </w:pPr>
      <w:r w:rsidRPr="00F41654">
        <w:t xml:space="preserve">                                      (ненормированный рабочий день,</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сменный режим работы с указанием начала и окончания рабочих смен,</w:t>
      </w:r>
    </w:p>
    <w:p w:rsidR="00955947" w:rsidRPr="00F41654" w:rsidRDefault="00955947" w:rsidP="00F41654">
      <w:pPr>
        <w:pStyle w:val="ConsPlusNonformat"/>
        <w:jc w:val="both"/>
      </w:pPr>
      <w:r w:rsidRPr="00F41654">
        <w:t xml:space="preserve">          суммированный учет рабочего времени с учетным периодом</w:t>
      </w:r>
    </w:p>
    <w:p w:rsidR="00955947" w:rsidRPr="00F41654" w:rsidRDefault="00955947" w:rsidP="00F41654">
      <w:pPr>
        <w:pStyle w:val="ConsPlusNonformat"/>
        <w:jc w:val="both"/>
      </w:pPr>
      <w:r w:rsidRPr="00F41654">
        <w:t xml:space="preserve">               (указать продолжительность учетного периода)</w:t>
      </w:r>
    </w:p>
    <w:p w:rsidR="00955947" w:rsidRPr="00F41654" w:rsidRDefault="00955947" w:rsidP="00F41654">
      <w:pPr>
        <w:pStyle w:val="ConsPlusNonformat"/>
        <w:jc w:val="both"/>
      </w:pPr>
      <w:r w:rsidRPr="00F41654">
        <w:t xml:space="preserve">    20.  Работнику  предоставляется  ежегодный основной оплачиваемый отпуск</w:t>
      </w:r>
    </w:p>
    <w:p w:rsidR="00955947" w:rsidRPr="00F41654" w:rsidRDefault="00955947" w:rsidP="00F41654">
      <w:pPr>
        <w:pStyle w:val="ConsPlusNonformat"/>
        <w:jc w:val="both"/>
      </w:pPr>
      <w:r w:rsidRPr="00F41654">
        <w:t>продолжительностью ______________________________________ календарных дней.</w:t>
      </w:r>
    </w:p>
    <w:p w:rsidR="00955947" w:rsidRPr="00F41654" w:rsidRDefault="00955947" w:rsidP="00F41654">
      <w:pPr>
        <w:pStyle w:val="ConsPlusNonformat"/>
        <w:jc w:val="both"/>
      </w:pPr>
      <w:r w:rsidRPr="00F41654">
        <w:t xml:space="preserve">    21.  Работнику  предоставляется  ежегодный  дополнительный оплачиваемый</w:t>
      </w:r>
    </w:p>
    <w:p w:rsidR="00955947" w:rsidRPr="00F41654" w:rsidRDefault="00955947" w:rsidP="00F41654">
      <w:pPr>
        <w:pStyle w:val="ConsPlusNonformat"/>
        <w:jc w:val="both"/>
      </w:pPr>
      <w:r w:rsidRPr="00F41654">
        <w:t>отпуск (заполняется при наличии оснований):</w:t>
      </w:r>
    </w:p>
    <w:p w:rsidR="00955947" w:rsidRPr="00F41654" w:rsidRDefault="00955947" w:rsidP="00F41654">
      <w:pPr>
        <w:pStyle w:val="ConsPlusNonformat"/>
        <w:jc w:val="both"/>
      </w:pPr>
      <w:r w:rsidRPr="00F41654">
        <w:t xml:space="preserve">    за    работу    с   вредными   и   (или)   опасными   условиями   труда</w:t>
      </w:r>
    </w:p>
    <w:p w:rsidR="00955947" w:rsidRPr="00F41654" w:rsidRDefault="00955947" w:rsidP="00F41654">
      <w:pPr>
        <w:pStyle w:val="ConsPlusNonformat"/>
        <w:jc w:val="both"/>
      </w:pPr>
      <w:r w:rsidRPr="00F41654">
        <w:t>продолжительностью ____________ календарных дней;</w:t>
      </w:r>
    </w:p>
    <w:p w:rsidR="00955947" w:rsidRPr="00F41654" w:rsidRDefault="00955947" w:rsidP="00F41654">
      <w:pPr>
        <w:pStyle w:val="ConsPlusNonformat"/>
        <w:jc w:val="both"/>
      </w:pPr>
      <w:r w:rsidRPr="00F41654">
        <w:t xml:space="preserve">    за  работу  в  районах  Крайнего Севера и приравненных к ним местностях</w:t>
      </w:r>
    </w:p>
    <w:p w:rsidR="00955947" w:rsidRPr="00F41654" w:rsidRDefault="00955947" w:rsidP="00F41654">
      <w:pPr>
        <w:pStyle w:val="ConsPlusNonformat"/>
        <w:jc w:val="both"/>
      </w:pPr>
      <w:r w:rsidRPr="00F41654">
        <w:t>(или  других  районах,  где  установлены  районный коэффициент и процентная</w:t>
      </w:r>
    </w:p>
    <w:p w:rsidR="00955947" w:rsidRPr="00F41654" w:rsidRDefault="00955947" w:rsidP="00F41654">
      <w:pPr>
        <w:pStyle w:val="ConsPlusNonformat"/>
        <w:jc w:val="both"/>
      </w:pPr>
      <w:r w:rsidRPr="00F41654">
        <w:t>надбавка к заработной плате) продолжительностью _________ календарных дней;</w:t>
      </w:r>
    </w:p>
    <w:p w:rsidR="00955947" w:rsidRPr="00F41654" w:rsidRDefault="00955947" w:rsidP="00F41654">
      <w:pPr>
        <w:pStyle w:val="ConsPlusNonformat"/>
        <w:jc w:val="both"/>
      </w:pPr>
      <w:r w:rsidRPr="00F41654">
        <w:t xml:space="preserve">    за ненормированный рабочий день продолжительностью __ календарных дней;</w:t>
      </w:r>
    </w:p>
    <w:p w:rsidR="00955947" w:rsidRPr="00F41654" w:rsidRDefault="00955947" w:rsidP="00F41654">
      <w:pPr>
        <w:pStyle w:val="ConsPlusNonformat"/>
        <w:jc w:val="both"/>
      </w:pPr>
      <w:r w:rsidRPr="00F41654">
        <w:t xml:space="preserve">    другие   виды   дополнительных   оплачиваемых   отпусков  (указать  при</w:t>
      </w:r>
    </w:p>
    <w:p w:rsidR="00955947" w:rsidRPr="00F41654" w:rsidRDefault="00955947" w:rsidP="00F41654">
      <w:pPr>
        <w:pStyle w:val="ConsPlusNonformat"/>
        <w:jc w:val="both"/>
      </w:pPr>
      <w:r w:rsidRPr="00F41654">
        <w:t>необходимости) ___________________________________________________________.</w:t>
      </w:r>
    </w:p>
    <w:p w:rsidR="00955947" w:rsidRPr="00F41654" w:rsidRDefault="00955947" w:rsidP="00F41654">
      <w:pPr>
        <w:pStyle w:val="ConsPlusNonformat"/>
        <w:jc w:val="both"/>
      </w:pPr>
      <w:r w:rsidRPr="00F41654">
        <w:t xml:space="preserve">                (в соответствии с законодательством Российской Федерации</w:t>
      </w:r>
    </w:p>
    <w:p w:rsidR="00955947" w:rsidRPr="00F41654" w:rsidRDefault="00955947" w:rsidP="00F41654">
      <w:pPr>
        <w:pStyle w:val="ConsPlusNonformat"/>
        <w:jc w:val="both"/>
      </w:pPr>
      <w:r w:rsidRPr="00F41654">
        <w:t xml:space="preserve">                                или трудовым договором)</w:t>
      </w:r>
    </w:p>
    <w:p w:rsidR="00955947" w:rsidRPr="00F41654" w:rsidRDefault="00955947" w:rsidP="00F41654">
      <w:pPr>
        <w:pStyle w:val="ConsPlusNonformat"/>
        <w:jc w:val="both"/>
      </w:pPr>
      <w:r w:rsidRPr="00F41654">
        <w:t xml:space="preserve">    22. Ежегодный оплачиваемый отпуск предоставляется работнику ежегодно (с</w:t>
      </w:r>
    </w:p>
    <w:p w:rsidR="00955947" w:rsidRPr="00F41654" w:rsidRDefault="00955947" w:rsidP="00F41654">
      <w:pPr>
        <w:pStyle w:val="ConsPlusNonformat"/>
        <w:jc w:val="both"/>
      </w:pPr>
      <w:r w:rsidRPr="00F41654">
        <w:t>учетом гарантий отдельным категориям работников, предусмотренных Кодексом и</w:t>
      </w:r>
    </w:p>
    <w:p w:rsidR="00955947" w:rsidRPr="00F41654" w:rsidRDefault="00955947" w:rsidP="00F41654">
      <w:pPr>
        <w:pStyle w:val="ConsPlusNonformat"/>
        <w:jc w:val="both"/>
      </w:pPr>
      <w:r w:rsidRPr="00F41654">
        <w:t>иными федеральными законами) в соответствии с ____________________________.</w:t>
      </w:r>
    </w:p>
    <w:p w:rsidR="00955947" w:rsidRPr="00F41654" w:rsidRDefault="00955947" w:rsidP="00F41654">
      <w:pPr>
        <w:pStyle w:val="ConsPlusNonformat"/>
        <w:jc w:val="both"/>
      </w:pPr>
      <w:r w:rsidRPr="00F41654">
        <w:t xml:space="preserve">                                                    (графиком отпусков</w:t>
      </w:r>
    </w:p>
    <w:p w:rsidR="00955947" w:rsidRPr="00F41654" w:rsidRDefault="00955947" w:rsidP="00F41654">
      <w:pPr>
        <w:pStyle w:val="ConsPlusNonformat"/>
        <w:jc w:val="both"/>
      </w:pPr>
      <w:r w:rsidRPr="00F41654">
        <w:t xml:space="preserve">                                                 на соответствующий год/</w:t>
      </w:r>
    </w:p>
    <w:p w:rsidR="00955947" w:rsidRPr="00F41654" w:rsidRDefault="00955947" w:rsidP="00F41654">
      <w:pPr>
        <w:pStyle w:val="ConsPlusNonformat"/>
        <w:jc w:val="both"/>
      </w:pPr>
      <w:r w:rsidRPr="00F41654">
        <w:t xml:space="preserve">                                                  письменным соглашением</w:t>
      </w:r>
    </w:p>
    <w:p w:rsidR="00955947" w:rsidRPr="00F41654" w:rsidRDefault="00955947" w:rsidP="00F41654">
      <w:pPr>
        <w:pStyle w:val="ConsPlusNonformat"/>
        <w:jc w:val="both"/>
      </w:pPr>
      <w:r w:rsidRPr="00F41654">
        <w:t xml:space="preserve">                                                     между сторонами)</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VI. Охрана труда</w:t>
      </w:r>
    </w:p>
    <w:p w:rsidR="00955947" w:rsidRPr="00F41654" w:rsidRDefault="00955947" w:rsidP="00F41654">
      <w:pPr>
        <w:pStyle w:val="ConsPlusNonformat"/>
        <w:jc w:val="both"/>
      </w:pPr>
    </w:p>
    <w:p w:rsidR="00955947" w:rsidRPr="00F41654" w:rsidRDefault="00955947" w:rsidP="00F41654">
      <w:pPr>
        <w:pStyle w:val="ConsPlusNonformat"/>
        <w:jc w:val="both"/>
      </w:pPr>
      <w:bookmarkStart w:id="8" w:name="Par458"/>
      <w:bookmarkEnd w:id="8"/>
      <w:r w:rsidRPr="00F41654">
        <w:t xml:space="preserve">    23. На рабочем месте работника  установлены  следующие  условия  труда:</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(указать при необходимости класс (подкласс) условий труда</w:t>
      </w:r>
    </w:p>
    <w:p w:rsidR="00955947" w:rsidRPr="00F41654" w:rsidRDefault="00955947" w:rsidP="00F41654">
      <w:pPr>
        <w:pStyle w:val="ConsPlusNonformat"/>
        <w:jc w:val="both"/>
      </w:pPr>
      <w:r w:rsidRPr="00F41654">
        <w:t xml:space="preserve">      на рабочем месте, номер карты специальной оценки условий труда)</w:t>
      </w:r>
    </w:p>
    <w:p w:rsidR="00955947" w:rsidRPr="00F41654" w:rsidRDefault="00955947" w:rsidP="00F41654">
      <w:pPr>
        <w:pStyle w:val="ConsPlusNonformat"/>
        <w:jc w:val="both"/>
      </w:pPr>
      <w:bookmarkStart w:id="9" w:name="Par462"/>
      <w:bookmarkEnd w:id="9"/>
      <w:r w:rsidRPr="00F41654">
        <w:t xml:space="preserve">    24. С работником первичный инструктаж _________________________________</w:t>
      </w:r>
    </w:p>
    <w:p w:rsidR="00955947" w:rsidRPr="00F41654" w:rsidRDefault="00955947" w:rsidP="00F41654">
      <w:pPr>
        <w:pStyle w:val="ConsPlusNonformat"/>
        <w:jc w:val="both"/>
      </w:pPr>
      <w:r w:rsidRPr="00F41654">
        <w:t xml:space="preserve">                                              (проводится/не проводится,</w:t>
      </w:r>
    </w:p>
    <w:p w:rsidR="00955947" w:rsidRPr="00F41654" w:rsidRDefault="00955947" w:rsidP="00F41654">
      <w:pPr>
        <w:pStyle w:val="ConsPlusNonformat"/>
        <w:jc w:val="both"/>
      </w:pPr>
      <w:r w:rsidRPr="00F41654">
        <w:t>___________________________________________________________________________</w:t>
      </w:r>
    </w:p>
    <w:p w:rsidR="00955947" w:rsidRPr="00F41654" w:rsidRDefault="00955947" w:rsidP="00F41654">
      <w:pPr>
        <w:pStyle w:val="ConsPlusNonformat"/>
        <w:jc w:val="both"/>
      </w:pPr>
      <w:r w:rsidRPr="00F41654">
        <w:t xml:space="preserve">      так как работа не связана с обслуживанием, испытанием, наладкой</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и ремонтом оборудования, использованием инструмента,</w:t>
      </w:r>
    </w:p>
    <w:p w:rsidR="00955947" w:rsidRPr="00F41654" w:rsidRDefault="00955947" w:rsidP="00F41654">
      <w:pPr>
        <w:pStyle w:val="ConsPlusNonformat"/>
        <w:jc w:val="both"/>
      </w:pPr>
      <w:r w:rsidRPr="00F41654">
        <w:t xml:space="preserve">                хранением и применением сырья и материалов)</w:t>
      </w:r>
    </w:p>
    <w:p w:rsidR="00955947" w:rsidRPr="00F41654" w:rsidRDefault="00955947" w:rsidP="00F41654">
      <w:pPr>
        <w:pStyle w:val="ConsPlusNonformat"/>
        <w:jc w:val="both"/>
      </w:pPr>
      <w:r w:rsidRPr="00F41654">
        <w:t xml:space="preserve">    25. Работник (необходимое указать) ____________________________________</w:t>
      </w:r>
    </w:p>
    <w:p w:rsidR="00955947" w:rsidRPr="00F41654" w:rsidRDefault="00955947" w:rsidP="00F41654">
      <w:pPr>
        <w:pStyle w:val="ConsPlusNonformat"/>
        <w:jc w:val="both"/>
      </w:pPr>
      <w:r w:rsidRPr="00F41654">
        <w:t xml:space="preserve">                                             (проходит / не проходит</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предварительные (при поступлении на работу) и периодические</w:t>
      </w:r>
    </w:p>
    <w:p w:rsidR="00955947" w:rsidRPr="00F41654" w:rsidRDefault="00955947" w:rsidP="00F41654">
      <w:pPr>
        <w:pStyle w:val="ConsPlusNonformat"/>
        <w:jc w:val="both"/>
      </w:pPr>
      <w:r w:rsidRPr="00F41654">
        <w:t xml:space="preserve">      обязательные медицинские осмотры, обязательное психиатрическое</w:t>
      </w:r>
    </w:p>
    <w:p w:rsidR="00955947" w:rsidRPr="00F41654" w:rsidRDefault="00955947" w:rsidP="00F41654">
      <w:pPr>
        <w:pStyle w:val="ConsPlusNonformat"/>
        <w:jc w:val="both"/>
      </w:pPr>
      <w:r w:rsidRPr="00F41654">
        <w:t xml:space="preserve">      освидетельствование, обязательные медицинские осмотры в начале</w:t>
      </w:r>
    </w:p>
    <w:p w:rsidR="00955947" w:rsidRPr="00F41654" w:rsidRDefault="00955947" w:rsidP="00F41654">
      <w:pPr>
        <w:pStyle w:val="ConsPlusNonformat"/>
        <w:jc w:val="both"/>
      </w:pPr>
      <w:r w:rsidRPr="00F41654">
        <w:t xml:space="preserve">          рабочего дня (смены), а также в течение и (или) в конце</w:t>
      </w:r>
    </w:p>
    <w:p w:rsidR="00955947" w:rsidRPr="00F41654" w:rsidRDefault="00955947" w:rsidP="00F41654">
      <w:pPr>
        <w:pStyle w:val="ConsPlusNonformat"/>
        <w:jc w:val="both"/>
      </w:pPr>
      <w:r w:rsidRPr="00F41654">
        <w:t xml:space="preserve">                           рабочего дня (смены)</w:t>
      </w:r>
    </w:p>
    <w:p w:rsidR="00955947" w:rsidRPr="00F41654" w:rsidRDefault="00955947" w:rsidP="00F41654">
      <w:pPr>
        <w:pStyle w:val="ConsPlusNonformat"/>
        <w:jc w:val="both"/>
      </w:pPr>
      <w:bookmarkStart w:id="10" w:name="Par477"/>
      <w:bookmarkEnd w:id="10"/>
      <w:r w:rsidRPr="00F41654">
        <w:t xml:space="preserve">    26. Работнику средства индивидуальной защиты __________________________</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(не предоставляются/предоставляются в соответствии</w:t>
      </w:r>
    </w:p>
    <w:p w:rsidR="00955947" w:rsidRPr="00F41654" w:rsidRDefault="00955947" w:rsidP="00F41654">
      <w:pPr>
        <w:pStyle w:val="ConsPlusNonformat"/>
        <w:jc w:val="both"/>
      </w:pPr>
      <w:r w:rsidRPr="00F41654">
        <w:t xml:space="preserve">                     с типовыми нормами, перечислить)</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VII. Социальное страхование и иные гарантии</w:t>
      </w:r>
    </w:p>
    <w:p w:rsidR="00955947" w:rsidRPr="00F41654" w:rsidRDefault="00955947" w:rsidP="00F41654">
      <w:pPr>
        <w:pStyle w:val="ConsPlusNonformat"/>
        <w:jc w:val="both"/>
      </w:pPr>
    </w:p>
    <w:p w:rsidR="00955947" w:rsidRPr="00F41654" w:rsidRDefault="00955947" w:rsidP="00F41654">
      <w:pPr>
        <w:pStyle w:val="ConsPlusNonformat"/>
        <w:jc w:val="both"/>
      </w:pPr>
      <w:bookmarkStart w:id="11" w:name="Par484"/>
      <w:bookmarkEnd w:id="11"/>
      <w:r w:rsidRPr="00F41654">
        <w:t xml:space="preserve">    27.    Работник   подлежит   обязательному   пенсионному   страхованию,</w:t>
      </w:r>
    </w:p>
    <w:p w:rsidR="00955947" w:rsidRPr="00F41654" w:rsidRDefault="00955947" w:rsidP="00F41654">
      <w:pPr>
        <w:pStyle w:val="ConsPlusNonformat"/>
        <w:jc w:val="both"/>
      </w:pPr>
      <w:r w:rsidRPr="00F41654">
        <w:t>обязательному    медицинскому    страхованию,   обязательному   социальному</w:t>
      </w:r>
    </w:p>
    <w:p w:rsidR="00955947" w:rsidRPr="00F41654" w:rsidRDefault="00955947" w:rsidP="00F41654">
      <w:pPr>
        <w:pStyle w:val="ConsPlusNonformat"/>
        <w:jc w:val="both"/>
      </w:pPr>
      <w:r w:rsidRPr="00F41654">
        <w:t>страхованию   на   случай   временной   нетрудоспособности   и  в  связи  с</w:t>
      </w:r>
    </w:p>
    <w:p w:rsidR="00955947" w:rsidRPr="00F41654" w:rsidRDefault="00955947" w:rsidP="00F41654">
      <w:pPr>
        <w:pStyle w:val="ConsPlusNonformat"/>
        <w:jc w:val="both"/>
      </w:pPr>
      <w:r w:rsidRPr="00F41654">
        <w:t>материнством,  обязательному  социальному страхованию от несчастных случаев</w:t>
      </w:r>
    </w:p>
    <w:p w:rsidR="00955947" w:rsidRPr="00F41654" w:rsidRDefault="00955947" w:rsidP="00F41654">
      <w:pPr>
        <w:pStyle w:val="ConsPlusNonformat"/>
        <w:jc w:val="both"/>
      </w:pPr>
      <w:r w:rsidRPr="00F41654">
        <w:t>на   производстве   и   профессиональных   заболеваний   в  соответствии  с</w:t>
      </w:r>
    </w:p>
    <w:p w:rsidR="00955947" w:rsidRPr="00F41654" w:rsidRDefault="00955947" w:rsidP="00F41654">
      <w:pPr>
        <w:pStyle w:val="ConsPlusNonformat"/>
        <w:jc w:val="both"/>
      </w:pPr>
      <w:r w:rsidRPr="00F41654">
        <w:t>федеральными законами.</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28. Дополнительные гарантии (заполняется при их наличии):</w:t>
      </w:r>
    </w:p>
    <w:p w:rsidR="00955947" w:rsidRPr="00F41654" w:rsidRDefault="00955947" w:rsidP="00F41654">
      <w:pPr>
        <w:pStyle w:val="ConsPlusNonformat"/>
        <w:jc w:val="both"/>
      </w:pPr>
      <w:r w:rsidRPr="00F41654">
        <w:t>___________________________________________________________________________</w:t>
      </w:r>
    </w:p>
    <w:p w:rsidR="00955947" w:rsidRPr="00F41654" w:rsidRDefault="00955947" w:rsidP="00F41654">
      <w:pPr>
        <w:pStyle w:val="ConsPlusNonformat"/>
        <w:jc w:val="both"/>
      </w:pPr>
      <w:r w:rsidRPr="00F41654">
        <w:t xml:space="preserve">  (компенсация расходов на переезд из другой местности, оплата обучения,</w:t>
      </w:r>
    </w:p>
    <w:p w:rsidR="00955947" w:rsidRPr="00F41654" w:rsidRDefault="00955947" w:rsidP="00F41654">
      <w:pPr>
        <w:pStyle w:val="ConsPlusNonformat"/>
        <w:jc w:val="both"/>
      </w:pPr>
      <w:r w:rsidRPr="00F41654">
        <w:t xml:space="preserve">   предоставление или возмещение расходов по найму жилья, оплата аренды</w:t>
      </w:r>
    </w:p>
    <w:p w:rsidR="00955947" w:rsidRPr="00F41654" w:rsidRDefault="00955947" w:rsidP="00F41654">
      <w:pPr>
        <w:pStyle w:val="ConsPlusNonformat"/>
        <w:jc w:val="both"/>
      </w:pPr>
      <w:r w:rsidRPr="00F41654">
        <w:t xml:space="preserve">                             автомобиля, иное)</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(основание оказания медицинской помощи временно пребывающему</w:t>
      </w:r>
    </w:p>
    <w:p w:rsidR="00955947" w:rsidRPr="00F41654" w:rsidRDefault="00955947" w:rsidP="00F41654">
      <w:pPr>
        <w:pStyle w:val="ConsPlusNonformat"/>
        <w:jc w:val="both"/>
      </w:pPr>
      <w:r w:rsidRPr="00F41654">
        <w:t xml:space="preserve">              в Российской Федерации иностранному гражданину</w:t>
      </w:r>
    </w:p>
    <w:p w:rsidR="00955947" w:rsidRPr="00F41654" w:rsidRDefault="00955947" w:rsidP="00F41654">
      <w:pPr>
        <w:pStyle w:val="ConsPlusNonformat"/>
        <w:jc w:val="both"/>
      </w:pPr>
      <w:r w:rsidRPr="00F41654">
        <w:t xml:space="preserve">                         или лицу без гражданства)</w:t>
      </w:r>
    </w:p>
    <w:p w:rsidR="00955947" w:rsidRPr="00F41654" w:rsidRDefault="00955947" w:rsidP="00F41654">
      <w:pPr>
        <w:pStyle w:val="ConsPlusNonformat"/>
        <w:jc w:val="both"/>
      </w:pPr>
      <w:r w:rsidRPr="00F41654">
        <w:t xml:space="preserve">    29. Иные гарантии, предоставляемые работнику, _________________________</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(заполняется при их наличии)</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VIII. Иные условия трудового договора</w:t>
      </w:r>
    </w:p>
    <w:p w:rsidR="00955947" w:rsidRPr="00F41654" w:rsidRDefault="00955947" w:rsidP="00F41654">
      <w:pPr>
        <w:pStyle w:val="ConsPlusNonformat"/>
        <w:jc w:val="both"/>
      </w:pPr>
    </w:p>
    <w:p w:rsidR="00955947" w:rsidRPr="00F41654" w:rsidRDefault="00955947" w:rsidP="00F41654">
      <w:pPr>
        <w:pStyle w:val="ConsPlusNonformat"/>
        <w:jc w:val="both"/>
      </w:pPr>
      <w:bookmarkStart w:id="12" w:name="Par505"/>
      <w:bookmarkEnd w:id="12"/>
      <w:r w:rsidRPr="00F41654">
        <w:t xml:space="preserve">    30.  Основания  прекращения  трудового договора, помимо предусмотренных</w:t>
      </w:r>
    </w:p>
    <w:p w:rsidR="00955947" w:rsidRPr="00F41654" w:rsidRDefault="00955947" w:rsidP="00F41654">
      <w:pPr>
        <w:pStyle w:val="ConsPlusNonformat"/>
        <w:jc w:val="both"/>
      </w:pPr>
      <w:r w:rsidRPr="00F41654">
        <w:t>Кодексом  (заполняется  при  необходимости  для  дистанционных  работников,</w:t>
      </w:r>
    </w:p>
    <w:p w:rsidR="00955947" w:rsidRPr="00F41654" w:rsidRDefault="00955947" w:rsidP="00F41654">
      <w:pPr>
        <w:pStyle w:val="ConsPlusNonformat"/>
        <w:jc w:val="both"/>
      </w:pPr>
      <w:r w:rsidRPr="00F41654">
        <w:t>надомников  и  работников,  работающих у физического лица - индивидуального</w:t>
      </w:r>
    </w:p>
    <w:p w:rsidR="00955947" w:rsidRPr="00F41654" w:rsidRDefault="00955947" w:rsidP="00F41654">
      <w:pPr>
        <w:pStyle w:val="ConsPlusNonformat"/>
        <w:jc w:val="both"/>
      </w:pPr>
      <w:r w:rsidRPr="00F41654">
        <w:t>предпринимателя):</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31.  Порядок  и  условия  прекращения трудового договора по указанным в</w:t>
      </w:r>
    </w:p>
    <w:p w:rsidR="00955947" w:rsidRPr="00F41654" w:rsidRDefault="00955947" w:rsidP="00F41654">
      <w:pPr>
        <w:pStyle w:val="ConsPlusNonformat"/>
        <w:jc w:val="both"/>
      </w:pPr>
      <w:hyperlink w:anchor="Par505" w:tooltip="    30.  Основания  прекращения  трудового договора, помимо предусмотренных" w:history="1">
        <w:r w:rsidRPr="00F41654">
          <w:t>пункте  30</w:t>
        </w:r>
      </w:hyperlink>
      <w:r w:rsidRPr="00F41654">
        <w:t xml:space="preserve">  настоящего  трудового  договора  основаниям  (при необходимости</w:t>
      </w:r>
    </w:p>
    <w:p w:rsidR="00955947" w:rsidRPr="00F41654" w:rsidRDefault="00955947" w:rsidP="00F41654">
      <w:pPr>
        <w:pStyle w:val="ConsPlusNonformat"/>
        <w:jc w:val="both"/>
      </w:pPr>
      <w:r w:rsidRPr="00F41654">
        <w:t>указать): _________________________________________________________________</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(срок предупреждения, гарантии, компенсации, иное)</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IX. Изменение условий трудового договора</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32.  Изменение  определенных  Сторонами  условий  настоящего  трудового</w:t>
      </w:r>
    </w:p>
    <w:p w:rsidR="00955947" w:rsidRPr="00F41654" w:rsidRDefault="00955947" w:rsidP="00F41654">
      <w:pPr>
        <w:pStyle w:val="ConsPlusNonformat"/>
        <w:jc w:val="both"/>
      </w:pPr>
      <w:r w:rsidRPr="00F41654">
        <w:t>договора  и  сроков  их  вступления в силу допускается только по соглашению</w:t>
      </w:r>
    </w:p>
    <w:p w:rsidR="00955947" w:rsidRPr="00F41654" w:rsidRDefault="00955947" w:rsidP="00F41654">
      <w:pPr>
        <w:pStyle w:val="ConsPlusNonformat"/>
        <w:jc w:val="both"/>
      </w:pPr>
      <w:r w:rsidRPr="00F41654">
        <w:t>Сторон,  за  исключением  случаев,  предусмотренных Кодексом. Соглашение об</w:t>
      </w:r>
    </w:p>
    <w:p w:rsidR="00955947" w:rsidRPr="00F41654" w:rsidRDefault="00955947" w:rsidP="00F41654">
      <w:pPr>
        <w:pStyle w:val="ConsPlusNonformat"/>
        <w:jc w:val="both"/>
      </w:pPr>
      <w:r w:rsidRPr="00F41654">
        <w:t>изменении  определенных  Сторонами  условий  настоящего  трудового договора</w:t>
      </w:r>
    </w:p>
    <w:p w:rsidR="00955947" w:rsidRPr="00F41654" w:rsidRDefault="00955947" w:rsidP="00F41654">
      <w:pPr>
        <w:pStyle w:val="ConsPlusNonformat"/>
        <w:jc w:val="both"/>
      </w:pPr>
      <w:r w:rsidRPr="00F41654">
        <w:t>заключается в письменной форме.</w:t>
      </w:r>
    </w:p>
    <w:p w:rsidR="00955947" w:rsidRPr="00F41654" w:rsidRDefault="00955947" w:rsidP="00F41654">
      <w:pPr>
        <w:pStyle w:val="ConsPlusNonformat"/>
        <w:jc w:val="both"/>
      </w:pPr>
      <w:r w:rsidRPr="00F41654">
        <w:t xml:space="preserve">    33.  При  изменении работодателем условий настоящего трудового договора</w:t>
      </w:r>
    </w:p>
    <w:p w:rsidR="00955947" w:rsidRPr="00F41654" w:rsidRDefault="00955947" w:rsidP="00F41654">
      <w:pPr>
        <w:pStyle w:val="ConsPlusNonformat"/>
        <w:jc w:val="both"/>
      </w:pPr>
      <w:r w:rsidRPr="00F41654">
        <w:t>(за  исключением  изменения  трудовой  функции)  по  причинам,  связанным с</w:t>
      </w:r>
    </w:p>
    <w:p w:rsidR="00955947" w:rsidRPr="00F41654" w:rsidRDefault="00955947" w:rsidP="00F41654">
      <w:pPr>
        <w:pStyle w:val="ConsPlusNonformat"/>
        <w:jc w:val="both"/>
      </w:pPr>
      <w:r w:rsidRPr="00F41654">
        <w:t>изменением  организационных или технологических условий труда, работодатель</w:t>
      </w:r>
    </w:p>
    <w:p w:rsidR="00955947" w:rsidRPr="00F41654" w:rsidRDefault="00955947" w:rsidP="00F41654">
      <w:pPr>
        <w:pStyle w:val="ConsPlusNonformat"/>
        <w:jc w:val="both"/>
      </w:pPr>
      <w:r w:rsidRPr="00F41654">
        <w:t>обязан   уведомить   об   этом   работника  в  письменной  форме  в  сроки,</w:t>
      </w:r>
    </w:p>
    <w:p w:rsidR="00955947" w:rsidRPr="00F41654" w:rsidRDefault="00955947" w:rsidP="00F41654">
      <w:pPr>
        <w:pStyle w:val="ConsPlusNonformat"/>
        <w:jc w:val="both"/>
      </w:pPr>
      <w:r w:rsidRPr="00F41654">
        <w:t>установленные Кодексом.</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X. Ответственность Сторон трудового договора</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34. За невыполнение или нарушение условий настоящего трудового договора</w:t>
      </w:r>
    </w:p>
    <w:p w:rsidR="00955947" w:rsidRPr="00F41654" w:rsidRDefault="00955947" w:rsidP="00F41654">
      <w:pPr>
        <w:pStyle w:val="ConsPlusNonformat"/>
        <w:jc w:val="both"/>
      </w:pPr>
      <w:r w:rsidRPr="00F41654">
        <w:t>Стороны  несут  ответственность  в  порядке  и  на  условиях, установленных</w:t>
      </w:r>
    </w:p>
    <w:p w:rsidR="00955947" w:rsidRPr="00F41654" w:rsidRDefault="00955947" w:rsidP="00F41654">
      <w:pPr>
        <w:pStyle w:val="ConsPlusNonformat"/>
        <w:jc w:val="both"/>
      </w:pPr>
      <w:r w:rsidRPr="00F41654">
        <w:t>трудовым  законодательством  и  нормативными  правовыми актами, содержащими</w:t>
      </w:r>
    </w:p>
    <w:p w:rsidR="00955947" w:rsidRPr="00F41654" w:rsidRDefault="00955947" w:rsidP="00F41654">
      <w:pPr>
        <w:pStyle w:val="ConsPlusNonformat"/>
        <w:jc w:val="both"/>
      </w:pPr>
      <w:r w:rsidRPr="00F41654">
        <w:t>нормы трудового права.</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XI. Заключительные положения</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35.  В части, не предусмотренной настоящим трудовым договором, работник</w:t>
      </w:r>
    </w:p>
    <w:p w:rsidR="00955947" w:rsidRPr="00F41654" w:rsidRDefault="00955947" w:rsidP="00F41654">
      <w:pPr>
        <w:pStyle w:val="ConsPlusNonformat"/>
        <w:jc w:val="both"/>
      </w:pPr>
      <w:r w:rsidRPr="00F41654">
        <w:t>и работодатель руководствуются непосредственно трудовым законодательством и</w:t>
      </w:r>
    </w:p>
    <w:p w:rsidR="00955947" w:rsidRPr="00F41654" w:rsidRDefault="00955947" w:rsidP="00F41654">
      <w:pPr>
        <w:pStyle w:val="ConsPlusNonformat"/>
        <w:jc w:val="both"/>
      </w:pPr>
      <w:r w:rsidRPr="00F41654">
        <w:t>нормативными   правовыми   актами,   содержащими   нормы  трудового  права,</w:t>
      </w:r>
    </w:p>
    <w:p w:rsidR="00955947" w:rsidRPr="00F41654" w:rsidRDefault="00955947" w:rsidP="00F41654">
      <w:pPr>
        <w:pStyle w:val="ConsPlusNonformat"/>
        <w:jc w:val="both"/>
      </w:pPr>
      <w:r w:rsidRPr="00F41654">
        <w:t>коллективным  договором  (в   случае  заключения),  соглашением  (в  случае</w:t>
      </w:r>
    </w:p>
    <w:p w:rsidR="00955947" w:rsidRPr="00F41654" w:rsidRDefault="00955947" w:rsidP="00F41654">
      <w:pPr>
        <w:pStyle w:val="ConsPlusNonformat"/>
        <w:jc w:val="both"/>
      </w:pPr>
      <w:r w:rsidRPr="00F41654">
        <w:t>заключения).</w:t>
      </w:r>
    </w:p>
    <w:p w:rsidR="00955947" w:rsidRPr="00F41654" w:rsidRDefault="00955947" w:rsidP="00F41654">
      <w:pPr>
        <w:pStyle w:val="ConsPlusNonformat"/>
        <w:jc w:val="both"/>
      </w:pPr>
      <w:r w:rsidRPr="00F41654">
        <w:t xml:space="preserve">    36. Настоящий трудовой договор вступает в силу (необходимое указать) __</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(со дня подписания его обеими сторонами/иной срок, установленный</w:t>
      </w:r>
    </w:p>
    <w:p w:rsidR="00955947" w:rsidRPr="00F41654" w:rsidRDefault="00955947" w:rsidP="00F41654">
      <w:pPr>
        <w:pStyle w:val="ConsPlusNonformat"/>
        <w:jc w:val="both"/>
      </w:pPr>
      <w:r w:rsidRPr="00F41654">
        <w:t xml:space="preserve">        Кодексом, другими федеральными законами, иными нормативными</w:t>
      </w:r>
    </w:p>
    <w:p w:rsidR="00955947" w:rsidRPr="00F41654" w:rsidRDefault="00955947" w:rsidP="00F41654">
      <w:pPr>
        <w:pStyle w:val="ConsPlusNonformat"/>
        <w:jc w:val="both"/>
      </w:pPr>
      <w:r w:rsidRPr="00F41654">
        <w:t xml:space="preserve">                 правовыми актами или трудовым договором)</w:t>
      </w:r>
    </w:p>
    <w:p w:rsidR="00955947" w:rsidRPr="00F41654" w:rsidRDefault="00955947" w:rsidP="00F41654">
      <w:pPr>
        <w:pStyle w:val="ConsPlusNonformat"/>
        <w:jc w:val="both"/>
      </w:pPr>
      <w:r w:rsidRPr="00F41654">
        <w:t xml:space="preserve">    37.  Настоящий  трудовой  договор  заключен в двух экземплярах, имеющих</w:t>
      </w:r>
    </w:p>
    <w:p w:rsidR="00955947" w:rsidRPr="00F41654" w:rsidRDefault="00955947" w:rsidP="00F41654">
      <w:pPr>
        <w:pStyle w:val="ConsPlusNonformat"/>
        <w:jc w:val="both"/>
      </w:pPr>
      <w:r w:rsidRPr="00F41654">
        <w:t>одинаковую юридическую силу, которые хранятся: один - у работника, другой -</w:t>
      </w:r>
    </w:p>
    <w:p w:rsidR="00955947" w:rsidRPr="00F41654" w:rsidRDefault="00955947" w:rsidP="00F41654">
      <w:pPr>
        <w:pStyle w:val="ConsPlusNonformat"/>
        <w:jc w:val="both"/>
      </w:pPr>
      <w:r w:rsidRPr="00F41654">
        <w:t>у работодателя.</w:t>
      </w:r>
    </w:p>
    <w:p w:rsidR="00955947" w:rsidRPr="00F41654" w:rsidRDefault="00955947" w:rsidP="00F41654">
      <w:pPr>
        <w:pStyle w:val="ConsPlusNonformat"/>
        <w:jc w:val="both"/>
      </w:pPr>
      <w:r w:rsidRPr="00F41654">
        <w:t xml:space="preserve">    38. Дополнительные соглашения об изменении условий настоящего трудового</w:t>
      </w:r>
    </w:p>
    <w:p w:rsidR="00955947" w:rsidRPr="00F41654" w:rsidRDefault="00955947" w:rsidP="00F41654">
      <w:pPr>
        <w:pStyle w:val="ConsPlusNonformat"/>
        <w:jc w:val="both"/>
      </w:pPr>
      <w:r w:rsidRPr="00F41654">
        <w:t>договора являются его неотъемлемой частью.</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Работник ознакомлен:</w:t>
      </w:r>
    </w:p>
    <w:p w:rsidR="00955947" w:rsidRPr="00F41654" w:rsidRDefault="00955947" w:rsidP="00F41654">
      <w:pPr>
        <w:pStyle w:val="ConsPlusNonformat"/>
        <w:jc w:val="both"/>
      </w:pPr>
      <w:r w:rsidRPr="00F41654">
        <w:t xml:space="preserve">    с содержанием трудовых (должностных) обязанностей _____________________</w:t>
      </w:r>
    </w:p>
    <w:p w:rsidR="00955947" w:rsidRPr="00F41654" w:rsidRDefault="00955947" w:rsidP="00F41654">
      <w:pPr>
        <w:pStyle w:val="ConsPlusNonformat"/>
        <w:jc w:val="both"/>
      </w:pPr>
      <w:r w:rsidRPr="00F41654">
        <w:t>________________________________ __________________________________________</w:t>
      </w:r>
    </w:p>
    <w:p w:rsidR="00955947" w:rsidRPr="00F41654" w:rsidRDefault="00955947" w:rsidP="00F41654">
      <w:pPr>
        <w:pStyle w:val="ConsPlusNonformat"/>
        <w:jc w:val="both"/>
      </w:pPr>
      <w:r w:rsidRPr="00F41654">
        <w:t xml:space="preserve">      (подпись работника)                   (дата ознакомления)</w:t>
      </w:r>
    </w:p>
    <w:p w:rsidR="00955947" w:rsidRPr="00F41654" w:rsidRDefault="00955947" w:rsidP="00F41654">
      <w:pPr>
        <w:pStyle w:val="ConsPlusNonformat"/>
        <w:jc w:val="both"/>
      </w:pPr>
      <w:r w:rsidRPr="00F41654">
        <w:t xml:space="preserve">    с коллективным договором (в случае заключения)</w:t>
      </w:r>
    </w:p>
    <w:p w:rsidR="00955947" w:rsidRPr="00F41654" w:rsidRDefault="00955947" w:rsidP="00F41654">
      <w:pPr>
        <w:pStyle w:val="ConsPlusNonformat"/>
        <w:jc w:val="both"/>
      </w:pPr>
      <w:r w:rsidRPr="00F41654">
        <w:t>________________________________ __________________________________________</w:t>
      </w:r>
    </w:p>
    <w:p w:rsidR="00955947" w:rsidRPr="00F41654" w:rsidRDefault="00955947" w:rsidP="00F41654">
      <w:pPr>
        <w:pStyle w:val="ConsPlusNonformat"/>
        <w:jc w:val="both"/>
      </w:pPr>
      <w:r w:rsidRPr="00F41654">
        <w:t xml:space="preserve">     (подпись работника)                    (дата ознакомления)</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с   действующими   у    работодателя    локальными   нормативными   актами,</w:t>
      </w:r>
    </w:p>
    <w:p w:rsidR="00955947" w:rsidRPr="00F41654" w:rsidRDefault="00955947" w:rsidP="00F41654">
      <w:pPr>
        <w:pStyle w:val="ConsPlusNonformat"/>
        <w:jc w:val="both"/>
      </w:pPr>
      <w:r w:rsidRPr="00F41654">
        <w:t>непосредственно  связанными  с  трудовой  деятельностью работника (в случае</w:t>
      </w:r>
    </w:p>
    <w:p w:rsidR="00955947" w:rsidRPr="00F41654" w:rsidRDefault="00955947" w:rsidP="00F41654">
      <w:pPr>
        <w:pStyle w:val="ConsPlusNonformat"/>
        <w:jc w:val="both"/>
      </w:pPr>
      <w:r w:rsidRPr="00F41654">
        <w:t>принятия перечислить) _____________________________________________________</w:t>
      </w:r>
    </w:p>
    <w:p w:rsidR="00955947" w:rsidRPr="00F41654" w:rsidRDefault="00955947" w:rsidP="00F41654">
      <w:pPr>
        <w:pStyle w:val="ConsPlusNonformat"/>
        <w:jc w:val="both"/>
      </w:pPr>
      <w:r w:rsidRPr="00F41654">
        <w:t>________________________________ __________________________________________</w:t>
      </w:r>
    </w:p>
    <w:p w:rsidR="00955947" w:rsidRPr="00F41654" w:rsidRDefault="00955947" w:rsidP="00F41654">
      <w:pPr>
        <w:pStyle w:val="ConsPlusNonformat"/>
        <w:jc w:val="both"/>
      </w:pPr>
      <w:r w:rsidRPr="00F41654">
        <w:t xml:space="preserve">      (подпись работника)                   (дата ознакомления)</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Даю  свое согласие на обработку работодателем моих персональных данных,</w:t>
      </w:r>
    </w:p>
    <w:p w:rsidR="00955947" w:rsidRPr="00F41654" w:rsidRDefault="00955947" w:rsidP="00F41654">
      <w:pPr>
        <w:pStyle w:val="ConsPlusNonformat"/>
        <w:jc w:val="both"/>
      </w:pPr>
      <w:r w:rsidRPr="00F41654">
        <w:t>необходимых для трудовых отношений</w:t>
      </w:r>
    </w:p>
    <w:p w:rsidR="00955947" w:rsidRPr="00F41654" w:rsidRDefault="00955947" w:rsidP="00F41654">
      <w:pPr>
        <w:pStyle w:val="ConsPlusNonformat"/>
        <w:jc w:val="both"/>
      </w:pPr>
      <w:r w:rsidRPr="00F41654">
        <w:t>________________________________ __________________________________________</w:t>
      </w:r>
    </w:p>
    <w:p w:rsidR="00955947" w:rsidRPr="00F41654" w:rsidRDefault="00955947" w:rsidP="00F41654">
      <w:pPr>
        <w:pStyle w:val="ConsPlusNonformat"/>
        <w:jc w:val="both"/>
      </w:pPr>
      <w:r w:rsidRPr="00F41654">
        <w:t xml:space="preserve">      (подпись работника)                         (дата)</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Вводный инструктаж по охране труда пройден:</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Подпись работника __________________________ Дата "__" ____________________</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Подпись лица,</w:t>
      </w:r>
    </w:p>
    <w:p w:rsidR="00955947" w:rsidRPr="00F41654" w:rsidRDefault="00955947" w:rsidP="00F41654">
      <w:pPr>
        <w:pStyle w:val="ConsPlusNonformat"/>
        <w:jc w:val="both"/>
      </w:pPr>
      <w:r w:rsidRPr="00F41654">
        <w:t>проводившего инструктаж ____________________ Дата "__" ____________________</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Первичный  инструктаж  по  охране  труда  в  соответствии  с </w:t>
      </w:r>
      <w:hyperlink w:anchor="Par462" w:tooltip="    24. С работником первичный инструктаж _________________________________" w:history="1">
        <w:r w:rsidRPr="00F41654">
          <w:t>пунктом 24</w:t>
        </w:r>
      </w:hyperlink>
    </w:p>
    <w:p w:rsidR="00955947" w:rsidRPr="00F41654" w:rsidRDefault="00955947" w:rsidP="00F41654">
      <w:pPr>
        <w:pStyle w:val="ConsPlusNonformat"/>
        <w:jc w:val="both"/>
      </w:pPr>
      <w:r w:rsidRPr="00F41654">
        <w:t>настоящего трудового договора пройден:</w:t>
      </w:r>
    </w:p>
    <w:p w:rsidR="00955947" w:rsidRPr="00F41654" w:rsidRDefault="00955947" w:rsidP="00F41654">
      <w:pPr>
        <w:pStyle w:val="ConsPlusNonformat"/>
        <w:jc w:val="both"/>
      </w:pPr>
      <w:r w:rsidRPr="00F41654">
        <w:t>________________________________ __________________________________________</w:t>
      </w:r>
    </w:p>
    <w:p w:rsidR="00955947" w:rsidRPr="00F41654" w:rsidRDefault="00955947" w:rsidP="00F41654">
      <w:pPr>
        <w:pStyle w:val="ConsPlusNonformat"/>
        <w:jc w:val="both"/>
      </w:pPr>
      <w:r w:rsidRPr="00F41654">
        <w:t xml:space="preserve">      (подпись работника)                   (дата ознакомления)</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Подпись лица,</w:t>
      </w:r>
    </w:p>
    <w:p w:rsidR="00955947" w:rsidRPr="00F41654" w:rsidRDefault="00955947" w:rsidP="00F41654">
      <w:pPr>
        <w:pStyle w:val="ConsPlusNonformat"/>
        <w:jc w:val="both"/>
      </w:pPr>
      <w:r w:rsidRPr="00F41654">
        <w:t>проводившего инструктаж ______________________ Дата "__" __________________</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Работодатель:                      Работник:</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__________________________________ ________________________________________</w:t>
      </w:r>
    </w:p>
    <w:p w:rsidR="00955947" w:rsidRPr="00F41654" w:rsidRDefault="00955947" w:rsidP="00F41654">
      <w:pPr>
        <w:pStyle w:val="ConsPlusNonformat"/>
        <w:jc w:val="both"/>
      </w:pPr>
      <w:r w:rsidRPr="00F41654">
        <w:t>(полное и сокращенное наименование        (фамилия, имя, отчество)</w:t>
      </w:r>
    </w:p>
    <w:p w:rsidR="00955947" w:rsidRPr="00F41654" w:rsidRDefault="00955947" w:rsidP="00F41654">
      <w:pPr>
        <w:pStyle w:val="ConsPlusNonformat"/>
        <w:jc w:val="both"/>
      </w:pPr>
      <w:r w:rsidRPr="00F41654">
        <w:t xml:space="preserve"> юридического лица/фамилия, имя,</w:t>
      </w:r>
    </w:p>
    <w:p w:rsidR="00955947" w:rsidRPr="00F41654" w:rsidRDefault="00955947" w:rsidP="00F41654">
      <w:pPr>
        <w:pStyle w:val="ConsPlusNonformat"/>
        <w:jc w:val="both"/>
      </w:pPr>
      <w:r w:rsidRPr="00F41654">
        <w:t xml:space="preserve">     отчество индивидуального</w:t>
      </w:r>
    </w:p>
    <w:p w:rsidR="00955947" w:rsidRPr="00F41654" w:rsidRDefault="00955947" w:rsidP="00F41654">
      <w:pPr>
        <w:pStyle w:val="ConsPlusNonformat"/>
        <w:jc w:val="both"/>
      </w:pPr>
      <w:r w:rsidRPr="00F41654">
        <w:t xml:space="preserve">         предпринимателя)</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Адрес юридического лица в          Адрес места жительства:</w:t>
      </w:r>
    </w:p>
    <w:p w:rsidR="00955947" w:rsidRPr="00F41654" w:rsidRDefault="00955947" w:rsidP="00F41654">
      <w:pPr>
        <w:pStyle w:val="ConsPlusNonformat"/>
        <w:jc w:val="both"/>
      </w:pPr>
      <w:r w:rsidRPr="00F41654">
        <w:t>пределах места его нахождения/</w:t>
      </w:r>
    </w:p>
    <w:p w:rsidR="00955947" w:rsidRPr="00F41654" w:rsidRDefault="00955947" w:rsidP="00F41654">
      <w:pPr>
        <w:pStyle w:val="ConsPlusNonformat"/>
        <w:jc w:val="both"/>
      </w:pPr>
      <w:r w:rsidRPr="00F41654">
        <w:t>место жительства индивидуального</w:t>
      </w:r>
    </w:p>
    <w:p w:rsidR="00955947" w:rsidRPr="00F41654" w:rsidRDefault="00955947" w:rsidP="00F41654">
      <w:pPr>
        <w:pStyle w:val="ConsPlusNonformat"/>
        <w:jc w:val="both"/>
      </w:pPr>
      <w:r w:rsidRPr="00F41654">
        <w:t>предпринимателя:</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__________________________________ ________________________________________</w:t>
      </w:r>
    </w:p>
    <w:p w:rsidR="00955947" w:rsidRPr="00F41654" w:rsidRDefault="00955947" w:rsidP="00F41654">
      <w:pPr>
        <w:pStyle w:val="ConsPlusNonformat"/>
        <w:jc w:val="both"/>
      </w:pPr>
      <w:r w:rsidRPr="00F41654">
        <w:t>__________________________________ ________________________________________</w:t>
      </w:r>
    </w:p>
    <w:p w:rsidR="00955947" w:rsidRPr="00F41654" w:rsidRDefault="00955947" w:rsidP="00F41654">
      <w:pPr>
        <w:pStyle w:val="ConsPlusNonformat"/>
        <w:jc w:val="both"/>
      </w:pPr>
      <w:r w:rsidRPr="00F41654">
        <w:t>__________________________________ ________________________________________</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Адрес места осуществления          Документ, удостоверяющий</w:t>
      </w:r>
    </w:p>
    <w:p w:rsidR="00955947" w:rsidRPr="00F41654" w:rsidRDefault="00955947" w:rsidP="00F41654">
      <w:pPr>
        <w:pStyle w:val="ConsPlusNonformat"/>
        <w:jc w:val="both"/>
      </w:pPr>
      <w:r w:rsidRPr="00F41654">
        <w:t>деятельности юридического лица/    личность:</w:t>
      </w:r>
    </w:p>
    <w:p w:rsidR="00955947" w:rsidRPr="00F41654" w:rsidRDefault="00955947" w:rsidP="00F41654">
      <w:pPr>
        <w:pStyle w:val="ConsPlusNonformat"/>
        <w:jc w:val="both"/>
      </w:pPr>
      <w:r w:rsidRPr="00F41654">
        <w:t>индивидуального предпринимателя:</w:t>
      </w:r>
    </w:p>
    <w:p w:rsidR="00955947" w:rsidRPr="00F41654" w:rsidRDefault="00955947" w:rsidP="00F41654">
      <w:pPr>
        <w:pStyle w:val="ConsPlusNonformat"/>
        <w:jc w:val="both"/>
      </w:pPr>
      <w:r w:rsidRPr="00F41654">
        <w:t>__________________________________ ________________________________________</w:t>
      </w:r>
    </w:p>
    <w:p w:rsidR="00955947" w:rsidRPr="00F41654" w:rsidRDefault="00955947" w:rsidP="00F41654">
      <w:pPr>
        <w:pStyle w:val="ConsPlusNonformat"/>
        <w:jc w:val="both"/>
      </w:pPr>
      <w:r w:rsidRPr="00F41654">
        <w:t>__________________________________      (вид, серия и номер, кем выдан,</w:t>
      </w:r>
    </w:p>
    <w:p w:rsidR="00955947" w:rsidRPr="00F41654" w:rsidRDefault="00955947" w:rsidP="00F41654">
      <w:pPr>
        <w:pStyle w:val="ConsPlusNonformat"/>
        <w:jc w:val="both"/>
      </w:pPr>
      <w:r w:rsidRPr="00F41654">
        <w:t>__________________________________               дата выдачи)</w:t>
      </w:r>
    </w:p>
    <w:p w:rsidR="00955947" w:rsidRPr="00F41654" w:rsidRDefault="00955947" w:rsidP="00F41654">
      <w:pPr>
        <w:pStyle w:val="ConsPlusNonformat"/>
        <w:jc w:val="both"/>
      </w:pPr>
      <w:r w:rsidRPr="00F41654">
        <w:t xml:space="preserve">                                   Иные документы, представляемые</w:t>
      </w:r>
    </w:p>
    <w:p w:rsidR="00955947" w:rsidRPr="00F41654" w:rsidRDefault="00955947" w:rsidP="00F41654">
      <w:pPr>
        <w:pStyle w:val="ConsPlusNonformat"/>
        <w:jc w:val="both"/>
      </w:pPr>
      <w:r w:rsidRPr="00F41654">
        <w:t xml:space="preserve">                                   иностранными гражданами или</w:t>
      </w:r>
    </w:p>
    <w:p w:rsidR="00955947" w:rsidRPr="00F41654" w:rsidRDefault="00955947" w:rsidP="00F41654">
      <w:pPr>
        <w:pStyle w:val="ConsPlusNonformat"/>
        <w:jc w:val="both"/>
      </w:pPr>
      <w:r w:rsidRPr="00F41654">
        <w:t xml:space="preserve">                                   лицами без гражданства, с</w:t>
      </w:r>
    </w:p>
    <w:p w:rsidR="00955947" w:rsidRPr="00F41654" w:rsidRDefault="00955947" w:rsidP="00F41654">
      <w:pPr>
        <w:pStyle w:val="ConsPlusNonformat"/>
        <w:jc w:val="both"/>
      </w:pPr>
      <w:r w:rsidRPr="00F41654">
        <w:t xml:space="preserve">                                   указанием реквизитов</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Идентификационный номер            ________________________________________</w:t>
      </w:r>
    </w:p>
    <w:p w:rsidR="00955947" w:rsidRPr="00F41654" w:rsidRDefault="00955947" w:rsidP="00F41654">
      <w:pPr>
        <w:pStyle w:val="ConsPlusNonformat"/>
        <w:jc w:val="both"/>
      </w:pPr>
      <w:r w:rsidRPr="00F41654">
        <w:t>налогоплательщика                  ________________________________________</w:t>
      </w:r>
    </w:p>
    <w:p w:rsidR="00955947" w:rsidRPr="00F41654" w:rsidRDefault="00955947" w:rsidP="00F41654">
      <w:pPr>
        <w:pStyle w:val="ConsPlusNonformat"/>
        <w:jc w:val="both"/>
      </w:pPr>
      <w:r w:rsidRPr="00F41654">
        <w:t>__________________________________ Страховое свидетельство</w:t>
      </w:r>
    </w:p>
    <w:p w:rsidR="00955947" w:rsidRPr="00F41654" w:rsidRDefault="00955947" w:rsidP="00F41654">
      <w:pPr>
        <w:pStyle w:val="ConsPlusNonformat"/>
        <w:jc w:val="both"/>
      </w:pPr>
      <w:r w:rsidRPr="00F41654">
        <w:t>__________________________________ обязательного пенсионного</w:t>
      </w:r>
    </w:p>
    <w:p w:rsidR="00955947" w:rsidRPr="00F41654" w:rsidRDefault="00955947" w:rsidP="00F41654">
      <w:pPr>
        <w:pStyle w:val="ConsPlusNonformat"/>
        <w:jc w:val="both"/>
      </w:pPr>
      <w:r w:rsidRPr="00F41654">
        <w:t xml:space="preserve">  (подпись уполномоченного лица)   страхования ____________________________</w:t>
      </w:r>
    </w:p>
    <w:p w:rsidR="00955947" w:rsidRPr="00F41654" w:rsidRDefault="00955947" w:rsidP="00F41654">
      <w:pPr>
        <w:pStyle w:val="ConsPlusNonformat"/>
        <w:jc w:val="both"/>
      </w:pPr>
      <w:r w:rsidRPr="00F41654">
        <w:t xml:space="preserve">                                   ________________________________________</w:t>
      </w:r>
    </w:p>
    <w:p w:rsidR="00955947" w:rsidRPr="00F41654" w:rsidRDefault="00955947" w:rsidP="00F41654">
      <w:pPr>
        <w:pStyle w:val="ConsPlusNonformat"/>
        <w:jc w:val="both"/>
      </w:pPr>
      <w:r w:rsidRPr="00F41654">
        <w:t xml:space="preserve">                                   (подпись работника, дата ознакомления)</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Экземпляр  трудового договора на руки получил:</w:t>
      </w:r>
    </w:p>
    <w:p w:rsidR="00955947" w:rsidRPr="00F41654" w:rsidRDefault="00955947" w:rsidP="00F41654">
      <w:pPr>
        <w:pStyle w:val="ConsPlusNonformat"/>
        <w:jc w:val="both"/>
      </w:pPr>
      <w:r w:rsidRPr="00F41654">
        <w:t>Подпись работника ____________________________ Дата "__" __________________</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Трудовой договор прекращен:</w:t>
      </w:r>
    </w:p>
    <w:p w:rsidR="00955947" w:rsidRPr="00F41654" w:rsidRDefault="00955947" w:rsidP="00F41654">
      <w:pPr>
        <w:pStyle w:val="ConsPlusNonformat"/>
        <w:jc w:val="both"/>
      </w:pPr>
      <w:r w:rsidRPr="00F41654">
        <w:t xml:space="preserve">    Дата прекращения ______________________________________________________</w:t>
      </w:r>
    </w:p>
    <w:p w:rsidR="00955947" w:rsidRPr="00F41654" w:rsidRDefault="00955947" w:rsidP="00F41654">
      <w:pPr>
        <w:pStyle w:val="ConsPlusNonformat"/>
        <w:jc w:val="both"/>
      </w:pPr>
      <w:r w:rsidRPr="00F41654">
        <w:t xml:space="preserve">    Основание прекращения трудового договора: пункт _______________________</w:t>
      </w:r>
    </w:p>
    <w:p w:rsidR="00955947" w:rsidRPr="00F41654" w:rsidRDefault="00955947" w:rsidP="00F41654">
      <w:pPr>
        <w:pStyle w:val="ConsPlusNonformat"/>
        <w:jc w:val="both"/>
      </w:pPr>
      <w:r w:rsidRPr="00F41654">
        <w:t>части ________ статьи ________________________ Трудового кодекса Российской</w:t>
      </w:r>
    </w:p>
    <w:p w:rsidR="00955947" w:rsidRPr="00F41654" w:rsidRDefault="00955947" w:rsidP="00F41654">
      <w:pPr>
        <w:pStyle w:val="ConsPlusNonformat"/>
        <w:jc w:val="both"/>
      </w:pPr>
      <w:r w:rsidRPr="00F41654">
        <w:t>Федерации (пункт ____________ настоящего трудового договора).</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Подпись уполномоченного лица</w:t>
      </w:r>
    </w:p>
    <w:p w:rsidR="00955947" w:rsidRPr="00F41654" w:rsidRDefault="00955947" w:rsidP="00F41654">
      <w:pPr>
        <w:pStyle w:val="ConsPlusNonformat"/>
        <w:jc w:val="both"/>
      </w:pPr>
      <w:r w:rsidRPr="00F41654">
        <w:t>___________________________________     Дата "__" _________________________</w:t>
      </w:r>
    </w:p>
    <w:p w:rsidR="00955947" w:rsidRPr="00F41654" w:rsidRDefault="00955947" w:rsidP="00F41654">
      <w:pPr>
        <w:pStyle w:val="ConsPlusNonformat"/>
        <w:jc w:val="both"/>
      </w:pPr>
      <w:r w:rsidRPr="00F41654">
        <w:t xml:space="preserve">     (расшифровка подписи)</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Подпись работника _________________     Дата "__" _________________________</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Трудовая книжка получена __________________ Дата "__" _____________________</w:t>
      </w:r>
    </w:p>
    <w:p w:rsidR="00955947" w:rsidRPr="00F41654" w:rsidRDefault="00955947" w:rsidP="00F41654">
      <w:pPr>
        <w:pStyle w:val="ConsPlusNonformat"/>
        <w:jc w:val="both"/>
      </w:pPr>
      <w:r w:rsidRPr="00F41654">
        <w:t xml:space="preserve">                             (подпись)</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 xml:space="preserve">    Иные документы, связанные с работой, получены _________________________</w:t>
      </w:r>
    </w:p>
    <w:p w:rsidR="00955947" w:rsidRPr="00F41654" w:rsidRDefault="00955947" w:rsidP="00F41654">
      <w:pPr>
        <w:pStyle w:val="ConsPlusNonformat"/>
        <w:jc w:val="both"/>
      </w:pPr>
      <w:r w:rsidRPr="00F41654">
        <w:t>__________________________________________________________________________.</w:t>
      </w:r>
    </w:p>
    <w:p w:rsidR="00955947" w:rsidRPr="00F41654" w:rsidRDefault="00955947" w:rsidP="00F41654">
      <w:pPr>
        <w:pStyle w:val="ConsPlusNonformat"/>
        <w:jc w:val="both"/>
      </w:pPr>
      <w:r w:rsidRPr="00F41654">
        <w:t xml:space="preserve">                               (перечислить)</w:t>
      </w:r>
    </w:p>
    <w:p w:rsidR="00955947" w:rsidRPr="00F41654" w:rsidRDefault="00955947" w:rsidP="00F41654">
      <w:pPr>
        <w:pStyle w:val="ConsPlusNonformat"/>
        <w:jc w:val="both"/>
      </w:pPr>
    </w:p>
    <w:p w:rsidR="00955947" w:rsidRPr="00F41654" w:rsidRDefault="00955947" w:rsidP="00F41654">
      <w:pPr>
        <w:pStyle w:val="ConsPlusNonformat"/>
        <w:jc w:val="both"/>
      </w:pPr>
      <w:r w:rsidRPr="00F41654">
        <w:t>Подпись работника ________________________ Дата "__" ______________________</w:t>
      </w:r>
    </w:p>
    <w:p w:rsidR="00955947" w:rsidRPr="00F41654" w:rsidRDefault="00955947" w:rsidP="00F41654">
      <w:pPr>
        <w:pStyle w:val="ConsPlusNormal"/>
        <w:jc w:val="both"/>
      </w:pPr>
    </w:p>
    <w:p w:rsidR="00955947" w:rsidRPr="00F41654" w:rsidRDefault="00955947" w:rsidP="00F41654">
      <w:pPr>
        <w:pStyle w:val="ConsPlusNormal"/>
        <w:ind w:firstLine="540"/>
        <w:jc w:val="both"/>
      </w:pPr>
      <w:r w:rsidRPr="00F41654">
        <w:t xml:space="preserve">Примечания: 1. </w:t>
      </w:r>
      <w:hyperlink w:anchor="Par206" w:tooltip="    б)   рабочее   место,   соответствующее   государственным   нормативным" w:history="1">
        <w:r w:rsidRPr="00F41654">
          <w:t>Подпункт "б" пункта 10</w:t>
        </w:r>
      </w:hyperlink>
      <w:r w:rsidRPr="00F41654">
        <w:t xml:space="preserve"> и </w:t>
      </w:r>
      <w:hyperlink w:anchor="Par326" w:tooltip="    з)  обучать  работника  безопасным методам и приемам выполнения работ и" w:history="1">
        <w:r w:rsidRPr="00F41654">
          <w:t>подпункт "з" пункта 13</w:t>
        </w:r>
      </w:hyperlink>
      <w:r w:rsidRPr="00F41654">
        <w:t xml:space="preserve"> не применяются к дистанционным работникам.</w:t>
      </w:r>
    </w:p>
    <w:p w:rsidR="00955947" w:rsidRPr="00F41654" w:rsidRDefault="00955947" w:rsidP="00F41654">
      <w:pPr>
        <w:pStyle w:val="ConsPlusNormal"/>
        <w:ind w:firstLine="540"/>
        <w:jc w:val="both"/>
      </w:pPr>
      <w:r w:rsidRPr="00F41654">
        <w:t xml:space="preserve">2. </w:t>
      </w:r>
      <w:hyperlink w:anchor="Par414" w:tooltip="    18. Работнику устанавливается следующий режим рабочего времени:" w:history="1">
        <w:r w:rsidRPr="00F41654">
          <w:t>Пункт 18</w:t>
        </w:r>
      </w:hyperlink>
      <w:r w:rsidRPr="00F41654">
        <w:t xml:space="preserve"> не применяется к дистанционным работникам и надомникам.</w:t>
      </w:r>
    </w:p>
    <w:p w:rsidR="00955947" w:rsidRPr="00F41654" w:rsidRDefault="00955947" w:rsidP="00F41654">
      <w:pPr>
        <w:pStyle w:val="ConsPlusNormal"/>
        <w:ind w:firstLine="540"/>
        <w:jc w:val="both"/>
      </w:pPr>
      <w:r w:rsidRPr="00F41654">
        <w:t xml:space="preserve">3. </w:t>
      </w:r>
      <w:hyperlink w:anchor="Par458" w:tooltip="    23. На рабочем месте работника  установлены  следующие  условия  труда:" w:history="1">
        <w:r w:rsidRPr="00F41654">
          <w:t>Пункты 23</w:t>
        </w:r>
      </w:hyperlink>
      <w:r w:rsidRPr="00F41654">
        <w:t xml:space="preserve"> - </w:t>
      </w:r>
      <w:hyperlink w:anchor="Par477" w:tooltip="    26. Работнику средства индивидуальной защиты __________________________" w:history="1">
        <w:r w:rsidRPr="00F41654">
          <w:t>26</w:t>
        </w:r>
      </w:hyperlink>
      <w:r w:rsidRPr="00F41654">
        <w:t xml:space="preserve"> не применяются к дистанционным работникам.</w:t>
      </w:r>
    </w:p>
    <w:p w:rsidR="00955947" w:rsidRPr="00F41654" w:rsidRDefault="00955947" w:rsidP="00F41654">
      <w:pPr>
        <w:pStyle w:val="ConsPlusNormal"/>
        <w:ind w:firstLine="540"/>
        <w:jc w:val="both"/>
      </w:pPr>
      <w:r w:rsidRPr="00F41654">
        <w:t xml:space="preserve">4. </w:t>
      </w:r>
      <w:hyperlink w:anchor="Par484" w:tooltip="    27.    Работник   подлежит   обязательному   пенсионному   страхованию," w:history="1">
        <w:r w:rsidRPr="00F41654">
          <w:t>Пункт 27</w:t>
        </w:r>
      </w:hyperlink>
      <w:r w:rsidRPr="00F41654">
        <w:t xml:space="preserve"> применяется к работникам - иностранным гражданам с особенностями, установленными федеральными законами и международными договорами Российской Федерации.</w:t>
      </w:r>
    </w:p>
    <w:p w:rsidR="00955947" w:rsidRPr="00F41654" w:rsidRDefault="00955947" w:rsidP="00F41654">
      <w:pPr>
        <w:pStyle w:val="ConsPlusNormal"/>
        <w:ind w:firstLine="540"/>
        <w:jc w:val="both"/>
      </w:pPr>
      <w:r w:rsidRPr="00F41654">
        <w:t>5. Для иностранных граждан или лиц без гражданства указываются следующие сведения:</w:t>
      </w:r>
    </w:p>
    <w:p w:rsidR="00955947" w:rsidRPr="00F41654" w:rsidRDefault="00955947" w:rsidP="00F41654">
      <w:pPr>
        <w:pStyle w:val="ConsPlusNormal"/>
        <w:ind w:firstLine="540"/>
        <w:jc w:val="both"/>
      </w:pPr>
      <w:r w:rsidRPr="00F41654">
        <w:t>о разрешении на работу или патенте - при заключении трудового договора с временно пребывающим в Российской Федерации иностранным гражданином или лицом без гражданства;</w:t>
      </w:r>
    </w:p>
    <w:p w:rsidR="00955947" w:rsidRPr="00F41654" w:rsidRDefault="00955947" w:rsidP="00F41654">
      <w:pPr>
        <w:pStyle w:val="ConsPlusNormal"/>
        <w:ind w:firstLine="540"/>
        <w:jc w:val="both"/>
      </w:pPr>
      <w:r w:rsidRPr="00F41654">
        <w:t>о разрешении на временное проживание в Российской Федерации - при заключении трудового договора с временно проживающим в Российской Федерации иностранным гражданином или лицом без гражданства;</w:t>
      </w:r>
    </w:p>
    <w:p w:rsidR="00955947" w:rsidRPr="00F41654" w:rsidRDefault="00955947" w:rsidP="00F41654">
      <w:pPr>
        <w:pStyle w:val="ConsPlusNormal"/>
        <w:ind w:firstLine="540"/>
        <w:jc w:val="both"/>
      </w:pPr>
      <w:r w:rsidRPr="00F41654">
        <w:t>о виде на жительство - при заключении трудового договора с постоянно проживающим в Российской Федерации иностранным гражданином или лицом без гражданства;</w:t>
      </w:r>
    </w:p>
    <w:p w:rsidR="00955947" w:rsidRPr="00F41654" w:rsidRDefault="00955947" w:rsidP="00F41654">
      <w:pPr>
        <w:pStyle w:val="ConsPlusNormal"/>
        <w:ind w:firstLine="540"/>
        <w:jc w:val="both"/>
      </w:pPr>
      <w:r w:rsidRPr="00F41654">
        <w:t>реквизиты договора (полиса) добровольного медицинского страхования или заключенного работодателем с медицинской организацией договора о предоставлении платных медицинских услуг с временно пребывающим в Российской Федерации иностранным гражданином или лицом без гражданства.</w:t>
      </w:r>
    </w:p>
    <w:sectPr w:rsidR="00955947" w:rsidRPr="00F4165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947" w:rsidRDefault="00955947">
      <w:r>
        <w:separator/>
      </w:r>
    </w:p>
  </w:endnote>
  <w:endnote w:type="continuationSeparator" w:id="0">
    <w:p w:rsidR="00955947" w:rsidRDefault="009559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947" w:rsidRDefault="00955947" w:rsidP="00DF5729">
    <w:pPr>
      <w:jc w:val="center"/>
      <w:rPr>
        <w:sz w:val="2"/>
        <w:szCs w:val="2"/>
      </w:rPr>
    </w:pPr>
  </w:p>
  <w:p w:rsidR="00955947" w:rsidRDefault="0095594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947" w:rsidRDefault="00955947">
      <w:r>
        <w:separator/>
      </w:r>
    </w:p>
  </w:footnote>
  <w:footnote w:type="continuationSeparator" w:id="0">
    <w:p w:rsidR="00955947" w:rsidRDefault="009559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947" w:rsidRDefault="00955947" w:rsidP="00DF5729">
    <w:pPr>
      <w:jc w:val="center"/>
      <w:rPr>
        <w:sz w:val="2"/>
        <w:szCs w:val="2"/>
      </w:rPr>
    </w:pPr>
  </w:p>
  <w:p w:rsidR="00955947" w:rsidRDefault="0095594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55947" w:rsidRPr="002A36C4" w:rsidRDefault="0095594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55947" w:rsidRPr="002A36C4" w:rsidRDefault="0095594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55947" w:rsidRDefault="00955947">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37B14"/>
    <w:rsid w:val="00470855"/>
    <w:rsid w:val="00616E37"/>
    <w:rsid w:val="006C2CAC"/>
    <w:rsid w:val="006D6D97"/>
    <w:rsid w:val="00706E08"/>
    <w:rsid w:val="008A40F2"/>
    <w:rsid w:val="00955947"/>
    <w:rsid w:val="00CA5FB3"/>
    <w:rsid w:val="00DF5729"/>
    <w:rsid w:val="00EB2E3B"/>
    <w:rsid w:val="00F41654"/>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C14F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C14F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C14F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21222773">
      <w:marLeft w:val="0"/>
      <w:marRight w:val="0"/>
      <w:marTop w:val="0"/>
      <w:marBottom w:val="0"/>
      <w:divBdr>
        <w:top w:val="none" w:sz="0" w:space="0" w:color="auto"/>
        <w:left w:val="none" w:sz="0" w:space="0" w:color="auto"/>
        <w:bottom w:val="none" w:sz="0" w:space="0" w:color="auto"/>
        <w:right w:val="none" w:sz="0" w:space="0" w:color="auto"/>
      </w:divBdr>
    </w:div>
    <w:div w:id="421222774">
      <w:marLeft w:val="0"/>
      <w:marRight w:val="0"/>
      <w:marTop w:val="0"/>
      <w:marBottom w:val="0"/>
      <w:divBdr>
        <w:top w:val="none" w:sz="0" w:space="0" w:color="auto"/>
        <w:left w:val="none" w:sz="0" w:space="0" w:color="auto"/>
        <w:bottom w:val="none" w:sz="0" w:space="0" w:color="auto"/>
        <w:right w:val="none" w:sz="0" w:space="0" w:color="auto"/>
      </w:divBdr>
    </w:div>
    <w:div w:id="421222775">
      <w:marLeft w:val="0"/>
      <w:marRight w:val="0"/>
      <w:marTop w:val="0"/>
      <w:marBottom w:val="0"/>
      <w:divBdr>
        <w:top w:val="none" w:sz="0" w:space="0" w:color="auto"/>
        <w:left w:val="none" w:sz="0" w:space="0" w:color="auto"/>
        <w:bottom w:val="none" w:sz="0" w:space="0" w:color="auto"/>
        <w:right w:val="none" w:sz="0" w:space="0" w:color="auto"/>
      </w:divBdr>
    </w:div>
    <w:div w:id="421222776">
      <w:marLeft w:val="0"/>
      <w:marRight w:val="0"/>
      <w:marTop w:val="0"/>
      <w:marBottom w:val="0"/>
      <w:divBdr>
        <w:top w:val="none" w:sz="0" w:space="0" w:color="auto"/>
        <w:left w:val="none" w:sz="0" w:space="0" w:color="auto"/>
        <w:bottom w:val="none" w:sz="0" w:space="0" w:color="auto"/>
        <w:right w:val="none" w:sz="0" w:space="0" w:color="auto"/>
      </w:divBdr>
    </w:div>
    <w:div w:id="421222777">
      <w:marLeft w:val="0"/>
      <w:marRight w:val="0"/>
      <w:marTop w:val="0"/>
      <w:marBottom w:val="0"/>
      <w:divBdr>
        <w:top w:val="none" w:sz="0" w:space="0" w:color="auto"/>
        <w:left w:val="none" w:sz="0" w:space="0" w:color="auto"/>
        <w:bottom w:val="none" w:sz="0" w:space="0" w:color="auto"/>
        <w:right w:val="none" w:sz="0" w:space="0" w:color="auto"/>
      </w:divBdr>
    </w:div>
    <w:div w:id="4212227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11</Pages>
  <Words>6038</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2016-08-31T11:33:00Z</dcterms:created>
  <dcterms:modified xsi:type="dcterms:W3CDTF">2016-08-31T11:33:00Z</dcterms:modified>
</cp:coreProperties>
</file>