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6E0" w:rsidRPr="00223900" w:rsidRDefault="00FE06E0" w:rsidP="00223900">
      <w:pPr>
        <w:pStyle w:val="ConsPlusTitle"/>
        <w:jc w:val="center"/>
        <w:outlineLvl w:val="0"/>
        <w:rPr>
          <w:sz w:val="22"/>
          <w:szCs w:val="22"/>
        </w:rPr>
      </w:pPr>
      <w:r w:rsidRPr="00223900">
        <w:rPr>
          <w:sz w:val="22"/>
          <w:szCs w:val="22"/>
        </w:rPr>
        <w:t>МИНИСТЕРСТВО ТРУДА И СОЦИАЛЬНОЙ ЗАЩИТЫ РОССИЙСКОЙ ФЕДЕРАЦИИ</w:t>
      </w:r>
    </w:p>
    <w:p w:rsidR="00FE06E0" w:rsidRPr="00223900" w:rsidRDefault="00FE06E0" w:rsidP="00223900">
      <w:pPr>
        <w:pStyle w:val="ConsPlusTitle"/>
        <w:jc w:val="center"/>
        <w:rPr>
          <w:sz w:val="22"/>
          <w:szCs w:val="22"/>
        </w:rPr>
      </w:pPr>
    </w:p>
    <w:p w:rsidR="00FE06E0" w:rsidRPr="00223900" w:rsidRDefault="00FE06E0" w:rsidP="00223900">
      <w:pPr>
        <w:pStyle w:val="ConsPlusTitle"/>
        <w:jc w:val="center"/>
        <w:rPr>
          <w:sz w:val="22"/>
          <w:szCs w:val="22"/>
        </w:rPr>
      </w:pPr>
      <w:r w:rsidRPr="00223900">
        <w:rPr>
          <w:sz w:val="22"/>
          <w:szCs w:val="22"/>
        </w:rPr>
        <w:t>ПИСЬМО</w:t>
      </w:r>
    </w:p>
    <w:p w:rsidR="00FE06E0" w:rsidRPr="00223900" w:rsidRDefault="00FE06E0" w:rsidP="00223900">
      <w:pPr>
        <w:pStyle w:val="ConsPlusTitle"/>
        <w:jc w:val="center"/>
        <w:rPr>
          <w:sz w:val="22"/>
          <w:szCs w:val="22"/>
        </w:rPr>
      </w:pPr>
      <w:r w:rsidRPr="00223900">
        <w:rPr>
          <w:sz w:val="22"/>
          <w:szCs w:val="22"/>
        </w:rPr>
        <w:t xml:space="preserve">от 15 августа </w:t>
      </w:r>
      <w:smartTag w:uri="urn:schemas-microsoft-com:office:smarttags" w:element="metricconverter">
        <w:smartTagPr>
          <w:attr w:name="ProductID" w:val="2016 г"/>
        </w:smartTagPr>
        <w:r w:rsidRPr="00223900">
          <w:rPr>
            <w:sz w:val="22"/>
            <w:szCs w:val="22"/>
          </w:rPr>
          <w:t>2016 г</w:t>
        </w:r>
      </w:smartTag>
      <w:r w:rsidRPr="00223900">
        <w:rPr>
          <w:sz w:val="22"/>
          <w:szCs w:val="22"/>
        </w:rPr>
        <w:t>. N 16-5/В-421</w:t>
      </w:r>
    </w:p>
    <w:p w:rsidR="00FE06E0" w:rsidRPr="00223900" w:rsidRDefault="00FE06E0" w:rsidP="00223900">
      <w:pPr>
        <w:pStyle w:val="ConsPlusNormal"/>
        <w:jc w:val="both"/>
        <w:rPr>
          <w:sz w:val="22"/>
          <w:szCs w:val="22"/>
        </w:rPr>
      </w:pPr>
    </w:p>
    <w:p w:rsidR="00FE06E0" w:rsidRPr="00223900" w:rsidRDefault="00FE06E0" w:rsidP="00223900">
      <w:pPr>
        <w:pStyle w:val="ConsPlusNormal"/>
        <w:spacing w:line="300" w:lineRule="atLeast"/>
        <w:ind w:firstLine="539"/>
        <w:jc w:val="both"/>
        <w:rPr>
          <w:sz w:val="22"/>
          <w:szCs w:val="22"/>
        </w:rPr>
      </w:pPr>
      <w:r w:rsidRPr="00223900">
        <w:rPr>
          <w:sz w:val="22"/>
          <w:szCs w:val="22"/>
        </w:rPr>
        <w:t xml:space="preserve">Департамент занятости населения в целях обеспечения единых подходов при постановке на регистрационный учет граждан в целях поиска подходящей работы направляет для использования в работе рекомендованную </w:t>
      </w:r>
      <w:hyperlink w:anchor="Par26" w:tooltip="                                  СПРАВКА" w:history="1">
        <w:r w:rsidRPr="00223900">
          <w:rPr>
            <w:sz w:val="22"/>
            <w:szCs w:val="22"/>
          </w:rPr>
          <w:t>форму</w:t>
        </w:r>
      </w:hyperlink>
      <w:r w:rsidRPr="00223900">
        <w:rPr>
          <w:sz w:val="22"/>
          <w:szCs w:val="22"/>
        </w:rPr>
        <w:t xml:space="preserve"> справки о среднем заработке за последние три месяца по последнему месту работы (прилагается).</w:t>
      </w:r>
    </w:p>
    <w:p w:rsidR="00FE06E0" w:rsidRPr="00223900" w:rsidRDefault="00FE06E0" w:rsidP="00223900">
      <w:pPr>
        <w:pStyle w:val="ConsPlusNormal"/>
        <w:spacing w:line="300" w:lineRule="atLeast"/>
        <w:ind w:firstLine="539"/>
        <w:jc w:val="both"/>
        <w:rPr>
          <w:sz w:val="22"/>
          <w:szCs w:val="22"/>
        </w:rPr>
      </w:pPr>
      <w:r w:rsidRPr="00223900">
        <w:rPr>
          <w:sz w:val="22"/>
          <w:szCs w:val="22"/>
        </w:rPr>
        <w:t>Одновременно обращаем внимание, что если указанная справка составлена работодателем в произвольной форме и содержит сведения, необходимые для определения размера и сроков выплаты пособия по безработице, основания для отказа в ее принятии отсутствуют.</w:t>
      </w:r>
    </w:p>
    <w:p w:rsidR="00FE06E0" w:rsidRPr="00223900" w:rsidRDefault="00FE06E0" w:rsidP="00223900">
      <w:pPr>
        <w:pStyle w:val="ConsPlusNormal"/>
        <w:jc w:val="both"/>
        <w:rPr>
          <w:sz w:val="22"/>
          <w:szCs w:val="22"/>
        </w:rPr>
      </w:pPr>
    </w:p>
    <w:p w:rsidR="00FE06E0" w:rsidRPr="00223900" w:rsidRDefault="00FE06E0" w:rsidP="00223900">
      <w:pPr>
        <w:pStyle w:val="ConsPlusNormal"/>
        <w:jc w:val="right"/>
        <w:rPr>
          <w:sz w:val="22"/>
          <w:szCs w:val="22"/>
        </w:rPr>
      </w:pPr>
      <w:r w:rsidRPr="00223900">
        <w:rPr>
          <w:sz w:val="22"/>
          <w:szCs w:val="22"/>
        </w:rPr>
        <w:t>Директор Департамента</w:t>
      </w:r>
    </w:p>
    <w:p w:rsidR="00FE06E0" w:rsidRPr="00223900" w:rsidRDefault="00FE06E0" w:rsidP="00223900">
      <w:pPr>
        <w:pStyle w:val="ConsPlusNormal"/>
        <w:jc w:val="right"/>
        <w:rPr>
          <w:sz w:val="22"/>
          <w:szCs w:val="22"/>
        </w:rPr>
      </w:pPr>
      <w:r w:rsidRPr="00223900">
        <w:rPr>
          <w:sz w:val="22"/>
          <w:szCs w:val="22"/>
        </w:rPr>
        <w:t>занятости населения</w:t>
      </w:r>
    </w:p>
    <w:p w:rsidR="00FE06E0" w:rsidRPr="00223900" w:rsidRDefault="00FE06E0" w:rsidP="00223900">
      <w:pPr>
        <w:pStyle w:val="ConsPlusNormal"/>
        <w:jc w:val="right"/>
        <w:rPr>
          <w:sz w:val="22"/>
          <w:szCs w:val="22"/>
        </w:rPr>
      </w:pPr>
      <w:r w:rsidRPr="00223900">
        <w:rPr>
          <w:sz w:val="22"/>
          <w:szCs w:val="22"/>
        </w:rPr>
        <w:t>М.В.КИРСАНОВ</w:t>
      </w:r>
    </w:p>
    <w:p w:rsidR="00FE06E0" w:rsidRPr="00223900" w:rsidRDefault="00FE06E0" w:rsidP="00223900">
      <w:pPr>
        <w:pStyle w:val="ConsPlusNormal"/>
        <w:jc w:val="both"/>
        <w:rPr>
          <w:sz w:val="22"/>
          <w:szCs w:val="22"/>
        </w:rPr>
      </w:pPr>
    </w:p>
    <w:p w:rsidR="00FE06E0" w:rsidRPr="00223900" w:rsidRDefault="00FE06E0" w:rsidP="00223900">
      <w:pPr>
        <w:pStyle w:val="ConsPlusNormal"/>
        <w:jc w:val="right"/>
        <w:outlineLvl w:val="0"/>
        <w:rPr>
          <w:sz w:val="22"/>
          <w:szCs w:val="22"/>
        </w:rPr>
      </w:pPr>
      <w:r w:rsidRPr="00223900">
        <w:rPr>
          <w:sz w:val="22"/>
          <w:szCs w:val="22"/>
        </w:rPr>
        <w:t>Приложение</w:t>
      </w:r>
    </w:p>
    <w:p w:rsidR="00FE06E0" w:rsidRPr="00223900" w:rsidRDefault="00FE06E0" w:rsidP="00223900">
      <w:pPr>
        <w:pStyle w:val="ConsPlusNormal"/>
        <w:jc w:val="both"/>
        <w:rPr>
          <w:sz w:val="22"/>
          <w:szCs w:val="22"/>
        </w:rPr>
      </w:pPr>
    </w:p>
    <w:p w:rsidR="00FE06E0" w:rsidRPr="00223900" w:rsidRDefault="00FE06E0" w:rsidP="00223900">
      <w:pPr>
        <w:pStyle w:val="ConsPlusNonformat"/>
        <w:jc w:val="both"/>
        <w:rPr>
          <w:sz w:val="21"/>
          <w:szCs w:val="21"/>
        </w:rPr>
      </w:pPr>
      <w:r w:rsidRPr="00223900">
        <w:rPr>
          <w:sz w:val="21"/>
          <w:szCs w:val="21"/>
        </w:rPr>
        <w:t>Фирменный бланк или угловой штамп      ИНН ________________________________</w:t>
      </w:r>
    </w:p>
    <w:p w:rsidR="00FE06E0" w:rsidRPr="00223900" w:rsidRDefault="00FE06E0" w:rsidP="00223900">
      <w:pPr>
        <w:pStyle w:val="ConsPlusNonformat"/>
        <w:jc w:val="both"/>
        <w:rPr>
          <w:sz w:val="21"/>
          <w:szCs w:val="21"/>
        </w:rPr>
      </w:pPr>
      <w:r w:rsidRPr="00223900">
        <w:rPr>
          <w:sz w:val="21"/>
          <w:szCs w:val="21"/>
        </w:rPr>
        <w:t>организации с указанием юридического           идентификационный номер</w:t>
      </w:r>
    </w:p>
    <w:p w:rsidR="00FE06E0" w:rsidRPr="00223900" w:rsidRDefault="00FE06E0" w:rsidP="00223900">
      <w:pPr>
        <w:pStyle w:val="ConsPlusNonformat"/>
        <w:jc w:val="both"/>
        <w:rPr>
          <w:sz w:val="21"/>
          <w:szCs w:val="21"/>
        </w:rPr>
      </w:pPr>
      <w:r w:rsidRPr="00223900">
        <w:rPr>
          <w:sz w:val="21"/>
          <w:szCs w:val="21"/>
        </w:rPr>
        <w:t>адреса                                               организации</w:t>
      </w:r>
    </w:p>
    <w:p w:rsidR="00FE06E0" w:rsidRPr="00223900" w:rsidRDefault="00FE06E0" w:rsidP="00223900">
      <w:pPr>
        <w:pStyle w:val="ConsPlusNonformat"/>
        <w:jc w:val="both"/>
        <w:rPr>
          <w:sz w:val="21"/>
          <w:szCs w:val="21"/>
        </w:rPr>
      </w:pPr>
      <w:r w:rsidRPr="00223900">
        <w:rPr>
          <w:sz w:val="21"/>
          <w:szCs w:val="21"/>
        </w:rPr>
        <w:t xml:space="preserve">                                       ОКВЭД ______________________________</w:t>
      </w:r>
    </w:p>
    <w:p w:rsidR="00FE06E0" w:rsidRPr="00223900" w:rsidRDefault="00FE06E0" w:rsidP="00223900">
      <w:pPr>
        <w:pStyle w:val="ConsPlusNonformat"/>
        <w:jc w:val="both"/>
        <w:rPr>
          <w:sz w:val="21"/>
          <w:szCs w:val="21"/>
        </w:rPr>
      </w:pPr>
      <w:r w:rsidRPr="00223900">
        <w:rPr>
          <w:sz w:val="21"/>
          <w:szCs w:val="21"/>
        </w:rPr>
        <w:t xml:space="preserve">                                                 код вида экономической</w:t>
      </w:r>
    </w:p>
    <w:p w:rsidR="00FE06E0" w:rsidRPr="00223900" w:rsidRDefault="00FE06E0" w:rsidP="00223900">
      <w:pPr>
        <w:pStyle w:val="ConsPlusNonformat"/>
        <w:jc w:val="both"/>
        <w:rPr>
          <w:sz w:val="21"/>
          <w:szCs w:val="21"/>
        </w:rPr>
      </w:pPr>
      <w:r w:rsidRPr="00223900">
        <w:rPr>
          <w:sz w:val="21"/>
          <w:szCs w:val="21"/>
        </w:rPr>
        <w:t xml:space="preserve">                                                деятельности организации</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bookmarkStart w:id="0" w:name="Par26"/>
      <w:bookmarkEnd w:id="0"/>
      <w:r w:rsidRPr="00223900">
        <w:rPr>
          <w:sz w:val="21"/>
          <w:szCs w:val="21"/>
        </w:rPr>
        <w:t xml:space="preserve">                                  СПРАВКА</w:t>
      </w:r>
    </w:p>
    <w:p w:rsidR="00FE06E0" w:rsidRPr="00223900" w:rsidRDefault="00FE06E0" w:rsidP="00223900">
      <w:pPr>
        <w:pStyle w:val="ConsPlusNonformat"/>
        <w:jc w:val="both"/>
        <w:rPr>
          <w:sz w:val="21"/>
          <w:szCs w:val="21"/>
        </w:rPr>
      </w:pPr>
      <w:r w:rsidRPr="00223900">
        <w:rPr>
          <w:sz w:val="21"/>
          <w:szCs w:val="21"/>
        </w:rPr>
        <w:t xml:space="preserve">            о среднем заработке для определения размера пособия</w:t>
      </w:r>
    </w:p>
    <w:p w:rsidR="00FE06E0" w:rsidRPr="00223900" w:rsidRDefault="00FE06E0" w:rsidP="00223900">
      <w:pPr>
        <w:pStyle w:val="ConsPlusNonformat"/>
        <w:jc w:val="both"/>
        <w:rPr>
          <w:sz w:val="21"/>
          <w:szCs w:val="21"/>
        </w:rPr>
      </w:pPr>
      <w:r w:rsidRPr="00223900">
        <w:rPr>
          <w:sz w:val="21"/>
          <w:szCs w:val="21"/>
        </w:rPr>
        <w:t xml:space="preserve">                        по безработице (стипендии)</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Выдана гр. ________________________________________________________________</w:t>
      </w:r>
    </w:p>
    <w:p w:rsidR="00FE06E0" w:rsidRPr="00223900" w:rsidRDefault="00FE06E0" w:rsidP="00223900">
      <w:pPr>
        <w:pStyle w:val="ConsPlusNonformat"/>
        <w:jc w:val="both"/>
        <w:rPr>
          <w:sz w:val="21"/>
          <w:szCs w:val="21"/>
        </w:rPr>
      </w:pPr>
      <w:r w:rsidRPr="00223900">
        <w:rPr>
          <w:sz w:val="21"/>
          <w:szCs w:val="21"/>
        </w:rPr>
        <w:t>в том, что он (она) выполнял(ла) работу, проходил(ла) службу</w:t>
      </w:r>
    </w:p>
    <w:p w:rsidR="00FE06E0" w:rsidRPr="00223900" w:rsidRDefault="00FE06E0" w:rsidP="00223900">
      <w:pPr>
        <w:pStyle w:val="ConsPlusNonformat"/>
        <w:jc w:val="both"/>
        <w:rPr>
          <w:sz w:val="21"/>
          <w:szCs w:val="21"/>
        </w:rPr>
      </w:pPr>
      <w:r w:rsidRPr="00223900">
        <w:rPr>
          <w:sz w:val="21"/>
          <w:szCs w:val="21"/>
        </w:rPr>
        <w:t>с _________________________________ по ____________________________________</w:t>
      </w:r>
    </w:p>
    <w:p w:rsidR="00FE06E0" w:rsidRPr="00223900" w:rsidRDefault="00FE06E0" w:rsidP="00223900">
      <w:pPr>
        <w:pStyle w:val="ConsPlusNonformat"/>
        <w:jc w:val="both"/>
        <w:rPr>
          <w:sz w:val="21"/>
          <w:szCs w:val="21"/>
        </w:rPr>
      </w:pPr>
      <w:r w:rsidRPr="00223900">
        <w:rPr>
          <w:sz w:val="21"/>
          <w:szCs w:val="21"/>
        </w:rPr>
        <w:t>___________________________________________________________________________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наименование предприятия, организации, N в/ч и т.д.</w:t>
      </w:r>
    </w:p>
    <w:p w:rsidR="00FE06E0" w:rsidRPr="00223900" w:rsidRDefault="00FE06E0" w:rsidP="00223900">
      <w:pPr>
        <w:pStyle w:val="ConsPlusNonformat"/>
        <w:jc w:val="both"/>
        <w:rPr>
          <w:sz w:val="21"/>
          <w:szCs w:val="21"/>
        </w:rPr>
      </w:pPr>
      <w:r w:rsidRPr="00223900">
        <w:rPr>
          <w:sz w:val="21"/>
          <w:szCs w:val="21"/>
        </w:rPr>
        <w:t>Средний заработок за последние три месяца составил ___________ руб. __ коп.</w:t>
      </w:r>
    </w:p>
    <w:p w:rsidR="00FE06E0" w:rsidRPr="00223900" w:rsidRDefault="00FE06E0" w:rsidP="00223900">
      <w:pPr>
        <w:pStyle w:val="ConsPlusNonformat"/>
        <w:jc w:val="both"/>
        <w:rPr>
          <w:sz w:val="21"/>
          <w:szCs w:val="21"/>
        </w:rPr>
      </w:pPr>
      <w:r w:rsidRPr="00223900">
        <w:rPr>
          <w:sz w:val="21"/>
          <w:szCs w:val="21"/>
        </w:rPr>
        <w:t>___________________________________________________________________________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сумма цифрами и прописью</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Расчет среднего заработка производится в соответствии с Порядком исчисления</w:t>
      </w:r>
    </w:p>
    <w:p w:rsidR="00FE06E0" w:rsidRPr="00223900" w:rsidRDefault="00FE06E0" w:rsidP="00223900">
      <w:pPr>
        <w:pStyle w:val="ConsPlusNonformat"/>
        <w:jc w:val="both"/>
        <w:rPr>
          <w:sz w:val="21"/>
          <w:szCs w:val="21"/>
        </w:rPr>
      </w:pPr>
      <w:r w:rsidRPr="00223900">
        <w:rPr>
          <w:sz w:val="21"/>
          <w:szCs w:val="21"/>
        </w:rPr>
        <w:t>среднего  заработка  для  определения  размера  пособия  по  безработице  и</w:t>
      </w:r>
    </w:p>
    <w:p w:rsidR="00FE06E0" w:rsidRPr="00223900" w:rsidRDefault="00FE06E0" w:rsidP="00223900">
      <w:pPr>
        <w:pStyle w:val="ConsPlusNonformat"/>
        <w:jc w:val="both"/>
        <w:rPr>
          <w:sz w:val="21"/>
          <w:szCs w:val="21"/>
        </w:rPr>
      </w:pPr>
      <w:r w:rsidRPr="00223900">
        <w:rPr>
          <w:sz w:val="21"/>
          <w:szCs w:val="21"/>
        </w:rPr>
        <w:t>стипендии,  выплачиваемой  гражданам  в период профессиональной подготовки,</w:t>
      </w:r>
    </w:p>
    <w:p w:rsidR="00FE06E0" w:rsidRPr="00223900" w:rsidRDefault="00FE06E0" w:rsidP="00223900">
      <w:pPr>
        <w:pStyle w:val="ConsPlusNonformat"/>
        <w:jc w:val="both"/>
        <w:rPr>
          <w:sz w:val="21"/>
          <w:szCs w:val="21"/>
        </w:rPr>
      </w:pPr>
      <w:r w:rsidRPr="00223900">
        <w:rPr>
          <w:sz w:val="21"/>
          <w:szCs w:val="21"/>
        </w:rPr>
        <w:t>переподготовки  и  повышения  квалификации  по  направлению  органов службы</w:t>
      </w:r>
    </w:p>
    <w:p w:rsidR="00FE06E0" w:rsidRPr="00223900" w:rsidRDefault="00FE06E0" w:rsidP="00223900">
      <w:pPr>
        <w:pStyle w:val="ConsPlusNonformat"/>
        <w:jc w:val="both"/>
        <w:rPr>
          <w:sz w:val="21"/>
          <w:szCs w:val="21"/>
        </w:rPr>
      </w:pPr>
      <w:r w:rsidRPr="00223900">
        <w:rPr>
          <w:sz w:val="21"/>
          <w:szCs w:val="21"/>
        </w:rPr>
        <w:t>занятости.  (Постановление  Министерства  труда  и  социального развития РФ</w:t>
      </w:r>
    </w:p>
    <w:p w:rsidR="00FE06E0" w:rsidRPr="00223900" w:rsidRDefault="00FE06E0" w:rsidP="00223900">
      <w:pPr>
        <w:pStyle w:val="ConsPlusNonformat"/>
        <w:jc w:val="both"/>
        <w:rPr>
          <w:sz w:val="21"/>
          <w:szCs w:val="21"/>
        </w:rPr>
      </w:pPr>
      <w:r w:rsidRPr="00223900">
        <w:rPr>
          <w:sz w:val="21"/>
          <w:szCs w:val="21"/>
        </w:rPr>
        <w:t>от 12.08.2003 N 62).</w:t>
      </w:r>
    </w:p>
    <w:p w:rsidR="00FE06E0" w:rsidRPr="00223900" w:rsidRDefault="00FE06E0" w:rsidP="00223900">
      <w:pPr>
        <w:pStyle w:val="ConsPlusNonformat"/>
        <w:jc w:val="both"/>
        <w:rPr>
          <w:sz w:val="21"/>
          <w:szCs w:val="21"/>
        </w:rPr>
      </w:pPr>
      <w:r w:rsidRPr="00223900">
        <w:rPr>
          <w:sz w:val="21"/>
          <w:szCs w:val="21"/>
        </w:rPr>
        <w:t>В   течение   12   месяцев,  предшествующих  увольнению, имел(а)  _________</w:t>
      </w:r>
    </w:p>
    <w:p w:rsidR="00FE06E0" w:rsidRPr="00223900" w:rsidRDefault="00FE06E0" w:rsidP="00223900">
      <w:pPr>
        <w:pStyle w:val="ConsPlusNonformat"/>
        <w:jc w:val="both"/>
        <w:rPr>
          <w:sz w:val="21"/>
          <w:szCs w:val="21"/>
        </w:rPr>
      </w:pPr>
      <w:r w:rsidRPr="00223900">
        <w:rPr>
          <w:sz w:val="21"/>
          <w:szCs w:val="21"/>
        </w:rPr>
        <w:t>календарных  недель  оплачиваемой  работы  (службы) (включаются периоды, за</w:t>
      </w:r>
    </w:p>
    <w:p w:rsidR="00FE06E0" w:rsidRPr="00223900" w:rsidRDefault="00FE06E0" w:rsidP="00223900">
      <w:pPr>
        <w:pStyle w:val="ConsPlusNonformat"/>
        <w:jc w:val="both"/>
        <w:rPr>
          <w:sz w:val="21"/>
          <w:szCs w:val="21"/>
        </w:rPr>
      </w:pPr>
      <w:r w:rsidRPr="00223900">
        <w:rPr>
          <w:sz w:val="21"/>
          <w:szCs w:val="21"/>
        </w:rPr>
        <w:t>которые  выплачивалась заработная плата (денежное довольствие) и работал(а)</w:t>
      </w:r>
    </w:p>
    <w:p w:rsidR="00FE06E0" w:rsidRPr="00223900" w:rsidRDefault="00FE06E0" w:rsidP="00223900">
      <w:pPr>
        <w:pStyle w:val="ConsPlusNonformat"/>
        <w:jc w:val="both"/>
        <w:rPr>
          <w:sz w:val="21"/>
          <w:szCs w:val="21"/>
        </w:rPr>
      </w:pPr>
      <w:r w:rsidRPr="00223900">
        <w:rPr>
          <w:sz w:val="21"/>
          <w:szCs w:val="21"/>
        </w:rPr>
        <w:t>на условиях полного рабочего дня (недели): _____ час. раб. день, ____ днев.</w:t>
      </w:r>
    </w:p>
    <w:p w:rsidR="00FE06E0" w:rsidRPr="00223900" w:rsidRDefault="00FE06E0" w:rsidP="00223900">
      <w:pPr>
        <w:pStyle w:val="ConsPlusNonformat"/>
        <w:jc w:val="both"/>
        <w:rPr>
          <w:sz w:val="21"/>
          <w:szCs w:val="21"/>
        </w:rPr>
      </w:pPr>
      <w:r w:rsidRPr="00223900">
        <w:rPr>
          <w:sz w:val="21"/>
          <w:szCs w:val="21"/>
        </w:rPr>
        <w:t xml:space="preserve">                                          указать: количество рабочих часов</w:t>
      </w:r>
    </w:p>
    <w:p w:rsidR="00FE06E0" w:rsidRPr="00223900" w:rsidRDefault="00FE06E0" w:rsidP="00223900">
      <w:pPr>
        <w:pStyle w:val="ConsPlusNonformat"/>
        <w:jc w:val="both"/>
        <w:rPr>
          <w:sz w:val="21"/>
          <w:szCs w:val="21"/>
        </w:rPr>
      </w:pPr>
      <w:r w:rsidRPr="00223900">
        <w:rPr>
          <w:sz w:val="21"/>
          <w:szCs w:val="21"/>
        </w:rPr>
        <w:t xml:space="preserve">                                           в день и количество рабочих дней</w:t>
      </w:r>
    </w:p>
    <w:p w:rsidR="00FE06E0" w:rsidRPr="00223900" w:rsidRDefault="00FE06E0" w:rsidP="00223900">
      <w:pPr>
        <w:pStyle w:val="ConsPlusNonformat"/>
        <w:jc w:val="both"/>
        <w:rPr>
          <w:sz w:val="21"/>
          <w:szCs w:val="21"/>
        </w:rPr>
      </w:pPr>
      <w:r w:rsidRPr="00223900">
        <w:rPr>
          <w:sz w:val="21"/>
          <w:szCs w:val="21"/>
        </w:rPr>
        <w:t xml:space="preserve">                                                      в неделю</w:t>
      </w:r>
    </w:p>
    <w:p w:rsidR="00FE06E0" w:rsidRPr="00223900" w:rsidRDefault="00FE06E0" w:rsidP="00223900">
      <w:pPr>
        <w:pStyle w:val="ConsPlusNonformat"/>
        <w:jc w:val="both"/>
        <w:rPr>
          <w:sz w:val="21"/>
          <w:szCs w:val="21"/>
        </w:rPr>
      </w:pPr>
      <w:r w:rsidRPr="00223900">
        <w:rPr>
          <w:sz w:val="21"/>
          <w:szCs w:val="21"/>
        </w:rPr>
        <w:t>неделя с _________ по __________</w:t>
      </w:r>
    </w:p>
    <w:p w:rsidR="00FE06E0" w:rsidRPr="00223900" w:rsidRDefault="00FE06E0" w:rsidP="00223900">
      <w:pPr>
        <w:pStyle w:val="ConsPlusNonformat"/>
        <w:jc w:val="both"/>
        <w:rPr>
          <w:sz w:val="21"/>
          <w:szCs w:val="21"/>
        </w:rPr>
      </w:pPr>
      <w:r w:rsidRPr="00223900">
        <w:rPr>
          <w:sz w:val="21"/>
          <w:szCs w:val="21"/>
        </w:rPr>
        <w:t>на условиях неполного рабочего дня (недели): ___ час. раб. день, ____ днев.</w:t>
      </w:r>
    </w:p>
    <w:p w:rsidR="00FE06E0" w:rsidRPr="00223900" w:rsidRDefault="00FE06E0" w:rsidP="00223900">
      <w:pPr>
        <w:pStyle w:val="ConsPlusNonformat"/>
        <w:jc w:val="both"/>
        <w:rPr>
          <w:sz w:val="21"/>
          <w:szCs w:val="21"/>
        </w:rPr>
      </w:pPr>
      <w:r w:rsidRPr="00223900">
        <w:rPr>
          <w:sz w:val="21"/>
          <w:szCs w:val="21"/>
        </w:rPr>
        <w:t xml:space="preserve">                                          указать: количество рабочих часов</w:t>
      </w:r>
    </w:p>
    <w:p w:rsidR="00FE06E0" w:rsidRPr="00223900" w:rsidRDefault="00FE06E0" w:rsidP="00223900">
      <w:pPr>
        <w:pStyle w:val="ConsPlusNonformat"/>
        <w:jc w:val="both"/>
        <w:rPr>
          <w:sz w:val="21"/>
          <w:szCs w:val="21"/>
        </w:rPr>
      </w:pPr>
      <w:r w:rsidRPr="00223900">
        <w:rPr>
          <w:sz w:val="21"/>
          <w:szCs w:val="21"/>
        </w:rPr>
        <w:t xml:space="preserve">                                           в день и количество рабочих дней</w:t>
      </w:r>
    </w:p>
    <w:p w:rsidR="00FE06E0" w:rsidRPr="00223900" w:rsidRDefault="00FE06E0" w:rsidP="00223900">
      <w:pPr>
        <w:pStyle w:val="ConsPlusNonformat"/>
        <w:jc w:val="both"/>
        <w:rPr>
          <w:sz w:val="21"/>
          <w:szCs w:val="21"/>
        </w:rPr>
      </w:pPr>
      <w:r w:rsidRPr="00223900">
        <w:rPr>
          <w:sz w:val="21"/>
          <w:szCs w:val="21"/>
        </w:rPr>
        <w:t xml:space="preserve">                                                      в неделю</w:t>
      </w:r>
    </w:p>
    <w:p w:rsidR="00FE06E0" w:rsidRPr="00223900" w:rsidRDefault="00FE06E0" w:rsidP="00223900">
      <w:pPr>
        <w:pStyle w:val="ConsPlusNonformat"/>
        <w:jc w:val="both"/>
        <w:rPr>
          <w:sz w:val="21"/>
          <w:szCs w:val="21"/>
        </w:rPr>
      </w:pPr>
      <w:r w:rsidRPr="00223900">
        <w:rPr>
          <w:sz w:val="21"/>
          <w:szCs w:val="21"/>
        </w:rPr>
        <w:t>неделя с _________ по __________</w:t>
      </w:r>
    </w:p>
    <w:p w:rsidR="00FE06E0" w:rsidRPr="00223900" w:rsidRDefault="00FE06E0" w:rsidP="00223900">
      <w:pPr>
        <w:pStyle w:val="ConsPlusNonformat"/>
        <w:jc w:val="both"/>
        <w:rPr>
          <w:sz w:val="21"/>
          <w:szCs w:val="21"/>
        </w:rPr>
      </w:pPr>
      <w:r w:rsidRPr="00223900">
        <w:rPr>
          <w:sz w:val="21"/>
          <w:szCs w:val="21"/>
        </w:rPr>
        <w:t>___________________________________________________________________________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указать статью ТК РФ, на основании которой установлен</w:t>
      </w:r>
    </w:p>
    <w:p w:rsidR="00FE06E0" w:rsidRPr="00223900" w:rsidRDefault="00FE06E0" w:rsidP="00223900">
      <w:pPr>
        <w:pStyle w:val="ConsPlusNonformat"/>
        <w:jc w:val="both"/>
        <w:rPr>
          <w:sz w:val="21"/>
          <w:szCs w:val="21"/>
        </w:rPr>
      </w:pPr>
      <w:r w:rsidRPr="00223900">
        <w:rPr>
          <w:sz w:val="21"/>
          <w:szCs w:val="21"/>
        </w:rPr>
        <w:t xml:space="preserve">                      неполный рабочий день (неделя)</w:t>
      </w:r>
    </w:p>
    <w:p w:rsidR="00FE06E0" w:rsidRPr="00223900" w:rsidRDefault="00FE06E0" w:rsidP="00223900">
      <w:pPr>
        <w:pStyle w:val="ConsPlusNonformat"/>
        <w:jc w:val="both"/>
        <w:rPr>
          <w:sz w:val="21"/>
          <w:szCs w:val="21"/>
        </w:rPr>
      </w:pPr>
      <w:r w:rsidRPr="00223900">
        <w:rPr>
          <w:sz w:val="21"/>
          <w:szCs w:val="21"/>
        </w:rPr>
        <w:t>Наличие  в течение двенадцати месяцев, предшествующих увольнению, периодов,</w:t>
      </w:r>
    </w:p>
    <w:p w:rsidR="00FE06E0" w:rsidRPr="00223900" w:rsidRDefault="00FE06E0" w:rsidP="00223900">
      <w:pPr>
        <w:pStyle w:val="ConsPlusNonformat"/>
        <w:jc w:val="both"/>
        <w:rPr>
          <w:sz w:val="21"/>
          <w:szCs w:val="21"/>
        </w:rPr>
      </w:pPr>
      <w:r w:rsidRPr="00223900">
        <w:rPr>
          <w:sz w:val="21"/>
          <w:szCs w:val="21"/>
        </w:rPr>
        <w:t>не  включенных во время оплачиваемой работы (отпуск по уходу за ребенком до</w:t>
      </w:r>
    </w:p>
    <w:p w:rsidR="00FE06E0" w:rsidRPr="00223900" w:rsidRDefault="00FE06E0" w:rsidP="00223900">
      <w:pPr>
        <w:pStyle w:val="ConsPlusNonformat"/>
        <w:jc w:val="both"/>
        <w:rPr>
          <w:sz w:val="21"/>
          <w:szCs w:val="21"/>
        </w:rPr>
      </w:pPr>
      <w:r w:rsidRPr="00223900">
        <w:rPr>
          <w:sz w:val="21"/>
          <w:szCs w:val="21"/>
        </w:rPr>
        <w:t>достижения  им  1,5  или  3-х  лет, отпуск без сохранения заработной платы,</w:t>
      </w:r>
    </w:p>
    <w:p w:rsidR="00FE06E0" w:rsidRPr="00223900" w:rsidRDefault="00FE06E0" w:rsidP="00223900">
      <w:pPr>
        <w:pStyle w:val="ConsPlusNonformat"/>
        <w:jc w:val="both"/>
        <w:rPr>
          <w:sz w:val="21"/>
          <w:szCs w:val="21"/>
        </w:rPr>
      </w:pPr>
      <w:r w:rsidRPr="00223900">
        <w:rPr>
          <w:sz w:val="21"/>
          <w:szCs w:val="21"/>
        </w:rPr>
        <w:t>время   простоя,   вынужденного   прогула   по  вине  работника,  временная</w:t>
      </w:r>
    </w:p>
    <w:p w:rsidR="00FE06E0" w:rsidRPr="00223900" w:rsidRDefault="00FE06E0" w:rsidP="00223900">
      <w:pPr>
        <w:pStyle w:val="ConsPlusNonformat"/>
        <w:jc w:val="both"/>
        <w:rPr>
          <w:sz w:val="21"/>
          <w:szCs w:val="21"/>
        </w:rPr>
      </w:pPr>
      <w:r w:rsidRPr="00223900">
        <w:rPr>
          <w:sz w:val="21"/>
          <w:szCs w:val="21"/>
        </w:rPr>
        <w:t>нетрудоспособность,  в  том  числе отпуск по беременности и родам, и другие</w:t>
      </w:r>
    </w:p>
    <w:p w:rsidR="00FE06E0" w:rsidRPr="00223900" w:rsidRDefault="00FE06E0" w:rsidP="00223900">
      <w:pPr>
        <w:pStyle w:val="ConsPlusNonformat"/>
        <w:jc w:val="both"/>
        <w:rPr>
          <w:sz w:val="21"/>
          <w:szCs w:val="21"/>
        </w:rPr>
      </w:pPr>
      <w:r w:rsidRPr="00223900">
        <w:rPr>
          <w:sz w:val="21"/>
          <w:szCs w:val="21"/>
        </w:rPr>
        <w:t>периоды, когда заработная плата не выплачивалась (указать периоды):</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r w:rsidRPr="00223900">
        <w:rPr>
          <w:sz w:val="21"/>
          <w:szCs w:val="21"/>
        </w:rPr>
        <w:t>с ________ по _________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(причина)</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Справка выдана на основании: 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лицевые счета, платежные документы</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Руководитель организации ____________________/_____________________________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подпись                   Ф.И.О.</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Главный (старший) бухгалтер _________________/_____________________________</w:t>
      </w:r>
    </w:p>
    <w:p w:rsidR="00FE06E0" w:rsidRPr="00223900" w:rsidRDefault="00FE06E0" w:rsidP="00223900">
      <w:pPr>
        <w:pStyle w:val="ConsPlusNonformat"/>
        <w:jc w:val="both"/>
        <w:rPr>
          <w:sz w:val="21"/>
          <w:szCs w:val="21"/>
        </w:rPr>
      </w:pPr>
      <w:r w:rsidRPr="00223900">
        <w:rPr>
          <w:sz w:val="21"/>
          <w:szCs w:val="21"/>
        </w:rPr>
        <w:t xml:space="preserve">                                 подпись                 Ф.И.О.</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 xml:space="preserve">                            М.П.</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"__" __________20__ г.            Телефон для справок _____________________</w:t>
      </w:r>
    </w:p>
    <w:p w:rsidR="00FE06E0" w:rsidRPr="00223900" w:rsidRDefault="00FE06E0" w:rsidP="00223900">
      <w:pPr>
        <w:pStyle w:val="ConsPlusNonformat"/>
        <w:jc w:val="both"/>
        <w:rPr>
          <w:sz w:val="21"/>
          <w:szCs w:val="21"/>
        </w:rPr>
      </w:pPr>
    </w:p>
    <w:p w:rsidR="00FE06E0" w:rsidRPr="00223900" w:rsidRDefault="00FE06E0" w:rsidP="00223900">
      <w:pPr>
        <w:pStyle w:val="ConsPlusNonformat"/>
        <w:jc w:val="both"/>
        <w:rPr>
          <w:sz w:val="21"/>
          <w:szCs w:val="21"/>
        </w:rPr>
      </w:pPr>
      <w:r w:rsidRPr="00223900">
        <w:rPr>
          <w:sz w:val="21"/>
          <w:szCs w:val="21"/>
        </w:rPr>
        <w:t xml:space="preserve">     В соответствии с действующим законодательством РФ ответственность</w:t>
      </w:r>
    </w:p>
    <w:p w:rsidR="00FE06E0" w:rsidRPr="00223900" w:rsidRDefault="00FE06E0" w:rsidP="00223900">
      <w:pPr>
        <w:pStyle w:val="ConsPlusNonformat"/>
        <w:jc w:val="both"/>
        <w:rPr>
          <w:sz w:val="21"/>
          <w:szCs w:val="21"/>
        </w:rPr>
      </w:pPr>
      <w:r w:rsidRPr="00223900">
        <w:rPr>
          <w:sz w:val="21"/>
          <w:szCs w:val="21"/>
        </w:rPr>
        <w:t xml:space="preserve">    за достоверность сведений, указанных в справке, несут руководитель</w:t>
      </w:r>
    </w:p>
    <w:p w:rsidR="00FE06E0" w:rsidRPr="00223900" w:rsidRDefault="00FE06E0" w:rsidP="00223900">
      <w:pPr>
        <w:pStyle w:val="ConsPlusNonformat"/>
        <w:jc w:val="both"/>
        <w:rPr>
          <w:sz w:val="21"/>
          <w:szCs w:val="21"/>
        </w:rPr>
      </w:pPr>
      <w:r w:rsidRPr="00223900">
        <w:rPr>
          <w:sz w:val="21"/>
          <w:szCs w:val="21"/>
        </w:rPr>
        <w:t xml:space="preserve">       и главный бухгалтер организации. Заполнение всех предложенных</w:t>
      </w:r>
    </w:p>
    <w:p w:rsidR="00FE06E0" w:rsidRPr="00223900" w:rsidRDefault="00FE06E0" w:rsidP="00223900">
      <w:pPr>
        <w:pStyle w:val="ConsPlusNonformat"/>
        <w:jc w:val="both"/>
        <w:rPr>
          <w:sz w:val="21"/>
          <w:szCs w:val="21"/>
        </w:rPr>
      </w:pPr>
      <w:r w:rsidRPr="00223900">
        <w:rPr>
          <w:sz w:val="21"/>
          <w:szCs w:val="21"/>
        </w:rPr>
        <w:t xml:space="preserve">                 реквизитов справки является обязательным.</w:t>
      </w:r>
    </w:p>
    <w:sectPr w:rsidR="00FE06E0" w:rsidRPr="0022390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6E0" w:rsidRDefault="00FE06E0">
      <w:r>
        <w:separator/>
      </w:r>
    </w:p>
  </w:endnote>
  <w:endnote w:type="continuationSeparator" w:id="0">
    <w:p w:rsidR="00FE06E0" w:rsidRDefault="00FE06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0" w:rsidRDefault="00FE06E0" w:rsidP="00DF5729">
    <w:pPr>
      <w:jc w:val="center"/>
      <w:rPr>
        <w:sz w:val="2"/>
        <w:szCs w:val="2"/>
      </w:rPr>
    </w:pPr>
  </w:p>
  <w:p w:rsidR="00FE06E0" w:rsidRDefault="00FE06E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6E0" w:rsidRDefault="00FE06E0">
      <w:r>
        <w:separator/>
      </w:r>
    </w:p>
  </w:footnote>
  <w:footnote w:type="continuationSeparator" w:id="0">
    <w:p w:rsidR="00FE06E0" w:rsidRDefault="00FE06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0" w:rsidRDefault="00FE06E0" w:rsidP="00DF5729">
    <w:pPr>
      <w:jc w:val="center"/>
      <w:rPr>
        <w:sz w:val="2"/>
        <w:szCs w:val="2"/>
      </w:rPr>
    </w:pPr>
  </w:p>
  <w:p w:rsidR="00FE06E0" w:rsidRDefault="00FE06E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E06E0" w:rsidRPr="002A36C4" w:rsidRDefault="00FE06E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E06E0" w:rsidRPr="002A36C4" w:rsidRDefault="00FE06E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E06E0" w:rsidRDefault="00FE06E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23900"/>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A0589"/>
    <w:rsid w:val="00FA210F"/>
    <w:rsid w:val="00FE06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5205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5205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5205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32987867">
      <w:marLeft w:val="0"/>
      <w:marRight w:val="0"/>
      <w:marTop w:val="0"/>
      <w:marBottom w:val="0"/>
      <w:divBdr>
        <w:top w:val="none" w:sz="0" w:space="0" w:color="auto"/>
        <w:left w:val="none" w:sz="0" w:space="0" w:color="auto"/>
        <w:bottom w:val="none" w:sz="0" w:space="0" w:color="auto"/>
        <w:right w:val="none" w:sz="0" w:space="0" w:color="auto"/>
      </w:divBdr>
    </w:div>
    <w:div w:id="832987868">
      <w:marLeft w:val="0"/>
      <w:marRight w:val="0"/>
      <w:marTop w:val="0"/>
      <w:marBottom w:val="0"/>
      <w:divBdr>
        <w:top w:val="none" w:sz="0" w:space="0" w:color="auto"/>
        <w:left w:val="none" w:sz="0" w:space="0" w:color="auto"/>
        <w:bottom w:val="none" w:sz="0" w:space="0" w:color="auto"/>
        <w:right w:val="none" w:sz="0" w:space="0" w:color="auto"/>
      </w:divBdr>
    </w:div>
    <w:div w:id="832987869">
      <w:marLeft w:val="0"/>
      <w:marRight w:val="0"/>
      <w:marTop w:val="0"/>
      <w:marBottom w:val="0"/>
      <w:divBdr>
        <w:top w:val="none" w:sz="0" w:space="0" w:color="auto"/>
        <w:left w:val="none" w:sz="0" w:space="0" w:color="auto"/>
        <w:bottom w:val="none" w:sz="0" w:space="0" w:color="auto"/>
        <w:right w:val="none" w:sz="0" w:space="0" w:color="auto"/>
      </w:divBdr>
    </w:div>
    <w:div w:id="832987870">
      <w:marLeft w:val="0"/>
      <w:marRight w:val="0"/>
      <w:marTop w:val="0"/>
      <w:marBottom w:val="0"/>
      <w:divBdr>
        <w:top w:val="none" w:sz="0" w:space="0" w:color="auto"/>
        <w:left w:val="none" w:sz="0" w:space="0" w:color="auto"/>
        <w:bottom w:val="none" w:sz="0" w:space="0" w:color="auto"/>
        <w:right w:val="none" w:sz="0" w:space="0" w:color="auto"/>
      </w:divBdr>
    </w:div>
    <w:div w:id="832987871">
      <w:marLeft w:val="0"/>
      <w:marRight w:val="0"/>
      <w:marTop w:val="0"/>
      <w:marBottom w:val="0"/>
      <w:divBdr>
        <w:top w:val="none" w:sz="0" w:space="0" w:color="auto"/>
        <w:left w:val="none" w:sz="0" w:space="0" w:color="auto"/>
        <w:bottom w:val="none" w:sz="0" w:space="0" w:color="auto"/>
        <w:right w:val="none" w:sz="0" w:space="0" w:color="auto"/>
      </w:divBdr>
    </w:div>
    <w:div w:id="8329878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Pages>
  <Words>831</Words>
  <Characters>4739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2</cp:revision>
  <dcterms:created xsi:type="dcterms:W3CDTF">2016-10-05T18:18:00Z</dcterms:created>
  <dcterms:modified xsi:type="dcterms:W3CDTF">2016-10-05T18:18:00Z</dcterms:modified>
</cp:coreProperties>
</file>