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E65" w:rsidRPr="00472D50" w:rsidRDefault="00650E65" w:rsidP="00472D50">
      <w:pPr>
        <w:pStyle w:val="ConsPlusNormal"/>
        <w:outlineLvl w:val="0"/>
        <w:rPr>
          <w:sz w:val="22"/>
          <w:szCs w:val="22"/>
        </w:rPr>
      </w:pPr>
      <w:r w:rsidRPr="00472D50">
        <w:rPr>
          <w:sz w:val="22"/>
          <w:szCs w:val="22"/>
        </w:rPr>
        <w:t xml:space="preserve">Зарегистрировано в Минюсте России 10 октября </w:t>
      </w:r>
      <w:smartTag w:uri="urn:schemas-microsoft-com:office:smarttags" w:element="metricconverter">
        <w:smartTagPr>
          <w:attr w:name="ProductID" w:val="2016 г"/>
        </w:smartTagPr>
        <w:r w:rsidRPr="00472D50">
          <w:rPr>
            <w:sz w:val="22"/>
            <w:szCs w:val="22"/>
          </w:rPr>
          <w:t>2016 г</w:t>
        </w:r>
      </w:smartTag>
      <w:r w:rsidRPr="00472D50">
        <w:rPr>
          <w:sz w:val="22"/>
          <w:szCs w:val="22"/>
        </w:rPr>
        <w:t>. N 43974</w:t>
      </w:r>
    </w:p>
    <w:p w:rsidR="00650E65" w:rsidRPr="00472D50" w:rsidRDefault="00650E65" w:rsidP="00472D50">
      <w:pPr>
        <w:pStyle w:val="ConsPlusNormal"/>
        <w:jc w:val="both"/>
        <w:rPr>
          <w:sz w:val="22"/>
          <w:szCs w:val="22"/>
        </w:rPr>
      </w:pPr>
    </w:p>
    <w:p w:rsidR="00650E65" w:rsidRPr="00472D50" w:rsidRDefault="00650E65" w:rsidP="00472D50">
      <w:pPr>
        <w:pStyle w:val="ConsPlusTitle"/>
        <w:jc w:val="center"/>
        <w:rPr>
          <w:sz w:val="22"/>
          <w:szCs w:val="22"/>
        </w:rPr>
      </w:pPr>
      <w:r w:rsidRPr="00472D50">
        <w:rPr>
          <w:sz w:val="22"/>
          <w:szCs w:val="22"/>
        </w:rPr>
        <w:t>МИНИСТЕРСТВО ПРИРОДНЫХ РЕСУРСОВ И ЭКОЛОГИИ</w:t>
      </w:r>
    </w:p>
    <w:p w:rsidR="00650E65" w:rsidRPr="00472D50" w:rsidRDefault="00650E65" w:rsidP="00472D50">
      <w:pPr>
        <w:pStyle w:val="ConsPlusTitle"/>
        <w:jc w:val="center"/>
        <w:rPr>
          <w:sz w:val="22"/>
          <w:szCs w:val="22"/>
        </w:rPr>
      </w:pPr>
      <w:r w:rsidRPr="00472D50">
        <w:rPr>
          <w:sz w:val="22"/>
          <w:szCs w:val="22"/>
        </w:rPr>
        <w:t>РОССИЙСКОЙ ФЕДЕРАЦИИ</w:t>
      </w:r>
    </w:p>
    <w:p w:rsidR="00650E65" w:rsidRPr="00472D50" w:rsidRDefault="00650E65" w:rsidP="00472D50">
      <w:pPr>
        <w:pStyle w:val="ConsPlusTitle"/>
        <w:jc w:val="center"/>
        <w:rPr>
          <w:sz w:val="22"/>
          <w:szCs w:val="22"/>
        </w:rPr>
      </w:pPr>
    </w:p>
    <w:p w:rsidR="00650E65" w:rsidRPr="00472D50" w:rsidRDefault="00650E65" w:rsidP="00472D50">
      <w:pPr>
        <w:pStyle w:val="ConsPlusTitle"/>
        <w:jc w:val="center"/>
        <w:rPr>
          <w:sz w:val="22"/>
          <w:szCs w:val="22"/>
        </w:rPr>
      </w:pPr>
      <w:r w:rsidRPr="00472D50">
        <w:rPr>
          <w:sz w:val="22"/>
          <w:szCs w:val="22"/>
        </w:rPr>
        <w:t>ФЕДЕРАЛЬНАЯ СЛУЖБА ПО НАДЗОРУ В СФЕРЕ ПРИРОДОПОЛЬЗОВАНИЯ</w:t>
      </w:r>
    </w:p>
    <w:p w:rsidR="00650E65" w:rsidRPr="00472D50" w:rsidRDefault="00650E65" w:rsidP="00472D50">
      <w:pPr>
        <w:pStyle w:val="ConsPlusTitle"/>
        <w:jc w:val="center"/>
        <w:rPr>
          <w:sz w:val="22"/>
          <w:szCs w:val="22"/>
        </w:rPr>
      </w:pPr>
    </w:p>
    <w:p w:rsidR="00650E65" w:rsidRPr="00472D50" w:rsidRDefault="00650E65" w:rsidP="00472D50">
      <w:pPr>
        <w:pStyle w:val="ConsPlusTitle"/>
        <w:jc w:val="center"/>
        <w:rPr>
          <w:sz w:val="22"/>
          <w:szCs w:val="22"/>
        </w:rPr>
      </w:pPr>
      <w:r w:rsidRPr="00472D50">
        <w:rPr>
          <w:sz w:val="22"/>
          <w:szCs w:val="22"/>
        </w:rPr>
        <w:t>ПРИКАЗ</w:t>
      </w:r>
    </w:p>
    <w:p w:rsidR="00650E65" w:rsidRPr="00472D50" w:rsidRDefault="00650E65" w:rsidP="00472D50">
      <w:pPr>
        <w:pStyle w:val="ConsPlusTitle"/>
        <w:jc w:val="center"/>
        <w:rPr>
          <w:sz w:val="22"/>
          <w:szCs w:val="22"/>
        </w:rPr>
      </w:pPr>
      <w:r w:rsidRPr="00472D50">
        <w:rPr>
          <w:sz w:val="22"/>
          <w:szCs w:val="22"/>
        </w:rPr>
        <w:t xml:space="preserve">от 22 августа </w:t>
      </w:r>
      <w:smartTag w:uri="urn:schemas-microsoft-com:office:smarttags" w:element="metricconverter">
        <w:smartTagPr>
          <w:attr w:name="ProductID" w:val="2016 г"/>
        </w:smartTagPr>
        <w:r w:rsidRPr="00472D50">
          <w:rPr>
            <w:sz w:val="22"/>
            <w:szCs w:val="22"/>
          </w:rPr>
          <w:t>2016 г</w:t>
        </w:r>
      </w:smartTag>
      <w:r w:rsidRPr="00472D50">
        <w:rPr>
          <w:sz w:val="22"/>
          <w:szCs w:val="22"/>
        </w:rPr>
        <w:t>. N 488</w:t>
      </w:r>
    </w:p>
    <w:p w:rsidR="00650E65" w:rsidRPr="00472D50" w:rsidRDefault="00650E65" w:rsidP="00472D50">
      <w:pPr>
        <w:pStyle w:val="ConsPlusTitle"/>
        <w:jc w:val="center"/>
        <w:rPr>
          <w:sz w:val="22"/>
          <w:szCs w:val="22"/>
        </w:rPr>
      </w:pPr>
    </w:p>
    <w:p w:rsidR="00650E65" w:rsidRPr="00472D50" w:rsidRDefault="00650E65" w:rsidP="00472D50">
      <w:pPr>
        <w:pStyle w:val="ConsPlusTitle"/>
        <w:jc w:val="center"/>
        <w:rPr>
          <w:sz w:val="22"/>
          <w:szCs w:val="22"/>
        </w:rPr>
      </w:pPr>
      <w:r w:rsidRPr="00472D50">
        <w:rPr>
          <w:sz w:val="22"/>
          <w:szCs w:val="22"/>
        </w:rPr>
        <w:t>ОБ УТВЕРЖДЕНИИ ФОРМЫ РАСЧЕТА СУММЫ ЭКОЛОГИЧЕСКОГО СБОРА</w:t>
      </w:r>
    </w:p>
    <w:p w:rsidR="00650E65" w:rsidRPr="00472D50" w:rsidRDefault="00650E65" w:rsidP="00472D50">
      <w:pPr>
        <w:pStyle w:val="ConsPlusNormal"/>
        <w:jc w:val="both"/>
        <w:rPr>
          <w:sz w:val="22"/>
          <w:szCs w:val="22"/>
        </w:rPr>
      </w:pPr>
    </w:p>
    <w:p w:rsidR="00650E65" w:rsidRPr="00472D50" w:rsidRDefault="00650E65" w:rsidP="00472D50">
      <w:pPr>
        <w:pStyle w:val="ConsPlusNormal"/>
        <w:ind w:firstLine="540"/>
        <w:jc w:val="both"/>
        <w:rPr>
          <w:sz w:val="22"/>
          <w:szCs w:val="22"/>
        </w:rPr>
      </w:pPr>
      <w:r w:rsidRPr="00472D50">
        <w:rPr>
          <w:sz w:val="22"/>
          <w:szCs w:val="22"/>
        </w:rPr>
        <w:t xml:space="preserve">В соответствии с пунктом 7 Правил взимания экологического сбора, утвержденных постановлением Правительства Российской Федерации от 08.10.2015 N 1073 "О порядке взимания экологического сбора" (Собрание законодательства Российской Федерации, 19.10.2015, N 42, ст. 5786), приказываю утвердить прилагаемую </w:t>
      </w:r>
      <w:hyperlink w:anchor="Par30" w:tooltip="                                   ФОРМА" w:history="1">
        <w:r w:rsidRPr="00472D50">
          <w:rPr>
            <w:sz w:val="22"/>
            <w:szCs w:val="22"/>
          </w:rPr>
          <w:t>форму</w:t>
        </w:r>
      </w:hyperlink>
      <w:r w:rsidRPr="00472D50">
        <w:rPr>
          <w:sz w:val="22"/>
          <w:szCs w:val="22"/>
        </w:rPr>
        <w:t xml:space="preserve"> расчета суммы экологического сбора.</w:t>
      </w:r>
    </w:p>
    <w:p w:rsidR="00650E65" w:rsidRPr="00472D50" w:rsidRDefault="00650E65" w:rsidP="00472D50">
      <w:pPr>
        <w:pStyle w:val="ConsPlusNormal"/>
        <w:jc w:val="both"/>
        <w:rPr>
          <w:sz w:val="22"/>
          <w:szCs w:val="22"/>
        </w:rPr>
      </w:pPr>
    </w:p>
    <w:p w:rsidR="00650E65" w:rsidRPr="00472D50" w:rsidRDefault="00650E65" w:rsidP="00472D50">
      <w:pPr>
        <w:pStyle w:val="ConsPlusNormal"/>
        <w:jc w:val="right"/>
        <w:rPr>
          <w:sz w:val="22"/>
          <w:szCs w:val="22"/>
        </w:rPr>
      </w:pPr>
      <w:r w:rsidRPr="00472D50">
        <w:rPr>
          <w:sz w:val="22"/>
          <w:szCs w:val="22"/>
        </w:rPr>
        <w:t>Руководитель</w:t>
      </w:r>
    </w:p>
    <w:p w:rsidR="00650E65" w:rsidRPr="00472D50" w:rsidRDefault="00650E65" w:rsidP="00472D50">
      <w:pPr>
        <w:pStyle w:val="ConsPlusNormal"/>
        <w:jc w:val="right"/>
        <w:rPr>
          <w:sz w:val="22"/>
          <w:szCs w:val="22"/>
        </w:rPr>
      </w:pPr>
      <w:r w:rsidRPr="00472D50">
        <w:rPr>
          <w:sz w:val="22"/>
          <w:szCs w:val="22"/>
        </w:rPr>
        <w:t>А.Г.СИДОРОВ</w:t>
      </w:r>
    </w:p>
    <w:p w:rsidR="00650E65" w:rsidRPr="00472D50" w:rsidRDefault="00650E65" w:rsidP="00472D50">
      <w:pPr>
        <w:pStyle w:val="ConsPlusNormal"/>
        <w:jc w:val="both"/>
        <w:rPr>
          <w:sz w:val="22"/>
          <w:szCs w:val="22"/>
        </w:rPr>
      </w:pPr>
    </w:p>
    <w:p w:rsidR="00650E65" w:rsidRPr="00472D50" w:rsidRDefault="00650E65" w:rsidP="00472D50">
      <w:pPr>
        <w:pStyle w:val="ConsPlusNormal"/>
        <w:jc w:val="right"/>
        <w:outlineLvl w:val="0"/>
        <w:rPr>
          <w:sz w:val="22"/>
          <w:szCs w:val="22"/>
        </w:rPr>
      </w:pPr>
      <w:r w:rsidRPr="00472D50">
        <w:rPr>
          <w:sz w:val="22"/>
          <w:szCs w:val="22"/>
        </w:rPr>
        <w:t>Утверждена</w:t>
      </w:r>
    </w:p>
    <w:p w:rsidR="00650E65" w:rsidRPr="00472D50" w:rsidRDefault="00650E65" w:rsidP="00472D50">
      <w:pPr>
        <w:pStyle w:val="ConsPlusNormal"/>
        <w:jc w:val="right"/>
        <w:rPr>
          <w:sz w:val="22"/>
          <w:szCs w:val="22"/>
        </w:rPr>
      </w:pPr>
      <w:r w:rsidRPr="00472D50">
        <w:rPr>
          <w:sz w:val="22"/>
          <w:szCs w:val="22"/>
        </w:rPr>
        <w:t>приказом Федеральной службы</w:t>
      </w:r>
    </w:p>
    <w:p w:rsidR="00650E65" w:rsidRPr="00472D50" w:rsidRDefault="00650E65" w:rsidP="00472D50">
      <w:pPr>
        <w:pStyle w:val="ConsPlusNormal"/>
        <w:jc w:val="right"/>
        <w:rPr>
          <w:sz w:val="22"/>
          <w:szCs w:val="22"/>
        </w:rPr>
      </w:pPr>
      <w:r w:rsidRPr="00472D50">
        <w:rPr>
          <w:sz w:val="22"/>
          <w:szCs w:val="22"/>
        </w:rPr>
        <w:t>по надзору в сфере природопользования</w:t>
      </w:r>
    </w:p>
    <w:p w:rsidR="00650E65" w:rsidRPr="00472D50" w:rsidRDefault="00650E65" w:rsidP="00472D50">
      <w:pPr>
        <w:pStyle w:val="ConsPlusNormal"/>
        <w:jc w:val="right"/>
        <w:rPr>
          <w:sz w:val="22"/>
          <w:szCs w:val="22"/>
        </w:rPr>
      </w:pPr>
      <w:r w:rsidRPr="00472D50">
        <w:rPr>
          <w:sz w:val="22"/>
          <w:szCs w:val="22"/>
        </w:rPr>
        <w:t>от 22.08.2016 N 488</w:t>
      </w:r>
    </w:p>
    <w:p w:rsidR="00650E65" w:rsidRPr="00472D50" w:rsidRDefault="00650E65" w:rsidP="00472D50">
      <w:pPr>
        <w:pStyle w:val="ConsPlusNormal"/>
        <w:jc w:val="both"/>
        <w:rPr>
          <w:sz w:val="22"/>
          <w:szCs w:val="22"/>
        </w:rPr>
      </w:pPr>
    </w:p>
    <w:p w:rsidR="00650E65" w:rsidRPr="00472D50" w:rsidRDefault="00650E65" w:rsidP="00472D50">
      <w:pPr>
        <w:pStyle w:val="ConsPlusNormal"/>
        <w:jc w:val="right"/>
        <w:rPr>
          <w:sz w:val="22"/>
          <w:szCs w:val="22"/>
        </w:rPr>
      </w:pPr>
      <w:r w:rsidRPr="00472D50">
        <w:rPr>
          <w:sz w:val="22"/>
          <w:szCs w:val="22"/>
        </w:rPr>
        <w:t>(форма)</w:t>
      </w:r>
    </w:p>
    <w:p w:rsidR="00650E65" w:rsidRPr="00472D50" w:rsidRDefault="00650E65" w:rsidP="00472D50">
      <w:pPr>
        <w:pStyle w:val="ConsPlusNormal"/>
        <w:jc w:val="both"/>
        <w:rPr>
          <w:sz w:val="22"/>
          <w:szCs w:val="22"/>
        </w:rPr>
      </w:pPr>
    </w:p>
    <w:p w:rsidR="00650E65" w:rsidRPr="00472D50" w:rsidRDefault="00650E65" w:rsidP="00472D50">
      <w:pPr>
        <w:pStyle w:val="ConsPlusNonformat"/>
        <w:jc w:val="both"/>
        <w:rPr>
          <w:sz w:val="22"/>
          <w:szCs w:val="22"/>
        </w:rPr>
      </w:pPr>
      <w:bookmarkStart w:id="0" w:name="Par30"/>
      <w:bookmarkEnd w:id="0"/>
      <w:r w:rsidRPr="00472D50">
        <w:rPr>
          <w:sz w:val="22"/>
          <w:szCs w:val="22"/>
        </w:rPr>
        <w:t xml:space="preserve">                                   ФОРМА</w:t>
      </w:r>
    </w:p>
    <w:p w:rsidR="00650E65" w:rsidRPr="00472D50" w:rsidRDefault="00650E65" w:rsidP="00472D50">
      <w:pPr>
        <w:pStyle w:val="ConsPlusNonformat"/>
        <w:jc w:val="both"/>
        <w:rPr>
          <w:sz w:val="22"/>
          <w:szCs w:val="22"/>
        </w:rPr>
      </w:pPr>
      <w:r w:rsidRPr="00472D50">
        <w:rPr>
          <w:sz w:val="22"/>
          <w:szCs w:val="22"/>
        </w:rPr>
        <w:t xml:space="preserve">                    расчета суммы экологического сбора</w:t>
      </w:r>
    </w:p>
    <w:p w:rsidR="00650E65" w:rsidRPr="00472D50" w:rsidRDefault="00650E65" w:rsidP="00472D50">
      <w:pPr>
        <w:pStyle w:val="ConsPlusNonformat"/>
        <w:jc w:val="both"/>
        <w:rPr>
          <w:sz w:val="22"/>
          <w:szCs w:val="22"/>
        </w:rPr>
      </w:pPr>
      <w:r w:rsidRPr="00472D50">
        <w:rPr>
          <w:sz w:val="22"/>
          <w:szCs w:val="22"/>
        </w:rPr>
        <w:t xml:space="preserve">                              за 20 ..._ год</w:t>
      </w:r>
    </w:p>
    <w:p w:rsidR="00650E65" w:rsidRPr="00472D50" w:rsidRDefault="00650E65" w:rsidP="00472D50">
      <w:pPr>
        <w:pStyle w:val="ConsPlusNonformat"/>
        <w:jc w:val="both"/>
        <w:rPr>
          <w:sz w:val="22"/>
          <w:szCs w:val="22"/>
        </w:rPr>
      </w:pPr>
    </w:p>
    <w:p w:rsidR="00650E65" w:rsidRPr="00472D50" w:rsidRDefault="00650E65" w:rsidP="00472D50">
      <w:pPr>
        <w:pStyle w:val="ConsPlusNonformat"/>
        <w:jc w:val="both"/>
      </w:pPr>
      <w:r w:rsidRPr="00472D50">
        <w:t>Расчет предоставляется в: _________________________________________________</w:t>
      </w:r>
    </w:p>
    <w:p w:rsidR="00650E65" w:rsidRPr="00472D50" w:rsidRDefault="00650E65" w:rsidP="00472D50">
      <w:pPr>
        <w:pStyle w:val="ConsPlusNonformat"/>
        <w:jc w:val="both"/>
      </w:pPr>
      <w:r w:rsidRPr="00472D50">
        <w:t xml:space="preserve">                               (наименование территориального органа</w:t>
      </w:r>
    </w:p>
    <w:p w:rsidR="00650E65" w:rsidRPr="00472D50" w:rsidRDefault="00650E65" w:rsidP="00472D50">
      <w:pPr>
        <w:pStyle w:val="ConsPlusNonformat"/>
        <w:jc w:val="both"/>
      </w:pPr>
      <w:r w:rsidRPr="00472D50">
        <w:t xml:space="preserve">                                   Федеральной службы по надзору</w:t>
      </w:r>
    </w:p>
    <w:p w:rsidR="00650E65" w:rsidRPr="00472D50" w:rsidRDefault="00650E65" w:rsidP="00472D50">
      <w:pPr>
        <w:pStyle w:val="ConsPlusNonformat"/>
        <w:jc w:val="both"/>
      </w:pPr>
      <w:r w:rsidRPr="00472D50">
        <w:t xml:space="preserve">                                    в сфере природопользования)</w:t>
      </w:r>
    </w:p>
    <w:p w:rsidR="00650E65" w:rsidRPr="00472D50" w:rsidRDefault="00650E65" w:rsidP="00472D50">
      <w:pPr>
        <w:pStyle w:val="ConsPlusNonformat"/>
        <w:jc w:val="both"/>
      </w:pPr>
    </w:p>
    <w:p w:rsidR="00650E65" w:rsidRPr="00472D50" w:rsidRDefault="00650E65" w:rsidP="00472D50">
      <w:pPr>
        <w:pStyle w:val="ConsPlusNonformat"/>
        <w:jc w:val="both"/>
      </w:pPr>
      <w:r w:rsidRPr="00472D50">
        <w:t>Раздел  1. Общие сведения о производителе,  импортере  готовых  товаров,  в</w:t>
      </w:r>
    </w:p>
    <w:p w:rsidR="00650E65" w:rsidRPr="00472D50" w:rsidRDefault="00650E65" w:rsidP="00472D50">
      <w:pPr>
        <w:pStyle w:val="ConsPlusNonformat"/>
        <w:jc w:val="both"/>
      </w:pPr>
      <w:r w:rsidRPr="00472D50">
        <w:t>том числе упаковки таких товаров</w:t>
      </w:r>
    </w:p>
    <w:p w:rsidR="00650E65" w:rsidRPr="00472D50" w:rsidRDefault="00650E65" w:rsidP="00472D50">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624"/>
        <w:gridCol w:w="6746"/>
        <w:gridCol w:w="1701"/>
      </w:tblGrid>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1</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Информация о производителе, импортере товаров (указать нужное)</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2</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Для юридического лица:</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2.1</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Организационно-правовая форма юридического лица и наименование организации:</w:t>
            </w:r>
          </w:p>
          <w:p w:rsidR="00650E65" w:rsidRPr="00472D50" w:rsidRDefault="00650E65" w:rsidP="006510EC">
            <w:pPr>
              <w:pStyle w:val="ConsPlusNormal"/>
              <w:rPr>
                <w:sz w:val="22"/>
                <w:szCs w:val="22"/>
              </w:rPr>
            </w:pPr>
            <w:r w:rsidRPr="00472D50">
              <w:rPr>
                <w:sz w:val="22"/>
                <w:szCs w:val="22"/>
              </w:rPr>
              <w:t>(указать полное и сокращенное, фирменное наименование)</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2.2</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ИНН</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2.3</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КПП</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2.4</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Адрес</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2.5</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ОГРН</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2.6</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Данные документа, подтверждающего факт внесения записи о юридическом лице в ЕГРЮЛ</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3</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Для физического лица, зарегистрированного в качестве индивидуального предпринимателя:</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3.1</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Фамилия, имя, отчество (последнее - при наличии)</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3.2</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ИНН</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3.3</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Адрес</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3.4</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ОГРНИП</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3.5</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Данные документа, подтверждающего факт внесения записи об индивидуальном предпринимателе в ЕГРИП</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4</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Код по ОКВЭД (ОК 029-2014 (КДЕС ред. 2))</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5</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Код по ОКАТО (ОК 019-95)</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6</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Код по ОКТМО (ОК 033-2013)</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r w:rsidR="00650E65" w:rsidRPr="00472D50" w:rsidTr="00472D50">
        <w:trPr>
          <w:jc w:val="center"/>
        </w:trPr>
        <w:tc>
          <w:tcPr>
            <w:tcW w:w="624"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rPr>
                <w:sz w:val="22"/>
                <w:szCs w:val="22"/>
              </w:rPr>
            </w:pPr>
            <w:r w:rsidRPr="00472D50">
              <w:rPr>
                <w:sz w:val="22"/>
                <w:szCs w:val="22"/>
              </w:rPr>
              <w:t>7</w:t>
            </w:r>
          </w:p>
        </w:tc>
        <w:tc>
          <w:tcPr>
            <w:tcW w:w="6746"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r w:rsidRPr="00472D50">
              <w:rPr>
                <w:sz w:val="22"/>
                <w:szCs w:val="22"/>
              </w:rPr>
              <w:t>Контактная информация: номера телефонов, телефакса; адрес электронной почты (при наличии)</w:t>
            </w:r>
          </w:p>
        </w:tc>
        <w:tc>
          <w:tcPr>
            <w:tcW w:w="1701"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rPr>
                <w:sz w:val="22"/>
                <w:szCs w:val="22"/>
              </w:rPr>
            </w:pPr>
          </w:p>
        </w:tc>
      </w:tr>
    </w:tbl>
    <w:p w:rsidR="00650E65" w:rsidRDefault="00650E65" w:rsidP="00472D50">
      <w:pPr>
        <w:pStyle w:val="ConsPlusNormal"/>
        <w:jc w:val="both"/>
      </w:pPr>
    </w:p>
    <w:p w:rsidR="00650E65" w:rsidRDefault="00650E65" w:rsidP="00472D50">
      <w:pPr>
        <w:pStyle w:val="ConsPlusNormal"/>
        <w:jc w:val="both"/>
        <w:sectPr w:rsidR="00650E65" w:rsidSect="00DF5729">
          <w:headerReference w:type="default" r:id="rId6"/>
          <w:footerReference w:type="default" r:id="rId7"/>
          <w:pgSz w:w="11906" w:h="16838"/>
          <w:pgMar w:top="1418" w:right="851" w:bottom="851" w:left="1418" w:header="0" w:footer="0" w:gutter="0"/>
          <w:cols w:space="720"/>
          <w:noEndnote/>
        </w:sectPr>
      </w:pPr>
    </w:p>
    <w:p w:rsidR="00650E65" w:rsidRPr="00472D50" w:rsidRDefault="00650E65" w:rsidP="00472D50">
      <w:pPr>
        <w:pStyle w:val="ConsPlusNonformat"/>
        <w:jc w:val="both"/>
      </w:pPr>
      <w:r w:rsidRPr="00472D50">
        <w:t>Раздел 2. Расчет суммы экологического сбора</w:t>
      </w:r>
    </w:p>
    <w:p w:rsidR="00650E65" w:rsidRPr="00472D50" w:rsidRDefault="00650E65" w:rsidP="00472D50">
      <w:pPr>
        <w:pStyle w:val="ConsPlusNormal"/>
        <w:jc w:val="both"/>
      </w:pPr>
    </w:p>
    <w:tbl>
      <w:tblPr>
        <w:tblW w:w="21121" w:type="dxa"/>
        <w:tblInd w:w="62" w:type="dxa"/>
        <w:tblCellMar>
          <w:top w:w="102" w:type="dxa"/>
          <w:left w:w="62" w:type="dxa"/>
          <w:bottom w:w="102" w:type="dxa"/>
          <w:right w:w="62" w:type="dxa"/>
        </w:tblCellMar>
        <w:tblLook w:val="0000"/>
      </w:tblPr>
      <w:tblGrid>
        <w:gridCol w:w="646"/>
        <w:gridCol w:w="1544"/>
        <w:gridCol w:w="790"/>
        <w:gridCol w:w="2575"/>
        <w:gridCol w:w="2522"/>
        <w:gridCol w:w="2141"/>
        <w:gridCol w:w="1236"/>
        <w:gridCol w:w="2058"/>
        <w:gridCol w:w="2164"/>
        <w:gridCol w:w="2181"/>
        <w:gridCol w:w="1585"/>
        <w:gridCol w:w="1679"/>
      </w:tblGrid>
      <w:tr w:rsidR="00650E65" w:rsidRPr="00472D50" w:rsidTr="00472D50">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N п/п</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Наименование товара </w:t>
            </w:r>
            <w:hyperlink w:anchor="Par205" w:tooltip="&lt;1&gt; Заполняется для готовых товаров, выпущенных в обращение на территории Российской Федерации их производителями, и упаковки таких товаров. Наименование по каждому готовому товару, включая упаковку, указывается в соответствии с перечнем готовых товаров, включая упаковку, подлежащих утилизации после утраты ими потребительских свойств, утвержденным распоряжением Правительства Российской Федерации от 24.09.2015 N 1886-р (Собрание законодательства Российской Федерации, 05.10.2015, N 40, ст. 5587). Код по ка..." w:history="1">
              <w:r w:rsidRPr="00472D50">
                <w:t>&lt;1&gt;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Код товара </w:t>
            </w:r>
            <w:hyperlink w:anchor="Par205" w:tooltip="&lt;1&gt; Заполняется для готовых товаров, выпущенных в обращение на территории Российской Федерации их производителями, и упаковки таких товаров. Наименование по каждому готовому товару, включая упаковку, указывается в соответствии с перечнем готовых товаров, включая упаковку, подлежащих утилизации после утраты ими потребительских свойств, утвержденным распоряжением Правительства Российской Федерации от 24.09.2015 N 1886-р (Собрание законодательства Российской Федерации, 05.10.2015, N 40, ст. 5587). Код по ка..." w:history="1">
              <w:r w:rsidRPr="00472D50">
                <w:t>&lt;1&gt;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Наименование позиции единой Товарной номенклатуры внешнеэкономической деятельности Евразийского экономического союза (ТН ВЭД ЕАЭС) </w:t>
            </w:r>
            <w:hyperlink w:anchor="Par206" w:tooltip="&lt;2&gt; Заполняется для импортируемых готовых товаров, выпущенных в обращение на территории Российской Федерации их импортерами, и упаковки таких товаров. Наименование и код по каждому готовому товару (упаковке) указываются по единой Товарной номенклатуре внешнеэкономической деятельности Евразийского экономического союза (ТН ВЭД ЕАЭС), утвержденной решением Совета Евразийской экономической комиссии от 16.07.2012 N 54 (официальный сайт Евразийской экономической комиссии http://www.tsouz.ru/, 23.07.2012)." w:history="1">
              <w:r w:rsidRPr="00472D50">
                <w:t>&lt;2&gt;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Код единой Товарной номенклатуры внешнеэкономической деятельности Евразийского экономического союза (ТН ВЭД ЕАЭС) </w:t>
            </w:r>
            <w:hyperlink w:anchor="Par206" w:tooltip="&lt;2&gt; Заполняется для импортируемых готовых товаров, выпущенных в обращение на территории Российской Федерации их импортерами, и упаковки таких товаров. Наименование и код по каждому готовому товару (упаковке) указываются по единой Товарной номенклатуре внешнеэкономической деятельности Евразийского экономического союза (ТН ВЭД ЕАЭС), утвержденной решением Совета Евразийской экономической комиссии от 16.07.2012 N 54 (официальный сайт Евразийской экономической комиссии http://www.tsouz.ru/, 23.07.2012)." w:history="1">
              <w:r w:rsidRPr="00472D50">
                <w:t>&lt;2&gt;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Количество товаров (готовых товаров/упаковки), выпущенных в обращение на территории Российской Федерации </w:t>
            </w:r>
            <w:hyperlink w:anchor="Par205" w:tooltip="&lt;1&gt; Заполняется для готовых товаров, выпущенных в обращение на территории Российской Федерации их производителями, и упаковки таких товаров. Наименование по каждому готовому товару, включая упаковку, указывается в соответствии с перечнем готовых товаров, включая упаковку, подлежащих утилизации после утраты ими потребительских свойств, утвержденным распоряжением Правительства Российской Федерации от 24.09.2015 N 1886-р (Собрание законодательства Российской Федерации, 05.10.2015, N 40, ст. 5587). Код по ка..." w:history="1">
              <w:r w:rsidRPr="00472D50">
                <w:t>&lt;1&gt;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Норматив утилизации </w:t>
            </w:r>
            <w:hyperlink w:anchor="Par208" w:tooltip="&lt;4&gt; Нормативы утилизации отходов от использования товаров утверждены распоряжением Правительства Российской Федерации от 04.12.2015 N 2491-р (Собрание законодательства Российской Федерации, 14.12.2015, N 50, ст. 7207)." w:history="1">
              <w:r w:rsidRPr="00472D50">
                <w:t>&lt;4&gt;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Итоговое количество товаров (готовых товаров/упаковки), подлежащих утилизации </w:t>
            </w:r>
            <w:hyperlink w:anchor="Par209" w:tooltip="&lt;5&gt; Заполняется на основании данных о количестве отходов от использования готовых товаров, упаковки товаров, переданных на утилизацию в отчетном периоде, за которые необходимо оплатить экологический сбор, указанными в направленной производителями, импортерами товаров в текущем году отчетности о выполнении нормативов утилизации отходов от использования товаров, подлежащих утилизации после утраты ими потребительских свойств, представленной в соответствии с Правилами представления производителями и импортер..." w:history="1">
              <w:r w:rsidRPr="00472D50">
                <w:t>&lt;5&gt;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Количество отходов от использования товаров (готовых товаров/упаковки), переданных на утилизацию в отчетный период </w:t>
            </w:r>
            <w:hyperlink w:anchor="Par209" w:tooltip="&lt;5&gt; Заполняется на основании данных о количестве отходов от использования готовых товаров, упаковки товаров, переданных на утилизацию в отчетном периоде, за которые необходимо оплатить экологический сбор, указанными в направленной производителями, импортерами товаров в текущем году отчетности о выполнении нормативов утилизации отходов от использования товаров, подлежащих утилизации после утраты ими потребительских свойств, представленной в соответствии с Правилами представления производителями и импортер..." w:history="1">
              <w:r w:rsidRPr="00472D50">
                <w:t>&lt;5&gt;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Количество отходов от использования товаров (готовых товаров/упаковки), за которые необходимо уплатить экологический сбор </w:t>
            </w:r>
            <w:hyperlink w:anchor="Par209" w:tooltip="&lt;5&gt; Заполняется на основании данных о количестве отходов от использования готовых товаров, упаковки товаров, переданных на утилизацию в отчетном периоде, за которые необходимо оплатить экологический сбор, указанными в направленной производителями, импортерами товаров в текущем году отчетности о выполнении нормативов утилизации отходов от использования товаров, подлежащих утилизации после утраты ими потребительских свойств, представленной в соответствии с Правилами представления производителями и импортер..." w:history="1">
              <w:r w:rsidRPr="00472D50">
                <w:t>&lt;5&gt;</w:t>
              </w:r>
            </w:hyperlink>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Ставка экологического сбора </w:t>
            </w:r>
            <w:hyperlink w:anchor="Par210" w:tooltip="&lt;6&gt; Заполняется в соответствии со ставками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утвержденными постановлением Правительства Российской Федерации от 09.04.2016 N 284 (Собрание законодательства Российской Федерации, 18.04.2016, N 16, ст. 2221)." w:history="1">
              <w:r w:rsidRPr="00472D50">
                <w:t>&lt;6&gt;</w:t>
              </w:r>
            </w:hyperlink>
          </w:p>
        </w:tc>
        <w:tc>
          <w:tcPr>
            <w:tcW w:w="1679"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 xml:space="preserve">Сумма экологического сбора, руб. </w:t>
            </w:r>
            <w:hyperlink w:anchor="Par211" w:tooltip="&lt;7&gt; Заполняется с точностью до двух знаков после запятой." w:history="1">
              <w:r w:rsidRPr="00472D50">
                <w:t>&lt;7&gt;</w:t>
              </w:r>
            </w:hyperlink>
          </w:p>
        </w:tc>
      </w:tr>
      <w:tr w:rsidR="00650E65" w:rsidRPr="00472D50" w:rsidTr="00472D50">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1</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2</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3</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4</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5</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6</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7</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8</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r w:rsidRPr="00472D50">
              <w:t>9</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bookmarkStart w:id="1" w:name="Par121"/>
            <w:bookmarkEnd w:id="1"/>
            <w:r w:rsidRPr="00472D50">
              <w:t>10</w:t>
            </w:r>
          </w:p>
        </w:tc>
        <w:tc>
          <w:tcPr>
            <w:tcW w:w="0" w:type="auto"/>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bookmarkStart w:id="2" w:name="Par122"/>
            <w:bookmarkEnd w:id="2"/>
            <w:r w:rsidRPr="00472D50">
              <w:t>11</w:t>
            </w:r>
          </w:p>
        </w:tc>
        <w:tc>
          <w:tcPr>
            <w:tcW w:w="1679" w:type="dxa"/>
            <w:tcBorders>
              <w:top w:val="single" w:sz="4" w:space="0" w:color="auto"/>
              <w:left w:val="single" w:sz="4" w:space="0" w:color="auto"/>
              <w:bottom w:val="single" w:sz="4" w:space="0" w:color="auto"/>
              <w:right w:val="single" w:sz="4" w:space="0" w:color="auto"/>
            </w:tcBorders>
          </w:tcPr>
          <w:p w:rsidR="00650E65" w:rsidRPr="00472D50" w:rsidRDefault="00650E65" w:rsidP="006510EC">
            <w:pPr>
              <w:pStyle w:val="ConsPlusNormal"/>
              <w:jc w:val="center"/>
            </w:pPr>
            <w:bookmarkStart w:id="3" w:name="Par123"/>
            <w:bookmarkEnd w:id="3"/>
            <w:r w:rsidRPr="00472D50">
              <w:t>12</w:t>
            </w:r>
          </w:p>
        </w:tc>
      </w:tr>
      <w:tr w:rsidR="00650E65" w:rsidRPr="00472D50" w:rsidTr="00472D50">
        <w:tc>
          <w:tcPr>
            <w:tcW w:w="0" w:type="auto"/>
            <w:gridSpan w:val="11"/>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r w:rsidRPr="00472D50">
              <w:t xml:space="preserve">ИТОГО сумма экологического сбора, руб. </w:t>
            </w:r>
            <w:hyperlink w:anchor="Par212" w:tooltip="&lt;8&gt; Итоговая сумма экологического сбора определяется путем суммирования суммы экологического сбора за готовые товары и суммы экологического сбора за упаковку." w:history="1">
              <w:r w:rsidRPr="00472D50">
                <w:t>&lt;8&gt;</w:t>
              </w:r>
            </w:hyperlink>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jc w:val="center"/>
            </w:pPr>
            <w:r w:rsidRPr="00472D50">
              <w:t>(стр. 1 + стр. 2)</w:t>
            </w:r>
          </w:p>
        </w:tc>
      </w:tr>
      <w:tr w:rsidR="00650E65" w:rsidRPr="00472D50" w:rsidTr="00472D50">
        <w:tc>
          <w:tcPr>
            <w:tcW w:w="0" w:type="auto"/>
            <w:gridSpan w:val="11"/>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r w:rsidRPr="00472D50">
              <w:t xml:space="preserve">1. Сумма экологического сбора за готовые товары, руб. </w:t>
            </w:r>
            <w:hyperlink w:anchor="Par213" w:tooltip="&lt;9&gt; Сумма экологического сбора за готовые товары и сумма экологического сбора за упаковку определяются путем суммирования значений по группам товаров, включая упаковку, подлежащих утилизации." w:history="1">
              <w:r w:rsidRPr="00472D50">
                <w:t>&lt;9&gt;</w:t>
              </w:r>
            </w:hyperlink>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jc w:val="center"/>
            </w:pPr>
            <w:r w:rsidRPr="00472D50">
              <w:t>(стр. 1.1 + стр. 1.2 + стр. ...)</w:t>
            </w:r>
          </w:p>
        </w:tc>
      </w:tr>
      <w:tr w:rsidR="00650E65" w:rsidRPr="00472D50" w:rsidTr="00472D50">
        <w:tc>
          <w:tcPr>
            <w:tcW w:w="0" w:type="auto"/>
            <w:gridSpan w:val="11"/>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r w:rsidRPr="00472D50">
              <w:t xml:space="preserve">1.1. Группа N ... </w:t>
            </w:r>
            <w:hyperlink w:anchor="Par214" w:tooltip="&lt;10&gt; Заполняется для каждой группы готовых товаров, включая упаковку, для которой установлены нормативы утилизации. Наименование групп готовых товаров, включая упаковку, указывается в соответствии с перечнем готовых товаров, включая упаковку, подлежащих утилизации после утраты ими потребительских свойств, утвержденным распоряжением Правительства Российской Федерации от 24.09.2015 N 1886-р (Собрание законодательства Российской Федерации, 05.10.2015, N 40, ст. 5587). В расчет включаются только те готовые т..." w:history="1">
              <w:r w:rsidRPr="00472D50">
                <w:t>&lt;10&gt;</w:t>
              </w:r>
            </w:hyperlink>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jc w:val="center"/>
            </w:pPr>
            <w:r w:rsidRPr="00472D50">
              <w:t>(стр. 1.1.1 + стр. 1.1.2 + стр. ...)</w:t>
            </w:r>
          </w:p>
        </w:tc>
      </w:tr>
      <w:tr w:rsidR="00650E65" w:rsidRPr="00472D50" w:rsidTr="00472D50">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r w:rsidRPr="00472D50">
              <w:t xml:space="preserve">1.1.1. ... </w:t>
            </w:r>
            <w:hyperlink w:anchor="Par215" w:tooltip="&lt;11&gt; Заполняется по каждому наименованию готовых товаров, упаковки товаров, по которым у производителя, импортера товаров возникает обязанность по их утилизации. Графа 12 определяется путем умножения значений по графе 10 и графе 11." w:history="1">
              <w:r w:rsidRPr="00472D50">
                <w:t>&lt;11&gt;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jc w:val="center"/>
            </w:pPr>
            <w:r w:rsidRPr="00472D50">
              <w:t>(</w:t>
            </w:r>
            <w:hyperlink w:anchor="Par121" w:tooltip="10" w:history="1">
              <w:r w:rsidRPr="00472D50">
                <w:t>гр. 10</w:t>
              </w:r>
            </w:hyperlink>
            <w:r w:rsidRPr="00472D50">
              <w:t xml:space="preserve"> * </w:t>
            </w:r>
            <w:hyperlink w:anchor="Par122" w:tooltip="11" w:history="1">
              <w:r w:rsidRPr="00472D50">
                <w:t>гр. 11</w:t>
              </w:r>
            </w:hyperlink>
            <w:r w:rsidRPr="00472D50">
              <w:t>)</w:t>
            </w:r>
          </w:p>
        </w:tc>
      </w:tr>
      <w:tr w:rsidR="00650E65" w:rsidRPr="00472D50" w:rsidTr="00472D50">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r>
      <w:tr w:rsidR="00650E65" w:rsidRPr="00472D50" w:rsidTr="00472D50">
        <w:tc>
          <w:tcPr>
            <w:tcW w:w="0" w:type="auto"/>
            <w:gridSpan w:val="4"/>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r w:rsidRPr="00472D50">
              <w:t>2. Сумма экологического сбора за упаковку, руб.</w:t>
            </w: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jc w:val="center"/>
            </w:pPr>
            <w:r w:rsidRPr="00472D50">
              <w:t>(стр. 2.1 + стр. 2.2 + стр. ...)</w:t>
            </w:r>
          </w:p>
        </w:tc>
      </w:tr>
      <w:tr w:rsidR="00650E65" w:rsidRPr="00472D50" w:rsidTr="00472D50">
        <w:tc>
          <w:tcPr>
            <w:tcW w:w="0" w:type="auto"/>
            <w:gridSpan w:val="11"/>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r w:rsidRPr="00472D50">
              <w:t>2.1. Группа N ... 10</w:t>
            </w:r>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jc w:val="center"/>
            </w:pPr>
            <w:r w:rsidRPr="00472D50">
              <w:t>(стр. 2.1.1 + стр. 2.1.2 + стр. ...)</w:t>
            </w:r>
          </w:p>
        </w:tc>
      </w:tr>
      <w:tr w:rsidR="00650E65" w:rsidRPr="00472D50" w:rsidTr="00472D50">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r w:rsidRPr="00472D50">
              <w:t xml:space="preserve">2.1.1. ... </w:t>
            </w:r>
            <w:hyperlink w:anchor="Par215" w:tooltip="&lt;11&gt; Заполняется по каждому наименованию готовых товаров, упаковки товаров, по которым у производителя, импортера товаров возникает обязанность по их утилизации. Графа 12 определяется путем умножения значений по графе 10 и графе 11." w:history="1">
              <w:r w:rsidRPr="00472D50">
                <w:t>&lt;11&gt;</w:t>
              </w:r>
            </w:hyperlink>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jc w:val="center"/>
            </w:pPr>
            <w:r w:rsidRPr="00472D50">
              <w:t>(</w:t>
            </w:r>
            <w:hyperlink w:anchor="Par121" w:tooltip="10" w:history="1">
              <w:r w:rsidRPr="00472D50">
                <w:t>гр. 10</w:t>
              </w:r>
            </w:hyperlink>
            <w:r w:rsidRPr="00472D50">
              <w:t xml:space="preserve"> * </w:t>
            </w:r>
            <w:hyperlink w:anchor="Par122" w:tooltip="11" w:history="1">
              <w:r w:rsidRPr="00472D50">
                <w:t>гр. 11</w:t>
              </w:r>
            </w:hyperlink>
            <w:r w:rsidRPr="00472D50">
              <w:t>)</w:t>
            </w:r>
          </w:p>
        </w:tc>
      </w:tr>
      <w:tr w:rsidR="00650E65" w:rsidRPr="00472D50" w:rsidTr="00472D50">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0" w:type="auto"/>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c>
          <w:tcPr>
            <w:tcW w:w="1679" w:type="dxa"/>
            <w:tcBorders>
              <w:top w:val="single" w:sz="4" w:space="0" w:color="auto"/>
              <w:left w:val="single" w:sz="4" w:space="0" w:color="auto"/>
              <w:bottom w:val="single" w:sz="4" w:space="0" w:color="auto"/>
              <w:right w:val="single" w:sz="4" w:space="0" w:color="auto"/>
            </w:tcBorders>
            <w:vAlign w:val="center"/>
          </w:tcPr>
          <w:p w:rsidR="00650E65" w:rsidRPr="00472D50" w:rsidRDefault="00650E65" w:rsidP="006510EC">
            <w:pPr>
              <w:pStyle w:val="ConsPlusNormal"/>
            </w:pPr>
          </w:p>
        </w:tc>
      </w:tr>
    </w:tbl>
    <w:p w:rsidR="00650E65" w:rsidRPr="00472D50" w:rsidRDefault="00650E65" w:rsidP="00472D50">
      <w:pPr>
        <w:pStyle w:val="ConsPlusNormal"/>
        <w:jc w:val="both"/>
      </w:pPr>
    </w:p>
    <w:p w:rsidR="00650E65" w:rsidRPr="00472D50" w:rsidRDefault="00650E65" w:rsidP="00472D50">
      <w:pPr>
        <w:pStyle w:val="ConsPlusNonformat"/>
        <w:jc w:val="both"/>
      </w:pPr>
      <w:r w:rsidRPr="00472D50">
        <w:t>Документ составлен на ______ листах с приложением подтверждающих документов</w:t>
      </w:r>
    </w:p>
    <w:p w:rsidR="00650E65" w:rsidRPr="00472D50" w:rsidRDefault="00650E65" w:rsidP="00472D50">
      <w:pPr>
        <w:pStyle w:val="ConsPlusNonformat"/>
        <w:jc w:val="both"/>
      </w:pPr>
      <w:r w:rsidRPr="00472D50">
        <w:t>или их копий на ______ листах.</w:t>
      </w:r>
    </w:p>
    <w:p w:rsidR="00650E65" w:rsidRPr="00472D50" w:rsidRDefault="00650E65" w:rsidP="00472D50">
      <w:pPr>
        <w:pStyle w:val="ConsPlusNonformat"/>
        <w:jc w:val="both"/>
      </w:pPr>
    </w:p>
    <w:p w:rsidR="00650E65" w:rsidRPr="00472D50" w:rsidRDefault="00650E65" w:rsidP="00472D50">
      <w:pPr>
        <w:pStyle w:val="ConsPlusNonformat"/>
        <w:jc w:val="both"/>
      </w:pPr>
      <w:r w:rsidRPr="00472D50">
        <w:t>Должностное лицо, ответственное</w:t>
      </w:r>
    </w:p>
    <w:p w:rsidR="00650E65" w:rsidRPr="00472D50" w:rsidRDefault="00650E65" w:rsidP="00472D50">
      <w:pPr>
        <w:pStyle w:val="ConsPlusNonformat"/>
        <w:jc w:val="both"/>
      </w:pPr>
      <w:r w:rsidRPr="00472D50">
        <w:t>за представление расчета (руководитель</w:t>
      </w:r>
    </w:p>
    <w:p w:rsidR="00650E65" w:rsidRPr="00472D50" w:rsidRDefault="00650E65" w:rsidP="00472D50">
      <w:pPr>
        <w:pStyle w:val="ConsPlusNonformat"/>
        <w:jc w:val="both"/>
      </w:pPr>
      <w:r w:rsidRPr="00472D50">
        <w:t>юридического лица или лицо,</w:t>
      </w:r>
    </w:p>
    <w:p w:rsidR="00650E65" w:rsidRPr="00472D50" w:rsidRDefault="00650E65" w:rsidP="00472D50">
      <w:pPr>
        <w:pStyle w:val="ConsPlusNonformat"/>
        <w:jc w:val="both"/>
      </w:pPr>
      <w:r w:rsidRPr="00472D50">
        <w:t>уполномоченное от имени</w:t>
      </w:r>
    </w:p>
    <w:p w:rsidR="00650E65" w:rsidRPr="00472D50" w:rsidRDefault="00650E65" w:rsidP="00472D50">
      <w:pPr>
        <w:pStyle w:val="ConsPlusNonformat"/>
        <w:jc w:val="both"/>
      </w:pPr>
      <w:r w:rsidRPr="00472D50">
        <w:t>юридического лица, либо физическое лицо) __________________________________</w:t>
      </w:r>
    </w:p>
    <w:p w:rsidR="00650E65" w:rsidRPr="00472D50" w:rsidRDefault="00650E65" w:rsidP="00472D50">
      <w:pPr>
        <w:pStyle w:val="ConsPlusNonformat"/>
        <w:jc w:val="both"/>
      </w:pPr>
      <w:r w:rsidRPr="00472D50">
        <w:t xml:space="preserve">                                          (должность)  (Ф.И.О.)  (подпись)</w:t>
      </w:r>
    </w:p>
    <w:p w:rsidR="00650E65" w:rsidRPr="00472D50" w:rsidRDefault="00650E65" w:rsidP="00472D50">
      <w:pPr>
        <w:pStyle w:val="ConsPlusNonformat"/>
        <w:jc w:val="both"/>
      </w:pPr>
    </w:p>
    <w:p w:rsidR="00650E65" w:rsidRPr="00472D50" w:rsidRDefault="00650E65" w:rsidP="00472D50">
      <w:pPr>
        <w:pStyle w:val="ConsPlusNonformat"/>
        <w:jc w:val="both"/>
      </w:pPr>
      <w:r w:rsidRPr="00472D50">
        <w:t xml:space="preserve">                                                     Дата _________________</w:t>
      </w:r>
    </w:p>
    <w:p w:rsidR="00650E65" w:rsidRPr="00472D50" w:rsidRDefault="00650E65" w:rsidP="00472D50">
      <w:pPr>
        <w:pStyle w:val="ConsPlusNonformat"/>
        <w:jc w:val="both"/>
      </w:pPr>
    </w:p>
    <w:p w:rsidR="00650E65" w:rsidRPr="00472D50" w:rsidRDefault="00650E65" w:rsidP="00472D50">
      <w:pPr>
        <w:pStyle w:val="ConsPlusNonformat"/>
        <w:jc w:val="both"/>
      </w:pPr>
      <w:r w:rsidRPr="00472D50">
        <w:t xml:space="preserve">М.П. </w:t>
      </w:r>
      <w:hyperlink w:anchor="Par216" w:tooltip="&lt;12&gt; При представлении расчета суммы экологического сбора на бумажном носителе он заверяется печатью в случае, если в соответствии с законодательством Российской Федерации лицо, подавшее расчет суммы экологического сбора, должно иметь печать." w:history="1">
        <w:r w:rsidRPr="00472D50">
          <w:t>&lt;12&gt;</w:t>
        </w:r>
      </w:hyperlink>
    </w:p>
    <w:p w:rsidR="00650E65" w:rsidRPr="00472D50" w:rsidRDefault="00650E65" w:rsidP="00472D50">
      <w:pPr>
        <w:pStyle w:val="ConsPlusNormal"/>
        <w:ind w:firstLine="540"/>
        <w:jc w:val="both"/>
      </w:pPr>
      <w:r w:rsidRPr="00472D50">
        <w:t>--------------------------------</w:t>
      </w:r>
    </w:p>
    <w:p w:rsidR="00650E65" w:rsidRPr="00472D50" w:rsidRDefault="00650E65" w:rsidP="00472D50">
      <w:pPr>
        <w:pStyle w:val="ConsPlusNormal"/>
        <w:ind w:firstLine="540"/>
        <w:jc w:val="both"/>
      </w:pPr>
      <w:bookmarkStart w:id="4" w:name="Par205"/>
      <w:bookmarkEnd w:id="4"/>
      <w:r w:rsidRPr="00472D50">
        <w:t>&lt;1&gt; Заполняется для готовых товаров, выпущенных в обращение на территории Российской Федерации их производителями, и упаковки таких товаров. Наименование по каждому готовому товару, включая упаковку, указывается в соответствии с перечнем готовых товаров, включая упаковку, подлежащих утилизации после утраты ими потребительских свойств, утвержденным распоряжением Правительства Российской Федерации от 24.09.2015 N 1886-р (Собрание законодательства Российской Федерации, 05.10.2015, N 40, ст. 5587). Код по каждому товару, включая упаковку, указывается по Общероссийскому классификатору продукции по видам экономической деятельности ОК 034-2014 (КПЕС 2008).</w:t>
      </w:r>
    </w:p>
    <w:p w:rsidR="00650E65" w:rsidRPr="00472D50" w:rsidRDefault="00650E65" w:rsidP="00472D50">
      <w:pPr>
        <w:pStyle w:val="ConsPlusNormal"/>
        <w:ind w:firstLine="540"/>
        <w:jc w:val="both"/>
      </w:pPr>
      <w:bookmarkStart w:id="5" w:name="Par206"/>
      <w:bookmarkEnd w:id="5"/>
      <w:r w:rsidRPr="00472D50">
        <w:t>&lt;2&gt; Заполняется для импортируемых готовых товаров, выпущенных в обращение на территории Российской Федерации их импортерами, и упаковки таких товаров. Наименование и код по каждому готовому товару (упаковке) указываются по единой Товарной номенклатуре внешнеэкономической деятельности Евразийского экономического союза (ТН ВЭД ЕАЭС), утвержденной решением Совета Евразийской экономической комиссии от 16.07.2012 N 54 (официальный сайт Евразийской экономической комиссии http://www.tsouz.ru/, 23.07.2012).</w:t>
      </w:r>
    </w:p>
    <w:p w:rsidR="00650E65" w:rsidRPr="00472D50" w:rsidRDefault="00650E65" w:rsidP="00472D50">
      <w:pPr>
        <w:pStyle w:val="ConsPlusNormal"/>
        <w:ind w:firstLine="540"/>
        <w:jc w:val="both"/>
      </w:pPr>
      <w:r w:rsidRPr="00472D50">
        <w:t>&lt;3&gt; Заполняется на основании данных декларации о количестве выпущенных в обращение на территории Российской Федерации за предыдущий календарный год готовых товаров, в том числе упаковки, подлежащих утилизации, представленной в соответствии с Положением о декларировании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утвержденным постановлением Правительства Российской Федерации от 24.12.2015 N 1417 (Собрание законодательства Российской Федерации, 04.01.2016, N 1 (часть II), ст. 231).</w:t>
      </w:r>
    </w:p>
    <w:p w:rsidR="00650E65" w:rsidRPr="00472D50" w:rsidRDefault="00650E65" w:rsidP="00472D50">
      <w:pPr>
        <w:pStyle w:val="ConsPlusNormal"/>
        <w:ind w:firstLine="540"/>
        <w:jc w:val="both"/>
      </w:pPr>
      <w:bookmarkStart w:id="6" w:name="Par208"/>
      <w:bookmarkEnd w:id="6"/>
      <w:r w:rsidRPr="00472D50">
        <w:t>&lt;4&gt; Нормативы утилизации отходов от использования товаров утверждены распоряжением Правительства Российской Федерации от 04.12.2015 N 2491-р (Собрание законодательства Российской Федерации, 14.12.2015, N 50, ст. 7207).</w:t>
      </w:r>
    </w:p>
    <w:p w:rsidR="00650E65" w:rsidRPr="00472D50" w:rsidRDefault="00650E65" w:rsidP="00472D50">
      <w:pPr>
        <w:pStyle w:val="ConsPlusNormal"/>
        <w:ind w:firstLine="540"/>
        <w:jc w:val="both"/>
      </w:pPr>
      <w:bookmarkStart w:id="7" w:name="Par209"/>
      <w:bookmarkEnd w:id="7"/>
      <w:r w:rsidRPr="00472D50">
        <w:t>&lt;5&gt; Заполняется на основании данных о количестве отходов от использования готовых товаров, упаковки товаров, переданных на утилизацию в отчетном периоде, за которые необходимо оплатить экологический сбор, указанными в направленной производителями, импортерами товаров в текущем году отчетности о выполнении нормативов утилизации отходов от использования товаров, подлежащих утилизации после утраты ими потребительских свойств, представленной в соответствии с Правилами представления производителями и импортерами товаров, подлежащих утилизации после утраты ими потребительских свойств, отчетности о выполнении нормативов утилизации отходов от использования таких товаров, утвержденными постановлением Правительства Российской Федерации от 08.12.2015 N 1342 (Собрание законодательства Российской Федерации, 21.12.2015, N 51 (часть III), ст. 7332).</w:t>
      </w:r>
    </w:p>
    <w:p w:rsidR="00650E65" w:rsidRPr="00472D50" w:rsidRDefault="00650E65" w:rsidP="00472D50">
      <w:pPr>
        <w:pStyle w:val="ConsPlusNormal"/>
        <w:ind w:firstLine="540"/>
        <w:jc w:val="both"/>
      </w:pPr>
      <w:bookmarkStart w:id="8" w:name="Par210"/>
      <w:bookmarkEnd w:id="8"/>
      <w:r w:rsidRPr="00472D50">
        <w:t>&lt;6&gt; Заполняется в соответствии со ставками экологического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утвержденными постановлением Правительства Российской Федерации от 09.04.2016 N 284 (Собрание законодательства Российской Федерации, 18.04.2016, N 16, ст. 2221).</w:t>
      </w:r>
    </w:p>
    <w:p w:rsidR="00650E65" w:rsidRPr="00472D50" w:rsidRDefault="00650E65" w:rsidP="00472D50">
      <w:pPr>
        <w:pStyle w:val="ConsPlusNormal"/>
        <w:ind w:firstLine="540"/>
        <w:jc w:val="both"/>
      </w:pPr>
      <w:bookmarkStart w:id="9" w:name="Par211"/>
      <w:bookmarkEnd w:id="9"/>
      <w:r w:rsidRPr="00472D50">
        <w:t>&lt;7&gt; Заполняется с точностью до двух знаков после запятой.</w:t>
      </w:r>
    </w:p>
    <w:p w:rsidR="00650E65" w:rsidRPr="00472D50" w:rsidRDefault="00650E65" w:rsidP="00472D50">
      <w:pPr>
        <w:pStyle w:val="ConsPlusNormal"/>
        <w:ind w:firstLine="540"/>
        <w:jc w:val="both"/>
      </w:pPr>
      <w:bookmarkStart w:id="10" w:name="Par212"/>
      <w:bookmarkEnd w:id="10"/>
      <w:r w:rsidRPr="00472D50">
        <w:t>&lt;8&gt; Итоговая сумма экологического сбора определяется путем суммирования суммы экологического сбора за готовые товары и суммы экологического сбора за упаковку.</w:t>
      </w:r>
    </w:p>
    <w:p w:rsidR="00650E65" w:rsidRPr="00472D50" w:rsidRDefault="00650E65" w:rsidP="00472D50">
      <w:pPr>
        <w:pStyle w:val="ConsPlusNormal"/>
        <w:ind w:firstLine="540"/>
        <w:jc w:val="both"/>
      </w:pPr>
      <w:bookmarkStart w:id="11" w:name="Par213"/>
      <w:bookmarkEnd w:id="11"/>
      <w:r w:rsidRPr="00472D50">
        <w:t>&lt;9&gt; Сумма экологического сбора за готовые товары и сумма экологического сбора за упаковку определяются путем суммирования значений по группам товаров, включая упаковку, подлежащих утилизации.</w:t>
      </w:r>
    </w:p>
    <w:p w:rsidR="00650E65" w:rsidRPr="00472D50" w:rsidRDefault="00650E65" w:rsidP="00472D50">
      <w:pPr>
        <w:pStyle w:val="ConsPlusNormal"/>
        <w:ind w:firstLine="540"/>
        <w:jc w:val="both"/>
      </w:pPr>
      <w:bookmarkStart w:id="12" w:name="Par214"/>
      <w:bookmarkEnd w:id="12"/>
      <w:r w:rsidRPr="00472D50">
        <w:t xml:space="preserve">&lt;10&gt; Заполняется для каждой группы готовых товаров, включая упаковку, для которой установлены нормативы утилизации. Наименование групп готовых товаров, включая упаковку, указывается в соответствии с перечнем готовых товаров, включая упаковку, подлежащих утилизации после утраты ими потребительских свойств, утвержденным распоряжением Правительства Российской Федерации от 24.09.2015 N 1886-р (Собрание законодательства Российской Федерации, 05.10.2015, N 40, ст. 5587). В расчет включаются только те готовые товары, упаковка товаров, по которым у производителя, импортера товаров возникает обязанность по их утилизации. </w:t>
      </w:r>
      <w:hyperlink w:anchor="Par123" w:tooltip="12" w:history="1">
        <w:r w:rsidRPr="00472D50">
          <w:t>Графа 12</w:t>
        </w:r>
      </w:hyperlink>
      <w:r w:rsidRPr="00472D50">
        <w:t xml:space="preserve"> определяется путем суммирования значений по каждой группе готовых товаров, включая упаковку.</w:t>
      </w:r>
    </w:p>
    <w:p w:rsidR="00650E65" w:rsidRPr="00472D50" w:rsidRDefault="00650E65" w:rsidP="00472D50">
      <w:pPr>
        <w:pStyle w:val="ConsPlusNormal"/>
        <w:ind w:firstLine="540"/>
        <w:jc w:val="both"/>
      </w:pPr>
      <w:bookmarkStart w:id="13" w:name="Par215"/>
      <w:bookmarkEnd w:id="13"/>
      <w:r w:rsidRPr="00472D50">
        <w:t xml:space="preserve">&lt;11&gt; Заполняется по каждому наименованию готовых товаров, упаковки товаров, по которым у производителя, импортера товаров возникает обязанность по их утилизации. </w:t>
      </w:r>
      <w:hyperlink w:anchor="Par123" w:tooltip="12" w:history="1">
        <w:r w:rsidRPr="00472D50">
          <w:t>Графа 12</w:t>
        </w:r>
      </w:hyperlink>
      <w:r w:rsidRPr="00472D50">
        <w:t xml:space="preserve"> определяется путем умножения значений по </w:t>
      </w:r>
      <w:hyperlink w:anchor="Par121" w:tooltip="10" w:history="1">
        <w:r w:rsidRPr="00472D50">
          <w:t>графе 10</w:t>
        </w:r>
      </w:hyperlink>
      <w:r w:rsidRPr="00472D50">
        <w:t xml:space="preserve"> и </w:t>
      </w:r>
      <w:hyperlink w:anchor="Par122" w:tooltip="11" w:history="1">
        <w:r w:rsidRPr="00472D50">
          <w:t>графе 11</w:t>
        </w:r>
      </w:hyperlink>
      <w:r w:rsidRPr="00472D50">
        <w:t>.</w:t>
      </w:r>
    </w:p>
    <w:p w:rsidR="00650E65" w:rsidRPr="00472D50" w:rsidRDefault="00650E65" w:rsidP="00472D50">
      <w:pPr>
        <w:pStyle w:val="ConsPlusNormal"/>
        <w:ind w:firstLine="540"/>
        <w:jc w:val="both"/>
      </w:pPr>
      <w:bookmarkStart w:id="14" w:name="Par216"/>
      <w:bookmarkEnd w:id="14"/>
      <w:r w:rsidRPr="00472D50">
        <w:t>&lt;12&gt; При представлении расчета суммы экологического сбора на бумажном носителе он заверяется печатью в случае, если в соответствии с законодательством Российской Федерации лицо, подавшее расчет суммы экологического сбора, должно иметь печать.</w:t>
      </w:r>
    </w:p>
    <w:p w:rsidR="00650E65" w:rsidRPr="00472D50" w:rsidRDefault="00650E65" w:rsidP="006D6D97"/>
    <w:sectPr w:rsidR="00650E65" w:rsidRPr="00472D50" w:rsidSect="00472D50">
      <w:pgSz w:w="22680" w:h="11907" w:orient="landscape" w:code="9"/>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E65" w:rsidRDefault="00650E65">
      <w:r>
        <w:separator/>
      </w:r>
    </w:p>
  </w:endnote>
  <w:endnote w:type="continuationSeparator" w:id="0">
    <w:p w:rsidR="00650E65" w:rsidRDefault="00650E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E65" w:rsidRDefault="00650E65" w:rsidP="00DF5729">
    <w:pPr>
      <w:jc w:val="center"/>
      <w:rPr>
        <w:sz w:val="2"/>
        <w:szCs w:val="2"/>
      </w:rPr>
    </w:pPr>
  </w:p>
  <w:p w:rsidR="00650E65" w:rsidRDefault="00650E6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E65" w:rsidRDefault="00650E65">
      <w:r>
        <w:separator/>
      </w:r>
    </w:p>
  </w:footnote>
  <w:footnote w:type="continuationSeparator" w:id="0">
    <w:p w:rsidR="00650E65" w:rsidRDefault="00650E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E65" w:rsidRDefault="00650E65" w:rsidP="00DF5729">
    <w:pPr>
      <w:jc w:val="center"/>
      <w:rPr>
        <w:sz w:val="2"/>
        <w:szCs w:val="2"/>
      </w:rPr>
    </w:pPr>
  </w:p>
  <w:p w:rsidR="00650E65" w:rsidRDefault="00650E6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50E65" w:rsidRPr="002A36C4" w:rsidRDefault="00650E6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50E65" w:rsidRPr="002A36C4" w:rsidRDefault="00650E6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50E65" w:rsidRDefault="00650E6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72D50"/>
    <w:rsid w:val="00616E37"/>
    <w:rsid w:val="00650E65"/>
    <w:rsid w:val="006510EC"/>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6761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6761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6761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97722991">
      <w:marLeft w:val="0"/>
      <w:marRight w:val="0"/>
      <w:marTop w:val="0"/>
      <w:marBottom w:val="0"/>
      <w:divBdr>
        <w:top w:val="none" w:sz="0" w:space="0" w:color="auto"/>
        <w:left w:val="none" w:sz="0" w:space="0" w:color="auto"/>
        <w:bottom w:val="none" w:sz="0" w:space="0" w:color="auto"/>
        <w:right w:val="none" w:sz="0" w:space="0" w:color="auto"/>
      </w:divBdr>
    </w:div>
    <w:div w:id="797722992">
      <w:marLeft w:val="0"/>
      <w:marRight w:val="0"/>
      <w:marTop w:val="0"/>
      <w:marBottom w:val="0"/>
      <w:divBdr>
        <w:top w:val="none" w:sz="0" w:space="0" w:color="auto"/>
        <w:left w:val="none" w:sz="0" w:space="0" w:color="auto"/>
        <w:bottom w:val="none" w:sz="0" w:space="0" w:color="auto"/>
        <w:right w:val="none" w:sz="0" w:space="0" w:color="auto"/>
      </w:divBdr>
    </w:div>
    <w:div w:id="797722993">
      <w:marLeft w:val="0"/>
      <w:marRight w:val="0"/>
      <w:marTop w:val="0"/>
      <w:marBottom w:val="0"/>
      <w:divBdr>
        <w:top w:val="none" w:sz="0" w:space="0" w:color="auto"/>
        <w:left w:val="none" w:sz="0" w:space="0" w:color="auto"/>
        <w:bottom w:val="none" w:sz="0" w:space="0" w:color="auto"/>
        <w:right w:val="none" w:sz="0" w:space="0" w:color="auto"/>
      </w:divBdr>
    </w:div>
    <w:div w:id="797722994">
      <w:marLeft w:val="0"/>
      <w:marRight w:val="0"/>
      <w:marTop w:val="0"/>
      <w:marBottom w:val="0"/>
      <w:divBdr>
        <w:top w:val="none" w:sz="0" w:space="0" w:color="auto"/>
        <w:left w:val="none" w:sz="0" w:space="0" w:color="auto"/>
        <w:bottom w:val="none" w:sz="0" w:space="0" w:color="auto"/>
        <w:right w:val="none" w:sz="0" w:space="0" w:color="auto"/>
      </w:divBdr>
    </w:div>
    <w:div w:id="797722995">
      <w:marLeft w:val="0"/>
      <w:marRight w:val="0"/>
      <w:marTop w:val="0"/>
      <w:marBottom w:val="0"/>
      <w:divBdr>
        <w:top w:val="none" w:sz="0" w:space="0" w:color="auto"/>
        <w:left w:val="none" w:sz="0" w:space="0" w:color="auto"/>
        <w:bottom w:val="none" w:sz="0" w:space="0" w:color="auto"/>
        <w:right w:val="none" w:sz="0" w:space="0" w:color="auto"/>
      </w:divBdr>
    </w:div>
    <w:div w:id="7977229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5</Pages>
  <Words>2406</Words>
  <Characters>13720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10 октября 2016 г</dc:title>
  <dc:subject/>
  <dc:creator>Информ-аналит отдел</dc:creator>
  <cp:keywords/>
  <dc:description/>
  <cp:lastModifiedBy>Информ-аналит отдел</cp:lastModifiedBy>
  <cp:revision>2</cp:revision>
  <dcterms:created xsi:type="dcterms:W3CDTF">2016-10-12T20:16:00Z</dcterms:created>
  <dcterms:modified xsi:type="dcterms:W3CDTF">2016-10-12T20:16:00Z</dcterms:modified>
</cp:coreProperties>
</file>