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FB9" w:rsidRPr="00542488" w:rsidRDefault="00BC7FB9" w:rsidP="00542488">
      <w:pPr>
        <w:pStyle w:val="ConsPlusNormal"/>
        <w:outlineLvl w:val="0"/>
        <w:rPr>
          <w:sz w:val="22"/>
          <w:szCs w:val="22"/>
        </w:rPr>
      </w:pPr>
      <w:r w:rsidRPr="00542488">
        <w:rPr>
          <w:sz w:val="22"/>
          <w:szCs w:val="22"/>
        </w:rPr>
        <w:t xml:space="preserve">Зарегистрировано в Минюсте России 19 октября </w:t>
      </w:r>
      <w:smartTag w:uri="urn:schemas-microsoft-com:office:smarttags" w:element="metricconverter">
        <w:smartTagPr>
          <w:attr w:name="ProductID" w:val="2016 г"/>
        </w:smartTagPr>
        <w:r w:rsidRPr="00542488">
          <w:rPr>
            <w:sz w:val="22"/>
            <w:szCs w:val="22"/>
          </w:rPr>
          <w:t>2016 г</w:t>
        </w:r>
      </w:smartTag>
      <w:r w:rsidRPr="00542488">
        <w:rPr>
          <w:sz w:val="22"/>
          <w:szCs w:val="22"/>
        </w:rPr>
        <w:t>. N 44083</w:t>
      </w:r>
    </w:p>
    <w:p w:rsidR="00BC7FB9" w:rsidRPr="00542488" w:rsidRDefault="00BC7FB9" w:rsidP="00542488">
      <w:pPr>
        <w:pStyle w:val="ConsPlusNormal"/>
        <w:outlineLvl w:val="0"/>
        <w:rPr>
          <w:sz w:val="22"/>
          <w:szCs w:val="22"/>
        </w:rPr>
      </w:pPr>
    </w:p>
    <w:p w:rsidR="00BC7FB9" w:rsidRPr="00542488" w:rsidRDefault="00BC7FB9" w:rsidP="00542488">
      <w:pPr>
        <w:pStyle w:val="ConsPlusTitle"/>
        <w:jc w:val="center"/>
        <w:rPr>
          <w:sz w:val="22"/>
          <w:szCs w:val="22"/>
        </w:rPr>
      </w:pPr>
      <w:r w:rsidRPr="00542488">
        <w:rPr>
          <w:sz w:val="22"/>
          <w:szCs w:val="22"/>
        </w:rPr>
        <w:t>МИНИСТЕРСТВО ТРАНСПОРТА РОССИЙСКОЙ ФЕДЕРАЦИИ</w:t>
      </w:r>
    </w:p>
    <w:p w:rsidR="00BC7FB9" w:rsidRPr="00542488" w:rsidRDefault="00BC7FB9" w:rsidP="00542488">
      <w:pPr>
        <w:pStyle w:val="ConsPlusTitle"/>
        <w:jc w:val="center"/>
        <w:rPr>
          <w:sz w:val="22"/>
          <w:szCs w:val="22"/>
        </w:rPr>
      </w:pPr>
    </w:p>
    <w:p w:rsidR="00BC7FB9" w:rsidRPr="00542488" w:rsidRDefault="00BC7FB9" w:rsidP="00542488">
      <w:pPr>
        <w:pStyle w:val="ConsPlusTitle"/>
        <w:jc w:val="center"/>
        <w:rPr>
          <w:sz w:val="22"/>
          <w:szCs w:val="22"/>
        </w:rPr>
      </w:pPr>
      <w:r w:rsidRPr="00542488">
        <w:rPr>
          <w:sz w:val="22"/>
          <w:szCs w:val="22"/>
        </w:rPr>
        <w:t>ПРИКАЗ</w:t>
      </w:r>
    </w:p>
    <w:p w:rsidR="00BC7FB9" w:rsidRPr="00542488" w:rsidRDefault="00BC7FB9" w:rsidP="00542488">
      <w:pPr>
        <w:pStyle w:val="ConsPlusTitle"/>
        <w:jc w:val="center"/>
        <w:rPr>
          <w:sz w:val="22"/>
          <w:szCs w:val="22"/>
        </w:rPr>
      </w:pPr>
      <w:r w:rsidRPr="00542488">
        <w:rPr>
          <w:sz w:val="22"/>
          <w:szCs w:val="22"/>
        </w:rPr>
        <w:t xml:space="preserve">от 22 сентября </w:t>
      </w:r>
      <w:smartTag w:uri="urn:schemas-microsoft-com:office:smarttags" w:element="metricconverter">
        <w:smartTagPr>
          <w:attr w:name="ProductID" w:val="2016 г"/>
        </w:smartTagPr>
        <w:r w:rsidRPr="00542488">
          <w:rPr>
            <w:sz w:val="22"/>
            <w:szCs w:val="22"/>
          </w:rPr>
          <w:t>2016 г</w:t>
        </w:r>
      </w:smartTag>
      <w:r w:rsidRPr="00542488">
        <w:rPr>
          <w:sz w:val="22"/>
          <w:szCs w:val="22"/>
        </w:rPr>
        <w:t>. N 277</w:t>
      </w:r>
    </w:p>
    <w:p w:rsidR="00BC7FB9" w:rsidRPr="00542488" w:rsidRDefault="00BC7FB9" w:rsidP="00542488">
      <w:pPr>
        <w:pStyle w:val="ConsPlusTitle"/>
        <w:jc w:val="center"/>
        <w:rPr>
          <w:sz w:val="22"/>
          <w:szCs w:val="22"/>
        </w:rPr>
      </w:pPr>
    </w:p>
    <w:p w:rsidR="00BC7FB9" w:rsidRPr="00542488" w:rsidRDefault="00BC7FB9" w:rsidP="00542488">
      <w:pPr>
        <w:pStyle w:val="ConsPlusTitle"/>
        <w:jc w:val="center"/>
        <w:rPr>
          <w:sz w:val="22"/>
          <w:szCs w:val="22"/>
        </w:rPr>
      </w:pPr>
      <w:r w:rsidRPr="00542488">
        <w:rPr>
          <w:sz w:val="22"/>
          <w:szCs w:val="22"/>
        </w:rPr>
        <w:t>ОБ УТВЕРЖДЕНИИ ТРЕБОВАНИЙ</w:t>
      </w:r>
    </w:p>
    <w:p w:rsidR="00BC7FB9" w:rsidRPr="00542488" w:rsidRDefault="00BC7FB9" w:rsidP="00542488">
      <w:pPr>
        <w:pStyle w:val="ConsPlusTitle"/>
        <w:jc w:val="center"/>
        <w:rPr>
          <w:sz w:val="22"/>
          <w:szCs w:val="22"/>
        </w:rPr>
      </w:pPr>
      <w:r w:rsidRPr="00542488">
        <w:rPr>
          <w:sz w:val="22"/>
          <w:szCs w:val="22"/>
        </w:rPr>
        <w:t>К ЭКСПЕРТАМ-ТЕХНИКАМ, ОСУЩЕСТВЛЯЮЩИМ НЕЗАВИСИМУЮ</w:t>
      </w:r>
    </w:p>
    <w:p w:rsidR="00BC7FB9" w:rsidRPr="00542488" w:rsidRDefault="00BC7FB9" w:rsidP="00542488">
      <w:pPr>
        <w:pStyle w:val="ConsPlusTitle"/>
        <w:jc w:val="center"/>
        <w:rPr>
          <w:sz w:val="22"/>
          <w:szCs w:val="22"/>
        </w:rPr>
      </w:pPr>
      <w:r w:rsidRPr="00542488">
        <w:rPr>
          <w:sz w:val="22"/>
          <w:szCs w:val="22"/>
        </w:rPr>
        <w:t>ТЕХНИЧЕСКУЮ ЭКСПЕРТИЗУ ТРАНСПОРТНЫХ СРЕДСТВ, В ТОМ ЧИСЛЕ</w:t>
      </w:r>
    </w:p>
    <w:p w:rsidR="00BC7FB9" w:rsidRPr="00542488" w:rsidRDefault="00BC7FB9" w:rsidP="00542488">
      <w:pPr>
        <w:pStyle w:val="ConsPlusTitle"/>
        <w:jc w:val="center"/>
        <w:rPr>
          <w:sz w:val="22"/>
          <w:szCs w:val="22"/>
        </w:rPr>
      </w:pPr>
      <w:r w:rsidRPr="00542488">
        <w:rPr>
          <w:sz w:val="22"/>
          <w:szCs w:val="22"/>
        </w:rPr>
        <w:t>ТРЕБОВАНИЙ К ИХ ПРОФЕССИОНАЛЬНОЙ АТТЕСТАЦИИ,</w:t>
      </w:r>
    </w:p>
    <w:p w:rsidR="00BC7FB9" w:rsidRPr="00542488" w:rsidRDefault="00BC7FB9" w:rsidP="00542488">
      <w:pPr>
        <w:pStyle w:val="ConsPlusTitle"/>
        <w:jc w:val="center"/>
        <w:rPr>
          <w:sz w:val="22"/>
          <w:szCs w:val="22"/>
        </w:rPr>
      </w:pPr>
      <w:r w:rsidRPr="00542488">
        <w:rPr>
          <w:sz w:val="22"/>
          <w:szCs w:val="22"/>
        </w:rPr>
        <w:t>ОСНОВАНИЙ ЕЕ АННУЛИРОВАНИЯ</w:t>
      </w:r>
    </w:p>
    <w:p w:rsidR="00BC7FB9" w:rsidRPr="00542488" w:rsidRDefault="00BC7FB9" w:rsidP="00542488">
      <w:pPr>
        <w:pStyle w:val="ConsPlusNormal"/>
        <w:jc w:val="both"/>
        <w:rPr>
          <w:sz w:val="22"/>
          <w:szCs w:val="22"/>
        </w:rPr>
      </w:pPr>
    </w:p>
    <w:p w:rsidR="00BC7FB9" w:rsidRPr="00542488" w:rsidRDefault="00BC7FB9" w:rsidP="00542488">
      <w:pPr>
        <w:pStyle w:val="ConsPlusNormal"/>
        <w:ind w:firstLine="540"/>
        <w:jc w:val="both"/>
        <w:rPr>
          <w:sz w:val="22"/>
          <w:szCs w:val="22"/>
        </w:rPr>
      </w:pPr>
      <w:r w:rsidRPr="00542488">
        <w:rPr>
          <w:sz w:val="22"/>
          <w:szCs w:val="22"/>
        </w:rPr>
        <w:t xml:space="preserve">Во исполнение пункта 1 постановления Правительства Российской Федерации от 17 октября </w:t>
      </w:r>
      <w:smartTag w:uri="urn:schemas-microsoft-com:office:smarttags" w:element="metricconverter">
        <w:smartTagPr>
          <w:attr w:name="ProductID" w:val="2014 г"/>
        </w:smartTagPr>
        <w:r w:rsidRPr="00542488">
          <w:rPr>
            <w:sz w:val="22"/>
            <w:szCs w:val="22"/>
          </w:rPr>
          <w:t>2014 г</w:t>
        </w:r>
      </w:smartTag>
      <w:r w:rsidRPr="00542488">
        <w:rPr>
          <w:sz w:val="22"/>
          <w:szCs w:val="22"/>
        </w:rPr>
        <w:t>. N 1065 "Об определении уполномоченных федеральных органов исполнительной власти, устанавливающих требования к экспертам-техникам, в том числе требования к их профессиональной аттестации, основания ее аннулирования, а также порядок ведения государственного реестра экспертов-техников, и о признании утратившими силу некоторых решений Правительства Российской Федерации" (Собрание законодательства Российской Федерации, 2014, N 43, ст. 5901) приказываю:</w:t>
      </w:r>
    </w:p>
    <w:p w:rsidR="00BC7FB9" w:rsidRPr="00542488" w:rsidRDefault="00BC7FB9" w:rsidP="00542488">
      <w:pPr>
        <w:pStyle w:val="ConsPlusNormal"/>
        <w:ind w:firstLine="540"/>
        <w:jc w:val="both"/>
        <w:rPr>
          <w:sz w:val="22"/>
          <w:szCs w:val="22"/>
        </w:rPr>
      </w:pPr>
      <w:r w:rsidRPr="00542488">
        <w:rPr>
          <w:sz w:val="22"/>
          <w:szCs w:val="22"/>
        </w:rPr>
        <w:t xml:space="preserve">1. Утвердить прилагаемые </w:t>
      </w:r>
      <w:hyperlink w:anchor="Par30" w:tooltip="ТРЕБОВАНИЯ" w:history="1">
        <w:r w:rsidRPr="00542488">
          <w:rPr>
            <w:sz w:val="22"/>
            <w:szCs w:val="22"/>
          </w:rPr>
          <w:t>требования</w:t>
        </w:r>
      </w:hyperlink>
      <w:r w:rsidRPr="00542488">
        <w:rPr>
          <w:sz w:val="22"/>
          <w:szCs w:val="22"/>
        </w:rPr>
        <w:t xml:space="preserve"> к экспертам-техникам, осуществляющим независимую техническую экспертизу транспортных средств, в том числе требования к их профессиональной аттестации, основания ее аннулирования.</w:t>
      </w:r>
    </w:p>
    <w:p w:rsidR="00BC7FB9" w:rsidRPr="00542488" w:rsidRDefault="00BC7FB9" w:rsidP="00542488">
      <w:pPr>
        <w:pStyle w:val="ConsPlusNormal"/>
        <w:ind w:firstLine="540"/>
        <w:jc w:val="both"/>
        <w:rPr>
          <w:sz w:val="22"/>
          <w:szCs w:val="22"/>
        </w:rPr>
      </w:pPr>
      <w:r w:rsidRPr="00542488">
        <w:rPr>
          <w:sz w:val="22"/>
          <w:szCs w:val="22"/>
        </w:rPr>
        <w:t>2. Настоящий приказ вступает в силу по истечении 60 дней со дня его официального опубликования.</w:t>
      </w:r>
    </w:p>
    <w:p w:rsidR="00BC7FB9" w:rsidRPr="00542488" w:rsidRDefault="00BC7FB9" w:rsidP="00542488">
      <w:pPr>
        <w:pStyle w:val="ConsPlusNormal"/>
        <w:jc w:val="both"/>
        <w:rPr>
          <w:sz w:val="22"/>
          <w:szCs w:val="22"/>
        </w:rPr>
      </w:pPr>
    </w:p>
    <w:p w:rsidR="00BC7FB9" w:rsidRPr="00542488" w:rsidRDefault="00BC7FB9" w:rsidP="00542488">
      <w:pPr>
        <w:pStyle w:val="ConsPlusNormal"/>
        <w:jc w:val="right"/>
        <w:rPr>
          <w:sz w:val="22"/>
          <w:szCs w:val="22"/>
        </w:rPr>
      </w:pPr>
      <w:r w:rsidRPr="00542488">
        <w:rPr>
          <w:sz w:val="22"/>
          <w:szCs w:val="22"/>
        </w:rPr>
        <w:t>Министр</w:t>
      </w:r>
    </w:p>
    <w:p w:rsidR="00BC7FB9" w:rsidRPr="00542488" w:rsidRDefault="00BC7FB9" w:rsidP="00542488">
      <w:pPr>
        <w:pStyle w:val="ConsPlusNormal"/>
        <w:jc w:val="right"/>
        <w:rPr>
          <w:sz w:val="22"/>
          <w:szCs w:val="22"/>
        </w:rPr>
      </w:pPr>
      <w:r w:rsidRPr="00542488">
        <w:rPr>
          <w:sz w:val="22"/>
          <w:szCs w:val="22"/>
        </w:rPr>
        <w:t>М.Ю.СОКОЛОВ</w:t>
      </w:r>
    </w:p>
    <w:p w:rsidR="00BC7FB9" w:rsidRPr="00542488" w:rsidRDefault="00BC7FB9" w:rsidP="00542488">
      <w:pPr>
        <w:pStyle w:val="ConsPlusNormal"/>
        <w:jc w:val="both"/>
        <w:rPr>
          <w:sz w:val="22"/>
          <w:szCs w:val="22"/>
        </w:rPr>
      </w:pPr>
    </w:p>
    <w:p w:rsidR="00BC7FB9" w:rsidRPr="00542488" w:rsidRDefault="00BC7FB9" w:rsidP="00542488">
      <w:pPr>
        <w:pStyle w:val="ConsPlusNormal"/>
        <w:jc w:val="right"/>
        <w:outlineLvl w:val="0"/>
        <w:rPr>
          <w:sz w:val="22"/>
          <w:szCs w:val="22"/>
        </w:rPr>
      </w:pPr>
      <w:r w:rsidRPr="00542488">
        <w:rPr>
          <w:sz w:val="22"/>
          <w:szCs w:val="22"/>
        </w:rPr>
        <w:t>Утверждены</w:t>
      </w:r>
    </w:p>
    <w:p w:rsidR="00BC7FB9" w:rsidRPr="00542488" w:rsidRDefault="00BC7FB9" w:rsidP="00542488">
      <w:pPr>
        <w:pStyle w:val="ConsPlusNormal"/>
        <w:jc w:val="right"/>
        <w:rPr>
          <w:sz w:val="22"/>
          <w:szCs w:val="22"/>
        </w:rPr>
      </w:pPr>
      <w:r w:rsidRPr="00542488">
        <w:rPr>
          <w:sz w:val="22"/>
          <w:szCs w:val="22"/>
        </w:rPr>
        <w:t>приказом Минтранса России</w:t>
      </w:r>
    </w:p>
    <w:p w:rsidR="00BC7FB9" w:rsidRPr="00542488" w:rsidRDefault="00BC7FB9" w:rsidP="00542488">
      <w:pPr>
        <w:pStyle w:val="ConsPlusNormal"/>
        <w:jc w:val="right"/>
        <w:rPr>
          <w:sz w:val="22"/>
          <w:szCs w:val="22"/>
        </w:rPr>
      </w:pPr>
      <w:r w:rsidRPr="00542488">
        <w:rPr>
          <w:sz w:val="22"/>
          <w:szCs w:val="22"/>
        </w:rPr>
        <w:t>от 22.09.2016 N 277</w:t>
      </w:r>
    </w:p>
    <w:p w:rsidR="00BC7FB9" w:rsidRPr="00542488" w:rsidRDefault="00BC7FB9" w:rsidP="00542488">
      <w:pPr>
        <w:pStyle w:val="ConsPlusNormal"/>
        <w:jc w:val="both"/>
        <w:rPr>
          <w:sz w:val="22"/>
          <w:szCs w:val="22"/>
        </w:rPr>
      </w:pPr>
    </w:p>
    <w:p w:rsidR="00BC7FB9" w:rsidRPr="00542488" w:rsidRDefault="00BC7FB9" w:rsidP="00542488">
      <w:pPr>
        <w:pStyle w:val="ConsPlusTitle"/>
        <w:jc w:val="center"/>
        <w:rPr>
          <w:sz w:val="22"/>
          <w:szCs w:val="22"/>
        </w:rPr>
      </w:pPr>
      <w:bookmarkStart w:id="0" w:name="Par30"/>
      <w:bookmarkEnd w:id="0"/>
      <w:r w:rsidRPr="00542488">
        <w:rPr>
          <w:sz w:val="22"/>
          <w:szCs w:val="22"/>
        </w:rPr>
        <w:t>ТРЕБОВАНИЯ</w:t>
      </w:r>
    </w:p>
    <w:p w:rsidR="00BC7FB9" w:rsidRPr="00542488" w:rsidRDefault="00BC7FB9" w:rsidP="00542488">
      <w:pPr>
        <w:pStyle w:val="ConsPlusTitle"/>
        <w:jc w:val="center"/>
        <w:rPr>
          <w:sz w:val="22"/>
          <w:szCs w:val="22"/>
        </w:rPr>
      </w:pPr>
      <w:r w:rsidRPr="00542488">
        <w:rPr>
          <w:sz w:val="22"/>
          <w:szCs w:val="22"/>
        </w:rPr>
        <w:t>К ЭКСПЕРТАМ-ТЕХНИКАМ, ОСУЩЕСТВЛЯЮЩИМ НЕЗАВИСИМУЮ</w:t>
      </w:r>
    </w:p>
    <w:p w:rsidR="00BC7FB9" w:rsidRPr="00542488" w:rsidRDefault="00BC7FB9" w:rsidP="00542488">
      <w:pPr>
        <w:pStyle w:val="ConsPlusTitle"/>
        <w:jc w:val="center"/>
        <w:rPr>
          <w:sz w:val="22"/>
          <w:szCs w:val="22"/>
        </w:rPr>
      </w:pPr>
      <w:r w:rsidRPr="00542488">
        <w:rPr>
          <w:sz w:val="22"/>
          <w:szCs w:val="22"/>
        </w:rPr>
        <w:t>ТЕХНИЧЕСКУЮ ЭКСПЕРТИЗУ ТРАНСПОРТНЫХ СРЕДСТВ, В ТОМ ЧИСЛЕ</w:t>
      </w:r>
    </w:p>
    <w:p w:rsidR="00BC7FB9" w:rsidRPr="00542488" w:rsidRDefault="00BC7FB9" w:rsidP="00542488">
      <w:pPr>
        <w:pStyle w:val="ConsPlusTitle"/>
        <w:jc w:val="center"/>
        <w:rPr>
          <w:sz w:val="22"/>
          <w:szCs w:val="22"/>
        </w:rPr>
      </w:pPr>
      <w:r w:rsidRPr="00542488">
        <w:rPr>
          <w:sz w:val="22"/>
          <w:szCs w:val="22"/>
        </w:rPr>
        <w:t>ТРЕБОВАНИЯ К ИХ ПРОФЕССИОНАЛЬНОЙ АТТЕСТАЦИИ,</w:t>
      </w:r>
    </w:p>
    <w:p w:rsidR="00BC7FB9" w:rsidRPr="00542488" w:rsidRDefault="00BC7FB9" w:rsidP="00542488">
      <w:pPr>
        <w:pStyle w:val="ConsPlusTitle"/>
        <w:jc w:val="center"/>
        <w:rPr>
          <w:sz w:val="22"/>
          <w:szCs w:val="22"/>
        </w:rPr>
      </w:pPr>
      <w:r w:rsidRPr="00542488">
        <w:rPr>
          <w:sz w:val="22"/>
          <w:szCs w:val="22"/>
        </w:rPr>
        <w:t>ОСНОВАНИЯ ЕЕ АННУЛИРОВАНИЯ</w:t>
      </w:r>
    </w:p>
    <w:p w:rsidR="00BC7FB9" w:rsidRPr="00542488" w:rsidRDefault="00BC7FB9" w:rsidP="00542488">
      <w:pPr>
        <w:pStyle w:val="ConsPlusNormal"/>
        <w:jc w:val="both"/>
        <w:rPr>
          <w:sz w:val="22"/>
          <w:szCs w:val="22"/>
        </w:rPr>
      </w:pPr>
    </w:p>
    <w:p w:rsidR="00BC7FB9" w:rsidRPr="00542488" w:rsidRDefault="00BC7FB9" w:rsidP="00542488">
      <w:pPr>
        <w:pStyle w:val="ConsPlusNormal"/>
        <w:ind w:firstLine="540"/>
        <w:jc w:val="both"/>
        <w:rPr>
          <w:sz w:val="22"/>
          <w:szCs w:val="22"/>
        </w:rPr>
      </w:pPr>
      <w:r w:rsidRPr="00542488">
        <w:rPr>
          <w:sz w:val="22"/>
          <w:szCs w:val="22"/>
        </w:rPr>
        <w:t xml:space="preserve">1. Требования к экспертам-техникам, осуществляющим независимую техническую экспертизу транспортных средств, в том числе требования к их профессиональной аттестации, основания ее аннулирования (далее - Требования) разработаны в соответствии с пунктом 4 статьи 12.1 Федерального закона от 25 апреля </w:t>
      </w:r>
      <w:smartTag w:uri="urn:schemas-microsoft-com:office:smarttags" w:element="metricconverter">
        <w:smartTagPr>
          <w:attr w:name="ProductID" w:val="2002 г"/>
        </w:smartTagPr>
        <w:r w:rsidRPr="00542488">
          <w:rPr>
            <w:sz w:val="22"/>
            <w:szCs w:val="22"/>
          </w:rPr>
          <w:t>2002 г</w:t>
        </w:r>
      </w:smartTag>
      <w:r w:rsidRPr="00542488">
        <w:rPr>
          <w:sz w:val="22"/>
          <w:szCs w:val="22"/>
        </w:rPr>
        <w:t xml:space="preserve">. N 40-ФЗ "Об обязательном страховании гражданской ответственности владельцев транспортных средств" &lt;1&gt; и пунктом 1 постановления Правительства Российской Федерации от 17 октября </w:t>
      </w:r>
      <w:smartTag w:uri="urn:schemas-microsoft-com:office:smarttags" w:element="metricconverter">
        <w:smartTagPr>
          <w:attr w:name="ProductID" w:val="2014 г"/>
        </w:smartTagPr>
        <w:r w:rsidRPr="00542488">
          <w:rPr>
            <w:sz w:val="22"/>
            <w:szCs w:val="22"/>
          </w:rPr>
          <w:t>2014 г</w:t>
        </w:r>
      </w:smartTag>
      <w:r w:rsidRPr="00542488">
        <w:rPr>
          <w:sz w:val="22"/>
          <w:szCs w:val="22"/>
        </w:rPr>
        <w:t>. N 1065 "Об определении уполномоченных федеральных органов исполнительной власти, устанавливающих требования к экспертам-техникам, в том числе требования к их профессиональной аттестации, основания ее аннулирования, а также порядок ведения государственного реестра экспертов-техников, и о признании утратившими силу некоторых решений Правительства Российской Федерации" &lt;2&gt;.</w:t>
      </w:r>
    </w:p>
    <w:p w:rsidR="00BC7FB9" w:rsidRPr="00542488" w:rsidRDefault="00BC7FB9" w:rsidP="00542488">
      <w:pPr>
        <w:pStyle w:val="ConsPlusNormal"/>
        <w:ind w:firstLine="540"/>
        <w:jc w:val="both"/>
        <w:rPr>
          <w:sz w:val="22"/>
          <w:szCs w:val="22"/>
        </w:rPr>
      </w:pPr>
      <w:r w:rsidRPr="00542488">
        <w:rPr>
          <w:sz w:val="22"/>
          <w:szCs w:val="22"/>
        </w:rPr>
        <w:t>--------------------------------</w:t>
      </w:r>
    </w:p>
    <w:p w:rsidR="00BC7FB9" w:rsidRPr="00542488" w:rsidRDefault="00BC7FB9" w:rsidP="00542488">
      <w:pPr>
        <w:pStyle w:val="ConsPlusNormal"/>
        <w:ind w:firstLine="540"/>
        <w:jc w:val="both"/>
      </w:pPr>
      <w:r w:rsidRPr="00542488">
        <w:t>&lt;1&gt; Собрание законодательства Российской Федерации, 2002, N 18, ст. 1720; 2003, N 26, ст. 2566; 2005, N 1, ст. 25; N 30, ст. 3114; 2006, N 48, ст. 4942; 2007, N 1, ст. 29; N 49, ст. 6067; 2008, N 30, ст. 3616; N 52, ст. 6236; 2009, N 1, ст. 17; N 9, ст. 1045; N 52, ст. 6420, 6438; 2010, N 6, ст. 565; N 17, ст. 1988; 2011, N 1, ст. 4; N 7, ст. 901; N 27, ст. 3881; N 29, ст. 4291; N 49, ст. 7040; 2012, N 25, ст. 3268; N 31, ст. 4319, 4320; 2013, N 19, ст. 2331; N 30, ст. 4084; 2014, N 30, ст. 4224; N 45, ст. 6154; 2015, N 48 (ч. 1), ст. 6715.</w:t>
      </w:r>
    </w:p>
    <w:p w:rsidR="00BC7FB9" w:rsidRPr="00542488" w:rsidRDefault="00BC7FB9" w:rsidP="00542488">
      <w:pPr>
        <w:pStyle w:val="ConsPlusNormal"/>
        <w:ind w:firstLine="540"/>
        <w:jc w:val="both"/>
      </w:pPr>
      <w:r w:rsidRPr="00542488">
        <w:t>&lt;2&gt; Собрание законодательства Российской Федерации, 2014, N 43, ст. 5901.</w:t>
      </w:r>
    </w:p>
    <w:p w:rsidR="00BC7FB9" w:rsidRPr="00542488" w:rsidRDefault="00BC7FB9" w:rsidP="00542488">
      <w:pPr>
        <w:pStyle w:val="ConsPlusNormal"/>
        <w:ind w:firstLine="540"/>
        <w:jc w:val="both"/>
        <w:rPr>
          <w:sz w:val="22"/>
          <w:szCs w:val="22"/>
        </w:rPr>
      </w:pPr>
      <w:r w:rsidRPr="00542488">
        <w:rPr>
          <w:sz w:val="22"/>
          <w:szCs w:val="22"/>
        </w:rPr>
        <w:t>2. Требования устанавливают требования к знаниям, умениям и уровню профессионального образования экспертов-техников, а также требования к их профессиональной аттестации и основания ее аннулирования.</w:t>
      </w:r>
    </w:p>
    <w:p w:rsidR="00BC7FB9" w:rsidRPr="00542488" w:rsidRDefault="00BC7FB9" w:rsidP="00542488">
      <w:pPr>
        <w:pStyle w:val="ConsPlusNormal"/>
        <w:ind w:firstLine="540"/>
        <w:jc w:val="both"/>
        <w:rPr>
          <w:sz w:val="22"/>
          <w:szCs w:val="22"/>
        </w:rPr>
      </w:pPr>
      <w:r w:rsidRPr="00542488">
        <w:rPr>
          <w:sz w:val="22"/>
          <w:szCs w:val="22"/>
        </w:rPr>
        <w:t xml:space="preserve">3. Профессиональная аттестация экспертов-техников (далее - профессиональная аттестация) проводится в целях подтверждения необходимых знаний, умений кандидата в эксперты-техники (далее - кандидат) для осуществления независимой технической экспертизы транспортных средств и последующего включения сведений об эксперте-технике в государственный реестр экспертов-техников в соответствии с порядком, утвержденным приказом Минюста России от 6 февраля </w:t>
      </w:r>
      <w:smartTag w:uri="urn:schemas-microsoft-com:office:smarttags" w:element="metricconverter">
        <w:smartTagPr>
          <w:attr w:name="ProductID" w:val="2013 г"/>
        </w:smartTagPr>
        <w:r w:rsidRPr="00542488">
          <w:rPr>
            <w:sz w:val="22"/>
            <w:szCs w:val="22"/>
          </w:rPr>
          <w:t>2013 г</w:t>
        </w:r>
      </w:smartTag>
      <w:r w:rsidRPr="00542488">
        <w:rPr>
          <w:sz w:val="22"/>
          <w:szCs w:val="22"/>
        </w:rPr>
        <w:t xml:space="preserve">. N 8 "Об утверждении Порядка ведения государственного реестра экспертов-техников" (зарегистрирован Минюстом России 14 февраля </w:t>
      </w:r>
      <w:smartTag w:uri="urn:schemas-microsoft-com:office:smarttags" w:element="metricconverter">
        <w:smartTagPr>
          <w:attr w:name="ProductID" w:val="2013 г"/>
        </w:smartTagPr>
        <w:r w:rsidRPr="00542488">
          <w:rPr>
            <w:sz w:val="22"/>
            <w:szCs w:val="22"/>
          </w:rPr>
          <w:t>2013 г</w:t>
        </w:r>
      </w:smartTag>
      <w:r w:rsidRPr="00542488">
        <w:rPr>
          <w:sz w:val="22"/>
          <w:szCs w:val="22"/>
        </w:rPr>
        <w:t>., регистрационный N 27071) (далее - приказ Минюста России N 8).</w:t>
      </w:r>
    </w:p>
    <w:p w:rsidR="00BC7FB9" w:rsidRPr="00542488" w:rsidRDefault="00BC7FB9" w:rsidP="00542488">
      <w:pPr>
        <w:pStyle w:val="ConsPlusNormal"/>
        <w:ind w:firstLine="540"/>
        <w:jc w:val="both"/>
        <w:rPr>
          <w:sz w:val="22"/>
          <w:szCs w:val="22"/>
        </w:rPr>
      </w:pPr>
      <w:r w:rsidRPr="00542488">
        <w:rPr>
          <w:sz w:val="22"/>
          <w:szCs w:val="22"/>
        </w:rPr>
        <w:t>4. Профессиональная аттестация осуществляется Межведомственной аттестационной комиссией (далее - МАК). Состав МАК утверждается Министром транспорта Российской Федерации.</w:t>
      </w:r>
    </w:p>
    <w:p w:rsidR="00BC7FB9" w:rsidRPr="00542488" w:rsidRDefault="00BC7FB9" w:rsidP="00542488">
      <w:pPr>
        <w:pStyle w:val="ConsPlusNormal"/>
        <w:ind w:firstLine="540"/>
        <w:jc w:val="both"/>
        <w:rPr>
          <w:sz w:val="22"/>
          <w:szCs w:val="22"/>
        </w:rPr>
      </w:pPr>
      <w:r w:rsidRPr="00542488">
        <w:rPr>
          <w:sz w:val="22"/>
          <w:szCs w:val="22"/>
        </w:rPr>
        <w:t>5. МАК формируется в составе представителей Минтранса России, Минюста России, МВД России, а также общественных организаций и экспертов в области независимой технической экспертизы транспортных средств.</w:t>
      </w:r>
    </w:p>
    <w:p w:rsidR="00BC7FB9" w:rsidRPr="00542488" w:rsidRDefault="00BC7FB9" w:rsidP="00542488">
      <w:pPr>
        <w:pStyle w:val="ConsPlusNormal"/>
        <w:ind w:firstLine="540"/>
        <w:jc w:val="both"/>
        <w:rPr>
          <w:sz w:val="22"/>
          <w:szCs w:val="22"/>
        </w:rPr>
      </w:pPr>
      <w:r w:rsidRPr="00542488">
        <w:rPr>
          <w:sz w:val="22"/>
          <w:szCs w:val="22"/>
        </w:rPr>
        <w:t>6. Эксперт-техник должен знать:</w:t>
      </w:r>
    </w:p>
    <w:p w:rsidR="00BC7FB9" w:rsidRPr="00542488" w:rsidRDefault="00BC7FB9" w:rsidP="00542488">
      <w:pPr>
        <w:pStyle w:val="ConsPlusNormal"/>
        <w:ind w:firstLine="540"/>
        <w:jc w:val="both"/>
        <w:rPr>
          <w:sz w:val="22"/>
          <w:szCs w:val="22"/>
        </w:rPr>
      </w:pPr>
      <w:r w:rsidRPr="00542488">
        <w:rPr>
          <w:sz w:val="22"/>
          <w:szCs w:val="22"/>
        </w:rPr>
        <w:t>федеральные законы и иные нормативные правовые акты Российской Федерации в сфере страхования гражданской ответственности владельцев транспортных средств, независимой технической экспертизы транспортного средства, безопасности дорожного движения, в том числе:</w:t>
      </w:r>
    </w:p>
    <w:p w:rsidR="00BC7FB9" w:rsidRPr="00542488" w:rsidRDefault="00BC7FB9" w:rsidP="00542488">
      <w:pPr>
        <w:pStyle w:val="ConsPlusNormal"/>
        <w:ind w:firstLine="540"/>
        <w:jc w:val="both"/>
        <w:rPr>
          <w:sz w:val="22"/>
          <w:szCs w:val="22"/>
        </w:rPr>
      </w:pPr>
      <w:r w:rsidRPr="00542488">
        <w:rPr>
          <w:sz w:val="22"/>
          <w:szCs w:val="22"/>
        </w:rPr>
        <w:t xml:space="preserve">Положение Центрального банка Российской Федерации от 19 сентября </w:t>
      </w:r>
      <w:smartTag w:uri="urn:schemas-microsoft-com:office:smarttags" w:element="metricconverter">
        <w:smartTagPr>
          <w:attr w:name="ProductID" w:val="2014 г"/>
        </w:smartTagPr>
        <w:r w:rsidRPr="00542488">
          <w:rPr>
            <w:sz w:val="22"/>
            <w:szCs w:val="22"/>
          </w:rPr>
          <w:t>2014 г</w:t>
        </w:r>
      </w:smartTag>
      <w:r w:rsidRPr="00542488">
        <w:rPr>
          <w:sz w:val="22"/>
          <w:szCs w:val="22"/>
        </w:rPr>
        <w:t xml:space="preserve">. N 433-П "О правилах проведения независимой технической экспертизы транспортного средства" (зарегистрировано Минюстом России 1 октября </w:t>
      </w:r>
      <w:smartTag w:uri="urn:schemas-microsoft-com:office:smarttags" w:element="metricconverter">
        <w:smartTagPr>
          <w:attr w:name="ProductID" w:val="2014 г"/>
        </w:smartTagPr>
        <w:r w:rsidRPr="00542488">
          <w:rPr>
            <w:sz w:val="22"/>
            <w:szCs w:val="22"/>
          </w:rPr>
          <w:t>2014 г</w:t>
        </w:r>
      </w:smartTag>
      <w:r w:rsidRPr="00542488">
        <w:rPr>
          <w:sz w:val="22"/>
          <w:szCs w:val="22"/>
        </w:rPr>
        <w:t>., регистрационный N 34212) (далее - Правила проведения независимой технической экспертизы);</w:t>
      </w:r>
    </w:p>
    <w:p w:rsidR="00BC7FB9" w:rsidRPr="00542488" w:rsidRDefault="00BC7FB9" w:rsidP="00542488">
      <w:pPr>
        <w:pStyle w:val="ConsPlusNormal"/>
        <w:ind w:firstLine="540"/>
        <w:jc w:val="both"/>
        <w:rPr>
          <w:sz w:val="22"/>
          <w:szCs w:val="22"/>
        </w:rPr>
      </w:pPr>
      <w:r w:rsidRPr="00542488">
        <w:rPr>
          <w:sz w:val="22"/>
          <w:szCs w:val="22"/>
        </w:rPr>
        <w:t xml:space="preserve">Единую методику определения размера расходов на восстановительный ремонт в отношении поврежденного транспортного средства, утвержденную Положением Центрального банка Российской Федерации от 19 сентября </w:t>
      </w:r>
      <w:smartTag w:uri="urn:schemas-microsoft-com:office:smarttags" w:element="metricconverter">
        <w:smartTagPr>
          <w:attr w:name="ProductID" w:val="2014 г"/>
        </w:smartTagPr>
        <w:r w:rsidRPr="00542488">
          <w:rPr>
            <w:sz w:val="22"/>
            <w:szCs w:val="22"/>
          </w:rPr>
          <w:t>2014 г</w:t>
        </w:r>
      </w:smartTag>
      <w:r w:rsidRPr="00542488">
        <w:rPr>
          <w:sz w:val="22"/>
          <w:szCs w:val="22"/>
        </w:rPr>
        <w:t xml:space="preserve">. N 432-П "О единой методике определения размера расходов на восстановительный ремонт в отношении поврежденного транспортного средства" (зарегистрировано Минюстом России 3 октября </w:t>
      </w:r>
      <w:smartTag w:uri="urn:schemas-microsoft-com:office:smarttags" w:element="metricconverter">
        <w:smartTagPr>
          <w:attr w:name="ProductID" w:val="2014 г"/>
        </w:smartTagPr>
        <w:r w:rsidRPr="00542488">
          <w:rPr>
            <w:sz w:val="22"/>
            <w:szCs w:val="22"/>
          </w:rPr>
          <w:t>2014 г</w:t>
        </w:r>
      </w:smartTag>
      <w:r w:rsidRPr="00542488">
        <w:rPr>
          <w:sz w:val="22"/>
          <w:szCs w:val="22"/>
        </w:rPr>
        <w:t>., регистрационный N 34245) (далее - Единая методика);</w:t>
      </w:r>
    </w:p>
    <w:p w:rsidR="00BC7FB9" w:rsidRPr="00542488" w:rsidRDefault="00BC7FB9" w:rsidP="00542488">
      <w:pPr>
        <w:pStyle w:val="ConsPlusNormal"/>
        <w:ind w:firstLine="540"/>
        <w:jc w:val="both"/>
        <w:rPr>
          <w:sz w:val="22"/>
          <w:szCs w:val="22"/>
        </w:rPr>
      </w:pPr>
      <w:r w:rsidRPr="00542488">
        <w:rPr>
          <w:sz w:val="22"/>
          <w:szCs w:val="22"/>
        </w:rPr>
        <w:t>методы исследований по установлению объема и характера повреждений транспортного средства и причин их возникновения;</w:t>
      </w:r>
    </w:p>
    <w:p w:rsidR="00BC7FB9" w:rsidRPr="00542488" w:rsidRDefault="00BC7FB9" w:rsidP="00542488">
      <w:pPr>
        <w:pStyle w:val="ConsPlusNormal"/>
        <w:ind w:firstLine="540"/>
        <w:jc w:val="both"/>
        <w:rPr>
          <w:sz w:val="22"/>
          <w:szCs w:val="22"/>
        </w:rPr>
      </w:pPr>
      <w:r w:rsidRPr="00542488">
        <w:rPr>
          <w:sz w:val="22"/>
          <w:szCs w:val="22"/>
        </w:rPr>
        <w:t>методы идентификации транспортных средств и проверки достоверности идентификационных параметров;</w:t>
      </w:r>
    </w:p>
    <w:p w:rsidR="00BC7FB9" w:rsidRPr="00542488" w:rsidRDefault="00BC7FB9" w:rsidP="00542488">
      <w:pPr>
        <w:pStyle w:val="ConsPlusNormal"/>
        <w:ind w:firstLine="540"/>
        <w:jc w:val="both"/>
        <w:rPr>
          <w:sz w:val="22"/>
          <w:szCs w:val="22"/>
        </w:rPr>
      </w:pPr>
      <w:r w:rsidRPr="00542488">
        <w:rPr>
          <w:sz w:val="22"/>
          <w:szCs w:val="22"/>
        </w:rPr>
        <w:t>основы технической эксплуатации транспортных средств;</w:t>
      </w:r>
    </w:p>
    <w:p w:rsidR="00BC7FB9" w:rsidRPr="00542488" w:rsidRDefault="00BC7FB9" w:rsidP="00542488">
      <w:pPr>
        <w:pStyle w:val="ConsPlusNormal"/>
        <w:ind w:firstLine="540"/>
        <w:jc w:val="both"/>
        <w:rPr>
          <w:sz w:val="22"/>
          <w:szCs w:val="22"/>
        </w:rPr>
      </w:pPr>
      <w:r w:rsidRPr="00542488">
        <w:rPr>
          <w:sz w:val="22"/>
          <w:szCs w:val="22"/>
        </w:rPr>
        <w:t>виды, характер и классификацию повреждений транспортных средств в дорожно-транспортных происшествиях;</w:t>
      </w:r>
    </w:p>
    <w:p w:rsidR="00BC7FB9" w:rsidRPr="00542488" w:rsidRDefault="00BC7FB9" w:rsidP="00542488">
      <w:pPr>
        <w:pStyle w:val="ConsPlusNormal"/>
        <w:ind w:firstLine="540"/>
        <w:jc w:val="both"/>
        <w:rPr>
          <w:sz w:val="22"/>
          <w:szCs w:val="22"/>
        </w:rPr>
      </w:pPr>
      <w:r w:rsidRPr="00542488">
        <w:rPr>
          <w:sz w:val="22"/>
          <w:szCs w:val="22"/>
        </w:rPr>
        <w:t>основные виды, классификацию и конструкцию транспортных средств, их основных узлов, агрегатов и систем;</w:t>
      </w:r>
    </w:p>
    <w:p w:rsidR="00BC7FB9" w:rsidRPr="00542488" w:rsidRDefault="00BC7FB9" w:rsidP="00542488">
      <w:pPr>
        <w:pStyle w:val="ConsPlusNormal"/>
        <w:ind w:firstLine="540"/>
        <w:jc w:val="both"/>
        <w:rPr>
          <w:sz w:val="22"/>
          <w:szCs w:val="22"/>
        </w:rPr>
      </w:pPr>
      <w:r w:rsidRPr="00542488">
        <w:rPr>
          <w:sz w:val="22"/>
          <w:szCs w:val="22"/>
        </w:rPr>
        <w:t>технологию восстановительного ремонта транспортных средств;</w:t>
      </w:r>
    </w:p>
    <w:p w:rsidR="00BC7FB9" w:rsidRPr="00542488" w:rsidRDefault="00BC7FB9" w:rsidP="00542488">
      <w:pPr>
        <w:pStyle w:val="ConsPlusNormal"/>
        <w:ind w:firstLine="540"/>
        <w:jc w:val="both"/>
        <w:rPr>
          <w:sz w:val="22"/>
          <w:szCs w:val="22"/>
        </w:rPr>
      </w:pPr>
      <w:r w:rsidRPr="00542488">
        <w:rPr>
          <w:sz w:val="22"/>
          <w:szCs w:val="22"/>
        </w:rPr>
        <w:t>номенклатуру конструктивных и эксплуатационных материалов, используемых в автомобилестроении, при эксплуатации и ремонте транспортных средств;</w:t>
      </w:r>
    </w:p>
    <w:p w:rsidR="00BC7FB9" w:rsidRPr="00542488" w:rsidRDefault="00BC7FB9" w:rsidP="00542488">
      <w:pPr>
        <w:pStyle w:val="ConsPlusNormal"/>
        <w:ind w:firstLine="540"/>
        <w:jc w:val="both"/>
        <w:rPr>
          <w:sz w:val="22"/>
          <w:szCs w:val="22"/>
        </w:rPr>
      </w:pPr>
      <w:r w:rsidRPr="00542488">
        <w:rPr>
          <w:sz w:val="22"/>
          <w:szCs w:val="22"/>
        </w:rPr>
        <w:t>методы измерений, конструкцию средств измерения и правила их применения при диагностировании транспортных средств;</w:t>
      </w:r>
    </w:p>
    <w:p w:rsidR="00BC7FB9" w:rsidRPr="00542488" w:rsidRDefault="00BC7FB9" w:rsidP="00542488">
      <w:pPr>
        <w:pStyle w:val="ConsPlusNormal"/>
        <w:ind w:firstLine="540"/>
        <w:jc w:val="both"/>
        <w:rPr>
          <w:sz w:val="22"/>
          <w:szCs w:val="22"/>
        </w:rPr>
      </w:pPr>
      <w:r w:rsidRPr="00542488">
        <w:rPr>
          <w:sz w:val="22"/>
          <w:szCs w:val="22"/>
        </w:rPr>
        <w:t>методы проведения статистических наблюдений и обработки их результатов;</w:t>
      </w:r>
    </w:p>
    <w:p w:rsidR="00BC7FB9" w:rsidRPr="00542488" w:rsidRDefault="00BC7FB9" w:rsidP="00542488">
      <w:pPr>
        <w:pStyle w:val="ConsPlusNormal"/>
        <w:ind w:firstLine="540"/>
        <w:jc w:val="both"/>
        <w:rPr>
          <w:sz w:val="22"/>
          <w:szCs w:val="22"/>
        </w:rPr>
      </w:pPr>
      <w:r w:rsidRPr="00542488">
        <w:rPr>
          <w:sz w:val="22"/>
          <w:szCs w:val="22"/>
        </w:rPr>
        <w:t>методы установления средней стоимости аналога транспортного средства по данным имеющихся информационно-справочных материалов, в целях определения его доаварийной стоимости;</w:t>
      </w:r>
    </w:p>
    <w:p w:rsidR="00BC7FB9" w:rsidRPr="00542488" w:rsidRDefault="00BC7FB9" w:rsidP="00542488">
      <w:pPr>
        <w:pStyle w:val="ConsPlusNormal"/>
        <w:ind w:firstLine="540"/>
        <w:jc w:val="both"/>
        <w:rPr>
          <w:sz w:val="22"/>
          <w:szCs w:val="22"/>
        </w:rPr>
      </w:pPr>
      <w:r w:rsidRPr="00542488">
        <w:rPr>
          <w:sz w:val="22"/>
          <w:szCs w:val="22"/>
        </w:rPr>
        <w:t>методы установления годных остатков транспортных средств и определения их стоимости;</w:t>
      </w:r>
    </w:p>
    <w:p w:rsidR="00BC7FB9" w:rsidRPr="00542488" w:rsidRDefault="00BC7FB9" w:rsidP="00542488">
      <w:pPr>
        <w:pStyle w:val="ConsPlusNormal"/>
        <w:ind w:firstLine="540"/>
        <w:jc w:val="both"/>
        <w:rPr>
          <w:sz w:val="22"/>
          <w:szCs w:val="22"/>
        </w:rPr>
      </w:pPr>
      <w:r w:rsidRPr="00542488">
        <w:rPr>
          <w:sz w:val="22"/>
          <w:szCs w:val="22"/>
        </w:rPr>
        <w:t>методологию применения информационных баз данных и программно-расчетных комплексов, используемых в независимой технической экспертизе.</w:t>
      </w:r>
    </w:p>
    <w:p w:rsidR="00BC7FB9" w:rsidRPr="00542488" w:rsidRDefault="00BC7FB9" w:rsidP="00542488">
      <w:pPr>
        <w:pStyle w:val="ConsPlusNormal"/>
        <w:ind w:firstLine="540"/>
        <w:jc w:val="both"/>
        <w:rPr>
          <w:sz w:val="22"/>
          <w:szCs w:val="22"/>
        </w:rPr>
      </w:pPr>
      <w:r w:rsidRPr="00542488">
        <w:rPr>
          <w:sz w:val="22"/>
          <w:szCs w:val="22"/>
        </w:rPr>
        <w:t>7. Эксперт-техник должен уметь:</w:t>
      </w:r>
    </w:p>
    <w:p w:rsidR="00BC7FB9" w:rsidRPr="00542488" w:rsidRDefault="00BC7FB9" w:rsidP="00542488">
      <w:pPr>
        <w:pStyle w:val="ConsPlusNormal"/>
        <w:ind w:firstLine="540"/>
        <w:jc w:val="both"/>
        <w:rPr>
          <w:sz w:val="22"/>
          <w:szCs w:val="22"/>
        </w:rPr>
      </w:pPr>
      <w:r w:rsidRPr="00542488">
        <w:rPr>
          <w:sz w:val="22"/>
          <w:szCs w:val="22"/>
        </w:rPr>
        <w:t>использовать средства измерения, применяемые при диагностировании и ремонте транспортных средств;</w:t>
      </w:r>
    </w:p>
    <w:p w:rsidR="00BC7FB9" w:rsidRPr="00542488" w:rsidRDefault="00BC7FB9" w:rsidP="00542488">
      <w:pPr>
        <w:pStyle w:val="ConsPlusNormal"/>
        <w:ind w:firstLine="540"/>
        <w:jc w:val="both"/>
        <w:rPr>
          <w:sz w:val="22"/>
          <w:szCs w:val="22"/>
        </w:rPr>
      </w:pPr>
      <w:r w:rsidRPr="00542488">
        <w:rPr>
          <w:sz w:val="22"/>
          <w:szCs w:val="22"/>
        </w:rPr>
        <w:t>проводить фото- и видеосъемку транспортных средств;</w:t>
      </w:r>
    </w:p>
    <w:p w:rsidR="00BC7FB9" w:rsidRPr="00542488" w:rsidRDefault="00BC7FB9" w:rsidP="00542488">
      <w:pPr>
        <w:pStyle w:val="ConsPlusNormal"/>
        <w:ind w:firstLine="540"/>
        <w:jc w:val="both"/>
        <w:rPr>
          <w:sz w:val="22"/>
          <w:szCs w:val="22"/>
        </w:rPr>
      </w:pPr>
      <w:r w:rsidRPr="00542488">
        <w:rPr>
          <w:sz w:val="22"/>
          <w:szCs w:val="22"/>
        </w:rPr>
        <w:t>фиксировать наличие, вид, характер, объем (степень) повреждений деталей (узлов, агрегатов) и систем транспортного средства, устанавливать необходимые методы, технологии их восстановления и определять трудоемкость необходимых работ;</w:t>
      </w:r>
    </w:p>
    <w:p w:rsidR="00BC7FB9" w:rsidRPr="00542488" w:rsidRDefault="00BC7FB9" w:rsidP="00542488">
      <w:pPr>
        <w:pStyle w:val="ConsPlusNormal"/>
        <w:ind w:firstLine="540"/>
        <w:jc w:val="both"/>
        <w:rPr>
          <w:sz w:val="22"/>
          <w:szCs w:val="22"/>
        </w:rPr>
      </w:pPr>
      <w:r w:rsidRPr="00542488">
        <w:rPr>
          <w:sz w:val="22"/>
          <w:szCs w:val="22"/>
        </w:rPr>
        <w:t>проводить расчет восстановительных расходов с применением программно-расчетных комплексов;</w:t>
      </w:r>
    </w:p>
    <w:p w:rsidR="00BC7FB9" w:rsidRPr="00542488" w:rsidRDefault="00BC7FB9" w:rsidP="00542488">
      <w:pPr>
        <w:pStyle w:val="ConsPlusNormal"/>
        <w:ind w:firstLine="540"/>
        <w:jc w:val="both"/>
        <w:rPr>
          <w:sz w:val="22"/>
          <w:szCs w:val="22"/>
        </w:rPr>
      </w:pPr>
      <w:r w:rsidRPr="00542488">
        <w:rPr>
          <w:sz w:val="22"/>
          <w:szCs w:val="22"/>
        </w:rPr>
        <w:t>оформлять документацию в соответствии с Правилами проведения независимой технической экспертизы.</w:t>
      </w:r>
    </w:p>
    <w:p w:rsidR="00BC7FB9" w:rsidRPr="00542488" w:rsidRDefault="00BC7FB9" w:rsidP="00542488">
      <w:pPr>
        <w:pStyle w:val="ConsPlusNormal"/>
        <w:ind w:firstLine="540"/>
        <w:jc w:val="both"/>
        <w:rPr>
          <w:sz w:val="22"/>
          <w:szCs w:val="22"/>
        </w:rPr>
      </w:pPr>
      <w:bookmarkStart w:id="1" w:name="Par67"/>
      <w:bookmarkEnd w:id="1"/>
      <w:r w:rsidRPr="00542488">
        <w:rPr>
          <w:sz w:val="22"/>
          <w:szCs w:val="22"/>
        </w:rPr>
        <w:t>8. Эксперт-техник должен соответствовать одному из следующих требований к профессиональному образованию:</w:t>
      </w:r>
    </w:p>
    <w:p w:rsidR="00BC7FB9" w:rsidRPr="00542488" w:rsidRDefault="00BC7FB9" w:rsidP="00542488">
      <w:pPr>
        <w:pStyle w:val="ConsPlusNormal"/>
        <w:ind w:firstLine="540"/>
        <w:jc w:val="both"/>
        <w:rPr>
          <w:sz w:val="22"/>
          <w:szCs w:val="22"/>
        </w:rPr>
      </w:pPr>
      <w:r w:rsidRPr="00542488">
        <w:rPr>
          <w:sz w:val="22"/>
          <w:szCs w:val="22"/>
        </w:rPr>
        <w:t>иметь высшее образование по направлениям подготовки, специальностям, входящим в укрупненные группы направлений подготовки, специальностей "Техника и технология наземного транспорта" &lt;1&gt; и дополнительное профессиональное образование по программе повышения квалификации в области независимой технической экспертизы транспортных средств;</w:t>
      </w:r>
    </w:p>
    <w:p w:rsidR="00BC7FB9" w:rsidRPr="00542488" w:rsidRDefault="00BC7FB9" w:rsidP="00542488">
      <w:pPr>
        <w:pStyle w:val="ConsPlusNormal"/>
        <w:ind w:firstLine="540"/>
        <w:jc w:val="both"/>
        <w:rPr>
          <w:sz w:val="22"/>
          <w:szCs w:val="22"/>
        </w:rPr>
      </w:pPr>
      <w:r w:rsidRPr="00542488">
        <w:rPr>
          <w:sz w:val="22"/>
          <w:szCs w:val="22"/>
        </w:rPr>
        <w:t>--------------------------------</w:t>
      </w:r>
    </w:p>
    <w:p w:rsidR="00BC7FB9" w:rsidRPr="00542488" w:rsidRDefault="00BC7FB9" w:rsidP="00542488">
      <w:pPr>
        <w:pStyle w:val="ConsPlusNormal"/>
        <w:ind w:firstLine="540"/>
        <w:jc w:val="both"/>
      </w:pPr>
      <w:r w:rsidRPr="00542488">
        <w:t xml:space="preserve">&lt;1&gt; Приказ Министерства образования и науки Российской Федерации от 12 сентября </w:t>
      </w:r>
      <w:smartTag w:uri="urn:schemas-microsoft-com:office:smarttags" w:element="metricconverter">
        <w:smartTagPr>
          <w:attr w:name="ProductID" w:val="2013 г"/>
        </w:smartTagPr>
        <w:r w:rsidRPr="00542488">
          <w:t>2013 г</w:t>
        </w:r>
      </w:smartTag>
      <w:r w:rsidRPr="00542488">
        <w:t xml:space="preserve">. N 1061 "Об утверждении перечней специальностей и направлений подготовки высшего образования" (зарегистрирован Минюстом России 14 октября </w:t>
      </w:r>
      <w:smartTag w:uri="urn:schemas-microsoft-com:office:smarttags" w:element="metricconverter">
        <w:smartTagPr>
          <w:attr w:name="ProductID" w:val="2013 г"/>
        </w:smartTagPr>
        <w:r w:rsidRPr="00542488">
          <w:t>2013 г</w:t>
        </w:r>
      </w:smartTag>
      <w:r w:rsidRPr="00542488">
        <w:t xml:space="preserve">., регистрационный N 30163), с изменениями, внесенными приказами Министерства образования и науки Российской Федерации от 29 января </w:t>
      </w:r>
      <w:smartTag w:uri="urn:schemas-microsoft-com:office:smarttags" w:element="metricconverter">
        <w:smartTagPr>
          <w:attr w:name="ProductID" w:val="2014 г"/>
        </w:smartTagPr>
        <w:r w:rsidRPr="00542488">
          <w:t>2014 г</w:t>
        </w:r>
      </w:smartTag>
      <w:r w:rsidRPr="00542488">
        <w:t xml:space="preserve">. N 63 (зарегистрирован Минюстом России 28 февраля </w:t>
      </w:r>
      <w:smartTag w:uri="urn:schemas-microsoft-com:office:smarttags" w:element="metricconverter">
        <w:smartTagPr>
          <w:attr w:name="ProductID" w:val="2014 г"/>
        </w:smartTagPr>
        <w:r w:rsidRPr="00542488">
          <w:t>2014 г</w:t>
        </w:r>
      </w:smartTag>
      <w:r w:rsidRPr="00542488">
        <w:t xml:space="preserve">., регистрационный N 31448), от 20 августа </w:t>
      </w:r>
      <w:smartTag w:uri="urn:schemas-microsoft-com:office:smarttags" w:element="metricconverter">
        <w:smartTagPr>
          <w:attr w:name="ProductID" w:val="2014 г"/>
        </w:smartTagPr>
        <w:r w:rsidRPr="00542488">
          <w:t>2014 г</w:t>
        </w:r>
      </w:smartTag>
      <w:r w:rsidRPr="00542488">
        <w:t xml:space="preserve">. N 1033 (зарегистрирован Минюстом России 3 сентября </w:t>
      </w:r>
      <w:smartTag w:uri="urn:schemas-microsoft-com:office:smarttags" w:element="metricconverter">
        <w:smartTagPr>
          <w:attr w:name="ProductID" w:val="2014 г"/>
        </w:smartTagPr>
        <w:r w:rsidRPr="00542488">
          <w:t>2014 г</w:t>
        </w:r>
      </w:smartTag>
      <w:r w:rsidRPr="00542488">
        <w:t>., регистрационный N 33947), от 13 октября 2014 г. N 1313 (зарегистрирован Минюстом России 13 ноября 2014 г., регистрационный N 34691), от 25 марта 2015 г. N 270 (зарегистрирован Минюстом России 22 апреля 2015 г., регистрационный N 36994) и от 1 октября 2015 г. N 1080 (зарегистрирован Минюстом России 19 октября 2015 г., регистрационный N 39355).</w:t>
      </w:r>
    </w:p>
    <w:p w:rsidR="00BC7FB9" w:rsidRPr="00542488" w:rsidRDefault="00BC7FB9" w:rsidP="00542488">
      <w:pPr>
        <w:pStyle w:val="ConsPlusNormal"/>
        <w:jc w:val="both"/>
        <w:rPr>
          <w:sz w:val="22"/>
          <w:szCs w:val="22"/>
        </w:rPr>
      </w:pPr>
    </w:p>
    <w:p w:rsidR="00BC7FB9" w:rsidRPr="00542488" w:rsidRDefault="00BC7FB9" w:rsidP="00542488">
      <w:pPr>
        <w:pStyle w:val="ConsPlusNormal"/>
        <w:ind w:firstLine="540"/>
        <w:jc w:val="both"/>
        <w:rPr>
          <w:sz w:val="22"/>
          <w:szCs w:val="22"/>
        </w:rPr>
      </w:pPr>
      <w:r w:rsidRPr="00542488">
        <w:rPr>
          <w:sz w:val="22"/>
          <w:szCs w:val="22"/>
        </w:rPr>
        <w:t>иметь высшее образование и дополнительное профессиональное образование по программе профессиональной переподготовки в области независимой технической экспертизы транспортных средств.</w:t>
      </w:r>
    </w:p>
    <w:p w:rsidR="00BC7FB9" w:rsidRPr="00542488" w:rsidRDefault="00BC7FB9" w:rsidP="00542488">
      <w:pPr>
        <w:pStyle w:val="ConsPlusNormal"/>
        <w:ind w:firstLine="540"/>
        <w:jc w:val="both"/>
        <w:rPr>
          <w:sz w:val="22"/>
          <w:szCs w:val="22"/>
        </w:rPr>
      </w:pPr>
      <w:bookmarkStart w:id="2" w:name="Par73"/>
      <w:bookmarkEnd w:id="2"/>
      <w:r w:rsidRPr="00542488">
        <w:rPr>
          <w:sz w:val="22"/>
          <w:szCs w:val="22"/>
        </w:rPr>
        <w:t>9. Кандидат для прохождения профессиональной аттестации направляет в Федеральное бюджетное учреждение "Агентство автомобильного транспорта" (или его филиалы, расположенные по адресам, опубликованным на официальном сайте www.rosavtotransport.ru в информационно-телекоммуникационной сети "Интернет") (далее - ФБУ "Росавтотранс"), осуществляющее организационно-техническое обеспечение работы МАК, заявление в произвольной форме о прохождении профессиональной аттестации с приложением следующих документов (копий):</w:t>
      </w:r>
    </w:p>
    <w:p w:rsidR="00BC7FB9" w:rsidRPr="00542488" w:rsidRDefault="00BC7FB9" w:rsidP="00542488">
      <w:pPr>
        <w:pStyle w:val="ConsPlusNormal"/>
        <w:ind w:firstLine="540"/>
        <w:jc w:val="both"/>
        <w:rPr>
          <w:sz w:val="22"/>
          <w:szCs w:val="22"/>
        </w:rPr>
      </w:pPr>
      <w:r w:rsidRPr="00542488">
        <w:rPr>
          <w:sz w:val="22"/>
          <w:szCs w:val="22"/>
        </w:rPr>
        <w:t>регистрационную карточку кандидата в эксперты-техники, осуществляющего независимую техническую экспертизу транспортных средств (далее - регистрационная карточка) (</w:t>
      </w:r>
      <w:hyperlink w:anchor="Par134" w:tooltip="                         Регистрационная карточка" w:history="1">
        <w:r w:rsidRPr="00542488">
          <w:rPr>
            <w:sz w:val="22"/>
            <w:szCs w:val="22"/>
          </w:rPr>
          <w:t>приложение</w:t>
        </w:r>
      </w:hyperlink>
      <w:r w:rsidRPr="00542488">
        <w:rPr>
          <w:sz w:val="22"/>
          <w:szCs w:val="22"/>
        </w:rPr>
        <w:t xml:space="preserve"> к настоящим Требованиям);</w:t>
      </w:r>
    </w:p>
    <w:p w:rsidR="00BC7FB9" w:rsidRPr="00542488" w:rsidRDefault="00BC7FB9" w:rsidP="00542488">
      <w:pPr>
        <w:pStyle w:val="ConsPlusNormal"/>
        <w:ind w:firstLine="540"/>
        <w:jc w:val="both"/>
        <w:rPr>
          <w:sz w:val="22"/>
          <w:szCs w:val="22"/>
        </w:rPr>
      </w:pPr>
      <w:r w:rsidRPr="00542488">
        <w:rPr>
          <w:sz w:val="22"/>
          <w:szCs w:val="22"/>
        </w:rPr>
        <w:t>копии документов об образовании и о квалификации с приложениями, подтверждающих наличие высшего образования;</w:t>
      </w:r>
    </w:p>
    <w:p w:rsidR="00BC7FB9" w:rsidRPr="00542488" w:rsidRDefault="00BC7FB9" w:rsidP="00542488">
      <w:pPr>
        <w:pStyle w:val="ConsPlusNormal"/>
        <w:ind w:firstLine="540"/>
        <w:jc w:val="both"/>
        <w:rPr>
          <w:sz w:val="22"/>
          <w:szCs w:val="22"/>
        </w:rPr>
      </w:pPr>
      <w:r w:rsidRPr="00542488">
        <w:rPr>
          <w:sz w:val="22"/>
          <w:szCs w:val="22"/>
        </w:rPr>
        <w:t xml:space="preserve">копии документов о квалификации с приложениями, подтверждающих повышение или присвоение квалификации по результатам получения дополнительного профессионального образования, в соответствии с </w:t>
      </w:r>
      <w:hyperlink w:anchor="Par67" w:tooltip="8. Эксперт-техник должен соответствовать одному из следующих требований к профессиональному образованию:" w:history="1">
        <w:r w:rsidRPr="00542488">
          <w:rPr>
            <w:sz w:val="22"/>
            <w:szCs w:val="22"/>
          </w:rPr>
          <w:t>пунктом 8</w:t>
        </w:r>
      </w:hyperlink>
      <w:r w:rsidRPr="00542488">
        <w:rPr>
          <w:sz w:val="22"/>
          <w:szCs w:val="22"/>
        </w:rPr>
        <w:t xml:space="preserve"> настоящих Требований;</w:t>
      </w:r>
    </w:p>
    <w:p w:rsidR="00BC7FB9" w:rsidRPr="00542488" w:rsidRDefault="00BC7FB9" w:rsidP="00542488">
      <w:pPr>
        <w:pStyle w:val="ConsPlusNormal"/>
        <w:ind w:firstLine="540"/>
        <w:jc w:val="both"/>
        <w:rPr>
          <w:sz w:val="22"/>
          <w:szCs w:val="22"/>
        </w:rPr>
      </w:pPr>
      <w:r w:rsidRPr="00542488">
        <w:rPr>
          <w:sz w:val="22"/>
          <w:szCs w:val="22"/>
        </w:rPr>
        <w:t>копию трудовой книжки (при наличии);</w:t>
      </w:r>
    </w:p>
    <w:p w:rsidR="00BC7FB9" w:rsidRPr="00542488" w:rsidRDefault="00BC7FB9" w:rsidP="00542488">
      <w:pPr>
        <w:pStyle w:val="ConsPlusNormal"/>
        <w:ind w:firstLine="540"/>
        <w:jc w:val="both"/>
        <w:rPr>
          <w:sz w:val="22"/>
          <w:szCs w:val="22"/>
        </w:rPr>
      </w:pPr>
      <w:r w:rsidRPr="00542488">
        <w:rPr>
          <w:sz w:val="22"/>
          <w:szCs w:val="22"/>
        </w:rPr>
        <w:t>две фотографии размером 4 x 6 см;</w:t>
      </w:r>
    </w:p>
    <w:p w:rsidR="00BC7FB9" w:rsidRPr="00542488" w:rsidRDefault="00BC7FB9" w:rsidP="00542488">
      <w:pPr>
        <w:pStyle w:val="ConsPlusNormal"/>
        <w:ind w:firstLine="540"/>
        <w:jc w:val="both"/>
        <w:rPr>
          <w:sz w:val="22"/>
          <w:szCs w:val="22"/>
        </w:rPr>
      </w:pPr>
      <w:r w:rsidRPr="00542488">
        <w:rPr>
          <w:sz w:val="22"/>
          <w:szCs w:val="22"/>
        </w:rPr>
        <w:t>опись представляемых документов.</w:t>
      </w:r>
    </w:p>
    <w:p w:rsidR="00BC7FB9" w:rsidRPr="00542488" w:rsidRDefault="00BC7FB9" w:rsidP="00542488">
      <w:pPr>
        <w:pStyle w:val="ConsPlusNormal"/>
        <w:ind w:firstLine="540"/>
        <w:jc w:val="both"/>
        <w:rPr>
          <w:sz w:val="22"/>
          <w:szCs w:val="22"/>
        </w:rPr>
      </w:pPr>
      <w:r w:rsidRPr="00542488">
        <w:rPr>
          <w:sz w:val="22"/>
          <w:szCs w:val="22"/>
        </w:rPr>
        <w:t>Документы должны быть представлены на бумажном, а также электронном носителях информации.</w:t>
      </w:r>
    </w:p>
    <w:p w:rsidR="00BC7FB9" w:rsidRPr="00542488" w:rsidRDefault="00BC7FB9" w:rsidP="00542488">
      <w:pPr>
        <w:pStyle w:val="ConsPlusNormal"/>
        <w:ind w:firstLine="540"/>
        <w:jc w:val="both"/>
        <w:rPr>
          <w:sz w:val="22"/>
          <w:szCs w:val="22"/>
        </w:rPr>
      </w:pPr>
      <w:r w:rsidRPr="00542488">
        <w:rPr>
          <w:sz w:val="22"/>
          <w:szCs w:val="22"/>
        </w:rPr>
        <w:t>Копии представленных документов заверяются в установленном порядке.</w:t>
      </w:r>
    </w:p>
    <w:p w:rsidR="00BC7FB9" w:rsidRPr="00542488" w:rsidRDefault="00BC7FB9" w:rsidP="00542488">
      <w:pPr>
        <w:pStyle w:val="ConsPlusNormal"/>
        <w:ind w:firstLine="540"/>
        <w:jc w:val="both"/>
        <w:rPr>
          <w:sz w:val="22"/>
          <w:szCs w:val="22"/>
        </w:rPr>
      </w:pPr>
      <w:r w:rsidRPr="00542488">
        <w:rPr>
          <w:sz w:val="22"/>
          <w:szCs w:val="22"/>
        </w:rPr>
        <w:t>10. В заявлении о прохождении профессиональной аттестации кандидатом указываются:</w:t>
      </w:r>
    </w:p>
    <w:p w:rsidR="00BC7FB9" w:rsidRPr="00542488" w:rsidRDefault="00BC7FB9" w:rsidP="00542488">
      <w:pPr>
        <w:pStyle w:val="ConsPlusNormal"/>
        <w:ind w:firstLine="540"/>
        <w:jc w:val="both"/>
        <w:rPr>
          <w:sz w:val="22"/>
          <w:szCs w:val="22"/>
        </w:rPr>
      </w:pPr>
      <w:r w:rsidRPr="00542488">
        <w:rPr>
          <w:sz w:val="22"/>
          <w:szCs w:val="22"/>
        </w:rPr>
        <w:t>фамилия, имя и отчество (последнее - при наличии);</w:t>
      </w:r>
    </w:p>
    <w:p w:rsidR="00BC7FB9" w:rsidRPr="00542488" w:rsidRDefault="00BC7FB9" w:rsidP="00542488">
      <w:pPr>
        <w:pStyle w:val="ConsPlusNormal"/>
        <w:ind w:firstLine="540"/>
        <w:jc w:val="both"/>
        <w:rPr>
          <w:sz w:val="22"/>
          <w:szCs w:val="22"/>
        </w:rPr>
      </w:pPr>
      <w:r w:rsidRPr="00542488">
        <w:rPr>
          <w:sz w:val="22"/>
          <w:szCs w:val="22"/>
        </w:rPr>
        <w:t>адрес места жительства;</w:t>
      </w:r>
    </w:p>
    <w:p w:rsidR="00BC7FB9" w:rsidRPr="00542488" w:rsidRDefault="00BC7FB9" w:rsidP="00542488">
      <w:pPr>
        <w:pStyle w:val="ConsPlusNormal"/>
        <w:ind w:firstLine="540"/>
        <w:jc w:val="both"/>
        <w:rPr>
          <w:sz w:val="22"/>
          <w:szCs w:val="22"/>
        </w:rPr>
      </w:pPr>
      <w:r w:rsidRPr="00542488">
        <w:rPr>
          <w:sz w:val="22"/>
          <w:szCs w:val="22"/>
        </w:rPr>
        <w:t>данные документа, удостоверяющего личность;</w:t>
      </w:r>
    </w:p>
    <w:p w:rsidR="00BC7FB9" w:rsidRPr="00542488" w:rsidRDefault="00BC7FB9" w:rsidP="00542488">
      <w:pPr>
        <w:pStyle w:val="ConsPlusNormal"/>
        <w:ind w:firstLine="540"/>
        <w:jc w:val="both"/>
        <w:rPr>
          <w:sz w:val="22"/>
          <w:szCs w:val="22"/>
        </w:rPr>
      </w:pPr>
      <w:r w:rsidRPr="00542488">
        <w:rPr>
          <w:sz w:val="22"/>
          <w:szCs w:val="22"/>
        </w:rPr>
        <w:t>номер телефона;</w:t>
      </w:r>
    </w:p>
    <w:p w:rsidR="00BC7FB9" w:rsidRPr="00542488" w:rsidRDefault="00BC7FB9" w:rsidP="00542488">
      <w:pPr>
        <w:pStyle w:val="ConsPlusNormal"/>
        <w:ind w:firstLine="540"/>
        <w:jc w:val="both"/>
        <w:rPr>
          <w:sz w:val="22"/>
          <w:szCs w:val="22"/>
        </w:rPr>
      </w:pPr>
      <w:r w:rsidRPr="00542488">
        <w:rPr>
          <w:sz w:val="22"/>
          <w:szCs w:val="22"/>
        </w:rPr>
        <w:t>почтовый адрес;</w:t>
      </w:r>
    </w:p>
    <w:p w:rsidR="00BC7FB9" w:rsidRPr="00542488" w:rsidRDefault="00BC7FB9" w:rsidP="00542488">
      <w:pPr>
        <w:pStyle w:val="ConsPlusNormal"/>
        <w:ind w:firstLine="540"/>
        <w:jc w:val="both"/>
        <w:rPr>
          <w:sz w:val="22"/>
          <w:szCs w:val="22"/>
        </w:rPr>
      </w:pPr>
      <w:r w:rsidRPr="00542488">
        <w:rPr>
          <w:sz w:val="22"/>
          <w:szCs w:val="22"/>
        </w:rPr>
        <w:t>адрес электронной почты;</w:t>
      </w:r>
    </w:p>
    <w:p w:rsidR="00BC7FB9" w:rsidRPr="00542488" w:rsidRDefault="00BC7FB9" w:rsidP="00542488">
      <w:pPr>
        <w:pStyle w:val="ConsPlusNormal"/>
        <w:ind w:firstLine="540"/>
        <w:jc w:val="both"/>
        <w:rPr>
          <w:sz w:val="22"/>
          <w:szCs w:val="22"/>
        </w:rPr>
      </w:pPr>
      <w:r w:rsidRPr="00542488">
        <w:rPr>
          <w:sz w:val="22"/>
          <w:szCs w:val="22"/>
        </w:rPr>
        <w:t>согласие кандидата на обработку персональных данных;</w:t>
      </w:r>
    </w:p>
    <w:p w:rsidR="00BC7FB9" w:rsidRPr="00542488" w:rsidRDefault="00BC7FB9" w:rsidP="00542488">
      <w:pPr>
        <w:pStyle w:val="ConsPlusNormal"/>
        <w:ind w:firstLine="540"/>
        <w:jc w:val="both"/>
        <w:rPr>
          <w:sz w:val="22"/>
          <w:szCs w:val="22"/>
        </w:rPr>
      </w:pPr>
      <w:r w:rsidRPr="00542488">
        <w:rPr>
          <w:sz w:val="22"/>
          <w:szCs w:val="22"/>
        </w:rPr>
        <w:t>дата составления заявления.</w:t>
      </w:r>
    </w:p>
    <w:p w:rsidR="00BC7FB9" w:rsidRPr="00542488" w:rsidRDefault="00BC7FB9" w:rsidP="00542488">
      <w:pPr>
        <w:pStyle w:val="ConsPlusNormal"/>
        <w:ind w:firstLine="540"/>
        <w:jc w:val="both"/>
        <w:rPr>
          <w:sz w:val="22"/>
          <w:szCs w:val="22"/>
        </w:rPr>
      </w:pPr>
      <w:r w:rsidRPr="00542488">
        <w:rPr>
          <w:sz w:val="22"/>
          <w:szCs w:val="22"/>
        </w:rPr>
        <w:t>Заявление подписывается кандидатом.</w:t>
      </w:r>
    </w:p>
    <w:p w:rsidR="00BC7FB9" w:rsidRPr="00542488" w:rsidRDefault="00BC7FB9" w:rsidP="00542488">
      <w:pPr>
        <w:pStyle w:val="ConsPlusNormal"/>
        <w:ind w:firstLine="540"/>
        <w:jc w:val="both"/>
        <w:rPr>
          <w:sz w:val="22"/>
          <w:szCs w:val="22"/>
        </w:rPr>
      </w:pPr>
      <w:r w:rsidRPr="00542488">
        <w:rPr>
          <w:sz w:val="22"/>
          <w:szCs w:val="22"/>
        </w:rPr>
        <w:t xml:space="preserve">11. В день поступления заявления ФБУ "Росавтотранс" регистрирует заявление и проводит проверку наличия всех необходимых документов на соответствие перечню, приведенному в </w:t>
      </w:r>
      <w:hyperlink w:anchor="Par73" w:tooltip="9. Кандидат для прохождения профессиональной аттестации направляет в Федеральное бюджетное учреждение &quot;Агентство автомобильного транспорта&quot; (или его филиалы, расположенные по адресам, опубликованным на официальном сайте www.rosavtotransport.ru в информационно-телекоммуникационной сети &quot;Интернет&quot;) (далее - ФБУ &quot;Росавтотранс&quot;), осуществляющее организационно-техническое обеспечение работы МАК, заявление в произвольной форме о прохождении профессиональной аттестации с приложением следующих документов (копий):" w:history="1">
        <w:r w:rsidRPr="00542488">
          <w:rPr>
            <w:sz w:val="22"/>
            <w:szCs w:val="22"/>
          </w:rPr>
          <w:t>пункте 9</w:t>
        </w:r>
      </w:hyperlink>
      <w:r w:rsidRPr="00542488">
        <w:rPr>
          <w:sz w:val="22"/>
          <w:szCs w:val="22"/>
        </w:rPr>
        <w:t xml:space="preserve"> настоящих Требований.</w:t>
      </w:r>
    </w:p>
    <w:p w:rsidR="00BC7FB9" w:rsidRPr="00542488" w:rsidRDefault="00BC7FB9" w:rsidP="00542488">
      <w:pPr>
        <w:pStyle w:val="ConsPlusNormal"/>
        <w:ind w:firstLine="540"/>
        <w:jc w:val="both"/>
        <w:rPr>
          <w:sz w:val="22"/>
          <w:szCs w:val="22"/>
        </w:rPr>
      </w:pPr>
      <w:r w:rsidRPr="00542488">
        <w:rPr>
          <w:sz w:val="22"/>
          <w:szCs w:val="22"/>
        </w:rPr>
        <w:t>12. По истечении трех рабочих дней со дня проверки документов в целях подтверждения необходимых знаний и умений ФБУ "Росавтотранс" направляет кандидату контрольное задание на электронную почту, указанную в заявлении, а в случае отсутствия электронной почты - на почтовый адрес письмом с уведомлением о вручении.</w:t>
      </w:r>
    </w:p>
    <w:p w:rsidR="00BC7FB9" w:rsidRPr="00542488" w:rsidRDefault="00BC7FB9" w:rsidP="00542488">
      <w:pPr>
        <w:pStyle w:val="ConsPlusNormal"/>
        <w:ind w:firstLine="540"/>
        <w:jc w:val="both"/>
        <w:rPr>
          <w:sz w:val="22"/>
          <w:szCs w:val="22"/>
        </w:rPr>
      </w:pPr>
      <w:r w:rsidRPr="00542488">
        <w:rPr>
          <w:sz w:val="22"/>
          <w:szCs w:val="22"/>
        </w:rPr>
        <w:t>13. Контрольное задание должно включать условие по составлению экспертного заключения в области независимой технической экспертизы транспортных средств по одной из категорий (L, M, N), установленных приложением N 1 к техническому регламенту Таможенного союза "О безопасности колесных транспортных средств" &lt;1&gt;, фото и иные материалы, содержащие информацию, необходимую для составления экспертного заключения в области независимой технической экспертизы транспортных средств, отвечающего Правилам проведения независимой технической экспертизы и Единой методике, а также контрольные вопросы.</w:t>
      </w:r>
    </w:p>
    <w:p w:rsidR="00BC7FB9" w:rsidRPr="00542488" w:rsidRDefault="00BC7FB9" w:rsidP="00542488">
      <w:pPr>
        <w:pStyle w:val="ConsPlusNormal"/>
        <w:ind w:firstLine="540"/>
        <w:jc w:val="both"/>
        <w:rPr>
          <w:sz w:val="22"/>
          <w:szCs w:val="22"/>
        </w:rPr>
      </w:pPr>
      <w:r w:rsidRPr="00542488">
        <w:rPr>
          <w:sz w:val="22"/>
          <w:szCs w:val="22"/>
        </w:rPr>
        <w:t>--------------------------------</w:t>
      </w:r>
    </w:p>
    <w:p w:rsidR="00BC7FB9" w:rsidRPr="00542488" w:rsidRDefault="00BC7FB9" w:rsidP="00542488">
      <w:pPr>
        <w:pStyle w:val="ConsPlusNormal"/>
        <w:ind w:firstLine="540"/>
        <w:jc w:val="both"/>
      </w:pPr>
      <w:r w:rsidRPr="00542488">
        <w:t>&lt;1&gt; Решение Комиссии Таможенного союза от 9 декабря 2011 г. N 877 "О принятии технического регламента Таможенного союза "О безопасности колесных транспортных средств" (опубликовано 15 декабря 2011 г. на официальном сайте Евразийской экономической комиссии www.eurasiancommission.org в информационно-телекоммуникационной сети "Интернет").</w:t>
      </w:r>
    </w:p>
    <w:p w:rsidR="00BC7FB9" w:rsidRPr="00542488" w:rsidRDefault="00BC7FB9" w:rsidP="00542488">
      <w:pPr>
        <w:pStyle w:val="ConsPlusNormal"/>
        <w:jc w:val="both"/>
        <w:rPr>
          <w:sz w:val="22"/>
          <w:szCs w:val="22"/>
        </w:rPr>
      </w:pPr>
    </w:p>
    <w:p w:rsidR="00BC7FB9" w:rsidRPr="00542488" w:rsidRDefault="00BC7FB9" w:rsidP="00542488">
      <w:pPr>
        <w:pStyle w:val="ConsPlusNormal"/>
        <w:ind w:firstLine="540"/>
        <w:jc w:val="both"/>
        <w:rPr>
          <w:sz w:val="22"/>
          <w:szCs w:val="22"/>
        </w:rPr>
      </w:pPr>
      <w:r w:rsidRPr="00542488">
        <w:rPr>
          <w:sz w:val="22"/>
          <w:szCs w:val="22"/>
        </w:rPr>
        <w:t>14. Количество вариантов и содержание контрольных заданий утверждаются решением МАК.</w:t>
      </w:r>
    </w:p>
    <w:p w:rsidR="00BC7FB9" w:rsidRPr="00542488" w:rsidRDefault="00BC7FB9" w:rsidP="00542488">
      <w:pPr>
        <w:pStyle w:val="ConsPlusNormal"/>
        <w:ind w:firstLine="540"/>
        <w:jc w:val="both"/>
        <w:rPr>
          <w:sz w:val="22"/>
          <w:szCs w:val="22"/>
        </w:rPr>
      </w:pPr>
      <w:r w:rsidRPr="00542488">
        <w:rPr>
          <w:sz w:val="22"/>
          <w:szCs w:val="22"/>
        </w:rPr>
        <w:t>15. Кандидат представляет выполненное контрольное задание по месту подачи заявления в срок, не превышающий двадцати одного календарного дня с даты получения им указанного контрольного задания.</w:t>
      </w:r>
    </w:p>
    <w:p w:rsidR="00BC7FB9" w:rsidRPr="00542488" w:rsidRDefault="00BC7FB9" w:rsidP="00542488">
      <w:pPr>
        <w:pStyle w:val="ConsPlusNormal"/>
        <w:ind w:firstLine="540"/>
        <w:jc w:val="both"/>
        <w:rPr>
          <w:sz w:val="22"/>
          <w:szCs w:val="22"/>
        </w:rPr>
      </w:pPr>
      <w:r w:rsidRPr="00542488">
        <w:rPr>
          <w:sz w:val="22"/>
          <w:szCs w:val="22"/>
        </w:rPr>
        <w:t xml:space="preserve">16. Копии документов, указанных в </w:t>
      </w:r>
      <w:hyperlink w:anchor="Par73" w:tooltip="9. Кандидат для прохождения профессиональной аттестации направляет в Федеральное бюджетное учреждение &quot;Агентство автомобильного транспорта&quot; (или его филиалы, расположенные по адресам, опубликованным на официальном сайте www.rosavtotransport.ru в информационно-телекоммуникационной сети &quot;Интернет&quot;) (далее - ФБУ &quot;Росавтотранс&quot;), осуществляющее организационно-техническое обеспечение работы МАК, заявление в произвольной форме о прохождении профессиональной аттестации с приложением следующих документов (копий):" w:history="1">
        <w:r w:rsidRPr="00542488">
          <w:rPr>
            <w:sz w:val="22"/>
            <w:szCs w:val="22"/>
          </w:rPr>
          <w:t>пункте 9</w:t>
        </w:r>
      </w:hyperlink>
      <w:r w:rsidRPr="00542488">
        <w:rPr>
          <w:sz w:val="22"/>
          <w:szCs w:val="22"/>
        </w:rPr>
        <w:t xml:space="preserve"> Требований, и копию выполненного контрольного задания ФБУ "Росавтотранс" направляет для рассмотрения членам МАК в срок, не превышающий пяти рабочих дней с даты представления кандидатом выполненного контрольного задания.</w:t>
      </w:r>
    </w:p>
    <w:p w:rsidR="00BC7FB9" w:rsidRPr="00542488" w:rsidRDefault="00BC7FB9" w:rsidP="00542488">
      <w:pPr>
        <w:pStyle w:val="ConsPlusNormal"/>
        <w:ind w:firstLine="540"/>
        <w:jc w:val="both"/>
        <w:rPr>
          <w:sz w:val="22"/>
          <w:szCs w:val="22"/>
        </w:rPr>
      </w:pPr>
      <w:r w:rsidRPr="00542488">
        <w:rPr>
          <w:sz w:val="22"/>
          <w:szCs w:val="22"/>
        </w:rPr>
        <w:t>17. МАК рассматривает документы и принимает решение о профессиональной аттестации либо о непрохождении профессиональной аттестации в срок, не превышающий сорока пяти рабочих дней с даты представления в ФБУ "Росавтотранс" кандидатом выполненного контрольного задания.</w:t>
      </w:r>
    </w:p>
    <w:p w:rsidR="00BC7FB9" w:rsidRPr="00542488" w:rsidRDefault="00BC7FB9" w:rsidP="00542488">
      <w:pPr>
        <w:pStyle w:val="ConsPlusNormal"/>
        <w:ind w:firstLine="540"/>
        <w:jc w:val="both"/>
        <w:rPr>
          <w:sz w:val="22"/>
          <w:szCs w:val="22"/>
        </w:rPr>
      </w:pPr>
      <w:r w:rsidRPr="00542488">
        <w:rPr>
          <w:sz w:val="22"/>
          <w:szCs w:val="22"/>
        </w:rPr>
        <w:t>18. Государственные судебные эксперты, аттестованные по соответствующей экспертной специальности, включаются в государственный реестр экспертов-техников в порядке, установленном приказом Минюста России N 8. Сведения об аттестации государственных судебных экспертов, вносимые в государственный реестр, включаются в протокол очередного заседания МАК.</w:t>
      </w:r>
    </w:p>
    <w:p w:rsidR="00BC7FB9" w:rsidRPr="00542488" w:rsidRDefault="00BC7FB9" w:rsidP="00542488">
      <w:pPr>
        <w:pStyle w:val="ConsPlusNormal"/>
        <w:ind w:firstLine="540"/>
        <w:jc w:val="both"/>
        <w:rPr>
          <w:sz w:val="22"/>
          <w:szCs w:val="22"/>
        </w:rPr>
      </w:pPr>
      <w:r w:rsidRPr="00542488">
        <w:rPr>
          <w:sz w:val="22"/>
          <w:szCs w:val="22"/>
        </w:rPr>
        <w:t>19. Кандидат при голосовании не присутствует.</w:t>
      </w:r>
    </w:p>
    <w:p w:rsidR="00BC7FB9" w:rsidRPr="00542488" w:rsidRDefault="00BC7FB9" w:rsidP="00542488">
      <w:pPr>
        <w:pStyle w:val="ConsPlusNormal"/>
        <w:ind w:firstLine="540"/>
        <w:jc w:val="both"/>
        <w:rPr>
          <w:sz w:val="22"/>
          <w:szCs w:val="22"/>
        </w:rPr>
      </w:pPr>
      <w:r w:rsidRPr="00542488">
        <w:rPr>
          <w:sz w:val="22"/>
          <w:szCs w:val="22"/>
        </w:rPr>
        <w:t>20. МАК принимает решение о непрохождении профессиональной аттестации по следующим основаниям:</w:t>
      </w:r>
    </w:p>
    <w:p w:rsidR="00BC7FB9" w:rsidRPr="00542488" w:rsidRDefault="00BC7FB9" w:rsidP="00542488">
      <w:pPr>
        <w:pStyle w:val="ConsPlusNormal"/>
        <w:ind w:firstLine="540"/>
        <w:jc w:val="both"/>
        <w:rPr>
          <w:sz w:val="22"/>
          <w:szCs w:val="22"/>
        </w:rPr>
      </w:pPr>
      <w:r w:rsidRPr="00542488">
        <w:rPr>
          <w:sz w:val="22"/>
          <w:szCs w:val="22"/>
        </w:rPr>
        <w:t xml:space="preserve">несоответствие кандидата требованиям, указанным в </w:t>
      </w:r>
      <w:hyperlink w:anchor="Par67" w:tooltip="8. Эксперт-техник должен соответствовать одному из следующих требований к профессиональному образованию:" w:history="1">
        <w:r w:rsidRPr="00542488">
          <w:rPr>
            <w:sz w:val="22"/>
            <w:szCs w:val="22"/>
          </w:rPr>
          <w:t>пункте 8</w:t>
        </w:r>
      </w:hyperlink>
      <w:r w:rsidRPr="00542488">
        <w:rPr>
          <w:sz w:val="22"/>
          <w:szCs w:val="22"/>
        </w:rPr>
        <w:t xml:space="preserve"> настоящих Требований;</w:t>
      </w:r>
    </w:p>
    <w:p w:rsidR="00BC7FB9" w:rsidRPr="00542488" w:rsidRDefault="00BC7FB9" w:rsidP="00542488">
      <w:pPr>
        <w:pStyle w:val="ConsPlusNormal"/>
        <w:ind w:firstLine="540"/>
        <w:jc w:val="both"/>
        <w:rPr>
          <w:sz w:val="22"/>
          <w:szCs w:val="22"/>
        </w:rPr>
      </w:pPr>
      <w:r w:rsidRPr="00542488">
        <w:rPr>
          <w:sz w:val="22"/>
          <w:szCs w:val="22"/>
        </w:rPr>
        <w:t xml:space="preserve">отсутствие или ненадлежащее оформление документов, указанных в </w:t>
      </w:r>
      <w:hyperlink w:anchor="Par73" w:tooltip="9. Кандидат для прохождения профессиональной аттестации направляет в Федеральное бюджетное учреждение &quot;Агентство автомобильного транспорта&quot; (или его филиалы, расположенные по адресам, опубликованным на официальном сайте www.rosavtotransport.ru в информационно-телекоммуникационной сети &quot;Интернет&quot;) (далее - ФБУ &quot;Росавтотранс&quot;), осуществляющее организационно-техническое обеспечение работы МАК, заявление в произвольной форме о прохождении профессиональной аттестации с приложением следующих документов (копий):" w:history="1">
        <w:r w:rsidRPr="00542488">
          <w:rPr>
            <w:sz w:val="22"/>
            <w:szCs w:val="22"/>
          </w:rPr>
          <w:t>пункте 9</w:t>
        </w:r>
      </w:hyperlink>
      <w:r w:rsidRPr="00542488">
        <w:rPr>
          <w:sz w:val="22"/>
          <w:szCs w:val="22"/>
        </w:rPr>
        <w:t xml:space="preserve"> настоящих Требований;</w:t>
      </w:r>
    </w:p>
    <w:p w:rsidR="00BC7FB9" w:rsidRPr="00542488" w:rsidRDefault="00BC7FB9" w:rsidP="00542488">
      <w:pPr>
        <w:pStyle w:val="ConsPlusNormal"/>
        <w:ind w:firstLine="540"/>
        <w:jc w:val="both"/>
        <w:rPr>
          <w:sz w:val="22"/>
          <w:szCs w:val="22"/>
        </w:rPr>
      </w:pPr>
      <w:r w:rsidRPr="00542488">
        <w:rPr>
          <w:sz w:val="22"/>
          <w:szCs w:val="22"/>
        </w:rPr>
        <w:t>невыполнение или выполнение контрольного задания, результаты которого не соответствуют Правилам проведения независимой технической экспертизы и Единой методике.</w:t>
      </w:r>
    </w:p>
    <w:p w:rsidR="00BC7FB9" w:rsidRPr="00542488" w:rsidRDefault="00BC7FB9" w:rsidP="00542488">
      <w:pPr>
        <w:pStyle w:val="ConsPlusNormal"/>
        <w:ind w:firstLine="540"/>
        <w:jc w:val="both"/>
        <w:rPr>
          <w:sz w:val="22"/>
          <w:szCs w:val="22"/>
        </w:rPr>
      </w:pPr>
      <w:r w:rsidRPr="00542488">
        <w:rPr>
          <w:sz w:val="22"/>
          <w:szCs w:val="22"/>
        </w:rPr>
        <w:t>Решение о непрохождении профессиональной аттестации должно содержать указание на основание его принятия.</w:t>
      </w:r>
    </w:p>
    <w:p w:rsidR="00BC7FB9" w:rsidRPr="00542488" w:rsidRDefault="00BC7FB9" w:rsidP="00542488">
      <w:pPr>
        <w:pStyle w:val="ConsPlusNormal"/>
        <w:ind w:firstLine="540"/>
        <w:jc w:val="both"/>
        <w:rPr>
          <w:sz w:val="22"/>
          <w:szCs w:val="22"/>
        </w:rPr>
      </w:pPr>
      <w:r w:rsidRPr="00542488">
        <w:rPr>
          <w:sz w:val="22"/>
          <w:szCs w:val="22"/>
        </w:rPr>
        <w:t>21. МАК принимает решение об аннулировании профессиональной аттестации эксперта-техника по следующим основаниям:</w:t>
      </w:r>
    </w:p>
    <w:p w:rsidR="00BC7FB9" w:rsidRPr="00542488" w:rsidRDefault="00BC7FB9" w:rsidP="00542488">
      <w:pPr>
        <w:pStyle w:val="ConsPlusNormal"/>
        <w:ind w:firstLine="540"/>
        <w:jc w:val="both"/>
        <w:rPr>
          <w:sz w:val="22"/>
          <w:szCs w:val="22"/>
        </w:rPr>
      </w:pPr>
      <w:r w:rsidRPr="00542488">
        <w:rPr>
          <w:sz w:val="22"/>
          <w:szCs w:val="22"/>
        </w:rPr>
        <w:t>установление факта представления экспертом-техником при прохождении им профессиональной аттестации недостоверной информации;</w:t>
      </w:r>
    </w:p>
    <w:p w:rsidR="00BC7FB9" w:rsidRPr="00542488" w:rsidRDefault="00BC7FB9" w:rsidP="00542488">
      <w:pPr>
        <w:pStyle w:val="ConsPlusNormal"/>
        <w:ind w:firstLine="540"/>
        <w:jc w:val="both"/>
        <w:rPr>
          <w:sz w:val="22"/>
          <w:szCs w:val="22"/>
        </w:rPr>
      </w:pPr>
      <w:bookmarkStart w:id="3" w:name="Par111"/>
      <w:bookmarkEnd w:id="3"/>
      <w:r w:rsidRPr="00542488">
        <w:rPr>
          <w:sz w:val="22"/>
          <w:szCs w:val="22"/>
        </w:rPr>
        <w:t>смерть эксперта-техника, а также признание эксперта-техника недееспособным, безвестно отсутствующим, объявление умершим на основании решения суда, вступившего в законную силу;</w:t>
      </w:r>
    </w:p>
    <w:p w:rsidR="00BC7FB9" w:rsidRPr="00542488" w:rsidRDefault="00BC7FB9" w:rsidP="00542488">
      <w:pPr>
        <w:pStyle w:val="ConsPlusNormal"/>
        <w:ind w:firstLine="540"/>
        <w:jc w:val="both"/>
        <w:rPr>
          <w:sz w:val="22"/>
          <w:szCs w:val="22"/>
        </w:rPr>
      </w:pPr>
      <w:r w:rsidRPr="00542488">
        <w:rPr>
          <w:sz w:val="22"/>
          <w:szCs w:val="22"/>
        </w:rPr>
        <w:t>неоднократное (два и более) нарушение требований нормативных правовых актов, регулирующих деятельность в области независимой технической экспертизы транспортных средств, которое привело к превышению предела статистической достоверности результатов экспертизы, установленного пунктом 3.5 Единой методики;</w:t>
      </w:r>
    </w:p>
    <w:p w:rsidR="00BC7FB9" w:rsidRPr="00542488" w:rsidRDefault="00BC7FB9" w:rsidP="00542488">
      <w:pPr>
        <w:pStyle w:val="ConsPlusNormal"/>
        <w:ind w:firstLine="540"/>
        <w:jc w:val="both"/>
        <w:rPr>
          <w:sz w:val="22"/>
          <w:szCs w:val="22"/>
        </w:rPr>
      </w:pPr>
      <w:r w:rsidRPr="00542488">
        <w:rPr>
          <w:sz w:val="22"/>
          <w:szCs w:val="22"/>
        </w:rPr>
        <w:t>представление экспертом-техником заявления об аннулировании его профессиональной аттестации.</w:t>
      </w:r>
    </w:p>
    <w:p w:rsidR="00BC7FB9" w:rsidRPr="00542488" w:rsidRDefault="00BC7FB9" w:rsidP="00542488">
      <w:pPr>
        <w:pStyle w:val="ConsPlusNormal"/>
        <w:ind w:firstLine="540"/>
        <w:jc w:val="both"/>
        <w:rPr>
          <w:sz w:val="22"/>
          <w:szCs w:val="22"/>
        </w:rPr>
      </w:pPr>
      <w:r w:rsidRPr="00542488">
        <w:rPr>
          <w:sz w:val="22"/>
          <w:szCs w:val="22"/>
        </w:rPr>
        <w:t>22. О решениях, принятых МАК, кандидат (эксперт-техник) информируется ФБУ "Росавтотранс" в письменной форме либо в форме электронного документа посредством направления уведомления на адрес электронной почты в срок, не превышающий пятнадцати рабочих дней с даты принятия соответствующего решения.</w:t>
      </w:r>
    </w:p>
    <w:p w:rsidR="00BC7FB9" w:rsidRPr="00542488" w:rsidRDefault="00BC7FB9" w:rsidP="00542488">
      <w:pPr>
        <w:pStyle w:val="ConsPlusNormal"/>
        <w:ind w:firstLine="540"/>
        <w:jc w:val="both"/>
        <w:rPr>
          <w:sz w:val="22"/>
          <w:szCs w:val="22"/>
        </w:rPr>
      </w:pPr>
      <w:r w:rsidRPr="00542488">
        <w:rPr>
          <w:sz w:val="22"/>
          <w:szCs w:val="22"/>
        </w:rPr>
        <w:t xml:space="preserve">23. Эксперт-техник, в отношении которого принято решение об аннулировании его профессиональной аттестации, за исключением случаев, указанных в </w:t>
      </w:r>
      <w:hyperlink w:anchor="Par111" w:tooltip="смерть эксперта-техника, а также признание эксперта-техника недееспособным, безвестно отсутствующим, объявление умершим на основании решения суда, вступившего в законную силу;" w:history="1">
        <w:r w:rsidRPr="00542488">
          <w:rPr>
            <w:sz w:val="22"/>
            <w:szCs w:val="22"/>
          </w:rPr>
          <w:t>абзаце третьем пункта 21</w:t>
        </w:r>
      </w:hyperlink>
      <w:r w:rsidRPr="00542488">
        <w:rPr>
          <w:sz w:val="22"/>
          <w:szCs w:val="22"/>
        </w:rPr>
        <w:t xml:space="preserve"> настоящих Требований, вправе подать повторное заявление о прохождении профессиональной аттестации в ФБУ "Росавтотранс" не ранее чем по истечении 6 месяцев со дня аннулирования профессиональной аттестации.</w:t>
      </w:r>
    </w:p>
    <w:p w:rsidR="00BC7FB9" w:rsidRPr="00542488" w:rsidRDefault="00BC7FB9" w:rsidP="00542488">
      <w:pPr>
        <w:pStyle w:val="ConsPlusNormal"/>
        <w:ind w:firstLine="540"/>
        <w:jc w:val="both"/>
        <w:rPr>
          <w:sz w:val="22"/>
          <w:szCs w:val="22"/>
        </w:rPr>
      </w:pPr>
      <w:r w:rsidRPr="00542488">
        <w:rPr>
          <w:sz w:val="22"/>
          <w:szCs w:val="22"/>
        </w:rPr>
        <w:t>24. Кандидат (эксперт-техник) имеет право на обжалование решения о непрохождении профессиональной аттестации (об аннулировании профессиональной аттестации) в течение двух месяцев с даты принятия соответствующего решения. МАК рассматривает жалобу в срок, не превышавший девяносто календарных дней, с личным участием кандидата (эксперта-техника).</w:t>
      </w:r>
    </w:p>
    <w:p w:rsidR="00BC7FB9" w:rsidRPr="00542488" w:rsidRDefault="00BC7FB9" w:rsidP="00542488">
      <w:pPr>
        <w:pStyle w:val="ConsPlusNormal"/>
        <w:ind w:firstLine="540"/>
        <w:jc w:val="both"/>
        <w:rPr>
          <w:sz w:val="22"/>
          <w:szCs w:val="22"/>
        </w:rPr>
      </w:pPr>
      <w:r w:rsidRPr="00542488">
        <w:rPr>
          <w:sz w:val="22"/>
          <w:szCs w:val="22"/>
        </w:rPr>
        <w:t>25. Решения о профессиональной аттестации, о непрохождении профессиональной аттестации, аннулировании профессиональной аттестации принимаются на заседании МАК и оформляются протоколом заседания МАК (далее - протокол). Протокол составляется в трех экземплярах. Первый экземпляр протокола вместе с регистрационной карточкой направляется в течение пятнадцати рабочих дней с даты проведения профессиональной аттестации кандидата в Минюст России, второй экземпляр хранится в Минтрансе России, третий экземпляр хранится в секретариате МАК.</w:t>
      </w:r>
    </w:p>
    <w:p w:rsidR="00BC7FB9" w:rsidRPr="00542488" w:rsidRDefault="00BC7FB9" w:rsidP="00542488">
      <w:pPr>
        <w:pStyle w:val="ConsPlusNormal"/>
        <w:ind w:firstLine="540"/>
        <w:jc w:val="both"/>
        <w:rPr>
          <w:sz w:val="22"/>
          <w:szCs w:val="22"/>
        </w:rPr>
      </w:pPr>
      <w:r w:rsidRPr="00542488">
        <w:rPr>
          <w:sz w:val="22"/>
          <w:szCs w:val="22"/>
        </w:rPr>
        <w:t>26. Копии протоколов размещаются на официальных сайтах Минтранса России: www.mintrans.ru и ФБУ "Росавтотранс": www.rosavtotransport.ru в информационно-телекоммуникационной сети "Интернет".</w:t>
      </w:r>
    </w:p>
    <w:p w:rsidR="00BC7FB9" w:rsidRPr="00542488" w:rsidRDefault="00BC7FB9" w:rsidP="00542488">
      <w:pPr>
        <w:pStyle w:val="ConsPlusNormal"/>
        <w:jc w:val="both"/>
        <w:rPr>
          <w:sz w:val="22"/>
          <w:szCs w:val="22"/>
        </w:rPr>
      </w:pPr>
    </w:p>
    <w:p w:rsidR="00BC7FB9" w:rsidRPr="00542488" w:rsidRDefault="00BC7FB9" w:rsidP="00542488">
      <w:pPr>
        <w:pStyle w:val="ConsPlusNormal"/>
        <w:jc w:val="right"/>
        <w:outlineLvl w:val="1"/>
        <w:rPr>
          <w:sz w:val="22"/>
          <w:szCs w:val="22"/>
        </w:rPr>
      </w:pPr>
      <w:r w:rsidRPr="00542488">
        <w:rPr>
          <w:sz w:val="22"/>
          <w:szCs w:val="22"/>
        </w:rPr>
        <w:t>Приложение</w:t>
      </w:r>
    </w:p>
    <w:p w:rsidR="00BC7FB9" w:rsidRPr="00542488" w:rsidRDefault="00BC7FB9" w:rsidP="00542488">
      <w:pPr>
        <w:pStyle w:val="ConsPlusNormal"/>
        <w:jc w:val="right"/>
        <w:rPr>
          <w:sz w:val="22"/>
          <w:szCs w:val="22"/>
        </w:rPr>
      </w:pPr>
      <w:r w:rsidRPr="00542488">
        <w:rPr>
          <w:sz w:val="22"/>
          <w:szCs w:val="22"/>
        </w:rPr>
        <w:t>к Требованиям к экспертам-техникам,</w:t>
      </w:r>
    </w:p>
    <w:p w:rsidR="00BC7FB9" w:rsidRPr="00542488" w:rsidRDefault="00BC7FB9" w:rsidP="00542488">
      <w:pPr>
        <w:pStyle w:val="ConsPlusNormal"/>
        <w:jc w:val="right"/>
        <w:rPr>
          <w:sz w:val="22"/>
          <w:szCs w:val="22"/>
        </w:rPr>
      </w:pPr>
      <w:r w:rsidRPr="00542488">
        <w:rPr>
          <w:sz w:val="22"/>
          <w:szCs w:val="22"/>
        </w:rPr>
        <w:t>осуществляющих независимую техническую</w:t>
      </w:r>
    </w:p>
    <w:p w:rsidR="00BC7FB9" w:rsidRPr="00542488" w:rsidRDefault="00BC7FB9" w:rsidP="00542488">
      <w:pPr>
        <w:pStyle w:val="ConsPlusNormal"/>
        <w:jc w:val="right"/>
        <w:rPr>
          <w:sz w:val="22"/>
          <w:szCs w:val="22"/>
        </w:rPr>
      </w:pPr>
      <w:r w:rsidRPr="00542488">
        <w:rPr>
          <w:sz w:val="22"/>
          <w:szCs w:val="22"/>
        </w:rPr>
        <w:t>экспертизу транспортных средств,</w:t>
      </w:r>
    </w:p>
    <w:p w:rsidR="00BC7FB9" w:rsidRPr="00542488" w:rsidRDefault="00BC7FB9" w:rsidP="00542488">
      <w:pPr>
        <w:pStyle w:val="ConsPlusNormal"/>
        <w:jc w:val="right"/>
        <w:rPr>
          <w:sz w:val="22"/>
          <w:szCs w:val="22"/>
        </w:rPr>
      </w:pPr>
      <w:r w:rsidRPr="00542488">
        <w:rPr>
          <w:sz w:val="22"/>
          <w:szCs w:val="22"/>
        </w:rPr>
        <w:t>в том числе требованиям</w:t>
      </w:r>
    </w:p>
    <w:p w:rsidR="00BC7FB9" w:rsidRPr="00542488" w:rsidRDefault="00BC7FB9" w:rsidP="00542488">
      <w:pPr>
        <w:pStyle w:val="ConsPlusNormal"/>
        <w:jc w:val="right"/>
        <w:rPr>
          <w:sz w:val="22"/>
          <w:szCs w:val="22"/>
        </w:rPr>
      </w:pPr>
      <w:r w:rsidRPr="00542488">
        <w:rPr>
          <w:sz w:val="22"/>
          <w:szCs w:val="22"/>
        </w:rPr>
        <w:t>к их профессиональной аттестации,</w:t>
      </w:r>
    </w:p>
    <w:p w:rsidR="00BC7FB9" w:rsidRPr="00542488" w:rsidRDefault="00BC7FB9" w:rsidP="00542488">
      <w:pPr>
        <w:pStyle w:val="ConsPlusNormal"/>
        <w:jc w:val="right"/>
        <w:rPr>
          <w:sz w:val="22"/>
          <w:szCs w:val="22"/>
        </w:rPr>
      </w:pPr>
      <w:r w:rsidRPr="00542488">
        <w:rPr>
          <w:sz w:val="22"/>
          <w:szCs w:val="22"/>
        </w:rPr>
        <w:t>оснований ее аннулирования</w:t>
      </w:r>
    </w:p>
    <w:p w:rsidR="00BC7FB9" w:rsidRPr="00542488" w:rsidRDefault="00BC7FB9" w:rsidP="00542488">
      <w:pPr>
        <w:pStyle w:val="ConsPlusNormal"/>
        <w:jc w:val="both"/>
        <w:rPr>
          <w:sz w:val="22"/>
          <w:szCs w:val="22"/>
        </w:rPr>
      </w:pPr>
    </w:p>
    <w:p w:rsidR="00BC7FB9" w:rsidRPr="00542488" w:rsidRDefault="00BC7FB9" w:rsidP="00542488">
      <w:pPr>
        <w:pStyle w:val="ConsPlusNormal"/>
        <w:jc w:val="right"/>
        <w:rPr>
          <w:sz w:val="22"/>
          <w:szCs w:val="22"/>
        </w:rPr>
      </w:pPr>
      <w:r w:rsidRPr="00542488">
        <w:rPr>
          <w:sz w:val="22"/>
          <w:szCs w:val="22"/>
        </w:rPr>
        <w:t>Рекомендуемый образец</w:t>
      </w:r>
    </w:p>
    <w:p w:rsidR="00BC7FB9" w:rsidRPr="00542488" w:rsidRDefault="00BC7FB9" w:rsidP="00542488">
      <w:pPr>
        <w:pStyle w:val="ConsPlusNormal"/>
        <w:jc w:val="both"/>
        <w:rPr>
          <w:sz w:val="22"/>
          <w:szCs w:val="22"/>
        </w:rPr>
      </w:pPr>
    </w:p>
    <w:p w:rsidR="00BC7FB9" w:rsidRPr="00542488" w:rsidRDefault="00BC7FB9" w:rsidP="00542488">
      <w:pPr>
        <w:pStyle w:val="ConsPlusNonformat"/>
        <w:jc w:val="both"/>
        <w:rPr>
          <w:sz w:val="22"/>
          <w:szCs w:val="22"/>
        </w:rPr>
      </w:pPr>
      <w:bookmarkStart w:id="4" w:name="Par134"/>
      <w:bookmarkEnd w:id="4"/>
      <w:r w:rsidRPr="00542488">
        <w:rPr>
          <w:sz w:val="22"/>
          <w:szCs w:val="22"/>
        </w:rPr>
        <w:t xml:space="preserve">                         Регистрационная карточка</w:t>
      </w:r>
    </w:p>
    <w:p w:rsidR="00BC7FB9" w:rsidRPr="00542488" w:rsidRDefault="00BC7FB9" w:rsidP="00542488">
      <w:pPr>
        <w:pStyle w:val="ConsPlusNonformat"/>
        <w:jc w:val="both"/>
        <w:rPr>
          <w:sz w:val="22"/>
          <w:szCs w:val="22"/>
        </w:rPr>
      </w:pPr>
      <w:r w:rsidRPr="00542488">
        <w:rPr>
          <w:sz w:val="22"/>
          <w:szCs w:val="22"/>
        </w:rPr>
        <w:t xml:space="preserve">         кандидата в эксперты-техники, осуществляющего независимую</w:t>
      </w:r>
    </w:p>
    <w:p w:rsidR="00BC7FB9" w:rsidRPr="00542488" w:rsidRDefault="00BC7FB9" w:rsidP="00542488">
      <w:pPr>
        <w:pStyle w:val="ConsPlusNonformat"/>
        <w:jc w:val="both"/>
        <w:rPr>
          <w:sz w:val="22"/>
          <w:szCs w:val="22"/>
        </w:rPr>
      </w:pPr>
      <w:r w:rsidRPr="00542488">
        <w:rPr>
          <w:sz w:val="22"/>
          <w:szCs w:val="22"/>
        </w:rPr>
        <w:t xml:space="preserve">                техническую экспертизу транспортных средств</w:t>
      </w:r>
    </w:p>
    <w:p w:rsidR="00BC7FB9" w:rsidRPr="00542488" w:rsidRDefault="00BC7FB9" w:rsidP="00542488">
      <w:pPr>
        <w:pStyle w:val="ConsPlusNonformat"/>
        <w:jc w:val="both"/>
        <w:rPr>
          <w:sz w:val="22"/>
          <w:szCs w:val="22"/>
        </w:rPr>
      </w:pPr>
    </w:p>
    <w:p w:rsidR="00BC7FB9" w:rsidRPr="00542488" w:rsidRDefault="00BC7FB9" w:rsidP="00542488">
      <w:pPr>
        <w:pStyle w:val="ConsPlusNonformat"/>
        <w:jc w:val="both"/>
      </w:pPr>
      <w:r w:rsidRPr="00542488">
        <w:t>1. Фамилия, имя, отчество (последнее - при наличии)</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2. Пол ____________________________________________________________________</w:t>
      </w:r>
    </w:p>
    <w:p w:rsidR="00BC7FB9" w:rsidRPr="00542488" w:rsidRDefault="00BC7FB9" w:rsidP="00542488">
      <w:pPr>
        <w:pStyle w:val="ConsPlusNonformat"/>
        <w:jc w:val="both"/>
      </w:pPr>
      <w:r w:rsidRPr="00542488">
        <w:t>3. Дата рождения __________________________________________________________</w:t>
      </w:r>
    </w:p>
    <w:p w:rsidR="00BC7FB9" w:rsidRPr="00542488" w:rsidRDefault="00BC7FB9" w:rsidP="00542488">
      <w:pPr>
        <w:pStyle w:val="ConsPlusNonformat"/>
        <w:jc w:val="both"/>
      </w:pPr>
      <w:r w:rsidRPr="00542488">
        <w:t>4. Гражданство ____________________________________________________________</w:t>
      </w:r>
    </w:p>
    <w:p w:rsidR="00BC7FB9" w:rsidRPr="00542488" w:rsidRDefault="00BC7FB9" w:rsidP="00542488">
      <w:pPr>
        <w:pStyle w:val="ConsPlusNonformat"/>
        <w:jc w:val="both"/>
      </w:pPr>
      <w:r w:rsidRPr="00542488">
        <w:t>5. Место фактического проживания __________________________________________</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6. Адрес регистрации по месту жительства __________________________________</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7. Адрес электронной почты (при наличии) __________________________________</w:t>
      </w:r>
    </w:p>
    <w:p w:rsidR="00BC7FB9" w:rsidRPr="00542488" w:rsidRDefault="00BC7FB9" w:rsidP="00542488">
      <w:pPr>
        <w:pStyle w:val="ConsPlusNonformat"/>
        <w:jc w:val="both"/>
      </w:pPr>
      <w:r w:rsidRPr="00542488">
        <w:t>8. Место работы (при наличии):</w:t>
      </w:r>
    </w:p>
    <w:p w:rsidR="00BC7FB9" w:rsidRPr="00542488" w:rsidRDefault="00BC7FB9" w:rsidP="00542488">
      <w:pPr>
        <w:pStyle w:val="ConsPlusNonformat"/>
        <w:jc w:val="both"/>
      </w:pPr>
      <w:r w:rsidRPr="00542488">
        <w:t>8.1. Полное наименование юридического лица на русском языке</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8.2. Сокращенное наименование юридического лица на русском языке</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8.3. Адрес (местонахождение) юридического лица</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8.4.   Должность   и   фамилия,   имя,  отчество (последнее -  при наличии)</w:t>
      </w:r>
    </w:p>
    <w:p w:rsidR="00BC7FB9" w:rsidRPr="00542488" w:rsidRDefault="00BC7FB9" w:rsidP="00542488">
      <w:pPr>
        <w:pStyle w:val="ConsPlusNonformat"/>
        <w:jc w:val="both"/>
      </w:pPr>
      <w:r w:rsidRPr="00542488">
        <w:t>руководителя (полностью)</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9. Образовательная организация, в которой получено высшее образование:</w:t>
      </w:r>
    </w:p>
    <w:p w:rsidR="00BC7FB9" w:rsidRPr="00542488" w:rsidRDefault="00BC7FB9" w:rsidP="00542488">
      <w:pPr>
        <w:pStyle w:val="ConsPlusNonformat"/>
        <w:jc w:val="both"/>
      </w:pPr>
      <w:r w:rsidRPr="00542488">
        <w:t>9.1. Полное наименование образовательной организации</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9.2. Адрес (местонахождение) образовательной организации</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9.3.  Дата  выдачи  и  номер  документа  об  образовании  и о квалификации,</w:t>
      </w:r>
    </w:p>
    <w:p w:rsidR="00BC7FB9" w:rsidRPr="00542488" w:rsidRDefault="00BC7FB9" w:rsidP="00542488">
      <w:pPr>
        <w:pStyle w:val="ConsPlusNonformat"/>
        <w:jc w:val="both"/>
      </w:pPr>
      <w:r w:rsidRPr="00542488">
        <w:t>подтверждающих получение высшего образования</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10.   Образовательная   организация,   в  которой  получено  дополнительное</w:t>
      </w:r>
    </w:p>
    <w:p w:rsidR="00BC7FB9" w:rsidRPr="00542488" w:rsidRDefault="00BC7FB9" w:rsidP="00542488">
      <w:pPr>
        <w:pStyle w:val="ConsPlusNonformat"/>
        <w:jc w:val="both"/>
      </w:pPr>
      <w:r w:rsidRPr="00542488">
        <w:t>профессиональное образование по программе профессиональной переподготовки в</w:t>
      </w:r>
    </w:p>
    <w:p w:rsidR="00BC7FB9" w:rsidRPr="00542488" w:rsidRDefault="00BC7FB9" w:rsidP="00542488">
      <w:pPr>
        <w:pStyle w:val="ConsPlusNonformat"/>
        <w:jc w:val="both"/>
      </w:pPr>
      <w:r w:rsidRPr="00542488">
        <w:t>области   независимой  технической  экспертизы  транспортных  средств  (при</w:t>
      </w:r>
    </w:p>
    <w:p w:rsidR="00BC7FB9" w:rsidRPr="00542488" w:rsidRDefault="00BC7FB9" w:rsidP="00542488">
      <w:pPr>
        <w:pStyle w:val="ConsPlusNonformat"/>
        <w:jc w:val="both"/>
      </w:pPr>
      <w:r w:rsidRPr="00542488">
        <w:t>наличии):</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10.1. Полное наименование образовательной организации</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10.2. Адрес (местонахождение) образовательной организации</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10.3.  Дата  выдачи  и  номер  документа  о  квалификации,  подтверждающего</w:t>
      </w:r>
    </w:p>
    <w:p w:rsidR="00BC7FB9" w:rsidRPr="00542488" w:rsidRDefault="00BC7FB9" w:rsidP="00542488">
      <w:pPr>
        <w:pStyle w:val="ConsPlusNonformat"/>
        <w:jc w:val="both"/>
      </w:pPr>
      <w:r w:rsidRPr="00542488">
        <w:t>получение   дополнительного   профессионального  образования  по  программе</w:t>
      </w:r>
    </w:p>
    <w:p w:rsidR="00BC7FB9" w:rsidRPr="00542488" w:rsidRDefault="00BC7FB9" w:rsidP="00542488">
      <w:pPr>
        <w:pStyle w:val="ConsPlusNonformat"/>
        <w:jc w:val="both"/>
      </w:pPr>
      <w:r w:rsidRPr="00542488">
        <w:t>профессиональной   переподготовки   в   области   независимой   технической</w:t>
      </w:r>
    </w:p>
    <w:p w:rsidR="00BC7FB9" w:rsidRPr="00542488" w:rsidRDefault="00BC7FB9" w:rsidP="00542488">
      <w:pPr>
        <w:pStyle w:val="ConsPlusNonformat"/>
        <w:jc w:val="both"/>
      </w:pPr>
      <w:r w:rsidRPr="00542488">
        <w:t>экспертизы транспортных средств ___________________________________________</w:t>
      </w:r>
    </w:p>
    <w:p w:rsidR="00BC7FB9" w:rsidRPr="00542488" w:rsidRDefault="00BC7FB9" w:rsidP="00542488">
      <w:pPr>
        <w:pStyle w:val="ConsPlusNonformat"/>
        <w:jc w:val="both"/>
      </w:pPr>
      <w:r w:rsidRPr="00542488">
        <w:t>11.   Образовательная   организация,   в  которой  получено  дополнительное</w:t>
      </w:r>
    </w:p>
    <w:p w:rsidR="00BC7FB9" w:rsidRPr="00542488" w:rsidRDefault="00BC7FB9" w:rsidP="00542488">
      <w:pPr>
        <w:pStyle w:val="ConsPlusNonformat"/>
        <w:jc w:val="both"/>
      </w:pPr>
      <w:r w:rsidRPr="00542488">
        <w:t>профессиональное  образование по программе повышения квалификации в области</w:t>
      </w:r>
    </w:p>
    <w:p w:rsidR="00BC7FB9" w:rsidRPr="00542488" w:rsidRDefault="00BC7FB9" w:rsidP="00542488">
      <w:pPr>
        <w:pStyle w:val="ConsPlusNonformat"/>
        <w:jc w:val="both"/>
      </w:pPr>
      <w:r w:rsidRPr="00542488">
        <w:t>независимой технической экспертизы транспортных средств (при наличии):</w:t>
      </w:r>
    </w:p>
    <w:p w:rsidR="00BC7FB9" w:rsidRPr="00542488" w:rsidRDefault="00BC7FB9" w:rsidP="00542488">
      <w:pPr>
        <w:pStyle w:val="ConsPlusNonformat"/>
        <w:jc w:val="both"/>
      </w:pPr>
      <w:r w:rsidRPr="00542488">
        <w:t>11.1. Полное наименование образовательной организации</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11.2. Адрес (местонахождение) образовательной организации</w:t>
      </w:r>
    </w:p>
    <w:p w:rsidR="00BC7FB9" w:rsidRPr="00542488" w:rsidRDefault="00BC7FB9" w:rsidP="00542488">
      <w:pPr>
        <w:pStyle w:val="ConsPlusNonformat"/>
        <w:jc w:val="both"/>
      </w:pPr>
      <w:r w:rsidRPr="00542488">
        <w:t>___________________________________________________________________________</w:t>
      </w:r>
    </w:p>
    <w:p w:rsidR="00BC7FB9" w:rsidRPr="00542488" w:rsidRDefault="00BC7FB9" w:rsidP="00542488">
      <w:pPr>
        <w:pStyle w:val="ConsPlusNonformat"/>
        <w:jc w:val="both"/>
      </w:pPr>
      <w:r w:rsidRPr="00542488">
        <w:t>11.3.  Дата  выдачи  и  номер  документа  о  квалификации,  подтверждающего</w:t>
      </w:r>
    </w:p>
    <w:p w:rsidR="00BC7FB9" w:rsidRPr="00542488" w:rsidRDefault="00BC7FB9" w:rsidP="00542488">
      <w:pPr>
        <w:pStyle w:val="ConsPlusNonformat"/>
        <w:jc w:val="both"/>
      </w:pPr>
      <w:r w:rsidRPr="00542488">
        <w:t>получение   дополнительного   профессионального  образования  по  программе</w:t>
      </w:r>
    </w:p>
    <w:p w:rsidR="00BC7FB9" w:rsidRPr="00542488" w:rsidRDefault="00BC7FB9" w:rsidP="00542488">
      <w:pPr>
        <w:pStyle w:val="ConsPlusNonformat"/>
        <w:jc w:val="both"/>
      </w:pPr>
      <w:r w:rsidRPr="00542488">
        <w:t>повышения   квалификации   в  области  независимой  технической  экспертизы</w:t>
      </w:r>
    </w:p>
    <w:p w:rsidR="00BC7FB9" w:rsidRPr="00542488" w:rsidRDefault="00BC7FB9" w:rsidP="00542488">
      <w:pPr>
        <w:pStyle w:val="ConsPlusNonformat"/>
        <w:jc w:val="both"/>
      </w:pPr>
      <w:r w:rsidRPr="00542488">
        <w:t>транспортных средств ______________________________________________________</w:t>
      </w:r>
    </w:p>
    <w:p w:rsidR="00BC7FB9" w:rsidRPr="00542488" w:rsidRDefault="00BC7FB9" w:rsidP="00542488">
      <w:pPr>
        <w:pStyle w:val="ConsPlusNonformat"/>
        <w:jc w:val="both"/>
      </w:pPr>
    </w:p>
    <w:p w:rsidR="00BC7FB9" w:rsidRPr="00542488" w:rsidRDefault="00BC7FB9" w:rsidP="00542488">
      <w:pPr>
        <w:pStyle w:val="ConsPlusNonformat"/>
        <w:jc w:val="both"/>
      </w:pPr>
      <w:r w:rsidRPr="00542488">
        <w:t>Достоверность сообщенных сведений подтверждаю</w:t>
      </w:r>
    </w:p>
    <w:p w:rsidR="00BC7FB9" w:rsidRPr="00542488" w:rsidRDefault="00BC7FB9" w:rsidP="00542488">
      <w:pPr>
        <w:pStyle w:val="ConsPlusNonformat"/>
        <w:jc w:val="both"/>
      </w:pPr>
    </w:p>
    <w:p w:rsidR="00BC7FB9" w:rsidRPr="00542488" w:rsidRDefault="00BC7FB9" w:rsidP="00542488">
      <w:pPr>
        <w:pStyle w:val="ConsPlusNonformat"/>
        <w:jc w:val="both"/>
      </w:pPr>
      <w:r w:rsidRPr="00542488">
        <w:t>Личная подпись _____________</w:t>
      </w:r>
    </w:p>
    <w:p w:rsidR="00BC7FB9" w:rsidRPr="00542488" w:rsidRDefault="00BC7FB9" w:rsidP="00542488">
      <w:pPr>
        <w:pStyle w:val="ConsPlusNonformat"/>
        <w:jc w:val="both"/>
      </w:pPr>
    </w:p>
    <w:p w:rsidR="00BC7FB9" w:rsidRPr="00542488" w:rsidRDefault="00BC7FB9" w:rsidP="00542488">
      <w:pPr>
        <w:pStyle w:val="ConsPlusNonformat"/>
        <w:jc w:val="both"/>
      </w:pPr>
      <w:r w:rsidRPr="00542488">
        <w:t>Дата заполнения "__" ________ 20__ г.".</w:t>
      </w:r>
    </w:p>
    <w:sectPr w:rsidR="00BC7FB9" w:rsidRPr="00542488"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FB9" w:rsidRDefault="00BC7FB9">
      <w:r>
        <w:separator/>
      </w:r>
    </w:p>
  </w:endnote>
  <w:endnote w:type="continuationSeparator" w:id="0">
    <w:p w:rsidR="00BC7FB9" w:rsidRDefault="00BC7F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FB9" w:rsidRDefault="00BC7FB9" w:rsidP="00DF5729">
    <w:pPr>
      <w:jc w:val="center"/>
      <w:rPr>
        <w:sz w:val="2"/>
        <w:szCs w:val="2"/>
      </w:rPr>
    </w:pPr>
  </w:p>
  <w:p w:rsidR="00BC7FB9" w:rsidRDefault="00BC7FB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FB9" w:rsidRDefault="00BC7FB9">
      <w:r>
        <w:separator/>
      </w:r>
    </w:p>
  </w:footnote>
  <w:footnote w:type="continuationSeparator" w:id="0">
    <w:p w:rsidR="00BC7FB9" w:rsidRDefault="00BC7F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FB9" w:rsidRDefault="00BC7FB9" w:rsidP="00DF5729">
    <w:pPr>
      <w:jc w:val="center"/>
      <w:rPr>
        <w:sz w:val="2"/>
        <w:szCs w:val="2"/>
      </w:rPr>
    </w:pPr>
  </w:p>
  <w:p w:rsidR="00BC7FB9" w:rsidRDefault="00BC7FB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BC7FB9" w:rsidRPr="002A36C4" w:rsidRDefault="00BC7FB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C7FB9" w:rsidRPr="002A36C4" w:rsidRDefault="00BC7FB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C7FB9" w:rsidRDefault="00BC7FB9">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542488"/>
    <w:rsid w:val="00616E37"/>
    <w:rsid w:val="006C2CAC"/>
    <w:rsid w:val="006D6D97"/>
    <w:rsid w:val="00706E08"/>
    <w:rsid w:val="008A40F2"/>
    <w:rsid w:val="00BC7FB9"/>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B3D8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B3D8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B3D8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50353772">
      <w:marLeft w:val="0"/>
      <w:marRight w:val="0"/>
      <w:marTop w:val="0"/>
      <w:marBottom w:val="0"/>
      <w:divBdr>
        <w:top w:val="none" w:sz="0" w:space="0" w:color="auto"/>
        <w:left w:val="none" w:sz="0" w:space="0" w:color="auto"/>
        <w:bottom w:val="none" w:sz="0" w:space="0" w:color="auto"/>
        <w:right w:val="none" w:sz="0" w:space="0" w:color="auto"/>
      </w:divBdr>
    </w:div>
    <w:div w:id="750353773">
      <w:marLeft w:val="0"/>
      <w:marRight w:val="0"/>
      <w:marTop w:val="0"/>
      <w:marBottom w:val="0"/>
      <w:divBdr>
        <w:top w:val="none" w:sz="0" w:space="0" w:color="auto"/>
        <w:left w:val="none" w:sz="0" w:space="0" w:color="auto"/>
        <w:bottom w:val="none" w:sz="0" w:space="0" w:color="auto"/>
        <w:right w:val="none" w:sz="0" w:space="0" w:color="auto"/>
      </w:divBdr>
    </w:div>
    <w:div w:id="750353774">
      <w:marLeft w:val="0"/>
      <w:marRight w:val="0"/>
      <w:marTop w:val="0"/>
      <w:marBottom w:val="0"/>
      <w:divBdr>
        <w:top w:val="none" w:sz="0" w:space="0" w:color="auto"/>
        <w:left w:val="none" w:sz="0" w:space="0" w:color="auto"/>
        <w:bottom w:val="none" w:sz="0" w:space="0" w:color="auto"/>
        <w:right w:val="none" w:sz="0" w:space="0" w:color="auto"/>
      </w:divBdr>
    </w:div>
    <w:div w:id="750353775">
      <w:marLeft w:val="0"/>
      <w:marRight w:val="0"/>
      <w:marTop w:val="0"/>
      <w:marBottom w:val="0"/>
      <w:divBdr>
        <w:top w:val="none" w:sz="0" w:space="0" w:color="auto"/>
        <w:left w:val="none" w:sz="0" w:space="0" w:color="auto"/>
        <w:bottom w:val="none" w:sz="0" w:space="0" w:color="auto"/>
        <w:right w:val="none" w:sz="0" w:space="0" w:color="auto"/>
      </w:divBdr>
    </w:div>
    <w:div w:id="750353776">
      <w:marLeft w:val="0"/>
      <w:marRight w:val="0"/>
      <w:marTop w:val="0"/>
      <w:marBottom w:val="0"/>
      <w:divBdr>
        <w:top w:val="none" w:sz="0" w:space="0" w:color="auto"/>
        <w:left w:val="none" w:sz="0" w:space="0" w:color="auto"/>
        <w:bottom w:val="none" w:sz="0" w:space="0" w:color="auto"/>
        <w:right w:val="none" w:sz="0" w:space="0" w:color="auto"/>
      </w:divBdr>
    </w:div>
    <w:div w:id="7503537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6</Pages>
  <Words>3341</Words>
  <Characters>19048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19 октября 2016 г</dc:title>
  <dc:subject/>
  <dc:creator>Информ-аналит отдел</dc:creator>
  <cp:keywords/>
  <dc:description/>
  <cp:lastModifiedBy>Информ-аналит отдел</cp:lastModifiedBy>
  <cp:revision>2</cp:revision>
  <dcterms:created xsi:type="dcterms:W3CDTF">2016-10-23T09:42:00Z</dcterms:created>
  <dcterms:modified xsi:type="dcterms:W3CDTF">2016-10-23T09:42:00Z</dcterms:modified>
</cp:coreProperties>
</file>