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B02" w:rsidRPr="00A9242A" w:rsidRDefault="00981B02" w:rsidP="00A9242A">
      <w:pPr>
        <w:pStyle w:val="ConsPlusNormal"/>
        <w:outlineLvl w:val="0"/>
        <w:rPr>
          <w:sz w:val="22"/>
          <w:szCs w:val="22"/>
        </w:rPr>
      </w:pPr>
      <w:r w:rsidRPr="00A9242A">
        <w:rPr>
          <w:sz w:val="22"/>
          <w:szCs w:val="22"/>
        </w:rPr>
        <w:t xml:space="preserve">Зарегистрировано в Минюсте России 13 мая </w:t>
      </w:r>
      <w:smartTag w:uri="urn:schemas-microsoft-com:office:smarttags" w:element="metricconverter">
        <w:smartTagPr>
          <w:attr w:name="ProductID" w:val="2009 г"/>
        </w:smartTagPr>
        <w:r w:rsidRPr="00A9242A">
          <w:rPr>
            <w:sz w:val="22"/>
            <w:szCs w:val="22"/>
          </w:rPr>
          <w:t>2009 г</w:t>
        </w:r>
      </w:smartTag>
      <w:r w:rsidRPr="00A9242A">
        <w:rPr>
          <w:sz w:val="22"/>
          <w:szCs w:val="22"/>
        </w:rPr>
        <w:t>. N 13915</w:t>
      </w:r>
    </w:p>
    <w:p w:rsidR="00981B02" w:rsidRPr="00A9242A" w:rsidRDefault="00981B02" w:rsidP="00A9242A">
      <w:pPr>
        <w:pStyle w:val="ConsPlusNormal"/>
        <w:jc w:val="center"/>
        <w:rPr>
          <w:sz w:val="22"/>
          <w:szCs w:val="22"/>
        </w:rPr>
      </w:pPr>
    </w:p>
    <w:p w:rsidR="00981B02" w:rsidRPr="00A9242A" w:rsidRDefault="00981B02" w:rsidP="00A9242A">
      <w:pPr>
        <w:pStyle w:val="ConsPlusTitle"/>
        <w:jc w:val="center"/>
        <w:rPr>
          <w:sz w:val="22"/>
          <w:szCs w:val="22"/>
        </w:rPr>
      </w:pPr>
      <w:r w:rsidRPr="00A9242A">
        <w:rPr>
          <w:sz w:val="22"/>
          <w:szCs w:val="22"/>
        </w:rPr>
        <w:t>МИНИСТЕРСТВО ЭКОНОМИЧЕСКОГО РАЗВИТИЯ РОССИЙСКОЙ ФЕДЕРАЦИИ</w:t>
      </w:r>
    </w:p>
    <w:p w:rsidR="00981B02" w:rsidRPr="00A9242A" w:rsidRDefault="00981B02" w:rsidP="00A9242A">
      <w:pPr>
        <w:pStyle w:val="ConsPlusTitle"/>
        <w:jc w:val="center"/>
        <w:rPr>
          <w:sz w:val="22"/>
          <w:szCs w:val="22"/>
        </w:rPr>
      </w:pPr>
    </w:p>
    <w:p w:rsidR="00981B02" w:rsidRPr="00A9242A" w:rsidRDefault="00981B02" w:rsidP="00A9242A">
      <w:pPr>
        <w:pStyle w:val="ConsPlusTitle"/>
        <w:jc w:val="center"/>
        <w:rPr>
          <w:sz w:val="22"/>
          <w:szCs w:val="22"/>
        </w:rPr>
      </w:pPr>
      <w:r w:rsidRPr="00A9242A">
        <w:rPr>
          <w:sz w:val="22"/>
          <w:szCs w:val="22"/>
        </w:rPr>
        <w:t>ПРИКАЗ</w:t>
      </w:r>
    </w:p>
    <w:p w:rsidR="00981B02" w:rsidRPr="00A9242A" w:rsidRDefault="00981B02" w:rsidP="00A9242A">
      <w:pPr>
        <w:pStyle w:val="ConsPlusTitle"/>
        <w:jc w:val="center"/>
        <w:rPr>
          <w:sz w:val="22"/>
          <w:szCs w:val="22"/>
        </w:rPr>
      </w:pPr>
      <w:r w:rsidRPr="00A9242A">
        <w:rPr>
          <w:sz w:val="22"/>
          <w:szCs w:val="22"/>
        </w:rPr>
        <w:t xml:space="preserve">от 30 апреля </w:t>
      </w:r>
      <w:smartTag w:uri="urn:schemas-microsoft-com:office:smarttags" w:element="metricconverter">
        <w:smartTagPr>
          <w:attr w:name="ProductID" w:val="2009 г"/>
        </w:smartTagPr>
        <w:r w:rsidRPr="00A9242A">
          <w:rPr>
            <w:sz w:val="22"/>
            <w:szCs w:val="22"/>
          </w:rPr>
          <w:t>2009 г</w:t>
        </w:r>
      </w:smartTag>
      <w:r w:rsidRPr="00A9242A">
        <w:rPr>
          <w:sz w:val="22"/>
          <w:szCs w:val="22"/>
        </w:rPr>
        <w:t>. N 141</w:t>
      </w:r>
    </w:p>
    <w:p w:rsidR="00981B02" w:rsidRPr="00A9242A" w:rsidRDefault="00981B02" w:rsidP="00A9242A">
      <w:pPr>
        <w:pStyle w:val="ConsPlusTitle"/>
        <w:jc w:val="center"/>
        <w:rPr>
          <w:sz w:val="22"/>
          <w:szCs w:val="22"/>
        </w:rPr>
      </w:pPr>
    </w:p>
    <w:p w:rsidR="00981B02" w:rsidRPr="00A9242A" w:rsidRDefault="00981B02" w:rsidP="00A9242A">
      <w:pPr>
        <w:pStyle w:val="ConsPlusTitle"/>
        <w:jc w:val="center"/>
        <w:rPr>
          <w:sz w:val="22"/>
          <w:szCs w:val="22"/>
        </w:rPr>
      </w:pPr>
      <w:r w:rsidRPr="00A9242A">
        <w:rPr>
          <w:sz w:val="22"/>
          <w:szCs w:val="22"/>
        </w:rPr>
        <w:t>О РЕАЛИЗАЦИИ ПОЛОЖЕНИЙ</w:t>
      </w:r>
    </w:p>
    <w:p w:rsidR="00981B02" w:rsidRPr="00A9242A" w:rsidRDefault="00981B02" w:rsidP="00A9242A">
      <w:pPr>
        <w:pStyle w:val="ConsPlusTitle"/>
        <w:jc w:val="center"/>
        <w:rPr>
          <w:sz w:val="22"/>
          <w:szCs w:val="22"/>
        </w:rPr>
      </w:pPr>
      <w:r w:rsidRPr="00A9242A">
        <w:rPr>
          <w:sz w:val="22"/>
          <w:szCs w:val="22"/>
        </w:rPr>
        <w:t>ФЕДЕРАЛЬНОГО ЗАКОНА "О ЗАЩИТЕ ПРАВ ЮРИДИЧЕСКИХ ЛИЦ</w:t>
      </w:r>
    </w:p>
    <w:p w:rsidR="00981B02" w:rsidRPr="00A9242A" w:rsidRDefault="00981B02" w:rsidP="00A9242A">
      <w:pPr>
        <w:pStyle w:val="ConsPlusTitle"/>
        <w:jc w:val="center"/>
        <w:rPr>
          <w:sz w:val="22"/>
          <w:szCs w:val="22"/>
        </w:rPr>
      </w:pPr>
      <w:r w:rsidRPr="00A9242A">
        <w:rPr>
          <w:sz w:val="22"/>
          <w:szCs w:val="22"/>
        </w:rPr>
        <w:t>И ИНДИВИДУАЛЬНЫХ ПРЕДПРИНИМАТЕЛЕЙ ПРИ ОСУЩЕСТВЛЕНИИ</w:t>
      </w:r>
    </w:p>
    <w:p w:rsidR="00981B02" w:rsidRPr="00A9242A" w:rsidRDefault="00981B02" w:rsidP="00A9242A">
      <w:pPr>
        <w:pStyle w:val="ConsPlusTitle"/>
        <w:jc w:val="center"/>
        <w:rPr>
          <w:sz w:val="22"/>
          <w:szCs w:val="22"/>
        </w:rPr>
      </w:pPr>
      <w:r w:rsidRPr="00A9242A">
        <w:rPr>
          <w:sz w:val="22"/>
          <w:szCs w:val="22"/>
        </w:rPr>
        <w:t>ГОСУДАРСТВЕННОГО КОНТРОЛЯ (НАДЗОРА)</w:t>
      </w:r>
    </w:p>
    <w:p w:rsidR="00981B02" w:rsidRPr="00A9242A" w:rsidRDefault="00981B02" w:rsidP="00A9242A">
      <w:pPr>
        <w:pStyle w:val="ConsPlusTitle"/>
        <w:jc w:val="center"/>
        <w:rPr>
          <w:sz w:val="22"/>
          <w:szCs w:val="22"/>
        </w:rPr>
      </w:pPr>
      <w:r w:rsidRPr="00A9242A">
        <w:rPr>
          <w:sz w:val="22"/>
          <w:szCs w:val="22"/>
        </w:rPr>
        <w:t>И МУНИЦИПАЛЬНОГО КОНТРОЛЯ</w:t>
      </w:r>
    </w:p>
    <w:p w:rsidR="00981B02" w:rsidRPr="00A9242A" w:rsidRDefault="00981B02" w:rsidP="00A9242A">
      <w:pPr>
        <w:pStyle w:val="ConsPlusNormal"/>
        <w:jc w:val="center"/>
        <w:rPr>
          <w:sz w:val="22"/>
          <w:szCs w:val="22"/>
        </w:rPr>
      </w:pPr>
      <w:r w:rsidRPr="00A9242A">
        <w:rPr>
          <w:sz w:val="22"/>
          <w:szCs w:val="22"/>
        </w:rPr>
        <w:t>(в ред. Приказов Минэкономразвития России от 24.05.2010 N 199,</w:t>
      </w:r>
    </w:p>
    <w:p w:rsidR="00981B02" w:rsidRPr="00A9242A" w:rsidRDefault="00981B02" w:rsidP="00A9242A">
      <w:pPr>
        <w:pStyle w:val="ConsPlusNormal"/>
        <w:jc w:val="center"/>
        <w:rPr>
          <w:sz w:val="22"/>
          <w:szCs w:val="22"/>
        </w:rPr>
      </w:pPr>
      <w:r w:rsidRPr="00A9242A">
        <w:rPr>
          <w:sz w:val="22"/>
          <w:szCs w:val="22"/>
        </w:rPr>
        <w:t>от 30.09.2011 N 532, от 30.09.2016 N 620)</w:t>
      </w:r>
    </w:p>
    <w:p w:rsidR="00981B02" w:rsidRPr="00A9242A" w:rsidRDefault="00981B02" w:rsidP="00A9242A">
      <w:pPr>
        <w:pStyle w:val="ConsPlusNormal"/>
        <w:ind w:firstLine="540"/>
        <w:jc w:val="both"/>
        <w:rPr>
          <w:sz w:val="22"/>
          <w:szCs w:val="22"/>
        </w:rPr>
      </w:pPr>
    </w:p>
    <w:p w:rsidR="00981B02" w:rsidRPr="00A9242A" w:rsidRDefault="00981B02" w:rsidP="00A9242A">
      <w:pPr>
        <w:pStyle w:val="ConsPlusNormal"/>
        <w:ind w:firstLine="540"/>
        <w:jc w:val="both"/>
        <w:rPr>
          <w:sz w:val="22"/>
          <w:szCs w:val="22"/>
        </w:rPr>
      </w:pPr>
      <w:r w:rsidRPr="00A9242A">
        <w:rPr>
          <w:sz w:val="22"/>
          <w:szCs w:val="22"/>
        </w:rPr>
        <w:t xml:space="preserve">В целях реализации Федерального закона от 26 декабря </w:t>
      </w:r>
      <w:smartTag w:uri="urn:schemas-microsoft-com:office:smarttags" w:element="metricconverter">
        <w:smartTagPr>
          <w:attr w:name="ProductID" w:val="2008 г"/>
        </w:smartTagPr>
        <w:r w:rsidRPr="00A9242A">
          <w:rPr>
            <w:sz w:val="22"/>
            <w:szCs w:val="22"/>
          </w:rPr>
          <w:t>2008 г</w:t>
        </w:r>
      </w:smartTag>
      <w:r w:rsidRPr="00A9242A">
        <w:rPr>
          <w:sz w:val="22"/>
          <w:szCs w:val="22"/>
        </w:rPr>
        <w:t>.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приказываю:</w:t>
      </w:r>
    </w:p>
    <w:p w:rsidR="00981B02" w:rsidRPr="00A9242A" w:rsidRDefault="00981B02" w:rsidP="00A9242A">
      <w:pPr>
        <w:pStyle w:val="ConsPlusNormal"/>
        <w:ind w:firstLine="540"/>
        <w:jc w:val="both"/>
        <w:rPr>
          <w:sz w:val="22"/>
          <w:szCs w:val="22"/>
        </w:rPr>
      </w:pPr>
      <w:r w:rsidRPr="00A9242A">
        <w:rPr>
          <w:sz w:val="22"/>
          <w:szCs w:val="22"/>
        </w:rPr>
        <w:t>Утвердить:</w:t>
      </w:r>
    </w:p>
    <w:p w:rsidR="00981B02" w:rsidRPr="00A9242A" w:rsidRDefault="00981B02" w:rsidP="00A9242A">
      <w:pPr>
        <w:pStyle w:val="ConsPlusNormal"/>
        <w:ind w:firstLine="540"/>
        <w:jc w:val="both"/>
        <w:rPr>
          <w:sz w:val="22"/>
          <w:szCs w:val="22"/>
        </w:rPr>
      </w:pPr>
      <w:r w:rsidRPr="00A9242A">
        <w:rPr>
          <w:sz w:val="22"/>
          <w:szCs w:val="22"/>
        </w:rPr>
        <w:t xml:space="preserve">типовую форму распоряжения или приказа органа государственного контроля (надзора), органа муниципального контроля о проведении проверки юридического лица, индивидуального предпринимателя согласно </w:t>
      </w:r>
      <w:hyperlink w:anchor="Par43" w:tooltip="                           РАСПОРЯЖЕНИЕ (ПРИКАЗ)" w:history="1">
        <w:r w:rsidRPr="00A9242A">
          <w:rPr>
            <w:sz w:val="22"/>
            <w:szCs w:val="22"/>
          </w:rPr>
          <w:t>приложению 1</w:t>
        </w:r>
      </w:hyperlink>
      <w:r w:rsidRPr="00A9242A">
        <w:rPr>
          <w:sz w:val="22"/>
          <w:szCs w:val="22"/>
        </w:rPr>
        <w:t>;</w:t>
      </w:r>
    </w:p>
    <w:p w:rsidR="00981B02" w:rsidRPr="00A9242A" w:rsidRDefault="00981B02" w:rsidP="00A9242A">
      <w:pPr>
        <w:pStyle w:val="ConsPlusNormal"/>
        <w:ind w:firstLine="540"/>
        <w:jc w:val="both"/>
        <w:rPr>
          <w:sz w:val="22"/>
          <w:szCs w:val="22"/>
        </w:rPr>
      </w:pPr>
      <w:r w:rsidRPr="00A9242A">
        <w:rPr>
          <w:sz w:val="22"/>
          <w:szCs w:val="22"/>
        </w:rPr>
        <w:t xml:space="preserve">типовую форму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согласно </w:t>
      </w:r>
      <w:hyperlink w:anchor="Par245" w:tooltip="                                 ЗАЯВЛЕНИЕ" w:history="1">
        <w:r w:rsidRPr="00A9242A">
          <w:rPr>
            <w:sz w:val="22"/>
            <w:szCs w:val="22"/>
          </w:rPr>
          <w:t>приложению 2</w:t>
        </w:r>
      </w:hyperlink>
      <w:r w:rsidRPr="00A9242A">
        <w:rPr>
          <w:sz w:val="22"/>
          <w:szCs w:val="22"/>
        </w:rPr>
        <w:t>;</w:t>
      </w:r>
    </w:p>
    <w:p w:rsidR="00981B02" w:rsidRPr="00A9242A" w:rsidRDefault="00981B02" w:rsidP="00A9242A">
      <w:pPr>
        <w:pStyle w:val="ConsPlusNormal"/>
        <w:jc w:val="both"/>
        <w:rPr>
          <w:sz w:val="22"/>
          <w:szCs w:val="22"/>
        </w:rPr>
      </w:pPr>
      <w:r w:rsidRPr="00A9242A">
        <w:rPr>
          <w:sz w:val="22"/>
          <w:szCs w:val="22"/>
        </w:rPr>
        <w:t>(в ред. Приказа Минэкономразвития России от 24.05.2010 N 199)</w:t>
      </w:r>
    </w:p>
    <w:p w:rsidR="00981B02" w:rsidRPr="00A9242A" w:rsidRDefault="00981B02" w:rsidP="00A9242A">
      <w:pPr>
        <w:pStyle w:val="ConsPlusNormal"/>
        <w:ind w:firstLine="540"/>
        <w:jc w:val="both"/>
        <w:rPr>
          <w:sz w:val="22"/>
          <w:szCs w:val="22"/>
        </w:rPr>
      </w:pPr>
      <w:r w:rsidRPr="00A9242A">
        <w:rPr>
          <w:sz w:val="22"/>
          <w:szCs w:val="22"/>
        </w:rPr>
        <w:t xml:space="preserve">типовую форму акта проверки органом государственного контроля (надзора), органом муниципального контроля юридического лица, индивидуального предпринимателя согласно </w:t>
      </w:r>
      <w:hyperlink w:anchor="Par322" w:tooltip="                               АКТ ПРОВЕРКИ" w:history="1">
        <w:r w:rsidRPr="00A9242A">
          <w:rPr>
            <w:sz w:val="22"/>
            <w:szCs w:val="22"/>
          </w:rPr>
          <w:t>приложению 3</w:t>
        </w:r>
      </w:hyperlink>
      <w:r w:rsidRPr="00A9242A">
        <w:rPr>
          <w:sz w:val="22"/>
          <w:szCs w:val="22"/>
        </w:rPr>
        <w:t>;</w:t>
      </w:r>
    </w:p>
    <w:p w:rsidR="00981B02" w:rsidRPr="00A9242A" w:rsidRDefault="00981B02" w:rsidP="00A9242A">
      <w:pPr>
        <w:pStyle w:val="ConsPlusNormal"/>
        <w:ind w:firstLine="540"/>
        <w:jc w:val="both"/>
        <w:rPr>
          <w:sz w:val="22"/>
          <w:szCs w:val="22"/>
        </w:rPr>
      </w:pPr>
      <w:r w:rsidRPr="00A9242A">
        <w:rPr>
          <w:sz w:val="22"/>
          <w:szCs w:val="22"/>
        </w:rPr>
        <w:t xml:space="preserve">типовую форму журнала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согласно </w:t>
      </w:r>
      <w:hyperlink w:anchor="Par461" w:tooltip="                                  Журнал" w:history="1">
        <w:r w:rsidRPr="00A9242A">
          <w:rPr>
            <w:sz w:val="22"/>
            <w:szCs w:val="22"/>
          </w:rPr>
          <w:t>приложению 4</w:t>
        </w:r>
      </w:hyperlink>
      <w:r w:rsidRPr="00A9242A">
        <w:rPr>
          <w:sz w:val="22"/>
          <w:szCs w:val="22"/>
        </w:rPr>
        <w:t>.</w:t>
      </w:r>
    </w:p>
    <w:p w:rsidR="00981B02" w:rsidRPr="00A9242A" w:rsidRDefault="00981B02" w:rsidP="00A9242A">
      <w:pPr>
        <w:pStyle w:val="ConsPlusNormal"/>
        <w:ind w:firstLine="540"/>
        <w:jc w:val="both"/>
        <w:rPr>
          <w:sz w:val="22"/>
          <w:szCs w:val="22"/>
        </w:rPr>
      </w:pPr>
    </w:p>
    <w:p w:rsidR="00981B02" w:rsidRPr="00A9242A" w:rsidRDefault="00981B02" w:rsidP="00A9242A">
      <w:pPr>
        <w:pStyle w:val="ConsPlusNormal"/>
        <w:jc w:val="right"/>
        <w:rPr>
          <w:sz w:val="22"/>
          <w:szCs w:val="22"/>
        </w:rPr>
      </w:pPr>
      <w:r w:rsidRPr="00A9242A">
        <w:rPr>
          <w:sz w:val="22"/>
          <w:szCs w:val="22"/>
        </w:rPr>
        <w:t>Министр</w:t>
      </w:r>
    </w:p>
    <w:p w:rsidR="00981B02" w:rsidRPr="00A9242A" w:rsidRDefault="00981B02" w:rsidP="00A9242A">
      <w:pPr>
        <w:pStyle w:val="ConsPlusNormal"/>
        <w:jc w:val="right"/>
        <w:rPr>
          <w:sz w:val="22"/>
          <w:szCs w:val="22"/>
        </w:rPr>
      </w:pPr>
      <w:r w:rsidRPr="00A9242A">
        <w:rPr>
          <w:sz w:val="22"/>
          <w:szCs w:val="22"/>
        </w:rPr>
        <w:t>Э.НАБИУЛЛИНА</w:t>
      </w:r>
    </w:p>
    <w:p w:rsidR="00981B02" w:rsidRPr="00A9242A" w:rsidRDefault="00981B02" w:rsidP="00A9242A">
      <w:pPr>
        <w:pStyle w:val="ConsPlusNormal"/>
        <w:jc w:val="both"/>
        <w:rPr>
          <w:sz w:val="22"/>
          <w:szCs w:val="22"/>
        </w:rPr>
      </w:pPr>
    </w:p>
    <w:p w:rsidR="00981B02" w:rsidRPr="00A9242A" w:rsidRDefault="00981B02" w:rsidP="00A9242A">
      <w:pPr>
        <w:pStyle w:val="ConsPlusNormal"/>
        <w:jc w:val="right"/>
        <w:outlineLvl w:val="1"/>
        <w:rPr>
          <w:sz w:val="22"/>
          <w:szCs w:val="22"/>
        </w:rPr>
      </w:pPr>
      <w:r w:rsidRPr="00A9242A">
        <w:rPr>
          <w:sz w:val="22"/>
          <w:szCs w:val="22"/>
        </w:rPr>
        <w:t>Приложение N 1</w:t>
      </w:r>
    </w:p>
    <w:p w:rsidR="00981B02" w:rsidRPr="00A9242A" w:rsidRDefault="00981B02" w:rsidP="00A9242A">
      <w:pPr>
        <w:pStyle w:val="ConsPlusNormal"/>
        <w:jc w:val="center"/>
        <w:rPr>
          <w:sz w:val="22"/>
          <w:szCs w:val="22"/>
        </w:rPr>
      </w:pPr>
      <w:r w:rsidRPr="00A9242A">
        <w:rPr>
          <w:sz w:val="22"/>
          <w:szCs w:val="22"/>
        </w:rPr>
        <w:t>Список изменяющих документов</w:t>
      </w:r>
    </w:p>
    <w:p w:rsidR="00981B02" w:rsidRPr="00A9242A" w:rsidRDefault="00981B02" w:rsidP="00A9242A">
      <w:pPr>
        <w:pStyle w:val="ConsPlusNormal"/>
        <w:jc w:val="center"/>
        <w:rPr>
          <w:sz w:val="22"/>
          <w:szCs w:val="22"/>
        </w:rPr>
      </w:pPr>
      <w:r w:rsidRPr="00A9242A">
        <w:rPr>
          <w:sz w:val="22"/>
          <w:szCs w:val="22"/>
        </w:rPr>
        <w:t>(в ред. Приказа Минэкономразвития России от 30.09.2016 N 620)</w:t>
      </w:r>
    </w:p>
    <w:p w:rsidR="00981B02" w:rsidRPr="00A9242A" w:rsidRDefault="00981B02" w:rsidP="00A9242A">
      <w:pPr>
        <w:pStyle w:val="ConsPlusNormal"/>
        <w:jc w:val="both"/>
        <w:rPr>
          <w:sz w:val="22"/>
          <w:szCs w:val="22"/>
        </w:rPr>
      </w:pPr>
    </w:p>
    <w:p w:rsidR="00981B02" w:rsidRPr="00A9242A" w:rsidRDefault="00981B02" w:rsidP="00A9242A">
      <w:pPr>
        <w:pStyle w:val="ConsPlusNormal"/>
        <w:jc w:val="right"/>
        <w:rPr>
          <w:sz w:val="22"/>
          <w:szCs w:val="22"/>
        </w:rPr>
      </w:pPr>
      <w:r w:rsidRPr="00A9242A">
        <w:rPr>
          <w:sz w:val="22"/>
          <w:szCs w:val="22"/>
        </w:rPr>
        <w:t>(Типовая форма)</w:t>
      </w:r>
    </w:p>
    <w:p w:rsidR="00981B02" w:rsidRPr="00A9242A" w:rsidRDefault="00981B02" w:rsidP="00A9242A">
      <w:pPr>
        <w:pStyle w:val="ConsPlusNormal"/>
        <w:jc w:val="both"/>
      </w:pP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(наименование органа государственного контроля (надзора)</w:t>
      </w:r>
    </w:p>
    <w:p w:rsidR="00981B02" w:rsidRPr="00A9242A" w:rsidRDefault="00981B02" w:rsidP="00A9242A">
      <w:pPr>
        <w:pStyle w:val="ConsPlusNonformat"/>
        <w:jc w:val="both"/>
      </w:pPr>
      <w:r w:rsidRPr="00A9242A">
        <w:t xml:space="preserve">                    или органа муниципального контроля)</w:t>
      </w:r>
    </w:p>
    <w:p w:rsidR="00981B02" w:rsidRPr="00A9242A" w:rsidRDefault="00981B02" w:rsidP="00A9242A">
      <w:pPr>
        <w:pStyle w:val="ConsPlusNonformat"/>
        <w:jc w:val="both"/>
      </w:pPr>
    </w:p>
    <w:p w:rsidR="00981B02" w:rsidRPr="00A9242A" w:rsidRDefault="00981B02" w:rsidP="00A9242A">
      <w:pPr>
        <w:pStyle w:val="ConsPlusNonformat"/>
        <w:jc w:val="both"/>
      </w:pPr>
      <w:bookmarkStart w:id="0" w:name="Par43"/>
      <w:bookmarkEnd w:id="0"/>
      <w:r w:rsidRPr="00A9242A">
        <w:t xml:space="preserve">                           РАСПОРЯЖЕНИЕ (ПРИКАЗ)</w:t>
      </w:r>
    </w:p>
    <w:p w:rsidR="00981B02" w:rsidRPr="00A9242A" w:rsidRDefault="00981B02" w:rsidP="00A9242A">
      <w:pPr>
        <w:pStyle w:val="ConsPlusNonformat"/>
        <w:jc w:val="both"/>
      </w:pPr>
      <w:r w:rsidRPr="00A9242A">
        <w:t xml:space="preserve">                органа государственного контроля (надзора),</w:t>
      </w:r>
    </w:p>
    <w:p w:rsidR="00981B02" w:rsidRPr="00A9242A" w:rsidRDefault="00981B02" w:rsidP="00A9242A">
      <w:pPr>
        <w:pStyle w:val="ConsPlusNonformat"/>
        <w:jc w:val="both"/>
      </w:pPr>
      <w:r w:rsidRPr="00A9242A">
        <w:t xml:space="preserve">                органа муниципального контроля о проведении</w:t>
      </w:r>
    </w:p>
    <w:p w:rsidR="00981B02" w:rsidRPr="00A9242A" w:rsidRDefault="00981B02" w:rsidP="00A9242A">
      <w:pPr>
        <w:pStyle w:val="ConsPlusNonformat"/>
        <w:jc w:val="both"/>
      </w:pPr>
      <w:r w:rsidRPr="00A9242A">
        <w:t xml:space="preserve">         _______________________________________________ проверки</w:t>
      </w:r>
    </w:p>
    <w:p w:rsidR="00981B02" w:rsidRPr="00A9242A" w:rsidRDefault="00981B02" w:rsidP="00A9242A">
      <w:pPr>
        <w:pStyle w:val="ConsPlusNonformat"/>
        <w:jc w:val="both"/>
      </w:pPr>
      <w:r w:rsidRPr="00A9242A">
        <w:t xml:space="preserve">          (плановой/внеплановой, документарной/выездной)</w:t>
      </w:r>
    </w:p>
    <w:p w:rsidR="00981B02" w:rsidRPr="00A9242A" w:rsidRDefault="00981B02" w:rsidP="00A9242A">
      <w:pPr>
        <w:pStyle w:val="ConsPlusNonformat"/>
        <w:jc w:val="both"/>
      </w:pPr>
      <w:r w:rsidRPr="00A9242A">
        <w:t xml:space="preserve">            юридического лица, индивидуального предпринимателя</w:t>
      </w:r>
    </w:p>
    <w:p w:rsidR="00981B02" w:rsidRPr="00A9242A" w:rsidRDefault="00981B02" w:rsidP="00A9242A">
      <w:pPr>
        <w:pStyle w:val="ConsPlusNonformat"/>
        <w:jc w:val="both"/>
      </w:pPr>
      <w:r w:rsidRPr="00A9242A">
        <w:t xml:space="preserve">                    от "__" __________ ____ г. N _____</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 xml:space="preserve">    1. Провести проверку в отношении 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(наименование юридического лица, фамилия, имя, отчество</w:t>
      </w:r>
    </w:p>
    <w:p w:rsidR="00981B02" w:rsidRPr="00A9242A" w:rsidRDefault="00981B02" w:rsidP="00A9242A">
      <w:pPr>
        <w:pStyle w:val="ConsPlusNonformat"/>
        <w:jc w:val="both"/>
      </w:pPr>
      <w:r w:rsidRPr="00A9242A">
        <w:t xml:space="preserve">        (последнее - при наличии) индивидуального предпринимателя)</w:t>
      </w:r>
    </w:p>
    <w:p w:rsidR="00981B02" w:rsidRPr="00A9242A" w:rsidRDefault="00981B02" w:rsidP="00A9242A">
      <w:pPr>
        <w:pStyle w:val="ConsPlusNonformat"/>
        <w:jc w:val="both"/>
      </w:pPr>
      <w:r w:rsidRPr="00A9242A">
        <w:t xml:space="preserve">    2. Место нахождения: 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(юридического лица (филиалов, представительств, обособленных</w:t>
      </w:r>
    </w:p>
    <w:p w:rsidR="00981B02" w:rsidRPr="00A9242A" w:rsidRDefault="00981B02" w:rsidP="00A9242A">
      <w:pPr>
        <w:pStyle w:val="ConsPlusNonformat"/>
        <w:jc w:val="both"/>
      </w:pPr>
      <w:r w:rsidRPr="00A9242A">
        <w:t xml:space="preserve">       структурных подразделений), места фактического осуществления</w:t>
      </w:r>
    </w:p>
    <w:p w:rsidR="00981B02" w:rsidRPr="00A9242A" w:rsidRDefault="00981B02" w:rsidP="00A9242A">
      <w:pPr>
        <w:pStyle w:val="ConsPlusNonformat"/>
        <w:jc w:val="both"/>
      </w:pPr>
      <w:r w:rsidRPr="00A9242A">
        <w:t xml:space="preserve">           деятельности индивидуальным предпринимателем и (или)</w:t>
      </w:r>
    </w:p>
    <w:p w:rsidR="00981B02" w:rsidRPr="00A9242A" w:rsidRDefault="00981B02" w:rsidP="00A9242A">
      <w:pPr>
        <w:pStyle w:val="ConsPlusNonformat"/>
        <w:jc w:val="both"/>
      </w:pPr>
      <w:r w:rsidRPr="00A9242A">
        <w:t xml:space="preserve">                используемых ими производственных объектов)</w:t>
      </w:r>
    </w:p>
    <w:p w:rsidR="00981B02" w:rsidRPr="00A9242A" w:rsidRDefault="00981B02" w:rsidP="00A9242A">
      <w:pPr>
        <w:pStyle w:val="ConsPlusNonformat"/>
        <w:jc w:val="both"/>
      </w:pPr>
      <w:r w:rsidRPr="00A9242A">
        <w:t xml:space="preserve">    3. Назначить лицом(ами), уполномоченным(и) на проведение проверки: 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(фамилия, имя, отчество (последнее - при наличии),</w:t>
      </w:r>
    </w:p>
    <w:p w:rsidR="00981B02" w:rsidRPr="00A9242A" w:rsidRDefault="00981B02" w:rsidP="00A9242A">
      <w:pPr>
        <w:pStyle w:val="ConsPlusNonformat"/>
        <w:jc w:val="both"/>
      </w:pPr>
      <w:r w:rsidRPr="00A9242A">
        <w:t xml:space="preserve">              должность должностного лица (должностных лиц),</w:t>
      </w:r>
    </w:p>
    <w:p w:rsidR="00981B02" w:rsidRPr="00A9242A" w:rsidRDefault="00981B02" w:rsidP="00A9242A">
      <w:pPr>
        <w:pStyle w:val="ConsPlusNonformat"/>
        <w:jc w:val="both"/>
      </w:pPr>
      <w:r w:rsidRPr="00A9242A">
        <w:t xml:space="preserve">                уполномоченного(ых) на проведение проверки)</w:t>
      </w:r>
    </w:p>
    <w:p w:rsidR="00981B02" w:rsidRPr="00A9242A" w:rsidRDefault="00981B02" w:rsidP="00A9242A">
      <w:pPr>
        <w:pStyle w:val="ConsPlusNonformat"/>
        <w:jc w:val="both"/>
      </w:pPr>
      <w:r w:rsidRPr="00A9242A">
        <w:t xml:space="preserve">    4.  Привлечь к проведению проверки в качестве экспертов, представителей</w:t>
      </w:r>
    </w:p>
    <w:p w:rsidR="00981B02" w:rsidRPr="00A9242A" w:rsidRDefault="00981B02" w:rsidP="00A9242A">
      <w:pPr>
        <w:pStyle w:val="ConsPlusNonformat"/>
        <w:jc w:val="both"/>
      </w:pPr>
      <w:r w:rsidRPr="00A9242A">
        <w:t>экспертных организаций следующих лиц: 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(фамилия, имя, отчество (последнее - при наличии), должности</w:t>
      </w:r>
    </w:p>
    <w:p w:rsidR="00981B02" w:rsidRPr="00A9242A" w:rsidRDefault="00981B02" w:rsidP="00A9242A">
      <w:pPr>
        <w:pStyle w:val="ConsPlusNonformat"/>
        <w:jc w:val="both"/>
      </w:pPr>
      <w:r w:rsidRPr="00A9242A">
        <w:t xml:space="preserve">     привлекаемых к проведению проверки экспертов и (или) наименование</w:t>
      </w:r>
    </w:p>
    <w:p w:rsidR="00981B02" w:rsidRPr="00A9242A" w:rsidRDefault="00981B02" w:rsidP="00A9242A">
      <w:pPr>
        <w:pStyle w:val="ConsPlusNonformat"/>
        <w:jc w:val="both"/>
      </w:pPr>
      <w:r w:rsidRPr="00A9242A">
        <w:t xml:space="preserve">        экспертной организации с указанием реквизитов свидетельства</w:t>
      </w:r>
    </w:p>
    <w:p w:rsidR="00981B02" w:rsidRPr="00A9242A" w:rsidRDefault="00981B02" w:rsidP="00A9242A">
      <w:pPr>
        <w:pStyle w:val="ConsPlusNonformat"/>
        <w:jc w:val="both"/>
      </w:pPr>
      <w:r w:rsidRPr="00A9242A">
        <w:t xml:space="preserve">          об аккредитации и наименования органа по аккредитации,</w:t>
      </w:r>
    </w:p>
    <w:p w:rsidR="00981B02" w:rsidRPr="00A9242A" w:rsidRDefault="00981B02" w:rsidP="00A9242A">
      <w:pPr>
        <w:pStyle w:val="ConsPlusNonformat"/>
        <w:jc w:val="both"/>
      </w:pPr>
      <w:r w:rsidRPr="00A9242A">
        <w:t xml:space="preserve">                 выдавшего свидетельство об аккредитации)</w:t>
      </w:r>
    </w:p>
    <w:p w:rsidR="00981B02" w:rsidRPr="00A9242A" w:rsidRDefault="00981B02" w:rsidP="00A9242A">
      <w:pPr>
        <w:pStyle w:val="ConsPlusNonformat"/>
        <w:jc w:val="both"/>
      </w:pPr>
      <w:r w:rsidRPr="00A9242A">
        <w:t xml:space="preserve">    5. Настоящая проверка проводится в рамках 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(наименование вида (видов) государственного контроля (надзора),</w:t>
      </w:r>
    </w:p>
    <w:p w:rsidR="00981B02" w:rsidRPr="00A9242A" w:rsidRDefault="00981B02" w:rsidP="00A9242A">
      <w:pPr>
        <w:pStyle w:val="ConsPlusNonformat"/>
        <w:jc w:val="both"/>
      </w:pPr>
      <w:r w:rsidRPr="00A9242A">
        <w:t xml:space="preserve">        муниципального контроля, реестровый(ые) номер(а) функции(й)</w:t>
      </w:r>
    </w:p>
    <w:p w:rsidR="00981B02" w:rsidRPr="00A9242A" w:rsidRDefault="00981B02" w:rsidP="00A9242A">
      <w:pPr>
        <w:pStyle w:val="ConsPlusNonformat"/>
        <w:jc w:val="both"/>
      </w:pPr>
      <w:r w:rsidRPr="00A9242A">
        <w:t xml:space="preserve">           в федеральной государственной информационной системе</w:t>
      </w:r>
    </w:p>
    <w:p w:rsidR="00981B02" w:rsidRPr="00A9242A" w:rsidRDefault="00981B02" w:rsidP="00A9242A">
      <w:pPr>
        <w:pStyle w:val="ConsPlusNonformat"/>
        <w:jc w:val="both"/>
      </w:pPr>
      <w:r w:rsidRPr="00A9242A">
        <w:t xml:space="preserve">                    "Федеральный реестр государственных</w:t>
      </w:r>
    </w:p>
    <w:p w:rsidR="00981B02" w:rsidRPr="00A9242A" w:rsidRDefault="00981B02" w:rsidP="00A9242A">
      <w:pPr>
        <w:pStyle w:val="ConsPlusNonformat"/>
        <w:jc w:val="both"/>
      </w:pPr>
      <w:r w:rsidRPr="00A9242A">
        <w:t xml:space="preserve">                     и муниципальных услуг (функций)")</w:t>
      </w:r>
    </w:p>
    <w:p w:rsidR="00981B02" w:rsidRPr="00A9242A" w:rsidRDefault="00981B02" w:rsidP="00A9242A">
      <w:pPr>
        <w:pStyle w:val="ConsPlusNonformat"/>
        <w:jc w:val="both"/>
      </w:pPr>
      <w:r w:rsidRPr="00A9242A">
        <w:t xml:space="preserve">    6. Установить, что:</w:t>
      </w:r>
    </w:p>
    <w:p w:rsidR="00981B02" w:rsidRPr="00A9242A" w:rsidRDefault="00981B02" w:rsidP="00A9242A">
      <w:pPr>
        <w:pStyle w:val="ConsPlusNonformat"/>
        <w:jc w:val="both"/>
      </w:pPr>
      <w:r w:rsidRPr="00A9242A">
        <w:t xml:space="preserve">    настоящая проверка проводится с целью: 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При   установлении  целей  проводимой  проверки  указывается  следующая</w:t>
      </w:r>
    </w:p>
    <w:p w:rsidR="00981B02" w:rsidRPr="00A9242A" w:rsidRDefault="00981B02" w:rsidP="00A9242A">
      <w:pPr>
        <w:pStyle w:val="ConsPlusNonformat"/>
        <w:jc w:val="both"/>
      </w:pPr>
      <w:r w:rsidRPr="00A9242A">
        <w:t>информация:</w:t>
      </w:r>
    </w:p>
    <w:p w:rsidR="00981B02" w:rsidRPr="00A9242A" w:rsidRDefault="00981B02" w:rsidP="00A9242A">
      <w:pPr>
        <w:pStyle w:val="ConsPlusNonformat"/>
        <w:jc w:val="both"/>
      </w:pPr>
      <w:r w:rsidRPr="00A9242A">
        <w:t xml:space="preserve">    а) в случае проведения плановой проверки:</w:t>
      </w:r>
    </w:p>
    <w:p w:rsidR="00981B02" w:rsidRPr="00A9242A" w:rsidRDefault="00981B02" w:rsidP="00A9242A">
      <w:pPr>
        <w:pStyle w:val="ConsPlusNonformat"/>
        <w:jc w:val="both"/>
      </w:pPr>
      <w:r w:rsidRPr="00A9242A">
        <w:t xml:space="preserve">    - ссылка на утвержденный ежегодный план проведения плановых проверок;</w:t>
      </w:r>
    </w:p>
    <w:p w:rsidR="00981B02" w:rsidRPr="00A9242A" w:rsidRDefault="00981B02" w:rsidP="00A9242A">
      <w:pPr>
        <w:pStyle w:val="ConsPlusNonformat"/>
        <w:jc w:val="both"/>
      </w:pPr>
      <w:r w:rsidRPr="00A9242A">
        <w:t xml:space="preserve">    -  реквизиты проверочного листа (списка контрольных вопросов), если при</w:t>
      </w:r>
    </w:p>
    <w:p w:rsidR="00981B02" w:rsidRPr="00A9242A" w:rsidRDefault="00981B02" w:rsidP="00A9242A">
      <w:pPr>
        <w:pStyle w:val="ConsPlusNonformat"/>
        <w:jc w:val="both"/>
      </w:pPr>
      <w:r w:rsidRPr="00A9242A">
        <w:t>проведении  плановой  проверки  должен  быть  использован  проверочный лист</w:t>
      </w:r>
    </w:p>
    <w:p w:rsidR="00981B02" w:rsidRPr="00A9242A" w:rsidRDefault="00981B02" w:rsidP="00A9242A">
      <w:pPr>
        <w:pStyle w:val="ConsPlusNonformat"/>
        <w:jc w:val="both"/>
      </w:pPr>
      <w:r w:rsidRPr="00A9242A">
        <w:t>(список контрольных вопросов);</w:t>
      </w:r>
    </w:p>
    <w:p w:rsidR="00981B02" w:rsidRPr="00A9242A" w:rsidRDefault="00981B02" w:rsidP="00A9242A">
      <w:pPr>
        <w:pStyle w:val="ConsPlusNonformat"/>
        <w:jc w:val="both"/>
      </w:pPr>
      <w:r w:rsidRPr="00A9242A">
        <w:t xml:space="preserve">    б) в случае проведения внеплановой проверки:</w:t>
      </w:r>
    </w:p>
    <w:p w:rsidR="00981B02" w:rsidRPr="00A9242A" w:rsidRDefault="00981B02" w:rsidP="00A9242A">
      <w:pPr>
        <w:pStyle w:val="ConsPlusNonformat"/>
        <w:jc w:val="both"/>
      </w:pPr>
      <w:r w:rsidRPr="00A9242A">
        <w:t xml:space="preserve">    - реквизиты ранее выданного проверяемому лицу предписания об устранении</w:t>
      </w:r>
    </w:p>
    <w:p w:rsidR="00981B02" w:rsidRPr="00A9242A" w:rsidRDefault="00981B02" w:rsidP="00A9242A">
      <w:pPr>
        <w:pStyle w:val="ConsPlusNonformat"/>
        <w:jc w:val="both"/>
      </w:pPr>
      <w:r w:rsidRPr="00A9242A">
        <w:t>выявленного нарушения, срок для исполнения которого истек;</w:t>
      </w:r>
    </w:p>
    <w:p w:rsidR="00981B02" w:rsidRPr="00A9242A" w:rsidRDefault="00981B02" w:rsidP="00A9242A">
      <w:pPr>
        <w:pStyle w:val="ConsPlusNonformat"/>
        <w:jc w:val="both"/>
      </w:pPr>
      <w:r w:rsidRPr="00A9242A">
        <w:t xml:space="preserve">    -   реквизиты   заявления  от  юридического  лица  или  индивидуального</w:t>
      </w:r>
    </w:p>
    <w:p w:rsidR="00981B02" w:rsidRPr="00A9242A" w:rsidRDefault="00981B02" w:rsidP="00A9242A">
      <w:pPr>
        <w:pStyle w:val="ConsPlusNonformat"/>
        <w:jc w:val="both"/>
      </w:pPr>
      <w:r w:rsidRPr="00A9242A">
        <w:t>предпринимателя о предоставлении правового статуса, специального разрешения</w:t>
      </w:r>
    </w:p>
    <w:p w:rsidR="00981B02" w:rsidRPr="00A9242A" w:rsidRDefault="00981B02" w:rsidP="00A9242A">
      <w:pPr>
        <w:pStyle w:val="ConsPlusNonformat"/>
        <w:jc w:val="both"/>
      </w:pPr>
      <w:r w:rsidRPr="00A9242A">
        <w:t>(лицензии)   на   право  осуществления  отдельных  видов  деятельности  или</w:t>
      </w:r>
    </w:p>
    <w:p w:rsidR="00981B02" w:rsidRPr="00A9242A" w:rsidRDefault="00981B02" w:rsidP="00A9242A">
      <w:pPr>
        <w:pStyle w:val="ConsPlusNonformat"/>
        <w:jc w:val="both"/>
      </w:pPr>
      <w:r w:rsidRPr="00A9242A">
        <w:t>разрешения   (согласования)   на  осуществление  иных  юридически  значимых</w:t>
      </w:r>
    </w:p>
    <w:p w:rsidR="00981B02" w:rsidRPr="00A9242A" w:rsidRDefault="00981B02" w:rsidP="00A9242A">
      <w:pPr>
        <w:pStyle w:val="ConsPlusNonformat"/>
        <w:jc w:val="both"/>
      </w:pPr>
      <w:r w:rsidRPr="00A9242A">
        <w:t>действий, если проведение соответствующей внеплановой проверки юридического</w:t>
      </w:r>
    </w:p>
    <w:p w:rsidR="00981B02" w:rsidRPr="00A9242A" w:rsidRDefault="00981B02" w:rsidP="00A9242A">
      <w:pPr>
        <w:pStyle w:val="ConsPlusNonformat"/>
        <w:jc w:val="both"/>
      </w:pPr>
      <w:r w:rsidRPr="00A9242A">
        <w:t>лица,     индивидуального     предпринимателя    предусмотрено    правилами</w:t>
      </w:r>
    </w:p>
    <w:p w:rsidR="00981B02" w:rsidRPr="00A9242A" w:rsidRDefault="00981B02" w:rsidP="00A9242A">
      <w:pPr>
        <w:pStyle w:val="ConsPlusNonformat"/>
        <w:jc w:val="both"/>
      </w:pPr>
      <w:r w:rsidRPr="00A9242A">
        <w:t>предоставления   правового  статуса,  специального  разрешения  (лицензии),</w:t>
      </w:r>
    </w:p>
    <w:p w:rsidR="00981B02" w:rsidRPr="00A9242A" w:rsidRDefault="00981B02" w:rsidP="00A9242A">
      <w:pPr>
        <w:pStyle w:val="ConsPlusNonformat"/>
        <w:jc w:val="both"/>
      </w:pPr>
      <w:r w:rsidRPr="00A9242A">
        <w:t>выдачи разрешения (согласования);</w:t>
      </w:r>
    </w:p>
    <w:p w:rsidR="00981B02" w:rsidRPr="00A9242A" w:rsidRDefault="00981B02" w:rsidP="00A9242A">
      <w:pPr>
        <w:pStyle w:val="ConsPlusNonformat"/>
        <w:jc w:val="both"/>
      </w:pPr>
      <w:r w:rsidRPr="00A9242A">
        <w:t xml:space="preserve">    -  реквизиты  поступивших в органы государственного контроля (надзора),</w:t>
      </w:r>
    </w:p>
    <w:p w:rsidR="00981B02" w:rsidRPr="00A9242A" w:rsidRDefault="00981B02" w:rsidP="00A9242A">
      <w:pPr>
        <w:pStyle w:val="ConsPlusNonformat"/>
        <w:jc w:val="both"/>
      </w:pPr>
      <w:r w:rsidRPr="00A9242A">
        <w:t>органы  муниципального  контроля обращений и заявлений граждан, юридических</w:t>
      </w:r>
    </w:p>
    <w:p w:rsidR="00981B02" w:rsidRPr="00A9242A" w:rsidRDefault="00981B02" w:rsidP="00A9242A">
      <w:pPr>
        <w:pStyle w:val="ConsPlusNonformat"/>
        <w:jc w:val="both"/>
      </w:pPr>
      <w:r w:rsidRPr="00A9242A">
        <w:t>лиц,  индивидуальных  предпринимателей,  а  также  сведения  об информации,</w:t>
      </w:r>
    </w:p>
    <w:p w:rsidR="00981B02" w:rsidRPr="00A9242A" w:rsidRDefault="00981B02" w:rsidP="00A9242A">
      <w:pPr>
        <w:pStyle w:val="ConsPlusNonformat"/>
        <w:jc w:val="both"/>
      </w:pPr>
      <w:r w:rsidRPr="00A9242A">
        <w:t>поступившей   от   органов   государственной   власти  и  органов  местного</w:t>
      </w:r>
    </w:p>
    <w:p w:rsidR="00981B02" w:rsidRPr="00A9242A" w:rsidRDefault="00981B02" w:rsidP="00A9242A">
      <w:pPr>
        <w:pStyle w:val="ConsPlusNonformat"/>
        <w:jc w:val="both"/>
      </w:pPr>
      <w:r w:rsidRPr="00A9242A">
        <w:t>самоуправления, из средств массовой информации;</w:t>
      </w:r>
    </w:p>
    <w:p w:rsidR="00981B02" w:rsidRPr="00A9242A" w:rsidRDefault="00981B02" w:rsidP="00A9242A">
      <w:pPr>
        <w:pStyle w:val="ConsPlusNonformat"/>
        <w:jc w:val="both"/>
      </w:pPr>
      <w:r w:rsidRPr="00A9242A">
        <w:t xml:space="preserve">    -  реквизиты  мотивированного  представления  должностного  лица органа</w:t>
      </w:r>
    </w:p>
    <w:p w:rsidR="00981B02" w:rsidRPr="00A9242A" w:rsidRDefault="00981B02" w:rsidP="00A9242A">
      <w:pPr>
        <w:pStyle w:val="ConsPlusNonformat"/>
        <w:jc w:val="both"/>
      </w:pPr>
      <w:r w:rsidRPr="00A9242A">
        <w:t>государственного  контроля  (надзора),  органа  муниципального  контроля по</w:t>
      </w:r>
    </w:p>
    <w:p w:rsidR="00981B02" w:rsidRPr="00A9242A" w:rsidRDefault="00981B02" w:rsidP="00A9242A">
      <w:pPr>
        <w:pStyle w:val="ConsPlusNonformat"/>
        <w:jc w:val="both"/>
      </w:pPr>
      <w:r w:rsidRPr="00A9242A">
        <w:t>результатам  анализа результатов мероприятий по контролю без взаимодействия</w:t>
      </w:r>
    </w:p>
    <w:p w:rsidR="00981B02" w:rsidRPr="00A9242A" w:rsidRDefault="00981B02" w:rsidP="00A9242A">
      <w:pPr>
        <w:pStyle w:val="ConsPlusNonformat"/>
        <w:jc w:val="both"/>
      </w:pPr>
      <w:r w:rsidRPr="00A9242A">
        <w:t>с  юридическими лицами, индивидуальными предпринимателями, рассмотрения или</w:t>
      </w:r>
    </w:p>
    <w:p w:rsidR="00981B02" w:rsidRPr="00A9242A" w:rsidRDefault="00981B02" w:rsidP="00A9242A">
      <w:pPr>
        <w:pStyle w:val="ConsPlusNonformat"/>
        <w:jc w:val="both"/>
      </w:pPr>
      <w:r w:rsidRPr="00A9242A">
        <w:t>предварительной  проверки  поступивших  в  органы государственного контроля</w:t>
      </w:r>
    </w:p>
    <w:p w:rsidR="00981B02" w:rsidRPr="00A9242A" w:rsidRDefault="00981B02" w:rsidP="00A9242A">
      <w:pPr>
        <w:pStyle w:val="ConsPlusNonformat"/>
        <w:jc w:val="both"/>
      </w:pPr>
      <w:r w:rsidRPr="00A9242A">
        <w:t>(надзора),  органы муниципального контроля обращений и заявлений граждан, в</w:t>
      </w:r>
    </w:p>
    <w:p w:rsidR="00981B02" w:rsidRPr="00A9242A" w:rsidRDefault="00981B02" w:rsidP="00A9242A">
      <w:pPr>
        <w:pStyle w:val="ConsPlusNonformat"/>
        <w:jc w:val="both"/>
      </w:pPr>
      <w:r w:rsidRPr="00A9242A">
        <w:t>том  числе  индивидуальных предпринимателей, юридических лиц, информации от</w:t>
      </w:r>
    </w:p>
    <w:p w:rsidR="00981B02" w:rsidRPr="00A9242A" w:rsidRDefault="00981B02" w:rsidP="00A9242A">
      <w:pPr>
        <w:pStyle w:val="ConsPlusNonformat"/>
        <w:jc w:val="both"/>
      </w:pPr>
      <w:r w:rsidRPr="00A9242A">
        <w:t>органов государственной власти, органов местного самоуправления, из средств</w:t>
      </w:r>
    </w:p>
    <w:p w:rsidR="00981B02" w:rsidRPr="00A9242A" w:rsidRDefault="00981B02" w:rsidP="00A9242A">
      <w:pPr>
        <w:pStyle w:val="ConsPlusNonformat"/>
        <w:jc w:val="both"/>
      </w:pPr>
      <w:r w:rsidRPr="00A9242A">
        <w:t>массовой информации;</w:t>
      </w:r>
    </w:p>
    <w:p w:rsidR="00981B02" w:rsidRPr="00A9242A" w:rsidRDefault="00981B02" w:rsidP="00A9242A">
      <w:pPr>
        <w:pStyle w:val="ConsPlusNonformat"/>
        <w:jc w:val="both"/>
      </w:pPr>
      <w:r w:rsidRPr="00A9242A">
        <w:t xml:space="preserve">    - реквизиты       приказа     (распоряжения)    руководителя     органа</w:t>
      </w:r>
    </w:p>
    <w:p w:rsidR="00981B02" w:rsidRPr="00A9242A" w:rsidRDefault="00981B02" w:rsidP="00A9242A">
      <w:pPr>
        <w:pStyle w:val="ConsPlusNonformat"/>
        <w:jc w:val="both"/>
      </w:pPr>
      <w:r w:rsidRPr="00A9242A">
        <w:t>государственного контроля (надзора), изданного в соответствии с поручениями</w:t>
      </w:r>
    </w:p>
    <w:p w:rsidR="00981B02" w:rsidRPr="00A9242A" w:rsidRDefault="00981B02" w:rsidP="00A9242A">
      <w:pPr>
        <w:pStyle w:val="ConsPlusNonformat"/>
        <w:jc w:val="both"/>
      </w:pPr>
      <w:r w:rsidRPr="00A9242A">
        <w:t>Президента Российской Федерации, Правительства Российской Федерации;</w:t>
      </w:r>
    </w:p>
    <w:p w:rsidR="00981B02" w:rsidRPr="00A9242A" w:rsidRDefault="00981B02" w:rsidP="00A9242A">
      <w:pPr>
        <w:pStyle w:val="ConsPlusNonformat"/>
        <w:jc w:val="both"/>
      </w:pPr>
      <w:r w:rsidRPr="00A9242A">
        <w:t xml:space="preserve">    -  реквизиты  требования  прокурора о проведении внеплановой проверки в</w:t>
      </w:r>
    </w:p>
    <w:p w:rsidR="00981B02" w:rsidRPr="00A9242A" w:rsidRDefault="00981B02" w:rsidP="00A9242A">
      <w:pPr>
        <w:pStyle w:val="ConsPlusNonformat"/>
        <w:jc w:val="both"/>
      </w:pPr>
      <w:r w:rsidRPr="00A9242A">
        <w:t>рамках  надзора за исполнением законов и реквизиты прилагаемых к требованию</w:t>
      </w:r>
    </w:p>
    <w:p w:rsidR="00981B02" w:rsidRPr="00A9242A" w:rsidRDefault="00981B02" w:rsidP="00A9242A">
      <w:pPr>
        <w:pStyle w:val="ConsPlusNonformat"/>
        <w:jc w:val="both"/>
      </w:pPr>
      <w:r w:rsidRPr="00A9242A">
        <w:t>материалов и обращений;</w:t>
      </w:r>
    </w:p>
    <w:p w:rsidR="00981B02" w:rsidRPr="00A9242A" w:rsidRDefault="00981B02" w:rsidP="00A9242A">
      <w:pPr>
        <w:pStyle w:val="ConsPlusNonformat"/>
        <w:jc w:val="both"/>
      </w:pPr>
      <w:r w:rsidRPr="00A9242A">
        <w:t xml:space="preserve">    -  сведения  о выявленных в ходе проведения мероприятия по контролю без</w:t>
      </w:r>
    </w:p>
    <w:p w:rsidR="00981B02" w:rsidRPr="00A9242A" w:rsidRDefault="00981B02" w:rsidP="00A9242A">
      <w:pPr>
        <w:pStyle w:val="ConsPlusNonformat"/>
        <w:jc w:val="both"/>
      </w:pPr>
      <w:r w:rsidRPr="00A9242A">
        <w:t>взаимодействия  с  юридическими  лицами,  индивидуальными предпринимателями</w:t>
      </w:r>
    </w:p>
    <w:p w:rsidR="00981B02" w:rsidRPr="00A9242A" w:rsidRDefault="00981B02" w:rsidP="00A9242A">
      <w:pPr>
        <w:pStyle w:val="ConsPlusNonformat"/>
        <w:jc w:val="both"/>
      </w:pPr>
      <w:r w:rsidRPr="00A9242A">
        <w:t>индикаторах риска нарушения обязательных требований;</w:t>
      </w:r>
    </w:p>
    <w:p w:rsidR="00981B02" w:rsidRPr="00A9242A" w:rsidRDefault="00981B02" w:rsidP="00A9242A">
      <w:pPr>
        <w:pStyle w:val="ConsPlusNonformat"/>
        <w:jc w:val="both"/>
      </w:pPr>
      <w:r w:rsidRPr="00A9242A">
        <w:t xml:space="preserve">    в)  в случае проведения внеплановой выездной проверки, которая подлежит</w:t>
      </w:r>
    </w:p>
    <w:p w:rsidR="00981B02" w:rsidRPr="00A9242A" w:rsidRDefault="00981B02" w:rsidP="00A9242A">
      <w:pPr>
        <w:pStyle w:val="ConsPlusNonformat"/>
        <w:jc w:val="both"/>
      </w:pPr>
      <w:r w:rsidRPr="00A9242A">
        <w:t>согласованию  органами  прокуратуры,  но  в  целях  принятия неотложных мер</w:t>
      </w:r>
    </w:p>
    <w:p w:rsidR="00981B02" w:rsidRPr="00A9242A" w:rsidRDefault="00981B02" w:rsidP="00A9242A">
      <w:pPr>
        <w:pStyle w:val="ConsPlusNonformat"/>
        <w:jc w:val="both"/>
      </w:pPr>
      <w:r w:rsidRPr="00A9242A">
        <w:t>должна  быть  проведена  незамедлительно  в  связи с причинением вреда либо</w:t>
      </w:r>
    </w:p>
    <w:p w:rsidR="00981B02" w:rsidRPr="00A9242A" w:rsidRDefault="00981B02" w:rsidP="00A9242A">
      <w:pPr>
        <w:pStyle w:val="ConsPlusNonformat"/>
        <w:jc w:val="both"/>
      </w:pPr>
      <w:r w:rsidRPr="00A9242A">
        <w:t>нарушением   проверяемых  требований,  если  такое  причинение  вреда  либо</w:t>
      </w:r>
    </w:p>
    <w:p w:rsidR="00981B02" w:rsidRPr="00A9242A" w:rsidRDefault="00981B02" w:rsidP="00A9242A">
      <w:pPr>
        <w:pStyle w:val="ConsPlusNonformat"/>
        <w:jc w:val="both"/>
      </w:pPr>
      <w:r w:rsidRPr="00A9242A">
        <w:t>нарушение требований обнаружено непосредственно в момент его совершения:</w:t>
      </w:r>
    </w:p>
    <w:p w:rsidR="00981B02" w:rsidRPr="00A9242A" w:rsidRDefault="00981B02" w:rsidP="00A9242A">
      <w:pPr>
        <w:pStyle w:val="ConsPlusNonformat"/>
        <w:jc w:val="both"/>
      </w:pPr>
      <w:r w:rsidRPr="00A9242A">
        <w:t xml:space="preserve">    -  реквизиты прилагаемой к распоряжению (приказу) о проведении проверки</w:t>
      </w:r>
    </w:p>
    <w:p w:rsidR="00981B02" w:rsidRPr="00A9242A" w:rsidRDefault="00981B02" w:rsidP="00A9242A">
      <w:pPr>
        <w:pStyle w:val="ConsPlusNonformat"/>
        <w:jc w:val="both"/>
      </w:pPr>
      <w:r w:rsidRPr="00A9242A">
        <w:t>копии  документа   (рапорта,  докладной  записки и другие), представленного</w:t>
      </w:r>
    </w:p>
    <w:p w:rsidR="00981B02" w:rsidRPr="00A9242A" w:rsidRDefault="00981B02" w:rsidP="00A9242A">
      <w:pPr>
        <w:pStyle w:val="ConsPlusNonformat"/>
        <w:jc w:val="both"/>
      </w:pPr>
      <w:r w:rsidRPr="00A9242A">
        <w:t>должностным лицом, обнаружившим нарушение;</w:t>
      </w:r>
    </w:p>
    <w:p w:rsidR="00981B02" w:rsidRPr="00A9242A" w:rsidRDefault="00981B02" w:rsidP="00A9242A">
      <w:pPr>
        <w:pStyle w:val="ConsPlusNonformat"/>
        <w:jc w:val="both"/>
      </w:pPr>
      <w:r w:rsidRPr="00A9242A">
        <w:t xml:space="preserve">    задачами настоящей проверки являются: 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7. Предметом настоящей проверки является (отметить нужное):</w:t>
      </w:r>
    </w:p>
    <w:p w:rsidR="00981B02" w:rsidRPr="00A9242A" w:rsidRDefault="00981B02" w:rsidP="00A9242A">
      <w:pPr>
        <w:pStyle w:val="ConsPlusNonformat"/>
        <w:jc w:val="both"/>
      </w:pPr>
      <w:r w:rsidRPr="00A9242A">
        <w:t xml:space="preserve">    соблюдение  обязательных  требований  и (или) требований, установленных</w:t>
      </w:r>
    </w:p>
    <w:p w:rsidR="00981B02" w:rsidRPr="00A9242A" w:rsidRDefault="00981B02" w:rsidP="00A9242A">
      <w:pPr>
        <w:pStyle w:val="ConsPlusNonformat"/>
        <w:jc w:val="both"/>
      </w:pPr>
      <w:r w:rsidRPr="00A9242A">
        <w:t>муниципальными правовыми актами;</w:t>
      </w:r>
    </w:p>
    <w:p w:rsidR="00981B02" w:rsidRPr="00A9242A" w:rsidRDefault="00981B02" w:rsidP="00A9242A">
      <w:pPr>
        <w:pStyle w:val="ConsPlusNonformat"/>
        <w:jc w:val="both"/>
      </w:pPr>
      <w:r w:rsidRPr="00A9242A">
        <w:t xml:space="preserve">    соответствие    сведений,   содержащихся   в   уведомлении   о   начале</w:t>
      </w:r>
    </w:p>
    <w:p w:rsidR="00981B02" w:rsidRPr="00A9242A" w:rsidRDefault="00981B02" w:rsidP="00A9242A">
      <w:pPr>
        <w:pStyle w:val="ConsPlusNonformat"/>
        <w:jc w:val="both"/>
      </w:pPr>
      <w:r w:rsidRPr="00A9242A">
        <w:t>осуществления    отдельных    видов    предпринимательской    деятельности,</w:t>
      </w:r>
    </w:p>
    <w:p w:rsidR="00981B02" w:rsidRPr="00A9242A" w:rsidRDefault="00981B02" w:rsidP="00A9242A">
      <w:pPr>
        <w:pStyle w:val="ConsPlusNonformat"/>
        <w:jc w:val="both"/>
      </w:pPr>
      <w:r w:rsidRPr="00A9242A">
        <w:t>обязательным требованиям;</w:t>
      </w:r>
    </w:p>
    <w:p w:rsidR="00981B02" w:rsidRPr="00A9242A" w:rsidRDefault="00981B02" w:rsidP="00A9242A">
      <w:pPr>
        <w:pStyle w:val="ConsPlusNonformat"/>
        <w:jc w:val="both"/>
      </w:pPr>
      <w:r w:rsidRPr="00A9242A">
        <w:t xml:space="preserve">    соответствие   сведений,   содержащихся   в   заявлении   и  документах</w:t>
      </w:r>
    </w:p>
    <w:p w:rsidR="00981B02" w:rsidRPr="00A9242A" w:rsidRDefault="00981B02" w:rsidP="00A9242A">
      <w:pPr>
        <w:pStyle w:val="ConsPlusNonformat"/>
        <w:jc w:val="both"/>
      </w:pPr>
      <w:r w:rsidRPr="00A9242A">
        <w:t>юридического  лица  или  индивидуального  предпринимателя  о предоставлении</w:t>
      </w:r>
    </w:p>
    <w:p w:rsidR="00981B02" w:rsidRPr="00A9242A" w:rsidRDefault="00981B02" w:rsidP="00A9242A">
      <w:pPr>
        <w:pStyle w:val="ConsPlusNonformat"/>
        <w:jc w:val="both"/>
      </w:pPr>
      <w:r w:rsidRPr="00A9242A">
        <w:t>правового    статуса,   специального   разрешения   (лицензии)   на   право</w:t>
      </w:r>
    </w:p>
    <w:p w:rsidR="00981B02" w:rsidRPr="00A9242A" w:rsidRDefault="00981B02" w:rsidP="00A9242A">
      <w:pPr>
        <w:pStyle w:val="ConsPlusNonformat"/>
        <w:jc w:val="both"/>
      </w:pPr>
      <w:r w:rsidRPr="00A9242A">
        <w:t>осуществления отдельных видов деятельности или разрешения (согласования) на</w:t>
      </w:r>
    </w:p>
    <w:p w:rsidR="00981B02" w:rsidRPr="00A9242A" w:rsidRDefault="00981B02" w:rsidP="00A9242A">
      <w:pPr>
        <w:pStyle w:val="ConsPlusNonformat"/>
        <w:jc w:val="both"/>
      </w:pPr>
      <w:r w:rsidRPr="00A9242A">
        <w:t>осуществление   иных   юридически   значимых   действий,   если  проведение</w:t>
      </w:r>
    </w:p>
    <w:p w:rsidR="00981B02" w:rsidRPr="00A9242A" w:rsidRDefault="00981B02" w:rsidP="00A9242A">
      <w:pPr>
        <w:pStyle w:val="ConsPlusNonformat"/>
        <w:jc w:val="both"/>
      </w:pPr>
      <w:r w:rsidRPr="00A9242A">
        <w:t>соответствующей  внеплановой  проверки  юридического  лица, индивидуального</w:t>
      </w:r>
    </w:p>
    <w:p w:rsidR="00981B02" w:rsidRPr="00A9242A" w:rsidRDefault="00981B02" w:rsidP="00A9242A">
      <w:pPr>
        <w:pStyle w:val="ConsPlusNonformat"/>
        <w:jc w:val="both"/>
      </w:pPr>
      <w:r w:rsidRPr="00A9242A">
        <w:t>предпринимателя  предусмотрено  правилами предоставления правового статуса,</w:t>
      </w:r>
    </w:p>
    <w:p w:rsidR="00981B02" w:rsidRPr="00A9242A" w:rsidRDefault="00981B02" w:rsidP="00A9242A">
      <w:pPr>
        <w:pStyle w:val="ConsPlusNonformat"/>
        <w:jc w:val="both"/>
      </w:pPr>
      <w:r w:rsidRPr="00A9242A">
        <w:t>специального   разрешения   (лицензии),  выдачи  разрешения  (согласования)</w:t>
      </w:r>
    </w:p>
    <w:p w:rsidR="00981B02" w:rsidRPr="00A9242A" w:rsidRDefault="00981B02" w:rsidP="00A9242A">
      <w:pPr>
        <w:pStyle w:val="ConsPlusNonformat"/>
        <w:jc w:val="both"/>
      </w:pPr>
      <w:r w:rsidRPr="00A9242A">
        <w:t>обязательным  требованиям,  а также данным об указанных юридических лицах и</w:t>
      </w:r>
    </w:p>
    <w:p w:rsidR="00981B02" w:rsidRPr="00A9242A" w:rsidRDefault="00981B02" w:rsidP="00A9242A">
      <w:pPr>
        <w:pStyle w:val="ConsPlusNonformat"/>
        <w:jc w:val="both"/>
      </w:pPr>
      <w:r w:rsidRPr="00A9242A">
        <w:t>индивидуальных  предпринимателях,  содержащимся  в  едином  государственном</w:t>
      </w:r>
    </w:p>
    <w:p w:rsidR="00981B02" w:rsidRPr="00A9242A" w:rsidRDefault="00981B02" w:rsidP="00A9242A">
      <w:pPr>
        <w:pStyle w:val="ConsPlusNonformat"/>
        <w:jc w:val="both"/>
      </w:pPr>
      <w:r w:rsidRPr="00A9242A">
        <w:t>реестре  юридических  лиц,  едином  государственном  реестре индивидуальных</w:t>
      </w:r>
    </w:p>
    <w:p w:rsidR="00981B02" w:rsidRPr="00A9242A" w:rsidRDefault="00981B02" w:rsidP="00A9242A">
      <w:pPr>
        <w:pStyle w:val="ConsPlusNonformat"/>
        <w:jc w:val="both"/>
      </w:pPr>
      <w:r w:rsidRPr="00A9242A">
        <w:t>предпринимателей и других федеральных информационных ресурсах;</w:t>
      </w:r>
    </w:p>
    <w:p w:rsidR="00981B02" w:rsidRPr="00A9242A" w:rsidRDefault="00981B02" w:rsidP="00A9242A">
      <w:pPr>
        <w:pStyle w:val="ConsPlusNonformat"/>
        <w:jc w:val="both"/>
      </w:pPr>
      <w:r w:rsidRPr="00A9242A">
        <w:t xml:space="preserve">    выполнение  предписаний  органов  государственного  контроля (надзора),</w:t>
      </w:r>
    </w:p>
    <w:p w:rsidR="00981B02" w:rsidRPr="00A9242A" w:rsidRDefault="00981B02" w:rsidP="00A9242A">
      <w:pPr>
        <w:pStyle w:val="ConsPlusNonformat"/>
        <w:jc w:val="both"/>
      </w:pPr>
      <w:r w:rsidRPr="00A9242A">
        <w:t>органов муниципального контроля;</w:t>
      </w:r>
    </w:p>
    <w:p w:rsidR="00981B02" w:rsidRPr="00A9242A" w:rsidRDefault="00981B02" w:rsidP="00A9242A">
      <w:pPr>
        <w:pStyle w:val="ConsPlusNonformat"/>
        <w:jc w:val="both"/>
      </w:pPr>
      <w:r w:rsidRPr="00A9242A">
        <w:t xml:space="preserve">    проведение мероприятий:</w:t>
      </w:r>
    </w:p>
    <w:p w:rsidR="00981B02" w:rsidRPr="00A9242A" w:rsidRDefault="00981B02" w:rsidP="00A9242A">
      <w:pPr>
        <w:pStyle w:val="ConsPlusNonformat"/>
        <w:jc w:val="both"/>
      </w:pPr>
      <w:r w:rsidRPr="00A9242A">
        <w:t xml:space="preserve">    по  предотвращению  причинения  вреда  жизни,  здоровью  граждан, вреда</w:t>
      </w:r>
    </w:p>
    <w:p w:rsidR="00981B02" w:rsidRPr="00A9242A" w:rsidRDefault="00981B02" w:rsidP="00A9242A">
      <w:pPr>
        <w:pStyle w:val="ConsPlusNonformat"/>
        <w:jc w:val="both"/>
      </w:pPr>
      <w:r w:rsidRPr="00A9242A">
        <w:t>животным,   растениям,  окружающей  среде,  объектам  культурного  наследия</w:t>
      </w:r>
    </w:p>
    <w:p w:rsidR="00981B02" w:rsidRPr="00A9242A" w:rsidRDefault="00981B02" w:rsidP="00A9242A">
      <w:pPr>
        <w:pStyle w:val="ConsPlusNonformat"/>
        <w:jc w:val="both"/>
      </w:pPr>
      <w:r w:rsidRPr="00A9242A">
        <w:t>(памятникам  истории  и  культуры)  народов  Российской Федерации, музейным</w:t>
      </w:r>
    </w:p>
    <w:p w:rsidR="00981B02" w:rsidRPr="00A9242A" w:rsidRDefault="00981B02" w:rsidP="00A9242A">
      <w:pPr>
        <w:pStyle w:val="ConsPlusNonformat"/>
        <w:jc w:val="both"/>
      </w:pPr>
      <w:r w:rsidRPr="00A9242A">
        <w:t>предметам  и  музейным  коллекциям,  включенным  в  состав  Музейного фонда</w:t>
      </w:r>
    </w:p>
    <w:p w:rsidR="00981B02" w:rsidRPr="00A9242A" w:rsidRDefault="00981B02" w:rsidP="00A9242A">
      <w:pPr>
        <w:pStyle w:val="ConsPlusNonformat"/>
        <w:jc w:val="both"/>
      </w:pPr>
      <w:r w:rsidRPr="00A9242A">
        <w:t>Российской  Федерации,  особо  ценным,  в  том числе уникальным, документам</w:t>
      </w:r>
    </w:p>
    <w:p w:rsidR="00981B02" w:rsidRPr="00A9242A" w:rsidRDefault="00981B02" w:rsidP="00A9242A">
      <w:pPr>
        <w:pStyle w:val="ConsPlusNonformat"/>
        <w:jc w:val="both"/>
      </w:pPr>
      <w:r w:rsidRPr="00A9242A">
        <w:t>Архивного   фонда   Российской   Федерации,   документам,   имеющим  особое</w:t>
      </w:r>
    </w:p>
    <w:p w:rsidR="00981B02" w:rsidRPr="00A9242A" w:rsidRDefault="00981B02" w:rsidP="00A9242A">
      <w:pPr>
        <w:pStyle w:val="ConsPlusNonformat"/>
        <w:jc w:val="both"/>
      </w:pPr>
      <w:r w:rsidRPr="00A9242A">
        <w:t>историческое, научное, культурное значение, входящим в состав национального</w:t>
      </w:r>
    </w:p>
    <w:p w:rsidR="00981B02" w:rsidRPr="00A9242A" w:rsidRDefault="00981B02" w:rsidP="00A9242A">
      <w:pPr>
        <w:pStyle w:val="ConsPlusNonformat"/>
        <w:jc w:val="both"/>
      </w:pPr>
      <w:r w:rsidRPr="00A9242A">
        <w:t>библиотечного фонда;</w:t>
      </w:r>
    </w:p>
    <w:p w:rsidR="00981B02" w:rsidRPr="00A9242A" w:rsidRDefault="00981B02" w:rsidP="00A9242A">
      <w:pPr>
        <w:pStyle w:val="ConsPlusNonformat"/>
        <w:jc w:val="both"/>
      </w:pPr>
      <w:r w:rsidRPr="00A9242A">
        <w:t xml:space="preserve">    по  предупреждению  возникновения  чрезвычайных  ситуаций  природного и</w:t>
      </w:r>
    </w:p>
    <w:p w:rsidR="00981B02" w:rsidRPr="00A9242A" w:rsidRDefault="00981B02" w:rsidP="00A9242A">
      <w:pPr>
        <w:pStyle w:val="ConsPlusNonformat"/>
        <w:jc w:val="both"/>
      </w:pPr>
      <w:r w:rsidRPr="00A9242A">
        <w:t>техногенного характера;</w:t>
      </w:r>
    </w:p>
    <w:p w:rsidR="00981B02" w:rsidRPr="00A9242A" w:rsidRDefault="00981B02" w:rsidP="00A9242A">
      <w:pPr>
        <w:pStyle w:val="ConsPlusNonformat"/>
        <w:jc w:val="both"/>
      </w:pPr>
      <w:r w:rsidRPr="00A9242A">
        <w:t xml:space="preserve">    по обеспечению безопасности государства;</w:t>
      </w:r>
    </w:p>
    <w:p w:rsidR="00981B02" w:rsidRPr="00A9242A" w:rsidRDefault="00981B02" w:rsidP="00A9242A">
      <w:pPr>
        <w:pStyle w:val="ConsPlusNonformat"/>
        <w:jc w:val="both"/>
      </w:pPr>
      <w:r w:rsidRPr="00A9242A">
        <w:t xml:space="preserve">    по ликвидации последствий причинения такого вреда.</w:t>
      </w:r>
    </w:p>
    <w:p w:rsidR="00981B02" w:rsidRPr="00A9242A" w:rsidRDefault="00981B02" w:rsidP="00A9242A">
      <w:pPr>
        <w:pStyle w:val="ConsPlusNonformat"/>
        <w:jc w:val="both"/>
      </w:pPr>
      <w:r w:rsidRPr="00A9242A">
        <w:t xml:space="preserve">    8. Срок проведения проверки: __________________________________________</w:t>
      </w:r>
    </w:p>
    <w:p w:rsidR="00981B02" w:rsidRPr="00A9242A" w:rsidRDefault="00981B02" w:rsidP="00A9242A">
      <w:pPr>
        <w:pStyle w:val="ConsPlusNonformat"/>
        <w:jc w:val="both"/>
      </w:pPr>
      <w:r w:rsidRPr="00A9242A">
        <w:t xml:space="preserve">    К проведению проверки приступить с "__" __________ 20__ года.</w:t>
      </w:r>
    </w:p>
    <w:p w:rsidR="00981B02" w:rsidRPr="00A9242A" w:rsidRDefault="00981B02" w:rsidP="00A9242A">
      <w:pPr>
        <w:pStyle w:val="ConsPlusNonformat"/>
        <w:jc w:val="both"/>
      </w:pPr>
      <w:r w:rsidRPr="00A9242A">
        <w:t xml:space="preserve">    Проверку окончить не позднее "__" _____________ 20__ года.</w:t>
      </w:r>
    </w:p>
    <w:p w:rsidR="00981B02" w:rsidRPr="00A9242A" w:rsidRDefault="00981B02" w:rsidP="00A9242A">
      <w:pPr>
        <w:pStyle w:val="ConsPlusNonformat"/>
        <w:jc w:val="both"/>
      </w:pPr>
      <w:r w:rsidRPr="00A9242A">
        <w:t xml:space="preserve">    9. Правовые основания проведения проверки: 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(ссылка на положения нормативного правового акта, в соответствии</w:t>
      </w:r>
    </w:p>
    <w:p w:rsidR="00981B02" w:rsidRPr="00A9242A" w:rsidRDefault="00981B02" w:rsidP="00A9242A">
      <w:pPr>
        <w:pStyle w:val="ConsPlusNonformat"/>
        <w:jc w:val="both"/>
      </w:pPr>
      <w:r w:rsidRPr="00A9242A">
        <w:t xml:space="preserve">                    с которым осуществляется проверка)</w:t>
      </w:r>
    </w:p>
    <w:p w:rsidR="00981B02" w:rsidRPr="00A9242A" w:rsidRDefault="00981B02" w:rsidP="00A9242A">
      <w:pPr>
        <w:pStyle w:val="ConsPlusNonformat"/>
        <w:jc w:val="both"/>
      </w:pPr>
      <w:r w:rsidRPr="00A9242A">
        <w:t xml:space="preserve">    10.   Обязательные   требования   и   (или)  требования,  установленные</w:t>
      </w:r>
    </w:p>
    <w:p w:rsidR="00981B02" w:rsidRPr="00A9242A" w:rsidRDefault="00981B02" w:rsidP="00A9242A">
      <w:pPr>
        <w:pStyle w:val="ConsPlusNonformat"/>
        <w:jc w:val="both"/>
      </w:pPr>
      <w:r w:rsidRPr="00A9242A">
        <w:t>муниципальными     правовыми       актами,           подлежащие    проверке</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11.  В  процессе  проверки  провести следующие мероприятия по контролю,</w:t>
      </w:r>
    </w:p>
    <w:p w:rsidR="00981B02" w:rsidRPr="00A9242A" w:rsidRDefault="00981B02" w:rsidP="00A9242A">
      <w:pPr>
        <w:pStyle w:val="ConsPlusNonformat"/>
        <w:jc w:val="both"/>
      </w:pPr>
      <w:r w:rsidRPr="00A9242A">
        <w:t>необходимые  для  достижения целей и задач проведения проверки (с указанием</w:t>
      </w:r>
    </w:p>
    <w:p w:rsidR="00981B02" w:rsidRPr="00A9242A" w:rsidRDefault="00981B02" w:rsidP="00A9242A">
      <w:pPr>
        <w:pStyle w:val="ConsPlusNonformat"/>
        <w:jc w:val="both"/>
      </w:pPr>
      <w:r w:rsidRPr="00A9242A">
        <w:t>наименования мероприятия по контролю и сроков его проведения):</w:t>
      </w:r>
    </w:p>
    <w:p w:rsidR="00981B02" w:rsidRPr="00A9242A" w:rsidRDefault="00981B02" w:rsidP="00A9242A">
      <w:pPr>
        <w:pStyle w:val="ConsPlusNonformat"/>
        <w:jc w:val="both"/>
      </w:pPr>
      <w:r w:rsidRPr="00A9242A">
        <w:t>1) ________________________________________________________________________</w:t>
      </w:r>
    </w:p>
    <w:p w:rsidR="00981B02" w:rsidRPr="00A9242A" w:rsidRDefault="00981B02" w:rsidP="00A9242A">
      <w:pPr>
        <w:pStyle w:val="ConsPlusNonformat"/>
        <w:jc w:val="both"/>
      </w:pPr>
      <w:r w:rsidRPr="00A9242A">
        <w:t>2) ________________________________________________________________________</w:t>
      </w:r>
    </w:p>
    <w:p w:rsidR="00981B02" w:rsidRPr="00A9242A" w:rsidRDefault="00981B02" w:rsidP="00A9242A">
      <w:pPr>
        <w:pStyle w:val="ConsPlusNonformat"/>
        <w:jc w:val="both"/>
      </w:pPr>
      <w:r w:rsidRPr="00A9242A">
        <w:t>3) ________________________________________________________________________</w:t>
      </w:r>
    </w:p>
    <w:p w:rsidR="00981B02" w:rsidRPr="00A9242A" w:rsidRDefault="00981B02" w:rsidP="00A9242A">
      <w:pPr>
        <w:pStyle w:val="ConsPlusNonformat"/>
        <w:jc w:val="both"/>
      </w:pPr>
      <w:r w:rsidRPr="00A9242A">
        <w:t xml:space="preserve">    12.  Перечень  положений  об  осуществлении  государственного  контроля</w:t>
      </w:r>
    </w:p>
    <w:p w:rsidR="00981B02" w:rsidRPr="00A9242A" w:rsidRDefault="00981B02" w:rsidP="00A9242A">
      <w:pPr>
        <w:pStyle w:val="ConsPlusNonformat"/>
        <w:jc w:val="both"/>
      </w:pPr>
      <w:r w:rsidRPr="00A9242A">
        <w:t>(надзора)   и  муниципального  контроля,  административных  регламентов  по</w:t>
      </w:r>
    </w:p>
    <w:p w:rsidR="00981B02" w:rsidRPr="00A9242A" w:rsidRDefault="00981B02" w:rsidP="00A9242A">
      <w:pPr>
        <w:pStyle w:val="ConsPlusNonformat"/>
        <w:jc w:val="both"/>
      </w:pPr>
      <w:r w:rsidRPr="00A9242A">
        <w:t>осуществлению    государственного    контроля    (надзора),   осуществлению</w:t>
      </w:r>
    </w:p>
    <w:p w:rsidR="00981B02" w:rsidRPr="00A9242A" w:rsidRDefault="00981B02" w:rsidP="00A9242A">
      <w:pPr>
        <w:pStyle w:val="ConsPlusNonformat"/>
        <w:jc w:val="both"/>
      </w:pPr>
      <w:r w:rsidRPr="00A9242A">
        <w:t>муниципального контроля (при их наличии):</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(с указанием наименований, номеров и дат их принятия)</w:t>
      </w:r>
    </w:p>
    <w:p w:rsidR="00981B02" w:rsidRPr="00A9242A" w:rsidRDefault="00981B02" w:rsidP="00A9242A">
      <w:pPr>
        <w:pStyle w:val="ConsPlusNonformat"/>
        <w:jc w:val="both"/>
      </w:pPr>
      <w:r w:rsidRPr="00A9242A">
        <w:t xml:space="preserve">    13.  Перечень  документов,  представление  которых  юридическим  лицом,</w:t>
      </w:r>
    </w:p>
    <w:p w:rsidR="00981B02" w:rsidRPr="00A9242A" w:rsidRDefault="00981B02" w:rsidP="00A9242A">
      <w:pPr>
        <w:pStyle w:val="ConsPlusNonformat"/>
        <w:jc w:val="both"/>
      </w:pPr>
      <w:r w:rsidRPr="00A9242A">
        <w:t>индивидуальным  предпринимателем  необходимо  для  достижения целей и задач</w:t>
      </w:r>
    </w:p>
    <w:p w:rsidR="00981B02" w:rsidRPr="00A9242A" w:rsidRDefault="00981B02" w:rsidP="00A9242A">
      <w:pPr>
        <w:pStyle w:val="ConsPlusNonformat"/>
        <w:jc w:val="both"/>
      </w:pPr>
      <w:r w:rsidRPr="00A9242A">
        <w:t>проведения проверки:</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_______________________________________</w:t>
      </w:r>
    </w:p>
    <w:p w:rsidR="00981B02" w:rsidRPr="00A9242A" w:rsidRDefault="00981B02" w:rsidP="00A9242A">
      <w:pPr>
        <w:pStyle w:val="ConsPlusNonformat"/>
        <w:jc w:val="both"/>
      </w:pPr>
      <w:r w:rsidRPr="00A9242A">
        <w:t>_______________________________________</w:t>
      </w:r>
    </w:p>
    <w:p w:rsidR="00981B02" w:rsidRPr="00A9242A" w:rsidRDefault="00981B02" w:rsidP="00A9242A">
      <w:pPr>
        <w:pStyle w:val="ConsPlusNonformat"/>
        <w:jc w:val="both"/>
      </w:pPr>
      <w:r w:rsidRPr="00A9242A">
        <w:t xml:space="preserve">    (должность, фамилия, инициалы</w:t>
      </w:r>
    </w:p>
    <w:p w:rsidR="00981B02" w:rsidRPr="00A9242A" w:rsidRDefault="00981B02" w:rsidP="00A9242A">
      <w:pPr>
        <w:pStyle w:val="ConsPlusNonformat"/>
        <w:jc w:val="both"/>
      </w:pPr>
      <w:r w:rsidRPr="00A9242A">
        <w:t>руководителя, заместителя руководителя</w:t>
      </w:r>
    </w:p>
    <w:p w:rsidR="00981B02" w:rsidRPr="00A9242A" w:rsidRDefault="00981B02" w:rsidP="00A9242A">
      <w:pPr>
        <w:pStyle w:val="ConsPlusNonformat"/>
        <w:jc w:val="both"/>
      </w:pPr>
      <w:r w:rsidRPr="00A9242A">
        <w:t xml:space="preserve">   органа государственного контроля</w:t>
      </w:r>
    </w:p>
    <w:p w:rsidR="00981B02" w:rsidRPr="00A9242A" w:rsidRDefault="00981B02" w:rsidP="00A9242A">
      <w:pPr>
        <w:pStyle w:val="ConsPlusNonformat"/>
        <w:jc w:val="both"/>
      </w:pPr>
      <w:r w:rsidRPr="00A9242A">
        <w:t xml:space="preserve">   (надзора), органа муниципального</w:t>
      </w:r>
    </w:p>
    <w:p w:rsidR="00981B02" w:rsidRPr="00A9242A" w:rsidRDefault="00981B02" w:rsidP="00A9242A">
      <w:pPr>
        <w:pStyle w:val="ConsPlusNonformat"/>
        <w:jc w:val="both"/>
      </w:pPr>
      <w:r w:rsidRPr="00A9242A">
        <w:t xml:space="preserve">    контроля, издавшего распоряжение</w:t>
      </w:r>
    </w:p>
    <w:p w:rsidR="00981B02" w:rsidRPr="00A9242A" w:rsidRDefault="00981B02" w:rsidP="00A9242A">
      <w:pPr>
        <w:pStyle w:val="ConsPlusNonformat"/>
        <w:jc w:val="both"/>
      </w:pPr>
      <w:r w:rsidRPr="00A9242A">
        <w:t xml:space="preserve">   или приказ о проведении проверки)</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 xml:space="preserve">                                      _____________________________________</w:t>
      </w:r>
    </w:p>
    <w:p w:rsidR="00981B02" w:rsidRPr="00A9242A" w:rsidRDefault="00981B02" w:rsidP="00A9242A">
      <w:pPr>
        <w:pStyle w:val="ConsPlusNonformat"/>
        <w:jc w:val="both"/>
      </w:pPr>
      <w:r w:rsidRPr="00A9242A">
        <w:t xml:space="preserve">                                          (подпись, заверенная печатью)</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(фамилия, имя, отчество (последнее - при наличии) и должность</w:t>
      </w:r>
    </w:p>
    <w:p w:rsidR="00981B02" w:rsidRPr="00A9242A" w:rsidRDefault="00981B02" w:rsidP="00A9242A">
      <w:pPr>
        <w:pStyle w:val="ConsPlusNonformat"/>
        <w:jc w:val="both"/>
      </w:pPr>
      <w:r w:rsidRPr="00A9242A">
        <w:t xml:space="preserve">         должностного лица, непосредственно подготовившего проект</w:t>
      </w:r>
    </w:p>
    <w:p w:rsidR="00981B02" w:rsidRPr="00A9242A" w:rsidRDefault="00981B02" w:rsidP="00A9242A">
      <w:pPr>
        <w:pStyle w:val="ConsPlusNonformat"/>
        <w:jc w:val="both"/>
      </w:pPr>
      <w:r w:rsidRPr="00A9242A">
        <w:t xml:space="preserve">       распоряжения (приказа), контактный телефон, электронный адрес</w:t>
      </w:r>
    </w:p>
    <w:p w:rsidR="00981B02" w:rsidRPr="00A9242A" w:rsidRDefault="00981B02" w:rsidP="00A9242A">
      <w:pPr>
        <w:pStyle w:val="ConsPlusNonformat"/>
        <w:jc w:val="both"/>
      </w:pPr>
      <w:r w:rsidRPr="00A9242A">
        <w:t xml:space="preserve">                              (при наличии)</w:t>
      </w:r>
    </w:p>
    <w:p w:rsidR="00981B02" w:rsidRPr="00A9242A" w:rsidRDefault="00981B02" w:rsidP="00A9242A">
      <w:pPr>
        <w:pStyle w:val="ConsPlusNormal"/>
        <w:jc w:val="both"/>
      </w:pPr>
    </w:p>
    <w:p w:rsidR="00981B02" w:rsidRPr="00A9242A" w:rsidRDefault="00981B02" w:rsidP="00A9242A">
      <w:pPr>
        <w:pStyle w:val="ConsPlusNormal"/>
        <w:jc w:val="right"/>
        <w:outlineLvl w:val="0"/>
      </w:pPr>
      <w:r w:rsidRPr="00A9242A">
        <w:t>Приложение 2</w:t>
      </w:r>
    </w:p>
    <w:p w:rsidR="00981B02" w:rsidRPr="00A9242A" w:rsidRDefault="00981B02" w:rsidP="00A9242A">
      <w:pPr>
        <w:pStyle w:val="ConsPlusNormal"/>
        <w:jc w:val="center"/>
      </w:pPr>
      <w:r w:rsidRPr="00A9242A">
        <w:t>Список изменяющих документов</w:t>
      </w:r>
    </w:p>
    <w:p w:rsidR="00981B02" w:rsidRPr="00A9242A" w:rsidRDefault="00981B02" w:rsidP="00A9242A">
      <w:pPr>
        <w:pStyle w:val="ConsPlusNormal"/>
        <w:jc w:val="center"/>
      </w:pPr>
      <w:r w:rsidRPr="00A9242A">
        <w:t>(в ред. Приказа Минэкономразвития России от 24.05.2010 N 199)</w:t>
      </w:r>
    </w:p>
    <w:p w:rsidR="00981B02" w:rsidRPr="00A9242A" w:rsidRDefault="00981B02" w:rsidP="00A9242A">
      <w:pPr>
        <w:pStyle w:val="ConsPlusNormal"/>
        <w:jc w:val="both"/>
      </w:pPr>
    </w:p>
    <w:p w:rsidR="00981B02" w:rsidRPr="00A9242A" w:rsidRDefault="00981B02" w:rsidP="00A9242A">
      <w:pPr>
        <w:pStyle w:val="ConsPlusNonformat"/>
        <w:jc w:val="both"/>
      </w:pPr>
      <w:r w:rsidRPr="00A9242A">
        <w:t xml:space="preserve">                                   В ______________________________________</w:t>
      </w:r>
    </w:p>
    <w:p w:rsidR="00981B02" w:rsidRPr="00A9242A" w:rsidRDefault="00981B02" w:rsidP="00A9242A">
      <w:pPr>
        <w:pStyle w:val="ConsPlusNonformat"/>
        <w:jc w:val="both"/>
      </w:pPr>
      <w:r w:rsidRPr="00A9242A">
        <w:t xml:space="preserve">                                       (наименование органа прокуратуры)</w:t>
      </w:r>
    </w:p>
    <w:p w:rsidR="00981B02" w:rsidRPr="00A9242A" w:rsidRDefault="00981B02" w:rsidP="00A9242A">
      <w:pPr>
        <w:pStyle w:val="ConsPlusNonformat"/>
        <w:jc w:val="both"/>
      </w:pPr>
      <w:r w:rsidRPr="00A9242A">
        <w:t xml:space="preserve">                                   от _____________________________________</w:t>
      </w:r>
    </w:p>
    <w:p w:rsidR="00981B02" w:rsidRPr="00A9242A" w:rsidRDefault="00981B02" w:rsidP="00A9242A">
      <w:pPr>
        <w:pStyle w:val="ConsPlusNonformat"/>
        <w:jc w:val="both"/>
      </w:pPr>
      <w:r w:rsidRPr="00A9242A">
        <w:t xml:space="preserve">                                      (наименование органа государственного</w:t>
      </w:r>
    </w:p>
    <w:p w:rsidR="00981B02" w:rsidRPr="00A9242A" w:rsidRDefault="00981B02" w:rsidP="00A9242A">
      <w:pPr>
        <w:pStyle w:val="ConsPlusNonformat"/>
        <w:jc w:val="both"/>
      </w:pPr>
      <w:r w:rsidRPr="00A9242A">
        <w:t xml:space="preserve">                                       контроля (надзора), муниципального</w:t>
      </w:r>
    </w:p>
    <w:p w:rsidR="00981B02" w:rsidRPr="00A9242A" w:rsidRDefault="00981B02" w:rsidP="00A9242A">
      <w:pPr>
        <w:pStyle w:val="ConsPlusNonformat"/>
        <w:jc w:val="both"/>
      </w:pPr>
      <w:r w:rsidRPr="00A9242A">
        <w:t xml:space="preserve">                                        контроля с указанием юридического</w:t>
      </w:r>
    </w:p>
    <w:p w:rsidR="00981B02" w:rsidRPr="00A9242A" w:rsidRDefault="00981B02" w:rsidP="00A9242A">
      <w:pPr>
        <w:pStyle w:val="ConsPlusNonformat"/>
        <w:jc w:val="both"/>
      </w:pPr>
      <w:r w:rsidRPr="00A9242A">
        <w:t xml:space="preserve">                                                      адреса)</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 xml:space="preserve">                                                            (Типовая форма)</w:t>
      </w:r>
    </w:p>
    <w:p w:rsidR="00981B02" w:rsidRPr="00A9242A" w:rsidRDefault="00981B02" w:rsidP="00A9242A">
      <w:pPr>
        <w:pStyle w:val="ConsPlusNonformat"/>
        <w:jc w:val="both"/>
      </w:pPr>
    </w:p>
    <w:p w:rsidR="00981B02" w:rsidRPr="00A9242A" w:rsidRDefault="00981B02" w:rsidP="00A9242A">
      <w:pPr>
        <w:pStyle w:val="ConsPlusNonformat"/>
        <w:jc w:val="both"/>
      </w:pPr>
      <w:bookmarkStart w:id="1" w:name="Par245"/>
      <w:bookmarkEnd w:id="1"/>
      <w:r w:rsidRPr="00A9242A">
        <w:t xml:space="preserve">                                 ЗАЯВЛЕНИЕ</w:t>
      </w:r>
    </w:p>
    <w:p w:rsidR="00981B02" w:rsidRPr="00A9242A" w:rsidRDefault="00981B02" w:rsidP="00A9242A">
      <w:pPr>
        <w:pStyle w:val="ConsPlusNonformat"/>
        <w:jc w:val="both"/>
      </w:pPr>
      <w:r w:rsidRPr="00A9242A">
        <w:t xml:space="preserve">             о согласовании органом государственного контроля</w:t>
      </w:r>
    </w:p>
    <w:p w:rsidR="00981B02" w:rsidRPr="00A9242A" w:rsidRDefault="00981B02" w:rsidP="00A9242A">
      <w:pPr>
        <w:pStyle w:val="ConsPlusNonformat"/>
        <w:jc w:val="both"/>
      </w:pPr>
      <w:r w:rsidRPr="00A9242A">
        <w:t xml:space="preserve">           (надзора), органом муниципального контроля с органом</w:t>
      </w:r>
    </w:p>
    <w:p w:rsidR="00981B02" w:rsidRPr="00A9242A" w:rsidRDefault="00981B02" w:rsidP="00A9242A">
      <w:pPr>
        <w:pStyle w:val="ConsPlusNonformat"/>
        <w:jc w:val="both"/>
      </w:pPr>
      <w:r w:rsidRPr="00A9242A">
        <w:t xml:space="preserve">           прокуратуры проведения внеплановой выездной проверки</w:t>
      </w:r>
    </w:p>
    <w:p w:rsidR="00981B02" w:rsidRPr="00A9242A" w:rsidRDefault="00981B02" w:rsidP="00A9242A">
      <w:pPr>
        <w:pStyle w:val="ConsPlusNonformat"/>
        <w:jc w:val="both"/>
      </w:pPr>
      <w:r w:rsidRPr="00A9242A">
        <w:t xml:space="preserve">            юридического лица, индивидуального предпринимателя</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1.  В соответствии со статьей 10 Федерального закона  от  26  декабря  2008</w:t>
      </w:r>
    </w:p>
    <w:p w:rsidR="00981B02" w:rsidRPr="00A9242A" w:rsidRDefault="00981B02" w:rsidP="00A9242A">
      <w:pPr>
        <w:pStyle w:val="ConsPlusNonformat"/>
        <w:jc w:val="both"/>
      </w:pPr>
      <w:r w:rsidRPr="00A9242A">
        <w:t>г.   N   294-ФЗ   "О   защите   прав   юридических   лиц  и  индивидуальных</w:t>
      </w:r>
    </w:p>
    <w:p w:rsidR="00981B02" w:rsidRPr="00A9242A" w:rsidRDefault="00981B02" w:rsidP="00A9242A">
      <w:pPr>
        <w:pStyle w:val="ConsPlusNonformat"/>
        <w:jc w:val="both"/>
      </w:pPr>
      <w:r w:rsidRPr="00A9242A">
        <w:t>предпринимателей  при  осуществлении  государственного контроля (надзора) и</w:t>
      </w:r>
    </w:p>
    <w:p w:rsidR="00981B02" w:rsidRPr="00A9242A" w:rsidRDefault="00981B02" w:rsidP="00A9242A">
      <w:pPr>
        <w:pStyle w:val="ConsPlusNonformat"/>
        <w:jc w:val="both"/>
      </w:pPr>
      <w:r w:rsidRPr="00A9242A">
        <w:t>муниципального  контроля"  (Собрание законодательства Российской Федерации,</w:t>
      </w:r>
    </w:p>
    <w:p w:rsidR="00981B02" w:rsidRPr="00A9242A" w:rsidRDefault="00981B02" w:rsidP="00A9242A">
      <w:pPr>
        <w:pStyle w:val="ConsPlusNonformat"/>
        <w:jc w:val="both"/>
      </w:pPr>
      <w:r w:rsidRPr="00A9242A">
        <w:t>2008,  N  52,  ст. 6249) просим согласия на проведение внеплановой выездной</w:t>
      </w:r>
    </w:p>
    <w:p w:rsidR="00981B02" w:rsidRPr="00A9242A" w:rsidRDefault="00981B02" w:rsidP="00A9242A">
      <w:pPr>
        <w:pStyle w:val="ConsPlusNonformat"/>
        <w:jc w:val="both"/>
      </w:pPr>
      <w:r w:rsidRPr="00A9242A">
        <w:t>проверки в отношении 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(наименование, адрес (место нахождения) постоянно действующего</w:t>
      </w:r>
    </w:p>
    <w:p w:rsidR="00981B02" w:rsidRPr="00A9242A" w:rsidRDefault="00981B02" w:rsidP="00A9242A">
      <w:pPr>
        <w:pStyle w:val="ConsPlusNonformat"/>
        <w:jc w:val="both"/>
      </w:pPr>
      <w:r w:rsidRPr="00A9242A">
        <w:t xml:space="preserve"> исполнительного органа юридического лица, государственный регистрационный</w:t>
      </w:r>
    </w:p>
    <w:p w:rsidR="00981B02" w:rsidRPr="00A9242A" w:rsidRDefault="00981B02" w:rsidP="00A9242A">
      <w:pPr>
        <w:pStyle w:val="ConsPlusNonformat"/>
        <w:jc w:val="both"/>
      </w:pPr>
      <w:r w:rsidRPr="00A9242A">
        <w:t xml:space="preserve"> номер записи о государственной регистрации юридического лица/фамилия, имя</w:t>
      </w:r>
    </w:p>
    <w:p w:rsidR="00981B02" w:rsidRPr="00A9242A" w:rsidRDefault="00981B02" w:rsidP="00A9242A">
      <w:pPr>
        <w:pStyle w:val="ConsPlusNonformat"/>
        <w:jc w:val="both"/>
      </w:pPr>
      <w:r w:rsidRPr="00A9242A">
        <w:t xml:space="preserve">   и (в случае, если имеется) отчество, место жительства индивидуального</w:t>
      </w:r>
    </w:p>
    <w:p w:rsidR="00981B02" w:rsidRPr="00A9242A" w:rsidRDefault="00981B02" w:rsidP="00A9242A">
      <w:pPr>
        <w:pStyle w:val="ConsPlusNonformat"/>
        <w:jc w:val="both"/>
      </w:pPr>
      <w:r w:rsidRPr="00A9242A">
        <w:t xml:space="preserve">      предпринимателя, государственный регистрационный номер записи о</w:t>
      </w:r>
    </w:p>
    <w:p w:rsidR="00981B02" w:rsidRPr="00A9242A" w:rsidRDefault="00981B02" w:rsidP="00A9242A">
      <w:pPr>
        <w:pStyle w:val="ConsPlusNonformat"/>
        <w:jc w:val="both"/>
      </w:pPr>
      <w:r w:rsidRPr="00A9242A">
        <w:t xml:space="preserve">       государственной регистрации индивидуального предпринимателя,</w:t>
      </w:r>
    </w:p>
    <w:p w:rsidR="00981B02" w:rsidRPr="00A9242A" w:rsidRDefault="00981B02" w:rsidP="00A9242A">
      <w:pPr>
        <w:pStyle w:val="ConsPlusNonformat"/>
        <w:jc w:val="both"/>
      </w:pPr>
      <w:r w:rsidRPr="00A9242A">
        <w:t xml:space="preserve">                идентификационный номер налогоплательщика)</w:t>
      </w:r>
    </w:p>
    <w:p w:rsidR="00981B02" w:rsidRPr="00A9242A" w:rsidRDefault="00981B02" w:rsidP="00A9242A">
      <w:pPr>
        <w:pStyle w:val="ConsPlusNonformat"/>
        <w:jc w:val="both"/>
      </w:pPr>
      <w:r w:rsidRPr="00A9242A">
        <w:t>осуществляющего предпринимательскую деятельность по адресу: 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2. Основание проведения проверки:</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(ссылка на положение Федерального закона от 26 декабря 2008 г. N 294-ФЗ</w:t>
      </w:r>
    </w:p>
    <w:p w:rsidR="00981B02" w:rsidRPr="00A9242A" w:rsidRDefault="00981B02" w:rsidP="00A9242A">
      <w:pPr>
        <w:pStyle w:val="ConsPlusNonformat"/>
        <w:jc w:val="both"/>
      </w:pPr>
      <w:r w:rsidRPr="00A9242A">
        <w:t xml:space="preserve">     "О защите прав юридических лиц и индивидуальных предпринимателей</w:t>
      </w:r>
    </w:p>
    <w:p w:rsidR="00981B02" w:rsidRPr="00A9242A" w:rsidRDefault="00981B02" w:rsidP="00A9242A">
      <w:pPr>
        <w:pStyle w:val="ConsPlusNonformat"/>
        <w:jc w:val="both"/>
      </w:pPr>
      <w:r w:rsidRPr="00A9242A">
        <w:t xml:space="preserve">           при осуществлении государственного контроля (надзора)</w:t>
      </w:r>
    </w:p>
    <w:p w:rsidR="00981B02" w:rsidRPr="00A9242A" w:rsidRDefault="00981B02" w:rsidP="00A9242A">
      <w:pPr>
        <w:pStyle w:val="ConsPlusNonformat"/>
        <w:jc w:val="both"/>
      </w:pPr>
      <w:r w:rsidRPr="00A9242A">
        <w:t xml:space="preserve">                        и муниципального контроля")</w:t>
      </w:r>
    </w:p>
    <w:p w:rsidR="00981B02" w:rsidRPr="00A9242A" w:rsidRDefault="00981B02" w:rsidP="00A9242A">
      <w:pPr>
        <w:pStyle w:val="ConsPlusNonformat"/>
        <w:jc w:val="both"/>
      </w:pPr>
      <w:r w:rsidRPr="00A9242A">
        <w:t>3. Дата начала проведения проверки:</w:t>
      </w:r>
    </w:p>
    <w:p w:rsidR="00981B02" w:rsidRPr="00A9242A" w:rsidRDefault="00981B02" w:rsidP="00A9242A">
      <w:pPr>
        <w:pStyle w:val="ConsPlusNonformat"/>
        <w:jc w:val="both"/>
      </w:pPr>
      <w:r w:rsidRPr="00A9242A">
        <w:t xml:space="preserve">   "__" ______________ 20__ года.</w:t>
      </w:r>
    </w:p>
    <w:p w:rsidR="00981B02" w:rsidRPr="00A9242A" w:rsidRDefault="00981B02" w:rsidP="00A9242A">
      <w:pPr>
        <w:pStyle w:val="ConsPlusNonformat"/>
        <w:jc w:val="both"/>
      </w:pPr>
      <w:r w:rsidRPr="00A9242A">
        <w:t>4. Время начала проведения проверки:</w:t>
      </w:r>
    </w:p>
    <w:p w:rsidR="00981B02" w:rsidRPr="00A9242A" w:rsidRDefault="00981B02" w:rsidP="00A9242A">
      <w:pPr>
        <w:pStyle w:val="ConsPlusNonformat"/>
        <w:jc w:val="both"/>
      </w:pPr>
      <w:r w:rsidRPr="00A9242A">
        <w:t xml:space="preserve">   "__" ______________ 20__ года.</w:t>
      </w:r>
    </w:p>
    <w:p w:rsidR="00981B02" w:rsidRPr="00A9242A" w:rsidRDefault="00981B02" w:rsidP="00A9242A">
      <w:pPr>
        <w:pStyle w:val="ConsPlusNonformat"/>
        <w:jc w:val="both"/>
      </w:pPr>
      <w:r w:rsidRPr="00A9242A">
        <w:t xml:space="preserve">   (указывается  в случае, если  основанием  проведения  проверки  является</w:t>
      </w:r>
    </w:p>
    <w:p w:rsidR="00981B02" w:rsidRPr="00A9242A" w:rsidRDefault="00981B02" w:rsidP="00A9242A">
      <w:pPr>
        <w:pStyle w:val="ConsPlusNonformat"/>
        <w:jc w:val="both"/>
      </w:pPr>
      <w:r w:rsidRPr="00A9242A">
        <w:t xml:space="preserve">   часть 12 статьи 10 Федерального  закона  от 26 декабря 2008 г.  N 294-ФЗ</w:t>
      </w:r>
    </w:p>
    <w:p w:rsidR="00981B02" w:rsidRPr="00A9242A" w:rsidRDefault="00981B02" w:rsidP="00A9242A">
      <w:pPr>
        <w:pStyle w:val="ConsPlusNonformat"/>
        <w:jc w:val="both"/>
      </w:pPr>
      <w:r w:rsidRPr="00A9242A">
        <w:t xml:space="preserve">   "О защите  прав  юридических  лиц и индивидуальных предпринимателей  при</w:t>
      </w:r>
    </w:p>
    <w:p w:rsidR="00981B02" w:rsidRPr="00A9242A" w:rsidRDefault="00981B02" w:rsidP="00A9242A">
      <w:pPr>
        <w:pStyle w:val="ConsPlusNonformat"/>
        <w:jc w:val="both"/>
      </w:pPr>
      <w:r w:rsidRPr="00A9242A">
        <w:t xml:space="preserve">   осуществлении  государственного  контроля  (надзора)  и   муниципального</w:t>
      </w:r>
    </w:p>
    <w:p w:rsidR="00981B02" w:rsidRPr="00A9242A" w:rsidRDefault="00981B02" w:rsidP="00A9242A">
      <w:pPr>
        <w:pStyle w:val="ConsPlusNonformat"/>
        <w:jc w:val="both"/>
      </w:pPr>
      <w:r w:rsidRPr="00A9242A">
        <w:t xml:space="preserve">   контроля")</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Приложения: _______________________________________________________________</w:t>
      </w:r>
    </w:p>
    <w:p w:rsidR="00981B02" w:rsidRPr="00A9242A" w:rsidRDefault="00981B02" w:rsidP="00A9242A">
      <w:pPr>
        <w:pStyle w:val="ConsPlusNonformat"/>
        <w:jc w:val="both"/>
      </w:pPr>
      <w:r w:rsidRPr="00A9242A">
        <w:t xml:space="preserve">            _______________________________________________________________</w:t>
      </w:r>
    </w:p>
    <w:p w:rsidR="00981B02" w:rsidRPr="00A9242A" w:rsidRDefault="00981B02" w:rsidP="00A9242A">
      <w:pPr>
        <w:pStyle w:val="ConsPlusNonformat"/>
        <w:jc w:val="both"/>
      </w:pPr>
      <w:r w:rsidRPr="00A9242A">
        <w:t xml:space="preserve">            _______________________________________________________________</w:t>
      </w:r>
    </w:p>
    <w:p w:rsidR="00981B02" w:rsidRPr="00A9242A" w:rsidRDefault="00981B02" w:rsidP="00A9242A">
      <w:pPr>
        <w:pStyle w:val="ConsPlusNonformat"/>
        <w:jc w:val="both"/>
      </w:pPr>
      <w:r w:rsidRPr="00A9242A">
        <w:t xml:space="preserve">               (копия распоряжения или приказа руководителя, заместителя</w:t>
      </w:r>
    </w:p>
    <w:p w:rsidR="00981B02" w:rsidRPr="00A9242A" w:rsidRDefault="00981B02" w:rsidP="00A9242A">
      <w:pPr>
        <w:pStyle w:val="ConsPlusNonformat"/>
        <w:jc w:val="both"/>
      </w:pPr>
      <w:r w:rsidRPr="00A9242A">
        <w:t xml:space="preserve">            руководителя органа государственного контроля (надзора), органа</w:t>
      </w:r>
    </w:p>
    <w:p w:rsidR="00981B02" w:rsidRPr="00A9242A" w:rsidRDefault="00981B02" w:rsidP="00A9242A">
      <w:pPr>
        <w:pStyle w:val="ConsPlusNonformat"/>
        <w:jc w:val="both"/>
      </w:pPr>
      <w:r w:rsidRPr="00A9242A">
        <w:t xml:space="preserve">               муниципального контроля о проведении внеплановой выездной</w:t>
      </w:r>
    </w:p>
    <w:p w:rsidR="00981B02" w:rsidRPr="00A9242A" w:rsidRDefault="00981B02" w:rsidP="00A9242A">
      <w:pPr>
        <w:pStyle w:val="ConsPlusNonformat"/>
        <w:jc w:val="both"/>
      </w:pPr>
      <w:r w:rsidRPr="00A9242A">
        <w:t xml:space="preserve">                 проверки. Документы, содержащие сведения, послужившие</w:t>
      </w:r>
    </w:p>
    <w:p w:rsidR="00981B02" w:rsidRPr="00A9242A" w:rsidRDefault="00981B02" w:rsidP="00A9242A">
      <w:pPr>
        <w:pStyle w:val="ConsPlusNonformat"/>
        <w:jc w:val="both"/>
      </w:pPr>
      <w:r w:rsidRPr="00A9242A">
        <w:t xml:space="preserve">                    основанием для проведения внеплановой проверки)</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__________________________________  _________  ____________________________</w:t>
      </w:r>
    </w:p>
    <w:p w:rsidR="00981B02" w:rsidRPr="00A9242A" w:rsidRDefault="00981B02" w:rsidP="00A9242A">
      <w:pPr>
        <w:pStyle w:val="ConsPlusNonformat"/>
        <w:jc w:val="both"/>
      </w:pPr>
      <w:r w:rsidRPr="00A9242A">
        <w:t xml:space="preserve"> (наименование должностного лица)   (подпись)    (фамилия, имя, отчество</w:t>
      </w:r>
    </w:p>
    <w:p w:rsidR="00981B02" w:rsidRPr="00A9242A" w:rsidRDefault="00981B02" w:rsidP="00A9242A">
      <w:pPr>
        <w:pStyle w:val="ConsPlusNonformat"/>
        <w:jc w:val="both"/>
      </w:pPr>
      <w:r w:rsidRPr="00A9242A">
        <w:t xml:space="preserve">                                                 (в случае, если имеется)</w:t>
      </w:r>
    </w:p>
    <w:p w:rsidR="00981B02" w:rsidRPr="00A9242A" w:rsidRDefault="00981B02" w:rsidP="00A9242A">
      <w:pPr>
        <w:pStyle w:val="ConsPlusNonformat"/>
        <w:jc w:val="both"/>
      </w:pPr>
      <w:r w:rsidRPr="00A9242A">
        <w:t xml:space="preserve">    М.П.</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 xml:space="preserve">    Дата и время составления документа: ___________________________________</w:t>
      </w:r>
    </w:p>
    <w:p w:rsidR="00981B02" w:rsidRPr="00A9242A" w:rsidRDefault="00981B02" w:rsidP="00A9242A">
      <w:pPr>
        <w:pStyle w:val="ConsPlusNormal"/>
        <w:jc w:val="both"/>
      </w:pPr>
    </w:p>
    <w:p w:rsidR="00981B02" w:rsidRPr="00A9242A" w:rsidRDefault="00981B02" w:rsidP="00A9242A">
      <w:pPr>
        <w:pStyle w:val="ConsPlusNormal"/>
        <w:jc w:val="right"/>
        <w:outlineLvl w:val="0"/>
      </w:pPr>
      <w:r w:rsidRPr="00A9242A">
        <w:t>Приложение 3</w:t>
      </w:r>
    </w:p>
    <w:p w:rsidR="00981B02" w:rsidRPr="00A9242A" w:rsidRDefault="00981B02" w:rsidP="00A9242A">
      <w:pPr>
        <w:pStyle w:val="ConsPlusNormal"/>
        <w:jc w:val="center"/>
      </w:pPr>
      <w:r w:rsidRPr="00A9242A">
        <w:t>Список изменяющих документов</w:t>
      </w:r>
    </w:p>
    <w:p w:rsidR="00981B02" w:rsidRPr="00A9242A" w:rsidRDefault="00981B02" w:rsidP="00A9242A">
      <w:pPr>
        <w:pStyle w:val="ConsPlusNormal"/>
        <w:jc w:val="center"/>
      </w:pPr>
      <w:r w:rsidRPr="00A9242A">
        <w:t>(в ред. Приказа Минэкономразвития России от 30.09.2011 N 532)</w:t>
      </w:r>
    </w:p>
    <w:p w:rsidR="00981B02" w:rsidRPr="00A9242A" w:rsidRDefault="00981B02" w:rsidP="00A9242A">
      <w:pPr>
        <w:pStyle w:val="ConsPlusNormal"/>
        <w:jc w:val="both"/>
      </w:pPr>
    </w:p>
    <w:p w:rsidR="00981B02" w:rsidRPr="00A9242A" w:rsidRDefault="00981B02" w:rsidP="00A9242A">
      <w:pPr>
        <w:pStyle w:val="ConsPlusNormal"/>
        <w:jc w:val="right"/>
      </w:pPr>
      <w:r w:rsidRPr="00A9242A">
        <w:t>(Типовая форма)</w:t>
      </w:r>
    </w:p>
    <w:p w:rsidR="00981B02" w:rsidRPr="00A9242A" w:rsidRDefault="00981B02" w:rsidP="00A9242A">
      <w:pPr>
        <w:pStyle w:val="ConsPlusNormal"/>
        <w:jc w:val="both"/>
      </w:pP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(наименование органа государственного контроля (надзора) или органа</w:t>
      </w:r>
    </w:p>
    <w:p w:rsidR="00981B02" w:rsidRPr="00A9242A" w:rsidRDefault="00981B02" w:rsidP="00A9242A">
      <w:pPr>
        <w:pStyle w:val="ConsPlusNonformat"/>
        <w:jc w:val="both"/>
      </w:pPr>
      <w:r w:rsidRPr="00A9242A">
        <w:t xml:space="preserve">                         муниципального контроля)</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__________________________                       "__" _____________ 20__ г.</w:t>
      </w:r>
    </w:p>
    <w:p w:rsidR="00981B02" w:rsidRPr="00A9242A" w:rsidRDefault="00981B02" w:rsidP="00A9242A">
      <w:pPr>
        <w:pStyle w:val="ConsPlusNonformat"/>
        <w:jc w:val="both"/>
      </w:pPr>
      <w:r w:rsidRPr="00A9242A">
        <w:t xml:space="preserve"> (место составления акта)                          (дата составления акта)</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 xml:space="preserve">                                                 __________________________</w:t>
      </w:r>
    </w:p>
    <w:p w:rsidR="00981B02" w:rsidRPr="00A9242A" w:rsidRDefault="00981B02" w:rsidP="00A9242A">
      <w:pPr>
        <w:pStyle w:val="ConsPlusNonformat"/>
        <w:jc w:val="both"/>
      </w:pPr>
      <w:r w:rsidRPr="00A9242A">
        <w:t xml:space="preserve">                                                  (время составления акта)</w:t>
      </w:r>
    </w:p>
    <w:p w:rsidR="00981B02" w:rsidRPr="00A9242A" w:rsidRDefault="00981B02" w:rsidP="00A9242A">
      <w:pPr>
        <w:pStyle w:val="ConsPlusNonformat"/>
        <w:jc w:val="both"/>
      </w:pPr>
    </w:p>
    <w:p w:rsidR="00981B02" w:rsidRPr="00A9242A" w:rsidRDefault="00981B02" w:rsidP="00A9242A">
      <w:pPr>
        <w:pStyle w:val="ConsPlusNonformat"/>
        <w:jc w:val="both"/>
      </w:pPr>
      <w:bookmarkStart w:id="2" w:name="Par322"/>
      <w:bookmarkEnd w:id="2"/>
      <w:r w:rsidRPr="00A9242A">
        <w:t xml:space="preserve">                               АКТ ПРОВЕРКИ</w:t>
      </w:r>
    </w:p>
    <w:p w:rsidR="00981B02" w:rsidRPr="00A9242A" w:rsidRDefault="00981B02" w:rsidP="00A9242A">
      <w:pPr>
        <w:pStyle w:val="ConsPlusNonformat"/>
        <w:jc w:val="both"/>
      </w:pPr>
      <w:r w:rsidRPr="00A9242A">
        <w:t xml:space="preserve">               органом государственного контроля (надзора),</w:t>
      </w:r>
    </w:p>
    <w:p w:rsidR="00981B02" w:rsidRPr="00A9242A" w:rsidRDefault="00981B02" w:rsidP="00A9242A">
      <w:pPr>
        <w:pStyle w:val="ConsPlusNonformat"/>
        <w:jc w:val="both"/>
      </w:pPr>
      <w:r w:rsidRPr="00A9242A">
        <w:t xml:space="preserve">            органом муниципального контроля юридического лица,</w:t>
      </w:r>
    </w:p>
    <w:p w:rsidR="00981B02" w:rsidRPr="00A9242A" w:rsidRDefault="00981B02" w:rsidP="00A9242A">
      <w:pPr>
        <w:pStyle w:val="ConsPlusNonformat"/>
        <w:jc w:val="both"/>
      </w:pPr>
      <w:r w:rsidRPr="00A9242A">
        <w:t xml:space="preserve">                      индивидуального предпринимателя</w:t>
      </w:r>
    </w:p>
    <w:p w:rsidR="00981B02" w:rsidRPr="00A9242A" w:rsidRDefault="00981B02" w:rsidP="00A9242A">
      <w:pPr>
        <w:pStyle w:val="ConsPlusNonformat"/>
        <w:jc w:val="both"/>
      </w:pPr>
      <w:r w:rsidRPr="00A9242A">
        <w:t xml:space="preserve">                               N __________</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По адресу/адресам: ________________________________________________________</w:t>
      </w:r>
    </w:p>
    <w:p w:rsidR="00981B02" w:rsidRPr="00A9242A" w:rsidRDefault="00981B02" w:rsidP="00A9242A">
      <w:pPr>
        <w:pStyle w:val="ConsPlusNonformat"/>
        <w:jc w:val="both"/>
      </w:pPr>
      <w:r w:rsidRPr="00A9242A">
        <w:t xml:space="preserve">                                (место проведения проверки)</w:t>
      </w:r>
    </w:p>
    <w:p w:rsidR="00981B02" w:rsidRPr="00A9242A" w:rsidRDefault="00981B02" w:rsidP="00A9242A">
      <w:pPr>
        <w:pStyle w:val="ConsPlusNonformat"/>
        <w:jc w:val="both"/>
      </w:pPr>
      <w:r w:rsidRPr="00A9242A">
        <w:t>На основании: 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(вид документа с указанием реквизитов (номер, дата))</w:t>
      </w:r>
    </w:p>
    <w:p w:rsidR="00981B02" w:rsidRPr="00A9242A" w:rsidRDefault="00981B02" w:rsidP="00A9242A">
      <w:pPr>
        <w:pStyle w:val="ConsPlusNonformat"/>
        <w:jc w:val="both"/>
      </w:pPr>
      <w:r w:rsidRPr="00A9242A">
        <w:t>была проведена ______________________________________ проверка в отношении:</w:t>
      </w:r>
    </w:p>
    <w:p w:rsidR="00981B02" w:rsidRPr="00A9242A" w:rsidRDefault="00981B02" w:rsidP="00A9242A">
      <w:pPr>
        <w:pStyle w:val="ConsPlusNonformat"/>
        <w:jc w:val="both"/>
      </w:pPr>
      <w:r w:rsidRPr="00A9242A">
        <w:t xml:space="preserve">                       (плановая/внеплановая,</w:t>
      </w:r>
    </w:p>
    <w:p w:rsidR="00981B02" w:rsidRPr="00A9242A" w:rsidRDefault="00981B02" w:rsidP="00A9242A">
      <w:pPr>
        <w:pStyle w:val="ConsPlusNonformat"/>
        <w:jc w:val="both"/>
      </w:pPr>
      <w:r w:rsidRPr="00A9242A">
        <w:t xml:space="preserve">                       документарная/выездная)</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(наименование юридического лица, фамилия, имя, отчество</w:t>
      </w:r>
    </w:p>
    <w:p w:rsidR="00981B02" w:rsidRPr="00A9242A" w:rsidRDefault="00981B02" w:rsidP="00A9242A">
      <w:pPr>
        <w:pStyle w:val="ConsPlusNonformat"/>
        <w:jc w:val="both"/>
      </w:pPr>
      <w:r w:rsidRPr="00A9242A">
        <w:t xml:space="preserve">        (последнее - при наличии) индивидуального предпринимателя)</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Дата и время проведения проверки:</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"__" ___ 20__ г. с __ час. __ мин. до __ час. __ мин. Продолжительность ___</w:t>
      </w:r>
    </w:p>
    <w:p w:rsidR="00981B02" w:rsidRPr="00A9242A" w:rsidRDefault="00981B02" w:rsidP="00A9242A">
      <w:pPr>
        <w:pStyle w:val="ConsPlusNonformat"/>
        <w:jc w:val="both"/>
      </w:pPr>
      <w:r w:rsidRPr="00A9242A">
        <w:t>"__" ___ 20__ г. с __ час. __ мин. до __ час. __ мин. Продолжительность ___</w:t>
      </w:r>
    </w:p>
    <w:p w:rsidR="00981B02" w:rsidRPr="00A9242A" w:rsidRDefault="00981B02" w:rsidP="00A9242A">
      <w:pPr>
        <w:pStyle w:val="ConsPlusNonformat"/>
        <w:jc w:val="both"/>
      </w:pPr>
      <w:r w:rsidRPr="00A9242A">
        <w:t xml:space="preserve">   (заполняется в случае проведения проверок филиалов, представительств,</w:t>
      </w:r>
    </w:p>
    <w:p w:rsidR="00981B02" w:rsidRPr="00A9242A" w:rsidRDefault="00981B02" w:rsidP="00A9242A">
      <w:pPr>
        <w:pStyle w:val="ConsPlusNonformat"/>
        <w:jc w:val="both"/>
      </w:pPr>
      <w:r w:rsidRPr="00A9242A">
        <w:t xml:space="preserve">       обособленных структурных подразделений юридического лица или</w:t>
      </w:r>
    </w:p>
    <w:p w:rsidR="00981B02" w:rsidRPr="00A9242A" w:rsidRDefault="00981B02" w:rsidP="00A9242A">
      <w:pPr>
        <w:pStyle w:val="ConsPlusNonformat"/>
        <w:jc w:val="both"/>
      </w:pPr>
      <w:r w:rsidRPr="00A9242A">
        <w:t xml:space="preserve">      при осуществлении деятельности индивидуального предпринимателя</w:t>
      </w:r>
    </w:p>
    <w:p w:rsidR="00981B02" w:rsidRPr="00A9242A" w:rsidRDefault="00981B02" w:rsidP="00A9242A">
      <w:pPr>
        <w:pStyle w:val="ConsPlusNonformat"/>
        <w:jc w:val="both"/>
      </w:pPr>
      <w:r w:rsidRPr="00A9242A">
        <w:t xml:space="preserve">                          по нескольким адресам)</w:t>
      </w:r>
    </w:p>
    <w:p w:rsidR="00981B02" w:rsidRPr="00A9242A" w:rsidRDefault="00981B02" w:rsidP="00A9242A">
      <w:pPr>
        <w:pStyle w:val="ConsPlusNonformat"/>
        <w:jc w:val="both"/>
      </w:pPr>
      <w:r w:rsidRPr="00A9242A">
        <w:t>Общая продолжительность проверки: _________________________________________</w:t>
      </w:r>
    </w:p>
    <w:p w:rsidR="00981B02" w:rsidRPr="00A9242A" w:rsidRDefault="00981B02" w:rsidP="00A9242A">
      <w:pPr>
        <w:pStyle w:val="ConsPlusNonformat"/>
        <w:jc w:val="both"/>
      </w:pPr>
      <w:r w:rsidRPr="00A9242A">
        <w:t xml:space="preserve">                                           (рабочих дней/часов)</w:t>
      </w:r>
    </w:p>
    <w:p w:rsidR="00981B02" w:rsidRPr="00A9242A" w:rsidRDefault="00981B02" w:rsidP="00A9242A">
      <w:pPr>
        <w:pStyle w:val="ConsPlusNonformat"/>
        <w:jc w:val="both"/>
      </w:pPr>
      <w:r w:rsidRPr="00A9242A">
        <w:t>Акт составлен: 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(наименование органа государственного контроля (надзора) или органа</w:t>
      </w:r>
    </w:p>
    <w:p w:rsidR="00981B02" w:rsidRPr="00A9242A" w:rsidRDefault="00981B02" w:rsidP="00A9242A">
      <w:pPr>
        <w:pStyle w:val="ConsPlusNonformat"/>
        <w:jc w:val="both"/>
      </w:pPr>
      <w:r w:rsidRPr="00A9242A">
        <w:t xml:space="preserve">                         муниципального контроля)</w:t>
      </w:r>
    </w:p>
    <w:p w:rsidR="00981B02" w:rsidRPr="00A9242A" w:rsidRDefault="00981B02" w:rsidP="00A9242A">
      <w:pPr>
        <w:pStyle w:val="ConsPlusNonformat"/>
        <w:jc w:val="both"/>
      </w:pPr>
      <w:r w:rsidRPr="00A9242A">
        <w:t>С   копией   распоряжения/приказа   о   проведении  проверки ознакомлен(ы):</w:t>
      </w:r>
    </w:p>
    <w:p w:rsidR="00981B02" w:rsidRPr="00A9242A" w:rsidRDefault="00981B02" w:rsidP="00A9242A">
      <w:pPr>
        <w:pStyle w:val="ConsPlusNonformat"/>
        <w:jc w:val="both"/>
      </w:pPr>
      <w:r w:rsidRPr="00A9242A">
        <w:t>(заполняется при проведении выездной проверки)</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(фамилии, инициалы, подпись, дата, время)</w:t>
      </w:r>
    </w:p>
    <w:p w:rsidR="00981B02" w:rsidRPr="00A9242A" w:rsidRDefault="00981B02" w:rsidP="00A9242A">
      <w:pPr>
        <w:pStyle w:val="ConsPlusNonformat"/>
        <w:jc w:val="both"/>
      </w:pPr>
      <w:r w:rsidRPr="00A9242A">
        <w:t>Дата и номер решения прокурора (его заместителя) о согласовании  проведения</w:t>
      </w:r>
    </w:p>
    <w:p w:rsidR="00981B02" w:rsidRPr="00A9242A" w:rsidRDefault="00981B02" w:rsidP="00A9242A">
      <w:pPr>
        <w:pStyle w:val="ConsPlusNonformat"/>
        <w:jc w:val="both"/>
      </w:pPr>
      <w:r w:rsidRPr="00A9242A">
        <w:t>проверки: 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(заполняется в случае необходимости согласования проверки</w:t>
      </w:r>
    </w:p>
    <w:p w:rsidR="00981B02" w:rsidRPr="00A9242A" w:rsidRDefault="00981B02" w:rsidP="00A9242A">
      <w:pPr>
        <w:pStyle w:val="ConsPlusNonformat"/>
        <w:jc w:val="both"/>
      </w:pPr>
      <w:r w:rsidRPr="00A9242A">
        <w:t xml:space="preserve">                          с органами прокуратуры)</w:t>
      </w:r>
    </w:p>
    <w:p w:rsidR="00981B02" w:rsidRPr="00A9242A" w:rsidRDefault="00981B02" w:rsidP="00A9242A">
      <w:pPr>
        <w:pStyle w:val="ConsPlusNonformat"/>
        <w:jc w:val="both"/>
      </w:pPr>
      <w:r w:rsidRPr="00A9242A">
        <w:t>Лицо(а), проводившее проверку: 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(фамилия, имя, отчество (последнее - при наличии), должность</w:t>
      </w:r>
    </w:p>
    <w:p w:rsidR="00981B02" w:rsidRPr="00A9242A" w:rsidRDefault="00981B02" w:rsidP="00A9242A">
      <w:pPr>
        <w:pStyle w:val="ConsPlusNonformat"/>
        <w:jc w:val="both"/>
      </w:pPr>
      <w:r w:rsidRPr="00A9242A">
        <w:t xml:space="preserve"> должностного лица (должностных лиц), проводившего(их) проверку; в случае</w:t>
      </w:r>
    </w:p>
    <w:p w:rsidR="00981B02" w:rsidRPr="00A9242A" w:rsidRDefault="00981B02" w:rsidP="00A9242A">
      <w:pPr>
        <w:pStyle w:val="ConsPlusNonformat"/>
        <w:jc w:val="both"/>
      </w:pPr>
      <w:r w:rsidRPr="00A9242A">
        <w:t xml:space="preserve">    привлечения к участию в проверке экспертов, экспертных организаций</w:t>
      </w:r>
    </w:p>
    <w:p w:rsidR="00981B02" w:rsidRPr="00A9242A" w:rsidRDefault="00981B02" w:rsidP="00A9242A">
      <w:pPr>
        <w:pStyle w:val="ConsPlusNonformat"/>
        <w:jc w:val="both"/>
      </w:pPr>
      <w:r w:rsidRPr="00A9242A">
        <w:t xml:space="preserve">      указываются фамилии, имена, отчества (последнее - при наличии),</w:t>
      </w:r>
    </w:p>
    <w:p w:rsidR="00981B02" w:rsidRPr="00A9242A" w:rsidRDefault="00981B02" w:rsidP="00A9242A">
      <w:pPr>
        <w:pStyle w:val="ConsPlusNonformat"/>
        <w:jc w:val="both"/>
      </w:pPr>
      <w:r w:rsidRPr="00A9242A">
        <w:t xml:space="preserve"> должности экспертов и/или наименования экспертных организаций с указанием</w:t>
      </w:r>
    </w:p>
    <w:p w:rsidR="00981B02" w:rsidRPr="00A9242A" w:rsidRDefault="00981B02" w:rsidP="00A9242A">
      <w:pPr>
        <w:pStyle w:val="ConsPlusNonformat"/>
        <w:jc w:val="both"/>
      </w:pPr>
      <w:r w:rsidRPr="00A9242A">
        <w:t xml:space="preserve">      реквизитов свидетельства об аккредитации и наименование органа</w:t>
      </w:r>
    </w:p>
    <w:p w:rsidR="00981B02" w:rsidRPr="00A9242A" w:rsidRDefault="00981B02" w:rsidP="00A9242A">
      <w:pPr>
        <w:pStyle w:val="ConsPlusNonformat"/>
        <w:jc w:val="both"/>
      </w:pPr>
      <w:r w:rsidRPr="00A9242A">
        <w:t xml:space="preserve">                 по аккредитации, выдавшего свидетельство)</w:t>
      </w:r>
    </w:p>
    <w:p w:rsidR="00981B02" w:rsidRPr="00A9242A" w:rsidRDefault="00981B02" w:rsidP="00A9242A">
      <w:pPr>
        <w:pStyle w:val="ConsPlusNonformat"/>
        <w:jc w:val="both"/>
      </w:pPr>
      <w:r w:rsidRPr="00A9242A">
        <w:t>При проведении проверки присутствовали: 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(фамилия, имя, отчество (последнее - при наличии), должность</w:t>
      </w:r>
    </w:p>
    <w:p w:rsidR="00981B02" w:rsidRPr="00A9242A" w:rsidRDefault="00981B02" w:rsidP="00A9242A">
      <w:pPr>
        <w:pStyle w:val="ConsPlusNonformat"/>
        <w:jc w:val="both"/>
      </w:pPr>
      <w:r w:rsidRPr="00A9242A">
        <w:t xml:space="preserve">        руководителя, иного должностного лица (должностных лиц) или</w:t>
      </w:r>
    </w:p>
    <w:p w:rsidR="00981B02" w:rsidRPr="00A9242A" w:rsidRDefault="00981B02" w:rsidP="00A9242A">
      <w:pPr>
        <w:pStyle w:val="ConsPlusNonformat"/>
        <w:jc w:val="both"/>
      </w:pPr>
      <w:r w:rsidRPr="00A9242A">
        <w:t xml:space="preserve">     уполномоченного представителя юридического лица, уполномоченного</w:t>
      </w:r>
    </w:p>
    <w:p w:rsidR="00981B02" w:rsidRPr="00A9242A" w:rsidRDefault="00981B02" w:rsidP="00A9242A">
      <w:pPr>
        <w:pStyle w:val="ConsPlusNonformat"/>
        <w:jc w:val="both"/>
      </w:pPr>
      <w:r w:rsidRPr="00A9242A">
        <w:t xml:space="preserve">      представителя индивидуального предпринимателя, уполномоченного</w:t>
      </w:r>
    </w:p>
    <w:p w:rsidR="00981B02" w:rsidRPr="00A9242A" w:rsidRDefault="00981B02" w:rsidP="00A9242A">
      <w:pPr>
        <w:pStyle w:val="ConsPlusNonformat"/>
        <w:jc w:val="both"/>
      </w:pPr>
      <w:r w:rsidRPr="00A9242A">
        <w:t xml:space="preserve">      представителя саморегулируемой организации (в случае проведения</w:t>
      </w:r>
    </w:p>
    <w:p w:rsidR="00981B02" w:rsidRPr="00A9242A" w:rsidRDefault="00981B02" w:rsidP="00A9242A">
      <w:pPr>
        <w:pStyle w:val="ConsPlusNonformat"/>
        <w:jc w:val="both"/>
      </w:pPr>
      <w:r w:rsidRPr="00A9242A">
        <w:t xml:space="preserve">      проверки члена саморегулируемой организации), присутствовавших</w:t>
      </w:r>
    </w:p>
    <w:p w:rsidR="00981B02" w:rsidRPr="00A9242A" w:rsidRDefault="00981B02" w:rsidP="00A9242A">
      <w:pPr>
        <w:pStyle w:val="ConsPlusNonformat"/>
        <w:jc w:val="both"/>
      </w:pPr>
      <w:r w:rsidRPr="00A9242A">
        <w:t xml:space="preserve">                  при проведении мероприятий по проверке)</w:t>
      </w:r>
    </w:p>
    <w:p w:rsidR="00981B02" w:rsidRPr="00A9242A" w:rsidRDefault="00981B02" w:rsidP="00A9242A">
      <w:pPr>
        <w:pStyle w:val="ConsPlusNonformat"/>
        <w:jc w:val="both"/>
      </w:pPr>
      <w:r w:rsidRPr="00A9242A">
        <w:t xml:space="preserve">    В ходе проведения проверки:</w:t>
      </w:r>
    </w:p>
    <w:p w:rsidR="00981B02" w:rsidRPr="00A9242A" w:rsidRDefault="00981B02" w:rsidP="00A9242A">
      <w:pPr>
        <w:pStyle w:val="ConsPlusNonformat"/>
        <w:jc w:val="both"/>
      </w:pPr>
      <w:r w:rsidRPr="00A9242A">
        <w:t xml:space="preserve">    выявлены    нарушения    обязательных    требований   или   требований,</w:t>
      </w:r>
    </w:p>
    <w:p w:rsidR="00981B02" w:rsidRPr="00A9242A" w:rsidRDefault="00981B02" w:rsidP="00A9242A">
      <w:pPr>
        <w:pStyle w:val="ConsPlusNonformat"/>
        <w:jc w:val="both"/>
      </w:pPr>
      <w:r w:rsidRPr="00A9242A">
        <w:t>установленных   муниципальными  правовыми  актами  (с  указанием  положений</w:t>
      </w:r>
    </w:p>
    <w:p w:rsidR="00981B02" w:rsidRPr="00A9242A" w:rsidRDefault="00981B02" w:rsidP="00A9242A">
      <w:pPr>
        <w:pStyle w:val="ConsPlusNonformat"/>
        <w:jc w:val="both"/>
      </w:pPr>
      <w:r w:rsidRPr="00A9242A">
        <w:t>(нормативных) правовых актов): 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(с указанием характера нарушений; лиц, допустивших нарушения)</w:t>
      </w:r>
    </w:p>
    <w:p w:rsidR="00981B02" w:rsidRPr="00A9242A" w:rsidRDefault="00981B02" w:rsidP="00A9242A">
      <w:pPr>
        <w:pStyle w:val="ConsPlusNonformat"/>
        <w:jc w:val="both"/>
      </w:pPr>
      <w:r w:rsidRPr="00A9242A">
        <w:t xml:space="preserve">    выявлены  несоответствия  сведений, содержащихся в уведомлении о начале</w:t>
      </w:r>
    </w:p>
    <w:p w:rsidR="00981B02" w:rsidRPr="00A9242A" w:rsidRDefault="00981B02" w:rsidP="00A9242A">
      <w:pPr>
        <w:pStyle w:val="ConsPlusNonformat"/>
        <w:jc w:val="both"/>
      </w:pPr>
      <w:r w:rsidRPr="00A9242A">
        <w:t>осуществления    отдельных    видов    предпринимательской    деятельности,</w:t>
      </w:r>
    </w:p>
    <w:p w:rsidR="00981B02" w:rsidRPr="00A9242A" w:rsidRDefault="00981B02" w:rsidP="00A9242A">
      <w:pPr>
        <w:pStyle w:val="ConsPlusNonformat"/>
        <w:jc w:val="both"/>
      </w:pPr>
      <w:r w:rsidRPr="00A9242A">
        <w:t>обязательным  требованиям  (с  указанием  положений  (нормативных) правовых</w:t>
      </w:r>
    </w:p>
    <w:p w:rsidR="00981B02" w:rsidRPr="00A9242A" w:rsidRDefault="00981B02" w:rsidP="00A9242A">
      <w:pPr>
        <w:pStyle w:val="ConsPlusNonformat"/>
        <w:jc w:val="both"/>
      </w:pPr>
      <w:r w:rsidRPr="00A9242A">
        <w:t>актов): 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выявлены   факты   невыполнения  предписаний  органов  государственного</w:t>
      </w:r>
    </w:p>
    <w:p w:rsidR="00981B02" w:rsidRPr="00A9242A" w:rsidRDefault="00981B02" w:rsidP="00A9242A">
      <w:pPr>
        <w:pStyle w:val="ConsPlusNonformat"/>
        <w:jc w:val="both"/>
      </w:pPr>
      <w:r w:rsidRPr="00A9242A">
        <w:t>контроля (надзора), органов муниципального контроля (с указанием реквизитов</w:t>
      </w:r>
    </w:p>
    <w:p w:rsidR="00981B02" w:rsidRPr="00A9242A" w:rsidRDefault="00981B02" w:rsidP="00A9242A">
      <w:pPr>
        <w:pStyle w:val="ConsPlusNonformat"/>
        <w:jc w:val="both"/>
      </w:pPr>
      <w:r w:rsidRPr="00A9242A">
        <w:t>выданных предписаний):</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нарушений не выявлено 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Запись   в   Журнал   учета   проверок  юридического  лица, индивидуального</w:t>
      </w:r>
    </w:p>
    <w:p w:rsidR="00981B02" w:rsidRPr="00A9242A" w:rsidRDefault="00981B02" w:rsidP="00A9242A">
      <w:pPr>
        <w:pStyle w:val="ConsPlusNonformat"/>
        <w:jc w:val="both"/>
      </w:pPr>
      <w:r w:rsidRPr="00A9242A">
        <w:t>предпринимателя,  проводимых  органами государственного контроля (надзора),</w:t>
      </w:r>
    </w:p>
    <w:p w:rsidR="00981B02" w:rsidRPr="00A9242A" w:rsidRDefault="00981B02" w:rsidP="00A9242A">
      <w:pPr>
        <w:pStyle w:val="ConsPlusNonformat"/>
        <w:jc w:val="both"/>
      </w:pPr>
      <w:r w:rsidRPr="00A9242A">
        <w:t>органами  муниципального  контроля,  внесена  (заполняется  при  проведении</w:t>
      </w:r>
    </w:p>
    <w:p w:rsidR="00981B02" w:rsidRPr="00A9242A" w:rsidRDefault="00981B02" w:rsidP="00A9242A">
      <w:pPr>
        <w:pStyle w:val="ConsPlusNonformat"/>
        <w:jc w:val="both"/>
      </w:pPr>
      <w:r w:rsidRPr="00A9242A">
        <w:t>выездной проверки):</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________________________       ____________________________________________</w:t>
      </w:r>
    </w:p>
    <w:p w:rsidR="00981B02" w:rsidRPr="00A9242A" w:rsidRDefault="00981B02" w:rsidP="00A9242A">
      <w:pPr>
        <w:pStyle w:val="ConsPlusNonformat"/>
        <w:jc w:val="both"/>
      </w:pPr>
      <w:r w:rsidRPr="00A9242A">
        <w:t xml:space="preserve"> (подпись проверяющего)           (подпись уполномоченного представителя</w:t>
      </w:r>
    </w:p>
    <w:p w:rsidR="00981B02" w:rsidRPr="00A9242A" w:rsidRDefault="00981B02" w:rsidP="00A9242A">
      <w:pPr>
        <w:pStyle w:val="ConsPlusNonformat"/>
        <w:jc w:val="both"/>
      </w:pPr>
      <w:r w:rsidRPr="00A9242A">
        <w:t xml:space="preserve">                                     юридического лица, индивидуального</w:t>
      </w:r>
    </w:p>
    <w:p w:rsidR="00981B02" w:rsidRPr="00A9242A" w:rsidRDefault="00981B02" w:rsidP="00A9242A">
      <w:pPr>
        <w:pStyle w:val="ConsPlusNonformat"/>
        <w:jc w:val="both"/>
      </w:pPr>
      <w:r w:rsidRPr="00A9242A">
        <w:t xml:space="preserve">                                   предпринимателя, его уполномоченного</w:t>
      </w:r>
    </w:p>
    <w:p w:rsidR="00981B02" w:rsidRPr="00A9242A" w:rsidRDefault="00981B02" w:rsidP="00A9242A">
      <w:pPr>
        <w:pStyle w:val="ConsPlusNonformat"/>
        <w:jc w:val="both"/>
      </w:pPr>
      <w:r w:rsidRPr="00A9242A">
        <w:t xml:space="preserve">                                               представителя)</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Журнал    учета     проверок     юридического     лица,     индивидуального</w:t>
      </w:r>
    </w:p>
    <w:p w:rsidR="00981B02" w:rsidRPr="00A9242A" w:rsidRDefault="00981B02" w:rsidP="00A9242A">
      <w:pPr>
        <w:pStyle w:val="ConsPlusNonformat"/>
        <w:jc w:val="both"/>
      </w:pPr>
      <w:r w:rsidRPr="00A9242A">
        <w:t>предпринимателя,  проводимых  органами государственного контроля (надзора),</w:t>
      </w:r>
    </w:p>
    <w:p w:rsidR="00981B02" w:rsidRPr="00A9242A" w:rsidRDefault="00981B02" w:rsidP="00A9242A">
      <w:pPr>
        <w:pStyle w:val="ConsPlusNonformat"/>
        <w:jc w:val="both"/>
      </w:pPr>
      <w:r w:rsidRPr="00A9242A">
        <w:t>органами  муниципального  контроля, отсутствует (заполняется при проведении</w:t>
      </w:r>
    </w:p>
    <w:p w:rsidR="00981B02" w:rsidRPr="00A9242A" w:rsidRDefault="00981B02" w:rsidP="00A9242A">
      <w:pPr>
        <w:pStyle w:val="ConsPlusNonformat"/>
        <w:jc w:val="both"/>
      </w:pPr>
      <w:r w:rsidRPr="00A9242A">
        <w:t>выездной проверки):</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________________________       ____________________________________________</w:t>
      </w:r>
    </w:p>
    <w:p w:rsidR="00981B02" w:rsidRPr="00A9242A" w:rsidRDefault="00981B02" w:rsidP="00A9242A">
      <w:pPr>
        <w:pStyle w:val="ConsPlusNonformat"/>
        <w:jc w:val="both"/>
      </w:pPr>
      <w:r w:rsidRPr="00A9242A">
        <w:t xml:space="preserve"> (подпись проверяющего)           (подпись уполномоченного представителя</w:t>
      </w:r>
    </w:p>
    <w:p w:rsidR="00981B02" w:rsidRPr="00A9242A" w:rsidRDefault="00981B02" w:rsidP="00A9242A">
      <w:pPr>
        <w:pStyle w:val="ConsPlusNonformat"/>
        <w:jc w:val="both"/>
      </w:pPr>
      <w:r w:rsidRPr="00A9242A">
        <w:t xml:space="preserve">                                     юридического лица, индивидуального</w:t>
      </w:r>
    </w:p>
    <w:p w:rsidR="00981B02" w:rsidRPr="00A9242A" w:rsidRDefault="00981B02" w:rsidP="00A9242A">
      <w:pPr>
        <w:pStyle w:val="ConsPlusNonformat"/>
        <w:jc w:val="both"/>
      </w:pPr>
      <w:r w:rsidRPr="00A9242A">
        <w:t xml:space="preserve">                                    предпринимателя, его уполномоченного</w:t>
      </w:r>
    </w:p>
    <w:p w:rsidR="00981B02" w:rsidRPr="00A9242A" w:rsidRDefault="00981B02" w:rsidP="00A9242A">
      <w:pPr>
        <w:pStyle w:val="ConsPlusNonformat"/>
        <w:jc w:val="both"/>
      </w:pPr>
      <w:r w:rsidRPr="00A9242A">
        <w:t xml:space="preserve">                                               представителя)</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Прилагаемые к акту документы: 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Подписи лиц, проводивших проверку: ________________________________________</w:t>
      </w:r>
    </w:p>
    <w:p w:rsidR="00981B02" w:rsidRPr="00A9242A" w:rsidRDefault="00981B02" w:rsidP="00A9242A">
      <w:pPr>
        <w:pStyle w:val="ConsPlusNonformat"/>
        <w:jc w:val="both"/>
      </w:pPr>
      <w:r w:rsidRPr="00A9242A">
        <w:t xml:space="preserve">                                   ________________________________________</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С  актом  проверки  ознакомлен(а),  копию   акта   со   всеми  приложениями</w:t>
      </w:r>
    </w:p>
    <w:p w:rsidR="00981B02" w:rsidRPr="00A9242A" w:rsidRDefault="00981B02" w:rsidP="00A9242A">
      <w:pPr>
        <w:pStyle w:val="ConsPlusNonformat"/>
        <w:jc w:val="both"/>
      </w:pPr>
      <w:r w:rsidRPr="00A9242A">
        <w:t>получил(а): 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(фамилия, имя, отчество (последнее - при наличии), должность руководителя,</w:t>
      </w:r>
    </w:p>
    <w:p w:rsidR="00981B02" w:rsidRPr="00A9242A" w:rsidRDefault="00981B02" w:rsidP="00A9242A">
      <w:pPr>
        <w:pStyle w:val="ConsPlusNonformat"/>
        <w:jc w:val="both"/>
      </w:pPr>
      <w:r w:rsidRPr="00A9242A">
        <w:t xml:space="preserve">  иного должностного лица или уполномоченного представителя юридического</w:t>
      </w:r>
    </w:p>
    <w:p w:rsidR="00981B02" w:rsidRPr="00A9242A" w:rsidRDefault="00981B02" w:rsidP="00A9242A">
      <w:pPr>
        <w:pStyle w:val="ConsPlusNonformat"/>
        <w:jc w:val="both"/>
      </w:pPr>
      <w:r w:rsidRPr="00A9242A">
        <w:t xml:space="preserve"> лица, индивидуального предпринимателя, его уполномоченного представителя)</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 xml:space="preserve">                                                "__" ______________ 20__ г.</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 xml:space="preserve">                                                            _______________</w:t>
      </w:r>
    </w:p>
    <w:p w:rsidR="00981B02" w:rsidRPr="00A9242A" w:rsidRDefault="00981B02" w:rsidP="00A9242A">
      <w:pPr>
        <w:pStyle w:val="ConsPlusNonformat"/>
        <w:jc w:val="both"/>
      </w:pPr>
      <w:r w:rsidRPr="00A9242A">
        <w:t xml:space="preserve">                                                               (подпись)</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Пометка об отказе ознакомления с актом проверки: __________________________</w:t>
      </w:r>
    </w:p>
    <w:p w:rsidR="00981B02" w:rsidRPr="00A9242A" w:rsidRDefault="00981B02" w:rsidP="00A9242A">
      <w:pPr>
        <w:pStyle w:val="ConsPlusNonformat"/>
        <w:jc w:val="both"/>
      </w:pPr>
      <w:r w:rsidRPr="00A9242A">
        <w:t xml:space="preserve">                                                  (подпись уполномоченного</w:t>
      </w:r>
    </w:p>
    <w:p w:rsidR="00981B02" w:rsidRPr="00A9242A" w:rsidRDefault="00981B02" w:rsidP="00A9242A">
      <w:pPr>
        <w:pStyle w:val="ConsPlusNonformat"/>
        <w:jc w:val="both"/>
      </w:pPr>
      <w:r w:rsidRPr="00A9242A">
        <w:t xml:space="preserve">                                                  должностного лица (лиц),</w:t>
      </w:r>
    </w:p>
    <w:p w:rsidR="00981B02" w:rsidRPr="00A9242A" w:rsidRDefault="00981B02" w:rsidP="00A9242A">
      <w:pPr>
        <w:pStyle w:val="ConsPlusNonformat"/>
        <w:jc w:val="both"/>
      </w:pPr>
      <w:r w:rsidRPr="00A9242A">
        <w:t xml:space="preserve">                                                   проводившего проверку)</w:t>
      </w:r>
    </w:p>
    <w:p w:rsidR="00981B02" w:rsidRPr="00A9242A" w:rsidRDefault="00981B02" w:rsidP="00A9242A">
      <w:pPr>
        <w:pStyle w:val="ConsPlusNormal"/>
        <w:jc w:val="both"/>
      </w:pPr>
    </w:p>
    <w:p w:rsidR="00981B02" w:rsidRPr="00A9242A" w:rsidRDefault="00981B02" w:rsidP="00A9242A">
      <w:pPr>
        <w:pStyle w:val="ConsPlusNormal"/>
        <w:jc w:val="right"/>
        <w:outlineLvl w:val="0"/>
      </w:pPr>
      <w:r w:rsidRPr="00A9242A">
        <w:t>Приложение 4</w:t>
      </w:r>
    </w:p>
    <w:p w:rsidR="00981B02" w:rsidRPr="00A9242A" w:rsidRDefault="00981B02" w:rsidP="00A9242A">
      <w:pPr>
        <w:pStyle w:val="ConsPlusNormal"/>
        <w:jc w:val="right"/>
      </w:pPr>
    </w:p>
    <w:p w:rsidR="00981B02" w:rsidRPr="00A9242A" w:rsidRDefault="00981B02" w:rsidP="00A9242A">
      <w:pPr>
        <w:pStyle w:val="ConsPlusNormal"/>
        <w:jc w:val="right"/>
      </w:pPr>
      <w:r w:rsidRPr="00A9242A">
        <w:t>(Типовая форма)</w:t>
      </w:r>
    </w:p>
    <w:p w:rsidR="00981B02" w:rsidRPr="00A9242A" w:rsidRDefault="00981B02" w:rsidP="00A9242A">
      <w:pPr>
        <w:pStyle w:val="ConsPlusNormal"/>
        <w:jc w:val="center"/>
      </w:pPr>
      <w:r w:rsidRPr="00A9242A">
        <w:t>Список изменяющих документов</w:t>
      </w:r>
    </w:p>
    <w:p w:rsidR="00981B02" w:rsidRPr="00A9242A" w:rsidRDefault="00981B02" w:rsidP="00A9242A">
      <w:pPr>
        <w:pStyle w:val="ConsPlusNormal"/>
        <w:jc w:val="center"/>
      </w:pPr>
      <w:r w:rsidRPr="00A9242A">
        <w:t>(в ред. Приказа Минэкономразвития России от 24.05.2010 N 199)</w:t>
      </w:r>
    </w:p>
    <w:p w:rsidR="00981B02" w:rsidRPr="00A9242A" w:rsidRDefault="00981B02" w:rsidP="00A9242A">
      <w:pPr>
        <w:pStyle w:val="ConsPlusNormal"/>
        <w:jc w:val="both"/>
      </w:pPr>
    </w:p>
    <w:p w:rsidR="00981B02" w:rsidRPr="00A9242A" w:rsidRDefault="00981B02" w:rsidP="00A9242A">
      <w:pPr>
        <w:pStyle w:val="ConsPlusNonformat"/>
        <w:jc w:val="both"/>
      </w:pPr>
      <w:bookmarkStart w:id="3" w:name="Par461"/>
      <w:bookmarkEnd w:id="3"/>
      <w:r w:rsidRPr="00A9242A">
        <w:t xml:space="preserve">                                  Журнал</w:t>
      </w:r>
    </w:p>
    <w:p w:rsidR="00981B02" w:rsidRPr="00A9242A" w:rsidRDefault="00981B02" w:rsidP="00A9242A">
      <w:pPr>
        <w:pStyle w:val="ConsPlusNonformat"/>
        <w:jc w:val="both"/>
      </w:pPr>
      <w:r w:rsidRPr="00A9242A">
        <w:t xml:space="preserve">             учета проверок юридического лица, индивидуального</w:t>
      </w:r>
    </w:p>
    <w:p w:rsidR="00981B02" w:rsidRPr="00A9242A" w:rsidRDefault="00981B02" w:rsidP="00A9242A">
      <w:pPr>
        <w:pStyle w:val="ConsPlusNonformat"/>
        <w:jc w:val="both"/>
      </w:pPr>
      <w:r w:rsidRPr="00A9242A">
        <w:t xml:space="preserve">           предпринимателя, проводимых органами государственного</w:t>
      </w:r>
    </w:p>
    <w:p w:rsidR="00981B02" w:rsidRPr="00A9242A" w:rsidRDefault="00981B02" w:rsidP="00A9242A">
      <w:pPr>
        <w:pStyle w:val="ConsPlusNonformat"/>
        <w:jc w:val="both"/>
      </w:pPr>
      <w:r w:rsidRPr="00A9242A">
        <w:t xml:space="preserve">           контроля (надзора), органами муниципального контроля</w:t>
      </w:r>
    </w:p>
    <w:p w:rsidR="00981B02" w:rsidRPr="00A9242A" w:rsidRDefault="00981B02" w:rsidP="00A9242A">
      <w:pPr>
        <w:pStyle w:val="ConsPlusNonformat"/>
        <w:jc w:val="both"/>
      </w:pPr>
      <w:r w:rsidRPr="00A9242A">
        <w:t xml:space="preserve">                  ______________________________________</w:t>
      </w:r>
    </w:p>
    <w:p w:rsidR="00981B02" w:rsidRPr="00A9242A" w:rsidRDefault="00981B02" w:rsidP="00A9242A">
      <w:pPr>
        <w:pStyle w:val="ConsPlusNonformat"/>
        <w:jc w:val="both"/>
      </w:pPr>
      <w:r w:rsidRPr="00A9242A">
        <w:t xml:space="preserve">                       (дата начала ведения журнала)</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(наименование юридического лица/фамилия, имя, отчество</w:t>
      </w:r>
    </w:p>
    <w:p w:rsidR="00981B02" w:rsidRPr="00A9242A" w:rsidRDefault="00981B02" w:rsidP="00A9242A">
      <w:pPr>
        <w:pStyle w:val="ConsPlusNonformat"/>
        <w:jc w:val="both"/>
      </w:pPr>
      <w:r w:rsidRPr="00A9242A">
        <w:t xml:space="preserve">         (в случае, если имеется) индивидуального предпринимателя)</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(адрес (место нахождения) постоянно действующего исполнительного органа</w:t>
      </w:r>
    </w:p>
    <w:p w:rsidR="00981B02" w:rsidRPr="00A9242A" w:rsidRDefault="00981B02" w:rsidP="00A9242A">
      <w:pPr>
        <w:pStyle w:val="ConsPlusNonformat"/>
        <w:jc w:val="both"/>
      </w:pPr>
      <w:r w:rsidRPr="00A9242A">
        <w:t xml:space="preserve">   юридического лица/место жительства (место осуществления деятельности</w:t>
      </w:r>
    </w:p>
    <w:p w:rsidR="00981B02" w:rsidRPr="00A9242A" w:rsidRDefault="00981B02" w:rsidP="00A9242A">
      <w:pPr>
        <w:pStyle w:val="ConsPlusNonformat"/>
        <w:jc w:val="both"/>
      </w:pPr>
      <w:r w:rsidRPr="00A9242A">
        <w:t xml:space="preserve"> (если не совпадает с местом жительства) индивидуального предпринимателя)</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___________________________________________________________________________</w:t>
      </w:r>
    </w:p>
    <w:p w:rsidR="00981B02" w:rsidRPr="00A9242A" w:rsidRDefault="00981B02" w:rsidP="00A9242A">
      <w:pPr>
        <w:pStyle w:val="ConsPlusNonformat"/>
        <w:jc w:val="both"/>
      </w:pPr>
      <w:r w:rsidRPr="00A9242A">
        <w:t xml:space="preserve">      (государственный регистрационный номер записи о государственной</w:t>
      </w:r>
    </w:p>
    <w:p w:rsidR="00981B02" w:rsidRPr="00A9242A" w:rsidRDefault="00981B02" w:rsidP="00A9242A">
      <w:pPr>
        <w:pStyle w:val="ConsPlusNonformat"/>
        <w:jc w:val="both"/>
      </w:pPr>
      <w:r w:rsidRPr="00A9242A">
        <w:t xml:space="preserve">      регистрации юридического лица/индивидуального предпринимателя,</w:t>
      </w:r>
    </w:p>
    <w:p w:rsidR="00981B02" w:rsidRPr="00A9242A" w:rsidRDefault="00981B02" w:rsidP="00A9242A">
      <w:pPr>
        <w:pStyle w:val="ConsPlusNonformat"/>
        <w:jc w:val="both"/>
      </w:pPr>
      <w:r w:rsidRPr="00A9242A">
        <w:t xml:space="preserve">      идентификационный номер налогоплательщика (для индивидуального</w:t>
      </w:r>
    </w:p>
    <w:p w:rsidR="00981B02" w:rsidRPr="00A9242A" w:rsidRDefault="00981B02" w:rsidP="00A9242A">
      <w:pPr>
        <w:pStyle w:val="ConsPlusNonformat"/>
        <w:jc w:val="both"/>
      </w:pPr>
      <w:r w:rsidRPr="00A9242A">
        <w:t xml:space="preserve">    предпринимателя); номер реестровой записи и дата включения сведений</w:t>
      </w:r>
    </w:p>
    <w:p w:rsidR="00981B02" w:rsidRPr="00A9242A" w:rsidRDefault="00981B02" w:rsidP="00A9242A">
      <w:pPr>
        <w:pStyle w:val="ConsPlusNonformat"/>
        <w:jc w:val="both"/>
      </w:pPr>
      <w:r w:rsidRPr="00A9242A">
        <w:t xml:space="preserve">        в реестр субъектов малого или среднего предпринимательства</w:t>
      </w:r>
    </w:p>
    <w:p w:rsidR="00981B02" w:rsidRPr="00A9242A" w:rsidRDefault="00981B02" w:rsidP="00A9242A">
      <w:pPr>
        <w:pStyle w:val="ConsPlusNonformat"/>
        <w:jc w:val="both"/>
      </w:pPr>
      <w:r w:rsidRPr="00A9242A">
        <w:t xml:space="preserve">         (для субъектов малого или среднего предпринимательства))</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Ответственное лицо: _______________________________________________________</w:t>
      </w:r>
    </w:p>
    <w:p w:rsidR="00981B02" w:rsidRPr="00A9242A" w:rsidRDefault="00981B02" w:rsidP="00A9242A">
      <w:pPr>
        <w:pStyle w:val="ConsPlusNonformat"/>
        <w:jc w:val="both"/>
      </w:pPr>
      <w:r w:rsidRPr="00A9242A">
        <w:t xml:space="preserve">                    _______________________________________________________</w:t>
      </w:r>
    </w:p>
    <w:p w:rsidR="00981B02" w:rsidRPr="00A9242A" w:rsidRDefault="00981B02" w:rsidP="00A9242A">
      <w:pPr>
        <w:pStyle w:val="ConsPlusNonformat"/>
        <w:jc w:val="both"/>
      </w:pPr>
      <w:r w:rsidRPr="00A9242A">
        <w:t xml:space="preserve">                       (фамилия, имя, отчество (в случае, если имеется),</w:t>
      </w:r>
    </w:p>
    <w:p w:rsidR="00981B02" w:rsidRPr="00A9242A" w:rsidRDefault="00981B02" w:rsidP="00A9242A">
      <w:pPr>
        <w:pStyle w:val="ConsPlusNonformat"/>
        <w:jc w:val="both"/>
      </w:pPr>
      <w:r w:rsidRPr="00A9242A">
        <w:t xml:space="preserve">                    должность лица (лиц), ответственного за ведение журнала</w:t>
      </w:r>
    </w:p>
    <w:p w:rsidR="00981B02" w:rsidRPr="00A9242A" w:rsidRDefault="00981B02" w:rsidP="00A9242A">
      <w:pPr>
        <w:pStyle w:val="ConsPlusNonformat"/>
        <w:jc w:val="both"/>
      </w:pPr>
      <w:r w:rsidRPr="00A9242A">
        <w:t xml:space="preserve">                                        учета проверок)</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 xml:space="preserve">              _____________________________________________________________</w:t>
      </w:r>
    </w:p>
    <w:p w:rsidR="00981B02" w:rsidRPr="00A9242A" w:rsidRDefault="00981B02" w:rsidP="00A9242A">
      <w:pPr>
        <w:pStyle w:val="ConsPlusNonformat"/>
        <w:jc w:val="both"/>
      </w:pPr>
      <w:r w:rsidRPr="00A9242A">
        <w:t xml:space="preserve">              _____________________________________________________________</w:t>
      </w:r>
    </w:p>
    <w:p w:rsidR="00981B02" w:rsidRPr="00A9242A" w:rsidRDefault="00981B02" w:rsidP="00A9242A">
      <w:pPr>
        <w:pStyle w:val="ConsPlusNonformat"/>
        <w:jc w:val="both"/>
      </w:pPr>
      <w:r w:rsidRPr="00A9242A">
        <w:t xml:space="preserve">              (фамилия, имя, отчество (в случае, если имеется) руководителя</w:t>
      </w:r>
    </w:p>
    <w:p w:rsidR="00981B02" w:rsidRPr="00A9242A" w:rsidRDefault="00981B02" w:rsidP="00A9242A">
      <w:pPr>
        <w:pStyle w:val="ConsPlusNonformat"/>
        <w:jc w:val="both"/>
      </w:pPr>
      <w:r w:rsidRPr="00A9242A">
        <w:t xml:space="preserve">                    юридического лица, индивидуального предпринимателя)</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 xml:space="preserve">              Подпись: ____________________________________________________</w:t>
      </w:r>
    </w:p>
    <w:p w:rsidR="00981B02" w:rsidRPr="00A9242A" w:rsidRDefault="00981B02" w:rsidP="00A9242A">
      <w:pPr>
        <w:pStyle w:val="ConsPlusNonformat"/>
        <w:jc w:val="both"/>
      </w:pPr>
      <w:r w:rsidRPr="00A9242A">
        <w:t xml:space="preserve">                                               М.П.</w:t>
      </w:r>
    </w:p>
    <w:p w:rsidR="00981B02" w:rsidRPr="00A9242A" w:rsidRDefault="00981B02" w:rsidP="00A9242A">
      <w:pPr>
        <w:pStyle w:val="ConsPlusNonformat"/>
        <w:jc w:val="both"/>
      </w:pPr>
    </w:p>
    <w:p w:rsidR="00981B02" w:rsidRPr="00A9242A" w:rsidRDefault="00981B02" w:rsidP="00A9242A">
      <w:pPr>
        <w:pStyle w:val="ConsPlusNonformat"/>
        <w:jc w:val="both"/>
      </w:pPr>
      <w:r w:rsidRPr="00A9242A">
        <w:t xml:space="preserve">                      Сведения о проводимых проверках</w:t>
      </w:r>
    </w:p>
    <w:p w:rsidR="00981B02" w:rsidRPr="00A9242A" w:rsidRDefault="00981B02" w:rsidP="00A9242A">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47"/>
        <w:gridCol w:w="6457"/>
        <w:gridCol w:w="2895"/>
      </w:tblGrid>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center"/>
            </w:pPr>
            <w:r w:rsidRPr="00A9242A">
              <w:t>1</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Дата начала и окончания проверки</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center"/>
            </w:pPr>
            <w:r w:rsidRPr="00A9242A">
              <w:t>2</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Общее время проведения проверки (в отношении субъектов малого предпринимательства и микропредприятий указывается в часах)</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center"/>
            </w:pPr>
            <w:r w:rsidRPr="00A9242A">
              <w:t>3</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Наименование органа государственного контроля (надзора), наименование органа муниципального контроля</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center"/>
            </w:pPr>
            <w:r w:rsidRPr="00A9242A">
              <w:t>4</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Дата и номер распоряжения или приказа о проведении проверки</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center"/>
            </w:pPr>
            <w:r w:rsidRPr="00A9242A">
              <w:t>5</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Цель, задачи и предмет проверки</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center"/>
            </w:pPr>
            <w:r w:rsidRPr="00A9242A">
              <w:t>6</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Вид проверки (плановая или внеплановая):</w:t>
            </w:r>
          </w:p>
          <w:p w:rsidR="00981B02" w:rsidRPr="00A9242A" w:rsidRDefault="00981B02" w:rsidP="00352ACE">
            <w:pPr>
              <w:pStyle w:val="ConsPlusNormal"/>
            </w:pPr>
            <w:r w:rsidRPr="00A9242A">
              <w:t>в отношении плановой проверки:</w:t>
            </w:r>
          </w:p>
          <w:p w:rsidR="00981B02" w:rsidRPr="00A9242A" w:rsidRDefault="00981B02" w:rsidP="00352ACE">
            <w:pPr>
              <w:pStyle w:val="ConsPlusNormal"/>
            </w:pPr>
            <w:r w:rsidRPr="00A9242A">
              <w:t>- со ссылкой на ежегодный план проведения проверок;</w:t>
            </w:r>
          </w:p>
          <w:p w:rsidR="00981B02" w:rsidRPr="00A9242A" w:rsidRDefault="00981B02" w:rsidP="00352ACE">
            <w:pPr>
              <w:pStyle w:val="ConsPlusNormal"/>
            </w:pPr>
            <w:r w:rsidRPr="00A9242A">
              <w:t>в отношении внеплановой выездной проверки:</w:t>
            </w:r>
          </w:p>
          <w:p w:rsidR="00981B02" w:rsidRPr="00A9242A" w:rsidRDefault="00981B02" w:rsidP="00352ACE">
            <w:pPr>
              <w:pStyle w:val="ConsPlusNormal"/>
            </w:pPr>
            <w:r w:rsidRPr="00A9242A">
              <w:t>- с указанием на дату и номер решения прокурора о согласовании проведения проверки (в случае, если такое согласование необходимо)</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center"/>
            </w:pPr>
            <w:r w:rsidRPr="00A9242A">
              <w:t>7</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center"/>
            </w:pPr>
            <w:r w:rsidRPr="00A9242A">
              <w:t>8</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Выявленные нарушения обязательных 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center"/>
            </w:pPr>
            <w:r w:rsidRPr="00A9242A">
              <w:t>9</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Дата, номер и содержание выданного предписания об устранении выявленных нарушений</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10</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Фамилия, имя, отчество (в случае, если имеется), должность должностного лица (должностных лиц), проводящего(их) проверку</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11</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Фамилия, имя, отчество (в случае, если имеется), должности экспертов, представителей экспертных организаций, привлеченных к проведению проверки</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r w:rsidR="00981B02" w:rsidRPr="00A9242A" w:rsidTr="00A9242A">
        <w:tc>
          <w:tcPr>
            <w:tcW w:w="34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12</w:t>
            </w:r>
          </w:p>
        </w:tc>
        <w:tc>
          <w:tcPr>
            <w:tcW w:w="6457"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pPr>
            <w:r w:rsidRPr="00A9242A">
              <w:t>Подпись должностного лица (лиц), проводившего проверку</w:t>
            </w:r>
          </w:p>
        </w:tc>
        <w:tc>
          <w:tcPr>
            <w:tcW w:w="2895" w:type="dxa"/>
            <w:tcBorders>
              <w:top w:val="single" w:sz="4" w:space="0" w:color="auto"/>
              <w:left w:val="single" w:sz="4" w:space="0" w:color="auto"/>
              <w:bottom w:val="single" w:sz="4" w:space="0" w:color="auto"/>
              <w:right w:val="single" w:sz="4" w:space="0" w:color="auto"/>
            </w:tcBorders>
          </w:tcPr>
          <w:p w:rsidR="00981B02" w:rsidRPr="00A9242A" w:rsidRDefault="00981B02" w:rsidP="00352ACE">
            <w:pPr>
              <w:pStyle w:val="ConsPlusNormal"/>
              <w:jc w:val="both"/>
            </w:pPr>
          </w:p>
        </w:tc>
      </w:tr>
    </w:tbl>
    <w:p w:rsidR="00981B02" w:rsidRPr="00A9242A" w:rsidRDefault="00981B02" w:rsidP="00A9242A">
      <w:pPr>
        <w:rPr>
          <w:sz w:val="22"/>
          <w:szCs w:val="22"/>
        </w:rPr>
      </w:pPr>
    </w:p>
    <w:sectPr w:rsidR="00981B02" w:rsidRPr="00A9242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B02" w:rsidRDefault="00981B02">
      <w:r>
        <w:separator/>
      </w:r>
    </w:p>
  </w:endnote>
  <w:endnote w:type="continuationSeparator" w:id="0">
    <w:p w:rsidR="00981B02" w:rsidRDefault="00981B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B02" w:rsidRDefault="00981B02" w:rsidP="00DF5729">
    <w:pPr>
      <w:jc w:val="center"/>
      <w:rPr>
        <w:sz w:val="2"/>
        <w:szCs w:val="2"/>
      </w:rPr>
    </w:pPr>
  </w:p>
  <w:p w:rsidR="00981B02" w:rsidRDefault="00981B0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B02" w:rsidRDefault="00981B02">
      <w:r>
        <w:separator/>
      </w:r>
    </w:p>
  </w:footnote>
  <w:footnote w:type="continuationSeparator" w:id="0">
    <w:p w:rsidR="00981B02" w:rsidRDefault="00981B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B02" w:rsidRDefault="00981B02" w:rsidP="00DF5729">
    <w:pPr>
      <w:jc w:val="center"/>
      <w:rPr>
        <w:sz w:val="2"/>
        <w:szCs w:val="2"/>
      </w:rPr>
    </w:pPr>
  </w:p>
  <w:p w:rsidR="00981B02" w:rsidRDefault="00981B0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81B02" w:rsidRPr="002A36C4" w:rsidRDefault="00981B0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81B02" w:rsidRPr="002A36C4" w:rsidRDefault="00981B0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81B02" w:rsidRDefault="00981B0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ACE"/>
    <w:rsid w:val="00352E3D"/>
    <w:rsid w:val="00415D80"/>
    <w:rsid w:val="00470855"/>
    <w:rsid w:val="00616E37"/>
    <w:rsid w:val="006C2CAC"/>
    <w:rsid w:val="006D6D97"/>
    <w:rsid w:val="00706E08"/>
    <w:rsid w:val="008A40F2"/>
    <w:rsid w:val="00981B02"/>
    <w:rsid w:val="00A9242A"/>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E28F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E28F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E28F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96624801">
      <w:marLeft w:val="0"/>
      <w:marRight w:val="0"/>
      <w:marTop w:val="0"/>
      <w:marBottom w:val="0"/>
      <w:divBdr>
        <w:top w:val="none" w:sz="0" w:space="0" w:color="auto"/>
        <w:left w:val="none" w:sz="0" w:space="0" w:color="auto"/>
        <w:bottom w:val="none" w:sz="0" w:space="0" w:color="auto"/>
        <w:right w:val="none" w:sz="0" w:space="0" w:color="auto"/>
      </w:divBdr>
    </w:div>
    <w:div w:id="1896624802">
      <w:marLeft w:val="0"/>
      <w:marRight w:val="0"/>
      <w:marTop w:val="0"/>
      <w:marBottom w:val="0"/>
      <w:divBdr>
        <w:top w:val="none" w:sz="0" w:space="0" w:color="auto"/>
        <w:left w:val="none" w:sz="0" w:space="0" w:color="auto"/>
        <w:bottom w:val="none" w:sz="0" w:space="0" w:color="auto"/>
        <w:right w:val="none" w:sz="0" w:space="0" w:color="auto"/>
      </w:divBdr>
    </w:div>
    <w:div w:id="1896624803">
      <w:marLeft w:val="0"/>
      <w:marRight w:val="0"/>
      <w:marTop w:val="0"/>
      <w:marBottom w:val="0"/>
      <w:divBdr>
        <w:top w:val="none" w:sz="0" w:space="0" w:color="auto"/>
        <w:left w:val="none" w:sz="0" w:space="0" w:color="auto"/>
        <w:bottom w:val="none" w:sz="0" w:space="0" w:color="auto"/>
        <w:right w:val="none" w:sz="0" w:space="0" w:color="auto"/>
      </w:divBdr>
    </w:div>
    <w:div w:id="1896624804">
      <w:marLeft w:val="0"/>
      <w:marRight w:val="0"/>
      <w:marTop w:val="0"/>
      <w:marBottom w:val="0"/>
      <w:divBdr>
        <w:top w:val="none" w:sz="0" w:space="0" w:color="auto"/>
        <w:left w:val="none" w:sz="0" w:space="0" w:color="auto"/>
        <w:bottom w:val="none" w:sz="0" w:space="0" w:color="auto"/>
        <w:right w:val="none" w:sz="0" w:space="0" w:color="auto"/>
      </w:divBdr>
    </w:div>
    <w:div w:id="1896624805">
      <w:marLeft w:val="0"/>
      <w:marRight w:val="0"/>
      <w:marTop w:val="0"/>
      <w:marBottom w:val="0"/>
      <w:divBdr>
        <w:top w:val="none" w:sz="0" w:space="0" w:color="auto"/>
        <w:left w:val="none" w:sz="0" w:space="0" w:color="auto"/>
        <w:bottom w:val="none" w:sz="0" w:space="0" w:color="auto"/>
        <w:right w:val="none" w:sz="0" w:space="0" w:color="auto"/>
      </w:divBdr>
    </w:div>
    <w:div w:id="18966248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9</Pages>
  <Words>4626</Words>
  <Characters>26374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13 мая 2009 г</dc:title>
  <dc:subject/>
  <dc:creator>Информ-аналит отдел</dc:creator>
  <cp:keywords/>
  <dc:description/>
  <cp:lastModifiedBy>Информ-аналит отдел</cp:lastModifiedBy>
  <cp:revision>2</cp:revision>
  <dcterms:created xsi:type="dcterms:W3CDTF">2016-10-28T10:24:00Z</dcterms:created>
  <dcterms:modified xsi:type="dcterms:W3CDTF">2016-10-28T10:24:00Z</dcterms:modified>
</cp:coreProperties>
</file>