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F82" w:rsidRPr="002149DE" w:rsidRDefault="00E76F82" w:rsidP="002149DE">
      <w:pPr>
        <w:pStyle w:val="ConsPlusTitle"/>
        <w:jc w:val="center"/>
        <w:outlineLvl w:val="0"/>
        <w:rPr>
          <w:sz w:val="22"/>
          <w:szCs w:val="22"/>
        </w:rPr>
      </w:pPr>
      <w:r w:rsidRPr="002149DE">
        <w:rPr>
          <w:sz w:val="22"/>
          <w:szCs w:val="22"/>
        </w:rPr>
        <w:t>ПРАВИТЕЛЬСТВО РОССИЙСКОЙ ФЕДЕРАЦИИ</w:t>
      </w:r>
    </w:p>
    <w:p w:rsidR="00E76F82" w:rsidRPr="002149DE" w:rsidRDefault="00E76F82" w:rsidP="002149DE">
      <w:pPr>
        <w:pStyle w:val="ConsPlusTitle"/>
        <w:jc w:val="center"/>
        <w:rPr>
          <w:sz w:val="22"/>
          <w:szCs w:val="22"/>
        </w:rPr>
      </w:pPr>
    </w:p>
    <w:p w:rsidR="00E76F82" w:rsidRPr="002149DE" w:rsidRDefault="00E76F82" w:rsidP="002149DE">
      <w:pPr>
        <w:pStyle w:val="ConsPlusTitle"/>
        <w:jc w:val="center"/>
        <w:rPr>
          <w:sz w:val="22"/>
          <w:szCs w:val="22"/>
        </w:rPr>
      </w:pPr>
      <w:r w:rsidRPr="002149DE">
        <w:rPr>
          <w:sz w:val="22"/>
          <w:szCs w:val="22"/>
        </w:rPr>
        <w:t>ПОСТАНОВЛЕНИЕ</w:t>
      </w:r>
    </w:p>
    <w:p w:rsidR="00E76F82" w:rsidRPr="002149DE" w:rsidRDefault="00E76F82" w:rsidP="002149DE">
      <w:pPr>
        <w:pStyle w:val="ConsPlusTitle"/>
        <w:jc w:val="center"/>
        <w:rPr>
          <w:sz w:val="22"/>
          <w:szCs w:val="22"/>
        </w:rPr>
      </w:pPr>
      <w:r w:rsidRPr="002149DE">
        <w:rPr>
          <w:sz w:val="22"/>
          <w:szCs w:val="22"/>
        </w:rPr>
        <w:t xml:space="preserve">от 8 июля </w:t>
      </w:r>
      <w:smartTag w:uri="urn:schemas-microsoft-com:office:smarttags" w:element="metricconverter">
        <w:smartTagPr>
          <w:attr w:name="ProductID" w:val="1997 г"/>
        </w:smartTagPr>
        <w:r w:rsidRPr="002149DE">
          <w:rPr>
            <w:sz w:val="22"/>
            <w:szCs w:val="22"/>
          </w:rPr>
          <w:t>1997 г</w:t>
        </w:r>
      </w:smartTag>
      <w:r w:rsidRPr="002149DE">
        <w:rPr>
          <w:sz w:val="22"/>
          <w:szCs w:val="22"/>
        </w:rPr>
        <w:t>. N 828</w:t>
      </w:r>
    </w:p>
    <w:p w:rsidR="00E76F82" w:rsidRPr="002149DE" w:rsidRDefault="00E76F82" w:rsidP="002149DE">
      <w:pPr>
        <w:pStyle w:val="ConsPlusTitle"/>
        <w:jc w:val="center"/>
        <w:rPr>
          <w:sz w:val="22"/>
          <w:szCs w:val="22"/>
        </w:rPr>
      </w:pPr>
    </w:p>
    <w:p w:rsidR="00E76F82" w:rsidRPr="002149DE" w:rsidRDefault="00E76F82" w:rsidP="002149DE">
      <w:pPr>
        <w:pStyle w:val="ConsPlusTitle"/>
        <w:jc w:val="center"/>
        <w:rPr>
          <w:sz w:val="22"/>
          <w:szCs w:val="22"/>
        </w:rPr>
      </w:pPr>
      <w:r w:rsidRPr="002149DE">
        <w:rPr>
          <w:sz w:val="22"/>
          <w:szCs w:val="22"/>
        </w:rPr>
        <w:t>ОБ УТВЕРЖДЕНИИ ПОЛОЖЕНИЯ</w:t>
      </w:r>
    </w:p>
    <w:p w:rsidR="00E76F82" w:rsidRPr="002149DE" w:rsidRDefault="00E76F82" w:rsidP="002149DE">
      <w:pPr>
        <w:pStyle w:val="ConsPlusTitle"/>
        <w:jc w:val="center"/>
        <w:rPr>
          <w:sz w:val="22"/>
          <w:szCs w:val="22"/>
        </w:rPr>
      </w:pPr>
      <w:r w:rsidRPr="002149DE">
        <w:rPr>
          <w:sz w:val="22"/>
          <w:szCs w:val="22"/>
        </w:rPr>
        <w:t>О ПАСПОРТЕ ГРАЖДАНИНА РОССИЙСКОЙ ФЕДЕРАЦИИ, ОБРАЗЦА</w:t>
      </w:r>
    </w:p>
    <w:p w:rsidR="00E76F82" w:rsidRPr="002149DE" w:rsidRDefault="00E76F82" w:rsidP="002149DE">
      <w:pPr>
        <w:pStyle w:val="ConsPlusTitle"/>
        <w:jc w:val="center"/>
        <w:rPr>
          <w:sz w:val="22"/>
          <w:szCs w:val="22"/>
        </w:rPr>
      </w:pPr>
      <w:r w:rsidRPr="002149DE">
        <w:rPr>
          <w:sz w:val="22"/>
          <w:szCs w:val="22"/>
        </w:rPr>
        <w:t>БЛАНКА И ОПИСАНИЯ ПАСПОРТА ГРАЖДАНИНА</w:t>
      </w:r>
    </w:p>
    <w:p w:rsidR="00E76F82" w:rsidRPr="002149DE" w:rsidRDefault="00E76F82" w:rsidP="002149DE">
      <w:pPr>
        <w:pStyle w:val="ConsPlusTitle"/>
        <w:jc w:val="center"/>
        <w:rPr>
          <w:sz w:val="22"/>
          <w:szCs w:val="22"/>
        </w:rPr>
      </w:pPr>
      <w:r w:rsidRPr="002149DE">
        <w:rPr>
          <w:sz w:val="22"/>
          <w:szCs w:val="22"/>
        </w:rPr>
        <w:t>РОССИЙСКОЙ ФЕДЕРАЦИИ</w:t>
      </w:r>
    </w:p>
    <w:p w:rsidR="00E76F82" w:rsidRPr="002149DE" w:rsidRDefault="00E76F82" w:rsidP="002149DE">
      <w:pPr>
        <w:pStyle w:val="ConsPlusNormal"/>
        <w:jc w:val="center"/>
        <w:rPr>
          <w:sz w:val="22"/>
          <w:szCs w:val="22"/>
        </w:rPr>
      </w:pPr>
      <w:r w:rsidRPr="002149DE">
        <w:rPr>
          <w:sz w:val="22"/>
          <w:szCs w:val="22"/>
        </w:rPr>
        <w:t>(в ред. Постановлений Правительства РФ от 25.09.1999 N 1091,</w:t>
      </w:r>
    </w:p>
    <w:p w:rsidR="00E76F82" w:rsidRPr="002149DE" w:rsidRDefault="00E76F82" w:rsidP="002149DE">
      <w:pPr>
        <w:pStyle w:val="ConsPlusNormal"/>
        <w:jc w:val="center"/>
        <w:rPr>
          <w:sz w:val="22"/>
          <w:szCs w:val="22"/>
        </w:rPr>
      </w:pPr>
      <w:r w:rsidRPr="002149DE">
        <w:rPr>
          <w:sz w:val="22"/>
          <w:szCs w:val="22"/>
        </w:rPr>
        <w:t>от 05.01.2001 N 7, от 22.01.2002 N 32, от 02.07.2003 N 392,</w:t>
      </w:r>
    </w:p>
    <w:p w:rsidR="00E76F82" w:rsidRPr="002149DE" w:rsidRDefault="00E76F82" w:rsidP="002149DE">
      <w:pPr>
        <w:pStyle w:val="ConsPlusNormal"/>
        <w:jc w:val="center"/>
        <w:rPr>
          <w:sz w:val="22"/>
          <w:szCs w:val="22"/>
        </w:rPr>
      </w:pPr>
      <w:r w:rsidRPr="002149DE">
        <w:rPr>
          <w:sz w:val="22"/>
          <w:szCs w:val="22"/>
        </w:rPr>
        <w:t>от 23.01.2004 N 35, от 20.12.2006 N 779, от 28.03.2008 N 220,</w:t>
      </w:r>
    </w:p>
    <w:p w:rsidR="00E76F82" w:rsidRPr="002149DE" w:rsidRDefault="00E76F82" w:rsidP="002149DE">
      <w:pPr>
        <w:pStyle w:val="ConsPlusNormal"/>
        <w:jc w:val="center"/>
        <w:rPr>
          <w:sz w:val="22"/>
          <w:szCs w:val="22"/>
        </w:rPr>
      </w:pPr>
      <w:r w:rsidRPr="002149DE">
        <w:rPr>
          <w:sz w:val="22"/>
          <w:szCs w:val="22"/>
        </w:rPr>
        <w:t>от 12.08.2010 N 612, от 27.05.2011 N 424, от 22.02.2012 N 141,</w:t>
      </w:r>
    </w:p>
    <w:p w:rsidR="00E76F82" w:rsidRPr="002149DE" w:rsidRDefault="00E76F82" w:rsidP="002149DE">
      <w:pPr>
        <w:pStyle w:val="ConsPlusNormal"/>
        <w:jc w:val="center"/>
        <w:rPr>
          <w:sz w:val="22"/>
          <w:szCs w:val="22"/>
        </w:rPr>
      </w:pPr>
      <w:r w:rsidRPr="002149DE">
        <w:rPr>
          <w:sz w:val="22"/>
          <w:szCs w:val="22"/>
        </w:rPr>
        <w:t>от 07.10.2013 N 884, от 18.02.2014 N 122, от 23.06.2014 N 581,</w:t>
      </w:r>
    </w:p>
    <w:p w:rsidR="00E76F82" w:rsidRPr="002149DE" w:rsidRDefault="00E76F82" w:rsidP="002149DE">
      <w:pPr>
        <w:pStyle w:val="ConsPlusNormal"/>
        <w:jc w:val="center"/>
        <w:rPr>
          <w:sz w:val="22"/>
          <w:szCs w:val="22"/>
        </w:rPr>
      </w:pPr>
      <w:r w:rsidRPr="002149DE">
        <w:rPr>
          <w:sz w:val="22"/>
          <w:szCs w:val="22"/>
        </w:rPr>
        <w:t>от 05.02.2016 N 72, от 29.02.2016 N 154, от 07.07.2016 N 644,</w:t>
      </w:r>
    </w:p>
    <w:p w:rsidR="00E76F82" w:rsidRPr="002149DE" w:rsidRDefault="00E76F82" w:rsidP="002149DE">
      <w:pPr>
        <w:pStyle w:val="ConsPlusNormal"/>
        <w:jc w:val="center"/>
        <w:rPr>
          <w:sz w:val="22"/>
          <w:szCs w:val="22"/>
        </w:rPr>
      </w:pPr>
      <w:r w:rsidRPr="002149DE">
        <w:rPr>
          <w:sz w:val="22"/>
          <w:szCs w:val="22"/>
        </w:rPr>
        <w:t>от 18.11.2016 N 1214)</w:t>
      </w:r>
    </w:p>
    <w:p w:rsidR="00E76F82" w:rsidRPr="002149DE" w:rsidRDefault="00E76F82" w:rsidP="002149DE">
      <w:pPr>
        <w:pStyle w:val="ConsPlusNormal"/>
        <w:rPr>
          <w:sz w:val="22"/>
          <w:szCs w:val="22"/>
        </w:rPr>
      </w:pPr>
    </w:p>
    <w:p w:rsidR="00E76F82" w:rsidRPr="002149DE" w:rsidRDefault="00E76F82" w:rsidP="002149DE">
      <w:pPr>
        <w:pStyle w:val="ConsPlusNormal"/>
        <w:spacing w:line="300" w:lineRule="atLeast"/>
        <w:ind w:firstLine="540"/>
        <w:jc w:val="both"/>
        <w:rPr>
          <w:sz w:val="22"/>
          <w:szCs w:val="22"/>
        </w:rPr>
      </w:pPr>
      <w:r w:rsidRPr="002149DE">
        <w:rPr>
          <w:sz w:val="22"/>
          <w:szCs w:val="22"/>
        </w:rPr>
        <w:t xml:space="preserve">Во исполнение Указа Президента Российской Федерации от 13 марта </w:t>
      </w:r>
      <w:smartTag w:uri="urn:schemas-microsoft-com:office:smarttags" w:element="metricconverter">
        <w:smartTagPr>
          <w:attr w:name="ProductID" w:val="1997 г"/>
        </w:smartTagPr>
        <w:r w:rsidRPr="002149DE">
          <w:rPr>
            <w:sz w:val="22"/>
            <w:szCs w:val="22"/>
          </w:rPr>
          <w:t>1997 г</w:t>
        </w:r>
      </w:smartTag>
      <w:r w:rsidRPr="002149DE">
        <w:rPr>
          <w:sz w:val="22"/>
          <w:szCs w:val="22"/>
        </w:rPr>
        <w:t>. N 232 "Об основном документе, удостоверяющем личность гражданина Российской Федерации на территории Российской Федерации" (Собрание законодательства Российской Федерации, 1997, N 11, ст. 1301) Правительство Российской Федерации постановляет:</w:t>
      </w:r>
    </w:p>
    <w:p w:rsidR="00E76F82" w:rsidRPr="002149DE" w:rsidRDefault="00E76F82" w:rsidP="002149DE">
      <w:pPr>
        <w:pStyle w:val="ConsPlusNormal"/>
        <w:spacing w:line="300" w:lineRule="atLeast"/>
        <w:ind w:firstLine="540"/>
        <w:jc w:val="both"/>
        <w:rPr>
          <w:sz w:val="22"/>
          <w:szCs w:val="22"/>
        </w:rPr>
      </w:pPr>
      <w:r w:rsidRPr="002149DE">
        <w:rPr>
          <w:sz w:val="22"/>
          <w:szCs w:val="22"/>
        </w:rPr>
        <w:t>1. Утвердить прилагаемые:</w:t>
      </w:r>
    </w:p>
    <w:p w:rsidR="00E76F82" w:rsidRPr="002149DE" w:rsidRDefault="00E76F82" w:rsidP="002149DE">
      <w:pPr>
        <w:pStyle w:val="ConsPlusNormal"/>
        <w:spacing w:line="300" w:lineRule="atLeast"/>
        <w:ind w:firstLine="540"/>
        <w:jc w:val="both"/>
        <w:rPr>
          <w:sz w:val="22"/>
          <w:szCs w:val="22"/>
        </w:rPr>
      </w:pPr>
      <w:hyperlink w:anchor="Par58" w:tooltip="ПОЛОЖЕНИЕ" w:history="1">
        <w:r w:rsidRPr="002149DE">
          <w:rPr>
            <w:sz w:val="22"/>
            <w:szCs w:val="22"/>
          </w:rPr>
          <w:t>Положение</w:t>
        </w:r>
      </w:hyperlink>
      <w:r w:rsidRPr="002149DE">
        <w:rPr>
          <w:sz w:val="22"/>
          <w:szCs w:val="22"/>
        </w:rPr>
        <w:t xml:space="preserve"> о паспорте гражданина Российской Федерации;</w:t>
      </w:r>
    </w:p>
    <w:p w:rsidR="00E76F82" w:rsidRPr="002149DE" w:rsidRDefault="00E76F82" w:rsidP="002149DE">
      <w:pPr>
        <w:pStyle w:val="ConsPlusNormal"/>
        <w:spacing w:line="300" w:lineRule="atLeast"/>
        <w:ind w:firstLine="540"/>
        <w:jc w:val="both"/>
        <w:rPr>
          <w:sz w:val="22"/>
          <w:szCs w:val="22"/>
        </w:rPr>
      </w:pPr>
    </w:p>
    <w:p w:rsidR="00E76F82" w:rsidRPr="002149DE" w:rsidRDefault="00E76F82" w:rsidP="002149DE">
      <w:pPr>
        <w:pStyle w:val="ConsPlusNormal"/>
        <w:spacing w:line="300" w:lineRule="atLeast"/>
        <w:ind w:firstLine="540"/>
        <w:jc w:val="both"/>
        <w:rPr>
          <w:sz w:val="22"/>
          <w:szCs w:val="22"/>
        </w:rPr>
      </w:pPr>
      <w:r w:rsidRPr="002149DE">
        <w:rPr>
          <w:sz w:val="22"/>
          <w:szCs w:val="22"/>
        </w:rPr>
        <w:t>образец бланка паспорта гражданина Российской Федерации &lt;*&gt;;</w:t>
      </w:r>
    </w:p>
    <w:p w:rsidR="00E76F82" w:rsidRPr="002149DE" w:rsidRDefault="00E76F82" w:rsidP="002149DE">
      <w:pPr>
        <w:pStyle w:val="ConsPlusNormal"/>
        <w:ind w:firstLine="540"/>
        <w:jc w:val="both"/>
        <w:rPr>
          <w:sz w:val="22"/>
          <w:szCs w:val="22"/>
        </w:rPr>
      </w:pPr>
      <w:r w:rsidRPr="002149DE">
        <w:rPr>
          <w:sz w:val="22"/>
          <w:szCs w:val="22"/>
        </w:rPr>
        <w:t>--------------------------------</w:t>
      </w:r>
    </w:p>
    <w:p w:rsidR="00E76F82" w:rsidRPr="002149DE" w:rsidRDefault="00E76F82" w:rsidP="002149DE">
      <w:pPr>
        <w:pStyle w:val="ConsPlusNormal"/>
        <w:ind w:firstLine="540"/>
        <w:jc w:val="both"/>
      </w:pPr>
      <w:r w:rsidRPr="002149DE">
        <w:t>&lt;*&gt; Не приводится.</w:t>
      </w:r>
    </w:p>
    <w:p w:rsidR="00E76F82" w:rsidRPr="002149DE" w:rsidRDefault="00E76F82" w:rsidP="002149DE">
      <w:pPr>
        <w:pStyle w:val="ConsPlusNormal"/>
        <w:spacing w:line="300" w:lineRule="atLeast"/>
        <w:rPr>
          <w:sz w:val="22"/>
          <w:szCs w:val="22"/>
        </w:rPr>
      </w:pPr>
    </w:p>
    <w:p w:rsidR="00E76F82" w:rsidRPr="002149DE" w:rsidRDefault="00E76F82" w:rsidP="002149DE">
      <w:pPr>
        <w:pStyle w:val="ConsPlusNormal"/>
        <w:spacing w:line="300" w:lineRule="atLeast"/>
        <w:ind w:firstLine="540"/>
        <w:jc w:val="both"/>
        <w:rPr>
          <w:sz w:val="22"/>
          <w:szCs w:val="22"/>
        </w:rPr>
      </w:pPr>
      <w:hyperlink w:anchor="Par202" w:tooltip="ОПИСАНИЕ" w:history="1">
        <w:r w:rsidRPr="002149DE">
          <w:rPr>
            <w:sz w:val="22"/>
            <w:szCs w:val="22"/>
          </w:rPr>
          <w:t>описание</w:t>
        </w:r>
      </w:hyperlink>
      <w:r w:rsidRPr="002149DE">
        <w:rPr>
          <w:sz w:val="22"/>
          <w:szCs w:val="22"/>
        </w:rPr>
        <w:t xml:space="preserve"> бланка паспорта гражданина Российской Федерации.</w:t>
      </w:r>
    </w:p>
    <w:p w:rsidR="00E76F82" w:rsidRPr="002149DE" w:rsidRDefault="00E76F82" w:rsidP="002149DE">
      <w:pPr>
        <w:pStyle w:val="ConsPlusNormal"/>
        <w:spacing w:line="300" w:lineRule="atLeast"/>
        <w:ind w:firstLine="540"/>
        <w:jc w:val="both"/>
        <w:rPr>
          <w:sz w:val="22"/>
          <w:szCs w:val="22"/>
        </w:rPr>
      </w:pPr>
      <w:r w:rsidRPr="002149DE">
        <w:rPr>
          <w:sz w:val="22"/>
          <w:szCs w:val="22"/>
        </w:rPr>
        <w:t>2. Министерству внутренних дел Российской Федерации:</w:t>
      </w:r>
    </w:p>
    <w:p w:rsidR="00E76F82" w:rsidRPr="002149DE" w:rsidRDefault="00E76F82" w:rsidP="002149DE">
      <w:pPr>
        <w:pStyle w:val="ConsPlusNormal"/>
        <w:spacing w:line="300" w:lineRule="atLeast"/>
        <w:ind w:firstLine="540"/>
        <w:jc w:val="both"/>
        <w:rPr>
          <w:sz w:val="22"/>
          <w:szCs w:val="22"/>
        </w:rPr>
      </w:pPr>
      <w:r w:rsidRPr="002149DE">
        <w:rPr>
          <w:sz w:val="22"/>
          <w:szCs w:val="22"/>
        </w:rPr>
        <w:t xml:space="preserve">приступить с 1 октября </w:t>
      </w:r>
      <w:smartTag w:uri="urn:schemas-microsoft-com:office:smarttags" w:element="metricconverter">
        <w:smartTagPr>
          <w:attr w:name="ProductID" w:val="1997 г"/>
        </w:smartTagPr>
        <w:r w:rsidRPr="002149DE">
          <w:rPr>
            <w:sz w:val="22"/>
            <w:szCs w:val="22"/>
          </w:rPr>
          <w:t>1997 г</w:t>
        </w:r>
      </w:smartTag>
      <w:r w:rsidRPr="002149DE">
        <w:rPr>
          <w:sz w:val="22"/>
          <w:szCs w:val="22"/>
        </w:rPr>
        <w:t>. к выдаче паспортов гражданина Российской Федерации. Произвести выдачу паспортов в первоочередном порядке гражданам, достигшим 14 - 16-летнего возраста, военнослужащим, а также другим гражданам в случаях, определяемых Министерством внутренних дел Российской Федерации;</w:t>
      </w:r>
    </w:p>
    <w:p w:rsidR="00E76F82" w:rsidRPr="002149DE" w:rsidRDefault="00E76F82" w:rsidP="002149DE">
      <w:pPr>
        <w:pStyle w:val="ConsPlusNormal"/>
        <w:spacing w:line="300" w:lineRule="atLeast"/>
        <w:ind w:firstLine="540"/>
        <w:jc w:val="both"/>
        <w:rPr>
          <w:sz w:val="22"/>
          <w:szCs w:val="22"/>
        </w:rPr>
      </w:pPr>
      <w:r w:rsidRPr="002149DE">
        <w:rPr>
          <w:sz w:val="22"/>
          <w:szCs w:val="22"/>
        </w:rPr>
        <w:t xml:space="preserve">осуществить до 1 июля </w:t>
      </w:r>
      <w:smartTag w:uri="urn:schemas-microsoft-com:office:smarttags" w:element="metricconverter">
        <w:smartTagPr>
          <w:attr w:name="ProductID" w:val="2004 г"/>
        </w:smartTagPr>
        <w:r w:rsidRPr="002149DE">
          <w:rPr>
            <w:sz w:val="22"/>
            <w:szCs w:val="22"/>
          </w:rPr>
          <w:t>2004 г</w:t>
        </w:r>
      </w:smartTag>
      <w:r w:rsidRPr="002149DE">
        <w:rPr>
          <w:sz w:val="22"/>
          <w:szCs w:val="22"/>
        </w:rPr>
        <w:t>. поэтапную замену паспорта гражданина СССР на паспорт гражданина Российской Федерации.</w:t>
      </w:r>
    </w:p>
    <w:p w:rsidR="00E76F82" w:rsidRPr="002149DE" w:rsidRDefault="00E76F82" w:rsidP="002149DE">
      <w:pPr>
        <w:pStyle w:val="ConsPlusNormal"/>
        <w:spacing w:line="300" w:lineRule="atLeast"/>
        <w:jc w:val="both"/>
        <w:rPr>
          <w:sz w:val="22"/>
          <w:szCs w:val="22"/>
        </w:rPr>
      </w:pPr>
      <w:r w:rsidRPr="002149DE">
        <w:rPr>
          <w:sz w:val="22"/>
          <w:szCs w:val="22"/>
        </w:rPr>
        <w:t>(в ред. Постановлений Правительства РФ от 22.01.2002 N 32, от 23.01.2004 N 35)</w:t>
      </w:r>
    </w:p>
    <w:p w:rsidR="00E76F82" w:rsidRPr="002149DE" w:rsidRDefault="00E76F82" w:rsidP="002149DE">
      <w:pPr>
        <w:pStyle w:val="ConsPlusNormal"/>
        <w:spacing w:line="300" w:lineRule="atLeast"/>
        <w:ind w:firstLine="540"/>
        <w:jc w:val="both"/>
        <w:rPr>
          <w:sz w:val="22"/>
          <w:szCs w:val="22"/>
        </w:rPr>
      </w:pPr>
      <w:r w:rsidRPr="002149DE">
        <w:rPr>
          <w:sz w:val="22"/>
          <w:szCs w:val="22"/>
        </w:rPr>
        <w:t>3. Установить, что расходы, связанные с изготовлением в 1997 году бланков паспорта гражданина Российской Федерации, осуществляются Министерством внутренних дел Российской Федерации за счет средств, предусмотренных в федеральном бюджете на его текущее содержание.</w:t>
      </w:r>
    </w:p>
    <w:p w:rsidR="00E76F82" w:rsidRPr="002149DE" w:rsidRDefault="00E76F82" w:rsidP="002149DE">
      <w:pPr>
        <w:pStyle w:val="ConsPlusNormal"/>
        <w:spacing w:line="300" w:lineRule="atLeast"/>
        <w:ind w:firstLine="540"/>
        <w:jc w:val="both"/>
        <w:rPr>
          <w:sz w:val="22"/>
          <w:szCs w:val="22"/>
        </w:rPr>
      </w:pPr>
      <w:r w:rsidRPr="002149DE">
        <w:rPr>
          <w:sz w:val="22"/>
          <w:szCs w:val="22"/>
        </w:rPr>
        <w:t>4. Утратил силу. - Постановление Правительства РФ от 28.03.2008 N 220.</w:t>
      </w:r>
    </w:p>
    <w:p w:rsidR="00E76F82" w:rsidRPr="002149DE" w:rsidRDefault="00E76F82" w:rsidP="002149DE">
      <w:pPr>
        <w:pStyle w:val="ConsPlusNormal"/>
        <w:spacing w:line="300" w:lineRule="atLeast"/>
        <w:ind w:firstLine="540"/>
        <w:jc w:val="both"/>
        <w:rPr>
          <w:sz w:val="22"/>
          <w:szCs w:val="22"/>
        </w:rPr>
      </w:pPr>
      <w:r w:rsidRPr="002149DE">
        <w:rPr>
          <w:sz w:val="22"/>
          <w:szCs w:val="22"/>
        </w:rPr>
        <w:t>5. Министерству юстиции Российской Федерации, Министерству внутренних дел Российской Федерации и Министерству финансов Российской Федерации представить в установленном порядке в Правительство Российской Федерации в 3-месячный срок предложения о внесении изменений и дополнений в законодательство Российской Федерации в связи с принятием настоящего Постановления.</w:t>
      </w:r>
    </w:p>
    <w:p w:rsidR="00E76F82" w:rsidRPr="002149DE" w:rsidRDefault="00E76F82" w:rsidP="002149DE">
      <w:pPr>
        <w:pStyle w:val="ConsPlusNormal"/>
        <w:spacing w:line="300" w:lineRule="atLeast"/>
        <w:ind w:firstLine="540"/>
        <w:jc w:val="both"/>
        <w:rPr>
          <w:sz w:val="22"/>
          <w:szCs w:val="22"/>
        </w:rPr>
      </w:pPr>
      <w:r w:rsidRPr="002149DE">
        <w:rPr>
          <w:sz w:val="22"/>
          <w:szCs w:val="22"/>
        </w:rPr>
        <w:t>6. Рекомендовать органам исполнительной власти субъектов Российской Федерации и органам местного самоуправления:</w:t>
      </w:r>
    </w:p>
    <w:p w:rsidR="00E76F82" w:rsidRPr="002149DE" w:rsidRDefault="00E76F82" w:rsidP="002149DE">
      <w:pPr>
        <w:pStyle w:val="ConsPlusNormal"/>
        <w:spacing w:line="300" w:lineRule="atLeast"/>
        <w:ind w:firstLine="540"/>
        <w:jc w:val="both"/>
        <w:rPr>
          <w:sz w:val="22"/>
          <w:szCs w:val="22"/>
        </w:rPr>
      </w:pPr>
      <w:r w:rsidRPr="002149DE">
        <w:rPr>
          <w:sz w:val="22"/>
          <w:szCs w:val="22"/>
        </w:rPr>
        <w:t>абзац утратил силу. - Постановление Правительства РФ от 28.03.2008 N 220;</w:t>
      </w:r>
    </w:p>
    <w:p w:rsidR="00E76F82" w:rsidRPr="002149DE" w:rsidRDefault="00E76F82" w:rsidP="002149DE">
      <w:pPr>
        <w:pStyle w:val="ConsPlusNormal"/>
        <w:spacing w:line="300" w:lineRule="atLeast"/>
        <w:ind w:firstLine="540"/>
        <w:jc w:val="both"/>
        <w:rPr>
          <w:sz w:val="22"/>
          <w:szCs w:val="22"/>
        </w:rPr>
      </w:pPr>
      <w:r w:rsidRPr="002149DE">
        <w:rPr>
          <w:sz w:val="22"/>
          <w:szCs w:val="22"/>
        </w:rPr>
        <w:t>определить категории граждан, нуждающихся в материальной поддержке в связи с необходимостью изготовления фотографий и внесения платы за выдаваемый паспорт, а также меры по оказанию им такой поддержки.</w:t>
      </w:r>
    </w:p>
    <w:p w:rsidR="00E76F82" w:rsidRPr="002149DE" w:rsidRDefault="00E76F82" w:rsidP="002149DE">
      <w:pPr>
        <w:pStyle w:val="ConsPlusNormal"/>
        <w:spacing w:line="300" w:lineRule="atLeast"/>
        <w:jc w:val="both"/>
        <w:rPr>
          <w:sz w:val="22"/>
          <w:szCs w:val="22"/>
        </w:rPr>
      </w:pPr>
      <w:r w:rsidRPr="002149DE">
        <w:rPr>
          <w:sz w:val="22"/>
          <w:szCs w:val="22"/>
        </w:rPr>
        <w:t>(п. 6 в ред. Постановления Правительства РФ от 22.01.2002 N 32)</w:t>
      </w:r>
    </w:p>
    <w:p w:rsidR="00E76F82" w:rsidRPr="002149DE" w:rsidRDefault="00E76F82" w:rsidP="002149DE">
      <w:pPr>
        <w:pStyle w:val="ConsPlusNormal"/>
        <w:spacing w:line="300" w:lineRule="atLeast"/>
        <w:ind w:firstLine="540"/>
        <w:jc w:val="both"/>
        <w:rPr>
          <w:sz w:val="22"/>
          <w:szCs w:val="22"/>
        </w:rPr>
      </w:pPr>
      <w:r w:rsidRPr="002149DE">
        <w:rPr>
          <w:sz w:val="22"/>
          <w:szCs w:val="22"/>
        </w:rPr>
        <w:t>7. Паспорт, выданный в нарушение установленного порядка или оформленный на утраченном (похищенном) бланке паспорта, подлежит изъятию органом внутренних дел Российской Федерации, выявившим такой паспорт.</w:t>
      </w:r>
    </w:p>
    <w:p w:rsidR="00E76F82" w:rsidRPr="002149DE" w:rsidRDefault="00E76F82" w:rsidP="002149DE">
      <w:pPr>
        <w:pStyle w:val="ConsPlusNormal"/>
        <w:spacing w:line="300" w:lineRule="atLeast"/>
        <w:jc w:val="both"/>
        <w:rPr>
          <w:sz w:val="22"/>
          <w:szCs w:val="22"/>
        </w:rPr>
      </w:pPr>
      <w:r w:rsidRPr="002149DE">
        <w:rPr>
          <w:sz w:val="22"/>
          <w:szCs w:val="22"/>
        </w:rPr>
        <w:t>(в ред. Постановлений Правительства РФ от 20.12.2006 N 779, от 07.07.2016 N 644)</w:t>
      </w:r>
    </w:p>
    <w:p w:rsidR="00E76F82" w:rsidRPr="002149DE" w:rsidRDefault="00E76F82" w:rsidP="002149DE">
      <w:pPr>
        <w:pStyle w:val="ConsPlusNormal"/>
        <w:rPr>
          <w:sz w:val="22"/>
          <w:szCs w:val="22"/>
        </w:rPr>
      </w:pPr>
    </w:p>
    <w:p w:rsidR="00E76F82" w:rsidRPr="002149DE" w:rsidRDefault="00E76F82" w:rsidP="002149DE">
      <w:pPr>
        <w:pStyle w:val="ConsPlusNormal"/>
        <w:jc w:val="right"/>
        <w:rPr>
          <w:sz w:val="22"/>
          <w:szCs w:val="22"/>
        </w:rPr>
      </w:pPr>
      <w:r w:rsidRPr="002149DE">
        <w:rPr>
          <w:sz w:val="22"/>
          <w:szCs w:val="22"/>
        </w:rPr>
        <w:t>Председатель Правительства</w:t>
      </w:r>
    </w:p>
    <w:p w:rsidR="00E76F82" w:rsidRPr="002149DE" w:rsidRDefault="00E76F82" w:rsidP="002149DE">
      <w:pPr>
        <w:pStyle w:val="ConsPlusNormal"/>
        <w:jc w:val="right"/>
        <w:rPr>
          <w:sz w:val="22"/>
          <w:szCs w:val="22"/>
        </w:rPr>
      </w:pPr>
      <w:r w:rsidRPr="002149DE">
        <w:rPr>
          <w:sz w:val="22"/>
          <w:szCs w:val="22"/>
        </w:rPr>
        <w:t>Российской Федерации</w:t>
      </w:r>
    </w:p>
    <w:p w:rsidR="00E76F82" w:rsidRPr="002149DE" w:rsidRDefault="00E76F82" w:rsidP="002149DE">
      <w:pPr>
        <w:pStyle w:val="ConsPlusNormal"/>
        <w:jc w:val="right"/>
        <w:rPr>
          <w:sz w:val="22"/>
          <w:szCs w:val="22"/>
        </w:rPr>
      </w:pPr>
      <w:r w:rsidRPr="002149DE">
        <w:rPr>
          <w:sz w:val="22"/>
          <w:szCs w:val="22"/>
        </w:rPr>
        <w:t>В.ЧЕРНОМЫРДИН</w:t>
      </w:r>
    </w:p>
    <w:p w:rsidR="00E76F82" w:rsidRPr="002149DE" w:rsidRDefault="00E76F82" w:rsidP="002149DE">
      <w:pPr>
        <w:pStyle w:val="ConsPlusNormal"/>
        <w:rPr>
          <w:sz w:val="22"/>
          <w:szCs w:val="22"/>
        </w:rPr>
      </w:pPr>
    </w:p>
    <w:p w:rsidR="00E76F82" w:rsidRPr="002149DE" w:rsidRDefault="00E76F82" w:rsidP="002149DE">
      <w:pPr>
        <w:pStyle w:val="ConsPlusNormal"/>
        <w:jc w:val="right"/>
        <w:outlineLvl w:val="0"/>
        <w:rPr>
          <w:sz w:val="22"/>
          <w:szCs w:val="22"/>
        </w:rPr>
      </w:pPr>
      <w:r w:rsidRPr="002149DE">
        <w:rPr>
          <w:sz w:val="22"/>
          <w:szCs w:val="22"/>
        </w:rPr>
        <w:t>Утверждено</w:t>
      </w:r>
    </w:p>
    <w:p w:rsidR="00E76F82" w:rsidRPr="002149DE" w:rsidRDefault="00E76F82" w:rsidP="002149DE">
      <w:pPr>
        <w:pStyle w:val="ConsPlusNormal"/>
        <w:jc w:val="right"/>
        <w:rPr>
          <w:sz w:val="22"/>
          <w:szCs w:val="22"/>
        </w:rPr>
      </w:pPr>
      <w:r w:rsidRPr="002149DE">
        <w:rPr>
          <w:sz w:val="22"/>
          <w:szCs w:val="22"/>
        </w:rPr>
        <w:t>Постановлением Правительства</w:t>
      </w:r>
    </w:p>
    <w:p w:rsidR="00E76F82" w:rsidRPr="002149DE" w:rsidRDefault="00E76F82" w:rsidP="002149DE">
      <w:pPr>
        <w:pStyle w:val="ConsPlusNormal"/>
        <w:jc w:val="right"/>
        <w:rPr>
          <w:sz w:val="22"/>
          <w:szCs w:val="22"/>
        </w:rPr>
      </w:pPr>
      <w:r w:rsidRPr="002149DE">
        <w:rPr>
          <w:sz w:val="22"/>
          <w:szCs w:val="22"/>
        </w:rPr>
        <w:t>Российской Федерации</w:t>
      </w:r>
    </w:p>
    <w:p w:rsidR="00E76F82" w:rsidRPr="002149DE" w:rsidRDefault="00E76F82" w:rsidP="002149DE">
      <w:pPr>
        <w:pStyle w:val="ConsPlusNormal"/>
        <w:jc w:val="right"/>
        <w:rPr>
          <w:sz w:val="22"/>
          <w:szCs w:val="22"/>
        </w:rPr>
      </w:pPr>
      <w:r w:rsidRPr="002149DE">
        <w:rPr>
          <w:sz w:val="22"/>
          <w:szCs w:val="22"/>
        </w:rPr>
        <w:t xml:space="preserve">от 8 июля </w:t>
      </w:r>
      <w:smartTag w:uri="urn:schemas-microsoft-com:office:smarttags" w:element="metricconverter">
        <w:smartTagPr>
          <w:attr w:name="ProductID" w:val="1997 г"/>
        </w:smartTagPr>
        <w:r w:rsidRPr="002149DE">
          <w:rPr>
            <w:sz w:val="22"/>
            <w:szCs w:val="22"/>
          </w:rPr>
          <w:t>1997 г</w:t>
        </w:r>
      </w:smartTag>
      <w:r w:rsidRPr="002149DE">
        <w:rPr>
          <w:sz w:val="22"/>
          <w:szCs w:val="22"/>
        </w:rPr>
        <w:t>. N 828</w:t>
      </w:r>
    </w:p>
    <w:p w:rsidR="00E76F82" w:rsidRPr="002149DE" w:rsidRDefault="00E76F82" w:rsidP="002149DE">
      <w:pPr>
        <w:pStyle w:val="ConsPlusNormal"/>
        <w:rPr>
          <w:sz w:val="22"/>
          <w:szCs w:val="22"/>
        </w:rPr>
      </w:pPr>
    </w:p>
    <w:p w:rsidR="00E76F82" w:rsidRPr="002149DE" w:rsidRDefault="00E76F82" w:rsidP="002149DE">
      <w:pPr>
        <w:pStyle w:val="ConsPlusTitle"/>
        <w:jc w:val="center"/>
        <w:rPr>
          <w:sz w:val="22"/>
          <w:szCs w:val="22"/>
        </w:rPr>
      </w:pPr>
      <w:bookmarkStart w:id="0" w:name="Par58"/>
      <w:bookmarkEnd w:id="0"/>
      <w:r w:rsidRPr="002149DE">
        <w:rPr>
          <w:sz w:val="22"/>
          <w:szCs w:val="22"/>
        </w:rPr>
        <w:t>ПОЛОЖЕНИЕ</w:t>
      </w:r>
    </w:p>
    <w:p w:rsidR="00E76F82" w:rsidRPr="002149DE" w:rsidRDefault="00E76F82" w:rsidP="002149DE">
      <w:pPr>
        <w:pStyle w:val="ConsPlusTitle"/>
        <w:jc w:val="center"/>
        <w:rPr>
          <w:sz w:val="22"/>
          <w:szCs w:val="22"/>
        </w:rPr>
      </w:pPr>
      <w:r w:rsidRPr="002149DE">
        <w:rPr>
          <w:sz w:val="22"/>
          <w:szCs w:val="22"/>
        </w:rPr>
        <w:t>О ПАСПОРТЕ ГРАЖДАНИНА РОССИЙСКОЙ ФЕДЕРАЦИИ</w:t>
      </w:r>
    </w:p>
    <w:p w:rsidR="00E76F82" w:rsidRPr="002149DE" w:rsidRDefault="00E76F82" w:rsidP="002149DE">
      <w:pPr>
        <w:pStyle w:val="ConsPlusNormal"/>
        <w:jc w:val="center"/>
        <w:rPr>
          <w:sz w:val="22"/>
          <w:szCs w:val="22"/>
        </w:rPr>
      </w:pPr>
      <w:r w:rsidRPr="002149DE">
        <w:rPr>
          <w:sz w:val="22"/>
          <w:szCs w:val="22"/>
        </w:rPr>
        <w:t>(в ред. Постановлений Правительства РФ от 25.09.1999 N 1091,</w:t>
      </w:r>
    </w:p>
    <w:p w:rsidR="00E76F82" w:rsidRPr="002149DE" w:rsidRDefault="00E76F82" w:rsidP="002149DE">
      <w:pPr>
        <w:pStyle w:val="ConsPlusNormal"/>
        <w:jc w:val="center"/>
        <w:rPr>
          <w:sz w:val="22"/>
          <w:szCs w:val="22"/>
        </w:rPr>
      </w:pPr>
      <w:r w:rsidRPr="002149DE">
        <w:rPr>
          <w:sz w:val="22"/>
          <w:szCs w:val="22"/>
        </w:rPr>
        <w:t>от 05.01.2001 N 7, от 22.01.2002 N 32, от 02.07.2003 N 392,</w:t>
      </w:r>
    </w:p>
    <w:p w:rsidR="00E76F82" w:rsidRPr="002149DE" w:rsidRDefault="00E76F82" w:rsidP="002149DE">
      <w:pPr>
        <w:pStyle w:val="ConsPlusNormal"/>
        <w:jc w:val="center"/>
        <w:rPr>
          <w:sz w:val="22"/>
          <w:szCs w:val="22"/>
        </w:rPr>
      </w:pPr>
      <w:r w:rsidRPr="002149DE">
        <w:rPr>
          <w:sz w:val="22"/>
          <w:szCs w:val="22"/>
        </w:rPr>
        <w:t>от 20.12.2006 N 779, от 28.03.2008 N 220, от 12.08.2010 N 612,</w:t>
      </w:r>
    </w:p>
    <w:p w:rsidR="00E76F82" w:rsidRPr="002149DE" w:rsidRDefault="00E76F82" w:rsidP="002149DE">
      <w:pPr>
        <w:pStyle w:val="ConsPlusNormal"/>
        <w:jc w:val="center"/>
        <w:rPr>
          <w:sz w:val="22"/>
          <w:szCs w:val="22"/>
        </w:rPr>
      </w:pPr>
      <w:r w:rsidRPr="002149DE">
        <w:rPr>
          <w:sz w:val="22"/>
          <w:szCs w:val="22"/>
        </w:rPr>
        <w:t>от 22.02.2012 N 141, от 07.10.2013 N 884, от 18.02.2014 N 122,</w:t>
      </w:r>
    </w:p>
    <w:p w:rsidR="00E76F82" w:rsidRPr="002149DE" w:rsidRDefault="00E76F82" w:rsidP="002149DE">
      <w:pPr>
        <w:pStyle w:val="ConsPlusNormal"/>
        <w:jc w:val="center"/>
        <w:rPr>
          <w:sz w:val="22"/>
          <w:szCs w:val="22"/>
        </w:rPr>
      </w:pPr>
      <w:r w:rsidRPr="002149DE">
        <w:rPr>
          <w:sz w:val="22"/>
          <w:szCs w:val="22"/>
        </w:rPr>
        <w:t>от 23.06.2014 N 581, от 05.02.2016 N 72, от 29.02.2016 N 154,</w:t>
      </w:r>
    </w:p>
    <w:p w:rsidR="00E76F82" w:rsidRPr="002149DE" w:rsidRDefault="00E76F82" w:rsidP="002149DE">
      <w:pPr>
        <w:pStyle w:val="ConsPlusNormal"/>
        <w:jc w:val="center"/>
        <w:rPr>
          <w:sz w:val="22"/>
          <w:szCs w:val="22"/>
        </w:rPr>
      </w:pPr>
      <w:r w:rsidRPr="002149DE">
        <w:rPr>
          <w:sz w:val="22"/>
          <w:szCs w:val="22"/>
        </w:rPr>
        <w:t>от 07.07.2016 N 644, от 18.11.2016 N 1214)</w:t>
      </w:r>
    </w:p>
    <w:p w:rsidR="00E76F82" w:rsidRPr="002149DE" w:rsidRDefault="00E76F82" w:rsidP="002149DE">
      <w:pPr>
        <w:pStyle w:val="ConsPlusNormal"/>
        <w:jc w:val="center"/>
        <w:rPr>
          <w:sz w:val="22"/>
          <w:szCs w:val="22"/>
        </w:rPr>
      </w:pPr>
    </w:p>
    <w:p w:rsidR="00E76F82" w:rsidRPr="002149DE" w:rsidRDefault="00E76F82" w:rsidP="002149DE">
      <w:pPr>
        <w:pStyle w:val="ConsPlusNormal"/>
        <w:jc w:val="center"/>
        <w:outlineLvl w:val="1"/>
        <w:rPr>
          <w:sz w:val="22"/>
          <w:szCs w:val="22"/>
        </w:rPr>
      </w:pPr>
      <w:r w:rsidRPr="002149DE">
        <w:rPr>
          <w:sz w:val="22"/>
          <w:szCs w:val="22"/>
        </w:rPr>
        <w:t>I. Общие положения</w:t>
      </w:r>
    </w:p>
    <w:p w:rsidR="00E76F82" w:rsidRPr="002149DE" w:rsidRDefault="00E76F82" w:rsidP="002149DE">
      <w:pPr>
        <w:pStyle w:val="ConsPlusNormal"/>
        <w:rPr>
          <w:sz w:val="22"/>
          <w:szCs w:val="22"/>
        </w:rPr>
      </w:pPr>
    </w:p>
    <w:p w:rsidR="00E76F82" w:rsidRPr="002149DE" w:rsidRDefault="00E76F82" w:rsidP="002149DE">
      <w:pPr>
        <w:pStyle w:val="ConsPlusNormal"/>
        <w:ind w:firstLine="540"/>
        <w:jc w:val="both"/>
        <w:rPr>
          <w:sz w:val="22"/>
          <w:szCs w:val="22"/>
        </w:rPr>
      </w:pPr>
      <w:bookmarkStart w:id="1" w:name="Par70"/>
      <w:bookmarkEnd w:id="1"/>
      <w:r w:rsidRPr="002149DE">
        <w:rPr>
          <w:sz w:val="22"/>
          <w:szCs w:val="22"/>
        </w:rPr>
        <w:t>1. Паспорт гражданина Российской Федерации является основным документом, удостоверяющим личность гражданина Российской Федерации на территории Российской Федерации (далее именуется - паспорт).</w:t>
      </w:r>
    </w:p>
    <w:p w:rsidR="00E76F82" w:rsidRPr="002149DE" w:rsidRDefault="00E76F82" w:rsidP="002149DE">
      <w:pPr>
        <w:pStyle w:val="ConsPlusNormal"/>
        <w:ind w:firstLine="540"/>
        <w:jc w:val="both"/>
        <w:rPr>
          <w:sz w:val="22"/>
          <w:szCs w:val="22"/>
        </w:rPr>
      </w:pPr>
      <w:r w:rsidRPr="002149DE">
        <w:rPr>
          <w:sz w:val="22"/>
          <w:szCs w:val="22"/>
        </w:rPr>
        <w:t>Паспорт обязаны иметь все граждане Российской Федерации (далее именуются - граждане), достигшие 14-летнего возраста и проживающие на территории Российской Федерации.</w:t>
      </w:r>
    </w:p>
    <w:p w:rsidR="00E76F82" w:rsidRPr="002149DE" w:rsidRDefault="00E76F82" w:rsidP="002149DE">
      <w:pPr>
        <w:pStyle w:val="ConsPlusNormal"/>
        <w:ind w:firstLine="540"/>
        <w:jc w:val="both"/>
        <w:rPr>
          <w:sz w:val="22"/>
          <w:szCs w:val="22"/>
        </w:rPr>
      </w:pPr>
      <w:r w:rsidRPr="002149DE">
        <w:rPr>
          <w:sz w:val="22"/>
          <w:szCs w:val="22"/>
        </w:rPr>
        <w:t>2. Бланки паспорта изготавливаются по единому для всей Российской Федерации образцу и оформляются на русском языке.</w:t>
      </w:r>
    </w:p>
    <w:p w:rsidR="00E76F82" w:rsidRPr="002149DE" w:rsidRDefault="00E76F82" w:rsidP="002149DE">
      <w:pPr>
        <w:pStyle w:val="ConsPlusNormal"/>
        <w:ind w:firstLine="540"/>
        <w:jc w:val="both"/>
        <w:rPr>
          <w:sz w:val="22"/>
          <w:szCs w:val="22"/>
        </w:rPr>
      </w:pPr>
      <w:r w:rsidRPr="002149DE">
        <w:rPr>
          <w:sz w:val="22"/>
          <w:szCs w:val="22"/>
        </w:rPr>
        <w:t>К бланкам паспорта, предназначенным для оформления в республиках, находящихся в составе Российской Федерации, могут изготавливаться вкладыши, имеющие изображение государственного герба республики и предусматривающие внесение на государственном языке (языках) этой республики сведений о личности гражданина. Форма вкладыша устанавливается органами исполнительной власти указанных республик и Министерством внутренних дел Российской Федерации по согласованию с Геральдическим советом при Президенте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28.03.2008 N 220, от 07.07.2016 N 644)</w:t>
      </w:r>
    </w:p>
    <w:p w:rsidR="00E76F82" w:rsidRPr="002149DE" w:rsidRDefault="00E76F82" w:rsidP="002149DE">
      <w:pPr>
        <w:pStyle w:val="ConsPlusNormal"/>
        <w:jc w:val="both"/>
        <w:rPr>
          <w:sz w:val="22"/>
          <w:szCs w:val="22"/>
        </w:rPr>
      </w:pPr>
      <w:r w:rsidRPr="002149DE">
        <w:rPr>
          <w:sz w:val="22"/>
          <w:szCs w:val="22"/>
        </w:rPr>
        <w:t>(п. 2 в ред. Постановления Правительства РФ от 05.01.2001 N 7)</w:t>
      </w:r>
    </w:p>
    <w:p w:rsidR="00E76F82" w:rsidRPr="002149DE" w:rsidRDefault="00E76F82" w:rsidP="002149DE">
      <w:pPr>
        <w:pStyle w:val="ConsPlusNormal"/>
        <w:ind w:firstLine="540"/>
        <w:jc w:val="both"/>
        <w:rPr>
          <w:sz w:val="22"/>
          <w:szCs w:val="22"/>
        </w:rPr>
      </w:pPr>
      <w:r w:rsidRPr="002149DE">
        <w:rPr>
          <w:sz w:val="22"/>
          <w:szCs w:val="22"/>
        </w:rPr>
        <w:t>3. Образцы печатей, штампов, бланков и личных фотографий, необходимые для оформления паспорта, а также дополнительные защитные средства устанавливаются Министерством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28.03.2008 N 220, от 07.07.2016 N 644)</w:t>
      </w:r>
    </w:p>
    <w:p w:rsidR="00E76F82" w:rsidRPr="002149DE" w:rsidRDefault="00E76F82" w:rsidP="002149DE">
      <w:pPr>
        <w:pStyle w:val="ConsPlusNormal"/>
        <w:ind w:firstLine="540"/>
        <w:jc w:val="both"/>
        <w:rPr>
          <w:sz w:val="22"/>
          <w:szCs w:val="22"/>
        </w:rPr>
      </w:pPr>
      <w:r w:rsidRPr="002149DE">
        <w:rPr>
          <w:sz w:val="22"/>
          <w:szCs w:val="22"/>
        </w:rPr>
        <w:t>4. В паспорт вносятся следующие сведения о личности гражданина: фамилия, имя, отчество, пол, дата рождения и место рождения.</w:t>
      </w:r>
    </w:p>
    <w:p w:rsidR="00E76F82" w:rsidRPr="002149DE" w:rsidRDefault="00E76F82" w:rsidP="002149DE">
      <w:pPr>
        <w:pStyle w:val="ConsPlusNormal"/>
        <w:ind w:firstLine="540"/>
        <w:jc w:val="both"/>
        <w:rPr>
          <w:sz w:val="22"/>
          <w:szCs w:val="22"/>
        </w:rPr>
      </w:pPr>
      <w:r w:rsidRPr="002149DE">
        <w:rPr>
          <w:sz w:val="22"/>
          <w:szCs w:val="22"/>
        </w:rPr>
        <w:t xml:space="preserve">До 31 декабря </w:t>
      </w:r>
      <w:smartTag w:uri="urn:schemas-microsoft-com:office:smarttags" w:element="metricconverter">
        <w:smartTagPr>
          <w:attr w:name="ProductID" w:val="2004 г"/>
        </w:smartTagPr>
        <w:r w:rsidRPr="002149DE">
          <w:rPr>
            <w:sz w:val="22"/>
            <w:szCs w:val="22"/>
          </w:rPr>
          <w:t>2004 г</w:t>
        </w:r>
      </w:smartTag>
      <w:r w:rsidRPr="002149DE">
        <w:rPr>
          <w:sz w:val="22"/>
          <w:szCs w:val="22"/>
        </w:rPr>
        <w:t>. по желанию гражданина Российской Федерации, следующего железнодорожным транспортом с территории Российской Федерации в Калининградскую область Российской Федерации транзитом через территорию Литовской Республики и обратно, в его паспорт вклеиваются фотографии детей - граждан Российской Федерации, не достигших 14-летнего возраста.</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02.07.2003 N 392)</w:t>
      </w:r>
    </w:p>
    <w:p w:rsidR="00E76F82" w:rsidRPr="002149DE" w:rsidRDefault="00E76F82" w:rsidP="002149DE">
      <w:pPr>
        <w:pStyle w:val="ConsPlusNormal"/>
        <w:ind w:firstLine="540"/>
        <w:jc w:val="both"/>
        <w:rPr>
          <w:sz w:val="22"/>
          <w:szCs w:val="22"/>
        </w:rPr>
      </w:pPr>
      <w:r w:rsidRPr="002149DE">
        <w:rPr>
          <w:sz w:val="22"/>
          <w:szCs w:val="22"/>
        </w:rPr>
        <w:t>5. В паспорте производятся отметки:</w:t>
      </w:r>
    </w:p>
    <w:p w:rsidR="00E76F82" w:rsidRPr="002149DE" w:rsidRDefault="00E76F82" w:rsidP="002149DE">
      <w:pPr>
        <w:pStyle w:val="ConsPlusNormal"/>
        <w:ind w:firstLine="540"/>
        <w:jc w:val="both"/>
        <w:rPr>
          <w:sz w:val="22"/>
          <w:szCs w:val="22"/>
        </w:rPr>
      </w:pPr>
      <w:r w:rsidRPr="002149DE">
        <w:rPr>
          <w:sz w:val="22"/>
          <w:szCs w:val="22"/>
        </w:rPr>
        <w:t>о регистрации гражданина по месту жительства и снятии его с регистрационного учета - соответствующими органами регистрационного учета либо уполномоченными должностными лицами многофункциональных центров предоставления государственных и муниципальных услуг;</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05.02.2016 N 72)</w:t>
      </w:r>
    </w:p>
    <w:p w:rsidR="00E76F82" w:rsidRPr="002149DE" w:rsidRDefault="00E76F82" w:rsidP="002149DE">
      <w:pPr>
        <w:pStyle w:val="ConsPlusNormal"/>
        <w:ind w:firstLine="540"/>
        <w:jc w:val="both"/>
        <w:rPr>
          <w:sz w:val="22"/>
          <w:szCs w:val="22"/>
        </w:rPr>
      </w:pPr>
      <w:r w:rsidRPr="002149DE">
        <w:rPr>
          <w:sz w:val="22"/>
          <w:szCs w:val="22"/>
        </w:rPr>
        <w:t>об отношении к воинской обязанности граждан, достигших 18-летнего возраста, - соответствующими военными комиссариатами и территориальными органами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о регистрации и расторжении брака - соответствующими органами, осуществляющими государственную регистрацию актов гражданского состояния на территории Российской Федерации, и территориальными органами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о детях (гражданах Российской Федерации, не достигших 14-летнего возраста) - территориальными органами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о ранее выданных основных документах, удостоверяющих личность гражданина Российской Федерации на территории Российской Федерации, - территориальными органами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о выдаче основных документов, удостоверяющих личность гражданина Российской Федерации за пределами территории Российской Федерации, - территориальными органами Министерства внутренних дел Российской Федерации или другими уполномоченными органами.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18.02.2014 N 122, от 07.07.2016 N 644)</w:t>
      </w:r>
    </w:p>
    <w:p w:rsidR="00E76F82" w:rsidRPr="002149DE" w:rsidRDefault="00E76F82" w:rsidP="002149DE">
      <w:pPr>
        <w:pStyle w:val="ConsPlusNormal"/>
        <w:ind w:firstLine="540"/>
        <w:jc w:val="both"/>
        <w:rPr>
          <w:sz w:val="22"/>
          <w:szCs w:val="22"/>
        </w:rPr>
      </w:pPr>
      <w:r w:rsidRPr="002149DE">
        <w:rPr>
          <w:sz w:val="22"/>
          <w:szCs w:val="22"/>
        </w:rPr>
        <w:t>По желанию гражданина в паспорте также производятся отметки:</w:t>
      </w:r>
    </w:p>
    <w:p w:rsidR="00E76F82" w:rsidRPr="002149DE" w:rsidRDefault="00E76F82" w:rsidP="002149DE">
      <w:pPr>
        <w:pStyle w:val="ConsPlusNormal"/>
        <w:ind w:firstLine="540"/>
        <w:jc w:val="both"/>
        <w:rPr>
          <w:sz w:val="22"/>
          <w:szCs w:val="22"/>
        </w:rPr>
      </w:pPr>
      <w:r w:rsidRPr="002149DE">
        <w:rPr>
          <w:sz w:val="22"/>
          <w:szCs w:val="22"/>
        </w:rPr>
        <w:t>о его группе крови и резус-факторе - соответствующими учреждениями здравоохранения;</w:t>
      </w:r>
    </w:p>
    <w:p w:rsidR="00E76F82" w:rsidRPr="002149DE" w:rsidRDefault="00E76F82" w:rsidP="002149DE">
      <w:pPr>
        <w:pStyle w:val="ConsPlusNormal"/>
        <w:ind w:firstLine="540"/>
        <w:jc w:val="both"/>
        <w:rPr>
          <w:sz w:val="22"/>
          <w:szCs w:val="22"/>
        </w:rPr>
      </w:pPr>
      <w:r w:rsidRPr="002149DE">
        <w:rPr>
          <w:sz w:val="22"/>
          <w:szCs w:val="22"/>
        </w:rPr>
        <w:t>об идентификационном номере налогоплательщика - соответствующими налоговыми органами.</w:t>
      </w:r>
    </w:p>
    <w:p w:rsidR="00E76F82" w:rsidRPr="002149DE" w:rsidRDefault="00E76F82" w:rsidP="002149DE">
      <w:pPr>
        <w:pStyle w:val="ConsPlusNormal"/>
        <w:ind w:firstLine="540"/>
        <w:jc w:val="both"/>
        <w:rPr>
          <w:sz w:val="22"/>
          <w:szCs w:val="22"/>
        </w:rPr>
      </w:pPr>
      <w:r w:rsidRPr="002149DE">
        <w:rPr>
          <w:sz w:val="22"/>
          <w:szCs w:val="22"/>
        </w:rPr>
        <w:t>Отметка о детях (гражданах Российской Федерации, не достигших 14-летнего возраста) заверяется подписью должностного лица и печатью территориального органа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07.07.2016 N 644)</w:t>
      </w:r>
    </w:p>
    <w:p w:rsidR="00E76F82" w:rsidRPr="002149DE" w:rsidRDefault="00E76F82" w:rsidP="002149DE">
      <w:pPr>
        <w:pStyle w:val="ConsPlusNormal"/>
        <w:ind w:firstLine="540"/>
        <w:jc w:val="both"/>
        <w:rPr>
          <w:sz w:val="22"/>
          <w:szCs w:val="22"/>
        </w:rPr>
      </w:pPr>
      <w:r w:rsidRPr="002149DE">
        <w:rPr>
          <w:sz w:val="22"/>
          <w:szCs w:val="22"/>
        </w:rPr>
        <w:t>6. Запрещается вносить в паспорт сведения, отметки и записи, не предусмотренные настоящим Положением.</w:t>
      </w:r>
    </w:p>
    <w:p w:rsidR="00E76F82" w:rsidRPr="002149DE" w:rsidRDefault="00E76F82" w:rsidP="002149DE">
      <w:pPr>
        <w:pStyle w:val="ConsPlusNormal"/>
        <w:ind w:firstLine="540"/>
        <w:jc w:val="both"/>
        <w:rPr>
          <w:sz w:val="22"/>
          <w:szCs w:val="22"/>
        </w:rPr>
      </w:pPr>
      <w:r w:rsidRPr="002149DE">
        <w:rPr>
          <w:sz w:val="22"/>
          <w:szCs w:val="22"/>
        </w:rPr>
        <w:t>Паспорт, в который внесены сведения, отметки или записи, не предусмотренные настоящим Положением, является недействительным.</w:t>
      </w:r>
    </w:p>
    <w:p w:rsidR="00E76F82" w:rsidRPr="002149DE" w:rsidRDefault="00E76F82" w:rsidP="002149DE">
      <w:pPr>
        <w:pStyle w:val="ConsPlusNormal"/>
        <w:ind w:firstLine="540"/>
        <w:jc w:val="both"/>
        <w:rPr>
          <w:sz w:val="22"/>
          <w:szCs w:val="22"/>
        </w:rPr>
      </w:pPr>
      <w:bookmarkStart w:id="2" w:name="Par101"/>
      <w:bookmarkEnd w:id="2"/>
      <w:r w:rsidRPr="002149DE">
        <w:rPr>
          <w:sz w:val="22"/>
          <w:szCs w:val="22"/>
        </w:rPr>
        <w:t>7. Срок действия паспорта гражданина:</w:t>
      </w:r>
    </w:p>
    <w:p w:rsidR="00E76F82" w:rsidRPr="002149DE" w:rsidRDefault="00E76F82" w:rsidP="002149DE">
      <w:pPr>
        <w:pStyle w:val="ConsPlusNormal"/>
        <w:ind w:firstLine="540"/>
        <w:jc w:val="both"/>
        <w:rPr>
          <w:sz w:val="22"/>
          <w:szCs w:val="22"/>
        </w:rPr>
      </w:pPr>
      <w:r w:rsidRPr="002149DE">
        <w:rPr>
          <w:sz w:val="22"/>
          <w:szCs w:val="22"/>
        </w:rPr>
        <w:t>от 14 лет - до достижения 20-летнего возраста;</w:t>
      </w:r>
    </w:p>
    <w:p w:rsidR="00E76F82" w:rsidRPr="002149DE" w:rsidRDefault="00E76F82" w:rsidP="002149DE">
      <w:pPr>
        <w:pStyle w:val="ConsPlusNormal"/>
        <w:ind w:firstLine="540"/>
        <w:jc w:val="both"/>
        <w:rPr>
          <w:sz w:val="22"/>
          <w:szCs w:val="22"/>
        </w:rPr>
      </w:pPr>
      <w:r w:rsidRPr="002149DE">
        <w:rPr>
          <w:sz w:val="22"/>
          <w:szCs w:val="22"/>
        </w:rPr>
        <w:t>от 20 лет - до достижения 45-летнего возраста;</w:t>
      </w:r>
    </w:p>
    <w:p w:rsidR="00E76F82" w:rsidRPr="002149DE" w:rsidRDefault="00E76F82" w:rsidP="002149DE">
      <w:pPr>
        <w:pStyle w:val="ConsPlusNormal"/>
        <w:ind w:firstLine="540"/>
        <w:jc w:val="both"/>
        <w:rPr>
          <w:sz w:val="22"/>
          <w:szCs w:val="22"/>
        </w:rPr>
      </w:pPr>
      <w:r w:rsidRPr="002149DE">
        <w:rPr>
          <w:sz w:val="22"/>
          <w:szCs w:val="22"/>
        </w:rPr>
        <w:t>от 45 лет - бессрочно.</w:t>
      </w:r>
    </w:p>
    <w:p w:rsidR="00E76F82" w:rsidRPr="002149DE" w:rsidRDefault="00E76F82" w:rsidP="002149DE">
      <w:pPr>
        <w:pStyle w:val="ConsPlusNormal"/>
        <w:ind w:firstLine="540"/>
        <w:jc w:val="both"/>
        <w:rPr>
          <w:sz w:val="22"/>
          <w:szCs w:val="22"/>
        </w:rPr>
      </w:pPr>
      <w:r w:rsidRPr="002149DE">
        <w:rPr>
          <w:sz w:val="22"/>
          <w:szCs w:val="22"/>
        </w:rPr>
        <w:t>По достижении гражданином (за исключением военнослужащих, проходящих службу по призыву) 20-летнего и 45-летнего возраста паспорт подлежит замене.</w:t>
      </w:r>
    </w:p>
    <w:p w:rsidR="00E76F82" w:rsidRPr="002149DE" w:rsidRDefault="00E76F82" w:rsidP="002149DE">
      <w:pPr>
        <w:pStyle w:val="ConsPlusNormal"/>
        <w:ind w:firstLine="540"/>
        <w:jc w:val="both"/>
        <w:rPr>
          <w:sz w:val="22"/>
          <w:szCs w:val="22"/>
        </w:rPr>
      </w:pPr>
      <w:r w:rsidRPr="002149DE">
        <w:rPr>
          <w:sz w:val="22"/>
          <w:szCs w:val="22"/>
        </w:rPr>
        <w:t>Военнослужащим, проходящим военную службу по призыву, паспорта выдаются или заменяются по окончании установленного срока военной службы по призыву.</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20.12.2006 N 779)</w:t>
      </w:r>
    </w:p>
    <w:p w:rsidR="00E76F82" w:rsidRPr="002149DE" w:rsidRDefault="00E76F82" w:rsidP="002149DE">
      <w:pPr>
        <w:pStyle w:val="ConsPlusNormal"/>
        <w:ind w:firstLine="540"/>
        <w:jc w:val="both"/>
        <w:rPr>
          <w:sz w:val="22"/>
          <w:szCs w:val="22"/>
        </w:rPr>
      </w:pPr>
      <w:r w:rsidRPr="002149DE">
        <w:rPr>
          <w:sz w:val="22"/>
          <w:szCs w:val="22"/>
        </w:rPr>
        <w:t>8. Контроль за исполнением настоящего Положения осуществляется территориальными органами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07.07.2016 N 644)</w:t>
      </w:r>
    </w:p>
    <w:p w:rsidR="00E76F82" w:rsidRPr="002149DE" w:rsidRDefault="00E76F82" w:rsidP="002149DE">
      <w:pPr>
        <w:pStyle w:val="ConsPlusNormal"/>
        <w:ind w:firstLine="540"/>
        <w:jc w:val="both"/>
        <w:rPr>
          <w:sz w:val="22"/>
          <w:szCs w:val="22"/>
        </w:rPr>
      </w:pPr>
      <w:r w:rsidRPr="002149DE">
        <w:rPr>
          <w:sz w:val="22"/>
          <w:szCs w:val="22"/>
        </w:rPr>
        <w:t>9. Нарушение требований настоящего Положения влечет за собой ответственность должностных лиц и граждан в соответствии с законодательством Российской Федерации.</w:t>
      </w:r>
    </w:p>
    <w:p w:rsidR="00E76F82" w:rsidRDefault="00E76F82" w:rsidP="002149DE">
      <w:pPr>
        <w:pStyle w:val="ConsPlusNormal"/>
        <w:rPr>
          <w:sz w:val="22"/>
          <w:szCs w:val="22"/>
        </w:rPr>
      </w:pPr>
    </w:p>
    <w:p w:rsidR="00E76F82" w:rsidRPr="002149DE" w:rsidRDefault="00E76F82" w:rsidP="002149DE">
      <w:pPr>
        <w:pStyle w:val="ConsPlusNormal"/>
        <w:rPr>
          <w:sz w:val="22"/>
          <w:szCs w:val="22"/>
        </w:rPr>
      </w:pPr>
    </w:p>
    <w:p w:rsidR="00E76F82" w:rsidRPr="002149DE" w:rsidRDefault="00E76F82" w:rsidP="002149DE">
      <w:pPr>
        <w:pStyle w:val="ConsPlusNormal"/>
        <w:jc w:val="center"/>
        <w:outlineLvl w:val="1"/>
        <w:rPr>
          <w:sz w:val="22"/>
          <w:szCs w:val="22"/>
        </w:rPr>
      </w:pPr>
      <w:r w:rsidRPr="002149DE">
        <w:rPr>
          <w:sz w:val="22"/>
          <w:szCs w:val="22"/>
        </w:rPr>
        <w:t>II. Выдача, замена паспортов и пользование ими</w:t>
      </w:r>
    </w:p>
    <w:p w:rsidR="00E76F82" w:rsidRPr="002149DE" w:rsidRDefault="00E76F82" w:rsidP="002149DE">
      <w:pPr>
        <w:pStyle w:val="ConsPlusNormal"/>
        <w:rPr>
          <w:sz w:val="22"/>
          <w:szCs w:val="22"/>
        </w:rPr>
      </w:pPr>
    </w:p>
    <w:p w:rsidR="00E76F82" w:rsidRPr="002149DE" w:rsidRDefault="00E76F82" w:rsidP="002149DE">
      <w:pPr>
        <w:pStyle w:val="ConsPlusNormal"/>
        <w:ind w:firstLine="540"/>
        <w:jc w:val="both"/>
        <w:rPr>
          <w:sz w:val="22"/>
          <w:szCs w:val="22"/>
        </w:rPr>
      </w:pPr>
      <w:r w:rsidRPr="002149DE">
        <w:rPr>
          <w:sz w:val="22"/>
          <w:szCs w:val="22"/>
        </w:rPr>
        <w:t>10. Выдача и замена паспортов производятся территориальными органами Министерства внутренних дел Российской Федерации по месту жительства, по месту пребывания или по месту обращения граждан в порядке, определяемом Министерством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28.03.2008 N 220, от 07.07.2016 N 644)</w:t>
      </w:r>
    </w:p>
    <w:p w:rsidR="00E76F82" w:rsidRPr="002149DE" w:rsidRDefault="00E76F82" w:rsidP="002149DE">
      <w:pPr>
        <w:pStyle w:val="ConsPlusNormal"/>
        <w:ind w:firstLine="540"/>
        <w:jc w:val="both"/>
        <w:rPr>
          <w:sz w:val="22"/>
          <w:szCs w:val="22"/>
        </w:rPr>
      </w:pPr>
      <w:r w:rsidRPr="002149DE">
        <w:rPr>
          <w:sz w:val="22"/>
          <w:szCs w:val="22"/>
        </w:rPr>
        <w:t>11. Для получения паспорта гражданин представляет:</w:t>
      </w:r>
    </w:p>
    <w:p w:rsidR="00E76F82" w:rsidRPr="002149DE" w:rsidRDefault="00E76F82" w:rsidP="002149DE">
      <w:pPr>
        <w:pStyle w:val="ConsPlusNormal"/>
        <w:ind w:firstLine="540"/>
        <w:jc w:val="both"/>
        <w:rPr>
          <w:sz w:val="22"/>
          <w:szCs w:val="22"/>
        </w:rPr>
      </w:pPr>
      <w:r w:rsidRPr="002149DE">
        <w:rPr>
          <w:sz w:val="22"/>
          <w:szCs w:val="22"/>
        </w:rPr>
        <w:t>заявление по форме, установленной Министерством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28.03.2008 N 220, от 07.07.2016 N 644)</w:t>
      </w:r>
    </w:p>
    <w:p w:rsidR="00E76F82" w:rsidRPr="002149DE" w:rsidRDefault="00E76F82" w:rsidP="002149DE">
      <w:pPr>
        <w:pStyle w:val="ConsPlusNormal"/>
        <w:ind w:firstLine="540"/>
        <w:jc w:val="both"/>
        <w:rPr>
          <w:sz w:val="22"/>
          <w:szCs w:val="22"/>
        </w:rPr>
      </w:pPr>
      <w:bookmarkStart w:id="3" w:name="Par119"/>
      <w:bookmarkEnd w:id="3"/>
      <w:r w:rsidRPr="002149DE">
        <w:rPr>
          <w:sz w:val="22"/>
          <w:szCs w:val="22"/>
        </w:rPr>
        <w:t>свидетельство о рождении (для граждан, проживающих за пределами территории Российской Федерации и не имеющих паспорта, - паспорт гражданина Российской Федерации, удостоверяющий личность гражданина Российской Федерации за пределами территории Российской Федерации (далее именуется - заграничный паспорт));</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22.02.2012 N 141)</w:t>
      </w:r>
    </w:p>
    <w:p w:rsidR="00E76F82" w:rsidRPr="002149DE" w:rsidRDefault="00E76F82" w:rsidP="002149DE">
      <w:pPr>
        <w:pStyle w:val="ConsPlusNormal"/>
        <w:ind w:firstLine="540"/>
        <w:jc w:val="both"/>
        <w:rPr>
          <w:sz w:val="22"/>
          <w:szCs w:val="22"/>
        </w:rPr>
      </w:pPr>
      <w:r w:rsidRPr="002149DE">
        <w:rPr>
          <w:sz w:val="22"/>
          <w:szCs w:val="22"/>
        </w:rPr>
        <w:t>две личные фотографии размером 35 x 45 мм.</w:t>
      </w:r>
    </w:p>
    <w:p w:rsidR="00E76F82" w:rsidRPr="002149DE" w:rsidRDefault="00E76F82" w:rsidP="002149DE">
      <w:pPr>
        <w:pStyle w:val="ConsPlusNormal"/>
        <w:ind w:firstLine="540"/>
        <w:jc w:val="both"/>
        <w:rPr>
          <w:sz w:val="22"/>
          <w:szCs w:val="22"/>
        </w:rPr>
      </w:pPr>
      <w:r w:rsidRPr="002149DE">
        <w:rPr>
          <w:sz w:val="22"/>
          <w:szCs w:val="22"/>
        </w:rPr>
        <w:t>В случае невозможности представления свидетельства о рождении паспорт может быть выдан на основании других документов, подтверждающих сведения, необходимые для получения паспорта.</w:t>
      </w:r>
    </w:p>
    <w:p w:rsidR="00E76F82" w:rsidRPr="002149DE" w:rsidRDefault="00E76F82" w:rsidP="002149DE">
      <w:pPr>
        <w:pStyle w:val="ConsPlusNormal"/>
        <w:ind w:firstLine="540"/>
        <w:jc w:val="both"/>
        <w:rPr>
          <w:sz w:val="22"/>
          <w:szCs w:val="22"/>
        </w:rPr>
      </w:pPr>
      <w:bookmarkStart w:id="4" w:name="Par123"/>
      <w:bookmarkEnd w:id="4"/>
      <w:r w:rsidRPr="002149DE">
        <w:rPr>
          <w:sz w:val="22"/>
          <w:szCs w:val="22"/>
        </w:rPr>
        <w:t>При необходимости для получения паспорта представляются иные документы, удостоверяющие наличие гражданства Российской Федерации, которые определены указами Президента Российской Федерации от 14 ноября 2002 г. N 1325 "Об утверждении Положения о порядке рассмотрения вопросов гражданства Российской Федерации" и от 13 апреля 2011 г. N 444 "О дополнительных мерах по обеспечению прав и защиты интересов несовершеннолетних граждан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22.02.2012 N 141)</w:t>
      </w:r>
    </w:p>
    <w:p w:rsidR="00E76F82" w:rsidRPr="002149DE" w:rsidRDefault="00E76F82" w:rsidP="002149DE">
      <w:pPr>
        <w:pStyle w:val="ConsPlusNormal"/>
        <w:ind w:firstLine="540"/>
        <w:jc w:val="both"/>
        <w:rPr>
          <w:sz w:val="22"/>
          <w:szCs w:val="22"/>
        </w:rPr>
      </w:pPr>
      <w:r w:rsidRPr="002149DE">
        <w:rPr>
          <w:sz w:val="22"/>
          <w:szCs w:val="22"/>
        </w:rPr>
        <w:t>Гражданин вправе не представлять документы, указанные в абзаце шестом настоящего пункта, а только указать в заявлении о выдаче паспорта сведения об органе, который принял решение о приобретении гражданства Российской Федерации.</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22.02.2012 N 141)</w:t>
      </w:r>
    </w:p>
    <w:p w:rsidR="00E76F82" w:rsidRPr="002149DE" w:rsidRDefault="00E76F82" w:rsidP="002149DE">
      <w:pPr>
        <w:pStyle w:val="ConsPlusNormal"/>
        <w:ind w:firstLine="540"/>
        <w:jc w:val="both"/>
        <w:rPr>
          <w:sz w:val="22"/>
          <w:szCs w:val="22"/>
        </w:rPr>
      </w:pPr>
      <w:r w:rsidRPr="002149DE">
        <w:rPr>
          <w:sz w:val="22"/>
          <w:szCs w:val="22"/>
        </w:rPr>
        <w:t>На основании указанных сведений территориальный орган Министерства внутренних дел Российской Федерации запрашивает соответствующую информацию в органе, который принял решение о приобретении гражданства Российской Федерации.</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22.02.2012 N 141; 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В случае выдачи паспорта гражданину, который приобрел гражданство Российской Федерации за пределами Российской Федерации, на основании представленных указанным гражданином сведений территориальный орган Министерства внутренних дел Российской Федерации запрашивает информацию о приобретении гражданства Российской Федерации в Министерстве иностранных дел Российской Федерации.</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22.02.2012 N 141; 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В случае утраты заграничного паспорта, выданного Министерством иностранных дел Российской Федерации либо дипломатическим представительством или консульским учреждением Российской Федерации, на основании представленных гражданином сведений территориальный орган Министерства внутренних дел Российской Федерации запрашивает информацию о факте выдачи заграничного паспорта в Министерстве иностранных дел Российской Федерации.</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22.02.2012 N 141; 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Направление межведомственного запроса и получение информации из информационных систем Министерства иностранных дел Российской Федерации осуществляется в том числе в электронной форме с использованием единой системы межведомственного электронного взаимодействия.</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22.02.2012 N 141)</w:t>
      </w:r>
    </w:p>
    <w:p w:rsidR="00E76F82" w:rsidRPr="002149DE" w:rsidRDefault="00E76F82" w:rsidP="002149DE">
      <w:pPr>
        <w:pStyle w:val="ConsPlusNormal"/>
        <w:ind w:firstLine="540"/>
        <w:jc w:val="both"/>
        <w:rPr>
          <w:sz w:val="22"/>
          <w:szCs w:val="22"/>
        </w:rPr>
      </w:pPr>
      <w:r w:rsidRPr="002149DE">
        <w:rPr>
          <w:sz w:val="22"/>
          <w:szCs w:val="22"/>
        </w:rPr>
        <w:t>Межведомственный запрос направляется в течение 1 рабочего дня со дня регистрации заявления гражданина о выдаче паспорта. Подготовка и направление ответа на межведомственный запрос осуществляется Министерством иностранных дел Российской Федерации в течение 5 рабочих дней со дня поступления указанного запроса.</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22.02.2012 N 141)</w:t>
      </w:r>
    </w:p>
    <w:p w:rsidR="00E76F82" w:rsidRPr="002149DE" w:rsidRDefault="00E76F82" w:rsidP="002149DE">
      <w:pPr>
        <w:pStyle w:val="ConsPlusNormal"/>
        <w:ind w:firstLine="540"/>
        <w:jc w:val="both"/>
        <w:rPr>
          <w:sz w:val="22"/>
          <w:szCs w:val="22"/>
        </w:rPr>
      </w:pPr>
      <w:r w:rsidRPr="002149DE">
        <w:rPr>
          <w:sz w:val="22"/>
          <w:szCs w:val="22"/>
        </w:rPr>
        <w:t>В случае отсутствия информации о приобретении гражданства Российской Федерации в информационных системах Министерства иностранных дел Российской Федерации территориальный орган Министерства внутренних дел Российской Федерации проводит в установленном порядке проверку обстоятельств, свидетельствующих о наличии либо отсутствии у лица гражданства Российской Федерации.</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22.02.2012 N 141; в ред. Постановления Правительства РФ от 07.07.2016 N 644)</w:t>
      </w:r>
    </w:p>
    <w:p w:rsidR="00E76F82" w:rsidRPr="002149DE" w:rsidRDefault="00E76F82" w:rsidP="002149DE">
      <w:pPr>
        <w:pStyle w:val="ConsPlusNormal"/>
        <w:ind w:firstLine="540"/>
        <w:jc w:val="both"/>
        <w:rPr>
          <w:sz w:val="22"/>
          <w:szCs w:val="22"/>
        </w:rPr>
      </w:pPr>
      <w:bookmarkStart w:id="5" w:name="Par139"/>
      <w:bookmarkEnd w:id="5"/>
      <w:r w:rsidRPr="002149DE">
        <w:rPr>
          <w:sz w:val="22"/>
          <w:szCs w:val="22"/>
        </w:rPr>
        <w:t>12. Замена паспорта производится при наличии следующих оснований:</w:t>
      </w:r>
    </w:p>
    <w:p w:rsidR="00E76F82" w:rsidRPr="002149DE" w:rsidRDefault="00E76F82" w:rsidP="002149DE">
      <w:pPr>
        <w:pStyle w:val="ConsPlusNormal"/>
        <w:ind w:firstLine="540"/>
        <w:jc w:val="both"/>
        <w:rPr>
          <w:sz w:val="22"/>
          <w:szCs w:val="22"/>
        </w:rPr>
      </w:pPr>
      <w:r w:rsidRPr="002149DE">
        <w:rPr>
          <w:sz w:val="22"/>
          <w:szCs w:val="22"/>
        </w:rPr>
        <w:t xml:space="preserve">достижение возраста, предусмотренного </w:t>
      </w:r>
      <w:hyperlink w:anchor="Par101" w:tooltip="7. Срок действия паспорта гражданина:" w:history="1">
        <w:r w:rsidRPr="002149DE">
          <w:rPr>
            <w:sz w:val="22"/>
            <w:szCs w:val="22"/>
          </w:rPr>
          <w:t>пунктом 7</w:t>
        </w:r>
      </w:hyperlink>
      <w:r w:rsidRPr="002149DE">
        <w:rPr>
          <w:sz w:val="22"/>
          <w:szCs w:val="22"/>
        </w:rPr>
        <w:t xml:space="preserve"> настоящего Положения;</w:t>
      </w:r>
    </w:p>
    <w:p w:rsidR="00E76F82" w:rsidRPr="002149DE" w:rsidRDefault="00E76F82" w:rsidP="002149DE">
      <w:pPr>
        <w:pStyle w:val="ConsPlusNormal"/>
        <w:ind w:firstLine="540"/>
        <w:jc w:val="both"/>
        <w:rPr>
          <w:sz w:val="22"/>
          <w:szCs w:val="22"/>
        </w:rPr>
      </w:pPr>
      <w:r w:rsidRPr="002149DE">
        <w:rPr>
          <w:sz w:val="22"/>
          <w:szCs w:val="22"/>
        </w:rPr>
        <w:t>изменение гражданином в установленном порядке фамилии, имени, отчества, изменение сведений о дате (число, месяц, год) и / или месте рождения;</w:t>
      </w:r>
    </w:p>
    <w:p w:rsidR="00E76F82" w:rsidRPr="002149DE" w:rsidRDefault="00E76F82" w:rsidP="002149DE">
      <w:pPr>
        <w:pStyle w:val="ConsPlusNormal"/>
        <w:ind w:firstLine="540"/>
        <w:jc w:val="both"/>
        <w:rPr>
          <w:sz w:val="22"/>
          <w:szCs w:val="22"/>
        </w:rPr>
      </w:pPr>
      <w:r w:rsidRPr="002149DE">
        <w:rPr>
          <w:sz w:val="22"/>
          <w:szCs w:val="22"/>
        </w:rPr>
        <w:t>изменение пола;</w:t>
      </w:r>
    </w:p>
    <w:p w:rsidR="00E76F82" w:rsidRPr="002149DE" w:rsidRDefault="00E76F82" w:rsidP="002149DE">
      <w:pPr>
        <w:pStyle w:val="ConsPlusNormal"/>
        <w:ind w:firstLine="540"/>
        <w:jc w:val="both"/>
        <w:rPr>
          <w:sz w:val="22"/>
          <w:szCs w:val="22"/>
        </w:rPr>
      </w:pPr>
      <w:r w:rsidRPr="002149DE">
        <w:rPr>
          <w:sz w:val="22"/>
          <w:szCs w:val="22"/>
        </w:rPr>
        <w:t>непригодность паспорта для дальнейшего использования вследствие износа, повреждения или других причин;</w:t>
      </w:r>
    </w:p>
    <w:p w:rsidR="00E76F82" w:rsidRPr="002149DE" w:rsidRDefault="00E76F82" w:rsidP="002149DE">
      <w:pPr>
        <w:pStyle w:val="ConsPlusNormal"/>
        <w:ind w:firstLine="540"/>
        <w:jc w:val="both"/>
        <w:rPr>
          <w:sz w:val="22"/>
          <w:szCs w:val="22"/>
        </w:rPr>
      </w:pPr>
      <w:r w:rsidRPr="002149DE">
        <w:rPr>
          <w:sz w:val="22"/>
          <w:szCs w:val="22"/>
        </w:rPr>
        <w:t>обнаружение неточности или ошибочности произведенных в паспорте записей.</w:t>
      </w:r>
    </w:p>
    <w:p w:rsidR="00E76F82" w:rsidRPr="002149DE" w:rsidRDefault="00E76F82" w:rsidP="002149DE">
      <w:pPr>
        <w:pStyle w:val="ConsPlusNormal"/>
        <w:ind w:firstLine="540"/>
        <w:jc w:val="both"/>
        <w:rPr>
          <w:sz w:val="22"/>
          <w:szCs w:val="22"/>
        </w:rPr>
      </w:pPr>
      <w:r w:rsidRPr="002149DE">
        <w:rPr>
          <w:sz w:val="22"/>
          <w:szCs w:val="22"/>
        </w:rPr>
        <w:t>Замена паспорта производится и в иных случаях, предусмотренных нормативными правовыми актами Российской Федерации.</w:t>
      </w:r>
    </w:p>
    <w:p w:rsidR="00E76F82" w:rsidRPr="002149DE" w:rsidRDefault="00E76F82" w:rsidP="002149DE">
      <w:pPr>
        <w:pStyle w:val="ConsPlusNormal"/>
        <w:ind w:firstLine="540"/>
        <w:jc w:val="both"/>
        <w:rPr>
          <w:sz w:val="22"/>
          <w:szCs w:val="22"/>
        </w:rPr>
      </w:pPr>
      <w:r w:rsidRPr="002149DE">
        <w:rPr>
          <w:sz w:val="22"/>
          <w:szCs w:val="22"/>
        </w:rPr>
        <w:t>13. Для замены паспорта гражданин представляет:</w:t>
      </w:r>
    </w:p>
    <w:p w:rsidR="00E76F82" w:rsidRPr="002149DE" w:rsidRDefault="00E76F82" w:rsidP="002149DE">
      <w:pPr>
        <w:pStyle w:val="ConsPlusNormal"/>
        <w:ind w:firstLine="540"/>
        <w:jc w:val="both"/>
        <w:rPr>
          <w:sz w:val="22"/>
          <w:szCs w:val="22"/>
        </w:rPr>
      </w:pPr>
      <w:r w:rsidRPr="002149DE">
        <w:rPr>
          <w:sz w:val="22"/>
          <w:szCs w:val="22"/>
        </w:rPr>
        <w:t>заявление по форме, установленной Министерством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28.03.2008 N 220, от 07.07.2016 N 644)</w:t>
      </w:r>
    </w:p>
    <w:p w:rsidR="00E76F82" w:rsidRPr="002149DE" w:rsidRDefault="00E76F82" w:rsidP="002149DE">
      <w:pPr>
        <w:pStyle w:val="ConsPlusNormal"/>
        <w:ind w:firstLine="540"/>
        <w:jc w:val="both"/>
        <w:rPr>
          <w:sz w:val="22"/>
          <w:szCs w:val="22"/>
        </w:rPr>
      </w:pPr>
      <w:r w:rsidRPr="002149DE">
        <w:rPr>
          <w:sz w:val="22"/>
          <w:szCs w:val="22"/>
        </w:rPr>
        <w:t>паспорт, подлежащий замене;</w:t>
      </w:r>
    </w:p>
    <w:p w:rsidR="00E76F82" w:rsidRPr="002149DE" w:rsidRDefault="00E76F82" w:rsidP="002149DE">
      <w:pPr>
        <w:pStyle w:val="ConsPlusNormal"/>
        <w:ind w:firstLine="540"/>
        <w:jc w:val="both"/>
        <w:rPr>
          <w:sz w:val="22"/>
          <w:szCs w:val="22"/>
        </w:rPr>
      </w:pPr>
      <w:r w:rsidRPr="002149DE">
        <w:rPr>
          <w:sz w:val="22"/>
          <w:szCs w:val="22"/>
        </w:rPr>
        <w:t>две личные фотографии размером 35 x 45 мм;</w:t>
      </w:r>
    </w:p>
    <w:p w:rsidR="00E76F82" w:rsidRPr="002149DE" w:rsidRDefault="00E76F82" w:rsidP="002149DE">
      <w:pPr>
        <w:pStyle w:val="ConsPlusNormal"/>
        <w:ind w:firstLine="540"/>
        <w:jc w:val="both"/>
        <w:rPr>
          <w:sz w:val="22"/>
          <w:szCs w:val="22"/>
        </w:rPr>
      </w:pPr>
      <w:bookmarkStart w:id="6" w:name="Par151"/>
      <w:bookmarkEnd w:id="6"/>
      <w:r w:rsidRPr="002149DE">
        <w:rPr>
          <w:sz w:val="22"/>
          <w:szCs w:val="22"/>
        </w:rPr>
        <w:t xml:space="preserve">документы, подтверждающие указанные в </w:t>
      </w:r>
      <w:hyperlink w:anchor="Par139" w:tooltip="12. Замена паспорта производится при наличии следующих оснований:" w:history="1">
        <w:r w:rsidRPr="002149DE">
          <w:rPr>
            <w:sz w:val="22"/>
            <w:szCs w:val="22"/>
          </w:rPr>
          <w:t>пункте 12</w:t>
        </w:r>
      </w:hyperlink>
      <w:r w:rsidRPr="002149DE">
        <w:rPr>
          <w:sz w:val="22"/>
          <w:szCs w:val="22"/>
        </w:rPr>
        <w:t xml:space="preserve"> настоящего Положения основания для замены паспорта.</w:t>
      </w:r>
    </w:p>
    <w:p w:rsidR="00E76F82" w:rsidRPr="002149DE" w:rsidRDefault="00E76F82" w:rsidP="002149DE">
      <w:pPr>
        <w:pStyle w:val="ConsPlusNormal"/>
        <w:ind w:firstLine="540"/>
        <w:jc w:val="both"/>
        <w:rPr>
          <w:sz w:val="22"/>
          <w:szCs w:val="22"/>
        </w:rPr>
      </w:pPr>
      <w:r w:rsidRPr="002149DE">
        <w:rPr>
          <w:sz w:val="22"/>
          <w:szCs w:val="22"/>
        </w:rPr>
        <w:t>14. Документы и личные фотографии, необходимые для получения или замены паспорта, граждане представляют в территориальные органы Министерства внутренних дел Российской Федерации непосредственно либо через должностных лиц многофункциональных центров предоставления государственных и муниципальных услуг. Заявление о выдаче (замене) паспорта по форме, установленной Министерством внутренних дел Российской Федерации, и личная фотография могут быть представлены гражданином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07.07.2016 N 644, от 18.11.2016 N 1214)</w:t>
      </w:r>
    </w:p>
    <w:p w:rsidR="00E76F82" w:rsidRPr="002149DE" w:rsidRDefault="00E76F82" w:rsidP="002149DE">
      <w:pPr>
        <w:pStyle w:val="ConsPlusNormal"/>
        <w:ind w:firstLine="540"/>
        <w:jc w:val="both"/>
        <w:rPr>
          <w:sz w:val="22"/>
          <w:szCs w:val="22"/>
        </w:rPr>
      </w:pPr>
      <w:r w:rsidRPr="002149DE">
        <w:rPr>
          <w:sz w:val="22"/>
          <w:szCs w:val="22"/>
        </w:rPr>
        <w:t>Граждане, находящиеся в организациях социального обслуживания, вправе представлять указанные документы, заявление и личные фотографии должностным лицам этих организаций.</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23.06.2014 N 581)</w:t>
      </w:r>
    </w:p>
    <w:p w:rsidR="00E76F82" w:rsidRPr="002149DE" w:rsidRDefault="00E76F82" w:rsidP="002149DE">
      <w:pPr>
        <w:pStyle w:val="ConsPlusNormal"/>
        <w:ind w:firstLine="540"/>
        <w:jc w:val="both"/>
        <w:rPr>
          <w:sz w:val="22"/>
          <w:szCs w:val="22"/>
        </w:rPr>
      </w:pPr>
      <w:r w:rsidRPr="002149DE">
        <w:rPr>
          <w:sz w:val="22"/>
          <w:szCs w:val="22"/>
        </w:rPr>
        <w:t>Должностные лица многофункциональных центров предоставления государственных и муниципальных услуг и организаций социального обслуживания не позднее чем в 3-дневный срок представляют переданные гражданами документы, заявление и личные фотографии в территориальные органы Министерства внутренних дел Российской Федерации для оформления паспорта. Паспорт, оформленный на основании заявления, поданного через должностных лиц многофункциональных центров предоставления государственных и муниципальных услуг, выдается гражданину должностными лицами многофункциональных центров предоставления государственных и муниципальных услуг.</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18.11.2016 N 1214)</w:t>
      </w:r>
    </w:p>
    <w:p w:rsidR="00E76F82" w:rsidRPr="002149DE" w:rsidRDefault="00E76F82" w:rsidP="002149DE">
      <w:pPr>
        <w:pStyle w:val="ConsPlusNormal"/>
        <w:ind w:firstLine="540"/>
        <w:jc w:val="both"/>
        <w:rPr>
          <w:sz w:val="22"/>
          <w:szCs w:val="22"/>
        </w:rPr>
      </w:pPr>
      <w:r w:rsidRPr="002149DE">
        <w:rPr>
          <w:sz w:val="22"/>
          <w:szCs w:val="22"/>
        </w:rPr>
        <w:t>В приеме документов, заявления и личных фотографий может быть отказано в случае, если они не соответствуют требованиям, предусмотренным настоящим Положением, или если представлены не все необходимые документы.</w:t>
      </w:r>
    </w:p>
    <w:p w:rsidR="00E76F82" w:rsidRPr="002149DE" w:rsidRDefault="00E76F82" w:rsidP="002149DE">
      <w:pPr>
        <w:pStyle w:val="ConsPlusNormal"/>
        <w:ind w:firstLine="540"/>
        <w:jc w:val="both"/>
        <w:rPr>
          <w:sz w:val="22"/>
          <w:szCs w:val="22"/>
        </w:rPr>
      </w:pPr>
      <w:r w:rsidRPr="002149DE">
        <w:rPr>
          <w:sz w:val="22"/>
          <w:szCs w:val="22"/>
        </w:rPr>
        <w:t xml:space="preserve">В случае представления заявления о выдаче (замене) паспорта по форме, установленной Министерством внутренних дел Российской Федерации, и личной фотографии в форме электронного документа паспорт, подлежащий замене, документы, указанные в </w:t>
      </w:r>
      <w:hyperlink w:anchor="Par119" w:tooltip="свидетельство о рождении (для граждан, проживающих за пределами территории Российской Федерации и не имеющих паспорта, - паспорт гражданина Российской Федерации, удостоверяющий личность гражданина Российской Федерации за пределами территории Российской Федерации (далее именуется - заграничный паспорт));" w:history="1">
        <w:r w:rsidRPr="002149DE">
          <w:rPr>
            <w:sz w:val="22"/>
            <w:szCs w:val="22"/>
          </w:rPr>
          <w:t>абзацах третьем</w:t>
        </w:r>
      </w:hyperlink>
      <w:r w:rsidRPr="002149DE">
        <w:rPr>
          <w:sz w:val="22"/>
          <w:szCs w:val="22"/>
        </w:rPr>
        <w:t xml:space="preserve"> и </w:t>
      </w:r>
      <w:hyperlink w:anchor="Par123" w:tooltip="При необходимости для получения паспорта представляются иные документы, удостоверяющие наличие гражданства Российской Федерации, которые определены указами Президента Российской Федерации от 14 ноября 2002 г. N 1325 &quot;Об утверждении Положения о порядке рассмотрения вопросов гражданства Российской Федерации&quot; и от 13 апреля 2011 г. N 444 &quot;О дополнительных мерах по обеспечению прав и защиты интересов несовершеннолетних граждан Российской Федерации&quot;." w:history="1">
        <w:r w:rsidRPr="002149DE">
          <w:rPr>
            <w:sz w:val="22"/>
            <w:szCs w:val="22"/>
          </w:rPr>
          <w:t>шестом пункта 11</w:t>
        </w:r>
      </w:hyperlink>
      <w:r w:rsidRPr="002149DE">
        <w:rPr>
          <w:sz w:val="22"/>
          <w:szCs w:val="22"/>
        </w:rPr>
        <w:t xml:space="preserve"> и </w:t>
      </w:r>
      <w:hyperlink w:anchor="Par151" w:tooltip="документы, подтверждающие указанные в пункте 12 настоящего Положения основания для замены паспорта." w:history="1">
        <w:r w:rsidRPr="002149DE">
          <w:rPr>
            <w:sz w:val="22"/>
            <w:szCs w:val="22"/>
          </w:rPr>
          <w:t>абзаце пятом пункта 13</w:t>
        </w:r>
      </w:hyperlink>
      <w:r w:rsidRPr="002149DE">
        <w:rPr>
          <w:sz w:val="22"/>
          <w:szCs w:val="22"/>
        </w:rPr>
        <w:t xml:space="preserve"> настоящего Положения, и личные фотографии представляются гражданином при получении паспорта.</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Порядок представления заявления о выдаче (замене) паспорта по форме, установленной Министерством внутренних дел Российской Федерации, и личной фотографии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устанавливается Министерством внутренних дел Российской Федерации по согласованию с Министерством связи и массовых коммуникаций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12.08.2010 N 612, от 07.07.2016 N 644)</w:t>
      </w:r>
    </w:p>
    <w:p w:rsidR="00E76F82" w:rsidRPr="002149DE" w:rsidRDefault="00E76F82" w:rsidP="002149DE">
      <w:pPr>
        <w:pStyle w:val="ConsPlusNormal"/>
        <w:ind w:firstLine="540"/>
        <w:jc w:val="both"/>
        <w:rPr>
          <w:sz w:val="22"/>
          <w:szCs w:val="22"/>
        </w:rPr>
      </w:pPr>
      <w:r w:rsidRPr="002149DE">
        <w:rPr>
          <w:sz w:val="22"/>
          <w:szCs w:val="22"/>
        </w:rPr>
        <w:t xml:space="preserve">15. Документы и личные фотографии для получения или замены паспорта должны быть сданы гражданином не позднее 30 дней после наступления обстоятельств, указанных в </w:t>
      </w:r>
      <w:hyperlink w:anchor="Par70" w:tooltip="1. Паспорт гражданина Российской Федерации является основным документом, удостоверяющим личность гражданина Российской Федерации на территории Российской Федерации (далее именуется - паспорт)." w:history="1">
        <w:r w:rsidRPr="002149DE">
          <w:rPr>
            <w:sz w:val="22"/>
            <w:szCs w:val="22"/>
          </w:rPr>
          <w:t>пунктах 1,</w:t>
        </w:r>
      </w:hyperlink>
      <w:r w:rsidRPr="002149DE">
        <w:rPr>
          <w:sz w:val="22"/>
          <w:szCs w:val="22"/>
        </w:rPr>
        <w:t xml:space="preserve"> </w:t>
      </w:r>
      <w:hyperlink w:anchor="Par101" w:tooltip="7. Срок действия паспорта гражданина:" w:history="1">
        <w:r w:rsidRPr="002149DE">
          <w:rPr>
            <w:sz w:val="22"/>
            <w:szCs w:val="22"/>
          </w:rPr>
          <w:t>7</w:t>
        </w:r>
      </w:hyperlink>
      <w:r w:rsidRPr="002149DE">
        <w:rPr>
          <w:sz w:val="22"/>
          <w:szCs w:val="22"/>
        </w:rPr>
        <w:t xml:space="preserve"> или </w:t>
      </w:r>
      <w:hyperlink w:anchor="Par139" w:tooltip="12. Замена паспорта производится при наличии следующих оснований:" w:history="1">
        <w:r w:rsidRPr="002149DE">
          <w:rPr>
            <w:sz w:val="22"/>
            <w:szCs w:val="22"/>
          </w:rPr>
          <w:t>12</w:t>
        </w:r>
      </w:hyperlink>
      <w:r w:rsidRPr="002149DE">
        <w:rPr>
          <w:sz w:val="22"/>
          <w:szCs w:val="22"/>
        </w:rPr>
        <w:t xml:space="preserve"> настоящего Положения.</w:t>
      </w:r>
    </w:p>
    <w:p w:rsidR="00E76F82" w:rsidRPr="002149DE" w:rsidRDefault="00E76F82" w:rsidP="002149DE">
      <w:pPr>
        <w:pStyle w:val="ConsPlusNormal"/>
        <w:ind w:firstLine="540"/>
        <w:jc w:val="both"/>
        <w:rPr>
          <w:sz w:val="22"/>
          <w:szCs w:val="22"/>
        </w:rPr>
      </w:pPr>
      <w:r w:rsidRPr="002149DE">
        <w:rPr>
          <w:sz w:val="22"/>
          <w:szCs w:val="22"/>
        </w:rPr>
        <w:t>16. В случае обращения гражданина по вопросу выдачи или замены паспорта по месту жительства паспорт оформляется ему в 10-дневный срок со дня принятия документов территориальным органом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В случае обращения гражданина в территориальный орган Министерства внутренних дел Российской Федерации по вопросу выдачи или замены паспорта не по месту жительства, а также в связи с его утратой (похищением), если утраченный (похищенный) паспорт выдавался другим территориальным органом Министерства внутренних дел Российской Федерации, паспорт оформляется в 30-дневный срок со дня принятия документов территориальным органом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 xml:space="preserve">В случае представления заявления о выдаче (замене) паспорта по форме, установленной Министерством внутренних дел Российской Федерации, и личной фотографии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паспорт оформляется в указанные сроки после личного обращения заявителя в территориальный орган Министерства внутренних дел Российской Федерации и представления паспорта, подлежащего замене, документов, указанных в </w:t>
      </w:r>
      <w:hyperlink w:anchor="Par119" w:tooltip="свидетельство о рождении (для граждан, проживающих за пределами территории Российской Федерации и не имеющих паспорта, - паспорт гражданина Российской Федерации, удостоверяющий личность гражданина Российской Федерации за пределами территории Российской Федерации (далее именуется - заграничный паспорт));" w:history="1">
        <w:r w:rsidRPr="002149DE">
          <w:rPr>
            <w:sz w:val="22"/>
            <w:szCs w:val="22"/>
          </w:rPr>
          <w:t>абзацах третьем</w:t>
        </w:r>
      </w:hyperlink>
      <w:r w:rsidRPr="002149DE">
        <w:rPr>
          <w:sz w:val="22"/>
          <w:szCs w:val="22"/>
        </w:rPr>
        <w:t xml:space="preserve"> и </w:t>
      </w:r>
      <w:hyperlink w:anchor="Par123" w:tooltip="При необходимости для получения паспорта представляются иные документы, удостоверяющие наличие гражданства Российской Федерации, которые определены указами Президента Российской Федерации от 14 ноября 2002 г. N 1325 &quot;Об утверждении Положения о порядке рассмотрения вопросов гражданства Российской Федерации&quot; и от 13 апреля 2011 г. N 444 &quot;О дополнительных мерах по обеспечению прав и защиты интересов несовершеннолетних граждан Российской Федерации&quot;." w:history="1">
        <w:r w:rsidRPr="002149DE">
          <w:rPr>
            <w:sz w:val="22"/>
            <w:szCs w:val="22"/>
          </w:rPr>
          <w:t>шестом пункта 11</w:t>
        </w:r>
      </w:hyperlink>
      <w:r w:rsidRPr="002149DE">
        <w:rPr>
          <w:sz w:val="22"/>
          <w:szCs w:val="22"/>
        </w:rPr>
        <w:t xml:space="preserve"> и </w:t>
      </w:r>
      <w:hyperlink w:anchor="Par151" w:tooltip="документы, подтверждающие указанные в пункте 12 настоящего Положения основания для замены паспорта." w:history="1">
        <w:r w:rsidRPr="002149DE">
          <w:rPr>
            <w:sz w:val="22"/>
            <w:szCs w:val="22"/>
          </w:rPr>
          <w:t>абзаце пятом пункта 13</w:t>
        </w:r>
      </w:hyperlink>
      <w:r w:rsidRPr="002149DE">
        <w:rPr>
          <w:sz w:val="22"/>
          <w:szCs w:val="22"/>
        </w:rPr>
        <w:t xml:space="preserve"> настоящего Положения, и личных фотографий.</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29.02.2016 N 154, от 07.07.2016 N 644)</w:t>
      </w:r>
    </w:p>
    <w:p w:rsidR="00E76F82" w:rsidRPr="002149DE" w:rsidRDefault="00E76F82" w:rsidP="002149DE">
      <w:pPr>
        <w:pStyle w:val="ConsPlusNormal"/>
        <w:ind w:firstLine="540"/>
        <w:jc w:val="both"/>
        <w:rPr>
          <w:sz w:val="22"/>
          <w:szCs w:val="22"/>
        </w:rPr>
      </w:pPr>
      <w:r w:rsidRPr="002149DE">
        <w:rPr>
          <w:sz w:val="22"/>
          <w:szCs w:val="22"/>
        </w:rPr>
        <w:t>В случае подачи заявления о выдаче (замене) паспорта по форме, установленной Министерством внутренних дел Российской Федерации, и личных фотографий через должностных лиц многофункциональных центров предоставления государственных и муниципальных услуг паспорт оформляется в сроки, предусмотренные настоящим пунктом, и не позднее чем в 3-дневный срок передается должностному лицу многофункционального центра предоставления государственных и муниципальных услуг для выдачи его гражданину.</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18.11.2016 N 1214)</w:t>
      </w:r>
    </w:p>
    <w:p w:rsidR="00E76F82" w:rsidRPr="002149DE" w:rsidRDefault="00E76F82" w:rsidP="002149DE">
      <w:pPr>
        <w:pStyle w:val="ConsPlusNormal"/>
        <w:ind w:firstLine="540"/>
        <w:jc w:val="both"/>
        <w:rPr>
          <w:sz w:val="22"/>
          <w:szCs w:val="22"/>
        </w:rPr>
      </w:pPr>
      <w:r w:rsidRPr="002149DE">
        <w:rPr>
          <w:sz w:val="22"/>
          <w:szCs w:val="22"/>
        </w:rPr>
        <w:t>17. Гражданин обязан бережно хранить паспорт. Об утрате паспорта гражданин должен незамедлительно заявить в территориальный орган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07.07.2016 N 644)</w:t>
      </w:r>
    </w:p>
    <w:p w:rsidR="00E76F82" w:rsidRPr="002149DE" w:rsidRDefault="00E76F82" w:rsidP="002149DE">
      <w:pPr>
        <w:pStyle w:val="ConsPlusNormal"/>
        <w:ind w:firstLine="540"/>
        <w:jc w:val="both"/>
        <w:rPr>
          <w:sz w:val="22"/>
          <w:szCs w:val="22"/>
        </w:rPr>
      </w:pPr>
      <w:r w:rsidRPr="002149DE">
        <w:rPr>
          <w:sz w:val="22"/>
          <w:szCs w:val="22"/>
        </w:rPr>
        <w:t>До оформления нового паспорта гражданину по его просьбе выдается территориальным органом Министерства внутренних дел Российской Федерации временное удостоверение личности, форма которого устанавливается Министерством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28.03.2008 N 220, от 07.07.2016 N 644)</w:t>
      </w:r>
    </w:p>
    <w:p w:rsidR="00E76F82" w:rsidRPr="002149DE" w:rsidRDefault="00E76F82" w:rsidP="002149DE">
      <w:pPr>
        <w:pStyle w:val="ConsPlusNormal"/>
        <w:ind w:firstLine="540"/>
        <w:jc w:val="both"/>
        <w:rPr>
          <w:sz w:val="22"/>
          <w:szCs w:val="22"/>
        </w:rPr>
      </w:pPr>
      <w:r w:rsidRPr="002149DE">
        <w:rPr>
          <w:sz w:val="22"/>
          <w:szCs w:val="22"/>
        </w:rPr>
        <w:t>18. Лица, у которых прекратилось гражданство Российской Федерации, обязаны сдать паспорта в территориальные органы Министерства внутренних дел Российской Федерации по месту жительства или месту пребывания, а лица, проживающие за пределами Российской Федерации, - в дипломатическое представительство или в консульское учреждение Российской Федерации в государстве пребывания, которые пересылают их в территориальные органы Министерства внутренних дел Российской Федерации по последнему месту жительства или месту пребывания этих лиц на территории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07.07.2016 N 644)</w:t>
      </w:r>
    </w:p>
    <w:p w:rsidR="00E76F82" w:rsidRPr="002149DE" w:rsidRDefault="00E76F82" w:rsidP="002149DE">
      <w:pPr>
        <w:pStyle w:val="ConsPlusNormal"/>
        <w:ind w:firstLine="540"/>
        <w:jc w:val="both"/>
        <w:rPr>
          <w:sz w:val="22"/>
          <w:szCs w:val="22"/>
        </w:rPr>
      </w:pPr>
      <w:r w:rsidRPr="002149DE">
        <w:rPr>
          <w:sz w:val="22"/>
          <w:szCs w:val="22"/>
        </w:rPr>
        <w:t>19. Паспорт умершего гражданина сдается в органы, осуществляющие государственную регистрацию актов гражданского состояния на территории Российской Федерации, по месту государственной регистрации смерти для направления в территориальный орган Министерства внутренних дел Российской Федерации по месту государственной регистрации смерти гражданина на территории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07.10.2013 N 884, от 07.07.2016 N 644)</w:t>
      </w:r>
    </w:p>
    <w:p w:rsidR="00E76F82" w:rsidRPr="002149DE" w:rsidRDefault="00E76F82" w:rsidP="002149DE">
      <w:pPr>
        <w:pStyle w:val="ConsPlusNormal"/>
        <w:ind w:firstLine="540"/>
        <w:jc w:val="both"/>
        <w:rPr>
          <w:sz w:val="22"/>
          <w:szCs w:val="22"/>
        </w:rPr>
      </w:pPr>
      <w:r w:rsidRPr="002149DE">
        <w:rPr>
          <w:sz w:val="22"/>
          <w:szCs w:val="22"/>
        </w:rPr>
        <w:t>Паспорт гражданина, умершего за пределами Российской Федерации, сдается в дипломатическое представительство или в консульское учреждение Российской Федерации для последующего направления его в соответствующий территориальный орган Министерства внутренних дел Российской Федерации на территории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07.07.2016 N 644)</w:t>
      </w:r>
    </w:p>
    <w:p w:rsidR="00E76F82" w:rsidRPr="002149DE" w:rsidRDefault="00E76F82" w:rsidP="002149DE">
      <w:pPr>
        <w:pStyle w:val="ConsPlusNormal"/>
        <w:ind w:firstLine="540"/>
        <w:jc w:val="both"/>
        <w:rPr>
          <w:sz w:val="22"/>
          <w:szCs w:val="22"/>
        </w:rPr>
      </w:pPr>
      <w:r w:rsidRPr="002149DE">
        <w:rPr>
          <w:sz w:val="22"/>
          <w:szCs w:val="22"/>
        </w:rPr>
        <w:t>20. Найденный паспорт подлежит сдаче в территориальный орган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(п. 20 в ред. Постановления Правительства РФ от 07.07.2016 N 644)</w:t>
      </w:r>
    </w:p>
    <w:p w:rsidR="00E76F82" w:rsidRPr="002149DE" w:rsidRDefault="00E76F82" w:rsidP="002149DE">
      <w:pPr>
        <w:pStyle w:val="ConsPlusNormal"/>
        <w:ind w:firstLine="540"/>
        <w:jc w:val="both"/>
        <w:rPr>
          <w:sz w:val="22"/>
          <w:szCs w:val="22"/>
        </w:rPr>
      </w:pPr>
      <w:r w:rsidRPr="002149DE">
        <w:rPr>
          <w:sz w:val="22"/>
          <w:szCs w:val="22"/>
        </w:rPr>
        <w:t>21. Паспорт лица, заключенного под стражу или осужденного к лишению свободы, временно изымается органом предварительного следствия или судом и приобщается к личному делу указанного лица. При освобождении из-под стражи или отбытии наказания в виде лишения свободы паспорт возвращается гражданину.</w:t>
      </w:r>
    </w:p>
    <w:p w:rsidR="00E76F82" w:rsidRPr="002149DE" w:rsidRDefault="00E76F82" w:rsidP="002149DE">
      <w:pPr>
        <w:pStyle w:val="ConsPlusNormal"/>
        <w:ind w:firstLine="540"/>
        <w:jc w:val="both"/>
        <w:rPr>
          <w:sz w:val="22"/>
          <w:szCs w:val="22"/>
        </w:rPr>
      </w:pPr>
      <w:r w:rsidRPr="002149DE">
        <w:rPr>
          <w:sz w:val="22"/>
          <w:szCs w:val="22"/>
        </w:rPr>
        <w:t>22. Запрещается изъятие у гражданина паспорта, кроме случаев, предусмотренных законодательством Российской Федерации.</w:t>
      </w:r>
    </w:p>
    <w:p w:rsidR="00E76F82" w:rsidRPr="002149DE" w:rsidRDefault="00E76F82" w:rsidP="002149DE">
      <w:pPr>
        <w:pStyle w:val="ConsPlusNormal"/>
        <w:rPr>
          <w:sz w:val="22"/>
          <w:szCs w:val="22"/>
        </w:rPr>
      </w:pPr>
    </w:p>
    <w:p w:rsidR="00E76F82" w:rsidRPr="002149DE" w:rsidRDefault="00E76F82" w:rsidP="002149DE">
      <w:pPr>
        <w:pStyle w:val="ConsPlusNormal"/>
        <w:jc w:val="right"/>
        <w:outlineLvl w:val="0"/>
        <w:rPr>
          <w:sz w:val="22"/>
          <w:szCs w:val="22"/>
        </w:rPr>
      </w:pPr>
      <w:r w:rsidRPr="002149DE">
        <w:rPr>
          <w:sz w:val="22"/>
          <w:szCs w:val="22"/>
        </w:rPr>
        <w:t>Утверждено</w:t>
      </w:r>
    </w:p>
    <w:p w:rsidR="00E76F82" w:rsidRPr="002149DE" w:rsidRDefault="00E76F82" w:rsidP="002149DE">
      <w:pPr>
        <w:pStyle w:val="ConsPlusNormal"/>
        <w:jc w:val="right"/>
        <w:rPr>
          <w:sz w:val="22"/>
          <w:szCs w:val="22"/>
        </w:rPr>
      </w:pPr>
      <w:r w:rsidRPr="002149DE">
        <w:rPr>
          <w:sz w:val="22"/>
          <w:szCs w:val="22"/>
        </w:rPr>
        <w:t>Постановлением Правительства</w:t>
      </w:r>
    </w:p>
    <w:p w:rsidR="00E76F82" w:rsidRPr="002149DE" w:rsidRDefault="00E76F82" w:rsidP="002149DE">
      <w:pPr>
        <w:pStyle w:val="ConsPlusNormal"/>
        <w:jc w:val="right"/>
        <w:rPr>
          <w:sz w:val="22"/>
          <w:szCs w:val="22"/>
        </w:rPr>
      </w:pPr>
      <w:r w:rsidRPr="002149DE">
        <w:rPr>
          <w:sz w:val="22"/>
          <w:szCs w:val="22"/>
        </w:rPr>
        <w:t>Российской Федерации</w:t>
      </w:r>
    </w:p>
    <w:p w:rsidR="00E76F82" w:rsidRPr="002149DE" w:rsidRDefault="00E76F82" w:rsidP="002149DE">
      <w:pPr>
        <w:pStyle w:val="ConsPlusNormal"/>
        <w:jc w:val="right"/>
        <w:rPr>
          <w:sz w:val="22"/>
          <w:szCs w:val="22"/>
        </w:rPr>
      </w:pPr>
      <w:r w:rsidRPr="002149DE">
        <w:rPr>
          <w:sz w:val="22"/>
          <w:szCs w:val="22"/>
        </w:rPr>
        <w:t>от 8 июля 1997 г. N 828</w:t>
      </w:r>
    </w:p>
    <w:p w:rsidR="00E76F82" w:rsidRPr="002149DE" w:rsidRDefault="00E76F82" w:rsidP="002149DE">
      <w:pPr>
        <w:pStyle w:val="ConsPlusNormal"/>
        <w:jc w:val="right"/>
        <w:rPr>
          <w:sz w:val="22"/>
          <w:szCs w:val="22"/>
        </w:rPr>
      </w:pPr>
    </w:p>
    <w:p w:rsidR="00E76F82" w:rsidRPr="002149DE" w:rsidRDefault="00E76F82" w:rsidP="002149DE">
      <w:pPr>
        <w:pStyle w:val="ConsPlusNormal"/>
        <w:jc w:val="right"/>
        <w:rPr>
          <w:sz w:val="22"/>
          <w:szCs w:val="22"/>
        </w:rPr>
      </w:pPr>
    </w:p>
    <w:p w:rsidR="00E76F82" w:rsidRPr="002149DE" w:rsidRDefault="00E76F82" w:rsidP="002149DE">
      <w:pPr>
        <w:pStyle w:val="ConsPlusNormal"/>
        <w:jc w:val="center"/>
        <w:rPr>
          <w:sz w:val="22"/>
          <w:szCs w:val="22"/>
        </w:rPr>
      </w:pPr>
      <w:bookmarkStart w:id="7" w:name="Par202"/>
      <w:bookmarkEnd w:id="7"/>
      <w:r w:rsidRPr="002149DE">
        <w:rPr>
          <w:sz w:val="22"/>
          <w:szCs w:val="22"/>
        </w:rPr>
        <w:t>ОПИСАНИЕ</w:t>
      </w:r>
    </w:p>
    <w:p w:rsidR="00E76F82" w:rsidRPr="002149DE" w:rsidRDefault="00E76F82" w:rsidP="002149DE">
      <w:pPr>
        <w:pStyle w:val="ConsPlusNormal"/>
        <w:jc w:val="center"/>
        <w:rPr>
          <w:sz w:val="22"/>
          <w:szCs w:val="22"/>
        </w:rPr>
      </w:pPr>
      <w:r w:rsidRPr="002149DE">
        <w:rPr>
          <w:sz w:val="22"/>
          <w:szCs w:val="22"/>
        </w:rPr>
        <w:t>БЛАНКА ПАСПОРТА ГРАЖДАНИНА РОССИЙСКОЙ ФЕДЕРАЦИИ</w:t>
      </w:r>
    </w:p>
    <w:p w:rsidR="00E76F82" w:rsidRPr="002149DE" w:rsidRDefault="00E76F82" w:rsidP="002149DE">
      <w:pPr>
        <w:pStyle w:val="ConsPlusNormal"/>
        <w:jc w:val="center"/>
        <w:rPr>
          <w:sz w:val="22"/>
          <w:szCs w:val="22"/>
        </w:rPr>
      </w:pPr>
      <w:r w:rsidRPr="002149DE">
        <w:rPr>
          <w:sz w:val="22"/>
          <w:szCs w:val="22"/>
        </w:rPr>
        <w:t>(в ред. Постановлений Правительства РФ от 25.09.1999 N 1091,</w:t>
      </w:r>
    </w:p>
    <w:p w:rsidR="00E76F82" w:rsidRPr="002149DE" w:rsidRDefault="00E76F82" w:rsidP="002149DE">
      <w:pPr>
        <w:pStyle w:val="ConsPlusNormal"/>
        <w:jc w:val="center"/>
        <w:rPr>
          <w:sz w:val="22"/>
          <w:szCs w:val="22"/>
        </w:rPr>
      </w:pPr>
      <w:r w:rsidRPr="002149DE">
        <w:rPr>
          <w:sz w:val="22"/>
          <w:szCs w:val="22"/>
        </w:rPr>
        <w:t>от 05.01.2001 N 7, от 22.01.2002 N 32, от 02.07.2003 N 392,</w:t>
      </w:r>
    </w:p>
    <w:p w:rsidR="00E76F82" w:rsidRPr="002149DE" w:rsidRDefault="00E76F82" w:rsidP="002149DE">
      <w:pPr>
        <w:pStyle w:val="ConsPlusNormal"/>
        <w:jc w:val="center"/>
        <w:rPr>
          <w:sz w:val="22"/>
          <w:szCs w:val="22"/>
        </w:rPr>
      </w:pPr>
      <w:r w:rsidRPr="002149DE">
        <w:rPr>
          <w:sz w:val="22"/>
          <w:szCs w:val="22"/>
        </w:rPr>
        <w:t>от 20.12.2006 N 779, от 27.05.2011 N 424, от 18.02.2014 N 122,</w:t>
      </w:r>
    </w:p>
    <w:p w:rsidR="00E76F82" w:rsidRPr="002149DE" w:rsidRDefault="00E76F82" w:rsidP="002149DE">
      <w:pPr>
        <w:pStyle w:val="ConsPlusNormal"/>
        <w:jc w:val="center"/>
        <w:rPr>
          <w:sz w:val="22"/>
          <w:szCs w:val="22"/>
        </w:rPr>
      </w:pPr>
      <w:r w:rsidRPr="002149DE">
        <w:rPr>
          <w:sz w:val="22"/>
          <w:szCs w:val="22"/>
        </w:rPr>
        <w:t>от 29.02.2016 N 154, от 07.07.2016 N 644)</w:t>
      </w:r>
    </w:p>
    <w:p w:rsidR="00E76F82" w:rsidRPr="002149DE" w:rsidRDefault="00E76F82" w:rsidP="002149DE">
      <w:pPr>
        <w:pStyle w:val="ConsPlusNormal"/>
        <w:rPr>
          <w:sz w:val="22"/>
          <w:szCs w:val="22"/>
        </w:rPr>
      </w:pPr>
    </w:p>
    <w:p w:rsidR="00E76F82" w:rsidRPr="002149DE" w:rsidRDefault="00E76F82" w:rsidP="002149DE">
      <w:pPr>
        <w:pStyle w:val="ConsPlusNormal"/>
        <w:ind w:firstLine="540"/>
        <w:jc w:val="both"/>
        <w:rPr>
          <w:sz w:val="22"/>
          <w:szCs w:val="22"/>
        </w:rPr>
      </w:pPr>
      <w:r w:rsidRPr="002149DE">
        <w:rPr>
          <w:sz w:val="22"/>
          <w:szCs w:val="22"/>
        </w:rPr>
        <w:t>1. Бланк паспорта гражданина Российской Федерации (далее именуется - бланк паспорта) изготавливается по единому образцу с указанием всех реквизитов на русском языке.</w:t>
      </w:r>
    </w:p>
    <w:p w:rsidR="00E76F82" w:rsidRPr="002149DE" w:rsidRDefault="00E76F82" w:rsidP="002149DE">
      <w:pPr>
        <w:pStyle w:val="ConsPlusNormal"/>
        <w:ind w:firstLine="540"/>
        <w:jc w:val="both"/>
        <w:rPr>
          <w:sz w:val="22"/>
          <w:szCs w:val="22"/>
        </w:rPr>
      </w:pPr>
      <w:r w:rsidRPr="002149DE">
        <w:rPr>
          <w:sz w:val="22"/>
          <w:szCs w:val="22"/>
        </w:rPr>
        <w:t>2. Бланк паспорта имеет размер 88 x 125 мм, состоит из обложки, приклеенных к обложке форзацев и содержит 20 страниц, из них 14 страниц имеют нумерацию в орнаментальном оформлении, продублированную в центре страницы в фоновой сетке.</w:t>
      </w:r>
    </w:p>
    <w:p w:rsidR="00E76F82" w:rsidRPr="002149DE" w:rsidRDefault="00E76F82" w:rsidP="002149DE">
      <w:pPr>
        <w:pStyle w:val="ConsPlusNormal"/>
        <w:ind w:firstLine="540"/>
        <w:jc w:val="both"/>
        <w:rPr>
          <w:sz w:val="22"/>
          <w:szCs w:val="22"/>
        </w:rPr>
      </w:pPr>
      <w:r w:rsidRPr="002149DE">
        <w:rPr>
          <w:sz w:val="22"/>
          <w:szCs w:val="22"/>
        </w:rPr>
        <w:t>Бланк паспорта сшит по всей длине корешка двухцветной нитью с пунктирным свечением в ультрафиолетовом излучении.</w:t>
      </w:r>
    </w:p>
    <w:p w:rsidR="00E76F82" w:rsidRPr="002149DE" w:rsidRDefault="00E76F82" w:rsidP="002149DE">
      <w:pPr>
        <w:pStyle w:val="ConsPlusNormal"/>
        <w:ind w:firstLine="540"/>
        <w:jc w:val="both"/>
        <w:rPr>
          <w:sz w:val="22"/>
          <w:szCs w:val="22"/>
        </w:rPr>
      </w:pPr>
      <w:r w:rsidRPr="002149DE">
        <w:rPr>
          <w:sz w:val="22"/>
          <w:szCs w:val="22"/>
        </w:rPr>
        <w:t>Бланк паспорта и вкладыш изготавливаются с использованием специальной бумаги, содержащей 3 вида защитных волокон.</w:t>
      </w:r>
    </w:p>
    <w:p w:rsidR="00E76F82" w:rsidRPr="002149DE" w:rsidRDefault="00E76F82" w:rsidP="002149DE">
      <w:pPr>
        <w:pStyle w:val="ConsPlusNormal"/>
        <w:ind w:firstLine="540"/>
        <w:jc w:val="both"/>
        <w:rPr>
          <w:sz w:val="22"/>
          <w:szCs w:val="22"/>
        </w:rPr>
      </w:pPr>
      <w:r w:rsidRPr="002149DE">
        <w:rPr>
          <w:sz w:val="22"/>
          <w:szCs w:val="22"/>
        </w:rPr>
        <w:t>Внутренние страницы бланка паспорта и вкладыш имеют видимое на просвет изображение общего водяного знака, содержащего при рассмотрении в проходящем свете объемные начертания букв "РФ".</w:t>
      </w:r>
    </w:p>
    <w:p w:rsidR="00E76F82" w:rsidRPr="002149DE" w:rsidRDefault="00E76F82" w:rsidP="002149DE">
      <w:pPr>
        <w:pStyle w:val="ConsPlusNormal"/>
        <w:ind w:firstLine="540"/>
        <w:jc w:val="both"/>
        <w:rPr>
          <w:sz w:val="22"/>
          <w:szCs w:val="22"/>
        </w:rPr>
      </w:pPr>
      <w:r w:rsidRPr="002149DE">
        <w:rPr>
          <w:sz w:val="22"/>
          <w:szCs w:val="22"/>
        </w:rPr>
        <w:t>В бумагу девятнадцатой и двадцатой страниц введена защитная металлизированная нить, меняющая цвет в зависимости от угла зрения, отдельные участки нити видны на поверхности девятнадцатой страницы.</w:t>
      </w:r>
    </w:p>
    <w:p w:rsidR="00E76F82" w:rsidRPr="002149DE" w:rsidRDefault="00E76F82" w:rsidP="002149DE">
      <w:pPr>
        <w:pStyle w:val="ConsPlusNormal"/>
        <w:jc w:val="both"/>
        <w:rPr>
          <w:sz w:val="22"/>
          <w:szCs w:val="22"/>
        </w:rPr>
      </w:pPr>
      <w:r w:rsidRPr="002149DE">
        <w:rPr>
          <w:sz w:val="22"/>
          <w:szCs w:val="22"/>
        </w:rPr>
        <w:t>(п. 2 в ред. Постановления Правительства РФ от 20.12.2006 N 779)</w:t>
      </w:r>
    </w:p>
    <w:p w:rsidR="00E76F82" w:rsidRPr="002149DE" w:rsidRDefault="00E76F82" w:rsidP="002149DE">
      <w:pPr>
        <w:pStyle w:val="ConsPlusNormal"/>
        <w:ind w:firstLine="540"/>
        <w:jc w:val="both"/>
        <w:rPr>
          <w:sz w:val="22"/>
          <w:szCs w:val="22"/>
        </w:rPr>
      </w:pPr>
      <w:r w:rsidRPr="002149DE">
        <w:rPr>
          <w:sz w:val="22"/>
          <w:szCs w:val="22"/>
        </w:rPr>
        <w:t>3. Нумерация бланка паспорта состоит из 3 групп цифр. Первые 2 группы, состоящие из 4 цифр, обозначают серию бланка паспорта, третья группа, состоящая из 6 цифр, обозначает номер бланка паспорта.</w:t>
      </w:r>
    </w:p>
    <w:p w:rsidR="00E76F82" w:rsidRPr="002149DE" w:rsidRDefault="00E76F82" w:rsidP="002149DE">
      <w:pPr>
        <w:pStyle w:val="ConsPlusNormal"/>
        <w:ind w:firstLine="540"/>
        <w:jc w:val="both"/>
        <w:rPr>
          <w:sz w:val="22"/>
          <w:szCs w:val="22"/>
        </w:rPr>
      </w:pPr>
      <w:r w:rsidRPr="002149DE">
        <w:rPr>
          <w:sz w:val="22"/>
          <w:szCs w:val="22"/>
        </w:rPr>
        <w:t>Нумерация бланка паспорта воспроизведена:</w:t>
      </w:r>
    </w:p>
    <w:p w:rsidR="00E76F82" w:rsidRPr="002149DE" w:rsidRDefault="00E76F82" w:rsidP="002149DE">
      <w:pPr>
        <w:pStyle w:val="ConsPlusNormal"/>
        <w:ind w:firstLine="540"/>
        <w:jc w:val="both"/>
        <w:rPr>
          <w:sz w:val="22"/>
          <w:szCs w:val="22"/>
        </w:rPr>
      </w:pPr>
      <w:r w:rsidRPr="002149DE">
        <w:rPr>
          <w:sz w:val="22"/>
          <w:szCs w:val="22"/>
        </w:rPr>
        <w:t>в верхней части второй и третьей страниц, в верхней части левого и правого разворота вкладыша - способом высокой печати;</w:t>
      </w:r>
    </w:p>
    <w:p w:rsidR="00E76F82" w:rsidRPr="002149DE" w:rsidRDefault="00E76F82" w:rsidP="002149DE">
      <w:pPr>
        <w:pStyle w:val="ConsPlusNormal"/>
        <w:ind w:firstLine="540"/>
        <w:jc w:val="both"/>
        <w:rPr>
          <w:sz w:val="22"/>
          <w:szCs w:val="22"/>
        </w:rPr>
      </w:pPr>
      <w:r w:rsidRPr="002149DE">
        <w:rPr>
          <w:sz w:val="22"/>
          <w:szCs w:val="22"/>
        </w:rPr>
        <w:t>в нижней части пятой - двадцатой страниц, вкладыша, заднего форзаца и обложки - способом лазерной перфорации. Изображение цифр серии и номера бланка паспорта формируется с помощью прожигаемых лазером в бумаге и переплетном материале видимых на просвет отверстий.</w:t>
      </w:r>
    </w:p>
    <w:p w:rsidR="00E76F82" w:rsidRPr="002149DE" w:rsidRDefault="00E76F82" w:rsidP="002149DE">
      <w:pPr>
        <w:pStyle w:val="ConsPlusNormal"/>
        <w:jc w:val="both"/>
        <w:rPr>
          <w:sz w:val="22"/>
          <w:szCs w:val="22"/>
        </w:rPr>
      </w:pPr>
      <w:r w:rsidRPr="002149DE">
        <w:rPr>
          <w:sz w:val="22"/>
          <w:szCs w:val="22"/>
        </w:rPr>
        <w:t>(п. 3 в ред. Постановления Правительства РФ от 20.12.2006 N 779)</w:t>
      </w:r>
    </w:p>
    <w:p w:rsidR="00E76F82" w:rsidRPr="002149DE" w:rsidRDefault="00E76F82" w:rsidP="002149DE">
      <w:pPr>
        <w:pStyle w:val="ConsPlusNormal"/>
        <w:ind w:firstLine="540"/>
        <w:jc w:val="both"/>
        <w:rPr>
          <w:sz w:val="22"/>
          <w:szCs w:val="22"/>
        </w:rPr>
      </w:pPr>
      <w:r w:rsidRPr="002149DE">
        <w:rPr>
          <w:sz w:val="22"/>
          <w:szCs w:val="22"/>
        </w:rPr>
        <w:t>4. Обложка бланка паспорта изготовлена из износостойкого материала темно-красного цвета. В верхней ее части в две строки размещены слова "Российская Федерация", в середине воспроизведен золотистый тисненый Государственный герб Российской Федерации (без щита), а под ним - слово "паспорт".</w:t>
      </w:r>
    </w:p>
    <w:p w:rsidR="00E76F82" w:rsidRPr="002149DE" w:rsidRDefault="00E76F82" w:rsidP="002149DE">
      <w:pPr>
        <w:pStyle w:val="ConsPlusNormal"/>
        <w:ind w:firstLine="540"/>
        <w:jc w:val="both"/>
        <w:rPr>
          <w:sz w:val="22"/>
          <w:szCs w:val="22"/>
        </w:rPr>
      </w:pPr>
      <w:r w:rsidRPr="002149DE">
        <w:rPr>
          <w:sz w:val="22"/>
          <w:szCs w:val="22"/>
        </w:rPr>
        <w:t>5. В центре переднего форзаца помещено изображение Московского Кремля, под которым расположены типографский рисунок "розетка".</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20.12.2006 N 779)</w:t>
      </w:r>
    </w:p>
    <w:p w:rsidR="00E76F82" w:rsidRPr="002149DE" w:rsidRDefault="00E76F82" w:rsidP="002149DE">
      <w:pPr>
        <w:pStyle w:val="ConsPlusNormal"/>
        <w:ind w:firstLine="540"/>
        <w:jc w:val="both"/>
        <w:rPr>
          <w:sz w:val="22"/>
          <w:szCs w:val="22"/>
        </w:rPr>
      </w:pPr>
      <w:r w:rsidRPr="002149DE">
        <w:rPr>
          <w:sz w:val="22"/>
          <w:szCs w:val="22"/>
        </w:rPr>
        <w:t>6. В верхней части первой страницы бланка паспорта воспроизведено цветное изображение Государственного герба Российской Федерации. В середине (под гербом) в орнаментальном оформлении напечатаны в три строки слова "паспорт гражданина Российской Федерации". Под словами расположен типографский рисунок "розетка". Текст и розетка выполнены металлографическим способом печати.</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20.12.2006 N 779)</w:t>
      </w:r>
    </w:p>
    <w:p w:rsidR="00E76F82" w:rsidRPr="002149DE" w:rsidRDefault="00E76F82" w:rsidP="002149DE">
      <w:pPr>
        <w:pStyle w:val="ConsPlusNormal"/>
        <w:ind w:firstLine="540"/>
        <w:jc w:val="both"/>
        <w:rPr>
          <w:sz w:val="22"/>
          <w:szCs w:val="22"/>
        </w:rPr>
      </w:pPr>
      <w:r w:rsidRPr="002149DE">
        <w:rPr>
          <w:sz w:val="22"/>
          <w:szCs w:val="22"/>
        </w:rPr>
        <w:t>7. Текст реквизитов и строки для внесения записей на второй, третьей, шестнадцатой и семнадцатой страницах бланка паспорта расположены параллельно сгибу бланка. Строки для внесения записей наносятся с интервалом 6,6 мм.</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25.09.1999 N 1091, от 05.01.2001 N 7)</w:t>
      </w:r>
    </w:p>
    <w:p w:rsidR="00E76F82" w:rsidRPr="002149DE" w:rsidRDefault="00E76F82" w:rsidP="002149DE">
      <w:pPr>
        <w:pStyle w:val="ConsPlusNormal"/>
        <w:ind w:firstLine="540"/>
        <w:jc w:val="both"/>
        <w:rPr>
          <w:sz w:val="22"/>
          <w:szCs w:val="22"/>
        </w:rPr>
      </w:pPr>
      <w:r w:rsidRPr="002149DE">
        <w:rPr>
          <w:sz w:val="22"/>
          <w:szCs w:val="22"/>
        </w:rPr>
        <w:t>8. В верхней части второй страницы бланка паспорта размещены по центру выполненные офсетным способом печати слова "Российская Федерация", ниже - слова "Паспорт выдан", "Дата выдачи", "Код подразделения", "Личный код", "Личная подпись".</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20.12.2006 N 779)</w:t>
      </w:r>
    </w:p>
    <w:p w:rsidR="00E76F82" w:rsidRPr="002149DE" w:rsidRDefault="00E76F82" w:rsidP="002149DE">
      <w:pPr>
        <w:pStyle w:val="ConsPlusNormal"/>
        <w:ind w:firstLine="540"/>
        <w:jc w:val="both"/>
        <w:rPr>
          <w:sz w:val="22"/>
          <w:szCs w:val="22"/>
        </w:rPr>
      </w:pPr>
      <w:r w:rsidRPr="002149DE">
        <w:rPr>
          <w:sz w:val="22"/>
          <w:szCs w:val="22"/>
        </w:rPr>
        <w:t>В левом нижнем углу страницы напечатана подстрочная черта для подписи руководителя подразделения, выдавшего паспорт, и отведено место для проставления печати, обозначенное буквами "М.П.".</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20.12.2006 N 779)</w:t>
      </w:r>
    </w:p>
    <w:p w:rsidR="00E76F82" w:rsidRPr="002149DE" w:rsidRDefault="00E76F82" w:rsidP="002149DE">
      <w:pPr>
        <w:pStyle w:val="ConsPlusNormal"/>
        <w:ind w:firstLine="540"/>
        <w:jc w:val="both"/>
        <w:rPr>
          <w:sz w:val="22"/>
          <w:szCs w:val="22"/>
        </w:rPr>
      </w:pPr>
      <w:r w:rsidRPr="002149DE">
        <w:rPr>
          <w:sz w:val="22"/>
          <w:szCs w:val="22"/>
        </w:rPr>
        <w:t>9. Третья страница бланка паспорта предназначена для размещения сведений о личности владельца паспорта. Страница состоит из 2 частей: верхние три четверти страницы - визуальная зона, в которой слева размещена фотография владельца паспорта размером 35 x 45 мм, а справа - следующие реквизиты, выполненные офсетным способом печати:</w:t>
      </w:r>
    </w:p>
    <w:p w:rsidR="00E76F82" w:rsidRPr="002149DE" w:rsidRDefault="00E76F82" w:rsidP="002149DE">
      <w:pPr>
        <w:pStyle w:val="ConsPlusNormal"/>
        <w:ind w:firstLine="540"/>
        <w:jc w:val="both"/>
        <w:rPr>
          <w:sz w:val="22"/>
          <w:szCs w:val="22"/>
        </w:rPr>
      </w:pPr>
      <w:r w:rsidRPr="002149DE">
        <w:rPr>
          <w:sz w:val="22"/>
          <w:szCs w:val="22"/>
        </w:rPr>
        <w:t>"Фамилия";</w:t>
      </w:r>
    </w:p>
    <w:p w:rsidR="00E76F82" w:rsidRPr="002149DE" w:rsidRDefault="00E76F82" w:rsidP="002149DE">
      <w:pPr>
        <w:pStyle w:val="ConsPlusNormal"/>
        <w:ind w:firstLine="540"/>
        <w:jc w:val="both"/>
        <w:rPr>
          <w:sz w:val="22"/>
          <w:szCs w:val="22"/>
        </w:rPr>
      </w:pPr>
      <w:r w:rsidRPr="002149DE">
        <w:rPr>
          <w:sz w:val="22"/>
          <w:szCs w:val="22"/>
        </w:rPr>
        <w:t>"Имя";</w:t>
      </w:r>
    </w:p>
    <w:p w:rsidR="00E76F82" w:rsidRPr="002149DE" w:rsidRDefault="00E76F82" w:rsidP="002149DE">
      <w:pPr>
        <w:pStyle w:val="ConsPlusNormal"/>
        <w:ind w:firstLine="540"/>
        <w:jc w:val="both"/>
        <w:rPr>
          <w:sz w:val="22"/>
          <w:szCs w:val="22"/>
        </w:rPr>
      </w:pPr>
      <w:r w:rsidRPr="002149DE">
        <w:rPr>
          <w:sz w:val="22"/>
          <w:szCs w:val="22"/>
        </w:rPr>
        <w:t>"Отчество";</w:t>
      </w:r>
    </w:p>
    <w:p w:rsidR="00E76F82" w:rsidRPr="002149DE" w:rsidRDefault="00E76F82" w:rsidP="002149DE">
      <w:pPr>
        <w:pStyle w:val="ConsPlusNormal"/>
        <w:ind w:firstLine="540"/>
        <w:jc w:val="both"/>
        <w:rPr>
          <w:sz w:val="22"/>
          <w:szCs w:val="22"/>
        </w:rPr>
      </w:pPr>
      <w:r w:rsidRPr="002149DE">
        <w:rPr>
          <w:sz w:val="22"/>
          <w:szCs w:val="22"/>
        </w:rPr>
        <w:t>"Пол";</w:t>
      </w:r>
    </w:p>
    <w:p w:rsidR="00E76F82" w:rsidRPr="002149DE" w:rsidRDefault="00E76F82" w:rsidP="002149DE">
      <w:pPr>
        <w:pStyle w:val="ConsPlusNormal"/>
        <w:ind w:firstLine="540"/>
        <w:jc w:val="both"/>
        <w:rPr>
          <w:sz w:val="22"/>
          <w:szCs w:val="22"/>
        </w:rPr>
      </w:pPr>
      <w:r w:rsidRPr="002149DE">
        <w:rPr>
          <w:sz w:val="22"/>
          <w:szCs w:val="22"/>
        </w:rPr>
        <w:t>"Дата рождения";</w:t>
      </w:r>
    </w:p>
    <w:p w:rsidR="00E76F82" w:rsidRPr="002149DE" w:rsidRDefault="00E76F82" w:rsidP="002149DE">
      <w:pPr>
        <w:pStyle w:val="ConsPlusNormal"/>
        <w:ind w:firstLine="540"/>
        <w:jc w:val="both"/>
        <w:rPr>
          <w:sz w:val="22"/>
          <w:szCs w:val="22"/>
        </w:rPr>
      </w:pPr>
      <w:r w:rsidRPr="002149DE">
        <w:rPr>
          <w:sz w:val="22"/>
          <w:szCs w:val="22"/>
        </w:rPr>
        <w:t>"Место рождения".</w:t>
      </w:r>
    </w:p>
    <w:p w:rsidR="00E76F82" w:rsidRPr="002149DE" w:rsidRDefault="00E76F82" w:rsidP="002149DE">
      <w:pPr>
        <w:pStyle w:val="ConsPlusNormal"/>
        <w:ind w:firstLine="540"/>
        <w:jc w:val="both"/>
        <w:rPr>
          <w:sz w:val="22"/>
          <w:szCs w:val="22"/>
        </w:rPr>
      </w:pPr>
      <w:r w:rsidRPr="002149DE">
        <w:rPr>
          <w:sz w:val="22"/>
          <w:szCs w:val="22"/>
        </w:rPr>
        <w:t>Место для размещения фотографии обозначено уголками. В верхней и нижней частях поля для фотографии располагаются 2 прямоугольные реперные метки черного цвета, которые используются для позиционирования принтера при заполнении бланка. После размещения фотографии реперные метки визуально неразличимы. Нижняя четверть страницы, противоположная сгибу, - зона для внесения машиночитаемых записей.</w:t>
      </w:r>
    </w:p>
    <w:p w:rsidR="00E76F82" w:rsidRPr="002149DE" w:rsidRDefault="00E76F82" w:rsidP="002149DE">
      <w:pPr>
        <w:pStyle w:val="ConsPlusNormal"/>
        <w:jc w:val="both"/>
        <w:rPr>
          <w:sz w:val="22"/>
          <w:szCs w:val="22"/>
        </w:rPr>
      </w:pPr>
      <w:r w:rsidRPr="002149DE">
        <w:rPr>
          <w:sz w:val="22"/>
          <w:szCs w:val="22"/>
        </w:rPr>
        <w:t>(в ред. Постановления Правительства РФ от 29.02.2016 N 154)</w:t>
      </w:r>
    </w:p>
    <w:p w:rsidR="00E76F82" w:rsidRPr="002149DE" w:rsidRDefault="00E76F82" w:rsidP="002149DE">
      <w:pPr>
        <w:pStyle w:val="ConsPlusNormal"/>
        <w:ind w:firstLine="540"/>
        <w:jc w:val="both"/>
        <w:rPr>
          <w:sz w:val="22"/>
          <w:szCs w:val="22"/>
        </w:rPr>
      </w:pPr>
      <w:r w:rsidRPr="002149DE">
        <w:rPr>
          <w:sz w:val="22"/>
          <w:szCs w:val="22"/>
        </w:rPr>
        <w:t>С целью защиты сведений о личности:</w:t>
      </w:r>
    </w:p>
    <w:p w:rsidR="00E76F82" w:rsidRPr="002149DE" w:rsidRDefault="00E76F82" w:rsidP="002149DE">
      <w:pPr>
        <w:pStyle w:val="ConsPlusNormal"/>
        <w:ind w:firstLine="540"/>
        <w:jc w:val="both"/>
        <w:rPr>
          <w:sz w:val="22"/>
          <w:szCs w:val="22"/>
        </w:rPr>
      </w:pPr>
      <w:r w:rsidRPr="002149DE">
        <w:rPr>
          <w:sz w:val="22"/>
          <w:szCs w:val="22"/>
        </w:rPr>
        <w:t>третья страница при высокой температуре ламинируется пленкой с голографическим изображением;</w:t>
      </w:r>
    </w:p>
    <w:p w:rsidR="00E76F82" w:rsidRPr="002149DE" w:rsidRDefault="00E76F82" w:rsidP="002149DE">
      <w:pPr>
        <w:pStyle w:val="ConsPlusNormal"/>
        <w:ind w:firstLine="540"/>
        <w:jc w:val="both"/>
        <w:rPr>
          <w:sz w:val="22"/>
          <w:szCs w:val="22"/>
        </w:rPr>
      </w:pPr>
      <w:r w:rsidRPr="002149DE">
        <w:rPr>
          <w:sz w:val="22"/>
          <w:szCs w:val="22"/>
        </w:rPr>
        <w:t>в правом верхнем углу третьей страницы расположен элемент, имеющий форму окружности, с буквами "РФ". В зависимости от угла зрения элемент меняет свой цвет с пурпурного на зеленый.</w:t>
      </w:r>
    </w:p>
    <w:p w:rsidR="00E76F82" w:rsidRPr="002149DE" w:rsidRDefault="00E76F82" w:rsidP="002149DE">
      <w:pPr>
        <w:pStyle w:val="ConsPlusNormal"/>
        <w:ind w:firstLine="540"/>
        <w:jc w:val="both"/>
        <w:rPr>
          <w:sz w:val="22"/>
          <w:szCs w:val="22"/>
        </w:rPr>
      </w:pPr>
      <w:r w:rsidRPr="002149DE">
        <w:rPr>
          <w:sz w:val="22"/>
          <w:szCs w:val="22"/>
        </w:rPr>
        <w:t>На четвертой странице записи и отметки не производятся.</w:t>
      </w:r>
    </w:p>
    <w:p w:rsidR="00E76F82" w:rsidRPr="002149DE" w:rsidRDefault="00E76F82" w:rsidP="002149DE">
      <w:pPr>
        <w:pStyle w:val="ConsPlusNormal"/>
        <w:ind w:firstLine="540"/>
        <w:jc w:val="both"/>
        <w:rPr>
          <w:sz w:val="22"/>
          <w:szCs w:val="22"/>
        </w:rPr>
      </w:pPr>
      <w:r w:rsidRPr="002149DE">
        <w:rPr>
          <w:sz w:val="22"/>
          <w:szCs w:val="22"/>
        </w:rPr>
        <w:t>Машиночитаемая запись содержит в соответствии с требованиями и стандартами, предъявляемыми к машиночитаемым проездным документам, основную информацию, имеющуюся в этом документе: фамилию, имя, отчество, дату рождения (число, месяц, год) владельца паспорта, пол владельца паспорта, серию и номер паспорта, код подразделения, выдавшего паспорт, дату выдачи паспорта, а также обозначения типа документа, государства, выдавшего паспорт, гражданства владельца паспорта.</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27.05.2011 N 424)</w:t>
      </w:r>
    </w:p>
    <w:p w:rsidR="00E76F82" w:rsidRPr="002149DE" w:rsidRDefault="00E76F82" w:rsidP="002149DE">
      <w:pPr>
        <w:pStyle w:val="ConsPlusNormal"/>
        <w:ind w:firstLine="540"/>
        <w:jc w:val="both"/>
        <w:rPr>
          <w:sz w:val="22"/>
          <w:szCs w:val="22"/>
        </w:rPr>
      </w:pPr>
      <w:r w:rsidRPr="002149DE">
        <w:rPr>
          <w:sz w:val="22"/>
          <w:szCs w:val="22"/>
        </w:rPr>
        <w:t>Правила и способ формирования машиночитаемой записи устанавливаются Министерством внутренних дел Российской Федерации по согласованию с заинтересованными федеральными органами исполнительной власти.</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27.05.2011 N 424, в ред. Постановления Правительства РФ от 07.07.2016 N 644)</w:t>
      </w:r>
    </w:p>
    <w:p w:rsidR="00E76F82" w:rsidRPr="002149DE" w:rsidRDefault="00E76F82" w:rsidP="002149DE">
      <w:pPr>
        <w:pStyle w:val="ConsPlusNormal"/>
        <w:jc w:val="both"/>
        <w:rPr>
          <w:sz w:val="22"/>
          <w:szCs w:val="22"/>
        </w:rPr>
      </w:pPr>
      <w:r w:rsidRPr="002149DE">
        <w:rPr>
          <w:sz w:val="22"/>
          <w:szCs w:val="22"/>
        </w:rPr>
        <w:t>(п. 9 в ред. Постановления Правительства РФ от 20.12.2006 N 779)</w:t>
      </w:r>
    </w:p>
    <w:p w:rsidR="00E76F82" w:rsidRPr="002149DE" w:rsidRDefault="00E76F82" w:rsidP="002149DE">
      <w:pPr>
        <w:pStyle w:val="ConsPlusNormal"/>
        <w:ind w:firstLine="540"/>
        <w:jc w:val="both"/>
        <w:rPr>
          <w:sz w:val="22"/>
          <w:szCs w:val="22"/>
        </w:rPr>
      </w:pPr>
      <w:r w:rsidRPr="002149DE">
        <w:rPr>
          <w:sz w:val="22"/>
          <w:szCs w:val="22"/>
        </w:rPr>
        <w:t>10. Страницы бланка паспорта с пятой по двенадцатую предназначены для проставления отметок о регистрации гражданина и снятии его с регистрационного учета по месту жительства. В верхней части пятой страницы с ориентацией по центру размещен реквизит "Место жительства".</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25.09.1999 N 1091, от 05.01.2001 N 7)</w:t>
      </w:r>
    </w:p>
    <w:p w:rsidR="00E76F82" w:rsidRPr="002149DE" w:rsidRDefault="00E76F82" w:rsidP="002149DE">
      <w:pPr>
        <w:pStyle w:val="ConsPlusNormal"/>
        <w:ind w:firstLine="540"/>
        <w:jc w:val="both"/>
        <w:rPr>
          <w:sz w:val="22"/>
          <w:szCs w:val="22"/>
        </w:rPr>
      </w:pPr>
      <w:r w:rsidRPr="002149DE">
        <w:rPr>
          <w:sz w:val="22"/>
          <w:szCs w:val="22"/>
        </w:rPr>
        <w:t>До 31 декабря 2004 г. на двенадцатую страницу бланка паспорта также вклеиваются фотографии детей - граждан Российской Федерации, не достигших 14-летнего возраста.</w:t>
      </w:r>
    </w:p>
    <w:p w:rsidR="00E76F82" w:rsidRPr="002149DE" w:rsidRDefault="00E76F82" w:rsidP="002149DE">
      <w:pPr>
        <w:pStyle w:val="ConsPlusNormal"/>
        <w:jc w:val="both"/>
        <w:rPr>
          <w:sz w:val="22"/>
          <w:szCs w:val="22"/>
        </w:rPr>
      </w:pPr>
      <w:r w:rsidRPr="002149DE">
        <w:rPr>
          <w:sz w:val="22"/>
          <w:szCs w:val="22"/>
        </w:rPr>
        <w:t>(абзац введен Постановлением Правительства РФ от 02.07.2003 N 392)</w:t>
      </w:r>
    </w:p>
    <w:p w:rsidR="00E76F82" w:rsidRPr="002149DE" w:rsidRDefault="00E76F82" w:rsidP="002149DE">
      <w:pPr>
        <w:pStyle w:val="ConsPlusNormal"/>
        <w:ind w:firstLine="540"/>
        <w:jc w:val="both"/>
        <w:rPr>
          <w:sz w:val="22"/>
          <w:szCs w:val="22"/>
        </w:rPr>
      </w:pPr>
      <w:r w:rsidRPr="002149DE">
        <w:rPr>
          <w:sz w:val="22"/>
          <w:szCs w:val="22"/>
        </w:rPr>
        <w:t>11. Тринадцатая страница бланка паспорта предназначена для проставления отметок об отношении гражданина к воинской обязанности. В верхней части тринадцатой страницы с ориентацией по центру размещен реквизит "Воинская обязанность".</w:t>
      </w:r>
    </w:p>
    <w:p w:rsidR="00E76F82" w:rsidRPr="002149DE" w:rsidRDefault="00E76F82" w:rsidP="002149DE">
      <w:pPr>
        <w:pStyle w:val="ConsPlusNormal"/>
        <w:ind w:firstLine="540"/>
        <w:jc w:val="both"/>
        <w:rPr>
          <w:sz w:val="22"/>
          <w:szCs w:val="22"/>
        </w:rPr>
      </w:pPr>
      <w:r w:rsidRPr="002149DE">
        <w:rPr>
          <w:sz w:val="22"/>
          <w:szCs w:val="22"/>
        </w:rPr>
        <w:t>12. Четырнадцатая и пятнадцатая страницы бланка паспорта предназначены для производства отметок о регистрации и расторжении брака. В верхней части четырнадцатой страницы с ориентацией по центру размещен реквизит "Семейное положение".</w:t>
      </w:r>
    </w:p>
    <w:p w:rsidR="00E76F82" w:rsidRPr="002149DE" w:rsidRDefault="00E76F82" w:rsidP="002149DE">
      <w:pPr>
        <w:pStyle w:val="ConsPlusNormal"/>
        <w:ind w:firstLine="540"/>
        <w:jc w:val="both"/>
        <w:rPr>
          <w:sz w:val="22"/>
          <w:szCs w:val="22"/>
        </w:rPr>
      </w:pPr>
      <w:r w:rsidRPr="002149DE">
        <w:rPr>
          <w:sz w:val="22"/>
          <w:szCs w:val="22"/>
        </w:rPr>
        <w:t>13. Шестнадцатая и семнадцатая страницы бланка паспорта предназначены для внесения сведений о детях владельца паспорта, подписи должностного лица, выдавшего паспорт, и проставления печати территориального органа Министерства внутренних дел Российской Федерации. В верхней части семнадцатой страницы бланка паспорта (параллельно сгибу) с ориентацией по центру размещен реквизит "Дети". На семнадцатой странице с продолжением на шестнадцатую расположена таблица, состоящая из восемнадцати строк и четырех граф (слева направо): "Пол", "Фамилия, имя, отчество", "Дата рождения", "Личный код".</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07.07.2016 N 644)</w:t>
      </w:r>
    </w:p>
    <w:p w:rsidR="00E76F82" w:rsidRPr="002149DE" w:rsidRDefault="00E76F82" w:rsidP="002149DE">
      <w:pPr>
        <w:pStyle w:val="ConsPlusNormal"/>
        <w:ind w:firstLine="540"/>
        <w:jc w:val="both"/>
        <w:rPr>
          <w:sz w:val="22"/>
          <w:szCs w:val="22"/>
        </w:rPr>
      </w:pPr>
      <w:r w:rsidRPr="002149DE">
        <w:rPr>
          <w:sz w:val="22"/>
          <w:szCs w:val="22"/>
        </w:rPr>
        <w:t>14. Восемнадцатая и девятнадцатая страницы бланка паспорта предназначены для внесения отметок о группе крови и резус-факторе владельца паспорта, о его идентификационном номере налогоплательщика, о получении основного документа, удостоверяющего личность гражданина Российской Федерации за пределами территории Российской Федерации, а также о ранее выданных основных документах, удостоверяющих личность гражданина Российской Федерации на территории Российской Федерации.</w:t>
      </w:r>
    </w:p>
    <w:p w:rsidR="00E76F82" w:rsidRPr="002149DE" w:rsidRDefault="00E76F82" w:rsidP="002149DE">
      <w:pPr>
        <w:pStyle w:val="ConsPlusNormal"/>
        <w:jc w:val="both"/>
        <w:rPr>
          <w:sz w:val="22"/>
          <w:szCs w:val="22"/>
        </w:rPr>
      </w:pPr>
      <w:r w:rsidRPr="002149DE">
        <w:rPr>
          <w:sz w:val="22"/>
          <w:szCs w:val="22"/>
        </w:rPr>
        <w:t>(п. 14 в ред. Постановления Правительства РФ от 18.02.2014 N 122)</w:t>
      </w:r>
    </w:p>
    <w:p w:rsidR="00E76F82" w:rsidRPr="002149DE" w:rsidRDefault="00E76F82" w:rsidP="002149DE">
      <w:pPr>
        <w:pStyle w:val="ConsPlusNormal"/>
        <w:ind w:firstLine="540"/>
        <w:jc w:val="both"/>
        <w:rPr>
          <w:sz w:val="22"/>
          <w:szCs w:val="22"/>
        </w:rPr>
      </w:pPr>
      <w:r w:rsidRPr="002149DE">
        <w:rPr>
          <w:sz w:val="22"/>
          <w:szCs w:val="22"/>
        </w:rPr>
        <w:t>15. Утратил силу. - Постановление Правительства РФ от 18.02.2014 N 122.</w:t>
      </w:r>
    </w:p>
    <w:p w:rsidR="00E76F82" w:rsidRPr="002149DE" w:rsidRDefault="00E76F82" w:rsidP="002149DE">
      <w:pPr>
        <w:pStyle w:val="ConsPlusNormal"/>
        <w:ind w:firstLine="540"/>
        <w:jc w:val="both"/>
        <w:rPr>
          <w:sz w:val="22"/>
          <w:szCs w:val="22"/>
        </w:rPr>
      </w:pPr>
      <w:r w:rsidRPr="002149DE">
        <w:rPr>
          <w:sz w:val="22"/>
          <w:szCs w:val="22"/>
        </w:rPr>
        <w:t>16. В верхней части двадцатой страницы бланка паспорта расположен типографский рисунок - орнаментальная бордюрная полоса с ориентацией по центру, под рисунком напечатан заголовок "Извлечение из Положения о паспорте гражданина Российской Федерации" и далее воспроизведен следующий текст:</w:t>
      </w:r>
    </w:p>
    <w:p w:rsidR="00E76F82" w:rsidRPr="002149DE" w:rsidRDefault="00E76F82" w:rsidP="002149DE">
      <w:pPr>
        <w:pStyle w:val="ConsPlusNormal"/>
        <w:ind w:firstLine="540"/>
        <w:jc w:val="both"/>
        <w:rPr>
          <w:sz w:val="22"/>
          <w:szCs w:val="22"/>
        </w:rPr>
      </w:pPr>
      <w:r w:rsidRPr="002149DE">
        <w:rPr>
          <w:sz w:val="22"/>
          <w:szCs w:val="22"/>
        </w:rPr>
        <w:t>"1. Паспорт гражданина Российской Федерации является основным документом, удостоверяющим личность гражданина Российской Федерации на территории Российской Федерации.</w:t>
      </w:r>
    </w:p>
    <w:p w:rsidR="00E76F82" w:rsidRPr="002149DE" w:rsidRDefault="00E76F82" w:rsidP="002149DE">
      <w:pPr>
        <w:pStyle w:val="ConsPlusNormal"/>
        <w:ind w:firstLine="540"/>
        <w:jc w:val="both"/>
        <w:rPr>
          <w:sz w:val="22"/>
          <w:szCs w:val="22"/>
        </w:rPr>
      </w:pPr>
      <w:r w:rsidRPr="002149DE">
        <w:rPr>
          <w:sz w:val="22"/>
          <w:szCs w:val="22"/>
        </w:rPr>
        <w:t>Паспорт обязаны иметь все граждане Российской Федерации, достигшие 14-летнего возраста и проживающие на территории Российской Федерации.</w:t>
      </w:r>
    </w:p>
    <w:p w:rsidR="00E76F82" w:rsidRPr="002149DE" w:rsidRDefault="00E76F82" w:rsidP="002149DE">
      <w:pPr>
        <w:pStyle w:val="ConsPlusNormal"/>
        <w:ind w:firstLine="540"/>
        <w:jc w:val="both"/>
        <w:rPr>
          <w:sz w:val="22"/>
          <w:szCs w:val="22"/>
        </w:rPr>
      </w:pPr>
      <w:r w:rsidRPr="002149DE">
        <w:rPr>
          <w:sz w:val="22"/>
          <w:szCs w:val="22"/>
        </w:rPr>
        <w:t>5. ...По желанию гражданина соответствующими учреждениями здравоохранения в паспорте также производится отметка о его группе крови и резус-факторе.</w:t>
      </w:r>
    </w:p>
    <w:p w:rsidR="00E76F82" w:rsidRPr="002149DE" w:rsidRDefault="00E76F82" w:rsidP="002149DE">
      <w:pPr>
        <w:pStyle w:val="ConsPlusNormal"/>
        <w:ind w:firstLine="540"/>
        <w:jc w:val="both"/>
        <w:rPr>
          <w:sz w:val="22"/>
          <w:szCs w:val="22"/>
        </w:rPr>
      </w:pPr>
      <w:r w:rsidRPr="002149DE">
        <w:rPr>
          <w:sz w:val="22"/>
          <w:szCs w:val="22"/>
        </w:rPr>
        <w:t>6. ...Паспорт, в который внесены сведения, отметки или записи, не предусмотренные настоящим Положением, является недействительным.</w:t>
      </w:r>
    </w:p>
    <w:p w:rsidR="00E76F82" w:rsidRPr="002149DE" w:rsidRDefault="00E76F82" w:rsidP="002149DE">
      <w:pPr>
        <w:pStyle w:val="ConsPlusNormal"/>
        <w:ind w:firstLine="540"/>
        <w:jc w:val="both"/>
        <w:rPr>
          <w:sz w:val="22"/>
          <w:szCs w:val="22"/>
        </w:rPr>
      </w:pPr>
      <w:r w:rsidRPr="002149DE">
        <w:rPr>
          <w:sz w:val="22"/>
          <w:szCs w:val="22"/>
        </w:rPr>
        <w:t>7. Срок действия паспорта гражданина:</w:t>
      </w:r>
    </w:p>
    <w:p w:rsidR="00E76F82" w:rsidRPr="002149DE" w:rsidRDefault="00E76F82" w:rsidP="002149DE">
      <w:pPr>
        <w:pStyle w:val="ConsPlusNormal"/>
        <w:ind w:firstLine="540"/>
        <w:jc w:val="both"/>
        <w:rPr>
          <w:sz w:val="22"/>
          <w:szCs w:val="22"/>
        </w:rPr>
      </w:pPr>
      <w:r w:rsidRPr="002149DE">
        <w:rPr>
          <w:sz w:val="22"/>
          <w:szCs w:val="22"/>
        </w:rPr>
        <w:t>от 14 лет - до достижения 20-летнего возраста;</w:t>
      </w:r>
    </w:p>
    <w:p w:rsidR="00E76F82" w:rsidRPr="002149DE" w:rsidRDefault="00E76F82" w:rsidP="002149DE">
      <w:pPr>
        <w:pStyle w:val="ConsPlusNormal"/>
        <w:ind w:firstLine="540"/>
        <w:jc w:val="both"/>
        <w:rPr>
          <w:sz w:val="22"/>
          <w:szCs w:val="22"/>
        </w:rPr>
      </w:pPr>
      <w:r w:rsidRPr="002149DE">
        <w:rPr>
          <w:sz w:val="22"/>
          <w:szCs w:val="22"/>
        </w:rPr>
        <w:t>от 20 лет - до достижения 45-летнего возраста;</w:t>
      </w:r>
    </w:p>
    <w:p w:rsidR="00E76F82" w:rsidRPr="002149DE" w:rsidRDefault="00E76F82" w:rsidP="002149DE">
      <w:pPr>
        <w:pStyle w:val="ConsPlusNormal"/>
        <w:ind w:firstLine="540"/>
        <w:jc w:val="both"/>
        <w:rPr>
          <w:sz w:val="22"/>
          <w:szCs w:val="22"/>
        </w:rPr>
      </w:pPr>
      <w:r w:rsidRPr="002149DE">
        <w:rPr>
          <w:sz w:val="22"/>
          <w:szCs w:val="22"/>
        </w:rPr>
        <w:t>от 45 лет - бессрочно.</w:t>
      </w:r>
    </w:p>
    <w:p w:rsidR="00E76F82" w:rsidRPr="002149DE" w:rsidRDefault="00E76F82" w:rsidP="002149DE">
      <w:pPr>
        <w:pStyle w:val="ConsPlusNormal"/>
        <w:ind w:firstLine="540"/>
        <w:jc w:val="both"/>
        <w:rPr>
          <w:sz w:val="22"/>
          <w:szCs w:val="22"/>
        </w:rPr>
      </w:pPr>
      <w:r w:rsidRPr="002149DE">
        <w:rPr>
          <w:sz w:val="22"/>
          <w:szCs w:val="22"/>
        </w:rPr>
        <w:t>17. Гражданин обязан бережно хранить паспорт. Об утрате паспорта гражданин должен незамедлительно заявить в территориальный орган Министерства внутренних дел Российской Федерации.</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20.12.2006 N 779, от 07.07.2016 N 644)</w:t>
      </w:r>
    </w:p>
    <w:p w:rsidR="00E76F82" w:rsidRPr="002149DE" w:rsidRDefault="00E76F82" w:rsidP="002149DE">
      <w:pPr>
        <w:pStyle w:val="ConsPlusNormal"/>
        <w:ind w:firstLine="540"/>
        <w:jc w:val="both"/>
        <w:rPr>
          <w:sz w:val="22"/>
          <w:szCs w:val="22"/>
        </w:rPr>
      </w:pPr>
      <w:r w:rsidRPr="002149DE">
        <w:rPr>
          <w:sz w:val="22"/>
          <w:szCs w:val="22"/>
        </w:rPr>
        <w:t>22. Запрещается изъятие у гражданина паспорта, кроме случаев, предусмотренных законодательством Российской Федерации".</w:t>
      </w:r>
    </w:p>
    <w:p w:rsidR="00E76F82" w:rsidRPr="002149DE" w:rsidRDefault="00E76F82" w:rsidP="002149DE">
      <w:pPr>
        <w:pStyle w:val="ConsPlusNormal"/>
        <w:ind w:firstLine="540"/>
        <w:jc w:val="both"/>
        <w:rPr>
          <w:sz w:val="22"/>
          <w:szCs w:val="22"/>
        </w:rPr>
      </w:pPr>
      <w:r w:rsidRPr="002149DE">
        <w:rPr>
          <w:sz w:val="22"/>
          <w:szCs w:val="22"/>
        </w:rPr>
        <w:t>17. На пятой, седьмой, девятой, одиннадцатой, тринадцатой, пятнадцатой и девятнадцатой страницах напечатано выполненное стилизованными буквами в орнаментальном оформлении слово "Россия".</w:t>
      </w:r>
    </w:p>
    <w:p w:rsidR="00E76F82" w:rsidRPr="002149DE" w:rsidRDefault="00E76F82" w:rsidP="002149DE">
      <w:pPr>
        <w:pStyle w:val="ConsPlusNormal"/>
        <w:jc w:val="both"/>
        <w:rPr>
          <w:sz w:val="22"/>
          <w:szCs w:val="22"/>
        </w:rPr>
      </w:pPr>
      <w:r w:rsidRPr="002149DE">
        <w:rPr>
          <w:sz w:val="22"/>
          <w:szCs w:val="22"/>
        </w:rPr>
        <w:t>(в ред. Постановлений Правительства РФ от 25.09.1999 N 1091, от 05.01.2001 N 7)</w:t>
      </w:r>
    </w:p>
    <w:p w:rsidR="00E76F82" w:rsidRPr="002149DE" w:rsidRDefault="00E76F82" w:rsidP="002149DE">
      <w:pPr>
        <w:pStyle w:val="ConsPlusNormal"/>
        <w:ind w:firstLine="540"/>
        <w:jc w:val="both"/>
        <w:rPr>
          <w:sz w:val="22"/>
          <w:szCs w:val="22"/>
        </w:rPr>
      </w:pPr>
      <w:r w:rsidRPr="002149DE">
        <w:rPr>
          <w:sz w:val="22"/>
          <w:szCs w:val="22"/>
        </w:rPr>
        <w:t>В бланке паспорта могут быть применены специально разработанные вшиваемые или вкладываемые элементы, предназначенные для повышения сохранности вносимых записей или для защиты бланка и произведенных в нем записей от подделок.</w:t>
      </w:r>
    </w:p>
    <w:sectPr w:rsidR="00E76F82" w:rsidRPr="002149DE"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F82" w:rsidRDefault="00E76F82">
      <w:r>
        <w:separator/>
      </w:r>
    </w:p>
  </w:endnote>
  <w:endnote w:type="continuationSeparator" w:id="0">
    <w:p w:rsidR="00E76F82" w:rsidRDefault="00E76F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F82" w:rsidRDefault="00E76F82" w:rsidP="00DF5729">
    <w:pPr>
      <w:jc w:val="center"/>
      <w:rPr>
        <w:sz w:val="2"/>
        <w:szCs w:val="2"/>
      </w:rPr>
    </w:pPr>
  </w:p>
  <w:p w:rsidR="00E76F82" w:rsidRDefault="00E76F82">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F82" w:rsidRDefault="00E76F82">
      <w:r>
        <w:separator/>
      </w:r>
    </w:p>
  </w:footnote>
  <w:footnote w:type="continuationSeparator" w:id="0">
    <w:p w:rsidR="00E76F82" w:rsidRDefault="00E76F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F82" w:rsidRDefault="00E76F82" w:rsidP="00DF5729">
    <w:pPr>
      <w:jc w:val="center"/>
      <w:rPr>
        <w:sz w:val="2"/>
        <w:szCs w:val="2"/>
      </w:rPr>
    </w:pPr>
  </w:p>
  <w:p w:rsidR="00E76F82" w:rsidRDefault="00E76F82">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E76F82" w:rsidRPr="002A36C4" w:rsidRDefault="00E76F82"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E76F82" w:rsidRPr="002A36C4" w:rsidRDefault="00E76F82"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E76F82" w:rsidRDefault="00E76F82">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149DE"/>
    <w:rsid w:val="002328AA"/>
    <w:rsid w:val="002A36C4"/>
    <w:rsid w:val="002A3FB4"/>
    <w:rsid w:val="002F6C78"/>
    <w:rsid w:val="00352E3D"/>
    <w:rsid w:val="00415D80"/>
    <w:rsid w:val="00470855"/>
    <w:rsid w:val="00616E37"/>
    <w:rsid w:val="006C2CAC"/>
    <w:rsid w:val="006D6D97"/>
    <w:rsid w:val="00706E08"/>
    <w:rsid w:val="008A40F2"/>
    <w:rsid w:val="00CA5FB3"/>
    <w:rsid w:val="00DF5729"/>
    <w:rsid w:val="00E76F82"/>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37409A"/>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37409A"/>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37409A"/>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653098635">
      <w:marLeft w:val="0"/>
      <w:marRight w:val="0"/>
      <w:marTop w:val="0"/>
      <w:marBottom w:val="0"/>
      <w:divBdr>
        <w:top w:val="none" w:sz="0" w:space="0" w:color="auto"/>
        <w:left w:val="none" w:sz="0" w:space="0" w:color="auto"/>
        <w:bottom w:val="none" w:sz="0" w:space="0" w:color="auto"/>
        <w:right w:val="none" w:sz="0" w:space="0" w:color="auto"/>
      </w:divBdr>
    </w:div>
    <w:div w:id="653098636">
      <w:marLeft w:val="0"/>
      <w:marRight w:val="0"/>
      <w:marTop w:val="0"/>
      <w:marBottom w:val="0"/>
      <w:divBdr>
        <w:top w:val="none" w:sz="0" w:space="0" w:color="auto"/>
        <w:left w:val="none" w:sz="0" w:space="0" w:color="auto"/>
        <w:bottom w:val="none" w:sz="0" w:space="0" w:color="auto"/>
        <w:right w:val="none" w:sz="0" w:space="0" w:color="auto"/>
      </w:divBdr>
    </w:div>
    <w:div w:id="653098637">
      <w:marLeft w:val="0"/>
      <w:marRight w:val="0"/>
      <w:marTop w:val="0"/>
      <w:marBottom w:val="0"/>
      <w:divBdr>
        <w:top w:val="none" w:sz="0" w:space="0" w:color="auto"/>
        <w:left w:val="none" w:sz="0" w:space="0" w:color="auto"/>
        <w:bottom w:val="none" w:sz="0" w:space="0" w:color="auto"/>
        <w:right w:val="none" w:sz="0" w:space="0" w:color="auto"/>
      </w:divBdr>
    </w:div>
    <w:div w:id="653098638">
      <w:marLeft w:val="0"/>
      <w:marRight w:val="0"/>
      <w:marTop w:val="0"/>
      <w:marBottom w:val="0"/>
      <w:divBdr>
        <w:top w:val="none" w:sz="0" w:space="0" w:color="auto"/>
        <w:left w:val="none" w:sz="0" w:space="0" w:color="auto"/>
        <w:bottom w:val="none" w:sz="0" w:space="0" w:color="auto"/>
        <w:right w:val="none" w:sz="0" w:space="0" w:color="auto"/>
      </w:divBdr>
    </w:div>
    <w:div w:id="653098639">
      <w:marLeft w:val="0"/>
      <w:marRight w:val="0"/>
      <w:marTop w:val="0"/>
      <w:marBottom w:val="0"/>
      <w:divBdr>
        <w:top w:val="none" w:sz="0" w:space="0" w:color="auto"/>
        <w:left w:val="none" w:sz="0" w:space="0" w:color="auto"/>
        <w:bottom w:val="none" w:sz="0" w:space="0" w:color="auto"/>
        <w:right w:val="none" w:sz="0" w:space="0" w:color="auto"/>
      </w:divBdr>
    </w:div>
    <w:div w:id="653098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10</Pages>
  <Words>5262</Words>
  <Characters>29998</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Информ-аналит отдел</cp:lastModifiedBy>
  <cp:revision>2</cp:revision>
  <dcterms:created xsi:type="dcterms:W3CDTF">2016-11-24T11:30:00Z</dcterms:created>
  <dcterms:modified xsi:type="dcterms:W3CDTF">2016-11-24T11:30:00Z</dcterms:modified>
</cp:coreProperties>
</file>