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837" w:rsidRPr="00F554AB" w:rsidRDefault="003E5837" w:rsidP="00F554AB">
      <w:pPr>
        <w:pStyle w:val="ConsPlusNormal"/>
        <w:outlineLvl w:val="0"/>
        <w:rPr>
          <w:sz w:val="22"/>
          <w:szCs w:val="22"/>
        </w:rPr>
      </w:pPr>
      <w:r w:rsidRPr="00F554AB">
        <w:rPr>
          <w:sz w:val="22"/>
          <w:szCs w:val="22"/>
        </w:rPr>
        <w:t xml:space="preserve">Зарегистрировано в Минюсте России 14 марта </w:t>
      </w:r>
      <w:smartTag w:uri="urn:schemas-microsoft-com:office:smarttags" w:element="metricconverter">
        <w:smartTagPr>
          <w:attr w:name="ProductID" w:val="2007 г"/>
        </w:smartTagPr>
        <w:r w:rsidRPr="00F554AB">
          <w:rPr>
            <w:sz w:val="22"/>
            <w:szCs w:val="22"/>
          </w:rPr>
          <w:t>2007 г</w:t>
        </w:r>
      </w:smartTag>
      <w:r w:rsidRPr="00F554AB">
        <w:rPr>
          <w:sz w:val="22"/>
          <w:szCs w:val="22"/>
        </w:rPr>
        <w:t>. N 9103</w:t>
      </w:r>
    </w:p>
    <w:p w:rsidR="003E5837" w:rsidRPr="00F554AB" w:rsidRDefault="003E5837" w:rsidP="00F554AB">
      <w:pPr>
        <w:pStyle w:val="ConsPlusNormal"/>
        <w:jc w:val="center"/>
        <w:rPr>
          <w:sz w:val="22"/>
          <w:szCs w:val="22"/>
        </w:rPr>
      </w:pPr>
    </w:p>
    <w:p w:rsidR="003E5837" w:rsidRPr="00F554AB" w:rsidRDefault="003E5837" w:rsidP="00F554AB">
      <w:pPr>
        <w:pStyle w:val="ConsPlusTitle"/>
        <w:jc w:val="center"/>
        <w:rPr>
          <w:sz w:val="22"/>
          <w:szCs w:val="22"/>
        </w:rPr>
      </w:pPr>
      <w:r w:rsidRPr="00F554AB">
        <w:rPr>
          <w:sz w:val="22"/>
          <w:szCs w:val="22"/>
        </w:rPr>
        <w:t>МИНИСТЕРСТВО ЗДРАВООХРАНЕНИЯ И СОЦИАЛЬНОГО РАЗВИТИЯ</w:t>
      </w:r>
    </w:p>
    <w:p w:rsidR="003E5837" w:rsidRPr="00F554AB" w:rsidRDefault="003E5837" w:rsidP="00F554AB">
      <w:pPr>
        <w:pStyle w:val="ConsPlusTitle"/>
        <w:jc w:val="center"/>
        <w:rPr>
          <w:sz w:val="22"/>
          <w:szCs w:val="22"/>
        </w:rPr>
      </w:pPr>
      <w:r w:rsidRPr="00F554AB">
        <w:rPr>
          <w:sz w:val="22"/>
          <w:szCs w:val="22"/>
        </w:rPr>
        <w:t>РОССИЙСКОЙ ФЕДЕРАЦИИ</w:t>
      </w:r>
    </w:p>
    <w:p w:rsidR="003E5837" w:rsidRPr="00F554AB" w:rsidRDefault="003E5837" w:rsidP="00F554AB">
      <w:pPr>
        <w:pStyle w:val="ConsPlusTitle"/>
        <w:jc w:val="center"/>
        <w:rPr>
          <w:sz w:val="22"/>
          <w:szCs w:val="22"/>
        </w:rPr>
      </w:pPr>
    </w:p>
    <w:p w:rsidR="003E5837" w:rsidRPr="00F554AB" w:rsidRDefault="003E5837" w:rsidP="00F554AB">
      <w:pPr>
        <w:pStyle w:val="ConsPlusTitle"/>
        <w:jc w:val="center"/>
        <w:rPr>
          <w:sz w:val="22"/>
          <w:szCs w:val="22"/>
        </w:rPr>
      </w:pPr>
      <w:r w:rsidRPr="00F554AB">
        <w:rPr>
          <w:sz w:val="22"/>
          <w:szCs w:val="22"/>
        </w:rPr>
        <w:t>ПРИКАЗ</w:t>
      </w:r>
    </w:p>
    <w:p w:rsidR="003E5837" w:rsidRPr="00F554AB" w:rsidRDefault="003E5837" w:rsidP="00F554AB">
      <w:pPr>
        <w:pStyle w:val="ConsPlusTitle"/>
        <w:jc w:val="center"/>
        <w:rPr>
          <w:sz w:val="22"/>
          <w:szCs w:val="22"/>
        </w:rPr>
      </w:pPr>
      <w:r w:rsidRPr="00F554AB">
        <w:rPr>
          <w:sz w:val="22"/>
          <w:szCs w:val="22"/>
        </w:rPr>
        <w:t xml:space="preserve">от 6 февраля </w:t>
      </w:r>
      <w:smartTag w:uri="urn:schemas-microsoft-com:office:smarttags" w:element="metricconverter">
        <w:smartTagPr>
          <w:attr w:name="ProductID" w:val="2007 г"/>
        </w:smartTagPr>
        <w:r w:rsidRPr="00F554AB">
          <w:rPr>
            <w:sz w:val="22"/>
            <w:szCs w:val="22"/>
          </w:rPr>
          <w:t>2007 г</w:t>
        </w:r>
      </w:smartTag>
      <w:r w:rsidRPr="00F554AB">
        <w:rPr>
          <w:sz w:val="22"/>
          <w:szCs w:val="22"/>
        </w:rPr>
        <w:t>. N 91</w:t>
      </w:r>
    </w:p>
    <w:p w:rsidR="003E5837" w:rsidRPr="00F554AB" w:rsidRDefault="003E5837" w:rsidP="00F554AB">
      <w:pPr>
        <w:pStyle w:val="ConsPlusTitle"/>
        <w:jc w:val="center"/>
        <w:rPr>
          <w:sz w:val="22"/>
          <w:szCs w:val="22"/>
        </w:rPr>
      </w:pPr>
    </w:p>
    <w:p w:rsidR="003E5837" w:rsidRPr="00F554AB" w:rsidRDefault="003E5837" w:rsidP="00F554AB">
      <w:pPr>
        <w:pStyle w:val="ConsPlusTitle"/>
        <w:jc w:val="center"/>
        <w:rPr>
          <w:sz w:val="22"/>
          <w:szCs w:val="22"/>
        </w:rPr>
      </w:pPr>
      <w:r w:rsidRPr="00F554AB">
        <w:rPr>
          <w:sz w:val="22"/>
          <w:szCs w:val="22"/>
        </w:rPr>
        <w:t>ОБ УТВЕРЖДЕНИИ ПРАВИЛ</w:t>
      </w:r>
    </w:p>
    <w:p w:rsidR="003E5837" w:rsidRPr="00F554AB" w:rsidRDefault="003E5837" w:rsidP="00F554AB">
      <w:pPr>
        <w:pStyle w:val="ConsPlusTitle"/>
        <w:jc w:val="center"/>
        <w:rPr>
          <w:sz w:val="22"/>
          <w:szCs w:val="22"/>
        </w:rPr>
      </w:pPr>
      <w:r w:rsidRPr="00F554AB">
        <w:rPr>
          <w:sz w:val="22"/>
          <w:szCs w:val="22"/>
        </w:rPr>
        <w:t>ПОДСЧЕТА И ПОДТВЕРЖДЕНИЯ СТРАХОВОГО СТАЖА</w:t>
      </w:r>
    </w:p>
    <w:p w:rsidR="003E5837" w:rsidRPr="00F554AB" w:rsidRDefault="003E5837" w:rsidP="00F554AB">
      <w:pPr>
        <w:pStyle w:val="ConsPlusTitle"/>
        <w:jc w:val="center"/>
        <w:rPr>
          <w:sz w:val="22"/>
          <w:szCs w:val="22"/>
        </w:rPr>
      </w:pPr>
      <w:r w:rsidRPr="00F554AB">
        <w:rPr>
          <w:sz w:val="22"/>
          <w:szCs w:val="22"/>
        </w:rPr>
        <w:t>ДЛЯ ОПРЕДЕЛЕНИЯ РАЗМЕРОВ ПОСОБИЙ ПО ВРЕМЕННОЙ</w:t>
      </w:r>
    </w:p>
    <w:p w:rsidR="003E5837" w:rsidRPr="00F554AB" w:rsidRDefault="003E5837" w:rsidP="00F554AB">
      <w:pPr>
        <w:pStyle w:val="ConsPlusTitle"/>
        <w:jc w:val="center"/>
        <w:rPr>
          <w:sz w:val="22"/>
          <w:szCs w:val="22"/>
        </w:rPr>
      </w:pPr>
      <w:r w:rsidRPr="00F554AB">
        <w:rPr>
          <w:sz w:val="22"/>
          <w:szCs w:val="22"/>
        </w:rPr>
        <w:t>НЕТРУДОСПОСОБНОСТИ, ПО БЕРЕМЕННОСТИ И РОДАМ</w:t>
      </w:r>
    </w:p>
    <w:p w:rsidR="003E5837" w:rsidRPr="00F554AB" w:rsidRDefault="003E5837" w:rsidP="00F554AB">
      <w:pPr>
        <w:pStyle w:val="ConsPlusNormal"/>
        <w:jc w:val="center"/>
        <w:rPr>
          <w:sz w:val="22"/>
          <w:szCs w:val="22"/>
        </w:rPr>
      </w:pPr>
      <w:r w:rsidRPr="00F554AB">
        <w:rPr>
          <w:sz w:val="22"/>
          <w:szCs w:val="22"/>
        </w:rPr>
        <w:t>(в ред. Приказа Минздравсоцразвития России от 11.09.2009 N 740н,</w:t>
      </w:r>
    </w:p>
    <w:p w:rsidR="003E5837" w:rsidRPr="00F554AB" w:rsidRDefault="003E5837" w:rsidP="00F554AB">
      <w:pPr>
        <w:pStyle w:val="ConsPlusNormal"/>
        <w:jc w:val="center"/>
        <w:rPr>
          <w:sz w:val="22"/>
          <w:szCs w:val="22"/>
        </w:rPr>
      </w:pPr>
      <w:r w:rsidRPr="00F554AB">
        <w:rPr>
          <w:sz w:val="22"/>
          <w:szCs w:val="22"/>
        </w:rPr>
        <w:t>Приказа Минтруда России от 15.11.2016 N 650н)</w:t>
      </w:r>
    </w:p>
    <w:p w:rsidR="003E5837" w:rsidRPr="00F554AB" w:rsidRDefault="003E5837" w:rsidP="00F554AB">
      <w:pPr>
        <w:pStyle w:val="ConsPlusNormal"/>
        <w:ind w:firstLine="540"/>
        <w:jc w:val="both"/>
        <w:rPr>
          <w:sz w:val="22"/>
          <w:szCs w:val="22"/>
        </w:rPr>
      </w:pPr>
    </w:p>
    <w:p w:rsidR="003E5837" w:rsidRPr="00F554AB" w:rsidRDefault="003E5837" w:rsidP="00F554AB">
      <w:pPr>
        <w:pStyle w:val="ConsPlusNormal"/>
        <w:ind w:firstLine="540"/>
        <w:jc w:val="both"/>
        <w:rPr>
          <w:sz w:val="22"/>
          <w:szCs w:val="22"/>
        </w:rPr>
      </w:pPr>
      <w:r w:rsidRPr="00F554AB">
        <w:rPr>
          <w:sz w:val="22"/>
          <w:szCs w:val="22"/>
        </w:rPr>
        <w:t xml:space="preserve">В соответствии со статьями 13 и 16 Федерального закона от 29 декабря </w:t>
      </w:r>
      <w:smartTag w:uri="urn:schemas-microsoft-com:office:smarttags" w:element="metricconverter">
        <w:smartTagPr>
          <w:attr w:name="ProductID" w:val="2006 г"/>
        </w:smartTagPr>
        <w:r w:rsidRPr="00F554AB">
          <w:rPr>
            <w:sz w:val="22"/>
            <w:szCs w:val="22"/>
          </w:rPr>
          <w:t>2006 г</w:t>
        </w:r>
      </w:smartTag>
      <w:r w:rsidRPr="00F554AB">
        <w:rPr>
          <w:sz w:val="22"/>
          <w:szCs w:val="22"/>
        </w:rPr>
        <w:t>. N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N 1 (ч. I), ст. 18; 2009, N 7, ст. 781; N 30, ст. 3739) приказываю:</w:t>
      </w:r>
    </w:p>
    <w:p w:rsidR="003E5837" w:rsidRPr="00F554AB" w:rsidRDefault="003E5837" w:rsidP="00F554AB">
      <w:pPr>
        <w:pStyle w:val="ConsPlusNormal"/>
        <w:jc w:val="both"/>
        <w:rPr>
          <w:sz w:val="22"/>
          <w:szCs w:val="22"/>
        </w:rPr>
      </w:pPr>
      <w:r w:rsidRPr="00F554AB">
        <w:rPr>
          <w:sz w:val="22"/>
          <w:szCs w:val="22"/>
        </w:rPr>
        <w:t>(в ред. Приказа Минздравсоцразвития России от 11.09.2009 N 740н)</w:t>
      </w:r>
    </w:p>
    <w:p w:rsidR="003E5837" w:rsidRPr="00F554AB" w:rsidRDefault="003E5837" w:rsidP="00F554AB">
      <w:pPr>
        <w:pStyle w:val="ConsPlusNormal"/>
        <w:ind w:firstLine="540"/>
        <w:jc w:val="both"/>
        <w:rPr>
          <w:sz w:val="22"/>
          <w:szCs w:val="22"/>
        </w:rPr>
      </w:pPr>
      <w:r w:rsidRPr="00F554AB">
        <w:rPr>
          <w:sz w:val="22"/>
          <w:szCs w:val="22"/>
        </w:rPr>
        <w:t xml:space="preserve">Утвердить прилагаемые </w:t>
      </w:r>
      <w:hyperlink w:anchor="Par36" w:tooltip="ПРАВИЛА" w:history="1">
        <w:r w:rsidRPr="00F554AB">
          <w:rPr>
            <w:sz w:val="22"/>
            <w:szCs w:val="22"/>
          </w:rPr>
          <w:t>Правила</w:t>
        </w:r>
      </w:hyperlink>
      <w:r w:rsidRPr="00F554AB">
        <w:rPr>
          <w:sz w:val="22"/>
          <w:szCs w:val="22"/>
        </w:rPr>
        <w:t xml:space="preserve"> подсчета и подтверждения страхового стажа для определения размеров пособий по временной нетрудоспособности, по беременности и родам.</w:t>
      </w:r>
    </w:p>
    <w:p w:rsidR="003E5837" w:rsidRPr="00F554AB" w:rsidRDefault="003E5837" w:rsidP="00F554AB">
      <w:pPr>
        <w:pStyle w:val="ConsPlusNormal"/>
        <w:ind w:firstLine="540"/>
        <w:jc w:val="both"/>
        <w:rPr>
          <w:sz w:val="22"/>
          <w:szCs w:val="22"/>
        </w:rPr>
      </w:pPr>
    </w:p>
    <w:p w:rsidR="003E5837" w:rsidRPr="00F554AB" w:rsidRDefault="003E5837" w:rsidP="00F554AB">
      <w:pPr>
        <w:pStyle w:val="ConsPlusNormal"/>
        <w:jc w:val="right"/>
        <w:rPr>
          <w:sz w:val="22"/>
          <w:szCs w:val="22"/>
        </w:rPr>
      </w:pPr>
      <w:r w:rsidRPr="00F554AB">
        <w:rPr>
          <w:sz w:val="22"/>
          <w:szCs w:val="22"/>
        </w:rPr>
        <w:t>Врио Министра</w:t>
      </w:r>
    </w:p>
    <w:p w:rsidR="003E5837" w:rsidRPr="00F554AB" w:rsidRDefault="003E5837" w:rsidP="00F554AB">
      <w:pPr>
        <w:pStyle w:val="ConsPlusNormal"/>
        <w:jc w:val="right"/>
        <w:rPr>
          <w:sz w:val="22"/>
          <w:szCs w:val="22"/>
        </w:rPr>
      </w:pPr>
      <w:r w:rsidRPr="00F554AB">
        <w:rPr>
          <w:sz w:val="22"/>
          <w:szCs w:val="22"/>
        </w:rPr>
        <w:t>В.И.СТАРОДУБОВ</w:t>
      </w:r>
    </w:p>
    <w:p w:rsidR="003E5837" w:rsidRPr="00F554AB" w:rsidRDefault="003E5837" w:rsidP="00F554AB">
      <w:pPr>
        <w:pStyle w:val="ConsPlusNormal"/>
        <w:ind w:firstLine="540"/>
        <w:jc w:val="both"/>
        <w:rPr>
          <w:sz w:val="22"/>
          <w:szCs w:val="22"/>
        </w:rPr>
      </w:pPr>
    </w:p>
    <w:p w:rsidR="003E5837" w:rsidRPr="00F554AB" w:rsidRDefault="003E5837" w:rsidP="00F554AB">
      <w:pPr>
        <w:pStyle w:val="ConsPlusNormal"/>
        <w:jc w:val="right"/>
        <w:outlineLvl w:val="0"/>
        <w:rPr>
          <w:sz w:val="22"/>
          <w:szCs w:val="22"/>
        </w:rPr>
      </w:pPr>
      <w:r w:rsidRPr="00F554AB">
        <w:rPr>
          <w:sz w:val="22"/>
          <w:szCs w:val="22"/>
        </w:rPr>
        <w:t>Утверждены</w:t>
      </w:r>
    </w:p>
    <w:p w:rsidR="003E5837" w:rsidRPr="00F554AB" w:rsidRDefault="003E5837" w:rsidP="00F554AB">
      <w:pPr>
        <w:pStyle w:val="ConsPlusNormal"/>
        <w:jc w:val="right"/>
        <w:rPr>
          <w:sz w:val="22"/>
          <w:szCs w:val="22"/>
        </w:rPr>
      </w:pPr>
      <w:r w:rsidRPr="00F554AB">
        <w:rPr>
          <w:sz w:val="22"/>
          <w:szCs w:val="22"/>
        </w:rPr>
        <w:t>Приказом</w:t>
      </w:r>
    </w:p>
    <w:p w:rsidR="003E5837" w:rsidRPr="00F554AB" w:rsidRDefault="003E5837" w:rsidP="00F554AB">
      <w:pPr>
        <w:pStyle w:val="ConsPlusNormal"/>
        <w:jc w:val="right"/>
        <w:rPr>
          <w:sz w:val="22"/>
          <w:szCs w:val="22"/>
        </w:rPr>
      </w:pPr>
      <w:r w:rsidRPr="00F554AB">
        <w:rPr>
          <w:sz w:val="22"/>
          <w:szCs w:val="22"/>
        </w:rPr>
        <w:t>Министерства здравоохранения</w:t>
      </w:r>
    </w:p>
    <w:p w:rsidR="003E5837" w:rsidRPr="00F554AB" w:rsidRDefault="003E5837" w:rsidP="00F554AB">
      <w:pPr>
        <w:pStyle w:val="ConsPlusNormal"/>
        <w:jc w:val="right"/>
        <w:rPr>
          <w:sz w:val="22"/>
          <w:szCs w:val="22"/>
        </w:rPr>
      </w:pPr>
      <w:r w:rsidRPr="00F554AB">
        <w:rPr>
          <w:sz w:val="22"/>
          <w:szCs w:val="22"/>
        </w:rPr>
        <w:t>и социального развития</w:t>
      </w:r>
    </w:p>
    <w:p w:rsidR="003E5837" w:rsidRPr="00F554AB" w:rsidRDefault="003E5837" w:rsidP="00F554AB">
      <w:pPr>
        <w:pStyle w:val="ConsPlusNormal"/>
        <w:jc w:val="right"/>
        <w:rPr>
          <w:sz w:val="22"/>
          <w:szCs w:val="22"/>
        </w:rPr>
      </w:pPr>
      <w:r w:rsidRPr="00F554AB">
        <w:rPr>
          <w:sz w:val="22"/>
          <w:szCs w:val="22"/>
        </w:rPr>
        <w:t>Российской Федерации</w:t>
      </w:r>
    </w:p>
    <w:p w:rsidR="003E5837" w:rsidRPr="00F554AB" w:rsidRDefault="003E5837" w:rsidP="00F554AB">
      <w:pPr>
        <w:pStyle w:val="ConsPlusNormal"/>
        <w:jc w:val="right"/>
        <w:rPr>
          <w:sz w:val="22"/>
          <w:szCs w:val="22"/>
        </w:rPr>
      </w:pPr>
      <w:r w:rsidRPr="00F554AB">
        <w:rPr>
          <w:sz w:val="22"/>
          <w:szCs w:val="22"/>
        </w:rPr>
        <w:t xml:space="preserve">от 6 февраля </w:t>
      </w:r>
      <w:smartTag w:uri="urn:schemas-microsoft-com:office:smarttags" w:element="metricconverter">
        <w:smartTagPr>
          <w:attr w:name="ProductID" w:val="2007 г"/>
        </w:smartTagPr>
        <w:r w:rsidRPr="00F554AB">
          <w:rPr>
            <w:sz w:val="22"/>
            <w:szCs w:val="22"/>
          </w:rPr>
          <w:t>2007 г</w:t>
        </w:r>
      </w:smartTag>
      <w:r w:rsidRPr="00F554AB">
        <w:rPr>
          <w:sz w:val="22"/>
          <w:szCs w:val="22"/>
        </w:rPr>
        <w:t>. N 91</w:t>
      </w:r>
    </w:p>
    <w:p w:rsidR="003E5837" w:rsidRPr="00F554AB" w:rsidRDefault="003E5837" w:rsidP="00F554AB">
      <w:pPr>
        <w:pStyle w:val="ConsPlusNormal"/>
        <w:ind w:firstLine="540"/>
        <w:jc w:val="both"/>
        <w:rPr>
          <w:sz w:val="22"/>
          <w:szCs w:val="22"/>
        </w:rPr>
      </w:pPr>
    </w:p>
    <w:p w:rsidR="003E5837" w:rsidRPr="00F554AB" w:rsidRDefault="003E5837" w:rsidP="00F554AB">
      <w:pPr>
        <w:pStyle w:val="ConsPlusTitle"/>
        <w:jc w:val="center"/>
        <w:rPr>
          <w:sz w:val="22"/>
          <w:szCs w:val="22"/>
        </w:rPr>
      </w:pPr>
      <w:bookmarkStart w:id="0" w:name="Par36"/>
      <w:bookmarkEnd w:id="0"/>
      <w:r w:rsidRPr="00F554AB">
        <w:rPr>
          <w:sz w:val="22"/>
          <w:szCs w:val="22"/>
        </w:rPr>
        <w:t>ПРАВИЛА</w:t>
      </w:r>
    </w:p>
    <w:p w:rsidR="003E5837" w:rsidRPr="00F554AB" w:rsidRDefault="003E5837" w:rsidP="00F554AB">
      <w:pPr>
        <w:pStyle w:val="ConsPlusTitle"/>
        <w:jc w:val="center"/>
        <w:rPr>
          <w:sz w:val="22"/>
          <w:szCs w:val="22"/>
        </w:rPr>
      </w:pPr>
      <w:r w:rsidRPr="00F554AB">
        <w:rPr>
          <w:sz w:val="22"/>
          <w:szCs w:val="22"/>
        </w:rPr>
        <w:t>ПОДСЧЕТА И ПОДТВЕРЖДЕНИЯ СТРАХОВОГО СТАЖА</w:t>
      </w:r>
    </w:p>
    <w:p w:rsidR="003E5837" w:rsidRPr="00F554AB" w:rsidRDefault="003E5837" w:rsidP="00F554AB">
      <w:pPr>
        <w:pStyle w:val="ConsPlusTitle"/>
        <w:jc w:val="center"/>
        <w:rPr>
          <w:sz w:val="22"/>
          <w:szCs w:val="22"/>
        </w:rPr>
      </w:pPr>
      <w:r w:rsidRPr="00F554AB">
        <w:rPr>
          <w:sz w:val="22"/>
          <w:szCs w:val="22"/>
        </w:rPr>
        <w:t>ДЛЯ ОПРЕДЕЛЕНИЯ РАЗМЕРОВ ПОСОБИЙ ПО ВРЕМЕННОЙ</w:t>
      </w:r>
    </w:p>
    <w:p w:rsidR="003E5837" w:rsidRPr="00F554AB" w:rsidRDefault="003E5837" w:rsidP="00F554AB">
      <w:pPr>
        <w:pStyle w:val="ConsPlusTitle"/>
        <w:jc w:val="center"/>
        <w:rPr>
          <w:sz w:val="22"/>
          <w:szCs w:val="22"/>
        </w:rPr>
      </w:pPr>
      <w:r w:rsidRPr="00F554AB">
        <w:rPr>
          <w:sz w:val="22"/>
          <w:szCs w:val="22"/>
        </w:rPr>
        <w:t>НЕТРУДОСПОСОБНОСТИ, ПО БЕРЕМЕННОСТИ И РОДАМ</w:t>
      </w:r>
    </w:p>
    <w:p w:rsidR="003E5837" w:rsidRPr="00F554AB" w:rsidRDefault="003E5837" w:rsidP="00F554AB">
      <w:pPr>
        <w:pStyle w:val="ConsPlusNormal"/>
        <w:jc w:val="center"/>
        <w:rPr>
          <w:sz w:val="22"/>
          <w:szCs w:val="22"/>
        </w:rPr>
      </w:pPr>
      <w:r w:rsidRPr="00F554AB">
        <w:rPr>
          <w:sz w:val="22"/>
          <w:szCs w:val="22"/>
        </w:rPr>
        <w:t>(в ред. Приказа Минздравсоцразвития России от 11.09.2009 N 740н,</w:t>
      </w:r>
    </w:p>
    <w:p w:rsidR="003E5837" w:rsidRPr="00F554AB" w:rsidRDefault="003E5837" w:rsidP="00F554AB">
      <w:pPr>
        <w:pStyle w:val="ConsPlusNormal"/>
        <w:jc w:val="center"/>
        <w:rPr>
          <w:sz w:val="22"/>
          <w:szCs w:val="22"/>
        </w:rPr>
      </w:pPr>
      <w:r w:rsidRPr="00F554AB">
        <w:rPr>
          <w:sz w:val="22"/>
          <w:szCs w:val="22"/>
        </w:rPr>
        <w:t>Приказа Минтруда России от 15.11.2016 N 650н)</w:t>
      </w:r>
    </w:p>
    <w:p w:rsidR="003E5837" w:rsidRPr="00F554AB" w:rsidRDefault="003E5837" w:rsidP="00F554AB">
      <w:pPr>
        <w:pStyle w:val="ConsPlusNormal"/>
        <w:jc w:val="center"/>
        <w:rPr>
          <w:sz w:val="22"/>
          <w:szCs w:val="22"/>
        </w:rPr>
      </w:pPr>
    </w:p>
    <w:p w:rsidR="003E5837" w:rsidRPr="00F554AB" w:rsidRDefault="003E5837" w:rsidP="00F554AB">
      <w:pPr>
        <w:pStyle w:val="ConsPlusNormal"/>
        <w:jc w:val="center"/>
        <w:outlineLvl w:val="1"/>
        <w:rPr>
          <w:sz w:val="22"/>
          <w:szCs w:val="22"/>
        </w:rPr>
      </w:pPr>
      <w:r w:rsidRPr="00F554AB">
        <w:rPr>
          <w:sz w:val="22"/>
          <w:szCs w:val="22"/>
        </w:rPr>
        <w:t>I. Общие положения</w:t>
      </w:r>
    </w:p>
    <w:p w:rsidR="003E5837" w:rsidRPr="00F554AB" w:rsidRDefault="003E5837" w:rsidP="00F554AB">
      <w:pPr>
        <w:pStyle w:val="ConsPlusNormal"/>
        <w:ind w:firstLine="540"/>
        <w:jc w:val="both"/>
        <w:rPr>
          <w:sz w:val="22"/>
          <w:szCs w:val="22"/>
        </w:rPr>
      </w:pPr>
    </w:p>
    <w:p w:rsidR="003E5837" w:rsidRPr="00F554AB" w:rsidRDefault="003E5837" w:rsidP="00F554AB">
      <w:pPr>
        <w:pStyle w:val="ConsPlusNormal"/>
        <w:ind w:firstLine="540"/>
        <w:jc w:val="both"/>
        <w:rPr>
          <w:sz w:val="22"/>
          <w:szCs w:val="22"/>
        </w:rPr>
      </w:pPr>
      <w:r w:rsidRPr="00F554AB">
        <w:rPr>
          <w:sz w:val="22"/>
          <w:szCs w:val="22"/>
        </w:rPr>
        <w:t xml:space="preserve">1. Настоящие Правила, разработанные в соответствии с Федеральным законом от 29 декабря </w:t>
      </w:r>
      <w:smartTag w:uri="urn:schemas-microsoft-com:office:smarttags" w:element="metricconverter">
        <w:smartTagPr>
          <w:attr w:name="ProductID" w:val="2006 г"/>
        </w:smartTagPr>
        <w:r w:rsidRPr="00F554AB">
          <w:rPr>
            <w:sz w:val="22"/>
            <w:szCs w:val="22"/>
          </w:rPr>
          <w:t>2006 г</w:t>
        </w:r>
      </w:smartTag>
      <w:r w:rsidRPr="00F554AB">
        <w:rPr>
          <w:sz w:val="22"/>
          <w:szCs w:val="22"/>
        </w:rPr>
        <w:t xml:space="preserve">. N 255-ФЗ "Об обязательном социальном страховании на случай временной нетрудоспособности и в связи с материнством" (далее - Федеральный закон от 29.12.2006 N 255-ФЗ), устанавливают порядок подсчета и подтверждения страхового стажа для определения размеров пособий по временной нетрудоспособности, по беременности и родам (далее - страховой стаж) гражданам, подлежащим обязательному социальному страхованию на случай временной нетрудоспособности и в связи с материнством в соответствии с законодательством Российской Федерации (далее - застрахованные лица), в том числе определяют </w:t>
      </w:r>
      <w:hyperlink w:anchor="Par99" w:tooltip="II. Документы, подтверждающие периоды работы" w:history="1">
        <w:r w:rsidRPr="00F554AB">
          <w:rPr>
            <w:sz w:val="22"/>
            <w:szCs w:val="22"/>
          </w:rPr>
          <w:t>документы</w:t>
        </w:r>
      </w:hyperlink>
      <w:r w:rsidRPr="00F554AB">
        <w:rPr>
          <w:sz w:val="22"/>
          <w:szCs w:val="22"/>
        </w:rPr>
        <w:t>, подтверждающие страховой стаж.</w:t>
      </w:r>
    </w:p>
    <w:p w:rsidR="003E5837" w:rsidRPr="00F554AB" w:rsidRDefault="003E5837" w:rsidP="00F554AB">
      <w:pPr>
        <w:pStyle w:val="ConsPlusNormal"/>
        <w:jc w:val="both"/>
        <w:rPr>
          <w:sz w:val="22"/>
          <w:szCs w:val="22"/>
        </w:rPr>
      </w:pPr>
      <w:r w:rsidRPr="00F554AB">
        <w:rPr>
          <w:sz w:val="22"/>
          <w:szCs w:val="22"/>
        </w:rPr>
        <w:t>(в ред. Приказа Минздравсоцразвития России от 11.09.2009 N 740н)</w:t>
      </w:r>
    </w:p>
    <w:p w:rsidR="003E5837" w:rsidRPr="00F554AB" w:rsidRDefault="003E5837" w:rsidP="00F554AB">
      <w:pPr>
        <w:pStyle w:val="ConsPlusNormal"/>
        <w:ind w:firstLine="540"/>
        <w:jc w:val="both"/>
        <w:rPr>
          <w:sz w:val="22"/>
          <w:szCs w:val="22"/>
        </w:rPr>
      </w:pPr>
      <w:r w:rsidRPr="00F554AB">
        <w:rPr>
          <w:sz w:val="22"/>
          <w:szCs w:val="22"/>
        </w:rPr>
        <w:t>2. В страховой стаж включаются:</w:t>
      </w:r>
    </w:p>
    <w:p w:rsidR="003E5837" w:rsidRPr="00F554AB" w:rsidRDefault="003E5837" w:rsidP="00F554AB">
      <w:pPr>
        <w:pStyle w:val="ConsPlusNormal"/>
        <w:ind w:firstLine="540"/>
        <w:jc w:val="both"/>
        <w:rPr>
          <w:sz w:val="22"/>
          <w:szCs w:val="22"/>
        </w:rPr>
      </w:pPr>
      <w:r w:rsidRPr="00F554AB">
        <w:rPr>
          <w:sz w:val="22"/>
          <w:szCs w:val="22"/>
        </w:rPr>
        <w:t>а) периоды работы по трудовому договору;</w:t>
      </w:r>
    </w:p>
    <w:p w:rsidR="003E5837" w:rsidRPr="00F554AB" w:rsidRDefault="003E5837" w:rsidP="00F554AB">
      <w:pPr>
        <w:pStyle w:val="ConsPlusNormal"/>
        <w:ind w:firstLine="540"/>
        <w:jc w:val="both"/>
        <w:rPr>
          <w:sz w:val="22"/>
          <w:szCs w:val="22"/>
        </w:rPr>
      </w:pPr>
      <w:r w:rsidRPr="00F554AB">
        <w:rPr>
          <w:sz w:val="22"/>
          <w:szCs w:val="22"/>
        </w:rPr>
        <w:t>б) периоды государственной гражданской или муниципальной службы;</w:t>
      </w:r>
    </w:p>
    <w:p w:rsidR="003E5837" w:rsidRPr="00F554AB" w:rsidRDefault="003E5837" w:rsidP="00F554AB">
      <w:pPr>
        <w:pStyle w:val="ConsPlusNormal"/>
        <w:ind w:firstLine="540"/>
        <w:jc w:val="both"/>
        <w:rPr>
          <w:sz w:val="22"/>
          <w:szCs w:val="22"/>
        </w:rPr>
      </w:pPr>
      <w:bookmarkStart w:id="1" w:name="Par51"/>
      <w:bookmarkEnd w:id="1"/>
      <w:r w:rsidRPr="00F554AB">
        <w:rPr>
          <w:sz w:val="22"/>
          <w:szCs w:val="22"/>
        </w:rPr>
        <w:t>в) периоды иной деятельности, в течение которой гражданин подлежал обязательному социальному страхованию на случай временной нетрудоспособности и в связи с материнством, в том числе:</w:t>
      </w:r>
    </w:p>
    <w:p w:rsidR="003E5837" w:rsidRPr="00F554AB" w:rsidRDefault="003E5837" w:rsidP="00F554AB">
      <w:pPr>
        <w:pStyle w:val="ConsPlusNormal"/>
        <w:ind w:firstLine="540"/>
        <w:jc w:val="both"/>
        <w:rPr>
          <w:sz w:val="22"/>
          <w:szCs w:val="22"/>
        </w:rPr>
      </w:pPr>
      <w:r w:rsidRPr="00F554AB">
        <w:rPr>
          <w:sz w:val="22"/>
          <w:szCs w:val="22"/>
        </w:rPr>
        <w:t>периоды деятельности индивидуального предпринимателя, индивидуальной трудовой деятельности, трудовой деятельности на условиях индивидуальной или групповой аренды, периоды деятельности физических лиц, не признаваемых индивидуальными предпринимателями (занимающихся частной практикой нотариусов, частных детективов, частных охранников, иных лиц, занимающихся в установленном законодательством Российской Федерации порядке частной практикой), члена крестьянского (фермерского) хозяйства, родовой, семейной общины малочисленных народов Севера до 1 января 2001 года и после 1 января 2003 года, за которые уплачены платежи на социальное страхование;</w:t>
      </w:r>
    </w:p>
    <w:p w:rsidR="003E5837" w:rsidRPr="00F554AB" w:rsidRDefault="003E5837" w:rsidP="00F554AB">
      <w:pPr>
        <w:pStyle w:val="ConsPlusNormal"/>
        <w:ind w:firstLine="540"/>
        <w:jc w:val="both"/>
        <w:rPr>
          <w:sz w:val="22"/>
          <w:szCs w:val="22"/>
        </w:rPr>
      </w:pPr>
      <w:r w:rsidRPr="00F554AB">
        <w:rPr>
          <w:sz w:val="22"/>
          <w:szCs w:val="22"/>
        </w:rPr>
        <w:t>периоды деятельности в качестве адвоката до 1 января 2001 года, а также периоды указанной деятельности, за которые уплачены платежи на социальное страхование, после 1 января 2003 года;</w:t>
      </w:r>
    </w:p>
    <w:p w:rsidR="003E5837" w:rsidRPr="00F554AB" w:rsidRDefault="003E5837" w:rsidP="00F554AB">
      <w:pPr>
        <w:pStyle w:val="ConsPlusNormal"/>
        <w:ind w:firstLine="540"/>
        <w:jc w:val="both"/>
        <w:rPr>
          <w:sz w:val="22"/>
          <w:szCs w:val="22"/>
        </w:rPr>
      </w:pPr>
      <w:r w:rsidRPr="00F554AB">
        <w:rPr>
          <w:sz w:val="22"/>
          <w:szCs w:val="22"/>
        </w:rPr>
        <w:t>периоды работы члена колхоза, члена производственного кооператива, принимающего личное трудовое участие в его деятельности, до 1 января 2001 года, а также периоды указанной работы, за которые уплачены платежи на социальное страхование, после 1 января 2001 года;</w:t>
      </w:r>
    </w:p>
    <w:p w:rsidR="003E5837" w:rsidRPr="00F554AB" w:rsidRDefault="003E5837" w:rsidP="00F554AB">
      <w:pPr>
        <w:pStyle w:val="ConsPlusNormal"/>
        <w:ind w:firstLine="540"/>
        <w:jc w:val="both"/>
        <w:rPr>
          <w:sz w:val="22"/>
          <w:szCs w:val="22"/>
        </w:rPr>
      </w:pPr>
      <w:r w:rsidRPr="00F554AB">
        <w:rPr>
          <w:sz w:val="22"/>
          <w:szCs w:val="22"/>
        </w:rPr>
        <w:t>периоды исполнения полномочий членом (депутатом) Совета Федерации Федерального Собрания Российской Федерации, депутатом Государственной Думы Федерального Собрания Российской Федерации, периоды замещения государственных должностей Российской Федерации, государственных должностей субъектов Российской Федерации, а также муниципальных должностей, замещаемых на постоянной основе;</w:t>
      </w:r>
    </w:p>
    <w:p w:rsidR="003E5837" w:rsidRPr="00F554AB" w:rsidRDefault="003E5837" w:rsidP="00F554AB">
      <w:pPr>
        <w:pStyle w:val="ConsPlusNormal"/>
        <w:jc w:val="both"/>
        <w:rPr>
          <w:sz w:val="22"/>
          <w:szCs w:val="22"/>
        </w:rPr>
      </w:pPr>
      <w:r w:rsidRPr="00F554AB">
        <w:rPr>
          <w:sz w:val="22"/>
          <w:szCs w:val="22"/>
        </w:rPr>
        <w:t>(в ред. Приказа Минздравсоцразвития России от 11.09.2009 N 740н)</w:t>
      </w:r>
    </w:p>
    <w:p w:rsidR="003E5837" w:rsidRPr="00F554AB" w:rsidRDefault="003E5837" w:rsidP="00F554AB">
      <w:pPr>
        <w:pStyle w:val="ConsPlusNormal"/>
        <w:ind w:firstLine="540"/>
        <w:jc w:val="both"/>
        <w:rPr>
          <w:sz w:val="22"/>
          <w:szCs w:val="22"/>
        </w:rPr>
      </w:pPr>
      <w:r w:rsidRPr="00F554AB">
        <w:rPr>
          <w:sz w:val="22"/>
          <w:szCs w:val="22"/>
        </w:rPr>
        <w:t>периоды деятельности в качестве священнослужителя, за которые уплачены платежи на социальное страхование;</w:t>
      </w:r>
    </w:p>
    <w:p w:rsidR="003E5837" w:rsidRPr="00F554AB" w:rsidRDefault="003E5837" w:rsidP="00F554AB">
      <w:pPr>
        <w:pStyle w:val="ConsPlusNormal"/>
        <w:ind w:firstLine="540"/>
        <w:jc w:val="both"/>
        <w:rPr>
          <w:sz w:val="22"/>
          <w:szCs w:val="22"/>
        </w:rPr>
      </w:pPr>
      <w:r w:rsidRPr="00F554AB">
        <w:rPr>
          <w:sz w:val="22"/>
          <w:szCs w:val="22"/>
        </w:rPr>
        <w:t>периоды привлечения к оплачиваемому труду лица, осужденного к лишению свободы, при условии выполнения им установленного графика работы, после 1 ноября 2001 года.</w:t>
      </w:r>
    </w:p>
    <w:p w:rsidR="003E5837" w:rsidRPr="00F554AB" w:rsidRDefault="003E5837" w:rsidP="00F554AB">
      <w:pPr>
        <w:pStyle w:val="ConsPlusNormal"/>
        <w:ind w:firstLine="540"/>
        <w:jc w:val="both"/>
        <w:rPr>
          <w:sz w:val="22"/>
          <w:szCs w:val="22"/>
        </w:rPr>
      </w:pPr>
      <w:r w:rsidRPr="00F554AB">
        <w:rPr>
          <w:sz w:val="22"/>
          <w:szCs w:val="22"/>
        </w:rPr>
        <w:t xml:space="preserve">2.1. В страховой стаж наравне с периодами работы и (или) иной деятельности, которые предусмотрены пунктом 2 настоящих Правил, засчитываются периоды прохождения военной службы, а также иной службы, предусмотренной Законом Российской Федерации от 12 февраля </w:t>
      </w:r>
      <w:smartTag w:uri="urn:schemas-microsoft-com:office:smarttags" w:element="metricconverter">
        <w:smartTagPr>
          <w:attr w:name="ProductID" w:val="1993 г"/>
        </w:smartTagPr>
        <w:r w:rsidRPr="00F554AB">
          <w:rPr>
            <w:sz w:val="22"/>
            <w:szCs w:val="22"/>
          </w:rPr>
          <w:t>1993 г</w:t>
        </w:r>
      </w:smartTag>
      <w:r w:rsidRPr="00F554AB">
        <w:rPr>
          <w:sz w:val="22"/>
          <w:szCs w:val="22"/>
        </w:rPr>
        <w:t>.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N 9, ст. 328; Собрание законодательства Российской Федерации, 1995, N 49, ст. 4693; 1996, N 1, ст. 4; 1997, N 51, ст. 5719; 1998, N 30, ст. 3613; 1999, N 23, ст. 2813; 2000, N 50, ст. 4864; 2001, N 17, ст. 1646; 2002, N 2, ст. 129; N 10, ст. 965; N 22, ст. 2029; N 24, ст. 2254; N 27, ст. 2620; N 30, ст. 3033; 2003, N 2, ст. 154; N 27 (ч. I), ст. 2700; 2004, N 27, ст. 2711; N 35, ст. 3607; 2006, N 6, ст. 637; N 52, ст. 5505; 2007, N 1, ст. 35; N 49, ст. 6072; N 50, ст. 6232; 2008, N 7, ст. 543; N 19, ст. 2098; N 30, ст. 3612; 2009, N 18, ст. 2150).</w:t>
      </w:r>
    </w:p>
    <w:p w:rsidR="003E5837" w:rsidRPr="00F554AB" w:rsidRDefault="003E5837" w:rsidP="00F554AB">
      <w:pPr>
        <w:pStyle w:val="ConsPlusNormal"/>
        <w:jc w:val="both"/>
        <w:rPr>
          <w:sz w:val="22"/>
          <w:szCs w:val="22"/>
        </w:rPr>
      </w:pPr>
      <w:r w:rsidRPr="00F554AB">
        <w:rPr>
          <w:sz w:val="22"/>
          <w:szCs w:val="22"/>
        </w:rPr>
        <w:t>(п. 2.1 введен Приказом Минздравсоцразвития России от 11.09.2009 N 740н)</w:t>
      </w:r>
    </w:p>
    <w:p w:rsidR="003E5837" w:rsidRPr="00F554AB" w:rsidRDefault="003E5837" w:rsidP="00F554AB">
      <w:pPr>
        <w:pStyle w:val="ConsPlusNormal"/>
        <w:ind w:firstLine="540"/>
        <w:jc w:val="both"/>
        <w:rPr>
          <w:sz w:val="22"/>
          <w:szCs w:val="22"/>
        </w:rPr>
      </w:pPr>
      <w:r w:rsidRPr="00F554AB">
        <w:rPr>
          <w:sz w:val="22"/>
          <w:szCs w:val="22"/>
        </w:rPr>
        <w:t>3. Под платежами на социальное страхование в целях настоящих Правил понимаются:</w:t>
      </w:r>
    </w:p>
    <w:p w:rsidR="003E5837" w:rsidRPr="00F554AB" w:rsidRDefault="003E5837" w:rsidP="00F554AB">
      <w:pPr>
        <w:pStyle w:val="ConsPlusNormal"/>
        <w:ind w:firstLine="540"/>
        <w:jc w:val="both"/>
        <w:rPr>
          <w:sz w:val="22"/>
          <w:szCs w:val="22"/>
        </w:rPr>
      </w:pPr>
      <w:r w:rsidRPr="00F554AB">
        <w:rPr>
          <w:sz w:val="22"/>
          <w:szCs w:val="22"/>
        </w:rPr>
        <w:t>а) за период до 1 января 1991 года - взносы на государственное социальное страхование;</w:t>
      </w:r>
    </w:p>
    <w:p w:rsidR="003E5837" w:rsidRPr="00F554AB" w:rsidRDefault="003E5837" w:rsidP="00F554AB">
      <w:pPr>
        <w:pStyle w:val="ConsPlusNormal"/>
        <w:ind w:firstLine="540"/>
        <w:jc w:val="both"/>
        <w:rPr>
          <w:sz w:val="22"/>
          <w:szCs w:val="22"/>
        </w:rPr>
      </w:pPr>
      <w:r w:rsidRPr="00F554AB">
        <w:rPr>
          <w:sz w:val="22"/>
          <w:szCs w:val="22"/>
        </w:rPr>
        <w:t>б) за период с 1 января 1991 года по 31 декабря 2000 года - страховые взносы в Фонд социального страхования Российской Федерации;</w:t>
      </w:r>
    </w:p>
    <w:p w:rsidR="003E5837" w:rsidRPr="00F554AB" w:rsidRDefault="003E5837" w:rsidP="00F554AB">
      <w:pPr>
        <w:pStyle w:val="ConsPlusNormal"/>
        <w:ind w:firstLine="540"/>
        <w:jc w:val="both"/>
        <w:rPr>
          <w:sz w:val="22"/>
          <w:szCs w:val="22"/>
        </w:rPr>
      </w:pPr>
      <w:r w:rsidRPr="00F554AB">
        <w:rPr>
          <w:sz w:val="22"/>
          <w:szCs w:val="22"/>
        </w:rPr>
        <w:t>в) за период с 1 января 2001 года по 31 декабря 2009 года - налоги, зачисляемые в Фонд социального страхования Российской Федерации (единый социальный налог, единый налог, уплачиваемый организациями и индивидуальными предпринимателями, применяющими упрощенную систему налогообложения, единый налог на вмененный доход для отдельных видов деятельности, единый сельскохозяйственный налог) &lt;*&gt;;</w:t>
      </w:r>
    </w:p>
    <w:p w:rsidR="003E5837" w:rsidRPr="00F554AB" w:rsidRDefault="003E5837" w:rsidP="00F554AB">
      <w:pPr>
        <w:pStyle w:val="ConsPlusNormal"/>
        <w:jc w:val="both"/>
        <w:rPr>
          <w:sz w:val="22"/>
          <w:szCs w:val="22"/>
        </w:rPr>
      </w:pPr>
      <w:r w:rsidRPr="00F554AB">
        <w:rPr>
          <w:sz w:val="22"/>
          <w:szCs w:val="22"/>
        </w:rPr>
        <w:t>(в ред. Приказа Минздравсоцразвития России от 11.09.2009 N 740н)</w:t>
      </w:r>
    </w:p>
    <w:p w:rsidR="003E5837" w:rsidRPr="00F554AB" w:rsidRDefault="003E5837" w:rsidP="00F554AB">
      <w:pPr>
        <w:pStyle w:val="ConsPlusNormal"/>
        <w:ind w:firstLine="540"/>
        <w:jc w:val="both"/>
        <w:rPr>
          <w:sz w:val="22"/>
          <w:szCs w:val="22"/>
        </w:rPr>
      </w:pPr>
      <w:r w:rsidRPr="00F554AB">
        <w:rPr>
          <w:sz w:val="22"/>
          <w:szCs w:val="22"/>
        </w:rPr>
        <w:t>--------------------------------</w:t>
      </w:r>
    </w:p>
    <w:p w:rsidR="003E5837" w:rsidRPr="00F554AB" w:rsidRDefault="003E5837" w:rsidP="00F554AB">
      <w:pPr>
        <w:pStyle w:val="ConsPlusNormal"/>
        <w:ind w:firstLine="540"/>
        <w:jc w:val="both"/>
      </w:pPr>
      <w:r w:rsidRPr="00F554AB">
        <w:t>&lt;*&gt; Для индивидуальных предпринимателей уплата налогов, зачисляемых в бюджет Фонда социального страхования Российской Федерации (единого налога, уплачиваемого индивидуальными предпринимателями, применяющими упрощенную систему налогообложения, единого налога на вмененный доход для отдельных видов деятельности, единого сельскохозяйственного налога), не признается уплатой платежей на социальное страхование за период деятельности в качестве индивидуального предпринимателя.</w:t>
      </w:r>
    </w:p>
    <w:p w:rsidR="003E5837" w:rsidRPr="00F554AB" w:rsidRDefault="003E5837" w:rsidP="00F554AB">
      <w:pPr>
        <w:pStyle w:val="ConsPlusNormal"/>
        <w:ind w:firstLine="540"/>
        <w:jc w:val="both"/>
        <w:rPr>
          <w:sz w:val="22"/>
          <w:szCs w:val="22"/>
        </w:rPr>
      </w:pPr>
    </w:p>
    <w:p w:rsidR="003E5837" w:rsidRPr="00F554AB" w:rsidRDefault="003E5837" w:rsidP="00F554AB">
      <w:pPr>
        <w:pStyle w:val="ConsPlusNormal"/>
        <w:ind w:firstLine="540"/>
        <w:jc w:val="both"/>
        <w:rPr>
          <w:sz w:val="22"/>
          <w:szCs w:val="22"/>
        </w:rPr>
      </w:pPr>
      <w:r w:rsidRPr="00F554AB">
        <w:rPr>
          <w:sz w:val="22"/>
          <w:szCs w:val="22"/>
        </w:rPr>
        <w:t xml:space="preserve">г) за период после 1 января 2003 года - страховые взносы на обязательное социальное страхование на случай временной нетрудоспособности и в связи с материнством, уплачиваемые адвокатами, индивидуальными предпринимателями, в том числе членами крестьянских (фермерских) хозяйств, физическими лицами, не признаваемыми индивидуальными предпринимателями, родовыми, семейными общинами малочисленных народов Севера в соответствии с Федеральным законом от 31 декабря </w:t>
      </w:r>
      <w:smartTag w:uri="urn:schemas-microsoft-com:office:smarttags" w:element="metricconverter">
        <w:smartTagPr>
          <w:attr w:name="ProductID" w:val="2002 г"/>
        </w:smartTagPr>
        <w:r w:rsidRPr="00F554AB">
          <w:rPr>
            <w:sz w:val="22"/>
            <w:szCs w:val="22"/>
          </w:rPr>
          <w:t>2002 г</w:t>
        </w:r>
      </w:smartTag>
      <w:r w:rsidRPr="00F554AB">
        <w:rPr>
          <w:sz w:val="22"/>
          <w:szCs w:val="22"/>
        </w:rPr>
        <w:t>. N 190-ФЗ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 (Собрание законодательства Российской Федерации, 2003, N 1, ст. 5), а с 1 января 2010 года - в соответствии с Федеральным законом от 29.12.2006 N 255-ФЗ;</w:t>
      </w:r>
    </w:p>
    <w:p w:rsidR="003E5837" w:rsidRPr="00F554AB" w:rsidRDefault="003E5837" w:rsidP="00F554AB">
      <w:pPr>
        <w:pStyle w:val="ConsPlusNormal"/>
        <w:jc w:val="both"/>
        <w:rPr>
          <w:sz w:val="22"/>
          <w:szCs w:val="22"/>
        </w:rPr>
      </w:pPr>
      <w:r w:rsidRPr="00F554AB">
        <w:rPr>
          <w:sz w:val="22"/>
          <w:szCs w:val="22"/>
        </w:rPr>
        <w:t>(в ред. Приказа Минздравсоцразвития России от 11.09.2009 N 740н)</w:t>
      </w:r>
    </w:p>
    <w:p w:rsidR="003E5837" w:rsidRPr="00F554AB" w:rsidRDefault="003E5837" w:rsidP="00F554AB">
      <w:pPr>
        <w:pStyle w:val="ConsPlusNormal"/>
        <w:ind w:firstLine="540"/>
        <w:jc w:val="both"/>
        <w:rPr>
          <w:sz w:val="22"/>
          <w:szCs w:val="22"/>
        </w:rPr>
      </w:pPr>
      <w:r w:rsidRPr="00F554AB">
        <w:rPr>
          <w:sz w:val="22"/>
          <w:szCs w:val="22"/>
        </w:rPr>
        <w:t xml:space="preserve">д) за период с 1 января 2010 года до 31 декабря 2010 года - страховые взносы на обязательное социальное страхование на случай временной нетрудоспособности и в связи с материнством, уплачиваемые в Фонд социального страхования Российской Федерации в соответствии с Федеральным законом от 24 июля </w:t>
      </w:r>
      <w:smartTag w:uri="urn:schemas-microsoft-com:office:smarttags" w:element="metricconverter">
        <w:smartTagPr>
          <w:attr w:name="ProductID" w:val="2009 г"/>
        </w:smartTagPr>
        <w:r w:rsidRPr="00F554AB">
          <w:rPr>
            <w:sz w:val="22"/>
            <w:szCs w:val="22"/>
          </w:rPr>
          <w:t>2009 г</w:t>
        </w:r>
      </w:smartTag>
      <w:r w:rsidRPr="00F554AB">
        <w:rPr>
          <w:sz w:val="22"/>
          <w:szCs w:val="22"/>
        </w:rPr>
        <w:t>.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страховании и территориальные фонды обязательного медицинского страхования" (Собрание законодательства Российской Федерации, 2009, N 30, ст. 3738), либо налоги, зачисляемые в Фонд социального страхования Российской Федерации (единый налог, уплачиваемый организациями и индивидуальными предпринимателями, применяющими упрощенную систему налогообложения, единый налог на вмененный доход для отдельных видов деятельности, единый сельскохозяйственный налог);</w:t>
      </w:r>
    </w:p>
    <w:p w:rsidR="003E5837" w:rsidRPr="00F554AB" w:rsidRDefault="003E5837" w:rsidP="00F554AB">
      <w:pPr>
        <w:pStyle w:val="ConsPlusNormal"/>
        <w:jc w:val="both"/>
        <w:rPr>
          <w:sz w:val="22"/>
          <w:szCs w:val="22"/>
        </w:rPr>
      </w:pPr>
      <w:r w:rsidRPr="00F554AB">
        <w:rPr>
          <w:sz w:val="22"/>
          <w:szCs w:val="22"/>
        </w:rPr>
        <w:t>(пп. "д" введен Приказом Минздравсоцразвития России от 11.09.2009 N 740н)</w:t>
      </w:r>
    </w:p>
    <w:p w:rsidR="003E5837" w:rsidRPr="00F554AB" w:rsidRDefault="003E5837" w:rsidP="00F554AB">
      <w:pPr>
        <w:pStyle w:val="ConsPlusNormal"/>
        <w:ind w:firstLine="540"/>
        <w:jc w:val="both"/>
        <w:rPr>
          <w:sz w:val="22"/>
          <w:szCs w:val="22"/>
        </w:rPr>
      </w:pPr>
      <w:r w:rsidRPr="00F554AB">
        <w:rPr>
          <w:sz w:val="22"/>
          <w:szCs w:val="22"/>
        </w:rPr>
        <w:t>е) за период с 1 января 2011 года по 31 декабря 2016 года - страховые взносы на обязательное социальное страхование на случай временной нетрудоспособности и в связи с материнством, уплачиваемые в Фонд социального страхования Российской Федерации в соответствии с Федеральным законом от 24 июля 2009 г.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страховании и территориальные фонды обязательного медицинского страхования".</w:t>
      </w:r>
    </w:p>
    <w:p w:rsidR="003E5837" w:rsidRPr="00F554AB" w:rsidRDefault="003E5837" w:rsidP="00F554AB">
      <w:pPr>
        <w:pStyle w:val="ConsPlusNormal"/>
        <w:jc w:val="both"/>
        <w:rPr>
          <w:sz w:val="22"/>
          <w:szCs w:val="22"/>
        </w:rPr>
      </w:pPr>
      <w:r w:rsidRPr="00F554AB">
        <w:rPr>
          <w:sz w:val="22"/>
          <w:szCs w:val="22"/>
        </w:rPr>
        <w:t>(пп. "е" введен Приказом Минздравсоцразвития России от 11.09.2009 N 740н; в ред. Приказа Минтруда России от 15.11.2016 N 650н)</w:t>
      </w:r>
    </w:p>
    <w:p w:rsidR="003E5837" w:rsidRPr="00F554AB" w:rsidRDefault="003E5837" w:rsidP="00F554AB">
      <w:pPr>
        <w:pStyle w:val="ConsPlusNormal"/>
        <w:ind w:firstLine="540"/>
        <w:jc w:val="both"/>
        <w:rPr>
          <w:sz w:val="22"/>
          <w:szCs w:val="22"/>
        </w:rPr>
      </w:pPr>
      <w:r w:rsidRPr="00F554AB">
        <w:rPr>
          <w:sz w:val="22"/>
          <w:szCs w:val="22"/>
        </w:rPr>
        <w:t>ж) за период после 1 января 2017 года - страховые взносы на обязательное социальное страхование на случай временной нетрудоспособности и в связи с материнством, уплачиваемые в Фонд социального страхования Российской Федерации в соответствии с законодательством Российской Федерации о налогах и сборах.</w:t>
      </w:r>
    </w:p>
    <w:p w:rsidR="003E5837" w:rsidRPr="00F554AB" w:rsidRDefault="003E5837" w:rsidP="00F554AB">
      <w:pPr>
        <w:pStyle w:val="ConsPlusNormal"/>
        <w:jc w:val="both"/>
        <w:rPr>
          <w:sz w:val="22"/>
          <w:szCs w:val="22"/>
        </w:rPr>
      </w:pPr>
      <w:r w:rsidRPr="00F554AB">
        <w:rPr>
          <w:sz w:val="22"/>
          <w:szCs w:val="22"/>
        </w:rPr>
        <w:t>(пп. "ж" введен Приказом Минтруда России от 15.11.2016 N 650н)</w:t>
      </w:r>
    </w:p>
    <w:p w:rsidR="003E5837" w:rsidRPr="00F554AB" w:rsidRDefault="003E5837" w:rsidP="00F554AB">
      <w:pPr>
        <w:pStyle w:val="ConsPlusNormal"/>
        <w:ind w:firstLine="540"/>
        <w:jc w:val="both"/>
        <w:rPr>
          <w:sz w:val="22"/>
          <w:szCs w:val="22"/>
        </w:rPr>
      </w:pPr>
      <w:r w:rsidRPr="00F554AB">
        <w:rPr>
          <w:sz w:val="22"/>
          <w:szCs w:val="22"/>
        </w:rPr>
        <w:t xml:space="preserve">4. Уплата платежей на социальное страхование за периоды соответствующей деятельности, указанные в </w:t>
      </w:r>
      <w:hyperlink w:anchor="Par51" w:tooltip="в) периоды иной деятельности, в течение которой гражданин подлежал обязательному социальному страхованию на случай временной нетрудоспособности и в связи с материнством, в том числе:" w:history="1">
        <w:r w:rsidRPr="00F554AB">
          <w:rPr>
            <w:sz w:val="22"/>
            <w:szCs w:val="22"/>
          </w:rPr>
          <w:t>подпункте "в"</w:t>
        </w:r>
      </w:hyperlink>
      <w:r w:rsidRPr="00F554AB">
        <w:rPr>
          <w:sz w:val="22"/>
          <w:szCs w:val="22"/>
        </w:rPr>
        <w:t xml:space="preserve"> пункта 2 настоящих Правил, подтверждается следующими документами:</w:t>
      </w:r>
    </w:p>
    <w:p w:rsidR="003E5837" w:rsidRPr="00F554AB" w:rsidRDefault="003E5837" w:rsidP="00F554AB">
      <w:pPr>
        <w:pStyle w:val="ConsPlusNormal"/>
        <w:ind w:firstLine="540"/>
        <w:jc w:val="both"/>
        <w:rPr>
          <w:sz w:val="22"/>
          <w:szCs w:val="22"/>
        </w:rPr>
      </w:pPr>
      <w:r w:rsidRPr="00F554AB">
        <w:rPr>
          <w:sz w:val="22"/>
          <w:szCs w:val="22"/>
        </w:rPr>
        <w:t>а) взносов на государственное социальное страхование за период до 1 января 1991 года - документами финансовых органов или справками архивных учреждений;</w:t>
      </w:r>
    </w:p>
    <w:p w:rsidR="003E5837" w:rsidRPr="00F554AB" w:rsidRDefault="003E5837" w:rsidP="00F554AB">
      <w:pPr>
        <w:pStyle w:val="ConsPlusNormal"/>
        <w:ind w:firstLine="540"/>
        <w:jc w:val="both"/>
        <w:rPr>
          <w:sz w:val="22"/>
          <w:szCs w:val="22"/>
        </w:rPr>
      </w:pPr>
      <w:bookmarkStart w:id="2" w:name="Par79"/>
      <w:bookmarkEnd w:id="2"/>
      <w:r w:rsidRPr="00F554AB">
        <w:rPr>
          <w:sz w:val="22"/>
          <w:szCs w:val="22"/>
        </w:rPr>
        <w:t>б) страховых взносов в Фонд социального страхования Российской Федерации за период с 1 января 1991 года по 31 декабря 2000 года - документами территориальных органов Фонда социального страхования Российской Федерации &lt;*&gt;;</w:t>
      </w:r>
    </w:p>
    <w:p w:rsidR="003E5837" w:rsidRPr="00F554AB" w:rsidRDefault="003E5837" w:rsidP="00F554AB">
      <w:pPr>
        <w:pStyle w:val="ConsPlusNormal"/>
        <w:ind w:firstLine="540"/>
        <w:jc w:val="both"/>
        <w:rPr>
          <w:sz w:val="22"/>
          <w:szCs w:val="22"/>
        </w:rPr>
      </w:pPr>
      <w:r w:rsidRPr="00F554AB">
        <w:rPr>
          <w:sz w:val="22"/>
          <w:szCs w:val="22"/>
        </w:rPr>
        <w:t>--------------------------------</w:t>
      </w:r>
    </w:p>
    <w:p w:rsidR="003E5837" w:rsidRPr="00F554AB" w:rsidRDefault="003E5837" w:rsidP="00F554AB">
      <w:pPr>
        <w:pStyle w:val="ConsPlusNormal"/>
        <w:ind w:firstLine="540"/>
        <w:jc w:val="both"/>
      </w:pPr>
      <w:r w:rsidRPr="00F554AB">
        <w:t>&lt;*&gt; Территориальными органами Фонда социального страхования Российской Федерации являются отделения Фонда социального страхования Российской Федерации и их филиалы.</w:t>
      </w:r>
    </w:p>
    <w:p w:rsidR="003E5837" w:rsidRPr="00F554AB" w:rsidRDefault="003E5837" w:rsidP="00F554AB">
      <w:pPr>
        <w:pStyle w:val="ConsPlusNormal"/>
        <w:ind w:firstLine="540"/>
        <w:jc w:val="both"/>
        <w:rPr>
          <w:sz w:val="22"/>
          <w:szCs w:val="22"/>
        </w:rPr>
      </w:pPr>
    </w:p>
    <w:p w:rsidR="003E5837" w:rsidRPr="00F554AB" w:rsidRDefault="003E5837" w:rsidP="00F554AB">
      <w:pPr>
        <w:pStyle w:val="ConsPlusNormal"/>
        <w:ind w:firstLine="540"/>
        <w:jc w:val="both"/>
        <w:rPr>
          <w:sz w:val="22"/>
          <w:szCs w:val="22"/>
        </w:rPr>
      </w:pPr>
      <w:r w:rsidRPr="00F554AB">
        <w:rPr>
          <w:sz w:val="22"/>
          <w:szCs w:val="22"/>
        </w:rPr>
        <w:t>в) налогов, зачисляемых в Фонд социального страхования Российской Федерации, за период с 1 января 2001 года по 31 декабря 2010 года, а также страховых взносов на обязательное социальное страхование на случай временной нетрудоспособности и в связи с материнством в соответствии с законодательством о налогах и сборах за период с 1 января 2017 года - документами колхоза, производственного кооператива, религиозной или иной организации (физического лица) об уплате за застрахованное лицо указанных налогов или страховых взносов;</w:t>
      </w:r>
    </w:p>
    <w:p w:rsidR="003E5837" w:rsidRPr="00F554AB" w:rsidRDefault="003E5837" w:rsidP="00F554AB">
      <w:pPr>
        <w:pStyle w:val="ConsPlusNormal"/>
        <w:jc w:val="both"/>
        <w:rPr>
          <w:sz w:val="22"/>
          <w:szCs w:val="22"/>
        </w:rPr>
      </w:pPr>
      <w:r w:rsidRPr="00F554AB">
        <w:rPr>
          <w:sz w:val="22"/>
          <w:szCs w:val="22"/>
        </w:rPr>
        <w:t>(пп. "в" в ред. Приказа Минтруда России от 15.11.2016 N 650н)</w:t>
      </w:r>
    </w:p>
    <w:p w:rsidR="003E5837" w:rsidRPr="00F554AB" w:rsidRDefault="003E5837" w:rsidP="00F554AB">
      <w:pPr>
        <w:pStyle w:val="ConsPlusNormal"/>
        <w:ind w:firstLine="540"/>
        <w:jc w:val="both"/>
        <w:rPr>
          <w:sz w:val="22"/>
          <w:szCs w:val="22"/>
        </w:rPr>
      </w:pPr>
      <w:bookmarkStart w:id="3" w:name="Par85"/>
      <w:bookmarkEnd w:id="3"/>
      <w:r w:rsidRPr="00F554AB">
        <w:rPr>
          <w:sz w:val="22"/>
          <w:szCs w:val="22"/>
        </w:rPr>
        <w:t>г) страховых взносов на обязательное социальное страхование на случай временной нетрудоспособности и в связи с материнством в соответствии с Федеральным законом от 31 декабря 2002 г. N 190-ФЗ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 за период с 1 января 2003 года по 31 декабря 2009 года и в соответствии с Федеральным законом от 29.12.2006 N 255-ФЗ за период после 1 января 2010 года - документами территориальных органов Фонда социального страхования Российской Федерации;</w:t>
      </w:r>
    </w:p>
    <w:p w:rsidR="003E5837" w:rsidRPr="00F554AB" w:rsidRDefault="003E5837" w:rsidP="00F554AB">
      <w:pPr>
        <w:pStyle w:val="ConsPlusNormal"/>
        <w:jc w:val="both"/>
        <w:rPr>
          <w:sz w:val="22"/>
          <w:szCs w:val="22"/>
        </w:rPr>
      </w:pPr>
      <w:r w:rsidRPr="00F554AB">
        <w:rPr>
          <w:sz w:val="22"/>
          <w:szCs w:val="22"/>
        </w:rPr>
        <w:t>(в ред. Приказа Минздравсоцразвития России от 11.09.2009 N 740н)</w:t>
      </w:r>
    </w:p>
    <w:p w:rsidR="003E5837" w:rsidRPr="00F554AB" w:rsidRDefault="003E5837" w:rsidP="00F554AB">
      <w:pPr>
        <w:pStyle w:val="ConsPlusNormal"/>
        <w:ind w:firstLine="540"/>
        <w:jc w:val="both"/>
        <w:rPr>
          <w:sz w:val="22"/>
          <w:szCs w:val="22"/>
        </w:rPr>
      </w:pPr>
      <w:bookmarkStart w:id="4" w:name="Par87"/>
      <w:bookmarkEnd w:id="4"/>
      <w:r w:rsidRPr="00F554AB">
        <w:rPr>
          <w:sz w:val="22"/>
          <w:szCs w:val="22"/>
        </w:rPr>
        <w:t>д) страховых взносов на обязательное социальное страхование на случай временной нетрудоспособности и в связи с материнством в соответствии с Федеральным законом от 24 июля 2009 г.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страховании и территориальные фонды обязательного медицинского страхования" за период с 1 января 2010 года по 31 декабря 2016 года - документами территориальных органов Фонда социального страхования Российской Федерации.</w:t>
      </w:r>
    </w:p>
    <w:p w:rsidR="003E5837" w:rsidRPr="00F554AB" w:rsidRDefault="003E5837" w:rsidP="00F554AB">
      <w:pPr>
        <w:pStyle w:val="ConsPlusNormal"/>
        <w:jc w:val="both"/>
        <w:rPr>
          <w:sz w:val="22"/>
          <w:szCs w:val="22"/>
        </w:rPr>
      </w:pPr>
      <w:r w:rsidRPr="00F554AB">
        <w:rPr>
          <w:sz w:val="22"/>
          <w:szCs w:val="22"/>
        </w:rPr>
        <w:t>(пп. "д" введен Приказом Минздравсоцразвития России от 11.09.2009 N 740н; в ред. Приказа Минтруда России от 15.11.2016 N 650н)</w:t>
      </w:r>
    </w:p>
    <w:p w:rsidR="003E5837" w:rsidRPr="00F554AB" w:rsidRDefault="003E5837" w:rsidP="00F554AB">
      <w:pPr>
        <w:pStyle w:val="ConsPlusNormal"/>
        <w:ind w:firstLine="540"/>
        <w:jc w:val="both"/>
        <w:rPr>
          <w:sz w:val="22"/>
          <w:szCs w:val="22"/>
        </w:rPr>
      </w:pPr>
      <w:bookmarkStart w:id="5" w:name="Par89"/>
      <w:bookmarkEnd w:id="5"/>
      <w:r w:rsidRPr="00F554AB">
        <w:rPr>
          <w:sz w:val="22"/>
          <w:szCs w:val="22"/>
        </w:rPr>
        <w:t xml:space="preserve">5. В случаях, когда пособие по временной нетрудоспособности, по беременности и родам (далее - пособие) назначается и выплачивается застрахованному лицу территориальным органом Фонда социального страхования Российской Федерации, документы, указанные в </w:t>
      </w:r>
      <w:hyperlink w:anchor="Par79" w:tooltip="б) страховых взносов в Фонд социального страхования Российской Федерации за период с 1 января 1991 года по 31 декабря 2000 года - документами территориальных органов Фонда социального страхования Российской Федерации &lt;*&gt;;" w:history="1">
        <w:r w:rsidRPr="00F554AB">
          <w:rPr>
            <w:sz w:val="22"/>
            <w:szCs w:val="22"/>
          </w:rPr>
          <w:t>подпунктах "б"</w:t>
        </w:r>
      </w:hyperlink>
      <w:r w:rsidRPr="00F554AB">
        <w:rPr>
          <w:sz w:val="22"/>
          <w:szCs w:val="22"/>
        </w:rPr>
        <w:t xml:space="preserve">, </w:t>
      </w:r>
      <w:hyperlink w:anchor="Par85" w:tooltip="г) страховых взносов на обязательное социальное страхование на случай временной нетрудоспособности и в связи с материнством в соответствии с Федеральным законом от 31 декабря 2002 г. N 190-ФЗ &quot;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quot; за период с 1 января 2003 года по 31 декабря 2009 года и в соответствии с Федеральным законом от 2..." w:history="1">
        <w:r w:rsidRPr="00F554AB">
          <w:rPr>
            <w:sz w:val="22"/>
            <w:szCs w:val="22"/>
          </w:rPr>
          <w:t>"г"</w:t>
        </w:r>
      </w:hyperlink>
      <w:r w:rsidRPr="00F554AB">
        <w:rPr>
          <w:sz w:val="22"/>
          <w:szCs w:val="22"/>
        </w:rPr>
        <w:t xml:space="preserve"> и </w:t>
      </w:r>
      <w:hyperlink w:anchor="Par87" w:tooltip="д) страховых взносов на обязательное социальное страхование на случай временной нетрудоспособности и в связи с материнством в соответствии с Федеральным законом от 24 июля 2009 г. N 212-ФЗ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и и территориальные фонды обязательного медицинского страхования&quot; за период с 1 января 2010 года по 31 декабря 2016 года - документами территориальных орг..." w:history="1">
        <w:r w:rsidRPr="00F554AB">
          <w:rPr>
            <w:sz w:val="22"/>
            <w:szCs w:val="22"/>
          </w:rPr>
          <w:t>"д" пункта 4</w:t>
        </w:r>
      </w:hyperlink>
      <w:r w:rsidRPr="00F554AB">
        <w:rPr>
          <w:sz w:val="22"/>
          <w:szCs w:val="22"/>
        </w:rPr>
        <w:t xml:space="preserve"> настоящих Правил, застрахованным лицом не представляются.</w:t>
      </w:r>
    </w:p>
    <w:p w:rsidR="003E5837" w:rsidRPr="00F554AB" w:rsidRDefault="003E5837" w:rsidP="00F554AB">
      <w:pPr>
        <w:pStyle w:val="ConsPlusNormal"/>
        <w:jc w:val="both"/>
        <w:rPr>
          <w:sz w:val="22"/>
          <w:szCs w:val="22"/>
        </w:rPr>
      </w:pPr>
      <w:r w:rsidRPr="00F554AB">
        <w:rPr>
          <w:sz w:val="22"/>
          <w:szCs w:val="22"/>
        </w:rPr>
        <w:t>(в ред. Приказа Минздравсоцразвития России от 11.09.2009 N 740н)</w:t>
      </w:r>
    </w:p>
    <w:p w:rsidR="003E5837" w:rsidRPr="00F554AB" w:rsidRDefault="003E5837" w:rsidP="00F554AB">
      <w:pPr>
        <w:pStyle w:val="ConsPlusNormal"/>
        <w:ind w:firstLine="540"/>
        <w:jc w:val="both"/>
        <w:rPr>
          <w:sz w:val="22"/>
          <w:szCs w:val="22"/>
        </w:rPr>
      </w:pPr>
      <w:r w:rsidRPr="00F554AB">
        <w:rPr>
          <w:sz w:val="22"/>
          <w:szCs w:val="22"/>
        </w:rPr>
        <w:t>Если у территориального органа Фонда социального страхования Российской Федерации, осуществляющего назначение и выплату пособия, отсутствуют сведения об уплате платежей на социальное страхование за соответствующие периоды деятельности застрахованного лица в связи с тем, что их уплата производилась на счет другого территориального органа Фонда социального страхования Российской Федерации, указанные сведения (документы, подтверждающие уплату платежей на социальное страхование) запрашиваются территориальным органом Фонда социального страхования Российской Федерации, осуществляющим назначение и выплату пособия, непосредственно у этого территориального органа Фонда социального страхования Российской Федерации.</w:t>
      </w:r>
    </w:p>
    <w:p w:rsidR="003E5837" w:rsidRPr="00F554AB" w:rsidRDefault="003E5837" w:rsidP="00F554AB">
      <w:pPr>
        <w:pStyle w:val="ConsPlusNormal"/>
        <w:ind w:firstLine="540"/>
        <w:jc w:val="both"/>
        <w:rPr>
          <w:sz w:val="22"/>
          <w:szCs w:val="22"/>
        </w:rPr>
      </w:pPr>
      <w:r w:rsidRPr="00F554AB">
        <w:rPr>
          <w:sz w:val="22"/>
          <w:szCs w:val="22"/>
        </w:rPr>
        <w:t>6. Если международным договором Российской Федерации установлены иные правила подсчета и подтверждения страхового стажа, то применяются правила международного договора Российской Федерации.</w:t>
      </w:r>
    </w:p>
    <w:p w:rsidR="003E5837" w:rsidRPr="00F554AB" w:rsidRDefault="003E5837" w:rsidP="00F554AB">
      <w:pPr>
        <w:pStyle w:val="ConsPlusNormal"/>
        <w:ind w:firstLine="540"/>
        <w:jc w:val="both"/>
        <w:rPr>
          <w:sz w:val="22"/>
          <w:szCs w:val="22"/>
        </w:rPr>
      </w:pPr>
      <w:r w:rsidRPr="00F554AB">
        <w:rPr>
          <w:sz w:val="22"/>
          <w:szCs w:val="22"/>
        </w:rPr>
        <w:t>7. Страховой стаж определяется при назначении пособия работодателем, а в случаях, предусмотренных Федеральным законом от 29.12.2006 N 255-ФЗ, территориальным органом Фонда социального страхования Российской Федерации на день наступления соответствующего страхового случая (временной нетрудоспособности, отпуска по беременности и родам).</w:t>
      </w:r>
    </w:p>
    <w:p w:rsidR="003E5837" w:rsidRPr="00F554AB" w:rsidRDefault="003E5837" w:rsidP="00F554AB">
      <w:pPr>
        <w:pStyle w:val="ConsPlusNormal"/>
        <w:ind w:firstLine="540"/>
        <w:jc w:val="both"/>
        <w:rPr>
          <w:sz w:val="22"/>
          <w:szCs w:val="22"/>
        </w:rPr>
      </w:pPr>
    </w:p>
    <w:p w:rsidR="003E5837" w:rsidRPr="00F554AB" w:rsidRDefault="003E5837" w:rsidP="00F554AB">
      <w:pPr>
        <w:pStyle w:val="ConsPlusNormal"/>
        <w:jc w:val="center"/>
        <w:outlineLvl w:val="1"/>
        <w:rPr>
          <w:sz w:val="22"/>
          <w:szCs w:val="22"/>
        </w:rPr>
      </w:pPr>
      <w:bookmarkStart w:id="6" w:name="Par99"/>
      <w:bookmarkEnd w:id="6"/>
      <w:r w:rsidRPr="00F554AB">
        <w:rPr>
          <w:sz w:val="22"/>
          <w:szCs w:val="22"/>
        </w:rPr>
        <w:t>II. Документы, подтверждающие периоды работы</w:t>
      </w:r>
    </w:p>
    <w:p w:rsidR="003E5837" w:rsidRPr="00F554AB" w:rsidRDefault="003E5837" w:rsidP="00F554AB">
      <w:pPr>
        <w:pStyle w:val="ConsPlusNormal"/>
        <w:jc w:val="center"/>
        <w:rPr>
          <w:sz w:val="22"/>
          <w:szCs w:val="22"/>
        </w:rPr>
      </w:pPr>
      <w:r w:rsidRPr="00F554AB">
        <w:rPr>
          <w:sz w:val="22"/>
          <w:szCs w:val="22"/>
        </w:rPr>
        <w:t>(службы, деятельности), включаемые в страховой стаж</w:t>
      </w:r>
    </w:p>
    <w:p w:rsidR="003E5837" w:rsidRPr="00F554AB" w:rsidRDefault="003E5837" w:rsidP="00F554AB">
      <w:pPr>
        <w:pStyle w:val="ConsPlusNormal"/>
        <w:ind w:firstLine="540"/>
        <w:jc w:val="both"/>
        <w:rPr>
          <w:sz w:val="22"/>
          <w:szCs w:val="22"/>
        </w:rPr>
      </w:pPr>
    </w:p>
    <w:p w:rsidR="003E5837" w:rsidRPr="00F554AB" w:rsidRDefault="003E5837" w:rsidP="00F554AB">
      <w:pPr>
        <w:pStyle w:val="ConsPlusNormal"/>
        <w:ind w:firstLine="540"/>
        <w:jc w:val="both"/>
        <w:rPr>
          <w:sz w:val="22"/>
          <w:szCs w:val="22"/>
        </w:rPr>
      </w:pPr>
      <w:bookmarkStart w:id="7" w:name="Par102"/>
      <w:bookmarkEnd w:id="7"/>
      <w:r w:rsidRPr="00F554AB">
        <w:rPr>
          <w:sz w:val="22"/>
          <w:szCs w:val="22"/>
        </w:rPr>
        <w:t>8. Основным документом, подтверждающим периоды работы по трудовому договору, периоды государственной гражданской или муниципальной службы, периоды исполнения полномочий членом (депутатом) Совета Федерации Федерального Собрания Российской Федерации, депутатом Государственной Думы Федерального Собрания Российской Федерации, периоды замещения других государственных должностей Российской Федерации, государственных должностей субъектов Российской Федерации, а также муниципальных должностей, замещаемых на постоянной основе, является трудовая книжка установленного образца (далее - трудовая книжка).</w:t>
      </w:r>
    </w:p>
    <w:p w:rsidR="003E5837" w:rsidRPr="00F554AB" w:rsidRDefault="003E5837" w:rsidP="00F554AB">
      <w:pPr>
        <w:pStyle w:val="ConsPlusNormal"/>
        <w:jc w:val="both"/>
        <w:rPr>
          <w:sz w:val="22"/>
          <w:szCs w:val="22"/>
        </w:rPr>
      </w:pPr>
      <w:r w:rsidRPr="00F554AB">
        <w:rPr>
          <w:sz w:val="22"/>
          <w:szCs w:val="22"/>
        </w:rPr>
        <w:t>(в ред. Приказа Минздравсоцразвития России от 11.09.2009 N 740н)</w:t>
      </w:r>
    </w:p>
    <w:p w:rsidR="003E5837" w:rsidRPr="00F554AB" w:rsidRDefault="003E5837" w:rsidP="00F554AB">
      <w:pPr>
        <w:pStyle w:val="ConsPlusNormal"/>
        <w:ind w:firstLine="540"/>
        <w:jc w:val="both"/>
        <w:rPr>
          <w:sz w:val="22"/>
          <w:szCs w:val="22"/>
        </w:rPr>
      </w:pPr>
      <w:r w:rsidRPr="00F554AB">
        <w:rPr>
          <w:sz w:val="22"/>
          <w:szCs w:val="22"/>
        </w:rPr>
        <w:t>При отсутствии трудовой книжки, а также в случае, когда в трудовой книжке содержатся неправильные и неточные сведения либо отсутствуют записи об отдельных периодах работы, в подтверждение периодов работы принимаются письменные трудовые договоры, оформленные в соответствии с трудовым законодательством, действующим на день возникновения соответствующих правоотношений, справки, выдаваемые работодателями или соответствующими государственными (муниципальными) органами, выписки из приказов, лицевые счета и ведомости на выдачу заработной платы.</w:t>
      </w:r>
    </w:p>
    <w:p w:rsidR="003E5837" w:rsidRPr="00F554AB" w:rsidRDefault="003E5837" w:rsidP="00F554AB">
      <w:pPr>
        <w:pStyle w:val="ConsPlusNormal"/>
        <w:ind w:firstLine="540"/>
        <w:jc w:val="both"/>
        <w:rPr>
          <w:sz w:val="22"/>
          <w:szCs w:val="22"/>
        </w:rPr>
      </w:pPr>
      <w:r w:rsidRPr="00F554AB">
        <w:rPr>
          <w:sz w:val="22"/>
          <w:szCs w:val="22"/>
        </w:rPr>
        <w:t>9. В случае, когда трудовая книжка не ведется, периоды работы по трудовому договору подтверждаются письменным трудовым договором, оформленным в соответствии с трудовым законодательством, действовавшим на день возникновения соответствующих правоотношений.</w:t>
      </w:r>
    </w:p>
    <w:p w:rsidR="003E5837" w:rsidRPr="00F554AB" w:rsidRDefault="003E5837" w:rsidP="00F554AB">
      <w:pPr>
        <w:pStyle w:val="ConsPlusNormal"/>
        <w:ind w:firstLine="540"/>
        <w:jc w:val="both"/>
        <w:rPr>
          <w:sz w:val="22"/>
          <w:szCs w:val="22"/>
        </w:rPr>
      </w:pPr>
      <w:r w:rsidRPr="00F554AB">
        <w:rPr>
          <w:sz w:val="22"/>
          <w:szCs w:val="22"/>
        </w:rPr>
        <w:t>10. Периоды работы у отдельных граждан по договорам (домашние работницы, няни, секретари, машинистки и другие) за время до заключения трудовых договоров подтверждаются договором между работодателем и работником, зарегистрированным в профсоюзных органах, и документом работодателя об уплате за период этой работы платежей на социальное страхование.</w:t>
      </w:r>
    </w:p>
    <w:p w:rsidR="003E5837" w:rsidRPr="00F554AB" w:rsidRDefault="003E5837" w:rsidP="00F554AB">
      <w:pPr>
        <w:pStyle w:val="ConsPlusNormal"/>
        <w:ind w:firstLine="540"/>
        <w:jc w:val="both"/>
        <w:rPr>
          <w:sz w:val="22"/>
          <w:szCs w:val="22"/>
        </w:rPr>
      </w:pPr>
      <w:r w:rsidRPr="00F554AB">
        <w:rPr>
          <w:sz w:val="22"/>
          <w:szCs w:val="22"/>
        </w:rPr>
        <w:t>11. Периоды деятельности индивидуального предпринимателя, индивидуальной трудовой деятельности, трудовой деятельности на условиях индивидуальной или групповой аренды подтверждаются:</w:t>
      </w:r>
    </w:p>
    <w:p w:rsidR="003E5837" w:rsidRPr="00F554AB" w:rsidRDefault="003E5837" w:rsidP="00F554AB">
      <w:pPr>
        <w:pStyle w:val="ConsPlusNormal"/>
        <w:ind w:firstLine="540"/>
        <w:jc w:val="both"/>
        <w:rPr>
          <w:sz w:val="22"/>
          <w:szCs w:val="22"/>
        </w:rPr>
      </w:pPr>
      <w:r w:rsidRPr="00F554AB">
        <w:rPr>
          <w:sz w:val="22"/>
          <w:szCs w:val="22"/>
        </w:rPr>
        <w:t>а) за период до 1 января 1991 года - документом финансовых органов или справками архивных учреждений об уплате платежей на социальное страхование;</w:t>
      </w:r>
    </w:p>
    <w:p w:rsidR="003E5837" w:rsidRPr="00F554AB" w:rsidRDefault="003E5837" w:rsidP="00F554AB">
      <w:pPr>
        <w:pStyle w:val="ConsPlusNormal"/>
        <w:ind w:firstLine="540"/>
        <w:jc w:val="both"/>
        <w:rPr>
          <w:sz w:val="22"/>
          <w:szCs w:val="22"/>
        </w:rPr>
      </w:pPr>
      <w:r w:rsidRPr="00F554AB">
        <w:rPr>
          <w:sz w:val="22"/>
          <w:szCs w:val="22"/>
        </w:rPr>
        <w:t>б) за период с 1 января 1991 года по 31 декабря 2000 года, а также за период после 1 января 2003 года - документом территориального органа Фонда социального страхования Российской Федерации об уплате платежей на социальное страхование.</w:t>
      </w:r>
    </w:p>
    <w:p w:rsidR="003E5837" w:rsidRPr="00F554AB" w:rsidRDefault="003E5837" w:rsidP="00F554AB">
      <w:pPr>
        <w:pStyle w:val="ConsPlusNormal"/>
        <w:ind w:firstLine="540"/>
        <w:jc w:val="both"/>
        <w:rPr>
          <w:sz w:val="22"/>
          <w:szCs w:val="22"/>
        </w:rPr>
      </w:pPr>
      <w:r w:rsidRPr="00F554AB">
        <w:rPr>
          <w:sz w:val="22"/>
          <w:szCs w:val="22"/>
        </w:rPr>
        <w:t>12. Периоды деятельности в качестве члена крестьянского (фермерского) хозяйства за периоды до 1 января 2001 года и после 1 января 2003 года подтверждаются документом территориального органа Фонда социального страхования Российской Федерации об уплате платежей на социальное страхование.</w:t>
      </w:r>
    </w:p>
    <w:p w:rsidR="003E5837" w:rsidRPr="00F554AB" w:rsidRDefault="003E5837" w:rsidP="00F554AB">
      <w:pPr>
        <w:pStyle w:val="ConsPlusNormal"/>
        <w:ind w:firstLine="540"/>
        <w:jc w:val="both"/>
        <w:rPr>
          <w:sz w:val="22"/>
          <w:szCs w:val="22"/>
        </w:rPr>
      </w:pPr>
      <w:r w:rsidRPr="00F554AB">
        <w:rPr>
          <w:sz w:val="22"/>
          <w:szCs w:val="22"/>
        </w:rPr>
        <w:t>13. Периоды деятельности в качестве члена родовой, семейной общины малочисленных народов Севера за периоды до 1 января 2001 года и после 1 января 2003 года подтверждаются документом соответствующей общины о периоде этой деятельности и документом территориального органа Фонда социального страхования Российской Федерации об уплате платежей на социальное страхование.</w:t>
      </w:r>
    </w:p>
    <w:p w:rsidR="003E5837" w:rsidRPr="00F554AB" w:rsidRDefault="003E5837" w:rsidP="00F554AB">
      <w:pPr>
        <w:pStyle w:val="ConsPlusNormal"/>
        <w:ind w:firstLine="540"/>
        <w:jc w:val="both"/>
        <w:rPr>
          <w:sz w:val="22"/>
          <w:szCs w:val="22"/>
        </w:rPr>
      </w:pPr>
      <w:r w:rsidRPr="00F554AB">
        <w:rPr>
          <w:sz w:val="22"/>
          <w:szCs w:val="22"/>
        </w:rPr>
        <w:t>14. Периоды деятельности физических лиц, не признаваемых индивидуальными предпринимателями (занимающихся частной практикой нотариусов, частных детективов, частных охранников, иных лиц, занимающихся в установленном законодательством Российской Федерации порядке частной практикой), за периоды до 1 января 2001 года и после 1 января 2003 года подтверждаются документом территориального органа Фонда социального страхования Российской Федерации об уплате платежей на социальное страхование.</w:t>
      </w:r>
    </w:p>
    <w:p w:rsidR="003E5837" w:rsidRPr="00F554AB" w:rsidRDefault="003E5837" w:rsidP="00F554AB">
      <w:pPr>
        <w:pStyle w:val="ConsPlusNormal"/>
        <w:ind w:firstLine="540"/>
        <w:jc w:val="both"/>
        <w:rPr>
          <w:sz w:val="22"/>
          <w:szCs w:val="22"/>
        </w:rPr>
      </w:pPr>
      <w:r w:rsidRPr="00F554AB">
        <w:rPr>
          <w:sz w:val="22"/>
          <w:szCs w:val="22"/>
        </w:rPr>
        <w:t>15. Периоды деятельности в качестве адвоката подтверждаются за период до 1 января 2001 года трудовой книжкой, а за период после 1 января 2003 года - документом территориального органа Фонда социального страхования Российской Федерации об уплате платежей на социальное страхование.</w:t>
      </w:r>
    </w:p>
    <w:p w:rsidR="003E5837" w:rsidRPr="00F554AB" w:rsidRDefault="003E5837" w:rsidP="00F554AB">
      <w:pPr>
        <w:pStyle w:val="ConsPlusNormal"/>
        <w:ind w:firstLine="540"/>
        <w:jc w:val="both"/>
        <w:rPr>
          <w:sz w:val="22"/>
          <w:szCs w:val="22"/>
        </w:rPr>
      </w:pPr>
      <w:r w:rsidRPr="00F554AB">
        <w:rPr>
          <w:sz w:val="22"/>
          <w:szCs w:val="22"/>
        </w:rPr>
        <w:t>16. Периоды работы члена колхоза, члена производственного кооператива, принимающего личное трудовое участие в его деятельности, подтверждаются за период до 1 января 2001 года трудовой книжкой (трудовой книжкой колхозника), а за период после 1 января 2001 года - трудовой книжкой (трудовой книжкой колхозника) и документом колхоза, производственного кооператива об уплате платежей на социальное страхование.</w:t>
      </w:r>
    </w:p>
    <w:p w:rsidR="003E5837" w:rsidRPr="00F554AB" w:rsidRDefault="003E5837" w:rsidP="00F554AB">
      <w:pPr>
        <w:pStyle w:val="ConsPlusNormal"/>
        <w:ind w:firstLine="540"/>
        <w:jc w:val="both"/>
        <w:rPr>
          <w:sz w:val="22"/>
          <w:szCs w:val="22"/>
        </w:rPr>
      </w:pPr>
      <w:r w:rsidRPr="00F554AB">
        <w:rPr>
          <w:sz w:val="22"/>
          <w:szCs w:val="22"/>
        </w:rPr>
        <w:t>17. Периоды деятельности в качестве священнослужителя подтверждаются трудовой книжкой и документом религиозной организации об уплате платежей на социальное страхование.</w:t>
      </w:r>
    </w:p>
    <w:p w:rsidR="003E5837" w:rsidRPr="00F554AB" w:rsidRDefault="003E5837" w:rsidP="00F554AB">
      <w:pPr>
        <w:pStyle w:val="ConsPlusNormal"/>
        <w:ind w:firstLine="540"/>
        <w:jc w:val="both"/>
        <w:rPr>
          <w:sz w:val="22"/>
          <w:szCs w:val="22"/>
        </w:rPr>
      </w:pPr>
      <w:bookmarkStart w:id="8" w:name="Par116"/>
      <w:bookmarkEnd w:id="8"/>
      <w:r w:rsidRPr="00F554AB">
        <w:rPr>
          <w:sz w:val="22"/>
          <w:szCs w:val="22"/>
        </w:rPr>
        <w:t>18. Периоды привлечения к оплачиваемому труду лица, осужденного к лишению свободы, в течение которых им выполнялся установленный график работы, после 1 ноября 2001 года подтверждаются трудовой книжкой и документами учреждения, исполняющего наказание.</w:t>
      </w:r>
    </w:p>
    <w:p w:rsidR="003E5837" w:rsidRPr="00F554AB" w:rsidRDefault="003E5837" w:rsidP="00F554AB">
      <w:pPr>
        <w:pStyle w:val="ConsPlusNormal"/>
        <w:ind w:firstLine="540"/>
        <w:jc w:val="both"/>
        <w:rPr>
          <w:sz w:val="22"/>
          <w:szCs w:val="22"/>
        </w:rPr>
      </w:pPr>
      <w:r w:rsidRPr="00F554AB">
        <w:rPr>
          <w:sz w:val="22"/>
          <w:szCs w:val="22"/>
        </w:rPr>
        <w:t xml:space="preserve">19. Периоды иной деятельности, не указанной в </w:t>
      </w:r>
      <w:hyperlink w:anchor="Par102" w:tooltip="8. Основным документом, подтверждающим периоды работы по трудовому договору, периоды государственной гражданской или муниципальной службы, периоды исполнения полномочий членом (депутатом) Совета Федерации Федерального Собрания Российской Федерации, депутатом Государственной Думы Федерального Собрания Российской Федерации, периоды замещения других государственных должностей Российской Федерации, государственных должностей субъектов Российской Федерации, а также муниципальных должностей, замещаемых на пост..." w:history="1">
        <w:r w:rsidRPr="00F554AB">
          <w:rPr>
            <w:sz w:val="22"/>
            <w:szCs w:val="22"/>
          </w:rPr>
          <w:t>пунктах 8</w:t>
        </w:r>
      </w:hyperlink>
      <w:r w:rsidRPr="00F554AB">
        <w:rPr>
          <w:sz w:val="22"/>
          <w:szCs w:val="22"/>
        </w:rPr>
        <w:t xml:space="preserve"> - </w:t>
      </w:r>
      <w:hyperlink w:anchor="Par116" w:tooltip="18. Периоды привлечения к оплачиваемому труду лица, осужденного к лишению свободы, в течение которых им выполнялся установленный график работы, после 1 ноября 2001 года подтверждаются трудовой книжкой и документами учреждения, исполняющего наказание." w:history="1">
        <w:r w:rsidRPr="00F554AB">
          <w:rPr>
            <w:sz w:val="22"/>
            <w:szCs w:val="22"/>
          </w:rPr>
          <w:t>18</w:t>
        </w:r>
      </w:hyperlink>
      <w:r w:rsidRPr="00F554AB">
        <w:rPr>
          <w:sz w:val="22"/>
          <w:szCs w:val="22"/>
        </w:rPr>
        <w:t xml:space="preserve"> настоящих Правил, в течение которой гражданин подлежал обязательному социальному страхованию на случай временной нетрудоспособности и в связи с материнством в соответствии с законодательными и иными нормативными правовыми актами Российской Федерации или бывшего Союза ССР, подтверждаются документами о периоде этой деятельности и документами, подтверждающими уплату платежей на социальное страхование.</w:t>
      </w:r>
    </w:p>
    <w:p w:rsidR="003E5837" w:rsidRPr="00F554AB" w:rsidRDefault="003E5837" w:rsidP="00F554AB">
      <w:pPr>
        <w:pStyle w:val="ConsPlusNormal"/>
        <w:ind w:firstLine="540"/>
        <w:jc w:val="both"/>
        <w:rPr>
          <w:sz w:val="22"/>
          <w:szCs w:val="22"/>
        </w:rPr>
      </w:pPr>
      <w:r w:rsidRPr="00F554AB">
        <w:rPr>
          <w:sz w:val="22"/>
          <w:szCs w:val="22"/>
        </w:rPr>
        <w:t>19.1. Периоды прохождения военной службы, а также иной службы, предусмотренной Законом Российской Федерации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подтверждаются военными билетами, справками военных комиссариатов, воинских подразделений, архивных учреждений, записями в трудовой книжке, внесенными на основании документов, и другими документами, содержащими сведения о периоде прохождения службы.</w:t>
      </w:r>
    </w:p>
    <w:p w:rsidR="003E5837" w:rsidRPr="00F554AB" w:rsidRDefault="003E5837" w:rsidP="00F554AB">
      <w:pPr>
        <w:pStyle w:val="ConsPlusNormal"/>
        <w:jc w:val="both"/>
        <w:rPr>
          <w:sz w:val="22"/>
          <w:szCs w:val="22"/>
        </w:rPr>
      </w:pPr>
      <w:r w:rsidRPr="00F554AB">
        <w:rPr>
          <w:sz w:val="22"/>
          <w:szCs w:val="22"/>
        </w:rPr>
        <w:t>(п. 19.1 введен Приказом Минздравсоцразвития России от 11.09.2009 N 740н)</w:t>
      </w:r>
    </w:p>
    <w:p w:rsidR="003E5837" w:rsidRPr="00F554AB" w:rsidRDefault="003E5837" w:rsidP="00F554AB">
      <w:pPr>
        <w:pStyle w:val="ConsPlusNormal"/>
        <w:ind w:firstLine="540"/>
        <w:jc w:val="both"/>
        <w:rPr>
          <w:sz w:val="22"/>
          <w:szCs w:val="22"/>
        </w:rPr>
      </w:pPr>
      <w:r w:rsidRPr="00F554AB">
        <w:rPr>
          <w:sz w:val="22"/>
          <w:szCs w:val="22"/>
        </w:rPr>
        <w:t xml:space="preserve">20. Документы, подтверждающие периоды работы (службы, деятельности), включаемые в страховой стаж, представляются застрахованным лицом по месту назначения и выплаты пособия (работодателю либо территориальному органу Фонда социального страхования Российской Федерации), за исключением случаев, указанных в </w:t>
      </w:r>
      <w:hyperlink w:anchor="Par89" w:tooltip="5. В случаях, когда пособие по временной нетрудоспособности, по беременности и родам (далее - пособие) назначается и выплачивается застрахованному лицу территориальным органом Фонда социального страхования Российской Федерации, документы, указанные в подпунктах &quot;б&quot;, &quot;г&quot; и &quot;д&quot; пункта 4 настоящих Правил, застрахованным лицом не представляются." w:history="1">
        <w:r w:rsidRPr="00F554AB">
          <w:rPr>
            <w:sz w:val="22"/>
            <w:szCs w:val="22"/>
          </w:rPr>
          <w:t>пункте 5</w:t>
        </w:r>
      </w:hyperlink>
      <w:r w:rsidRPr="00F554AB">
        <w:rPr>
          <w:sz w:val="22"/>
          <w:szCs w:val="22"/>
        </w:rPr>
        <w:t xml:space="preserve"> настоящих Правил.</w:t>
      </w:r>
    </w:p>
    <w:p w:rsidR="003E5837" w:rsidRPr="00F554AB" w:rsidRDefault="003E5837" w:rsidP="00F554AB">
      <w:pPr>
        <w:pStyle w:val="ConsPlusNormal"/>
        <w:ind w:firstLine="540"/>
        <w:jc w:val="both"/>
        <w:rPr>
          <w:sz w:val="22"/>
          <w:szCs w:val="22"/>
        </w:rPr>
      </w:pPr>
    </w:p>
    <w:p w:rsidR="003E5837" w:rsidRPr="00F554AB" w:rsidRDefault="003E5837" w:rsidP="00F554AB">
      <w:pPr>
        <w:pStyle w:val="ConsPlusNormal"/>
        <w:jc w:val="center"/>
        <w:outlineLvl w:val="1"/>
        <w:rPr>
          <w:sz w:val="22"/>
          <w:szCs w:val="22"/>
        </w:rPr>
      </w:pPr>
      <w:r w:rsidRPr="00F554AB">
        <w:rPr>
          <w:sz w:val="22"/>
          <w:szCs w:val="22"/>
        </w:rPr>
        <w:t>III. Порядок подсчета страхового стажа</w:t>
      </w:r>
    </w:p>
    <w:p w:rsidR="003E5837" w:rsidRPr="00F554AB" w:rsidRDefault="003E5837" w:rsidP="00F554AB">
      <w:pPr>
        <w:pStyle w:val="ConsPlusNormal"/>
        <w:ind w:firstLine="540"/>
        <w:jc w:val="both"/>
        <w:rPr>
          <w:sz w:val="22"/>
          <w:szCs w:val="22"/>
        </w:rPr>
      </w:pPr>
    </w:p>
    <w:p w:rsidR="003E5837" w:rsidRPr="00F554AB" w:rsidRDefault="003E5837" w:rsidP="00F554AB">
      <w:pPr>
        <w:pStyle w:val="ConsPlusNormal"/>
        <w:ind w:firstLine="540"/>
        <w:jc w:val="both"/>
        <w:rPr>
          <w:sz w:val="22"/>
          <w:szCs w:val="22"/>
        </w:rPr>
      </w:pPr>
      <w:r w:rsidRPr="00F554AB">
        <w:rPr>
          <w:sz w:val="22"/>
          <w:szCs w:val="22"/>
        </w:rPr>
        <w:t>21. Исчисление периодов работы (службы, деятельности) производится в календарном порядке из расчета полных месяцев (30 дней) и полного года (12 месяцев). При этом каждые 30 дней указанных периодов переводятся в полные месяцы, а каждые 12 месяцев этих периодов переводятся в полные годы.</w:t>
      </w:r>
    </w:p>
    <w:p w:rsidR="003E5837" w:rsidRPr="00F554AB" w:rsidRDefault="003E5837" w:rsidP="00F554AB">
      <w:pPr>
        <w:pStyle w:val="ConsPlusNormal"/>
        <w:ind w:firstLine="540"/>
        <w:jc w:val="both"/>
        <w:rPr>
          <w:sz w:val="22"/>
          <w:szCs w:val="22"/>
        </w:rPr>
      </w:pPr>
      <w:r w:rsidRPr="00F554AB">
        <w:rPr>
          <w:sz w:val="22"/>
          <w:szCs w:val="22"/>
        </w:rPr>
        <w:t>22. В случае совпадения по времени периодов работы (службы, деятельности), включаемых в страховой стаж, учитывается один из таких периодов по выбору застрахованного лица, подтвержденный заявлением, в котором указывается выбранный для включения в страховой стаж период.</w:t>
      </w:r>
    </w:p>
    <w:p w:rsidR="003E5837" w:rsidRPr="00F554AB" w:rsidRDefault="003E5837" w:rsidP="00F554AB">
      <w:pPr>
        <w:pStyle w:val="ConsPlusNormal"/>
        <w:ind w:firstLine="540"/>
        <w:jc w:val="both"/>
        <w:rPr>
          <w:sz w:val="22"/>
          <w:szCs w:val="22"/>
        </w:rPr>
      </w:pPr>
      <w:r w:rsidRPr="00F554AB">
        <w:rPr>
          <w:sz w:val="22"/>
          <w:szCs w:val="22"/>
        </w:rPr>
        <w:t>23. Документы, выдаваемые в целях подтверждения периодов работы (службы, деятельности), включаемых в страховой стаж, должны содержать номер и дату выдачи, фамилию, имя, отчество застрахованного лица, которому выдается документ, число, месяц и год его рождения, место работы, период работы, профессию (должность), основания их выдачи (приказы, лицевые счета и другие документы). Документы, выданные работодателями застрахованному лицу при увольнении с работы, могут приниматься в подтверждение страхового стажа и в том случае, если не содержат основания для их выдачи.</w:t>
      </w:r>
    </w:p>
    <w:p w:rsidR="003E5837" w:rsidRPr="00F554AB" w:rsidRDefault="003E5837" w:rsidP="00F554AB">
      <w:pPr>
        <w:pStyle w:val="ConsPlusNormal"/>
        <w:ind w:firstLine="540"/>
        <w:jc w:val="both"/>
        <w:rPr>
          <w:sz w:val="22"/>
          <w:szCs w:val="22"/>
        </w:rPr>
      </w:pPr>
      <w:r w:rsidRPr="00F554AB">
        <w:rPr>
          <w:sz w:val="22"/>
          <w:szCs w:val="22"/>
        </w:rPr>
        <w:t>24. Записи в трудовой книжке, учитываемые при подсчете страхового стажа, должны быть оформлены в соответствии с трудовым законодательством, действовавшим на день их внесения в трудовую книжку.</w:t>
      </w:r>
    </w:p>
    <w:p w:rsidR="003E5837" w:rsidRPr="00F554AB" w:rsidRDefault="003E5837" w:rsidP="00F554AB">
      <w:pPr>
        <w:pStyle w:val="ConsPlusNormal"/>
        <w:ind w:firstLine="540"/>
        <w:jc w:val="both"/>
        <w:rPr>
          <w:sz w:val="22"/>
          <w:szCs w:val="22"/>
        </w:rPr>
      </w:pPr>
      <w:r w:rsidRPr="00F554AB">
        <w:rPr>
          <w:sz w:val="22"/>
          <w:szCs w:val="22"/>
        </w:rPr>
        <w:t>25. Запись о работе, внесенная в трудовую книжку (дубликат трудовой книжки) на основании решения комиссии по установлению стажа, принимаемого в соответствии с пунктом 34 Правил ведения и хранения трудовых книжек, изготовления бланков трудовой книжки и обеспечения ими работодателей, утвержденных Постановлением Правительства Российской Федерации от 16 апреля 2003 г. N 225 (Собрание законодательства Российской Федерации, 2003, N 16, ст. 1539; 2004, N 8, ст. 663), рассматриваются наравне с записью, подтвержденной документами.</w:t>
      </w:r>
    </w:p>
    <w:p w:rsidR="003E5837" w:rsidRPr="00F554AB" w:rsidRDefault="003E5837" w:rsidP="00F554AB">
      <w:pPr>
        <w:pStyle w:val="ConsPlusNormal"/>
        <w:ind w:firstLine="540"/>
        <w:jc w:val="both"/>
        <w:rPr>
          <w:sz w:val="22"/>
          <w:szCs w:val="22"/>
        </w:rPr>
      </w:pPr>
      <w:r w:rsidRPr="00F554AB">
        <w:rPr>
          <w:sz w:val="22"/>
          <w:szCs w:val="22"/>
        </w:rPr>
        <w:t>26. Если имя, отчество или фамилия гражданина в документе о страховом стаже не совпадает с его именем, отчеством или фамилией, указанными в паспорте или свидетельстве о рождении, факт принадлежности этого документа данному гражданину устанавливается на основании свидетельства о браке, свидетельства о перемене имени, справок компетентных органов (должностных лиц) иностранных государств или в судебном порядке.</w:t>
      </w:r>
    </w:p>
    <w:p w:rsidR="003E5837" w:rsidRPr="00F554AB" w:rsidRDefault="003E5837" w:rsidP="00F554AB">
      <w:pPr>
        <w:pStyle w:val="ConsPlusNormal"/>
        <w:ind w:firstLine="540"/>
        <w:jc w:val="both"/>
        <w:rPr>
          <w:sz w:val="22"/>
          <w:szCs w:val="22"/>
        </w:rPr>
      </w:pPr>
      <w:r w:rsidRPr="00F554AB">
        <w:rPr>
          <w:sz w:val="22"/>
          <w:szCs w:val="22"/>
        </w:rPr>
        <w:t>27. В случае если в представленном документе о периодах работы (службы, деятельности) указаны только годы без обозначения точных дат, за дату принимается 1 июля соответствующего года, а если не указано число месяца, то таковым является 15 число соответствующего месяца.</w:t>
      </w:r>
    </w:p>
    <w:sectPr w:rsidR="003E5837" w:rsidRPr="00F554A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5837" w:rsidRDefault="003E5837">
      <w:r>
        <w:separator/>
      </w:r>
    </w:p>
  </w:endnote>
  <w:endnote w:type="continuationSeparator" w:id="0">
    <w:p w:rsidR="003E5837" w:rsidRDefault="003E58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37" w:rsidRDefault="003E5837" w:rsidP="00DF5729">
    <w:pPr>
      <w:jc w:val="center"/>
      <w:rPr>
        <w:sz w:val="2"/>
        <w:szCs w:val="2"/>
      </w:rPr>
    </w:pPr>
  </w:p>
  <w:p w:rsidR="003E5837" w:rsidRDefault="003E583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5837" w:rsidRDefault="003E5837">
      <w:r>
        <w:separator/>
      </w:r>
    </w:p>
  </w:footnote>
  <w:footnote w:type="continuationSeparator" w:id="0">
    <w:p w:rsidR="003E5837" w:rsidRDefault="003E58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837" w:rsidRDefault="003E5837" w:rsidP="00DF5729">
    <w:pPr>
      <w:jc w:val="center"/>
      <w:rPr>
        <w:sz w:val="2"/>
        <w:szCs w:val="2"/>
      </w:rPr>
    </w:pPr>
  </w:p>
  <w:p w:rsidR="003E5837" w:rsidRDefault="003E583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5837" w:rsidRPr="002A36C4" w:rsidRDefault="003E583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E5837" w:rsidRPr="002A36C4" w:rsidRDefault="003E583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E5837" w:rsidRDefault="003E5837">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E5837"/>
    <w:rsid w:val="00415D80"/>
    <w:rsid w:val="00470855"/>
    <w:rsid w:val="00616E37"/>
    <w:rsid w:val="006C2CAC"/>
    <w:rsid w:val="006D6D97"/>
    <w:rsid w:val="00706E08"/>
    <w:rsid w:val="008A40F2"/>
    <w:rsid w:val="00CA5FB3"/>
    <w:rsid w:val="00DF5729"/>
    <w:rsid w:val="00EB2E3B"/>
    <w:rsid w:val="00F554A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9619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9619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96194"/>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12199152">
      <w:marLeft w:val="0"/>
      <w:marRight w:val="0"/>
      <w:marTop w:val="0"/>
      <w:marBottom w:val="0"/>
      <w:divBdr>
        <w:top w:val="none" w:sz="0" w:space="0" w:color="auto"/>
        <w:left w:val="none" w:sz="0" w:space="0" w:color="auto"/>
        <w:bottom w:val="none" w:sz="0" w:space="0" w:color="auto"/>
        <w:right w:val="none" w:sz="0" w:space="0" w:color="auto"/>
      </w:divBdr>
    </w:div>
    <w:div w:id="912199153">
      <w:marLeft w:val="0"/>
      <w:marRight w:val="0"/>
      <w:marTop w:val="0"/>
      <w:marBottom w:val="0"/>
      <w:divBdr>
        <w:top w:val="none" w:sz="0" w:space="0" w:color="auto"/>
        <w:left w:val="none" w:sz="0" w:space="0" w:color="auto"/>
        <w:bottom w:val="none" w:sz="0" w:space="0" w:color="auto"/>
        <w:right w:val="none" w:sz="0" w:space="0" w:color="auto"/>
      </w:divBdr>
    </w:div>
    <w:div w:id="912199154">
      <w:marLeft w:val="0"/>
      <w:marRight w:val="0"/>
      <w:marTop w:val="0"/>
      <w:marBottom w:val="0"/>
      <w:divBdr>
        <w:top w:val="none" w:sz="0" w:space="0" w:color="auto"/>
        <w:left w:val="none" w:sz="0" w:space="0" w:color="auto"/>
        <w:bottom w:val="none" w:sz="0" w:space="0" w:color="auto"/>
        <w:right w:val="none" w:sz="0" w:space="0" w:color="auto"/>
      </w:divBdr>
    </w:div>
    <w:div w:id="912199155">
      <w:marLeft w:val="0"/>
      <w:marRight w:val="0"/>
      <w:marTop w:val="0"/>
      <w:marBottom w:val="0"/>
      <w:divBdr>
        <w:top w:val="none" w:sz="0" w:space="0" w:color="auto"/>
        <w:left w:val="none" w:sz="0" w:space="0" w:color="auto"/>
        <w:bottom w:val="none" w:sz="0" w:space="0" w:color="auto"/>
        <w:right w:val="none" w:sz="0" w:space="0" w:color="auto"/>
      </w:divBdr>
    </w:div>
    <w:div w:id="912199156">
      <w:marLeft w:val="0"/>
      <w:marRight w:val="0"/>
      <w:marTop w:val="0"/>
      <w:marBottom w:val="0"/>
      <w:divBdr>
        <w:top w:val="none" w:sz="0" w:space="0" w:color="auto"/>
        <w:left w:val="none" w:sz="0" w:space="0" w:color="auto"/>
        <w:bottom w:val="none" w:sz="0" w:space="0" w:color="auto"/>
        <w:right w:val="none" w:sz="0" w:space="0" w:color="auto"/>
      </w:divBdr>
    </w:div>
    <w:div w:id="9121991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7</Pages>
  <Words>3861</Words>
  <Characters>22008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14 марта 2007 г</dc:title>
  <dc:subject/>
  <dc:creator>Информ-аналит отдел</dc:creator>
  <cp:keywords/>
  <dc:description/>
  <cp:lastModifiedBy>Информ-аналит отдел</cp:lastModifiedBy>
  <cp:revision>2</cp:revision>
  <dcterms:created xsi:type="dcterms:W3CDTF">2016-12-09T12:49:00Z</dcterms:created>
  <dcterms:modified xsi:type="dcterms:W3CDTF">2016-12-09T12:49:00Z</dcterms:modified>
</cp:coreProperties>
</file>