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D1B" w:rsidRPr="00275FD2" w:rsidRDefault="00747D1B" w:rsidP="00275FD2">
      <w:pPr>
        <w:pStyle w:val="ConsPlusTitle"/>
        <w:jc w:val="center"/>
        <w:rPr>
          <w:sz w:val="22"/>
          <w:szCs w:val="22"/>
        </w:rPr>
      </w:pPr>
      <w:r w:rsidRPr="00275FD2">
        <w:rPr>
          <w:sz w:val="22"/>
          <w:szCs w:val="22"/>
        </w:rPr>
        <w:t>ПРАВИТЕЛЬСТВО РОССИЙСКОЙ ФЕДЕРАЦИИ</w:t>
      </w:r>
    </w:p>
    <w:p w:rsidR="00747D1B" w:rsidRPr="00275FD2" w:rsidRDefault="00747D1B" w:rsidP="00275FD2">
      <w:pPr>
        <w:pStyle w:val="ConsPlusTitle"/>
        <w:jc w:val="center"/>
        <w:rPr>
          <w:sz w:val="22"/>
          <w:szCs w:val="22"/>
        </w:rPr>
      </w:pPr>
    </w:p>
    <w:p w:rsidR="00747D1B" w:rsidRPr="00275FD2" w:rsidRDefault="00747D1B" w:rsidP="00275FD2">
      <w:pPr>
        <w:pStyle w:val="ConsPlusTitle"/>
        <w:jc w:val="center"/>
        <w:rPr>
          <w:sz w:val="22"/>
          <w:szCs w:val="22"/>
        </w:rPr>
      </w:pPr>
      <w:r w:rsidRPr="00275FD2">
        <w:rPr>
          <w:sz w:val="22"/>
          <w:szCs w:val="22"/>
        </w:rPr>
        <w:t>ПОСТАНОВЛЕНИЕ</w:t>
      </w:r>
    </w:p>
    <w:p w:rsidR="00747D1B" w:rsidRPr="00275FD2" w:rsidRDefault="00747D1B" w:rsidP="00275FD2">
      <w:pPr>
        <w:pStyle w:val="ConsPlusTitle"/>
        <w:jc w:val="center"/>
        <w:rPr>
          <w:sz w:val="22"/>
          <w:szCs w:val="22"/>
        </w:rPr>
      </w:pPr>
      <w:r w:rsidRPr="00275FD2">
        <w:rPr>
          <w:sz w:val="22"/>
          <w:szCs w:val="22"/>
        </w:rPr>
        <w:t xml:space="preserve">от 25 августа </w:t>
      </w:r>
      <w:smartTag w:uri="urn:schemas-microsoft-com:office:smarttags" w:element="metricconverter">
        <w:smartTagPr>
          <w:attr w:name="ProductID" w:val="2008 г"/>
        </w:smartTagPr>
        <w:r w:rsidRPr="00275FD2">
          <w:rPr>
            <w:sz w:val="22"/>
            <w:szCs w:val="22"/>
          </w:rPr>
          <w:t>2008 г</w:t>
        </w:r>
      </w:smartTag>
      <w:r w:rsidRPr="00275FD2">
        <w:rPr>
          <w:sz w:val="22"/>
          <w:szCs w:val="22"/>
        </w:rPr>
        <w:t>. N 641</w:t>
      </w:r>
    </w:p>
    <w:p w:rsidR="00747D1B" w:rsidRPr="00275FD2" w:rsidRDefault="00747D1B" w:rsidP="00275FD2">
      <w:pPr>
        <w:pStyle w:val="ConsPlusTitle"/>
        <w:jc w:val="center"/>
        <w:rPr>
          <w:sz w:val="22"/>
          <w:szCs w:val="22"/>
        </w:rPr>
      </w:pPr>
    </w:p>
    <w:p w:rsidR="00747D1B" w:rsidRPr="00275FD2" w:rsidRDefault="00747D1B" w:rsidP="00275FD2">
      <w:pPr>
        <w:pStyle w:val="ConsPlusTitle"/>
        <w:jc w:val="center"/>
        <w:rPr>
          <w:sz w:val="22"/>
          <w:szCs w:val="22"/>
        </w:rPr>
      </w:pPr>
      <w:r w:rsidRPr="00275FD2">
        <w:rPr>
          <w:sz w:val="22"/>
          <w:szCs w:val="22"/>
        </w:rPr>
        <w:t>ОБ ОСНАЩЕНИИ ТРАНСПОРТНЫХ,</w:t>
      </w:r>
    </w:p>
    <w:p w:rsidR="00747D1B" w:rsidRPr="00275FD2" w:rsidRDefault="00747D1B" w:rsidP="00275FD2">
      <w:pPr>
        <w:pStyle w:val="ConsPlusTitle"/>
        <w:jc w:val="center"/>
        <w:rPr>
          <w:sz w:val="22"/>
          <w:szCs w:val="22"/>
        </w:rPr>
      </w:pPr>
      <w:r w:rsidRPr="00275FD2">
        <w:rPr>
          <w:sz w:val="22"/>
          <w:szCs w:val="22"/>
        </w:rPr>
        <w:t>ТЕХНИЧЕСКИХ СРЕДСТВ И СИСТЕМ АППАРАТУРОЙ СПУТНИКОВОЙ</w:t>
      </w:r>
    </w:p>
    <w:p w:rsidR="00747D1B" w:rsidRPr="00275FD2" w:rsidRDefault="00747D1B" w:rsidP="00275FD2">
      <w:pPr>
        <w:pStyle w:val="ConsPlusTitle"/>
        <w:jc w:val="center"/>
        <w:rPr>
          <w:sz w:val="22"/>
          <w:szCs w:val="22"/>
        </w:rPr>
      </w:pPr>
      <w:r w:rsidRPr="00275FD2">
        <w:rPr>
          <w:sz w:val="22"/>
          <w:szCs w:val="22"/>
        </w:rPr>
        <w:t>НАВИГАЦИИ ГЛОНАСС ИЛИ ГЛОНАСС/GPS</w:t>
      </w:r>
    </w:p>
    <w:p w:rsidR="00747D1B" w:rsidRPr="00275FD2" w:rsidRDefault="00747D1B" w:rsidP="00275FD2">
      <w:pPr>
        <w:pStyle w:val="ConsPlusNormal"/>
        <w:jc w:val="center"/>
        <w:rPr>
          <w:sz w:val="22"/>
          <w:szCs w:val="22"/>
        </w:rPr>
      </w:pPr>
      <w:r w:rsidRPr="00275FD2">
        <w:rPr>
          <w:sz w:val="22"/>
          <w:szCs w:val="22"/>
        </w:rPr>
        <w:t>(в ред. Постановлений Правительства РФ от 17.12.2010 N 1045,</w:t>
      </w:r>
    </w:p>
    <w:p w:rsidR="00747D1B" w:rsidRPr="00275FD2" w:rsidRDefault="00747D1B" w:rsidP="00275FD2">
      <w:pPr>
        <w:pStyle w:val="ConsPlusNormal"/>
        <w:jc w:val="center"/>
        <w:rPr>
          <w:sz w:val="22"/>
          <w:szCs w:val="22"/>
        </w:rPr>
      </w:pPr>
      <w:r w:rsidRPr="00275FD2">
        <w:rPr>
          <w:sz w:val="22"/>
          <w:szCs w:val="22"/>
        </w:rPr>
        <w:t>от 12.11.2016 N 1156)</w:t>
      </w:r>
    </w:p>
    <w:p w:rsidR="00747D1B" w:rsidRPr="00275FD2" w:rsidRDefault="00747D1B" w:rsidP="00275FD2">
      <w:pPr>
        <w:pStyle w:val="ConsPlusNormal"/>
        <w:jc w:val="center"/>
        <w:rPr>
          <w:sz w:val="22"/>
          <w:szCs w:val="22"/>
        </w:rPr>
      </w:pPr>
    </w:p>
    <w:p w:rsidR="00747D1B" w:rsidRPr="00275FD2" w:rsidRDefault="00747D1B" w:rsidP="00275FD2">
      <w:pPr>
        <w:pStyle w:val="ConsPlusNormal"/>
        <w:ind w:firstLine="540"/>
        <w:jc w:val="both"/>
        <w:rPr>
          <w:sz w:val="22"/>
          <w:szCs w:val="22"/>
        </w:rPr>
      </w:pPr>
      <w:r w:rsidRPr="00275FD2">
        <w:rPr>
          <w:sz w:val="22"/>
          <w:szCs w:val="22"/>
        </w:rPr>
        <w:t>В целях обеспечения национальной безопасности, проведения независимой политики в области спутниковой навигации, повышения эффективности управления движением транспорта, уровня безопасности перевозок пассажиров, специальных и опасных грузов, а также совершенствования геодезических и кадастровых работ Правительство Российской Федерации постановляет:</w:t>
      </w:r>
    </w:p>
    <w:p w:rsidR="00747D1B" w:rsidRPr="00275FD2" w:rsidRDefault="00747D1B" w:rsidP="00275FD2">
      <w:pPr>
        <w:pStyle w:val="ConsPlusNormal"/>
        <w:ind w:firstLine="540"/>
        <w:jc w:val="both"/>
        <w:rPr>
          <w:sz w:val="22"/>
          <w:szCs w:val="22"/>
        </w:rPr>
      </w:pPr>
      <w:bookmarkStart w:id="0" w:name="Par14"/>
      <w:bookmarkEnd w:id="0"/>
      <w:r w:rsidRPr="00275FD2">
        <w:rPr>
          <w:sz w:val="22"/>
          <w:szCs w:val="22"/>
        </w:rPr>
        <w:t>1. Оснащению аппаратурой спутниковой навигации ГЛОНАСС или ГЛОНАСС/GPS подлежат следующие транспортные, технические средства и системы:</w:t>
      </w:r>
    </w:p>
    <w:p w:rsidR="00747D1B" w:rsidRPr="00275FD2" w:rsidRDefault="00747D1B" w:rsidP="00275FD2">
      <w:pPr>
        <w:pStyle w:val="ConsPlusNormal"/>
        <w:ind w:firstLine="540"/>
        <w:jc w:val="both"/>
        <w:rPr>
          <w:sz w:val="22"/>
          <w:szCs w:val="22"/>
        </w:rPr>
      </w:pPr>
      <w:r w:rsidRPr="00275FD2">
        <w:rPr>
          <w:sz w:val="22"/>
          <w:szCs w:val="22"/>
        </w:rPr>
        <w:t>а) космические средства (ракеты-носители, разгонные блоки, космические аппараты и корабли, спускаемые капсулы (аппараты));</w:t>
      </w:r>
    </w:p>
    <w:p w:rsidR="00747D1B" w:rsidRPr="00275FD2" w:rsidRDefault="00747D1B" w:rsidP="00275FD2">
      <w:pPr>
        <w:pStyle w:val="ConsPlusNormal"/>
        <w:ind w:firstLine="540"/>
        <w:jc w:val="both"/>
        <w:rPr>
          <w:sz w:val="22"/>
          <w:szCs w:val="22"/>
        </w:rPr>
      </w:pPr>
      <w:bookmarkStart w:id="1" w:name="Par16"/>
      <w:bookmarkEnd w:id="1"/>
      <w:r w:rsidRPr="00275FD2">
        <w:rPr>
          <w:sz w:val="22"/>
          <w:szCs w:val="22"/>
        </w:rPr>
        <w:t>б) воздушные суда государственной, гражданской и экспериментальной авиации;</w:t>
      </w:r>
    </w:p>
    <w:p w:rsidR="00747D1B" w:rsidRPr="00275FD2" w:rsidRDefault="00747D1B" w:rsidP="00275FD2">
      <w:pPr>
        <w:pStyle w:val="ConsPlusNormal"/>
        <w:ind w:firstLine="540"/>
        <w:jc w:val="both"/>
        <w:rPr>
          <w:sz w:val="22"/>
          <w:szCs w:val="22"/>
        </w:rPr>
      </w:pPr>
      <w:r w:rsidRPr="00275FD2">
        <w:rPr>
          <w:sz w:val="22"/>
          <w:szCs w:val="22"/>
        </w:rPr>
        <w:t>в) морские суда и суда внутреннего речного и смешанного ("река - море") плавания;</w:t>
      </w:r>
    </w:p>
    <w:p w:rsidR="00747D1B" w:rsidRPr="00275FD2" w:rsidRDefault="00747D1B" w:rsidP="00275FD2">
      <w:pPr>
        <w:pStyle w:val="ConsPlusNormal"/>
        <w:ind w:firstLine="540"/>
        <w:jc w:val="both"/>
        <w:rPr>
          <w:sz w:val="22"/>
          <w:szCs w:val="22"/>
        </w:rPr>
      </w:pPr>
      <w:bookmarkStart w:id="2" w:name="Par18"/>
      <w:bookmarkEnd w:id="2"/>
      <w:r w:rsidRPr="00275FD2">
        <w:rPr>
          <w:sz w:val="22"/>
          <w:szCs w:val="22"/>
        </w:rPr>
        <w:t>г) автомобильные и железнодорожные транспортные средства, используемые для перевозки пассажиров, специальных и опасных грузов, транспортирования твердых коммунальных отходов;</w:t>
      </w:r>
    </w:p>
    <w:p w:rsidR="00747D1B" w:rsidRPr="00275FD2" w:rsidRDefault="00747D1B" w:rsidP="00275FD2">
      <w:pPr>
        <w:pStyle w:val="ConsPlusNormal"/>
        <w:jc w:val="both"/>
        <w:rPr>
          <w:sz w:val="22"/>
          <w:szCs w:val="22"/>
        </w:rPr>
      </w:pPr>
      <w:r w:rsidRPr="00275FD2">
        <w:rPr>
          <w:sz w:val="22"/>
          <w:szCs w:val="22"/>
        </w:rPr>
        <w:t>(в ред. Постановления Правительства РФ от 12.11.2016 N 1156)</w:t>
      </w:r>
    </w:p>
    <w:p w:rsidR="00747D1B" w:rsidRPr="00275FD2" w:rsidRDefault="00747D1B" w:rsidP="00275FD2">
      <w:pPr>
        <w:pStyle w:val="ConsPlusNormal"/>
        <w:ind w:firstLine="540"/>
        <w:jc w:val="both"/>
        <w:rPr>
          <w:sz w:val="22"/>
          <w:szCs w:val="22"/>
        </w:rPr>
      </w:pPr>
      <w:r w:rsidRPr="00275FD2">
        <w:rPr>
          <w:sz w:val="22"/>
          <w:szCs w:val="22"/>
        </w:rPr>
        <w:t>д) приборы и оборудование, используемые при проведении геодезических и кадастровых работ;</w:t>
      </w:r>
    </w:p>
    <w:p w:rsidR="00747D1B" w:rsidRPr="00275FD2" w:rsidRDefault="00747D1B" w:rsidP="00275FD2">
      <w:pPr>
        <w:pStyle w:val="ConsPlusNormal"/>
        <w:ind w:firstLine="540"/>
        <w:jc w:val="both"/>
        <w:rPr>
          <w:sz w:val="22"/>
          <w:szCs w:val="22"/>
        </w:rPr>
      </w:pPr>
      <w:bookmarkStart w:id="3" w:name="Par21"/>
      <w:bookmarkEnd w:id="3"/>
      <w:r w:rsidRPr="00275FD2">
        <w:rPr>
          <w:sz w:val="22"/>
          <w:szCs w:val="22"/>
        </w:rPr>
        <w:t>е) средства, обеспечивающие синхронизацию времени.</w:t>
      </w:r>
    </w:p>
    <w:p w:rsidR="00747D1B" w:rsidRPr="00275FD2" w:rsidRDefault="00747D1B" w:rsidP="00275FD2">
      <w:pPr>
        <w:pStyle w:val="ConsPlusNormal"/>
        <w:ind w:firstLine="540"/>
        <w:jc w:val="both"/>
        <w:rPr>
          <w:sz w:val="22"/>
          <w:szCs w:val="22"/>
        </w:rPr>
      </w:pPr>
      <w:r w:rsidRPr="00275FD2">
        <w:rPr>
          <w:sz w:val="22"/>
          <w:szCs w:val="22"/>
        </w:rPr>
        <w:t xml:space="preserve">2. Виды транспортных, технических средств и систем, указанных в </w:t>
      </w:r>
      <w:hyperlink w:anchor="Par18" w:tooltip="г) автомобильные и железнодорожные транспортные средства, используемые для перевозки пассажиров, специальных и опасных грузов, транспортирования твердых коммунальных отходов;" w:history="1">
        <w:r w:rsidRPr="00275FD2">
          <w:rPr>
            <w:sz w:val="22"/>
            <w:szCs w:val="22"/>
          </w:rPr>
          <w:t>подпунктах "г"</w:t>
        </w:r>
      </w:hyperlink>
      <w:r w:rsidRPr="00275FD2">
        <w:rPr>
          <w:sz w:val="22"/>
          <w:szCs w:val="22"/>
        </w:rPr>
        <w:t xml:space="preserve"> - </w:t>
      </w:r>
      <w:hyperlink w:anchor="Par21" w:tooltip="е) средства, обеспечивающие синхронизацию времени." w:history="1">
        <w:r w:rsidRPr="00275FD2">
          <w:rPr>
            <w:sz w:val="22"/>
            <w:szCs w:val="22"/>
          </w:rPr>
          <w:t>"е" пункта 1</w:t>
        </w:r>
      </w:hyperlink>
      <w:r w:rsidRPr="00275FD2">
        <w:rPr>
          <w:sz w:val="22"/>
          <w:szCs w:val="22"/>
        </w:rPr>
        <w:t xml:space="preserve"> настоящего Постановления и подлежащих оснащению аппаратурой спутниковой навигации ГЛОНАСС или ГЛОНАСС/GPS, определяются федеральными органами исполнительной власти в установленной сфере деятельности.</w:t>
      </w:r>
    </w:p>
    <w:p w:rsidR="00747D1B" w:rsidRPr="00275FD2" w:rsidRDefault="00747D1B" w:rsidP="00275FD2">
      <w:pPr>
        <w:pStyle w:val="ConsPlusNormal"/>
        <w:ind w:firstLine="540"/>
        <w:jc w:val="both"/>
        <w:rPr>
          <w:sz w:val="22"/>
          <w:szCs w:val="22"/>
        </w:rPr>
      </w:pPr>
      <w:bookmarkStart w:id="4" w:name="Par23"/>
      <w:bookmarkEnd w:id="4"/>
      <w:r w:rsidRPr="00275FD2">
        <w:rPr>
          <w:sz w:val="22"/>
          <w:szCs w:val="22"/>
        </w:rPr>
        <w:t>3. Оснащению аппаратурой спутниковой навигации ГЛОНАСС или ГЛОНАСС/GPS подлежат технические средства и системы, образцы вооружения, военная и специальная техника, предназначенные для Вооруженных Сил Российской Федерации, других войск, воинских формирований и органов, в которых предусмотрена военная и приравненная к ней служба, а также транспортные средства, поставляемые и используемые для обеспечения органов, в которых предусмотрена военная и приравненная к ней служба.</w:t>
      </w:r>
    </w:p>
    <w:p w:rsidR="00747D1B" w:rsidRPr="00275FD2" w:rsidRDefault="00747D1B" w:rsidP="00275FD2">
      <w:pPr>
        <w:pStyle w:val="ConsPlusNormal"/>
        <w:ind w:firstLine="540"/>
        <w:jc w:val="both"/>
        <w:rPr>
          <w:sz w:val="22"/>
          <w:szCs w:val="22"/>
        </w:rPr>
      </w:pPr>
      <w:r w:rsidRPr="00275FD2">
        <w:rPr>
          <w:sz w:val="22"/>
          <w:szCs w:val="22"/>
        </w:rPr>
        <w:t>Перечень технических средств и систем, образцов вооружения, военной и специальной техники, а также транспортных средств, подлежащих оснащению аппаратурой спутниковой навигации ГЛОНАСС или ГЛОНАСС/GPS, определяется руководителем соответствующего федерального органа исполнительной власти.</w:t>
      </w:r>
    </w:p>
    <w:p w:rsidR="00747D1B" w:rsidRPr="00275FD2" w:rsidRDefault="00747D1B" w:rsidP="00275FD2">
      <w:pPr>
        <w:pStyle w:val="ConsPlusNormal"/>
        <w:ind w:firstLine="540"/>
        <w:jc w:val="both"/>
        <w:rPr>
          <w:sz w:val="22"/>
          <w:szCs w:val="22"/>
        </w:rPr>
      </w:pPr>
      <w:r w:rsidRPr="00275FD2">
        <w:rPr>
          <w:sz w:val="22"/>
          <w:szCs w:val="22"/>
        </w:rPr>
        <w:t xml:space="preserve">4. Федеральным органам исполнительной власти, в которых предусмотрена военная и приравненная к ней служба, утвердить в 2008 году порядок и этапность оснащения аппаратурой спутниковой навигации ГЛОНАСС или ГЛОНАСС/GPS транспортных, технических средств и систем, указанных в </w:t>
      </w:r>
      <w:hyperlink w:anchor="Par14" w:tooltip="1. Оснащению аппаратурой спутниковой навигации ГЛОНАСС или ГЛОНАСС/GPS подлежат следующие транспортные, технические средства и системы:" w:history="1">
        <w:r w:rsidRPr="00275FD2">
          <w:rPr>
            <w:sz w:val="22"/>
            <w:szCs w:val="22"/>
          </w:rPr>
          <w:t>пунктах 1</w:t>
        </w:r>
      </w:hyperlink>
      <w:r w:rsidRPr="00275FD2">
        <w:rPr>
          <w:sz w:val="22"/>
          <w:szCs w:val="22"/>
        </w:rPr>
        <w:t xml:space="preserve"> и </w:t>
      </w:r>
      <w:hyperlink w:anchor="Par23" w:tooltip="3. Оснащению аппаратурой спутниковой навигации ГЛОНАСС или ГЛОНАСС/GPS подлежат технические средства и системы, образцы вооружения, военная и специальная техника, предназначенные для Вооруженных Сил Российской Федерации, других войск, воинских формирований и органов, в которых предусмотрена военная и приравненная к ней служба, а также транспортные средства, поставляемые и используемые для обеспечения органов, в которых предусмотрена военная и приравненная к ней служба." w:history="1">
        <w:r w:rsidRPr="00275FD2">
          <w:rPr>
            <w:sz w:val="22"/>
            <w:szCs w:val="22"/>
          </w:rPr>
          <w:t>3</w:t>
        </w:r>
      </w:hyperlink>
      <w:r w:rsidRPr="00275FD2">
        <w:rPr>
          <w:sz w:val="22"/>
          <w:szCs w:val="22"/>
        </w:rPr>
        <w:t xml:space="preserve"> настоящего Постановления.</w:t>
      </w:r>
    </w:p>
    <w:p w:rsidR="00747D1B" w:rsidRPr="00275FD2" w:rsidRDefault="00747D1B" w:rsidP="00275FD2">
      <w:pPr>
        <w:pStyle w:val="ConsPlusNormal"/>
        <w:ind w:firstLine="540"/>
        <w:jc w:val="both"/>
        <w:rPr>
          <w:sz w:val="22"/>
          <w:szCs w:val="22"/>
        </w:rPr>
      </w:pPr>
      <w:r w:rsidRPr="00275FD2">
        <w:rPr>
          <w:sz w:val="22"/>
          <w:szCs w:val="22"/>
        </w:rPr>
        <w:t xml:space="preserve">5. Федеральным органам исполнительной власти обеспечить с 2010 года проведение работ по поэтапному оснащению аппаратурой спутниковой навигации ГЛОНАСС или ГЛОНАСС/GPS находящихся в эксплуатации (вводимых в эксплуатацию) транспортных, технических средств и систем, указанных в </w:t>
      </w:r>
      <w:hyperlink w:anchor="Par14" w:tooltip="1. Оснащению аппаратурой спутниковой навигации ГЛОНАСС или ГЛОНАСС/GPS подлежат следующие транспортные, технические средства и системы:" w:history="1">
        <w:r w:rsidRPr="00275FD2">
          <w:rPr>
            <w:sz w:val="22"/>
            <w:szCs w:val="22"/>
          </w:rPr>
          <w:t>пункте 1</w:t>
        </w:r>
      </w:hyperlink>
      <w:r w:rsidRPr="00275FD2">
        <w:rPr>
          <w:sz w:val="22"/>
          <w:szCs w:val="22"/>
        </w:rPr>
        <w:t xml:space="preserve"> настоящего Постановления.</w:t>
      </w:r>
    </w:p>
    <w:p w:rsidR="00747D1B" w:rsidRPr="00275FD2" w:rsidRDefault="00747D1B" w:rsidP="00275FD2">
      <w:pPr>
        <w:pStyle w:val="ConsPlusNormal"/>
        <w:ind w:firstLine="540"/>
        <w:jc w:val="both"/>
        <w:rPr>
          <w:sz w:val="22"/>
          <w:szCs w:val="22"/>
        </w:rPr>
      </w:pPr>
      <w:r w:rsidRPr="00275FD2">
        <w:rPr>
          <w:sz w:val="22"/>
          <w:szCs w:val="22"/>
        </w:rPr>
        <w:t>6. Финансовое обеспечение расходных обязательств, связанных с реализацией настоящего Постановления в отношении транспортных, технических средств и систем, закрепленных на праве оперативного управления за федеральными органами исполнительной власти или подведомственными им федеральными государственными учреждениями и федеральными казенными предприятиями, осуществляется в пределах бюджетных ассигнований и лимитов бюджетных обязательств, предусмотренных в установленном порядке на указанные цели соответствующим главным распорядителям средств федерального бюджета, за исключением расходов, связанных с оснащением технических, транспортных средств и систем, образцов вооружения, военной и специальной техники, состоящих на вооружении (снабжении, в эксплуатации) в Вооруженных Силах Российской Федерации, других войсках, воинских формированиях и органах, в которых предусмотрена военная и приравненная к ней служба.</w:t>
      </w:r>
    </w:p>
    <w:p w:rsidR="00747D1B" w:rsidRPr="00275FD2" w:rsidRDefault="00747D1B" w:rsidP="00275FD2">
      <w:pPr>
        <w:pStyle w:val="ConsPlusNormal"/>
        <w:jc w:val="both"/>
        <w:rPr>
          <w:sz w:val="22"/>
          <w:szCs w:val="22"/>
        </w:rPr>
      </w:pPr>
      <w:r w:rsidRPr="00275FD2">
        <w:rPr>
          <w:sz w:val="22"/>
          <w:szCs w:val="22"/>
        </w:rPr>
        <w:t>(п. 6 в ред. Постановления Правительства РФ от 17.12.2010 N 1045)</w:t>
      </w:r>
    </w:p>
    <w:p w:rsidR="00747D1B" w:rsidRPr="00275FD2" w:rsidRDefault="00747D1B" w:rsidP="00275FD2">
      <w:pPr>
        <w:pStyle w:val="ConsPlusNormal"/>
        <w:ind w:firstLine="540"/>
        <w:jc w:val="both"/>
        <w:rPr>
          <w:sz w:val="22"/>
          <w:szCs w:val="22"/>
        </w:rPr>
      </w:pPr>
      <w:r w:rsidRPr="00275FD2">
        <w:rPr>
          <w:sz w:val="22"/>
          <w:szCs w:val="22"/>
        </w:rPr>
        <w:t>7. Финансовое обеспечение расходных обязательств, связанных с реализацией настоящего Постановления в отношении транспортных, технических средств и систем, образцов вооружения, военной и специальной техники, состоящих на вооружении (снабжении, в эксплуатации) в Вооруженных Силах Российской Федерации, других войсках, воинских формированиях и органах, в которых предусмотрена военная и приравненная к ней служба, осуществляется в пределах бюджетных ассигнований, предусматриваемых в установленном порядке на реализацию мероприятий государственной программы вооружения.</w:t>
      </w:r>
    </w:p>
    <w:p w:rsidR="00747D1B" w:rsidRPr="00275FD2" w:rsidRDefault="00747D1B" w:rsidP="00275FD2">
      <w:pPr>
        <w:pStyle w:val="ConsPlusNormal"/>
        <w:ind w:firstLine="540"/>
        <w:jc w:val="both"/>
        <w:rPr>
          <w:sz w:val="22"/>
          <w:szCs w:val="22"/>
        </w:rPr>
      </w:pPr>
      <w:r w:rsidRPr="00275FD2">
        <w:rPr>
          <w:sz w:val="22"/>
          <w:szCs w:val="22"/>
        </w:rPr>
        <w:t xml:space="preserve">8. Рекомендовать органам исполнительной власти субъектов Российской Федерации, органам местного самоуправления муниципальных образований и подведомственным им организациям принять меры по оснащению аппаратурой спутниковой навигации ГЛОНАСС или ГЛОНАСС/GPS транспортных, технических средств и систем, указанных в </w:t>
      </w:r>
      <w:hyperlink w:anchor="Par16" w:tooltip="б) воздушные суда государственной, гражданской и экспериментальной авиации;" w:history="1">
        <w:r w:rsidRPr="00275FD2">
          <w:rPr>
            <w:sz w:val="22"/>
            <w:szCs w:val="22"/>
          </w:rPr>
          <w:t>подпунктах "б"</w:t>
        </w:r>
      </w:hyperlink>
      <w:r w:rsidRPr="00275FD2">
        <w:rPr>
          <w:sz w:val="22"/>
          <w:szCs w:val="22"/>
        </w:rPr>
        <w:t xml:space="preserve"> - </w:t>
      </w:r>
      <w:hyperlink w:anchor="Par21" w:tooltip="е) средства, обеспечивающие синхронизацию времени." w:history="1">
        <w:r w:rsidRPr="00275FD2">
          <w:rPr>
            <w:sz w:val="22"/>
            <w:szCs w:val="22"/>
          </w:rPr>
          <w:t>"е" пункта 1</w:t>
        </w:r>
      </w:hyperlink>
      <w:r w:rsidRPr="00275FD2">
        <w:rPr>
          <w:sz w:val="22"/>
          <w:szCs w:val="22"/>
        </w:rPr>
        <w:t xml:space="preserve"> настоящего Постановления, закрепленных в установленном порядке за этими органами и организациями.</w:t>
      </w:r>
    </w:p>
    <w:p w:rsidR="00747D1B" w:rsidRPr="00275FD2" w:rsidRDefault="00747D1B" w:rsidP="00275FD2">
      <w:pPr>
        <w:pStyle w:val="ConsPlusNormal"/>
        <w:ind w:firstLine="540"/>
        <w:jc w:val="both"/>
        <w:rPr>
          <w:sz w:val="22"/>
          <w:szCs w:val="22"/>
        </w:rPr>
      </w:pPr>
      <w:r w:rsidRPr="00275FD2">
        <w:rPr>
          <w:sz w:val="22"/>
          <w:szCs w:val="22"/>
        </w:rPr>
        <w:t xml:space="preserve">9. Установить, что руководители федеральных органов исполнительной власти несут персональную ответственность за организацию работ по оснащению аппаратурой спутниковой навигации ГЛОНАСС или ГЛОНАСС/GPS транспортных, технических средств и систем, указанных в </w:t>
      </w:r>
      <w:hyperlink w:anchor="Par14" w:tooltip="1. Оснащению аппаратурой спутниковой навигации ГЛОНАСС или ГЛОНАСС/GPS подлежат следующие транспортные, технические средства и системы:" w:history="1">
        <w:r w:rsidRPr="00275FD2">
          <w:rPr>
            <w:sz w:val="22"/>
            <w:szCs w:val="22"/>
          </w:rPr>
          <w:t>пунктах 1</w:t>
        </w:r>
      </w:hyperlink>
      <w:r w:rsidRPr="00275FD2">
        <w:rPr>
          <w:sz w:val="22"/>
          <w:szCs w:val="22"/>
        </w:rPr>
        <w:t xml:space="preserve"> и </w:t>
      </w:r>
      <w:hyperlink w:anchor="Par23" w:tooltip="3. Оснащению аппаратурой спутниковой навигации ГЛОНАСС или ГЛОНАСС/GPS подлежат технические средства и системы, образцы вооружения, военная и специальная техника, предназначенные для Вооруженных Сил Российской Федерации, других войск, воинских формирований и органов, в которых предусмотрена военная и приравненная к ней служба, а также транспортные средства, поставляемые и используемые для обеспечения органов, в которых предусмотрена военная и приравненная к ней служба." w:history="1">
        <w:r w:rsidRPr="00275FD2">
          <w:rPr>
            <w:sz w:val="22"/>
            <w:szCs w:val="22"/>
          </w:rPr>
          <w:t>3</w:t>
        </w:r>
      </w:hyperlink>
      <w:r w:rsidRPr="00275FD2">
        <w:rPr>
          <w:sz w:val="22"/>
          <w:szCs w:val="22"/>
        </w:rPr>
        <w:t xml:space="preserve"> настоящего Постановления.</w:t>
      </w:r>
    </w:p>
    <w:p w:rsidR="00747D1B" w:rsidRPr="00275FD2" w:rsidRDefault="00747D1B" w:rsidP="00275FD2">
      <w:pPr>
        <w:pStyle w:val="ConsPlusNormal"/>
        <w:ind w:firstLine="540"/>
        <w:jc w:val="both"/>
        <w:rPr>
          <w:sz w:val="22"/>
          <w:szCs w:val="22"/>
        </w:rPr>
      </w:pPr>
      <w:r w:rsidRPr="00275FD2">
        <w:rPr>
          <w:sz w:val="22"/>
          <w:szCs w:val="22"/>
        </w:rPr>
        <w:t>10. Признать утратившими силу Постановления Правительства Российской Федерации:</w:t>
      </w:r>
    </w:p>
    <w:p w:rsidR="00747D1B" w:rsidRPr="00275FD2" w:rsidRDefault="00747D1B" w:rsidP="00275FD2">
      <w:pPr>
        <w:pStyle w:val="ConsPlusNormal"/>
        <w:ind w:firstLine="540"/>
        <w:jc w:val="both"/>
        <w:rPr>
          <w:sz w:val="22"/>
          <w:szCs w:val="22"/>
        </w:rPr>
      </w:pPr>
      <w:r w:rsidRPr="00275FD2">
        <w:rPr>
          <w:sz w:val="22"/>
          <w:szCs w:val="22"/>
        </w:rPr>
        <w:t xml:space="preserve">от 3 августа </w:t>
      </w:r>
      <w:smartTag w:uri="urn:schemas-microsoft-com:office:smarttags" w:element="metricconverter">
        <w:smartTagPr>
          <w:attr w:name="ProductID" w:val="1999 г"/>
        </w:smartTagPr>
        <w:r w:rsidRPr="00275FD2">
          <w:rPr>
            <w:sz w:val="22"/>
            <w:szCs w:val="22"/>
          </w:rPr>
          <w:t>1999 г</w:t>
        </w:r>
      </w:smartTag>
      <w:r w:rsidRPr="00275FD2">
        <w:rPr>
          <w:sz w:val="22"/>
          <w:szCs w:val="22"/>
        </w:rPr>
        <w:t>. N 896 "Об использовании в Российской Федерации глобальных навигационных спутниковых систем на транспорте и в геодезии" (Собрание законодательства Российской Федерации, 1999, N 33, ст. 4118);</w:t>
      </w:r>
    </w:p>
    <w:p w:rsidR="00747D1B" w:rsidRPr="00275FD2" w:rsidRDefault="00747D1B" w:rsidP="00275FD2">
      <w:pPr>
        <w:pStyle w:val="ConsPlusNormal"/>
        <w:ind w:firstLine="540"/>
        <w:jc w:val="both"/>
        <w:rPr>
          <w:sz w:val="22"/>
          <w:szCs w:val="22"/>
        </w:rPr>
      </w:pPr>
      <w:r w:rsidRPr="00275FD2">
        <w:rPr>
          <w:sz w:val="22"/>
          <w:szCs w:val="22"/>
        </w:rPr>
        <w:t xml:space="preserve">от 9 июня </w:t>
      </w:r>
      <w:smartTag w:uri="urn:schemas-microsoft-com:office:smarttags" w:element="metricconverter">
        <w:smartTagPr>
          <w:attr w:name="ProductID" w:val="2005 г"/>
        </w:smartTagPr>
        <w:r w:rsidRPr="00275FD2">
          <w:rPr>
            <w:sz w:val="22"/>
            <w:szCs w:val="22"/>
          </w:rPr>
          <w:t>2005 г</w:t>
        </w:r>
      </w:smartTag>
      <w:r w:rsidRPr="00275FD2">
        <w:rPr>
          <w:sz w:val="22"/>
          <w:szCs w:val="22"/>
        </w:rPr>
        <w:t>. N 365 "Об оснащении космических, транспортных средств, а также средств, предназначенных для выполнения геодезических и кадастровых работ, аппаратурой спутниковой навигации ГЛОНАСС или ГЛОНАСС/GPS" (Собрание законодательства Российской Федерации, 2005, N 25, ст. 2502).</w:t>
      </w:r>
    </w:p>
    <w:p w:rsidR="00747D1B" w:rsidRPr="00275FD2" w:rsidRDefault="00747D1B" w:rsidP="00275FD2">
      <w:pPr>
        <w:pStyle w:val="ConsPlusNormal"/>
        <w:ind w:firstLine="540"/>
        <w:jc w:val="both"/>
        <w:rPr>
          <w:sz w:val="22"/>
          <w:szCs w:val="22"/>
        </w:rPr>
      </w:pPr>
    </w:p>
    <w:p w:rsidR="00747D1B" w:rsidRPr="00275FD2" w:rsidRDefault="00747D1B" w:rsidP="00275FD2">
      <w:pPr>
        <w:pStyle w:val="ConsPlusNormal"/>
        <w:jc w:val="right"/>
        <w:rPr>
          <w:sz w:val="22"/>
          <w:szCs w:val="22"/>
        </w:rPr>
      </w:pPr>
      <w:r w:rsidRPr="00275FD2">
        <w:rPr>
          <w:sz w:val="22"/>
          <w:szCs w:val="22"/>
        </w:rPr>
        <w:t>Председатель Правительства</w:t>
      </w:r>
    </w:p>
    <w:p w:rsidR="00747D1B" w:rsidRPr="00275FD2" w:rsidRDefault="00747D1B" w:rsidP="00275FD2">
      <w:pPr>
        <w:pStyle w:val="ConsPlusNormal"/>
        <w:jc w:val="right"/>
        <w:rPr>
          <w:sz w:val="22"/>
          <w:szCs w:val="22"/>
        </w:rPr>
      </w:pPr>
      <w:r w:rsidRPr="00275FD2">
        <w:rPr>
          <w:sz w:val="22"/>
          <w:szCs w:val="22"/>
        </w:rPr>
        <w:t>Российской Федерации</w:t>
      </w:r>
    </w:p>
    <w:p w:rsidR="00747D1B" w:rsidRPr="00275FD2" w:rsidRDefault="00747D1B" w:rsidP="00275FD2">
      <w:pPr>
        <w:pStyle w:val="ConsPlusNormal"/>
        <w:jc w:val="right"/>
        <w:rPr>
          <w:sz w:val="22"/>
          <w:szCs w:val="22"/>
        </w:rPr>
      </w:pPr>
      <w:r w:rsidRPr="00275FD2">
        <w:rPr>
          <w:sz w:val="22"/>
          <w:szCs w:val="22"/>
        </w:rPr>
        <w:t>В.ПУТИН</w:t>
      </w:r>
    </w:p>
    <w:sectPr w:rsidR="00747D1B" w:rsidRPr="00275FD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D1B" w:rsidRDefault="00747D1B">
      <w:r>
        <w:separator/>
      </w:r>
    </w:p>
  </w:endnote>
  <w:endnote w:type="continuationSeparator" w:id="0">
    <w:p w:rsidR="00747D1B" w:rsidRDefault="00747D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D1B" w:rsidRDefault="00747D1B" w:rsidP="00DF5729">
    <w:pPr>
      <w:jc w:val="center"/>
      <w:rPr>
        <w:sz w:val="2"/>
        <w:szCs w:val="2"/>
      </w:rPr>
    </w:pPr>
  </w:p>
  <w:p w:rsidR="00747D1B" w:rsidRDefault="00747D1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D1B" w:rsidRDefault="00747D1B">
      <w:r>
        <w:separator/>
      </w:r>
    </w:p>
  </w:footnote>
  <w:footnote w:type="continuationSeparator" w:id="0">
    <w:p w:rsidR="00747D1B" w:rsidRDefault="00747D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D1B" w:rsidRDefault="00747D1B" w:rsidP="00DF5729">
    <w:pPr>
      <w:jc w:val="center"/>
      <w:rPr>
        <w:sz w:val="2"/>
        <w:szCs w:val="2"/>
      </w:rPr>
    </w:pPr>
  </w:p>
  <w:p w:rsidR="00747D1B" w:rsidRDefault="00747D1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747D1B" w:rsidRPr="002A36C4" w:rsidRDefault="00747D1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47D1B" w:rsidRPr="002A36C4" w:rsidRDefault="00747D1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47D1B" w:rsidRDefault="00747D1B">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75FD2"/>
    <w:rsid w:val="002A36C4"/>
    <w:rsid w:val="002A3FB4"/>
    <w:rsid w:val="002F6C78"/>
    <w:rsid w:val="00352E3D"/>
    <w:rsid w:val="00415D80"/>
    <w:rsid w:val="00470855"/>
    <w:rsid w:val="00616E37"/>
    <w:rsid w:val="006C2CAC"/>
    <w:rsid w:val="006D6D97"/>
    <w:rsid w:val="00706E08"/>
    <w:rsid w:val="00747D1B"/>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67AF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67AF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67AF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375543921">
      <w:marLeft w:val="0"/>
      <w:marRight w:val="0"/>
      <w:marTop w:val="0"/>
      <w:marBottom w:val="0"/>
      <w:divBdr>
        <w:top w:val="none" w:sz="0" w:space="0" w:color="auto"/>
        <w:left w:val="none" w:sz="0" w:space="0" w:color="auto"/>
        <w:bottom w:val="none" w:sz="0" w:space="0" w:color="auto"/>
        <w:right w:val="none" w:sz="0" w:space="0" w:color="auto"/>
      </w:divBdr>
    </w:div>
    <w:div w:id="1375543922">
      <w:marLeft w:val="0"/>
      <w:marRight w:val="0"/>
      <w:marTop w:val="0"/>
      <w:marBottom w:val="0"/>
      <w:divBdr>
        <w:top w:val="none" w:sz="0" w:space="0" w:color="auto"/>
        <w:left w:val="none" w:sz="0" w:space="0" w:color="auto"/>
        <w:bottom w:val="none" w:sz="0" w:space="0" w:color="auto"/>
        <w:right w:val="none" w:sz="0" w:space="0" w:color="auto"/>
      </w:divBdr>
    </w:div>
    <w:div w:id="1375543923">
      <w:marLeft w:val="0"/>
      <w:marRight w:val="0"/>
      <w:marTop w:val="0"/>
      <w:marBottom w:val="0"/>
      <w:divBdr>
        <w:top w:val="none" w:sz="0" w:space="0" w:color="auto"/>
        <w:left w:val="none" w:sz="0" w:space="0" w:color="auto"/>
        <w:bottom w:val="none" w:sz="0" w:space="0" w:color="auto"/>
        <w:right w:val="none" w:sz="0" w:space="0" w:color="auto"/>
      </w:divBdr>
    </w:div>
    <w:div w:id="1375543924">
      <w:marLeft w:val="0"/>
      <w:marRight w:val="0"/>
      <w:marTop w:val="0"/>
      <w:marBottom w:val="0"/>
      <w:divBdr>
        <w:top w:val="none" w:sz="0" w:space="0" w:color="auto"/>
        <w:left w:val="none" w:sz="0" w:space="0" w:color="auto"/>
        <w:bottom w:val="none" w:sz="0" w:space="0" w:color="auto"/>
        <w:right w:val="none" w:sz="0" w:space="0" w:color="auto"/>
      </w:divBdr>
    </w:div>
    <w:div w:id="1375543925">
      <w:marLeft w:val="0"/>
      <w:marRight w:val="0"/>
      <w:marTop w:val="0"/>
      <w:marBottom w:val="0"/>
      <w:divBdr>
        <w:top w:val="none" w:sz="0" w:space="0" w:color="auto"/>
        <w:left w:val="none" w:sz="0" w:space="0" w:color="auto"/>
        <w:bottom w:val="none" w:sz="0" w:space="0" w:color="auto"/>
        <w:right w:val="none" w:sz="0" w:space="0" w:color="auto"/>
      </w:divBdr>
    </w:div>
    <w:div w:id="13755439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1190</Words>
  <Characters>6785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2016-12-14T09:29:00Z</dcterms:created>
  <dcterms:modified xsi:type="dcterms:W3CDTF">2016-12-14T09:29:00Z</dcterms:modified>
</cp:coreProperties>
</file>