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0327" w:rsidRPr="001439FA" w:rsidRDefault="00020327" w:rsidP="001439FA">
      <w:pPr>
        <w:pStyle w:val="ConsPlusNormal"/>
        <w:outlineLvl w:val="0"/>
        <w:rPr>
          <w:sz w:val="22"/>
          <w:szCs w:val="22"/>
        </w:rPr>
      </w:pPr>
      <w:r w:rsidRPr="001439FA">
        <w:rPr>
          <w:sz w:val="22"/>
          <w:szCs w:val="22"/>
        </w:rPr>
        <w:t xml:space="preserve">Зарегистрировано в Минюсте России 29 декабря </w:t>
      </w:r>
      <w:smartTag w:uri="urn:schemas-microsoft-com:office:smarttags" w:element="metricconverter">
        <w:smartTagPr>
          <w:attr w:name="ProductID" w:val="2016 г"/>
        </w:smartTagPr>
        <w:r w:rsidRPr="001439FA">
          <w:rPr>
            <w:sz w:val="22"/>
            <w:szCs w:val="22"/>
          </w:rPr>
          <w:t>2016 г</w:t>
        </w:r>
      </w:smartTag>
      <w:r w:rsidRPr="001439FA">
        <w:rPr>
          <w:sz w:val="22"/>
          <w:szCs w:val="22"/>
        </w:rPr>
        <w:t>. N 45047</w:t>
      </w:r>
    </w:p>
    <w:p w:rsidR="00020327" w:rsidRPr="001439FA" w:rsidRDefault="00020327" w:rsidP="001439FA">
      <w:pPr>
        <w:pStyle w:val="ConsPlusNormal"/>
        <w:outlineLvl w:val="0"/>
        <w:rPr>
          <w:sz w:val="22"/>
          <w:szCs w:val="22"/>
        </w:rPr>
      </w:pPr>
    </w:p>
    <w:p w:rsidR="00020327" w:rsidRPr="001439FA" w:rsidRDefault="00020327" w:rsidP="001439FA">
      <w:pPr>
        <w:pStyle w:val="ConsPlusTitle"/>
        <w:jc w:val="center"/>
        <w:rPr>
          <w:sz w:val="22"/>
          <w:szCs w:val="22"/>
        </w:rPr>
      </w:pPr>
      <w:r w:rsidRPr="001439FA">
        <w:rPr>
          <w:sz w:val="22"/>
          <w:szCs w:val="22"/>
        </w:rPr>
        <w:t>МИНИСТЕРСТВО ТРУДА И СОЦИАЛЬНОЙ ЗАЩИТЫ РОССИЙСКОЙ ФЕДЕРАЦИИ</w:t>
      </w:r>
    </w:p>
    <w:p w:rsidR="00020327" w:rsidRPr="001439FA" w:rsidRDefault="00020327" w:rsidP="001439FA">
      <w:pPr>
        <w:pStyle w:val="ConsPlusTitle"/>
        <w:jc w:val="center"/>
        <w:rPr>
          <w:sz w:val="22"/>
          <w:szCs w:val="22"/>
        </w:rPr>
      </w:pPr>
    </w:p>
    <w:p w:rsidR="00020327" w:rsidRPr="001439FA" w:rsidRDefault="00020327" w:rsidP="001439FA">
      <w:pPr>
        <w:pStyle w:val="ConsPlusTitle"/>
        <w:jc w:val="center"/>
        <w:rPr>
          <w:sz w:val="22"/>
          <w:szCs w:val="22"/>
        </w:rPr>
      </w:pPr>
      <w:r w:rsidRPr="001439FA">
        <w:rPr>
          <w:sz w:val="22"/>
          <w:szCs w:val="22"/>
        </w:rPr>
        <w:t>ПРИКАЗ</w:t>
      </w:r>
    </w:p>
    <w:p w:rsidR="00020327" w:rsidRPr="001439FA" w:rsidRDefault="00020327" w:rsidP="001439FA">
      <w:pPr>
        <w:pStyle w:val="ConsPlusTitle"/>
        <w:jc w:val="center"/>
        <w:rPr>
          <w:sz w:val="22"/>
          <w:szCs w:val="22"/>
        </w:rPr>
      </w:pPr>
      <w:r w:rsidRPr="001439FA">
        <w:rPr>
          <w:sz w:val="22"/>
          <w:szCs w:val="22"/>
        </w:rPr>
        <w:t xml:space="preserve">от 1 ноября </w:t>
      </w:r>
      <w:smartTag w:uri="urn:schemas-microsoft-com:office:smarttags" w:element="metricconverter">
        <w:smartTagPr>
          <w:attr w:name="ProductID" w:val="2016 г"/>
        </w:smartTagPr>
        <w:r w:rsidRPr="001439FA">
          <w:rPr>
            <w:sz w:val="22"/>
            <w:szCs w:val="22"/>
          </w:rPr>
          <w:t>2016 г</w:t>
        </w:r>
      </w:smartTag>
      <w:r w:rsidRPr="001439FA">
        <w:rPr>
          <w:sz w:val="22"/>
          <w:szCs w:val="22"/>
        </w:rPr>
        <w:t>. N 601н</w:t>
      </w:r>
    </w:p>
    <w:p w:rsidR="00020327" w:rsidRPr="001439FA" w:rsidRDefault="00020327" w:rsidP="001439FA">
      <w:pPr>
        <w:pStyle w:val="ConsPlusTitle"/>
        <w:jc w:val="center"/>
        <w:rPr>
          <w:sz w:val="22"/>
          <w:szCs w:val="22"/>
        </w:rPr>
      </w:pPr>
    </w:p>
    <w:p w:rsidR="00020327" w:rsidRPr="001439FA" w:rsidRDefault="00020327" w:rsidP="001439FA">
      <w:pPr>
        <w:pStyle w:val="ConsPlusTitle"/>
        <w:jc w:val="center"/>
        <w:rPr>
          <w:sz w:val="22"/>
          <w:szCs w:val="22"/>
        </w:rPr>
      </w:pPr>
      <w:r w:rsidRPr="001439FA">
        <w:rPr>
          <w:sz w:val="22"/>
          <w:szCs w:val="22"/>
        </w:rPr>
        <w:t>ОБ УТВЕРЖДЕНИИ ПОЛОЖЕНИЯ</w:t>
      </w:r>
    </w:p>
    <w:p w:rsidR="00020327" w:rsidRPr="001439FA" w:rsidRDefault="00020327" w:rsidP="001439FA">
      <w:pPr>
        <w:pStyle w:val="ConsPlusTitle"/>
        <w:jc w:val="center"/>
        <w:rPr>
          <w:sz w:val="22"/>
          <w:szCs w:val="22"/>
        </w:rPr>
      </w:pPr>
      <w:r w:rsidRPr="001439FA">
        <w:rPr>
          <w:sz w:val="22"/>
          <w:szCs w:val="22"/>
        </w:rPr>
        <w:t>О РАЗРАБОТКЕ ОЦЕНОЧНЫХ СРЕДСТВ ДЛЯ ПРОВЕДЕНИЯ НЕЗАВИСИМОЙ</w:t>
      </w:r>
    </w:p>
    <w:p w:rsidR="00020327" w:rsidRPr="001439FA" w:rsidRDefault="00020327" w:rsidP="001439FA">
      <w:pPr>
        <w:pStyle w:val="ConsPlusTitle"/>
        <w:jc w:val="center"/>
        <w:rPr>
          <w:sz w:val="22"/>
          <w:szCs w:val="22"/>
        </w:rPr>
      </w:pPr>
      <w:r w:rsidRPr="001439FA">
        <w:rPr>
          <w:sz w:val="22"/>
          <w:szCs w:val="22"/>
        </w:rPr>
        <w:t>ОЦЕНКИ КВАЛИФИКАЦИИ</w:t>
      </w:r>
    </w:p>
    <w:p w:rsidR="00020327" w:rsidRPr="001439FA" w:rsidRDefault="00020327" w:rsidP="001439FA">
      <w:pPr>
        <w:pStyle w:val="ConsPlusNormal"/>
        <w:jc w:val="both"/>
        <w:rPr>
          <w:sz w:val="22"/>
          <w:szCs w:val="22"/>
        </w:rPr>
      </w:pPr>
    </w:p>
    <w:p w:rsidR="00020327" w:rsidRPr="001439FA" w:rsidRDefault="00020327" w:rsidP="001439FA">
      <w:pPr>
        <w:pStyle w:val="ConsPlusNormal"/>
        <w:ind w:firstLine="540"/>
        <w:jc w:val="both"/>
        <w:rPr>
          <w:sz w:val="22"/>
          <w:szCs w:val="22"/>
        </w:rPr>
      </w:pPr>
      <w:r w:rsidRPr="001439FA">
        <w:rPr>
          <w:sz w:val="22"/>
          <w:szCs w:val="22"/>
        </w:rPr>
        <w:t xml:space="preserve">В соответствии с пунктом 7 части 1 статьи 9 Федерального закона от 3 июля </w:t>
      </w:r>
      <w:smartTag w:uri="urn:schemas-microsoft-com:office:smarttags" w:element="metricconverter">
        <w:smartTagPr>
          <w:attr w:name="ProductID" w:val="2016 г"/>
        </w:smartTagPr>
        <w:r w:rsidRPr="001439FA">
          <w:rPr>
            <w:sz w:val="22"/>
            <w:szCs w:val="22"/>
          </w:rPr>
          <w:t>2016 г</w:t>
        </w:r>
      </w:smartTag>
      <w:r w:rsidRPr="001439FA">
        <w:rPr>
          <w:sz w:val="22"/>
          <w:szCs w:val="22"/>
        </w:rPr>
        <w:t>. N 238-ФЗ "О независимой оценке квалификации" (Собрание законодательства Российской Федерации, 2016, N 27, ст. 4171) приказываю:</w:t>
      </w:r>
    </w:p>
    <w:p w:rsidR="00020327" w:rsidRPr="001439FA" w:rsidRDefault="00020327" w:rsidP="001439FA">
      <w:pPr>
        <w:pStyle w:val="ConsPlusNormal"/>
        <w:ind w:firstLine="540"/>
        <w:jc w:val="both"/>
        <w:rPr>
          <w:sz w:val="22"/>
          <w:szCs w:val="22"/>
        </w:rPr>
      </w:pPr>
      <w:r w:rsidRPr="001439FA">
        <w:rPr>
          <w:sz w:val="22"/>
          <w:szCs w:val="22"/>
        </w:rPr>
        <w:t xml:space="preserve">1. Утвердить </w:t>
      </w:r>
      <w:hyperlink w:anchor="Par30" w:tooltip="ПОЛОЖЕНИЕ" w:history="1">
        <w:r w:rsidRPr="001439FA">
          <w:rPr>
            <w:sz w:val="22"/>
            <w:szCs w:val="22"/>
          </w:rPr>
          <w:t>Положение</w:t>
        </w:r>
      </w:hyperlink>
      <w:r w:rsidRPr="001439FA">
        <w:rPr>
          <w:sz w:val="22"/>
          <w:szCs w:val="22"/>
        </w:rPr>
        <w:t xml:space="preserve"> о разработке оценочных средств для проведения независимой оценки квалификации согласно приложению.</w:t>
      </w:r>
    </w:p>
    <w:p w:rsidR="00020327" w:rsidRPr="001439FA" w:rsidRDefault="00020327" w:rsidP="001439FA">
      <w:pPr>
        <w:pStyle w:val="ConsPlusNormal"/>
        <w:ind w:firstLine="540"/>
        <w:jc w:val="both"/>
        <w:rPr>
          <w:sz w:val="22"/>
          <w:szCs w:val="22"/>
        </w:rPr>
      </w:pPr>
      <w:r w:rsidRPr="001439FA">
        <w:rPr>
          <w:sz w:val="22"/>
          <w:szCs w:val="22"/>
        </w:rPr>
        <w:t>2. Настоящий приказ вступает в силу с 1 января 2017 года.</w:t>
      </w:r>
    </w:p>
    <w:p w:rsidR="00020327" w:rsidRPr="001439FA" w:rsidRDefault="00020327" w:rsidP="001439FA">
      <w:pPr>
        <w:pStyle w:val="ConsPlusNormal"/>
        <w:jc w:val="both"/>
        <w:rPr>
          <w:sz w:val="22"/>
          <w:szCs w:val="22"/>
        </w:rPr>
      </w:pPr>
    </w:p>
    <w:p w:rsidR="00020327" w:rsidRPr="001439FA" w:rsidRDefault="00020327" w:rsidP="001439FA">
      <w:pPr>
        <w:pStyle w:val="ConsPlusNormal"/>
        <w:jc w:val="right"/>
        <w:rPr>
          <w:sz w:val="22"/>
          <w:szCs w:val="22"/>
        </w:rPr>
      </w:pPr>
      <w:r w:rsidRPr="001439FA">
        <w:rPr>
          <w:sz w:val="22"/>
          <w:szCs w:val="22"/>
        </w:rPr>
        <w:t>Министр</w:t>
      </w:r>
    </w:p>
    <w:p w:rsidR="00020327" w:rsidRPr="001439FA" w:rsidRDefault="00020327" w:rsidP="001439FA">
      <w:pPr>
        <w:pStyle w:val="ConsPlusNormal"/>
        <w:jc w:val="right"/>
        <w:rPr>
          <w:sz w:val="22"/>
          <w:szCs w:val="22"/>
        </w:rPr>
      </w:pPr>
      <w:r w:rsidRPr="001439FA">
        <w:rPr>
          <w:sz w:val="22"/>
          <w:szCs w:val="22"/>
        </w:rPr>
        <w:t>М.А.ТОПИЛИН</w:t>
      </w:r>
    </w:p>
    <w:p w:rsidR="00020327" w:rsidRPr="001439FA" w:rsidRDefault="00020327" w:rsidP="001439FA">
      <w:pPr>
        <w:pStyle w:val="ConsPlusNormal"/>
        <w:jc w:val="both"/>
        <w:rPr>
          <w:sz w:val="22"/>
          <w:szCs w:val="22"/>
        </w:rPr>
      </w:pPr>
    </w:p>
    <w:p w:rsidR="00020327" w:rsidRPr="001439FA" w:rsidRDefault="00020327" w:rsidP="001439FA">
      <w:pPr>
        <w:pStyle w:val="ConsPlusNormal"/>
        <w:jc w:val="right"/>
        <w:outlineLvl w:val="0"/>
        <w:rPr>
          <w:sz w:val="22"/>
          <w:szCs w:val="22"/>
        </w:rPr>
      </w:pPr>
      <w:r w:rsidRPr="001439FA">
        <w:rPr>
          <w:sz w:val="22"/>
          <w:szCs w:val="22"/>
        </w:rPr>
        <w:t>Приложение</w:t>
      </w:r>
    </w:p>
    <w:p w:rsidR="00020327" w:rsidRPr="001439FA" w:rsidRDefault="00020327" w:rsidP="001439FA">
      <w:pPr>
        <w:pStyle w:val="ConsPlusNormal"/>
        <w:jc w:val="right"/>
        <w:rPr>
          <w:sz w:val="22"/>
          <w:szCs w:val="22"/>
        </w:rPr>
      </w:pPr>
      <w:r w:rsidRPr="001439FA">
        <w:rPr>
          <w:sz w:val="22"/>
          <w:szCs w:val="22"/>
        </w:rPr>
        <w:t>к приказу Министерства труда</w:t>
      </w:r>
    </w:p>
    <w:p w:rsidR="00020327" w:rsidRPr="001439FA" w:rsidRDefault="00020327" w:rsidP="001439FA">
      <w:pPr>
        <w:pStyle w:val="ConsPlusNormal"/>
        <w:jc w:val="right"/>
        <w:rPr>
          <w:sz w:val="22"/>
          <w:szCs w:val="22"/>
        </w:rPr>
      </w:pPr>
      <w:r w:rsidRPr="001439FA">
        <w:rPr>
          <w:sz w:val="22"/>
          <w:szCs w:val="22"/>
        </w:rPr>
        <w:t>и социальной защиты</w:t>
      </w:r>
    </w:p>
    <w:p w:rsidR="00020327" w:rsidRPr="001439FA" w:rsidRDefault="00020327" w:rsidP="001439FA">
      <w:pPr>
        <w:pStyle w:val="ConsPlusNormal"/>
        <w:jc w:val="right"/>
        <w:rPr>
          <w:sz w:val="22"/>
          <w:szCs w:val="22"/>
        </w:rPr>
      </w:pPr>
      <w:r w:rsidRPr="001439FA">
        <w:rPr>
          <w:sz w:val="22"/>
          <w:szCs w:val="22"/>
        </w:rPr>
        <w:t>Российской Федерации</w:t>
      </w:r>
    </w:p>
    <w:p w:rsidR="00020327" w:rsidRPr="001439FA" w:rsidRDefault="00020327" w:rsidP="001439FA">
      <w:pPr>
        <w:pStyle w:val="ConsPlusNormal"/>
        <w:jc w:val="right"/>
        <w:rPr>
          <w:sz w:val="22"/>
          <w:szCs w:val="22"/>
        </w:rPr>
      </w:pPr>
      <w:r w:rsidRPr="001439FA">
        <w:rPr>
          <w:sz w:val="22"/>
          <w:szCs w:val="22"/>
        </w:rPr>
        <w:t xml:space="preserve">от 1 ноября </w:t>
      </w:r>
      <w:smartTag w:uri="urn:schemas-microsoft-com:office:smarttags" w:element="metricconverter">
        <w:smartTagPr>
          <w:attr w:name="ProductID" w:val="2016 г"/>
        </w:smartTagPr>
        <w:r w:rsidRPr="001439FA">
          <w:rPr>
            <w:sz w:val="22"/>
            <w:szCs w:val="22"/>
          </w:rPr>
          <w:t>2016 г</w:t>
        </w:r>
      </w:smartTag>
      <w:r w:rsidRPr="001439FA">
        <w:rPr>
          <w:sz w:val="22"/>
          <w:szCs w:val="22"/>
        </w:rPr>
        <w:t>. N 601н</w:t>
      </w:r>
    </w:p>
    <w:p w:rsidR="00020327" w:rsidRPr="001439FA" w:rsidRDefault="00020327" w:rsidP="001439FA">
      <w:pPr>
        <w:pStyle w:val="ConsPlusNormal"/>
        <w:jc w:val="both"/>
        <w:rPr>
          <w:sz w:val="22"/>
          <w:szCs w:val="22"/>
        </w:rPr>
      </w:pPr>
    </w:p>
    <w:p w:rsidR="00020327" w:rsidRPr="001439FA" w:rsidRDefault="00020327" w:rsidP="001439FA">
      <w:pPr>
        <w:pStyle w:val="ConsPlusTitle"/>
        <w:jc w:val="center"/>
        <w:rPr>
          <w:sz w:val="22"/>
          <w:szCs w:val="22"/>
        </w:rPr>
      </w:pPr>
      <w:bookmarkStart w:id="0" w:name="Par30"/>
      <w:bookmarkEnd w:id="0"/>
      <w:r w:rsidRPr="001439FA">
        <w:rPr>
          <w:sz w:val="22"/>
          <w:szCs w:val="22"/>
        </w:rPr>
        <w:t>ПОЛОЖЕНИЕ</w:t>
      </w:r>
    </w:p>
    <w:p w:rsidR="00020327" w:rsidRPr="001439FA" w:rsidRDefault="00020327" w:rsidP="001439FA">
      <w:pPr>
        <w:pStyle w:val="ConsPlusTitle"/>
        <w:jc w:val="center"/>
        <w:rPr>
          <w:sz w:val="22"/>
          <w:szCs w:val="22"/>
        </w:rPr>
      </w:pPr>
      <w:r w:rsidRPr="001439FA">
        <w:rPr>
          <w:sz w:val="22"/>
          <w:szCs w:val="22"/>
        </w:rPr>
        <w:t>О РАЗРАБОТКЕ ОЦЕНОЧНЫХ СРЕДСТВ ДЛЯ ПРОВЕДЕНИЯ НЕЗАВИСИМОЙ</w:t>
      </w:r>
    </w:p>
    <w:p w:rsidR="00020327" w:rsidRPr="001439FA" w:rsidRDefault="00020327" w:rsidP="001439FA">
      <w:pPr>
        <w:pStyle w:val="ConsPlusTitle"/>
        <w:jc w:val="center"/>
        <w:rPr>
          <w:sz w:val="22"/>
          <w:szCs w:val="22"/>
        </w:rPr>
      </w:pPr>
      <w:r w:rsidRPr="001439FA">
        <w:rPr>
          <w:sz w:val="22"/>
          <w:szCs w:val="22"/>
        </w:rPr>
        <w:t>ОЦЕНКИ КВАЛИФИКАЦИИ</w:t>
      </w:r>
    </w:p>
    <w:p w:rsidR="00020327" w:rsidRPr="001439FA" w:rsidRDefault="00020327" w:rsidP="001439FA">
      <w:pPr>
        <w:pStyle w:val="ConsPlusNormal"/>
        <w:jc w:val="both"/>
        <w:rPr>
          <w:sz w:val="22"/>
          <w:szCs w:val="22"/>
        </w:rPr>
      </w:pPr>
    </w:p>
    <w:p w:rsidR="00020327" w:rsidRPr="001439FA" w:rsidRDefault="00020327" w:rsidP="001439FA">
      <w:pPr>
        <w:pStyle w:val="ConsPlusNormal"/>
        <w:ind w:firstLine="540"/>
        <w:jc w:val="both"/>
        <w:rPr>
          <w:sz w:val="22"/>
          <w:szCs w:val="22"/>
        </w:rPr>
      </w:pPr>
      <w:r w:rsidRPr="001439FA">
        <w:rPr>
          <w:sz w:val="22"/>
          <w:szCs w:val="22"/>
        </w:rPr>
        <w:t>1. Настоящее Положение устанавливает порядок разработки оценочных средств для проведения независимой оценки квалификации работников или лиц, претендующих на осуществление определенного вида трудовой деятельности (далее соответственно - соискатели, независимая оценка квалификации, оценочные средства).</w:t>
      </w:r>
    </w:p>
    <w:p w:rsidR="00020327" w:rsidRPr="001439FA" w:rsidRDefault="00020327" w:rsidP="001439FA">
      <w:pPr>
        <w:pStyle w:val="ConsPlusNormal"/>
        <w:ind w:firstLine="540"/>
        <w:jc w:val="both"/>
        <w:rPr>
          <w:sz w:val="22"/>
          <w:szCs w:val="22"/>
        </w:rPr>
      </w:pPr>
      <w:r w:rsidRPr="001439FA">
        <w:rPr>
          <w:sz w:val="22"/>
          <w:szCs w:val="22"/>
        </w:rPr>
        <w:t>2. Оценочные средства представляют собой комплекс заданий, критериев оценки, используемых центрами оценки квалификаций при проведении профессионального экзамена на соответствие квалификации соискателя положениям профессионального стандарта или квалификационным требованиям, установленным федеральными законами и иными нормативными правовыми актами Российской Федерации (далее - требования к квалификации) &lt;*&gt;.</w:t>
      </w:r>
    </w:p>
    <w:p w:rsidR="00020327" w:rsidRPr="001439FA" w:rsidRDefault="00020327" w:rsidP="001439FA">
      <w:pPr>
        <w:pStyle w:val="ConsPlusNormal"/>
        <w:ind w:firstLine="540"/>
        <w:jc w:val="both"/>
        <w:rPr>
          <w:sz w:val="22"/>
          <w:szCs w:val="22"/>
        </w:rPr>
      </w:pPr>
      <w:r w:rsidRPr="001439FA">
        <w:rPr>
          <w:sz w:val="22"/>
          <w:szCs w:val="22"/>
        </w:rPr>
        <w:t>--------------------------------</w:t>
      </w:r>
    </w:p>
    <w:p w:rsidR="00020327" w:rsidRPr="001439FA" w:rsidRDefault="00020327" w:rsidP="001439FA">
      <w:pPr>
        <w:pStyle w:val="ConsPlusNormal"/>
        <w:ind w:firstLine="540"/>
        <w:jc w:val="both"/>
      </w:pPr>
      <w:r w:rsidRPr="001439FA">
        <w:t xml:space="preserve">&lt;*&gt; Пункт 4 статьи 2 Федерального закона от 3 июля </w:t>
      </w:r>
      <w:smartTag w:uri="urn:schemas-microsoft-com:office:smarttags" w:element="metricconverter">
        <w:smartTagPr>
          <w:attr w:name="ProductID" w:val="2016 г"/>
        </w:smartTagPr>
        <w:r w:rsidRPr="001439FA">
          <w:t>2016 г</w:t>
        </w:r>
      </w:smartTag>
      <w:r w:rsidRPr="001439FA">
        <w:t>. N 238-ФЗ "О независимой оценке квалификации".</w:t>
      </w:r>
    </w:p>
    <w:p w:rsidR="00020327" w:rsidRPr="001439FA" w:rsidRDefault="00020327" w:rsidP="001439FA">
      <w:pPr>
        <w:pStyle w:val="ConsPlusNormal"/>
        <w:jc w:val="both"/>
        <w:rPr>
          <w:sz w:val="22"/>
          <w:szCs w:val="22"/>
        </w:rPr>
      </w:pPr>
    </w:p>
    <w:p w:rsidR="00020327" w:rsidRPr="001439FA" w:rsidRDefault="00020327" w:rsidP="001439FA">
      <w:pPr>
        <w:pStyle w:val="ConsPlusNormal"/>
        <w:ind w:firstLine="540"/>
        <w:jc w:val="both"/>
        <w:rPr>
          <w:sz w:val="22"/>
          <w:szCs w:val="22"/>
        </w:rPr>
      </w:pPr>
      <w:r w:rsidRPr="001439FA">
        <w:rPr>
          <w:sz w:val="22"/>
          <w:szCs w:val="22"/>
        </w:rPr>
        <w:t>3. Оценочные средства содержат описание материально-технического и кадрового обеспечения оценочных мероприятий.</w:t>
      </w:r>
    </w:p>
    <w:p w:rsidR="00020327" w:rsidRPr="001439FA" w:rsidRDefault="00020327" w:rsidP="001439FA">
      <w:pPr>
        <w:pStyle w:val="ConsPlusNormal"/>
        <w:ind w:firstLine="540"/>
        <w:jc w:val="both"/>
        <w:rPr>
          <w:sz w:val="22"/>
          <w:szCs w:val="22"/>
        </w:rPr>
      </w:pPr>
      <w:r w:rsidRPr="001439FA">
        <w:rPr>
          <w:sz w:val="22"/>
          <w:szCs w:val="22"/>
        </w:rPr>
        <w:t>4. Оценочные средства разрабатываются по наименованиям квалификаций, сведения о которых включены в реестр сведений о проведении независимой оценки квалификации (далее - реестр).</w:t>
      </w:r>
    </w:p>
    <w:p w:rsidR="00020327" w:rsidRPr="001439FA" w:rsidRDefault="00020327" w:rsidP="001439FA">
      <w:pPr>
        <w:pStyle w:val="ConsPlusNormal"/>
        <w:ind w:firstLine="540"/>
        <w:jc w:val="both"/>
        <w:rPr>
          <w:sz w:val="22"/>
          <w:szCs w:val="22"/>
        </w:rPr>
      </w:pPr>
      <w:r w:rsidRPr="001439FA">
        <w:rPr>
          <w:sz w:val="22"/>
          <w:szCs w:val="22"/>
        </w:rPr>
        <w:t xml:space="preserve">5. Оценочные средства разрабатываются в соответствии со структурой оценочных средств согласно </w:t>
      </w:r>
      <w:hyperlink w:anchor="Par96" w:tooltip="                        Структура оценочных средств" w:history="1">
        <w:r w:rsidRPr="001439FA">
          <w:rPr>
            <w:sz w:val="22"/>
            <w:szCs w:val="22"/>
          </w:rPr>
          <w:t>приложению</w:t>
        </w:r>
      </w:hyperlink>
      <w:r w:rsidRPr="001439FA">
        <w:rPr>
          <w:sz w:val="22"/>
          <w:szCs w:val="22"/>
        </w:rPr>
        <w:t xml:space="preserve"> к настоящему Положению.</w:t>
      </w:r>
    </w:p>
    <w:p w:rsidR="00020327" w:rsidRPr="001439FA" w:rsidRDefault="00020327" w:rsidP="001439FA">
      <w:pPr>
        <w:pStyle w:val="ConsPlusNormal"/>
        <w:ind w:firstLine="540"/>
        <w:jc w:val="both"/>
        <w:rPr>
          <w:sz w:val="22"/>
          <w:szCs w:val="22"/>
        </w:rPr>
      </w:pPr>
      <w:r w:rsidRPr="001439FA">
        <w:rPr>
          <w:sz w:val="22"/>
          <w:szCs w:val="22"/>
        </w:rPr>
        <w:t>6. Оценочное средство содержит:</w:t>
      </w:r>
    </w:p>
    <w:p w:rsidR="00020327" w:rsidRPr="001439FA" w:rsidRDefault="00020327" w:rsidP="001439FA">
      <w:pPr>
        <w:pStyle w:val="ConsPlusNormal"/>
        <w:ind w:firstLine="540"/>
        <w:jc w:val="both"/>
        <w:rPr>
          <w:sz w:val="22"/>
          <w:szCs w:val="22"/>
        </w:rPr>
      </w:pPr>
      <w:r w:rsidRPr="001439FA">
        <w:rPr>
          <w:sz w:val="22"/>
          <w:szCs w:val="22"/>
        </w:rPr>
        <w:t>а) наименование оцениваемой квалификации, утвержденное автономной некоммерческой организацией "Национальное агентство развития квалификаций" (далее - Национальное агентство) и содержащееся в реестре;</w:t>
      </w:r>
    </w:p>
    <w:p w:rsidR="00020327" w:rsidRPr="001439FA" w:rsidRDefault="00020327" w:rsidP="001439FA">
      <w:pPr>
        <w:pStyle w:val="ConsPlusNormal"/>
        <w:ind w:firstLine="540"/>
        <w:jc w:val="both"/>
        <w:rPr>
          <w:sz w:val="22"/>
          <w:szCs w:val="22"/>
        </w:rPr>
      </w:pPr>
      <w:r w:rsidRPr="001439FA">
        <w:rPr>
          <w:sz w:val="22"/>
          <w:szCs w:val="22"/>
        </w:rPr>
        <w:t>б) уровень квалификации, определенный в соответствии с требованиями к квалификации;</w:t>
      </w:r>
    </w:p>
    <w:p w:rsidR="00020327" w:rsidRPr="001439FA" w:rsidRDefault="00020327" w:rsidP="001439FA">
      <w:pPr>
        <w:pStyle w:val="ConsPlusNormal"/>
        <w:ind w:firstLine="540"/>
        <w:jc w:val="both"/>
        <w:rPr>
          <w:sz w:val="22"/>
          <w:szCs w:val="22"/>
        </w:rPr>
      </w:pPr>
      <w:r w:rsidRPr="001439FA">
        <w:rPr>
          <w:sz w:val="22"/>
          <w:szCs w:val="22"/>
        </w:rPr>
        <w:t>в) наименование и код профессионального стандарта или наименование и реквизиты федеральных законов и иных нормативных правовых актов Российской Федерации, на соответствие положениям которых проводится профессиональный экзамен;</w:t>
      </w:r>
    </w:p>
    <w:p w:rsidR="00020327" w:rsidRPr="001439FA" w:rsidRDefault="00020327" w:rsidP="001439FA">
      <w:pPr>
        <w:pStyle w:val="ConsPlusNormal"/>
        <w:ind w:firstLine="540"/>
        <w:jc w:val="both"/>
        <w:rPr>
          <w:sz w:val="22"/>
          <w:szCs w:val="22"/>
        </w:rPr>
      </w:pPr>
      <w:r w:rsidRPr="001439FA">
        <w:rPr>
          <w:sz w:val="22"/>
          <w:szCs w:val="22"/>
        </w:rPr>
        <w:t>г) знания, умения, трудовые действия, трудовые функции в соответствии с требованиями к квалификации;</w:t>
      </w:r>
    </w:p>
    <w:p w:rsidR="00020327" w:rsidRPr="001439FA" w:rsidRDefault="00020327" w:rsidP="001439FA">
      <w:pPr>
        <w:pStyle w:val="ConsPlusNormal"/>
        <w:ind w:firstLine="540"/>
        <w:jc w:val="both"/>
        <w:rPr>
          <w:sz w:val="22"/>
          <w:szCs w:val="22"/>
        </w:rPr>
      </w:pPr>
      <w:r w:rsidRPr="001439FA">
        <w:rPr>
          <w:sz w:val="22"/>
          <w:szCs w:val="22"/>
        </w:rPr>
        <w:t>д) описание материально-технического обеспечения для проведения профессионального экзамена;</w:t>
      </w:r>
    </w:p>
    <w:p w:rsidR="00020327" w:rsidRPr="001439FA" w:rsidRDefault="00020327" w:rsidP="001439FA">
      <w:pPr>
        <w:pStyle w:val="ConsPlusNormal"/>
        <w:ind w:firstLine="540"/>
        <w:jc w:val="both"/>
        <w:rPr>
          <w:sz w:val="22"/>
          <w:szCs w:val="22"/>
        </w:rPr>
      </w:pPr>
      <w:r w:rsidRPr="001439FA">
        <w:rPr>
          <w:sz w:val="22"/>
          <w:szCs w:val="22"/>
        </w:rPr>
        <w:t>е) требования к кадровому обеспечению для проведения профессионального экзамена;</w:t>
      </w:r>
    </w:p>
    <w:p w:rsidR="00020327" w:rsidRPr="001439FA" w:rsidRDefault="00020327" w:rsidP="001439FA">
      <w:pPr>
        <w:pStyle w:val="ConsPlusNormal"/>
        <w:ind w:firstLine="540"/>
        <w:jc w:val="both"/>
        <w:rPr>
          <w:sz w:val="22"/>
          <w:szCs w:val="22"/>
        </w:rPr>
      </w:pPr>
      <w:r w:rsidRPr="001439FA">
        <w:rPr>
          <w:sz w:val="22"/>
          <w:szCs w:val="22"/>
        </w:rPr>
        <w:t>ж) требования безопасности к проведению профессионального экзамена (при необходимости);</w:t>
      </w:r>
    </w:p>
    <w:p w:rsidR="00020327" w:rsidRPr="001439FA" w:rsidRDefault="00020327" w:rsidP="001439FA">
      <w:pPr>
        <w:pStyle w:val="ConsPlusNormal"/>
        <w:ind w:firstLine="540"/>
        <w:jc w:val="both"/>
        <w:rPr>
          <w:sz w:val="22"/>
          <w:szCs w:val="22"/>
        </w:rPr>
      </w:pPr>
      <w:r w:rsidRPr="001439FA">
        <w:rPr>
          <w:sz w:val="22"/>
          <w:szCs w:val="22"/>
        </w:rPr>
        <w:t>з) задания для теоретического и практического этапа профессионального экзамена и их спецификацию (далее - задание);</w:t>
      </w:r>
    </w:p>
    <w:p w:rsidR="00020327" w:rsidRPr="001439FA" w:rsidRDefault="00020327" w:rsidP="001439FA">
      <w:pPr>
        <w:pStyle w:val="ConsPlusNormal"/>
        <w:ind w:firstLine="540"/>
        <w:jc w:val="both"/>
        <w:rPr>
          <w:sz w:val="22"/>
          <w:szCs w:val="22"/>
        </w:rPr>
      </w:pPr>
      <w:r w:rsidRPr="001439FA">
        <w:rPr>
          <w:sz w:val="22"/>
          <w:szCs w:val="22"/>
        </w:rPr>
        <w:t>и) критерии оценки заданий профессионального экзамена;</w:t>
      </w:r>
    </w:p>
    <w:p w:rsidR="00020327" w:rsidRPr="001439FA" w:rsidRDefault="00020327" w:rsidP="001439FA">
      <w:pPr>
        <w:pStyle w:val="ConsPlusNormal"/>
        <w:ind w:firstLine="540"/>
        <w:jc w:val="both"/>
        <w:rPr>
          <w:sz w:val="22"/>
          <w:szCs w:val="22"/>
        </w:rPr>
      </w:pPr>
      <w:r w:rsidRPr="001439FA">
        <w:rPr>
          <w:sz w:val="22"/>
          <w:szCs w:val="22"/>
        </w:rPr>
        <w:t>к) правила обработки результатов и принятия решения о соответствии квалификации соискателя требованиям к квалификации;</w:t>
      </w:r>
    </w:p>
    <w:p w:rsidR="00020327" w:rsidRPr="001439FA" w:rsidRDefault="00020327" w:rsidP="001439FA">
      <w:pPr>
        <w:pStyle w:val="ConsPlusNormal"/>
        <w:ind w:firstLine="540"/>
        <w:jc w:val="both"/>
        <w:rPr>
          <w:sz w:val="22"/>
          <w:szCs w:val="22"/>
        </w:rPr>
      </w:pPr>
      <w:r w:rsidRPr="001439FA">
        <w:rPr>
          <w:sz w:val="22"/>
          <w:szCs w:val="22"/>
        </w:rPr>
        <w:t>л) перечень нормативных правовых и иных документов, использованных при подготовке комплекта оценочных средств (при наличии).</w:t>
      </w:r>
    </w:p>
    <w:p w:rsidR="00020327" w:rsidRPr="001439FA" w:rsidRDefault="00020327" w:rsidP="001439FA">
      <w:pPr>
        <w:pStyle w:val="ConsPlusNormal"/>
        <w:ind w:firstLine="540"/>
        <w:jc w:val="both"/>
        <w:rPr>
          <w:sz w:val="22"/>
          <w:szCs w:val="22"/>
        </w:rPr>
      </w:pPr>
      <w:r w:rsidRPr="001439FA">
        <w:rPr>
          <w:sz w:val="22"/>
          <w:szCs w:val="22"/>
        </w:rPr>
        <w:t>7. Совет по профессиональным квалификациям (далее - Совет) организует разработку оценочных средств.</w:t>
      </w:r>
    </w:p>
    <w:p w:rsidR="00020327" w:rsidRPr="001439FA" w:rsidRDefault="00020327" w:rsidP="001439FA">
      <w:pPr>
        <w:pStyle w:val="ConsPlusNormal"/>
        <w:ind w:firstLine="540"/>
        <w:jc w:val="both"/>
        <w:rPr>
          <w:sz w:val="22"/>
          <w:szCs w:val="22"/>
        </w:rPr>
      </w:pPr>
      <w:bookmarkStart w:id="1" w:name="Par55"/>
      <w:bookmarkEnd w:id="1"/>
      <w:r w:rsidRPr="001439FA">
        <w:rPr>
          <w:sz w:val="22"/>
          <w:szCs w:val="22"/>
        </w:rPr>
        <w:t>8. В целях разработки и экспертизы оценочных средств Совет привлекает специалистов, имеющих образование и опыт работы по видам деятельности, соответствующим оцениваемым квалификациям, и дополнительное профессиональное образование по вопросам разработки (далее - разработчики оценочных средств) и (или) экспертизы оценочных средств (далее - эксперты), или организации, имеющие таких специалистов.</w:t>
      </w:r>
    </w:p>
    <w:p w:rsidR="00020327" w:rsidRPr="001439FA" w:rsidRDefault="00020327" w:rsidP="001439FA">
      <w:pPr>
        <w:pStyle w:val="ConsPlusNormal"/>
        <w:ind w:firstLine="540"/>
        <w:jc w:val="both"/>
        <w:rPr>
          <w:sz w:val="22"/>
          <w:szCs w:val="22"/>
        </w:rPr>
      </w:pPr>
      <w:r w:rsidRPr="001439FA">
        <w:rPr>
          <w:sz w:val="22"/>
          <w:szCs w:val="22"/>
        </w:rPr>
        <w:t xml:space="preserve">9. Советом, из числа специалистов, указанных в </w:t>
      </w:r>
      <w:hyperlink w:anchor="Par55" w:tooltip="8. В целях разработки и экспертизы оценочных средств Совет привлекает специалистов, имеющих образование и опыт работы по видам деятельности, соответствующим оцениваемым квалификациям, и дополнительное профессиональное образование по вопросам разработки (далее - разработчики оценочных средств) и (или) экспертизы оценочных средств (далее - эксперты), или организации, имеющие таких специалистов." w:history="1">
        <w:r w:rsidRPr="001439FA">
          <w:rPr>
            <w:sz w:val="22"/>
            <w:szCs w:val="22"/>
          </w:rPr>
          <w:t>пункте 8</w:t>
        </w:r>
      </w:hyperlink>
      <w:r w:rsidRPr="001439FA">
        <w:rPr>
          <w:sz w:val="22"/>
          <w:szCs w:val="22"/>
        </w:rPr>
        <w:t xml:space="preserve"> настоящего Положения, создаются рабочие группы по разработке оценочных средств и их экспертизе.</w:t>
      </w:r>
    </w:p>
    <w:p w:rsidR="00020327" w:rsidRPr="001439FA" w:rsidRDefault="00020327" w:rsidP="001439FA">
      <w:pPr>
        <w:pStyle w:val="ConsPlusNormal"/>
        <w:ind w:firstLine="540"/>
        <w:jc w:val="both"/>
        <w:rPr>
          <w:sz w:val="22"/>
          <w:szCs w:val="22"/>
        </w:rPr>
      </w:pPr>
      <w:r w:rsidRPr="001439FA">
        <w:rPr>
          <w:sz w:val="22"/>
          <w:szCs w:val="22"/>
        </w:rPr>
        <w:t>Количественный состав рабочих групп не может быть менее трех человек.</w:t>
      </w:r>
    </w:p>
    <w:p w:rsidR="00020327" w:rsidRPr="001439FA" w:rsidRDefault="00020327" w:rsidP="001439FA">
      <w:pPr>
        <w:pStyle w:val="ConsPlusNormal"/>
        <w:ind w:firstLine="540"/>
        <w:jc w:val="both"/>
        <w:rPr>
          <w:sz w:val="22"/>
          <w:szCs w:val="22"/>
        </w:rPr>
      </w:pPr>
      <w:r w:rsidRPr="001439FA">
        <w:rPr>
          <w:sz w:val="22"/>
          <w:szCs w:val="22"/>
        </w:rPr>
        <w:t>Персональный состав разработчиков оценочных средств и экспертов утверждается решением Совета, в котором указываются сведения о квалификации разработчиков оценочных средств и экспертов (образование и опыт работы).</w:t>
      </w:r>
    </w:p>
    <w:p w:rsidR="00020327" w:rsidRPr="001439FA" w:rsidRDefault="00020327" w:rsidP="001439FA">
      <w:pPr>
        <w:pStyle w:val="ConsPlusNormal"/>
        <w:ind w:firstLine="540"/>
        <w:jc w:val="both"/>
        <w:rPr>
          <w:sz w:val="22"/>
          <w:szCs w:val="22"/>
        </w:rPr>
      </w:pPr>
      <w:r w:rsidRPr="001439FA">
        <w:rPr>
          <w:sz w:val="22"/>
          <w:szCs w:val="22"/>
        </w:rPr>
        <w:t>Специалисты, осуществлявшие разработку оценочных средств, не могут участвовать в экспертизе соответствующих оценочных средств.</w:t>
      </w:r>
    </w:p>
    <w:p w:rsidR="00020327" w:rsidRPr="001439FA" w:rsidRDefault="00020327" w:rsidP="001439FA">
      <w:pPr>
        <w:pStyle w:val="ConsPlusNormal"/>
        <w:ind w:firstLine="540"/>
        <w:jc w:val="both"/>
        <w:rPr>
          <w:sz w:val="22"/>
          <w:szCs w:val="22"/>
        </w:rPr>
      </w:pPr>
      <w:r w:rsidRPr="001439FA">
        <w:rPr>
          <w:sz w:val="22"/>
          <w:szCs w:val="22"/>
        </w:rPr>
        <w:t>10. Разработка оценочных средств включает следующие этапы:</w:t>
      </w:r>
    </w:p>
    <w:p w:rsidR="00020327" w:rsidRPr="001439FA" w:rsidRDefault="00020327" w:rsidP="001439FA">
      <w:pPr>
        <w:pStyle w:val="ConsPlusNormal"/>
        <w:ind w:firstLine="540"/>
        <w:jc w:val="both"/>
        <w:rPr>
          <w:sz w:val="22"/>
          <w:szCs w:val="22"/>
        </w:rPr>
      </w:pPr>
      <w:r w:rsidRPr="001439FA">
        <w:rPr>
          <w:sz w:val="22"/>
          <w:szCs w:val="22"/>
        </w:rPr>
        <w:t>а) проведение анализа нормативных правовых и иных документов, регулирующих оцениваемую квалификацию (при наличии);</w:t>
      </w:r>
    </w:p>
    <w:p w:rsidR="00020327" w:rsidRPr="001439FA" w:rsidRDefault="00020327" w:rsidP="001439FA">
      <w:pPr>
        <w:pStyle w:val="ConsPlusNormal"/>
        <w:ind w:firstLine="540"/>
        <w:jc w:val="both"/>
        <w:rPr>
          <w:sz w:val="22"/>
          <w:szCs w:val="22"/>
        </w:rPr>
      </w:pPr>
      <w:r w:rsidRPr="001439FA">
        <w:rPr>
          <w:sz w:val="22"/>
          <w:szCs w:val="22"/>
        </w:rPr>
        <w:t xml:space="preserve">б) определение состава заданий оценочного средства путем выбора одного или нескольких типов для теоретического и практического этапов профессионального экзамена из вариантов, предусмотренных структурой оценочных средств согласно </w:t>
      </w:r>
      <w:hyperlink w:anchor="Par96" w:tooltip="                        Структура оценочных средств" w:history="1">
        <w:r w:rsidRPr="001439FA">
          <w:rPr>
            <w:sz w:val="22"/>
            <w:szCs w:val="22"/>
          </w:rPr>
          <w:t>приложению</w:t>
        </w:r>
      </w:hyperlink>
      <w:r w:rsidRPr="001439FA">
        <w:rPr>
          <w:sz w:val="22"/>
          <w:szCs w:val="22"/>
        </w:rPr>
        <w:t xml:space="preserve"> к настоящему Положению;</w:t>
      </w:r>
    </w:p>
    <w:p w:rsidR="00020327" w:rsidRPr="001439FA" w:rsidRDefault="00020327" w:rsidP="001439FA">
      <w:pPr>
        <w:pStyle w:val="ConsPlusNormal"/>
        <w:ind w:firstLine="540"/>
        <w:jc w:val="both"/>
        <w:rPr>
          <w:sz w:val="22"/>
          <w:szCs w:val="22"/>
        </w:rPr>
      </w:pPr>
      <w:r w:rsidRPr="001439FA">
        <w:rPr>
          <w:sz w:val="22"/>
          <w:szCs w:val="22"/>
        </w:rPr>
        <w:t>в) определение требований безопасности к проведению профессионального экзамена (при необходимости);</w:t>
      </w:r>
    </w:p>
    <w:p w:rsidR="00020327" w:rsidRPr="001439FA" w:rsidRDefault="00020327" w:rsidP="001439FA">
      <w:pPr>
        <w:pStyle w:val="ConsPlusNormal"/>
        <w:ind w:firstLine="540"/>
        <w:jc w:val="both"/>
        <w:rPr>
          <w:sz w:val="22"/>
          <w:szCs w:val="22"/>
        </w:rPr>
      </w:pPr>
      <w:r w:rsidRPr="001439FA">
        <w:rPr>
          <w:sz w:val="22"/>
          <w:szCs w:val="22"/>
        </w:rPr>
        <w:t>г) установление требований к материально-техническим ресурсам, необходимым для проведения профессионального экзамена;</w:t>
      </w:r>
    </w:p>
    <w:p w:rsidR="00020327" w:rsidRPr="001439FA" w:rsidRDefault="00020327" w:rsidP="001439FA">
      <w:pPr>
        <w:pStyle w:val="ConsPlusNormal"/>
        <w:ind w:firstLine="540"/>
        <w:jc w:val="both"/>
        <w:rPr>
          <w:sz w:val="22"/>
          <w:szCs w:val="22"/>
        </w:rPr>
      </w:pPr>
      <w:r w:rsidRPr="001439FA">
        <w:rPr>
          <w:sz w:val="22"/>
          <w:szCs w:val="22"/>
        </w:rPr>
        <w:t>д) установление требований к кадровому обеспечению для проведения профессионального экзамена;</w:t>
      </w:r>
    </w:p>
    <w:p w:rsidR="00020327" w:rsidRPr="001439FA" w:rsidRDefault="00020327" w:rsidP="001439FA">
      <w:pPr>
        <w:pStyle w:val="ConsPlusNormal"/>
        <w:ind w:firstLine="540"/>
        <w:jc w:val="both"/>
        <w:rPr>
          <w:sz w:val="22"/>
          <w:szCs w:val="22"/>
        </w:rPr>
      </w:pPr>
      <w:r w:rsidRPr="001439FA">
        <w:rPr>
          <w:sz w:val="22"/>
          <w:szCs w:val="22"/>
        </w:rPr>
        <w:t>е) разработка заданий и критериев для оценки их выполнения для теоретического этапа профессионального экзамена;</w:t>
      </w:r>
    </w:p>
    <w:p w:rsidR="00020327" w:rsidRPr="001439FA" w:rsidRDefault="00020327" w:rsidP="001439FA">
      <w:pPr>
        <w:pStyle w:val="ConsPlusNormal"/>
        <w:ind w:firstLine="540"/>
        <w:jc w:val="both"/>
        <w:rPr>
          <w:sz w:val="22"/>
          <w:szCs w:val="22"/>
        </w:rPr>
      </w:pPr>
      <w:r w:rsidRPr="001439FA">
        <w:rPr>
          <w:sz w:val="22"/>
          <w:szCs w:val="22"/>
        </w:rPr>
        <w:t>ж) разработка заданий и критериев для оценки их выполнения для практического этапа профессионального экзамена;</w:t>
      </w:r>
    </w:p>
    <w:p w:rsidR="00020327" w:rsidRPr="001439FA" w:rsidRDefault="00020327" w:rsidP="001439FA">
      <w:pPr>
        <w:pStyle w:val="ConsPlusNormal"/>
        <w:ind w:firstLine="540"/>
        <w:jc w:val="both"/>
        <w:rPr>
          <w:sz w:val="22"/>
          <w:szCs w:val="22"/>
        </w:rPr>
      </w:pPr>
      <w:r w:rsidRPr="001439FA">
        <w:rPr>
          <w:sz w:val="22"/>
          <w:szCs w:val="22"/>
        </w:rPr>
        <w:t>з) экспертиза оценочных средств.</w:t>
      </w:r>
    </w:p>
    <w:p w:rsidR="00020327" w:rsidRPr="001439FA" w:rsidRDefault="00020327" w:rsidP="001439FA">
      <w:pPr>
        <w:pStyle w:val="ConsPlusNormal"/>
        <w:ind w:firstLine="540"/>
        <w:jc w:val="both"/>
        <w:rPr>
          <w:sz w:val="22"/>
          <w:szCs w:val="22"/>
        </w:rPr>
      </w:pPr>
      <w:r w:rsidRPr="001439FA">
        <w:rPr>
          <w:sz w:val="22"/>
          <w:szCs w:val="22"/>
        </w:rPr>
        <w:t>11. Разработанные оценочные средства проходят экспертизу, по результатам которой оформляется заключение.</w:t>
      </w:r>
    </w:p>
    <w:p w:rsidR="00020327" w:rsidRPr="001439FA" w:rsidRDefault="00020327" w:rsidP="001439FA">
      <w:pPr>
        <w:pStyle w:val="ConsPlusNormal"/>
        <w:ind w:firstLine="540"/>
        <w:jc w:val="both"/>
        <w:rPr>
          <w:sz w:val="22"/>
          <w:szCs w:val="22"/>
        </w:rPr>
      </w:pPr>
      <w:r w:rsidRPr="001439FA">
        <w:rPr>
          <w:sz w:val="22"/>
          <w:szCs w:val="22"/>
        </w:rPr>
        <w:t>12. Заключение должно содержать экспертную оценку:</w:t>
      </w:r>
    </w:p>
    <w:p w:rsidR="00020327" w:rsidRPr="001439FA" w:rsidRDefault="00020327" w:rsidP="001439FA">
      <w:pPr>
        <w:pStyle w:val="ConsPlusNormal"/>
        <w:ind w:firstLine="540"/>
        <w:jc w:val="both"/>
        <w:rPr>
          <w:sz w:val="22"/>
          <w:szCs w:val="22"/>
        </w:rPr>
      </w:pPr>
      <w:r w:rsidRPr="001439FA">
        <w:rPr>
          <w:sz w:val="22"/>
          <w:szCs w:val="22"/>
        </w:rPr>
        <w:t>а) соответствия разработанного оценочного средства установленной структуре оценочного средства;</w:t>
      </w:r>
    </w:p>
    <w:p w:rsidR="00020327" w:rsidRPr="001439FA" w:rsidRDefault="00020327" w:rsidP="001439FA">
      <w:pPr>
        <w:pStyle w:val="ConsPlusNormal"/>
        <w:ind w:firstLine="540"/>
        <w:jc w:val="both"/>
        <w:rPr>
          <w:sz w:val="22"/>
          <w:szCs w:val="22"/>
        </w:rPr>
      </w:pPr>
      <w:r w:rsidRPr="001439FA">
        <w:rPr>
          <w:sz w:val="22"/>
          <w:szCs w:val="22"/>
        </w:rPr>
        <w:t>б) полноты и достаточности заданий, включенных в теоретический и практический этапы профессионального экзамена, для принятия решения о соответствии квалификации соискателя (уровня знаний, умений, профессиональных навыков и опыта работы) соответствующим требованиям к квалификации;</w:t>
      </w:r>
    </w:p>
    <w:p w:rsidR="00020327" w:rsidRPr="001439FA" w:rsidRDefault="00020327" w:rsidP="001439FA">
      <w:pPr>
        <w:pStyle w:val="ConsPlusNormal"/>
        <w:ind w:firstLine="540"/>
        <w:jc w:val="both"/>
        <w:rPr>
          <w:sz w:val="22"/>
          <w:szCs w:val="22"/>
        </w:rPr>
      </w:pPr>
      <w:r w:rsidRPr="001439FA">
        <w:rPr>
          <w:sz w:val="22"/>
          <w:szCs w:val="22"/>
        </w:rPr>
        <w:t>в) критериев оценки полноты и правильности выполнения трудовых действий, трудовых функций и демонстрации необходимых умений и знаний соискателем и правил обработки результатов профессионального экзамена;</w:t>
      </w:r>
    </w:p>
    <w:p w:rsidR="00020327" w:rsidRPr="001439FA" w:rsidRDefault="00020327" w:rsidP="001439FA">
      <w:pPr>
        <w:pStyle w:val="ConsPlusNormal"/>
        <w:ind w:firstLine="540"/>
        <w:jc w:val="both"/>
        <w:rPr>
          <w:sz w:val="22"/>
          <w:szCs w:val="22"/>
        </w:rPr>
      </w:pPr>
      <w:r w:rsidRPr="001439FA">
        <w:rPr>
          <w:sz w:val="22"/>
          <w:szCs w:val="22"/>
        </w:rPr>
        <w:t>г) соответствия требований к материально-техническому и кадровому обеспечению оценочных мероприятий установленным заданиям;</w:t>
      </w:r>
    </w:p>
    <w:p w:rsidR="00020327" w:rsidRPr="001439FA" w:rsidRDefault="00020327" w:rsidP="001439FA">
      <w:pPr>
        <w:pStyle w:val="ConsPlusNormal"/>
        <w:ind w:firstLine="540"/>
        <w:jc w:val="both"/>
        <w:rPr>
          <w:sz w:val="22"/>
          <w:szCs w:val="22"/>
        </w:rPr>
      </w:pPr>
      <w:r w:rsidRPr="001439FA">
        <w:rPr>
          <w:sz w:val="22"/>
          <w:szCs w:val="22"/>
        </w:rPr>
        <w:t>д) достаточности требований безопасности к проведению оценочных мероприятий.</w:t>
      </w:r>
    </w:p>
    <w:p w:rsidR="00020327" w:rsidRPr="001439FA" w:rsidRDefault="00020327" w:rsidP="001439FA">
      <w:pPr>
        <w:pStyle w:val="ConsPlusNormal"/>
        <w:ind w:firstLine="540"/>
        <w:jc w:val="both"/>
        <w:rPr>
          <w:sz w:val="22"/>
          <w:szCs w:val="22"/>
        </w:rPr>
      </w:pPr>
      <w:r w:rsidRPr="001439FA">
        <w:rPr>
          <w:sz w:val="22"/>
          <w:szCs w:val="22"/>
        </w:rPr>
        <w:t>13. Совет утверждает оценочные средства с учетом результатов их экспертизы.</w:t>
      </w:r>
    </w:p>
    <w:p w:rsidR="00020327" w:rsidRPr="001439FA" w:rsidRDefault="00020327" w:rsidP="001439FA">
      <w:pPr>
        <w:pStyle w:val="ConsPlusNormal"/>
        <w:ind w:firstLine="540"/>
        <w:jc w:val="both"/>
        <w:rPr>
          <w:sz w:val="22"/>
          <w:szCs w:val="22"/>
        </w:rPr>
      </w:pPr>
      <w:r w:rsidRPr="001439FA">
        <w:rPr>
          <w:sz w:val="22"/>
          <w:szCs w:val="22"/>
        </w:rPr>
        <w:t>14. Совет:</w:t>
      </w:r>
    </w:p>
    <w:p w:rsidR="00020327" w:rsidRPr="001439FA" w:rsidRDefault="00020327" w:rsidP="001439FA">
      <w:pPr>
        <w:pStyle w:val="ConsPlusNormal"/>
        <w:ind w:firstLine="540"/>
        <w:jc w:val="both"/>
        <w:rPr>
          <w:sz w:val="22"/>
          <w:szCs w:val="22"/>
        </w:rPr>
      </w:pPr>
      <w:r w:rsidRPr="001439FA">
        <w:rPr>
          <w:sz w:val="22"/>
          <w:szCs w:val="22"/>
        </w:rPr>
        <w:t>а) размещает на своем официальном сайте в информационно-телекоммуникационной сети "Интернет" примеры заданий, входящих в состав оценочных средств;</w:t>
      </w:r>
    </w:p>
    <w:p w:rsidR="00020327" w:rsidRPr="001439FA" w:rsidRDefault="00020327" w:rsidP="001439FA">
      <w:pPr>
        <w:pStyle w:val="ConsPlusNormal"/>
        <w:ind w:firstLine="540"/>
        <w:jc w:val="both"/>
        <w:rPr>
          <w:sz w:val="22"/>
          <w:szCs w:val="22"/>
        </w:rPr>
      </w:pPr>
      <w:r w:rsidRPr="001439FA">
        <w:rPr>
          <w:sz w:val="22"/>
          <w:szCs w:val="22"/>
        </w:rPr>
        <w:t>б) направляет сведения об утвержденных оценочных средствах в Национальное агентство для внесения в реестр.</w:t>
      </w:r>
    </w:p>
    <w:p w:rsidR="00020327" w:rsidRPr="001439FA" w:rsidRDefault="00020327" w:rsidP="001439FA">
      <w:pPr>
        <w:pStyle w:val="ConsPlusNormal"/>
        <w:ind w:firstLine="540"/>
        <w:jc w:val="both"/>
        <w:rPr>
          <w:sz w:val="22"/>
          <w:szCs w:val="22"/>
        </w:rPr>
      </w:pPr>
      <w:r w:rsidRPr="001439FA">
        <w:rPr>
          <w:sz w:val="22"/>
          <w:szCs w:val="22"/>
        </w:rPr>
        <w:t>15. Совет обеспечивает хранение заключений в бумажном и (или) электронном виде не менее двух лет после утверждения оценочного средства.</w:t>
      </w:r>
    </w:p>
    <w:p w:rsidR="00020327" w:rsidRPr="001439FA" w:rsidRDefault="00020327" w:rsidP="001439FA">
      <w:pPr>
        <w:pStyle w:val="ConsPlusNormal"/>
        <w:ind w:firstLine="540"/>
        <w:jc w:val="both"/>
        <w:rPr>
          <w:sz w:val="22"/>
          <w:szCs w:val="22"/>
        </w:rPr>
      </w:pPr>
      <w:r w:rsidRPr="001439FA">
        <w:rPr>
          <w:sz w:val="22"/>
          <w:szCs w:val="22"/>
        </w:rPr>
        <w:t>16. Организационную, методическую и экспертно-аналитическую поддержку деятельности по разработке оценочных средств осуществляет Национальное агентство.</w:t>
      </w:r>
    </w:p>
    <w:p w:rsidR="00020327" w:rsidRPr="001439FA" w:rsidRDefault="00020327" w:rsidP="001439FA">
      <w:pPr>
        <w:pStyle w:val="ConsPlusNormal"/>
        <w:jc w:val="both"/>
        <w:rPr>
          <w:sz w:val="22"/>
          <w:szCs w:val="22"/>
        </w:rPr>
      </w:pPr>
    </w:p>
    <w:p w:rsidR="00020327" w:rsidRPr="001439FA" w:rsidRDefault="00020327" w:rsidP="001439FA">
      <w:pPr>
        <w:pStyle w:val="ConsPlusNormal"/>
        <w:jc w:val="right"/>
        <w:outlineLvl w:val="1"/>
        <w:rPr>
          <w:sz w:val="22"/>
          <w:szCs w:val="22"/>
        </w:rPr>
      </w:pPr>
      <w:r w:rsidRPr="001439FA">
        <w:rPr>
          <w:sz w:val="22"/>
          <w:szCs w:val="22"/>
        </w:rPr>
        <w:t>Приложение</w:t>
      </w:r>
    </w:p>
    <w:p w:rsidR="00020327" w:rsidRPr="001439FA" w:rsidRDefault="00020327" w:rsidP="001439FA">
      <w:pPr>
        <w:pStyle w:val="ConsPlusNormal"/>
        <w:jc w:val="right"/>
        <w:rPr>
          <w:sz w:val="22"/>
          <w:szCs w:val="22"/>
        </w:rPr>
      </w:pPr>
      <w:r w:rsidRPr="001439FA">
        <w:rPr>
          <w:sz w:val="22"/>
          <w:szCs w:val="22"/>
        </w:rPr>
        <w:t>к Положению о разработке оценочных</w:t>
      </w:r>
    </w:p>
    <w:p w:rsidR="00020327" w:rsidRPr="001439FA" w:rsidRDefault="00020327" w:rsidP="001439FA">
      <w:pPr>
        <w:pStyle w:val="ConsPlusNormal"/>
        <w:jc w:val="right"/>
        <w:rPr>
          <w:sz w:val="22"/>
          <w:szCs w:val="22"/>
        </w:rPr>
      </w:pPr>
      <w:r w:rsidRPr="001439FA">
        <w:rPr>
          <w:sz w:val="22"/>
          <w:szCs w:val="22"/>
        </w:rPr>
        <w:t>средств для проведения независимой</w:t>
      </w:r>
    </w:p>
    <w:p w:rsidR="00020327" w:rsidRPr="001439FA" w:rsidRDefault="00020327" w:rsidP="001439FA">
      <w:pPr>
        <w:pStyle w:val="ConsPlusNormal"/>
        <w:jc w:val="right"/>
        <w:rPr>
          <w:sz w:val="22"/>
          <w:szCs w:val="22"/>
        </w:rPr>
      </w:pPr>
      <w:r w:rsidRPr="001439FA">
        <w:rPr>
          <w:sz w:val="22"/>
          <w:szCs w:val="22"/>
        </w:rPr>
        <w:t>оценки квалификации, утвержденному</w:t>
      </w:r>
    </w:p>
    <w:p w:rsidR="00020327" w:rsidRPr="001439FA" w:rsidRDefault="00020327" w:rsidP="001439FA">
      <w:pPr>
        <w:pStyle w:val="ConsPlusNormal"/>
        <w:jc w:val="right"/>
        <w:rPr>
          <w:sz w:val="22"/>
          <w:szCs w:val="22"/>
        </w:rPr>
      </w:pPr>
      <w:r w:rsidRPr="001439FA">
        <w:rPr>
          <w:sz w:val="22"/>
          <w:szCs w:val="22"/>
        </w:rPr>
        <w:t>приказом Министерства труда</w:t>
      </w:r>
    </w:p>
    <w:p w:rsidR="00020327" w:rsidRPr="001439FA" w:rsidRDefault="00020327" w:rsidP="001439FA">
      <w:pPr>
        <w:pStyle w:val="ConsPlusNormal"/>
        <w:jc w:val="right"/>
        <w:rPr>
          <w:sz w:val="22"/>
          <w:szCs w:val="22"/>
        </w:rPr>
      </w:pPr>
      <w:r w:rsidRPr="001439FA">
        <w:rPr>
          <w:sz w:val="22"/>
          <w:szCs w:val="22"/>
        </w:rPr>
        <w:t>и социальной защиты</w:t>
      </w:r>
    </w:p>
    <w:p w:rsidR="00020327" w:rsidRPr="001439FA" w:rsidRDefault="00020327" w:rsidP="001439FA">
      <w:pPr>
        <w:pStyle w:val="ConsPlusNormal"/>
        <w:jc w:val="right"/>
        <w:rPr>
          <w:sz w:val="22"/>
          <w:szCs w:val="22"/>
        </w:rPr>
      </w:pPr>
      <w:r w:rsidRPr="001439FA">
        <w:rPr>
          <w:sz w:val="22"/>
          <w:szCs w:val="22"/>
        </w:rPr>
        <w:t>Российской Федерации</w:t>
      </w:r>
    </w:p>
    <w:p w:rsidR="00020327" w:rsidRPr="001439FA" w:rsidRDefault="00020327" w:rsidP="001439FA">
      <w:pPr>
        <w:pStyle w:val="ConsPlusNormal"/>
        <w:jc w:val="right"/>
        <w:rPr>
          <w:sz w:val="22"/>
          <w:szCs w:val="22"/>
        </w:rPr>
      </w:pPr>
      <w:r w:rsidRPr="001439FA">
        <w:rPr>
          <w:sz w:val="22"/>
          <w:szCs w:val="22"/>
        </w:rPr>
        <w:t xml:space="preserve">от 1 ноября </w:t>
      </w:r>
      <w:smartTag w:uri="urn:schemas-microsoft-com:office:smarttags" w:element="metricconverter">
        <w:smartTagPr>
          <w:attr w:name="ProductID" w:val="2016 г"/>
        </w:smartTagPr>
        <w:r w:rsidRPr="001439FA">
          <w:rPr>
            <w:sz w:val="22"/>
            <w:szCs w:val="22"/>
          </w:rPr>
          <w:t>2016 г</w:t>
        </w:r>
      </w:smartTag>
      <w:r w:rsidRPr="001439FA">
        <w:rPr>
          <w:sz w:val="22"/>
          <w:szCs w:val="22"/>
        </w:rPr>
        <w:t>. N 601н</w:t>
      </w:r>
    </w:p>
    <w:p w:rsidR="00020327" w:rsidRPr="001439FA" w:rsidRDefault="00020327" w:rsidP="001439FA">
      <w:pPr>
        <w:pStyle w:val="ConsPlusNormal"/>
        <w:jc w:val="both"/>
        <w:rPr>
          <w:sz w:val="22"/>
          <w:szCs w:val="22"/>
        </w:rPr>
      </w:pPr>
    </w:p>
    <w:p w:rsidR="00020327" w:rsidRPr="001439FA" w:rsidRDefault="00020327" w:rsidP="001439FA">
      <w:pPr>
        <w:pStyle w:val="ConsPlusNonformat"/>
        <w:jc w:val="both"/>
        <w:rPr>
          <w:sz w:val="22"/>
          <w:szCs w:val="22"/>
        </w:rPr>
      </w:pPr>
      <w:bookmarkStart w:id="2" w:name="Par96"/>
      <w:bookmarkEnd w:id="2"/>
      <w:r w:rsidRPr="001439FA">
        <w:rPr>
          <w:sz w:val="22"/>
          <w:szCs w:val="22"/>
        </w:rPr>
        <w:t xml:space="preserve">                        Структура оценочных средств</w:t>
      </w:r>
    </w:p>
    <w:p w:rsidR="00020327" w:rsidRPr="001439FA" w:rsidRDefault="00020327" w:rsidP="001439FA">
      <w:pPr>
        <w:pStyle w:val="ConsPlusNonformat"/>
        <w:jc w:val="both"/>
      </w:pPr>
    </w:p>
    <w:p w:rsidR="00020327" w:rsidRPr="001439FA" w:rsidRDefault="00020327" w:rsidP="001439FA">
      <w:pPr>
        <w:pStyle w:val="ConsPlusNonformat"/>
        <w:jc w:val="both"/>
      </w:pPr>
      <w:r w:rsidRPr="001439FA">
        <w:t>1. Наименование квалификации и уровень квалификации: ______________________</w:t>
      </w:r>
    </w:p>
    <w:p w:rsidR="00020327" w:rsidRPr="001439FA" w:rsidRDefault="00020327" w:rsidP="001439FA">
      <w:pPr>
        <w:pStyle w:val="ConsPlusNonformat"/>
        <w:jc w:val="both"/>
      </w:pPr>
      <w:r w:rsidRPr="001439FA">
        <w:t>___________________________________________________________________________</w:t>
      </w:r>
    </w:p>
    <w:p w:rsidR="00020327" w:rsidRPr="001439FA" w:rsidRDefault="00020327" w:rsidP="001439FA">
      <w:pPr>
        <w:pStyle w:val="ConsPlusNonformat"/>
        <w:jc w:val="both"/>
      </w:pPr>
      <w:r w:rsidRPr="001439FA">
        <w:t xml:space="preserve">       (указываются в соответствии с профессиональным стандартом или</w:t>
      </w:r>
    </w:p>
    <w:p w:rsidR="00020327" w:rsidRPr="001439FA" w:rsidRDefault="00020327" w:rsidP="001439FA">
      <w:pPr>
        <w:pStyle w:val="ConsPlusNonformat"/>
        <w:jc w:val="both"/>
      </w:pPr>
      <w:r w:rsidRPr="001439FA">
        <w:t xml:space="preserve">   квалификационными требованиями, установленными федеральными законами</w:t>
      </w:r>
    </w:p>
    <w:p w:rsidR="00020327" w:rsidRPr="001439FA" w:rsidRDefault="00020327" w:rsidP="001439FA">
      <w:pPr>
        <w:pStyle w:val="ConsPlusNonformat"/>
        <w:jc w:val="both"/>
      </w:pPr>
      <w:r w:rsidRPr="001439FA">
        <w:t xml:space="preserve">        и иными нормативными правовыми актами Российской Федерации)</w:t>
      </w:r>
    </w:p>
    <w:p w:rsidR="00020327" w:rsidRPr="001439FA" w:rsidRDefault="00020327" w:rsidP="001439FA">
      <w:pPr>
        <w:pStyle w:val="ConsPlusNonformat"/>
        <w:jc w:val="both"/>
      </w:pPr>
    </w:p>
    <w:p w:rsidR="00020327" w:rsidRPr="001439FA" w:rsidRDefault="00020327" w:rsidP="001439FA">
      <w:pPr>
        <w:pStyle w:val="ConsPlusNonformat"/>
        <w:jc w:val="both"/>
      </w:pPr>
      <w:r w:rsidRPr="001439FA">
        <w:t>2. Номер квалификации: ____________________________________________________</w:t>
      </w:r>
    </w:p>
    <w:p w:rsidR="00020327" w:rsidRPr="001439FA" w:rsidRDefault="00020327" w:rsidP="001439FA">
      <w:pPr>
        <w:pStyle w:val="ConsPlusNonformat"/>
        <w:jc w:val="both"/>
      </w:pPr>
      <w:r w:rsidRPr="001439FA">
        <w:t xml:space="preserve">                       (номер квалификации в реестре сведений о проведении</w:t>
      </w:r>
    </w:p>
    <w:p w:rsidR="00020327" w:rsidRPr="001439FA" w:rsidRDefault="00020327" w:rsidP="001439FA">
      <w:pPr>
        <w:pStyle w:val="ConsPlusNonformat"/>
        <w:jc w:val="both"/>
      </w:pPr>
      <w:r w:rsidRPr="001439FA">
        <w:t xml:space="preserve">                                 независимой оценки квалификации)</w:t>
      </w:r>
    </w:p>
    <w:p w:rsidR="00020327" w:rsidRPr="001439FA" w:rsidRDefault="00020327" w:rsidP="001439FA">
      <w:pPr>
        <w:pStyle w:val="ConsPlusNonformat"/>
        <w:jc w:val="both"/>
      </w:pPr>
    </w:p>
    <w:p w:rsidR="00020327" w:rsidRPr="001439FA" w:rsidRDefault="00020327" w:rsidP="001439FA">
      <w:pPr>
        <w:pStyle w:val="ConsPlusNonformat"/>
        <w:jc w:val="both"/>
      </w:pPr>
      <w:r w:rsidRPr="001439FA">
        <w:t>3. Профессиональный стандарт или квалификационные требования, установленные</w:t>
      </w:r>
    </w:p>
    <w:p w:rsidR="00020327" w:rsidRPr="001439FA" w:rsidRDefault="00020327" w:rsidP="001439FA">
      <w:pPr>
        <w:pStyle w:val="ConsPlusNonformat"/>
        <w:jc w:val="both"/>
      </w:pPr>
      <w:r w:rsidRPr="001439FA">
        <w:t>федеральными  законами  и  иными  нормативными  правовыми актами Российской</w:t>
      </w:r>
    </w:p>
    <w:p w:rsidR="00020327" w:rsidRPr="001439FA" w:rsidRDefault="00020327" w:rsidP="001439FA">
      <w:pPr>
        <w:pStyle w:val="ConsPlusNonformat"/>
        <w:jc w:val="both"/>
      </w:pPr>
      <w:r w:rsidRPr="001439FA">
        <w:t>Федерации (далее - требования к квалификации): ____________________________</w:t>
      </w:r>
    </w:p>
    <w:p w:rsidR="00020327" w:rsidRPr="001439FA" w:rsidRDefault="00020327" w:rsidP="001439FA">
      <w:pPr>
        <w:pStyle w:val="ConsPlusNonformat"/>
        <w:jc w:val="both"/>
      </w:pPr>
      <w:r w:rsidRPr="001439FA">
        <w:t xml:space="preserve">                                                   (наименование и код</w:t>
      </w:r>
    </w:p>
    <w:p w:rsidR="00020327" w:rsidRPr="001439FA" w:rsidRDefault="00020327" w:rsidP="001439FA">
      <w:pPr>
        <w:pStyle w:val="ConsPlusNonformat"/>
        <w:jc w:val="both"/>
      </w:pPr>
      <w:r w:rsidRPr="001439FA">
        <w:t>___________________________________________________________________________</w:t>
      </w:r>
    </w:p>
    <w:p w:rsidR="00020327" w:rsidRPr="001439FA" w:rsidRDefault="00020327" w:rsidP="001439FA">
      <w:pPr>
        <w:pStyle w:val="ConsPlusNonformat"/>
        <w:jc w:val="both"/>
      </w:pPr>
      <w:r w:rsidRPr="001439FA">
        <w:t xml:space="preserve">   профессионального стандарта либо наименование и реквизиты документов,</w:t>
      </w:r>
    </w:p>
    <w:p w:rsidR="00020327" w:rsidRPr="001439FA" w:rsidRDefault="00020327" w:rsidP="001439FA">
      <w:pPr>
        <w:pStyle w:val="ConsPlusNonformat"/>
        <w:jc w:val="both"/>
      </w:pPr>
      <w:r w:rsidRPr="001439FA">
        <w:t xml:space="preserve">               устанавливающих квалификационные требования)</w:t>
      </w:r>
    </w:p>
    <w:p w:rsidR="00020327" w:rsidRPr="001439FA" w:rsidRDefault="00020327" w:rsidP="001439FA">
      <w:pPr>
        <w:pStyle w:val="ConsPlusNonformat"/>
        <w:jc w:val="both"/>
      </w:pPr>
    </w:p>
    <w:p w:rsidR="00020327" w:rsidRPr="001439FA" w:rsidRDefault="00020327" w:rsidP="001439FA">
      <w:pPr>
        <w:pStyle w:val="ConsPlusNonformat"/>
        <w:jc w:val="both"/>
      </w:pPr>
      <w:r w:rsidRPr="001439FA">
        <w:t>4. Вид профессиональной деятельности: _____________________________________</w:t>
      </w:r>
    </w:p>
    <w:p w:rsidR="00020327" w:rsidRPr="001439FA" w:rsidRDefault="00020327" w:rsidP="001439FA">
      <w:pPr>
        <w:pStyle w:val="ConsPlusNonformat"/>
        <w:jc w:val="both"/>
      </w:pPr>
      <w:r w:rsidRPr="001439FA">
        <w:t xml:space="preserve">                                          (по реестру профессиональных</w:t>
      </w:r>
    </w:p>
    <w:p w:rsidR="00020327" w:rsidRPr="001439FA" w:rsidRDefault="00020327" w:rsidP="001439FA">
      <w:pPr>
        <w:pStyle w:val="ConsPlusNonformat"/>
        <w:jc w:val="both"/>
      </w:pPr>
      <w:r w:rsidRPr="001439FA">
        <w:t xml:space="preserve">                                                   стандартов)</w:t>
      </w:r>
    </w:p>
    <w:p w:rsidR="00020327" w:rsidRDefault="00020327" w:rsidP="001439FA">
      <w:pPr>
        <w:pStyle w:val="ConsPlusNonformat"/>
        <w:jc w:val="both"/>
      </w:pPr>
    </w:p>
    <w:p w:rsidR="00020327" w:rsidRDefault="00020327" w:rsidP="001439FA">
      <w:pPr>
        <w:pStyle w:val="ConsPlusNonformat"/>
        <w:jc w:val="both"/>
      </w:pPr>
    </w:p>
    <w:p w:rsidR="00020327" w:rsidRDefault="00020327" w:rsidP="001439FA">
      <w:pPr>
        <w:pStyle w:val="ConsPlusNonformat"/>
        <w:jc w:val="both"/>
      </w:pPr>
    </w:p>
    <w:p w:rsidR="00020327" w:rsidRDefault="00020327" w:rsidP="001439FA">
      <w:pPr>
        <w:pStyle w:val="ConsPlusNonformat"/>
        <w:jc w:val="both"/>
      </w:pPr>
    </w:p>
    <w:p w:rsidR="00020327" w:rsidRDefault="00020327" w:rsidP="001439FA">
      <w:pPr>
        <w:pStyle w:val="ConsPlusNonformat"/>
        <w:jc w:val="both"/>
      </w:pPr>
    </w:p>
    <w:p w:rsidR="00020327" w:rsidRPr="001439FA" w:rsidRDefault="00020327" w:rsidP="001439FA">
      <w:pPr>
        <w:pStyle w:val="ConsPlusNonformat"/>
        <w:jc w:val="both"/>
      </w:pPr>
    </w:p>
    <w:p w:rsidR="00020327" w:rsidRPr="001439FA" w:rsidRDefault="00020327" w:rsidP="001439FA">
      <w:pPr>
        <w:pStyle w:val="ConsPlusNonformat"/>
        <w:jc w:val="both"/>
      </w:pPr>
      <w:r w:rsidRPr="001439FA">
        <w:t>5. Спецификация заданий для теоретического этапа профессионального экзамена</w:t>
      </w:r>
    </w:p>
    <w:p w:rsidR="00020327" w:rsidRPr="001439FA" w:rsidRDefault="00020327" w:rsidP="001439FA">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5159"/>
        <w:gridCol w:w="1984"/>
        <w:gridCol w:w="1928"/>
      </w:tblGrid>
      <w:tr w:rsidR="00020327" w:rsidRPr="001439FA" w:rsidTr="004B7918">
        <w:tc>
          <w:tcPr>
            <w:tcW w:w="5159" w:type="dxa"/>
            <w:tcBorders>
              <w:top w:val="single" w:sz="4" w:space="0" w:color="auto"/>
              <w:left w:val="single" w:sz="4" w:space="0" w:color="auto"/>
              <w:bottom w:val="single" w:sz="4" w:space="0" w:color="auto"/>
              <w:right w:val="single" w:sz="4" w:space="0" w:color="auto"/>
            </w:tcBorders>
          </w:tcPr>
          <w:p w:rsidR="00020327" w:rsidRPr="001439FA" w:rsidRDefault="00020327" w:rsidP="004B7918">
            <w:pPr>
              <w:pStyle w:val="ConsPlusNormal"/>
              <w:jc w:val="center"/>
            </w:pPr>
            <w:r w:rsidRPr="001439FA">
              <w:t>Знания, умения в соответствии с требованиями к квалификации, на соответствие которым проводится оценка квалификации</w:t>
            </w:r>
          </w:p>
        </w:tc>
        <w:tc>
          <w:tcPr>
            <w:tcW w:w="1984" w:type="dxa"/>
            <w:tcBorders>
              <w:top w:val="single" w:sz="4" w:space="0" w:color="auto"/>
              <w:left w:val="single" w:sz="4" w:space="0" w:color="auto"/>
              <w:bottom w:val="single" w:sz="4" w:space="0" w:color="auto"/>
              <w:right w:val="single" w:sz="4" w:space="0" w:color="auto"/>
            </w:tcBorders>
          </w:tcPr>
          <w:p w:rsidR="00020327" w:rsidRPr="001439FA" w:rsidRDefault="00020327" w:rsidP="004B7918">
            <w:pPr>
              <w:pStyle w:val="ConsPlusNormal"/>
              <w:jc w:val="center"/>
            </w:pPr>
            <w:r w:rsidRPr="001439FA">
              <w:t>Критерии оценки квалификации</w:t>
            </w:r>
          </w:p>
        </w:tc>
        <w:tc>
          <w:tcPr>
            <w:tcW w:w="1928" w:type="dxa"/>
            <w:tcBorders>
              <w:top w:val="single" w:sz="4" w:space="0" w:color="auto"/>
              <w:left w:val="single" w:sz="4" w:space="0" w:color="auto"/>
              <w:bottom w:val="single" w:sz="4" w:space="0" w:color="auto"/>
              <w:right w:val="single" w:sz="4" w:space="0" w:color="auto"/>
            </w:tcBorders>
          </w:tcPr>
          <w:p w:rsidR="00020327" w:rsidRPr="001439FA" w:rsidRDefault="00020327" w:rsidP="004B7918">
            <w:pPr>
              <w:pStyle w:val="ConsPlusNormal"/>
              <w:jc w:val="center"/>
            </w:pPr>
            <w:r w:rsidRPr="001439FA">
              <w:t xml:space="preserve">Тип и N задания </w:t>
            </w:r>
            <w:hyperlink w:anchor="Par234" w:tooltip="&lt;1&gt; Для проведения теоретического этапа экзамена используются следующие типы тестовых заданий: с выбором ответа; с открытым ответом; на установление соответствия; на установление последовательности. Типы заданий теоретического этапа экзамена выбираются разработчиками оценочных средств в зависимости от особенностей оцениваемой квалификации." w:history="1">
              <w:r w:rsidRPr="001439FA">
                <w:t>&lt;1&gt;</w:t>
              </w:r>
            </w:hyperlink>
          </w:p>
        </w:tc>
      </w:tr>
      <w:tr w:rsidR="00020327" w:rsidRPr="001439FA" w:rsidTr="004B7918">
        <w:tc>
          <w:tcPr>
            <w:tcW w:w="5159" w:type="dxa"/>
            <w:tcBorders>
              <w:top w:val="single" w:sz="4" w:space="0" w:color="auto"/>
              <w:left w:val="single" w:sz="4" w:space="0" w:color="auto"/>
              <w:bottom w:val="single" w:sz="4" w:space="0" w:color="auto"/>
              <w:right w:val="single" w:sz="4" w:space="0" w:color="auto"/>
            </w:tcBorders>
          </w:tcPr>
          <w:p w:rsidR="00020327" w:rsidRPr="001439FA" w:rsidRDefault="00020327" w:rsidP="004B7918">
            <w:pPr>
              <w:pStyle w:val="ConsPlusNormal"/>
              <w:jc w:val="center"/>
            </w:pPr>
            <w:r w:rsidRPr="001439FA">
              <w:t>1</w:t>
            </w:r>
          </w:p>
        </w:tc>
        <w:tc>
          <w:tcPr>
            <w:tcW w:w="1984" w:type="dxa"/>
            <w:tcBorders>
              <w:top w:val="single" w:sz="4" w:space="0" w:color="auto"/>
              <w:left w:val="single" w:sz="4" w:space="0" w:color="auto"/>
              <w:bottom w:val="single" w:sz="4" w:space="0" w:color="auto"/>
              <w:right w:val="single" w:sz="4" w:space="0" w:color="auto"/>
            </w:tcBorders>
          </w:tcPr>
          <w:p w:rsidR="00020327" w:rsidRPr="001439FA" w:rsidRDefault="00020327" w:rsidP="004B7918">
            <w:pPr>
              <w:pStyle w:val="ConsPlusNormal"/>
              <w:jc w:val="center"/>
            </w:pPr>
            <w:r w:rsidRPr="001439FA">
              <w:t>2</w:t>
            </w:r>
          </w:p>
        </w:tc>
        <w:tc>
          <w:tcPr>
            <w:tcW w:w="1928" w:type="dxa"/>
            <w:tcBorders>
              <w:top w:val="single" w:sz="4" w:space="0" w:color="auto"/>
              <w:left w:val="single" w:sz="4" w:space="0" w:color="auto"/>
              <w:bottom w:val="single" w:sz="4" w:space="0" w:color="auto"/>
              <w:right w:val="single" w:sz="4" w:space="0" w:color="auto"/>
            </w:tcBorders>
          </w:tcPr>
          <w:p w:rsidR="00020327" w:rsidRPr="001439FA" w:rsidRDefault="00020327" w:rsidP="004B7918">
            <w:pPr>
              <w:pStyle w:val="ConsPlusNormal"/>
              <w:jc w:val="center"/>
            </w:pPr>
            <w:r w:rsidRPr="001439FA">
              <w:t>3</w:t>
            </w:r>
          </w:p>
        </w:tc>
      </w:tr>
      <w:tr w:rsidR="00020327" w:rsidRPr="001439FA" w:rsidTr="004B7918">
        <w:tc>
          <w:tcPr>
            <w:tcW w:w="5159" w:type="dxa"/>
            <w:tcBorders>
              <w:top w:val="single" w:sz="4" w:space="0" w:color="auto"/>
              <w:left w:val="single" w:sz="4" w:space="0" w:color="auto"/>
              <w:bottom w:val="single" w:sz="4" w:space="0" w:color="auto"/>
              <w:right w:val="single" w:sz="4" w:space="0" w:color="auto"/>
            </w:tcBorders>
          </w:tcPr>
          <w:p w:rsidR="00020327" w:rsidRPr="001439FA" w:rsidRDefault="00020327" w:rsidP="004B7918">
            <w:pPr>
              <w:pStyle w:val="ConsPlusNormal"/>
            </w:pPr>
          </w:p>
        </w:tc>
        <w:tc>
          <w:tcPr>
            <w:tcW w:w="1984" w:type="dxa"/>
            <w:tcBorders>
              <w:top w:val="single" w:sz="4" w:space="0" w:color="auto"/>
              <w:left w:val="single" w:sz="4" w:space="0" w:color="auto"/>
              <w:bottom w:val="single" w:sz="4" w:space="0" w:color="auto"/>
              <w:right w:val="single" w:sz="4" w:space="0" w:color="auto"/>
            </w:tcBorders>
          </w:tcPr>
          <w:p w:rsidR="00020327" w:rsidRPr="001439FA" w:rsidRDefault="00020327" w:rsidP="004B7918">
            <w:pPr>
              <w:pStyle w:val="ConsPlusNormal"/>
            </w:pPr>
          </w:p>
        </w:tc>
        <w:tc>
          <w:tcPr>
            <w:tcW w:w="1928" w:type="dxa"/>
            <w:tcBorders>
              <w:top w:val="single" w:sz="4" w:space="0" w:color="auto"/>
              <w:left w:val="single" w:sz="4" w:space="0" w:color="auto"/>
              <w:bottom w:val="single" w:sz="4" w:space="0" w:color="auto"/>
              <w:right w:val="single" w:sz="4" w:space="0" w:color="auto"/>
            </w:tcBorders>
          </w:tcPr>
          <w:p w:rsidR="00020327" w:rsidRPr="001439FA" w:rsidRDefault="00020327" w:rsidP="004B7918">
            <w:pPr>
              <w:pStyle w:val="ConsPlusNormal"/>
            </w:pPr>
          </w:p>
        </w:tc>
      </w:tr>
    </w:tbl>
    <w:p w:rsidR="00020327" w:rsidRPr="001439FA" w:rsidRDefault="00020327" w:rsidP="001439FA">
      <w:pPr>
        <w:pStyle w:val="ConsPlusNormal"/>
        <w:jc w:val="both"/>
      </w:pPr>
    </w:p>
    <w:p w:rsidR="00020327" w:rsidRPr="001439FA" w:rsidRDefault="00020327" w:rsidP="001439FA">
      <w:pPr>
        <w:pStyle w:val="ConsPlusNonformat"/>
        <w:jc w:val="both"/>
      </w:pPr>
      <w:r w:rsidRPr="001439FA">
        <w:t>Общая   информация   по   структуре   заданий   для   теоретического  этапа</w:t>
      </w:r>
    </w:p>
    <w:p w:rsidR="00020327" w:rsidRPr="001439FA" w:rsidRDefault="00020327" w:rsidP="001439FA">
      <w:pPr>
        <w:pStyle w:val="ConsPlusNonformat"/>
        <w:jc w:val="both"/>
      </w:pPr>
      <w:r w:rsidRPr="001439FA">
        <w:t>профессионального экзамена:</w:t>
      </w:r>
    </w:p>
    <w:p w:rsidR="00020327" w:rsidRPr="001439FA" w:rsidRDefault="00020327" w:rsidP="001439FA">
      <w:pPr>
        <w:pStyle w:val="ConsPlusNonformat"/>
        <w:jc w:val="both"/>
      </w:pPr>
      <w:r w:rsidRPr="001439FA">
        <w:t>количество заданий с выбором ответа: ________;</w:t>
      </w:r>
    </w:p>
    <w:p w:rsidR="00020327" w:rsidRPr="001439FA" w:rsidRDefault="00020327" w:rsidP="001439FA">
      <w:pPr>
        <w:pStyle w:val="ConsPlusNonformat"/>
        <w:jc w:val="both"/>
      </w:pPr>
      <w:r w:rsidRPr="001439FA">
        <w:t>количество заданий с открытым ответом: ____________;</w:t>
      </w:r>
    </w:p>
    <w:p w:rsidR="00020327" w:rsidRPr="001439FA" w:rsidRDefault="00020327" w:rsidP="001439FA">
      <w:pPr>
        <w:pStyle w:val="ConsPlusNonformat"/>
        <w:jc w:val="both"/>
      </w:pPr>
      <w:r w:rsidRPr="001439FA">
        <w:t>количество заданий на установление соответствия: _________________________;</w:t>
      </w:r>
    </w:p>
    <w:p w:rsidR="00020327" w:rsidRPr="001439FA" w:rsidRDefault="00020327" w:rsidP="001439FA">
      <w:pPr>
        <w:pStyle w:val="ConsPlusNonformat"/>
        <w:jc w:val="both"/>
      </w:pPr>
      <w:r w:rsidRPr="001439FA">
        <w:t>количество заданий на установление последовательности: ___________________;</w:t>
      </w:r>
    </w:p>
    <w:p w:rsidR="00020327" w:rsidRPr="001439FA" w:rsidRDefault="00020327" w:rsidP="001439FA">
      <w:pPr>
        <w:pStyle w:val="ConsPlusNonformat"/>
        <w:jc w:val="both"/>
      </w:pPr>
      <w:r w:rsidRPr="001439FA">
        <w:t>время выполнения заданий для теоретического этапа экзамена: _______________</w:t>
      </w:r>
    </w:p>
    <w:p w:rsidR="00020327" w:rsidRPr="001439FA" w:rsidRDefault="00020327" w:rsidP="001439FA">
      <w:pPr>
        <w:pStyle w:val="ConsPlusNonformat"/>
        <w:jc w:val="both"/>
      </w:pPr>
    </w:p>
    <w:p w:rsidR="00020327" w:rsidRPr="001439FA" w:rsidRDefault="00020327" w:rsidP="001439FA">
      <w:pPr>
        <w:pStyle w:val="ConsPlusNonformat"/>
        <w:jc w:val="both"/>
      </w:pPr>
      <w:r w:rsidRPr="001439FA">
        <w:t>6. Спецификация заданий для практического этапа профессионального экзамена</w:t>
      </w:r>
    </w:p>
    <w:p w:rsidR="00020327" w:rsidRPr="001439FA" w:rsidRDefault="00020327" w:rsidP="001439FA">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5159"/>
        <w:gridCol w:w="1984"/>
        <w:gridCol w:w="1928"/>
      </w:tblGrid>
      <w:tr w:rsidR="00020327" w:rsidRPr="001439FA" w:rsidTr="004B7918">
        <w:tc>
          <w:tcPr>
            <w:tcW w:w="5159" w:type="dxa"/>
            <w:tcBorders>
              <w:top w:val="single" w:sz="4" w:space="0" w:color="auto"/>
              <w:left w:val="single" w:sz="4" w:space="0" w:color="auto"/>
              <w:bottom w:val="single" w:sz="4" w:space="0" w:color="auto"/>
              <w:right w:val="single" w:sz="4" w:space="0" w:color="auto"/>
            </w:tcBorders>
          </w:tcPr>
          <w:p w:rsidR="00020327" w:rsidRPr="001439FA" w:rsidRDefault="00020327" w:rsidP="004B7918">
            <w:pPr>
              <w:pStyle w:val="ConsPlusNormal"/>
              <w:jc w:val="center"/>
            </w:pPr>
            <w:r w:rsidRPr="001439FA">
              <w:t>Трудовые функции, трудовые действия, умения в соответствии с требованиями к квалификации, на соответствие которым проводится оценка квалификации</w:t>
            </w:r>
          </w:p>
        </w:tc>
        <w:tc>
          <w:tcPr>
            <w:tcW w:w="1984" w:type="dxa"/>
            <w:tcBorders>
              <w:top w:val="single" w:sz="4" w:space="0" w:color="auto"/>
              <w:left w:val="single" w:sz="4" w:space="0" w:color="auto"/>
              <w:bottom w:val="single" w:sz="4" w:space="0" w:color="auto"/>
              <w:right w:val="single" w:sz="4" w:space="0" w:color="auto"/>
            </w:tcBorders>
          </w:tcPr>
          <w:p w:rsidR="00020327" w:rsidRPr="001439FA" w:rsidRDefault="00020327" w:rsidP="004B7918">
            <w:pPr>
              <w:pStyle w:val="ConsPlusNormal"/>
              <w:jc w:val="center"/>
            </w:pPr>
            <w:r w:rsidRPr="001439FA">
              <w:t>Критерии оценки квалификации</w:t>
            </w:r>
          </w:p>
        </w:tc>
        <w:tc>
          <w:tcPr>
            <w:tcW w:w="1928" w:type="dxa"/>
            <w:tcBorders>
              <w:top w:val="single" w:sz="4" w:space="0" w:color="auto"/>
              <w:left w:val="single" w:sz="4" w:space="0" w:color="auto"/>
              <w:bottom w:val="single" w:sz="4" w:space="0" w:color="auto"/>
              <w:right w:val="single" w:sz="4" w:space="0" w:color="auto"/>
            </w:tcBorders>
          </w:tcPr>
          <w:p w:rsidR="00020327" w:rsidRPr="001439FA" w:rsidRDefault="00020327" w:rsidP="004B7918">
            <w:pPr>
              <w:pStyle w:val="ConsPlusNormal"/>
              <w:jc w:val="center"/>
            </w:pPr>
            <w:r w:rsidRPr="001439FA">
              <w:t xml:space="preserve">Тип </w:t>
            </w:r>
            <w:hyperlink w:anchor="Par235" w:tooltip="&lt;2&gt; Для проведения практического этапа профессионального экзамена используются два типа заданий: задание на выполнение трудовых функций, трудовых действий в реальных или модельных условиях; портфолио." w:history="1">
              <w:r w:rsidRPr="001439FA">
                <w:t>&lt;2&gt;</w:t>
              </w:r>
            </w:hyperlink>
            <w:r w:rsidRPr="001439FA">
              <w:t xml:space="preserve"> и N задания</w:t>
            </w:r>
          </w:p>
        </w:tc>
      </w:tr>
      <w:tr w:rsidR="00020327" w:rsidRPr="001439FA" w:rsidTr="004B7918">
        <w:tc>
          <w:tcPr>
            <w:tcW w:w="5159" w:type="dxa"/>
            <w:tcBorders>
              <w:top w:val="single" w:sz="4" w:space="0" w:color="auto"/>
              <w:left w:val="single" w:sz="4" w:space="0" w:color="auto"/>
              <w:bottom w:val="single" w:sz="4" w:space="0" w:color="auto"/>
              <w:right w:val="single" w:sz="4" w:space="0" w:color="auto"/>
            </w:tcBorders>
          </w:tcPr>
          <w:p w:rsidR="00020327" w:rsidRPr="001439FA" w:rsidRDefault="00020327" w:rsidP="004B7918">
            <w:pPr>
              <w:pStyle w:val="ConsPlusNormal"/>
              <w:jc w:val="center"/>
            </w:pPr>
            <w:r w:rsidRPr="001439FA">
              <w:t>1</w:t>
            </w:r>
          </w:p>
        </w:tc>
        <w:tc>
          <w:tcPr>
            <w:tcW w:w="1984" w:type="dxa"/>
            <w:tcBorders>
              <w:top w:val="single" w:sz="4" w:space="0" w:color="auto"/>
              <w:left w:val="single" w:sz="4" w:space="0" w:color="auto"/>
              <w:bottom w:val="single" w:sz="4" w:space="0" w:color="auto"/>
              <w:right w:val="single" w:sz="4" w:space="0" w:color="auto"/>
            </w:tcBorders>
          </w:tcPr>
          <w:p w:rsidR="00020327" w:rsidRPr="001439FA" w:rsidRDefault="00020327" w:rsidP="004B7918">
            <w:pPr>
              <w:pStyle w:val="ConsPlusNormal"/>
              <w:jc w:val="center"/>
            </w:pPr>
            <w:r w:rsidRPr="001439FA">
              <w:t>2</w:t>
            </w:r>
          </w:p>
        </w:tc>
        <w:tc>
          <w:tcPr>
            <w:tcW w:w="1928" w:type="dxa"/>
            <w:tcBorders>
              <w:top w:val="single" w:sz="4" w:space="0" w:color="auto"/>
              <w:left w:val="single" w:sz="4" w:space="0" w:color="auto"/>
              <w:bottom w:val="single" w:sz="4" w:space="0" w:color="auto"/>
              <w:right w:val="single" w:sz="4" w:space="0" w:color="auto"/>
            </w:tcBorders>
          </w:tcPr>
          <w:p w:rsidR="00020327" w:rsidRPr="001439FA" w:rsidRDefault="00020327" w:rsidP="004B7918">
            <w:pPr>
              <w:pStyle w:val="ConsPlusNormal"/>
              <w:jc w:val="center"/>
            </w:pPr>
            <w:r w:rsidRPr="001439FA">
              <w:t>3</w:t>
            </w:r>
          </w:p>
        </w:tc>
      </w:tr>
      <w:tr w:rsidR="00020327" w:rsidRPr="001439FA" w:rsidTr="004B7918">
        <w:tc>
          <w:tcPr>
            <w:tcW w:w="5159" w:type="dxa"/>
            <w:tcBorders>
              <w:top w:val="single" w:sz="4" w:space="0" w:color="auto"/>
              <w:left w:val="single" w:sz="4" w:space="0" w:color="auto"/>
              <w:bottom w:val="single" w:sz="4" w:space="0" w:color="auto"/>
              <w:right w:val="single" w:sz="4" w:space="0" w:color="auto"/>
            </w:tcBorders>
          </w:tcPr>
          <w:p w:rsidR="00020327" w:rsidRPr="001439FA" w:rsidRDefault="00020327" w:rsidP="004B7918">
            <w:pPr>
              <w:pStyle w:val="ConsPlusNormal"/>
            </w:pPr>
          </w:p>
        </w:tc>
        <w:tc>
          <w:tcPr>
            <w:tcW w:w="1984" w:type="dxa"/>
            <w:tcBorders>
              <w:top w:val="single" w:sz="4" w:space="0" w:color="auto"/>
              <w:left w:val="single" w:sz="4" w:space="0" w:color="auto"/>
              <w:bottom w:val="single" w:sz="4" w:space="0" w:color="auto"/>
              <w:right w:val="single" w:sz="4" w:space="0" w:color="auto"/>
            </w:tcBorders>
          </w:tcPr>
          <w:p w:rsidR="00020327" w:rsidRPr="001439FA" w:rsidRDefault="00020327" w:rsidP="004B7918">
            <w:pPr>
              <w:pStyle w:val="ConsPlusNormal"/>
            </w:pPr>
          </w:p>
        </w:tc>
        <w:tc>
          <w:tcPr>
            <w:tcW w:w="1928" w:type="dxa"/>
            <w:tcBorders>
              <w:top w:val="single" w:sz="4" w:space="0" w:color="auto"/>
              <w:left w:val="single" w:sz="4" w:space="0" w:color="auto"/>
              <w:bottom w:val="single" w:sz="4" w:space="0" w:color="auto"/>
              <w:right w:val="single" w:sz="4" w:space="0" w:color="auto"/>
            </w:tcBorders>
          </w:tcPr>
          <w:p w:rsidR="00020327" w:rsidRPr="001439FA" w:rsidRDefault="00020327" w:rsidP="004B7918">
            <w:pPr>
              <w:pStyle w:val="ConsPlusNormal"/>
            </w:pPr>
          </w:p>
        </w:tc>
      </w:tr>
    </w:tbl>
    <w:p w:rsidR="00020327" w:rsidRPr="001439FA" w:rsidRDefault="00020327" w:rsidP="001439FA">
      <w:pPr>
        <w:pStyle w:val="ConsPlusNormal"/>
        <w:jc w:val="both"/>
      </w:pPr>
    </w:p>
    <w:p w:rsidR="00020327" w:rsidRPr="001439FA" w:rsidRDefault="00020327" w:rsidP="001439FA">
      <w:pPr>
        <w:pStyle w:val="ConsPlusNonformat"/>
        <w:jc w:val="both"/>
      </w:pPr>
      <w:r w:rsidRPr="001439FA">
        <w:t>7. Материально-техническое обеспечение оценочных мероприятий:</w:t>
      </w:r>
    </w:p>
    <w:p w:rsidR="00020327" w:rsidRPr="001439FA" w:rsidRDefault="00020327" w:rsidP="001439FA">
      <w:pPr>
        <w:pStyle w:val="ConsPlusNonformat"/>
        <w:jc w:val="both"/>
      </w:pPr>
      <w:r w:rsidRPr="001439FA">
        <w:t>а)  материально-технические  ресурсы  для  обеспечения теоретического этапа</w:t>
      </w:r>
    </w:p>
    <w:p w:rsidR="00020327" w:rsidRPr="001439FA" w:rsidRDefault="00020327" w:rsidP="001439FA">
      <w:pPr>
        <w:pStyle w:val="ConsPlusNonformat"/>
        <w:jc w:val="both"/>
      </w:pPr>
      <w:r w:rsidRPr="001439FA">
        <w:t>профессионального экзамена: _______________________________________________</w:t>
      </w:r>
    </w:p>
    <w:p w:rsidR="00020327" w:rsidRPr="001439FA" w:rsidRDefault="00020327" w:rsidP="001439FA">
      <w:pPr>
        <w:pStyle w:val="ConsPlusNonformat"/>
        <w:jc w:val="both"/>
      </w:pPr>
      <w:r w:rsidRPr="001439FA">
        <w:t xml:space="preserve">                              (помещение, инвентарь, компьютерная техника</w:t>
      </w:r>
    </w:p>
    <w:p w:rsidR="00020327" w:rsidRPr="001439FA" w:rsidRDefault="00020327" w:rsidP="001439FA">
      <w:pPr>
        <w:pStyle w:val="ConsPlusNonformat"/>
        <w:jc w:val="both"/>
      </w:pPr>
      <w:r w:rsidRPr="001439FA">
        <w:t>___________________________________________________________________________</w:t>
      </w:r>
    </w:p>
    <w:p w:rsidR="00020327" w:rsidRPr="001439FA" w:rsidRDefault="00020327" w:rsidP="001439FA">
      <w:pPr>
        <w:pStyle w:val="ConsPlusNonformat"/>
        <w:jc w:val="both"/>
      </w:pPr>
      <w:r w:rsidRPr="001439FA">
        <w:t xml:space="preserve">    и оргтехника, программное обеспечение, канцелярские принадлежности</w:t>
      </w:r>
    </w:p>
    <w:p w:rsidR="00020327" w:rsidRPr="001439FA" w:rsidRDefault="00020327" w:rsidP="001439FA">
      <w:pPr>
        <w:pStyle w:val="ConsPlusNonformat"/>
        <w:jc w:val="both"/>
      </w:pPr>
      <w:r w:rsidRPr="001439FA">
        <w:t xml:space="preserve">                                 и другие)</w:t>
      </w:r>
    </w:p>
    <w:p w:rsidR="00020327" w:rsidRPr="001439FA" w:rsidRDefault="00020327" w:rsidP="001439FA">
      <w:pPr>
        <w:pStyle w:val="ConsPlusNonformat"/>
        <w:jc w:val="both"/>
      </w:pPr>
      <w:r w:rsidRPr="001439FA">
        <w:t>б)  материально-технические  ресурсы  для  обеспечения  практического этапа</w:t>
      </w:r>
    </w:p>
    <w:p w:rsidR="00020327" w:rsidRPr="001439FA" w:rsidRDefault="00020327" w:rsidP="001439FA">
      <w:pPr>
        <w:pStyle w:val="ConsPlusNonformat"/>
        <w:jc w:val="both"/>
      </w:pPr>
      <w:r w:rsidRPr="001439FA">
        <w:t>профессионального экзамена: _______________________________________________</w:t>
      </w:r>
    </w:p>
    <w:p w:rsidR="00020327" w:rsidRPr="001439FA" w:rsidRDefault="00020327" w:rsidP="001439FA">
      <w:pPr>
        <w:pStyle w:val="ConsPlusNonformat"/>
        <w:jc w:val="both"/>
      </w:pPr>
      <w:r w:rsidRPr="001439FA">
        <w:t xml:space="preserve">                            (оборудование, инструмент, оснастка, материалы,</w:t>
      </w:r>
    </w:p>
    <w:p w:rsidR="00020327" w:rsidRPr="001439FA" w:rsidRDefault="00020327" w:rsidP="001439FA">
      <w:pPr>
        <w:pStyle w:val="ConsPlusNonformat"/>
        <w:jc w:val="both"/>
      </w:pPr>
      <w:r w:rsidRPr="001439FA">
        <w:t>___________________________________________________________________________</w:t>
      </w:r>
    </w:p>
    <w:p w:rsidR="00020327" w:rsidRPr="001439FA" w:rsidRDefault="00020327" w:rsidP="001439FA">
      <w:pPr>
        <w:pStyle w:val="ConsPlusNonformat"/>
        <w:jc w:val="both"/>
      </w:pPr>
      <w:r w:rsidRPr="001439FA">
        <w:t xml:space="preserve">    средства индивидуальной защиты, экзаменационные образцы и другие)</w:t>
      </w:r>
    </w:p>
    <w:p w:rsidR="00020327" w:rsidRPr="001439FA" w:rsidRDefault="00020327" w:rsidP="001439FA">
      <w:pPr>
        <w:pStyle w:val="ConsPlusNonformat"/>
        <w:jc w:val="both"/>
      </w:pPr>
    </w:p>
    <w:p w:rsidR="00020327" w:rsidRPr="001439FA" w:rsidRDefault="00020327" w:rsidP="001439FA">
      <w:pPr>
        <w:pStyle w:val="ConsPlusNonformat"/>
        <w:jc w:val="both"/>
      </w:pPr>
      <w:r w:rsidRPr="001439FA">
        <w:t>8. Кадровое обеспечение оценочных мероприятий: ____________________________</w:t>
      </w:r>
    </w:p>
    <w:p w:rsidR="00020327" w:rsidRPr="001439FA" w:rsidRDefault="00020327" w:rsidP="001439FA">
      <w:pPr>
        <w:pStyle w:val="ConsPlusNonformat"/>
        <w:jc w:val="both"/>
      </w:pPr>
      <w:r w:rsidRPr="001439FA">
        <w:t xml:space="preserve">                                                (требования к квалификации</w:t>
      </w:r>
    </w:p>
    <w:p w:rsidR="00020327" w:rsidRPr="001439FA" w:rsidRDefault="00020327" w:rsidP="001439FA">
      <w:pPr>
        <w:pStyle w:val="ConsPlusNonformat"/>
        <w:jc w:val="both"/>
      </w:pPr>
      <w:r w:rsidRPr="001439FA">
        <w:t>___________________________________________________________________________</w:t>
      </w:r>
    </w:p>
    <w:p w:rsidR="00020327" w:rsidRPr="001439FA" w:rsidRDefault="00020327" w:rsidP="001439FA">
      <w:pPr>
        <w:pStyle w:val="ConsPlusNonformat"/>
        <w:jc w:val="both"/>
      </w:pPr>
      <w:r w:rsidRPr="001439FA">
        <w:t xml:space="preserve">      и опыту работы, особые требования к членам экспертной комиссии)</w:t>
      </w:r>
    </w:p>
    <w:p w:rsidR="00020327" w:rsidRPr="001439FA" w:rsidRDefault="00020327" w:rsidP="001439FA">
      <w:pPr>
        <w:pStyle w:val="ConsPlusNonformat"/>
        <w:jc w:val="both"/>
      </w:pPr>
    </w:p>
    <w:p w:rsidR="00020327" w:rsidRPr="001439FA" w:rsidRDefault="00020327" w:rsidP="001439FA">
      <w:pPr>
        <w:pStyle w:val="ConsPlusNonformat"/>
        <w:jc w:val="both"/>
      </w:pPr>
      <w:r w:rsidRPr="001439FA">
        <w:t>9.   Требования   безопасности  к  проведению  оценочных  мероприятий  (при</w:t>
      </w:r>
    </w:p>
    <w:p w:rsidR="00020327" w:rsidRPr="001439FA" w:rsidRDefault="00020327" w:rsidP="001439FA">
      <w:pPr>
        <w:pStyle w:val="ConsPlusNonformat"/>
        <w:jc w:val="both"/>
      </w:pPr>
      <w:r w:rsidRPr="001439FA">
        <w:t>необходимости): ___________________________________________________________</w:t>
      </w:r>
    </w:p>
    <w:p w:rsidR="00020327" w:rsidRPr="001439FA" w:rsidRDefault="00020327" w:rsidP="001439FA">
      <w:pPr>
        <w:pStyle w:val="ConsPlusNonformat"/>
        <w:jc w:val="both"/>
      </w:pPr>
      <w:r w:rsidRPr="001439FA">
        <w:t xml:space="preserve">                  (проведение обязательного инструктажа на рабочем месте</w:t>
      </w:r>
    </w:p>
    <w:p w:rsidR="00020327" w:rsidRPr="001439FA" w:rsidRDefault="00020327" w:rsidP="001439FA">
      <w:pPr>
        <w:pStyle w:val="ConsPlusNonformat"/>
        <w:jc w:val="both"/>
      </w:pPr>
      <w:r w:rsidRPr="001439FA">
        <w:t xml:space="preserve">                                     и другие)</w:t>
      </w:r>
    </w:p>
    <w:p w:rsidR="00020327" w:rsidRPr="001439FA" w:rsidRDefault="00020327" w:rsidP="001439FA">
      <w:pPr>
        <w:pStyle w:val="ConsPlusNonformat"/>
        <w:jc w:val="both"/>
      </w:pPr>
    </w:p>
    <w:p w:rsidR="00020327" w:rsidRPr="001439FA" w:rsidRDefault="00020327" w:rsidP="001439FA">
      <w:pPr>
        <w:pStyle w:val="ConsPlusNonformat"/>
        <w:jc w:val="both"/>
      </w:pPr>
      <w:r w:rsidRPr="001439FA">
        <w:t>10. Задания для теоретического этапа профессионального экзамена: __________</w:t>
      </w:r>
    </w:p>
    <w:p w:rsidR="00020327" w:rsidRPr="001439FA" w:rsidRDefault="00020327" w:rsidP="001439FA">
      <w:pPr>
        <w:pStyle w:val="ConsPlusNonformat"/>
        <w:jc w:val="both"/>
      </w:pPr>
    </w:p>
    <w:p w:rsidR="00020327" w:rsidRPr="001439FA" w:rsidRDefault="00020327" w:rsidP="001439FA">
      <w:pPr>
        <w:pStyle w:val="ConsPlusNonformat"/>
        <w:jc w:val="both"/>
      </w:pPr>
      <w:r w:rsidRPr="001439FA">
        <w:t>11.  Критерии  оценки  (ключи  к  заданиям),  правила обработки результатов</w:t>
      </w:r>
    </w:p>
    <w:p w:rsidR="00020327" w:rsidRPr="001439FA" w:rsidRDefault="00020327" w:rsidP="001439FA">
      <w:pPr>
        <w:pStyle w:val="ConsPlusNonformat"/>
        <w:jc w:val="both"/>
      </w:pPr>
      <w:r w:rsidRPr="001439FA">
        <w:t>теоретического  этапа  профессионального  экзамена  и  принятия  решения  о</w:t>
      </w:r>
    </w:p>
    <w:p w:rsidR="00020327" w:rsidRPr="001439FA" w:rsidRDefault="00020327" w:rsidP="001439FA">
      <w:pPr>
        <w:pStyle w:val="ConsPlusNonformat"/>
        <w:jc w:val="both"/>
      </w:pPr>
      <w:r w:rsidRPr="001439FA">
        <w:t>допуске   (отказе   в  допуске)  к  практическому  этапу  профессионального</w:t>
      </w:r>
    </w:p>
    <w:p w:rsidR="00020327" w:rsidRPr="001439FA" w:rsidRDefault="00020327" w:rsidP="001439FA">
      <w:pPr>
        <w:pStyle w:val="ConsPlusNonformat"/>
        <w:jc w:val="both"/>
      </w:pPr>
      <w:r w:rsidRPr="001439FA">
        <w:t>экзамена: _________________________________________________________________</w:t>
      </w:r>
    </w:p>
    <w:p w:rsidR="00020327" w:rsidRPr="001439FA" w:rsidRDefault="00020327" w:rsidP="001439FA">
      <w:pPr>
        <w:pStyle w:val="ConsPlusNonformat"/>
        <w:jc w:val="both"/>
      </w:pPr>
      <w:r w:rsidRPr="001439FA">
        <w:t>___________________________________________________________________________</w:t>
      </w:r>
    </w:p>
    <w:p w:rsidR="00020327" w:rsidRPr="001439FA" w:rsidRDefault="00020327" w:rsidP="001439FA">
      <w:pPr>
        <w:pStyle w:val="ConsPlusNonformat"/>
        <w:jc w:val="both"/>
      </w:pPr>
    </w:p>
    <w:p w:rsidR="00020327" w:rsidRPr="001439FA" w:rsidRDefault="00020327" w:rsidP="001439FA">
      <w:pPr>
        <w:pStyle w:val="ConsPlusNonformat"/>
        <w:jc w:val="both"/>
      </w:pPr>
      <w:r w:rsidRPr="001439FA">
        <w:t>12. Задания для практического этапа профессионального экзамена:</w:t>
      </w:r>
    </w:p>
    <w:p w:rsidR="00020327" w:rsidRPr="001439FA" w:rsidRDefault="00020327" w:rsidP="001439FA">
      <w:pPr>
        <w:pStyle w:val="ConsPlusNonformat"/>
        <w:jc w:val="both"/>
      </w:pPr>
      <w:r w:rsidRPr="001439FA">
        <w:t>а) задание на выполнение трудовых функций, трудовых действий в реальных или</w:t>
      </w:r>
    </w:p>
    <w:p w:rsidR="00020327" w:rsidRPr="001439FA" w:rsidRDefault="00020327" w:rsidP="001439FA">
      <w:pPr>
        <w:pStyle w:val="ConsPlusNonformat"/>
        <w:jc w:val="both"/>
      </w:pPr>
      <w:r w:rsidRPr="001439FA">
        <w:t>модельных условиях:</w:t>
      </w:r>
    </w:p>
    <w:p w:rsidR="00020327" w:rsidRPr="001439FA" w:rsidRDefault="00020327" w:rsidP="001439FA">
      <w:pPr>
        <w:pStyle w:val="ConsPlusNonformat"/>
        <w:jc w:val="both"/>
      </w:pPr>
      <w:r w:rsidRPr="001439FA">
        <w:t>трудовая функция: ________________________________________________________;</w:t>
      </w:r>
    </w:p>
    <w:p w:rsidR="00020327" w:rsidRPr="001439FA" w:rsidRDefault="00020327" w:rsidP="001439FA">
      <w:pPr>
        <w:pStyle w:val="ConsPlusNonformat"/>
        <w:jc w:val="both"/>
      </w:pPr>
      <w:r w:rsidRPr="001439FA">
        <w:t>трудовое действие (действия): ____________________________________________;</w:t>
      </w:r>
    </w:p>
    <w:p w:rsidR="00020327" w:rsidRPr="001439FA" w:rsidRDefault="00020327" w:rsidP="001439FA">
      <w:pPr>
        <w:pStyle w:val="ConsPlusNonformat"/>
        <w:jc w:val="both"/>
      </w:pPr>
      <w:r w:rsidRPr="001439FA">
        <w:t xml:space="preserve">                                (заполняется, если предусмотрена оценка</w:t>
      </w:r>
    </w:p>
    <w:p w:rsidR="00020327" w:rsidRPr="001439FA" w:rsidRDefault="00020327" w:rsidP="001439FA">
      <w:pPr>
        <w:pStyle w:val="ConsPlusNonformat"/>
        <w:jc w:val="both"/>
      </w:pPr>
      <w:r w:rsidRPr="001439FA">
        <w:t xml:space="preserve">                                          трудовых действий)</w:t>
      </w:r>
    </w:p>
    <w:p w:rsidR="00020327" w:rsidRPr="001439FA" w:rsidRDefault="00020327" w:rsidP="001439FA">
      <w:pPr>
        <w:pStyle w:val="ConsPlusNonformat"/>
        <w:jc w:val="both"/>
      </w:pPr>
      <w:r w:rsidRPr="001439FA">
        <w:t>задание: _________________________________________________________________;</w:t>
      </w:r>
    </w:p>
    <w:p w:rsidR="00020327" w:rsidRPr="001439FA" w:rsidRDefault="00020327" w:rsidP="001439FA">
      <w:pPr>
        <w:pStyle w:val="ConsPlusNonformat"/>
        <w:jc w:val="both"/>
      </w:pPr>
      <w:r w:rsidRPr="001439FA">
        <w:t xml:space="preserve">                               (формулировка задания)</w:t>
      </w:r>
    </w:p>
    <w:p w:rsidR="00020327" w:rsidRPr="001439FA" w:rsidRDefault="00020327" w:rsidP="001439FA">
      <w:pPr>
        <w:pStyle w:val="ConsPlusNonformat"/>
        <w:jc w:val="both"/>
      </w:pPr>
      <w:r w:rsidRPr="001439FA">
        <w:t>условия выполнения задания: ______________________________________________;</w:t>
      </w:r>
    </w:p>
    <w:p w:rsidR="00020327" w:rsidRPr="001439FA" w:rsidRDefault="00020327" w:rsidP="001439FA">
      <w:pPr>
        <w:pStyle w:val="ConsPlusNonformat"/>
        <w:jc w:val="both"/>
      </w:pPr>
      <w:r w:rsidRPr="001439FA">
        <w:t>место выполнения</w:t>
      </w:r>
    </w:p>
    <w:p w:rsidR="00020327" w:rsidRPr="001439FA" w:rsidRDefault="00020327" w:rsidP="001439FA">
      <w:pPr>
        <w:pStyle w:val="ConsPlusNonformat"/>
        <w:jc w:val="both"/>
      </w:pPr>
      <w:r w:rsidRPr="001439FA">
        <w:t>задания: _________________________________________________________________;</w:t>
      </w:r>
    </w:p>
    <w:p w:rsidR="00020327" w:rsidRPr="001439FA" w:rsidRDefault="00020327" w:rsidP="001439FA">
      <w:pPr>
        <w:pStyle w:val="ConsPlusNonformat"/>
        <w:jc w:val="both"/>
      </w:pPr>
      <w:r w:rsidRPr="001439FA">
        <w:t>максимальное время выполнения задания (как правило, не более 6 часов): ____</w:t>
      </w:r>
    </w:p>
    <w:p w:rsidR="00020327" w:rsidRPr="001439FA" w:rsidRDefault="00020327" w:rsidP="001439FA">
      <w:pPr>
        <w:pStyle w:val="ConsPlusNonformat"/>
        <w:jc w:val="both"/>
      </w:pPr>
      <w:r w:rsidRPr="001439FA">
        <w:t>___________;</w:t>
      </w:r>
    </w:p>
    <w:p w:rsidR="00020327" w:rsidRPr="001439FA" w:rsidRDefault="00020327" w:rsidP="001439FA">
      <w:pPr>
        <w:pStyle w:val="ConsPlusNonformat"/>
        <w:jc w:val="both"/>
      </w:pPr>
      <w:r w:rsidRPr="001439FA">
        <w:t>(мин./час.)</w:t>
      </w:r>
    </w:p>
    <w:p w:rsidR="00020327" w:rsidRPr="001439FA" w:rsidRDefault="00020327" w:rsidP="001439FA">
      <w:pPr>
        <w:pStyle w:val="ConsPlusNonformat"/>
        <w:jc w:val="both"/>
      </w:pPr>
      <w:r w:rsidRPr="001439FA">
        <w:t>критерии оценки: _________________________________________________________;</w:t>
      </w:r>
    </w:p>
    <w:p w:rsidR="00020327" w:rsidRPr="001439FA" w:rsidRDefault="00020327" w:rsidP="001439FA">
      <w:pPr>
        <w:pStyle w:val="ConsPlusNonformat"/>
        <w:jc w:val="both"/>
      </w:pPr>
      <w:r w:rsidRPr="001439FA">
        <w:t>б) задание для оформления и защиты портфолио:</w:t>
      </w:r>
    </w:p>
    <w:p w:rsidR="00020327" w:rsidRPr="001439FA" w:rsidRDefault="00020327" w:rsidP="001439FA">
      <w:pPr>
        <w:pStyle w:val="ConsPlusNonformat"/>
        <w:jc w:val="both"/>
      </w:pPr>
      <w:r w:rsidRPr="001439FA">
        <w:t>трудовая функция: ________________________________________________________;</w:t>
      </w:r>
    </w:p>
    <w:p w:rsidR="00020327" w:rsidRPr="001439FA" w:rsidRDefault="00020327" w:rsidP="001439FA">
      <w:pPr>
        <w:pStyle w:val="ConsPlusNonformat"/>
        <w:jc w:val="both"/>
      </w:pPr>
      <w:r w:rsidRPr="001439FA">
        <w:t>трудовое действие (действия): ____________________________________________;</w:t>
      </w:r>
    </w:p>
    <w:p w:rsidR="00020327" w:rsidRPr="001439FA" w:rsidRDefault="00020327" w:rsidP="001439FA">
      <w:pPr>
        <w:pStyle w:val="ConsPlusNonformat"/>
        <w:jc w:val="both"/>
      </w:pPr>
      <w:r w:rsidRPr="001439FA">
        <w:t xml:space="preserve">                                (заполняется, если предусмотрена оценка</w:t>
      </w:r>
    </w:p>
    <w:p w:rsidR="00020327" w:rsidRPr="001439FA" w:rsidRDefault="00020327" w:rsidP="001439FA">
      <w:pPr>
        <w:pStyle w:val="ConsPlusNonformat"/>
        <w:jc w:val="both"/>
      </w:pPr>
      <w:r w:rsidRPr="001439FA">
        <w:t xml:space="preserve">                                            трудовых действий)</w:t>
      </w:r>
    </w:p>
    <w:p w:rsidR="00020327" w:rsidRPr="001439FA" w:rsidRDefault="00020327" w:rsidP="001439FA">
      <w:pPr>
        <w:pStyle w:val="ConsPlusNonformat"/>
        <w:jc w:val="both"/>
      </w:pPr>
      <w:r w:rsidRPr="001439FA">
        <w:t>задание: __________________________________________________________________</w:t>
      </w:r>
    </w:p>
    <w:p w:rsidR="00020327" w:rsidRPr="001439FA" w:rsidRDefault="00020327" w:rsidP="001439FA">
      <w:pPr>
        <w:pStyle w:val="ConsPlusNonformat"/>
        <w:jc w:val="both"/>
      </w:pPr>
      <w:r w:rsidRPr="001439FA">
        <w:t xml:space="preserve">          (собрать, оформить и представить портфолио работ или документов,</w:t>
      </w:r>
    </w:p>
    <w:p w:rsidR="00020327" w:rsidRPr="001439FA" w:rsidRDefault="00020327" w:rsidP="001439FA">
      <w:pPr>
        <w:pStyle w:val="ConsPlusNonformat"/>
        <w:jc w:val="both"/>
      </w:pPr>
      <w:r w:rsidRPr="001439FA">
        <w:t>__________________________________________________________________________;</w:t>
      </w:r>
    </w:p>
    <w:p w:rsidR="00020327" w:rsidRPr="001439FA" w:rsidRDefault="00020327" w:rsidP="001439FA">
      <w:pPr>
        <w:pStyle w:val="ConsPlusNonformat"/>
        <w:jc w:val="both"/>
      </w:pPr>
      <w:r w:rsidRPr="001439FA">
        <w:t xml:space="preserve">   отражающих выполнение трудовых функций, соответствующих квалификации)</w:t>
      </w:r>
    </w:p>
    <w:p w:rsidR="00020327" w:rsidRPr="001439FA" w:rsidRDefault="00020327" w:rsidP="001439FA">
      <w:pPr>
        <w:pStyle w:val="ConsPlusNonformat"/>
        <w:jc w:val="both"/>
      </w:pPr>
      <w:r w:rsidRPr="001439FA">
        <w:t>требования к структуре и оформлению портфолио: ____________________________</w:t>
      </w:r>
    </w:p>
    <w:p w:rsidR="00020327" w:rsidRPr="001439FA" w:rsidRDefault="00020327" w:rsidP="001439FA">
      <w:pPr>
        <w:pStyle w:val="ConsPlusNonformat"/>
        <w:jc w:val="both"/>
      </w:pPr>
      <w:r w:rsidRPr="001439FA">
        <w:t xml:space="preserve">                                                 (перечисляются конкретные</w:t>
      </w:r>
    </w:p>
    <w:p w:rsidR="00020327" w:rsidRPr="001439FA" w:rsidRDefault="00020327" w:rsidP="001439FA">
      <w:pPr>
        <w:pStyle w:val="ConsPlusNonformat"/>
        <w:jc w:val="both"/>
      </w:pPr>
      <w:r w:rsidRPr="001439FA">
        <w:t>___________________________________________________________________________</w:t>
      </w:r>
    </w:p>
    <w:p w:rsidR="00020327" w:rsidRPr="001439FA" w:rsidRDefault="00020327" w:rsidP="001439FA">
      <w:pPr>
        <w:pStyle w:val="ConsPlusNonformat"/>
        <w:jc w:val="both"/>
      </w:pPr>
      <w:r w:rsidRPr="001439FA">
        <w:t xml:space="preserve"> документы, работы, результаты выполненных работ, которые должны войти</w:t>
      </w:r>
    </w:p>
    <w:p w:rsidR="00020327" w:rsidRPr="001439FA" w:rsidRDefault="00020327" w:rsidP="001439FA">
      <w:pPr>
        <w:pStyle w:val="ConsPlusNonformat"/>
        <w:jc w:val="both"/>
      </w:pPr>
      <w:r w:rsidRPr="001439FA">
        <w:t>__________________________________________________________________________;</w:t>
      </w:r>
    </w:p>
    <w:p w:rsidR="00020327" w:rsidRPr="001439FA" w:rsidRDefault="00020327" w:rsidP="001439FA">
      <w:pPr>
        <w:pStyle w:val="ConsPlusNonformat"/>
        <w:jc w:val="both"/>
      </w:pPr>
      <w:r w:rsidRPr="001439FA">
        <w:t xml:space="preserve">         в портфолио, с указанием формы их представления и другое)</w:t>
      </w:r>
    </w:p>
    <w:p w:rsidR="00020327" w:rsidRPr="001439FA" w:rsidRDefault="00020327" w:rsidP="001439FA">
      <w:pPr>
        <w:pStyle w:val="ConsPlusNonformat"/>
        <w:jc w:val="both"/>
      </w:pPr>
      <w:r w:rsidRPr="001439FA">
        <w:t>типовые   вопросы   для   собеседования   по   материалам  портфолио  (если</w:t>
      </w:r>
    </w:p>
    <w:p w:rsidR="00020327" w:rsidRPr="001439FA" w:rsidRDefault="00020327" w:rsidP="001439FA">
      <w:pPr>
        <w:pStyle w:val="ConsPlusNonformat"/>
        <w:jc w:val="both"/>
      </w:pPr>
      <w:r w:rsidRPr="001439FA">
        <w:t>предусмотрена защита портфолио): _________________________________________;</w:t>
      </w:r>
    </w:p>
    <w:p w:rsidR="00020327" w:rsidRPr="001439FA" w:rsidRDefault="00020327" w:rsidP="001439FA">
      <w:pPr>
        <w:pStyle w:val="ConsPlusNonformat"/>
        <w:jc w:val="both"/>
      </w:pPr>
      <w:r w:rsidRPr="001439FA">
        <w:t>критерии  оценки  (в  том  числе  модельные  ответы  на типовые вопросы для</w:t>
      </w:r>
    </w:p>
    <w:p w:rsidR="00020327" w:rsidRPr="001439FA" w:rsidRDefault="00020327" w:rsidP="001439FA">
      <w:pPr>
        <w:pStyle w:val="ConsPlusNonformat"/>
        <w:jc w:val="both"/>
      </w:pPr>
      <w:r w:rsidRPr="001439FA">
        <w:t xml:space="preserve">собеседования) </w:t>
      </w:r>
      <w:hyperlink w:anchor="Par236" w:tooltip="&lt;3&gt; При определении критериев оценки рассматривается соответствие работ, представленных в портфолио (документов, подтверждающих опыт и достижения соискателя), требованиям, предъявляемым к результатам соответствующей деятельности. Критерии оценки защиты (собеседования) должны позволять оценить достоверность информации портфолио, самостоятельность выполнения работ, представленных (описанных) в портфолио, возможно, некоторые трудовые действия, умения и знания." w:history="1">
        <w:r w:rsidRPr="001439FA">
          <w:t>&lt;3&gt;</w:t>
        </w:r>
      </w:hyperlink>
      <w:r w:rsidRPr="001439FA">
        <w:t>: ______________________________________________________;</w:t>
      </w:r>
    </w:p>
    <w:p w:rsidR="00020327" w:rsidRPr="001439FA" w:rsidRDefault="00020327" w:rsidP="001439FA">
      <w:pPr>
        <w:pStyle w:val="ConsPlusNonformat"/>
        <w:jc w:val="both"/>
      </w:pPr>
    </w:p>
    <w:p w:rsidR="00020327" w:rsidRPr="001439FA" w:rsidRDefault="00020327" w:rsidP="001439FA">
      <w:pPr>
        <w:pStyle w:val="ConsPlusNonformat"/>
        <w:jc w:val="both"/>
      </w:pPr>
      <w:r w:rsidRPr="001439FA">
        <w:t>13.  Правила  обработки  результатов  профессионального экзамена и принятия</w:t>
      </w:r>
    </w:p>
    <w:p w:rsidR="00020327" w:rsidRPr="001439FA" w:rsidRDefault="00020327" w:rsidP="001439FA">
      <w:pPr>
        <w:pStyle w:val="ConsPlusNonformat"/>
        <w:jc w:val="both"/>
      </w:pPr>
      <w:r w:rsidRPr="001439FA">
        <w:t>решения о соответствии квалификации соискателя требованиям к  квалификации:</w:t>
      </w:r>
    </w:p>
    <w:p w:rsidR="00020327" w:rsidRPr="001439FA" w:rsidRDefault="00020327" w:rsidP="001439FA">
      <w:pPr>
        <w:pStyle w:val="ConsPlusNonformat"/>
        <w:jc w:val="both"/>
      </w:pPr>
      <w:r w:rsidRPr="001439FA">
        <w:t>___________________________________________________________________________</w:t>
      </w:r>
    </w:p>
    <w:p w:rsidR="00020327" w:rsidRPr="001439FA" w:rsidRDefault="00020327" w:rsidP="001439FA">
      <w:pPr>
        <w:pStyle w:val="ConsPlusNonformat"/>
        <w:jc w:val="both"/>
      </w:pPr>
      <w:r w:rsidRPr="001439FA">
        <w:t>Положительное  решение о соответствии квалификации соискателя требованиям к</w:t>
      </w:r>
    </w:p>
    <w:p w:rsidR="00020327" w:rsidRPr="001439FA" w:rsidRDefault="00020327" w:rsidP="001439FA">
      <w:pPr>
        <w:pStyle w:val="ConsPlusNonformat"/>
        <w:jc w:val="both"/>
      </w:pPr>
      <w:r w:rsidRPr="001439FA">
        <w:t>квалификации по квалификации ______________________________________________</w:t>
      </w:r>
    </w:p>
    <w:p w:rsidR="00020327" w:rsidRPr="001439FA" w:rsidRDefault="00020327" w:rsidP="001439FA">
      <w:pPr>
        <w:pStyle w:val="ConsPlusNonformat"/>
        <w:jc w:val="both"/>
      </w:pPr>
      <w:r w:rsidRPr="001439FA">
        <w:t xml:space="preserve">                                      (наименование квалификации)</w:t>
      </w:r>
    </w:p>
    <w:p w:rsidR="00020327" w:rsidRPr="001439FA" w:rsidRDefault="00020327" w:rsidP="001439FA">
      <w:pPr>
        <w:pStyle w:val="ConsPlusNonformat"/>
        <w:jc w:val="both"/>
      </w:pPr>
      <w:r w:rsidRPr="001439FA">
        <w:t>принимается при ___________________________________________________________</w:t>
      </w:r>
    </w:p>
    <w:p w:rsidR="00020327" w:rsidRPr="001439FA" w:rsidRDefault="00020327" w:rsidP="001439FA">
      <w:pPr>
        <w:pStyle w:val="ConsPlusNonformat"/>
        <w:jc w:val="both"/>
      </w:pPr>
      <w:r w:rsidRPr="001439FA">
        <w:t xml:space="preserve">                  (указывается, при каких результатах выполнения задания</w:t>
      </w:r>
    </w:p>
    <w:p w:rsidR="00020327" w:rsidRPr="001439FA" w:rsidRDefault="00020327" w:rsidP="001439FA">
      <w:pPr>
        <w:pStyle w:val="ConsPlusNonformat"/>
        <w:jc w:val="both"/>
      </w:pPr>
      <w:r w:rsidRPr="001439FA">
        <w:t xml:space="preserve">                профессиональный экзамен считается пройденным положительно)</w:t>
      </w:r>
    </w:p>
    <w:p w:rsidR="00020327" w:rsidRPr="001439FA" w:rsidRDefault="00020327" w:rsidP="001439FA">
      <w:pPr>
        <w:pStyle w:val="ConsPlusNonformat"/>
        <w:jc w:val="both"/>
      </w:pPr>
    </w:p>
    <w:p w:rsidR="00020327" w:rsidRPr="001439FA" w:rsidRDefault="00020327" w:rsidP="001439FA">
      <w:pPr>
        <w:pStyle w:val="ConsPlusNonformat"/>
        <w:jc w:val="both"/>
      </w:pPr>
      <w:r w:rsidRPr="001439FA">
        <w:t>14.  Перечень  нормативных  правовых  и иных документов, использованных при</w:t>
      </w:r>
    </w:p>
    <w:p w:rsidR="00020327" w:rsidRPr="001439FA" w:rsidRDefault="00020327" w:rsidP="001439FA">
      <w:pPr>
        <w:pStyle w:val="ConsPlusNonformat"/>
        <w:jc w:val="both"/>
      </w:pPr>
      <w:r w:rsidRPr="001439FA">
        <w:t>подготовке комплекта оценочных средств (при наличии): _____________________</w:t>
      </w:r>
    </w:p>
    <w:p w:rsidR="00020327" w:rsidRPr="001439FA" w:rsidRDefault="00020327" w:rsidP="001439FA">
      <w:pPr>
        <w:pStyle w:val="ConsPlusNonformat"/>
        <w:jc w:val="both"/>
      </w:pPr>
      <w:r w:rsidRPr="001439FA">
        <w:t>___________________________________________________________________________</w:t>
      </w:r>
    </w:p>
    <w:p w:rsidR="00020327" w:rsidRPr="001439FA" w:rsidRDefault="00020327" w:rsidP="001439FA">
      <w:pPr>
        <w:pStyle w:val="ConsPlusNormal"/>
        <w:ind w:firstLine="540"/>
        <w:jc w:val="both"/>
      </w:pPr>
      <w:r w:rsidRPr="001439FA">
        <w:t>--------------------------------</w:t>
      </w:r>
    </w:p>
    <w:p w:rsidR="00020327" w:rsidRPr="001439FA" w:rsidRDefault="00020327" w:rsidP="001439FA">
      <w:pPr>
        <w:pStyle w:val="ConsPlusNormal"/>
        <w:ind w:firstLine="540"/>
        <w:jc w:val="both"/>
      </w:pPr>
      <w:bookmarkStart w:id="3" w:name="Par234"/>
      <w:bookmarkEnd w:id="3"/>
      <w:r w:rsidRPr="001439FA">
        <w:t>&lt;1&gt; Для проведения теоретического этапа экзамена используются следующие типы тестовых заданий: с выбором ответа; с открытым ответом; на установление соответствия; на установление последовательности. Типы заданий теоретического этапа экзамена выбираются разработчиками оценочных средств в зависимости от особенностей оцениваемой квалификации.</w:t>
      </w:r>
    </w:p>
    <w:p w:rsidR="00020327" w:rsidRPr="001439FA" w:rsidRDefault="00020327" w:rsidP="001439FA">
      <w:pPr>
        <w:pStyle w:val="ConsPlusNormal"/>
        <w:ind w:firstLine="540"/>
        <w:jc w:val="both"/>
      </w:pPr>
      <w:bookmarkStart w:id="4" w:name="Par235"/>
      <w:bookmarkEnd w:id="4"/>
      <w:r w:rsidRPr="001439FA">
        <w:t>&lt;2&gt; Для проведения практического этапа профессионального экзамена используются два типа заданий: задание на выполнение трудовых функций, трудовых действий в реальных или модельных условиях; портфолио.</w:t>
      </w:r>
    </w:p>
    <w:p w:rsidR="00020327" w:rsidRPr="001439FA" w:rsidRDefault="00020327" w:rsidP="001439FA">
      <w:pPr>
        <w:pStyle w:val="ConsPlusNormal"/>
        <w:ind w:firstLine="540"/>
        <w:jc w:val="both"/>
      </w:pPr>
      <w:bookmarkStart w:id="5" w:name="Par236"/>
      <w:bookmarkEnd w:id="5"/>
      <w:r w:rsidRPr="001439FA">
        <w:t>&lt;3&gt; При определении критериев оценки рассматривается соответствие работ, представленных в портфолио (документов, подтверждающих опыт и достижения соискателя), требованиям, предъявляемым к результатам соответствующей деятельности. Критерии оценки защиты (собеседования) должны позволять оценить достоверность информации портфолио, самостоятельность выполнения работ, представленных (описанных) в портфолио, возможно, некоторые трудовые действия, умения и знания.</w:t>
      </w:r>
    </w:p>
    <w:sectPr w:rsidR="00020327" w:rsidRPr="001439FA"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0327" w:rsidRDefault="00020327">
      <w:r>
        <w:separator/>
      </w:r>
    </w:p>
  </w:endnote>
  <w:endnote w:type="continuationSeparator" w:id="0">
    <w:p w:rsidR="00020327" w:rsidRDefault="000203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327" w:rsidRDefault="00020327" w:rsidP="00DF5729">
    <w:pPr>
      <w:jc w:val="center"/>
      <w:rPr>
        <w:sz w:val="2"/>
        <w:szCs w:val="2"/>
      </w:rPr>
    </w:pPr>
  </w:p>
  <w:p w:rsidR="00020327" w:rsidRDefault="00020327">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0327" w:rsidRDefault="00020327">
      <w:r>
        <w:separator/>
      </w:r>
    </w:p>
  </w:footnote>
  <w:footnote w:type="continuationSeparator" w:id="0">
    <w:p w:rsidR="00020327" w:rsidRDefault="0002032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327" w:rsidRDefault="00020327" w:rsidP="00DF5729">
    <w:pPr>
      <w:jc w:val="center"/>
      <w:rPr>
        <w:sz w:val="2"/>
        <w:szCs w:val="2"/>
      </w:rPr>
    </w:pPr>
  </w:p>
  <w:p w:rsidR="00020327" w:rsidRDefault="00020327">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020327" w:rsidRPr="002A36C4" w:rsidRDefault="00020327"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020327" w:rsidRPr="002A36C4" w:rsidRDefault="00020327"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020327" w:rsidRDefault="00020327">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20327"/>
    <w:rsid w:val="000B5D88"/>
    <w:rsid w:val="000F59EA"/>
    <w:rsid w:val="001439FA"/>
    <w:rsid w:val="00185AD7"/>
    <w:rsid w:val="001C50DE"/>
    <w:rsid w:val="002328AA"/>
    <w:rsid w:val="002A36C4"/>
    <w:rsid w:val="002A3FB4"/>
    <w:rsid w:val="002F6C78"/>
    <w:rsid w:val="00352E3D"/>
    <w:rsid w:val="00415D80"/>
    <w:rsid w:val="00470855"/>
    <w:rsid w:val="004B7918"/>
    <w:rsid w:val="00616E37"/>
    <w:rsid w:val="006C2CAC"/>
    <w:rsid w:val="006D6D97"/>
    <w:rsid w:val="00706E08"/>
    <w:rsid w:val="008A40F2"/>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0A34D2"/>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0A34D2"/>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0A34D2"/>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292299047">
      <w:marLeft w:val="0"/>
      <w:marRight w:val="0"/>
      <w:marTop w:val="0"/>
      <w:marBottom w:val="0"/>
      <w:divBdr>
        <w:top w:val="none" w:sz="0" w:space="0" w:color="auto"/>
        <w:left w:val="none" w:sz="0" w:space="0" w:color="auto"/>
        <w:bottom w:val="none" w:sz="0" w:space="0" w:color="auto"/>
        <w:right w:val="none" w:sz="0" w:space="0" w:color="auto"/>
      </w:divBdr>
    </w:div>
    <w:div w:id="292299048">
      <w:marLeft w:val="0"/>
      <w:marRight w:val="0"/>
      <w:marTop w:val="0"/>
      <w:marBottom w:val="0"/>
      <w:divBdr>
        <w:top w:val="none" w:sz="0" w:space="0" w:color="auto"/>
        <w:left w:val="none" w:sz="0" w:space="0" w:color="auto"/>
        <w:bottom w:val="none" w:sz="0" w:space="0" w:color="auto"/>
        <w:right w:val="none" w:sz="0" w:space="0" w:color="auto"/>
      </w:divBdr>
    </w:div>
    <w:div w:id="292299049">
      <w:marLeft w:val="0"/>
      <w:marRight w:val="0"/>
      <w:marTop w:val="0"/>
      <w:marBottom w:val="0"/>
      <w:divBdr>
        <w:top w:val="none" w:sz="0" w:space="0" w:color="auto"/>
        <w:left w:val="none" w:sz="0" w:space="0" w:color="auto"/>
        <w:bottom w:val="none" w:sz="0" w:space="0" w:color="auto"/>
        <w:right w:val="none" w:sz="0" w:space="0" w:color="auto"/>
      </w:divBdr>
    </w:div>
    <w:div w:id="292299050">
      <w:marLeft w:val="0"/>
      <w:marRight w:val="0"/>
      <w:marTop w:val="0"/>
      <w:marBottom w:val="0"/>
      <w:divBdr>
        <w:top w:val="none" w:sz="0" w:space="0" w:color="auto"/>
        <w:left w:val="none" w:sz="0" w:space="0" w:color="auto"/>
        <w:bottom w:val="none" w:sz="0" w:space="0" w:color="auto"/>
        <w:right w:val="none" w:sz="0" w:space="0" w:color="auto"/>
      </w:divBdr>
    </w:div>
    <w:div w:id="292299051">
      <w:marLeft w:val="0"/>
      <w:marRight w:val="0"/>
      <w:marTop w:val="0"/>
      <w:marBottom w:val="0"/>
      <w:divBdr>
        <w:top w:val="none" w:sz="0" w:space="0" w:color="auto"/>
        <w:left w:val="none" w:sz="0" w:space="0" w:color="auto"/>
        <w:bottom w:val="none" w:sz="0" w:space="0" w:color="auto"/>
        <w:right w:val="none" w:sz="0" w:space="0" w:color="auto"/>
      </w:divBdr>
    </w:div>
    <w:div w:id="29229905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5</Pages>
  <Words>2606</Words>
  <Characters>14857</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29 декабря 2016 г</dc:title>
  <dc:subject/>
  <dc:creator>Информ-аналит отдел</dc:creator>
  <cp:keywords/>
  <dc:description/>
  <cp:lastModifiedBy>Информ-аналит отдел</cp:lastModifiedBy>
  <cp:revision>2</cp:revision>
  <dcterms:created xsi:type="dcterms:W3CDTF">2017-01-09T22:26:00Z</dcterms:created>
  <dcterms:modified xsi:type="dcterms:W3CDTF">2017-01-09T22:26:00Z</dcterms:modified>
</cp:coreProperties>
</file>