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79F" w:rsidRPr="004A47D1" w:rsidRDefault="00AD079F" w:rsidP="004A47D1">
      <w:pPr>
        <w:pStyle w:val="ConsPlusNormal"/>
        <w:outlineLvl w:val="0"/>
        <w:rPr>
          <w:sz w:val="22"/>
          <w:szCs w:val="22"/>
        </w:rPr>
      </w:pPr>
      <w:r w:rsidRPr="004A47D1">
        <w:rPr>
          <w:sz w:val="22"/>
          <w:szCs w:val="22"/>
        </w:rPr>
        <w:t xml:space="preserve">Зарегистрировано в Минюсте России 18 января </w:t>
      </w:r>
      <w:smartTag w:uri="urn:schemas-microsoft-com:office:smarttags" w:element="metricconverter">
        <w:smartTagPr>
          <w:attr w:name="ProductID" w:val="2017 г"/>
        </w:smartTagPr>
        <w:r w:rsidRPr="004A47D1">
          <w:rPr>
            <w:sz w:val="22"/>
            <w:szCs w:val="22"/>
          </w:rPr>
          <w:t>2017 г</w:t>
        </w:r>
      </w:smartTag>
      <w:r w:rsidRPr="004A47D1">
        <w:rPr>
          <w:sz w:val="22"/>
          <w:szCs w:val="22"/>
        </w:rPr>
        <w:t>. N 45279</w:t>
      </w:r>
    </w:p>
    <w:p w:rsidR="00AD079F" w:rsidRPr="004A47D1" w:rsidRDefault="00AD079F" w:rsidP="004A47D1">
      <w:pPr>
        <w:pStyle w:val="ConsPlusNormal"/>
        <w:jc w:val="center"/>
        <w:rPr>
          <w:sz w:val="22"/>
          <w:szCs w:val="22"/>
        </w:rPr>
      </w:pPr>
    </w:p>
    <w:p w:rsidR="00AD079F" w:rsidRPr="004A47D1" w:rsidRDefault="00AD079F" w:rsidP="004A47D1">
      <w:pPr>
        <w:pStyle w:val="ConsPlusTitle"/>
        <w:jc w:val="center"/>
        <w:rPr>
          <w:sz w:val="22"/>
          <w:szCs w:val="22"/>
        </w:rPr>
      </w:pPr>
      <w:r w:rsidRPr="004A47D1">
        <w:rPr>
          <w:sz w:val="22"/>
          <w:szCs w:val="22"/>
        </w:rPr>
        <w:t>МИНИСТЕРСТВО ТРУДА И СОЦИАЛЬНОЙ ЗАЩИТЫ РОССИЙСКОЙ ФЕДЕРАЦИИ</w:t>
      </w:r>
    </w:p>
    <w:p w:rsidR="00AD079F" w:rsidRPr="004A47D1" w:rsidRDefault="00AD079F" w:rsidP="004A47D1">
      <w:pPr>
        <w:pStyle w:val="ConsPlusTitle"/>
        <w:jc w:val="center"/>
        <w:rPr>
          <w:sz w:val="22"/>
          <w:szCs w:val="22"/>
        </w:rPr>
      </w:pPr>
    </w:p>
    <w:p w:rsidR="00AD079F" w:rsidRPr="004A47D1" w:rsidRDefault="00AD079F" w:rsidP="004A47D1">
      <w:pPr>
        <w:pStyle w:val="ConsPlusTitle"/>
        <w:jc w:val="center"/>
        <w:rPr>
          <w:sz w:val="22"/>
          <w:szCs w:val="22"/>
        </w:rPr>
      </w:pPr>
      <w:r w:rsidRPr="004A47D1">
        <w:rPr>
          <w:sz w:val="22"/>
          <w:szCs w:val="22"/>
        </w:rPr>
        <w:t>ПРИКАЗ</w:t>
      </w:r>
    </w:p>
    <w:p w:rsidR="00AD079F" w:rsidRPr="004A47D1" w:rsidRDefault="00AD079F" w:rsidP="004A47D1">
      <w:pPr>
        <w:pStyle w:val="ConsPlusTitle"/>
        <w:jc w:val="center"/>
        <w:rPr>
          <w:sz w:val="22"/>
          <w:szCs w:val="22"/>
        </w:rPr>
      </w:pPr>
      <w:r w:rsidRPr="004A47D1">
        <w:rPr>
          <w:sz w:val="22"/>
          <w:szCs w:val="22"/>
        </w:rPr>
        <w:t xml:space="preserve">от 30 декабря </w:t>
      </w:r>
      <w:smartTag w:uri="urn:schemas-microsoft-com:office:smarttags" w:element="metricconverter">
        <w:smartTagPr>
          <w:attr w:name="ProductID" w:val="2016 г"/>
        </w:smartTagPr>
        <w:r w:rsidRPr="004A47D1">
          <w:rPr>
            <w:sz w:val="22"/>
            <w:szCs w:val="22"/>
          </w:rPr>
          <w:t>2016 г</w:t>
        </w:r>
      </w:smartTag>
      <w:r w:rsidRPr="004A47D1">
        <w:rPr>
          <w:sz w:val="22"/>
          <w:szCs w:val="22"/>
        </w:rPr>
        <w:t>. N 851н</w:t>
      </w:r>
    </w:p>
    <w:p w:rsidR="00AD079F" w:rsidRPr="004A47D1" w:rsidRDefault="00AD079F" w:rsidP="004A47D1">
      <w:pPr>
        <w:pStyle w:val="ConsPlusTitle"/>
        <w:jc w:val="center"/>
        <w:rPr>
          <w:sz w:val="22"/>
          <w:szCs w:val="22"/>
        </w:rPr>
      </w:pPr>
    </w:p>
    <w:p w:rsidR="00AD079F" w:rsidRPr="004A47D1" w:rsidRDefault="00AD079F" w:rsidP="004A47D1">
      <w:pPr>
        <w:pStyle w:val="ConsPlusTitle"/>
        <w:jc w:val="center"/>
        <w:rPr>
          <w:sz w:val="22"/>
          <w:szCs w:val="22"/>
        </w:rPr>
      </w:pPr>
      <w:r w:rsidRPr="004A47D1">
        <w:rPr>
          <w:sz w:val="22"/>
          <w:szCs w:val="22"/>
        </w:rPr>
        <w:t>ОБ УТВЕРЖДЕНИИ КЛАССИФИКАЦИИ</w:t>
      </w:r>
    </w:p>
    <w:p w:rsidR="00AD079F" w:rsidRPr="004A47D1" w:rsidRDefault="00AD079F" w:rsidP="004A47D1">
      <w:pPr>
        <w:pStyle w:val="ConsPlusTitle"/>
        <w:jc w:val="center"/>
        <w:rPr>
          <w:sz w:val="22"/>
          <w:szCs w:val="22"/>
        </w:rPr>
      </w:pPr>
      <w:r w:rsidRPr="004A47D1">
        <w:rPr>
          <w:sz w:val="22"/>
          <w:szCs w:val="22"/>
        </w:rPr>
        <w:t>ВИДОВ ЭКОНОМИЧЕСКОЙ ДЕЯТЕЛЬНОСТИ ПО КЛАССАМ</w:t>
      </w:r>
    </w:p>
    <w:p w:rsidR="00AD079F" w:rsidRPr="004A47D1" w:rsidRDefault="00AD079F" w:rsidP="004A47D1">
      <w:pPr>
        <w:pStyle w:val="ConsPlusTitle"/>
        <w:jc w:val="center"/>
        <w:rPr>
          <w:sz w:val="22"/>
          <w:szCs w:val="22"/>
        </w:rPr>
      </w:pPr>
      <w:r w:rsidRPr="004A47D1">
        <w:rPr>
          <w:sz w:val="22"/>
          <w:szCs w:val="22"/>
        </w:rPr>
        <w:t>ПРОФЕССИОНАЛЬНОГО РИСКА</w:t>
      </w:r>
    </w:p>
    <w:p w:rsidR="00AD079F" w:rsidRPr="004A47D1" w:rsidRDefault="00AD079F" w:rsidP="004A47D1">
      <w:pPr>
        <w:pStyle w:val="ConsPlusNormal"/>
        <w:ind w:firstLine="540"/>
        <w:jc w:val="both"/>
        <w:rPr>
          <w:sz w:val="22"/>
          <w:szCs w:val="22"/>
        </w:rPr>
      </w:pPr>
    </w:p>
    <w:p w:rsidR="00AD079F" w:rsidRPr="004A47D1" w:rsidRDefault="00AD079F" w:rsidP="004A47D1">
      <w:pPr>
        <w:pStyle w:val="ConsPlusNormal"/>
        <w:ind w:firstLine="540"/>
        <w:jc w:val="both"/>
        <w:rPr>
          <w:sz w:val="22"/>
          <w:szCs w:val="22"/>
        </w:rPr>
      </w:pPr>
      <w:r w:rsidRPr="004A47D1">
        <w:rPr>
          <w:sz w:val="22"/>
          <w:szCs w:val="22"/>
        </w:rPr>
        <w:t xml:space="preserve">В соответствии с пунктом 3 Правил отнесения видов экономической деятельности к классу профессионального риска, утвержденных постановлением Правительства Российской Федерации от 1 декабря </w:t>
      </w:r>
      <w:smartTag w:uri="urn:schemas-microsoft-com:office:smarttags" w:element="metricconverter">
        <w:smartTagPr>
          <w:attr w:name="ProductID" w:val="2005 г"/>
        </w:smartTagPr>
        <w:r w:rsidRPr="004A47D1">
          <w:rPr>
            <w:sz w:val="22"/>
            <w:szCs w:val="22"/>
          </w:rPr>
          <w:t>2005 г</w:t>
        </w:r>
      </w:smartTag>
      <w:r w:rsidRPr="004A47D1">
        <w:rPr>
          <w:sz w:val="22"/>
          <w:szCs w:val="22"/>
        </w:rPr>
        <w:t xml:space="preserve">. N 713 "Об утверждении Правил отнесения видов экономической деятельности к классу профессионального риска" (Собрание законодательства Российской Федерации, 2005, N 50, ст. 5300; 2010, N 52, ст. 7104; 2011, N 2, ст. 392; 2013, N 13, ст. 1559; 2016, N 26, ст. 4057) и подпунктом 5.2.17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4A47D1">
          <w:rPr>
            <w:sz w:val="22"/>
            <w:szCs w:val="22"/>
          </w:rPr>
          <w:t>2012 г</w:t>
        </w:r>
      </w:smartTag>
      <w:r w:rsidRPr="004A47D1">
        <w:rPr>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2016, N 2, ст. 325; N 4, ст. 534; N 23, ст. 3322; N 28, ст. 4741; N 29, ст. 4812; N 47, ст. 6659), приказываю:</w:t>
      </w:r>
    </w:p>
    <w:p w:rsidR="00AD079F" w:rsidRPr="004A47D1" w:rsidRDefault="00AD079F" w:rsidP="004A47D1">
      <w:pPr>
        <w:pStyle w:val="ConsPlusNormal"/>
        <w:ind w:firstLine="540"/>
        <w:jc w:val="both"/>
        <w:rPr>
          <w:sz w:val="22"/>
          <w:szCs w:val="22"/>
        </w:rPr>
      </w:pPr>
      <w:r w:rsidRPr="004A47D1">
        <w:rPr>
          <w:sz w:val="22"/>
          <w:szCs w:val="22"/>
        </w:rPr>
        <w:t xml:space="preserve">1. Утвердить </w:t>
      </w:r>
      <w:hyperlink w:anchor="Par30" w:tooltip="КЛАССИФИКАЦИЯ" w:history="1">
        <w:r w:rsidRPr="004A47D1">
          <w:rPr>
            <w:sz w:val="22"/>
            <w:szCs w:val="22"/>
          </w:rPr>
          <w:t>Классификацию</w:t>
        </w:r>
      </w:hyperlink>
      <w:r w:rsidRPr="004A47D1">
        <w:rPr>
          <w:sz w:val="22"/>
          <w:szCs w:val="22"/>
        </w:rPr>
        <w:t xml:space="preserve"> видов экономической деятельности по классам профессионального риска согласно приложению.</w:t>
      </w:r>
    </w:p>
    <w:p w:rsidR="00AD079F" w:rsidRPr="004A47D1" w:rsidRDefault="00AD079F" w:rsidP="004A47D1">
      <w:pPr>
        <w:pStyle w:val="ConsPlusNormal"/>
        <w:ind w:firstLine="540"/>
        <w:jc w:val="both"/>
        <w:rPr>
          <w:sz w:val="22"/>
          <w:szCs w:val="22"/>
        </w:rPr>
      </w:pPr>
      <w:r w:rsidRPr="004A47D1">
        <w:rPr>
          <w:sz w:val="22"/>
          <w:szCs w:val="22"/>
        </w:rPr>
        <w:t xml:space="preserve">2. Признать утратившим силу приказ Министерства труда и социальной защиты Российской Федерации от 25 декабря </w:t>
      </w:r>
      <w:smartTag w:uri="urn:schemas-microsoft-com:office:smarttags" w:element="metricconverter">
        <w:smartTagPr>
          <w:attr w:name="ProductID" w:val="2012 г"/>
        </w:smartTagPr>
        <w:r w:rsidRPr="004A47D1">
          <w:rPr>
            <w:sz w:val="22"/>
            <w:szCs w:val="22"/>
          </w:rPr>
          <w:t>2012 г</w:t>
        </w:r>
      </w:smartTag>
      <w:r w:rsidRPr="004A47D1">
        <w:rPr>
          <w:sz w:val="22"/>
          <w:szCs w:val="22"/>
        </w:rPr>
        <w:t xml:space="preserve">. N 625н "Об утверждении Классификации видов экономической деятельности по классам профессионального риска" (зарегистрирован Министерством юстиции Российской Федерации 25 декабря </w:t>
      </w:r>
      <w:smartTag w:uri="urn:schemas-microsoft-com:office:smarttags" w:element="metricconverter">
        <w:smartTagPr>
          <w:attr w:name="ProductID" w:val="2012 г"/>
        </w:smartTagPr>
        <w:r w:rsidRPr="004A47D1">
          <w:rPr>
            <w:sz w:val="22"/>
            <w:szCs w:val="22"/>
          </w:rPr>
          <w:t>2012 г</w:t>
        </w:r>
      </w:smartTag>
      <w:r w:rsidRPr="004A47D1">
        <w:rPr>
          <w:sz w:val="22"/>
          <w:szCs w:val="22"/>
        </w:rPr>
        <w:t>., регистрационный N 26385).</w:t>
      </w:r>
    </w:p>
    <w:p w:rsidR="00AD079F" w:rsidRPr="004A47D1" w:rsidRDefault="00AD079F" w:rsidP="004A47D1">
      <w:pPr>
        <w:pStyle w:val="ConsPlusNormal"/>
        <w:ind w:firstLine="540"/>
        <w:jc w:val="both"/>
        <w:rPr>
          <w:sz w:val="22"/>
          <w:szCs w:val="22"/>
        </w:rPr>
      </w:pPr>
    </w:p>
    <w:p w:rsidR="00AD079F" w:rsidRPr="004A47D1" w:rsidRDefault="00AD079F" w:rsidP="004A47D1">
      <w:pPr>
        <w:pStyle w:val="ConsPlusNormal"/>
        <w:jc w:val="right"/>
        <w:rPr>
          <w:sz w:val="22"/>
          <w:szCs w:val="22"/>
        </w:rPr>
      </w:pPr>
      <w:r w:rsidRPr="004A47D1">
        <w:rPr>
          <w:sz w:val="22"/>
          <w:szCs w:val="22"/>
        </w:rPr>
        <w:t>Министр</w:t>
      </w:r>
    </w:p>
    <w:p w:rsidR="00AD079F" w:rsidRPr="004A47D1" w:rsidRDefault="00AD079F" w:rsidP="004A47D1">
      <w:pPr>
        <w:pStyle w:val="ConsPlusNormal"/>
        <w:jc w:val="right"/>
        <w:rPr>
          <w:sz w:val="22"/>
          <w:szCs w:val="22"/>
        </w:rPr>
      </w:pPr>
      <w:r w:rsidRPr="004A47D1">
        <w:rPr>
          <w:sz w:val="22"/>
          <w:szCs w:val="22"/>
        </w:rPr>
        <w:t>М.А.ТОПИЛИН</w:t>
      </w:r>
    </w:p>
    <w:p w:rsidR="00AD079F" w:rsidRPr="004A47D1" w:rsidRDefault="00AD079F" w:rsidP="004A47D1">
      <w:pPr>
        <w:pStyle w:val="ConsPlusNormal"/>
        <w:ind w:firstLine="540"/>
        <w:jc w:val="both"/>
        <w:rPr>
          <w:sz w:val="22"/>
          <w:szCs w:val="22"/>
        </w:rPr>
      </w:pPr>
    </w:p>
    <w:p w:rsidR="00AD079F" w:rsidRPr="004A47D1" w:rsidRDefault="00AD079F" w:rsidP="004A47D1">
      <w:pPr>
        <w:pStyle w:val="ConsPlusNormal"/>
        <w:jc w:val="right"/>
        <w:outlineLvl w:val="0"/>
        <w:rPr>
          <w:sz w:val="22"/>
          <w:szCs w:val="22"/>
        </w:rPr>
      </w:pPr>
      <w:r w:rsidRPr="004A47D1">
        <w:rPr>
          <w:sz w:val="22"/>
          <w:szCs w:val="22"/>
        </w:rPr>
        <w:t>Приложение</w:t>
      </w:r>
    </w:p>
    <w:p w:rsidR="00AD079F" w:rsidRPr="004A47D1" w:rsidRDefault="00AD079F" w:rsidP="004A47D1">
      <w:pPr>
        <w:pStyle w:val="ConsPlusNormal"/>
        <w:jc w:val="right"/>
        <w:rPr>
          <w:sz w:val="22"/>
          <w:szCs w:val="22"/>
        </w:rPr>
      </w:pPr>
      <w:r w:rsidRPr="004A47D1">
        <w:rPr>
          <w:sz w:val="22"/>
          <w:szCs w:val="22"/>
        </w:rPr>
        <w:t>к приказу Министерства труда</w:t>
      </w:r>
    </w:p>
    <w:p w:rsidR="00AD079F" w:rsidRPr="004A47D1" w:rsidRDefault="00AD079F" w:rsidP="004A47D1">
      <w:pPr>
        <w:pStyle w:val="ConsPlusNormal"/>
        <w:jc w:val="right"/>
        <w:rPr>
          <w:sz w:val="22"/>
          <w:szCs w:val="22"/>
        </w:rPr>
      </w:pPr>
      <w:r w:rsidRPr="004A47D1">
        <w:rPr>
          <w:sz w:val="22"/>
          <w:szCs w:val="22"/>
        </w:rPr>
        <w:t>и социальной защиты</w:t>
      </w:r>
    </w:p>
    <w:p w:rsidR="00AD079F" w:rsidRPr="004A47D1" w:rsidRDefault="00AD079F" w:rsidP="004A47D1">
      <w:pPr>
        <w:pStyle w:val="ConsPlusNormal"/>
        <w:jc w:val="right"/>
        <w:rPr>
          <w:sz w:val="22"/>
          <w:szCs w:val="22"/>
        </w:rPr>
      </w:pPr>
      <w:r w:rsidRPr="004A47D1">
        <w:rPr>
          <w:sz w:val="22"/>
          <w:szCs w:val="22"/>
        </w:rPr>
        <w:t>Российской Федерации</w:t>
      </w:r>
    </w:p>
    <w:p w:rsidR="00AD079F" w:rsidRPr="004A47D1" w:rsidRDefault="00AD079F" w:rsidP="004A47D1">
      <w:pPr>
        <w:pStyle w:val="ConsPlusNormal"/>
        <w:jc w:val="right"/>
        <w:rPr>
          <w:sz w:val="22"/>
          <w:szCs w:val="22"/>
        </w:rPr>
      </w:pPr>
      <w:r w:rsidRPr="004A47D1">
        <w:rPr>
          <w:sz w:val="22"/>
          <w:szCs w:val="22"/>
        </w:rPr>
        <w:t xml:space="preserve">от 30 декабря </w:t>
      </w:r>
      <w:smartTag w:uri="urn:schemas-microsoft-com:office:smarttags" w:element="metricconverter">
        <w:smartTagPr>
          <w:attr w:name="ProductID" w:val="2016 г"/>
        </w:smartTagPr>
        <w:r w:rsidRPr="004A47D1">
          <w:rPr>
            <w:sz w:val="22"/>
            <w:szCs w:val="22"/>
          </w:rPr>
          <w:t>2016 г</w:t>
        </w:r>
      </w:smartTag>
      <w:r w:rsidRPr="004A47D1">
        <w:rPr>
          <w:sz w:val="22"/>
          <w:szCs w:val="22"/>
        </w:rPr>
        <w:t>. N 851н</w:t>
      </w:r>
    </w:p>
    <w:p w:rsidR="00AD079F" w:rsidRPr="004A47D1" w:rsidRDefault="00AD079F" w:rsidP="004A47D1">
      <w:pPr>
        <w:pStyle w:val="ConsPlusNormal"/>
        <w:ind w:firstLine="540"/>
        <w:jc w:val="both"/>
        <w:rPr>
          <w:sz w:val="22"/>
          <w:szCs w:val="22"/>
        </w:rPr>
      </w:pPr>
    </w:p>
    <w:p w:rsidR="00AD079F" w:rsidRPr="004A47D1" w:rsidRDefault="00AD079F" w:rsidP="004A47D1">
      <w:pPr>
        <w:pStyle w:val="ConsPlusTitle"/>
        <w:jc w:val="center"/>
        <w:rPr>
          <w:sz w:val="22"/>
          <w:szCs w:val="22"/>
        </w:rPr>
      </w:pPr>
      <w:bookmarkStart w:id="0" w:name="Par30"/>
      <w:bookmarkEnd w:id="0"/>
      <w:r w:rsidRPr="004A47D1">
        <w:rPr>
          <w:sz w:val="22"/>
          <w:szCs w:val="22"/>
        </w:rPr>
        <w:t>КЛАССИФИКАЦИЯ</w:t>
      </w:r>
    </w:p>
    <w:p w:rsidR="00AD079F" w:rsidRPr="004A47D1" w:rsidRDefault="00AD079F" w:rsidP="004A47D1">
      <w:pPr>
        <w:pStyle w:val="ConsPlusTitle"/>
        <w:jc w:val="center"/>
        <w:rPr>
          <w:sz w:val="22"/>
          <w:szCs w:val="22"/>
        </w:rPr>
      </w:pPr>
      <w:r w:rsidRPr="004A47D1">
        <w:rPr>
          <w:sz w:val="22"/>
          <w:szCs w:val="22"/>
        </w:rPr>
        <w:t>ВИДОВ ЭКОНОМИЧЕСКОЙ ДЕЯТЕЛЬНОСТИ ПО КЛАССАМ</w:t>
      </w:r>
    </w:p>
    <w:p w:rsidR="00AD079F" w:rsidRPr="004A47D1" w:rsidRDefault="00AD079F" w:rsidP="004A47D1">
      <w:pPr>
        <w:pStyle w:val="ConsPlusTitle"/>
        <w:jc w:val="center"/>
        <w:rPr>
          <w:sz w:val="22"/>
          <w:szCs w:val="22"/>
        </w:rPr>
      </w:pPr>
      <w:r w:rsidRPr="004A47D1">
        <w:rPr>
          <w:sz w:val="22"/>
          <w:szCs w:val="22"/>
        </w:rPr>
        <w:t>ПРОФЕССИОНАЛЬНОГО РИСКА</w:t>
      </w:r>
    </w:p>
    <w:p w:rsidR="00AD079F" w:rsidRPr="004A47D1" w:rsidRDefault="00AD079F" w:rsidP="004A47D1">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8470"/>
        <w:gridCol w:w="1229"/>
      </w:tblGrid>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Вид экономической деятельности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 xml:space="preserve">Код по ОКВЭД </w:t>
            </w:r>
            <w:hyperlink w:anchor="Par5134" w:tooltip="&lt;*&gt; Код по Общероссийскому классификатору видов экономической деятельности ОК 029-2014 (КДЕС РЕД. 2), утвержденному приказом Федерального агентства по техническому регулированию и метрологии от 31.01.2014 N 14-ст, с изменениями, внесенными приказами Федерального агентства по техническому регулированию и метрологии от 26.05.2015 N 423-ст, от 17.08.2015 N 1165-ст, от 10.12.2015 N 2146-ст, от 10.12.2015 N 2147-ст, от 17.02.2016 N 40-ст, от 14.04.2016 N 260-ст, от 12.05.2016 N 310-ст, от 26.08.2016 N 947-ст)." w:history="1">
              <w:r w:rsidRPr="004A47D1">
                <w:t>&lt;*&gt;</w:t>
              </w:r>
            </w:hyperlink>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Мелиорация рыбохозяйственная морских и минерализированных водных объектов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Акклиматизация морских биоресурсов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морскому рыбоводству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Мелиорация рыбохозяйственная пресноводных объектов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Воспроизводство пресноводных биоресурсов искусственное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Акклиматизация пресноводных биоресурсов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пресноводному рыбоводству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природного газа и газового конденсата</w:t>
            </w:r>
          </w:p>
        </w:tc>
        <w:tc>
          <w:tcPr>
            <w:tcW w:w="0" w:type="auto"/>
            <w:tcBorders>
              <w:top w:val="single" w:sz="4" w:space="0" w:color="auto"/>
              <w:left w:val="single" w:sz="4" w:space="0" w:color="auto"/>
              <w:bottom w:val="single" w:sz="4" w:space="0" w:color="auto"/>
              <w:right w:val="single" w:sz="4" w:space="0" w:color="auto"/>
            </w:tcBorders>
            <w:vAlign w:val="center"/>
          </w:tcPr>
          <w:p w:rsidR="00AD079F" w:rsidRPr="004A47D1" w:rsidRDefault="00AD079F" w:rsidP="00850CD8">
            <w:pPr>
              <w:pStyle w:val="ConsPlusNormal"/>
              <w:jc w:val="center"/>
            </w:pPr>
            <w:r w:rsidRPr="004A47D1">
              <w:t>06.20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природного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газового конденсата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Сжижение и обогащение природного газа на месте добычи для последующей транспортировки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меда (темперирование, фильтрация, декристаллизация и смешивание меда)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табачных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12.00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табака и махорки: сигарет, папирос, сигар, сигарилл, курительного тонкорезаного табака, трубочного табака, жевательного табака, сосательного табака, нюхательного табака, табака для кальяна, курительной и нюхательной махорки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12.00.1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гомогенизированного или восстановленного табака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12.00.2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Стрипсование (удаление главной жилки) и редраинг-обработка табака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12.00.3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полиграфическая и предоставление услуг в этой области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Печатание газет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Прочие виды полиграфической деятельности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печатных форм и подготовительная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брошюровочно-переплетная и отделочная и сопутствующие услуги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Копирование записанных носителей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18.20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народных художественных промыслов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электроэнергии тепловыми 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электроэнергии атомными 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электроэнергией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 распределение газообразного топлива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Газификация угля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Газификация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Газификация каменного угля за исключением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Газификация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Сжижение углей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Сжижение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Сжижение каменного угля за исключением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Сжижение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газообразного топлива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природного, сухого (отбензиненного) газа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природного, сухого (отбензиненного) газа по газораспределительным сетям по тарифам,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природного, сухого (отбензиненного) газа по газораспределительным сетям по тарифам, не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сжиженных углеводородных газов по газораспределительным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сжиженных углеводородных газов по газораспределительным сетям по тарифам,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сжиженных углеводородных газов по газораспределительным сетям по тарифам, не регулируемым государством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газообразным топливом, подаваемым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природным, сухим (отбензиненным) газом, подаваемым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природным, сухим (отбензиненным) газом, подаваемым по распределительным сетям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природным, сухим (отбензиненным) газом, подаваемым по распределительным сетям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сжиженными углеводородными газами, подаваемыми по распределительным 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сжиженными углеводородными газами, подаваемыми по распределительным сетям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сжиженными углеводородными газами, подаваемыми по распределительным сетям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35.23.22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передача и распределение пара и горячей воды; кондиционирование воздуха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пара и горячей воды (тепловой энергии) тепловыми электростанциями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пара и горячей воды (тепловой энергии) атомными электростанциями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пара и горячей воды (тепловой энергии) прочими электростанциями и промышленными блок-станциями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пара и горячей воды (тепловой энергии) котельными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охлажденной воды или льда (натурального из воды) для целей охлаждения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Передача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пара и горячей воды (тепловой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работоспособности котельных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работоспособности тепловых сетей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паром и горячей водой (тепловой энергией)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35.30.6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Забор, очистка и распределение воды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36.00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Забор и очистка воды для питьевых и промышленных нужд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36.00.1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воды для питьевых и промышленных нужд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36.00.2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строительных проектов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сельскохозяйственным сырьем, живыми животными,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живыми животными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цветами и растениями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прочим сельскохозяйственным сырьем,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зерном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семенами, кроме семян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семенами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текстильным сырьем и полуфабрикатами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прочими сельскохозяйственным сырьем и сельскохозяйственными полуфабрикатами,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топливом, рудами, металлами и химическими веществами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твердым, жидким и газообразным топливом и связанными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рудами и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рудами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промышленными и техническими химическими веществами, удобрениями и агрохимикатами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промышленными и техническими химическими веществами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удобрениями и агрохимикатами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лесоматериалами и строительными 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лесоматериалами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строительными 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машинами, промышленным оборудованием, судами и летательными аппаратами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вычислительной техникой, телекоммуникационным оборудованием и прочим офисным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судами, летательными аппаратами и прочими транспортными средствами,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прочими видами машин и промышленным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мебелью, бытовыми товарами, скобяными, ножевыми и прочими металлическими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мебелью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скобяными, ножевыми и прочими бытовыми металлическими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электротоварами и бытовыми электроустановочными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радио- и телеаппаратурой, техническими носителями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прочими бытовыми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текстильными изделиями, одеждой, обувью, изделиями из кожи и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текстильными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одеждой, изделиями из меха и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изделиями из кожи и дорожными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пищевыми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напитками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безалкогольными напитками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алкогольными напитками, кроме пива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пивом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прочими отдельными видами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фармацевтической продукцией, изделиями, применяемыми в медицинских целях, парфюмерными и косметическими товарами, включая мыло, и чистящими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изделиями,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парфюмерными и косметическими товарами, включая мыло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чистящими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играми и игрушками, спортивными товарами, велосипедами, книгами, газетами, журналами, писчебумажными и канцелярскими товарами, музыкальными инструментами, часами и ювелирными изделиями, фототоварами и оптическими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техникой, оборудованием и инструментами,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бумагой и картоном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древесным сырьем и необработанными лесоматериалами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отходами, ломом и материалами для 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специализирующихся на оптовой торговле прочими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46.18.99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универсальным ассортиментом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сельскохозяйственным сырьем и живыми животными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зерном, необработанным табаком, семенами и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зерном, семенами и кормами для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зерном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семенами, кроме семян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масличными семенами и маслосодержащими плодами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кормами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сельскохозяйственным сырьем, не включенным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необработанным табаком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цветами и растениями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живыми животными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шкурами и кожей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фруктами и овощами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свежими овощами, фруктами и орехами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свежим картофелем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свежими овощами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свежими фруктами и орехами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консервированными овощами, фруктами и орехами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мясом и мясными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мясом и мясом птицы, включая субпродукты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продуктами из мяса и мяса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консервами из мяса и мяса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молочными продуктами, яйцами и пищевыми маслами и жирами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молочными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яйцами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пищевыми маслами и жирами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напитками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соками, минеральной водой и прочими безалкогольными напитками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алкогольными напитками, включая пиво и пищевой этиловый спирт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алкогольными напитками, кроме пива и пищевого этилового спирта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пищевым этиловым спиртом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Закупка вина в больших емкостях с последующим розливом в мелкую тару без 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сахаром, шоколадом и сахаристыми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сахаром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шоколадом и сахаристыми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мучными кондитерскими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хлебобулочными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кофе, чаем, какао и пряностями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пищевыми продуктами, включая рыбу, ракообразных и моллюсков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рыбой, ракообразными и моллюсками, консервами и пресервами из рыбы и морепродуктов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пищевыми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гомогенизированными пищевыми продуктами, детским и диетическим питанием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кормами для домашних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мукой и макаронными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крупами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солью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мороженым и замороженными десертами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пищевыми продуктами,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46.38.29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неспециализированная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неспециализированная замороженными пищевыми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неспециализированная незамороженными пищевыми продуктами, напитками и табачными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непродовольственными потребительскими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текстильными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текстильными изделиями, кроме текстильных галантерейных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галантерейными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одеждой и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одеждой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одеждой, включая спортивную, кроме нательного белья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нательным бельем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изделиями из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аксессуарами одежды и головными уборами, кроме меховых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бытовыми электротоварами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электрической бытовой техникой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радио-, теле- и видеоаппаратурой и аппаратурой для цифровых видеодисков (DVD)</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грампластинками, аудио- и видеомагнитными лентами, компакт-дисками (CD) и цифровыми видеодисками (DVD) (кроме носителей без записей)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фототоварами и оптическими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изделиями из керамики и стекла и чистящими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изделиями из керамики и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чистящими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парфюмерными и косметическими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парфюмерными и косметическими товарами, кроме мыла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туалетным и хозяйственным мылом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фармацевтической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изделиями,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мебелью, коврами и осветительным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бытовой мебелью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осветительным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коврами и ковровыми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часами и ювелирными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часами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ювелирными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бытовыми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ножевыми изделиями и бытовой металлической посудой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плетеными изделиями, изделиями из пробки, бондарными изделиями и прочими бытовыми деревянными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книгами, газетами и журналами, писчебумажными и канцелярскими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книгами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газетами и журналами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писчебумажными и канцелярскими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потребительскими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музыкальными инструментами и нотными изданиями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играми и игрушками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спортивными товарами, включая велосипеды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изделиями из кожи и дорожными аксессуарами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потребительскими товарами,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неэлектрическими бытовыми приборами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46.49.5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информационным и коммуникационным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компьютерами, периферийными устройствами к компьютерам и программным обеспечением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компьютерами и периферийными устройствами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программным обеспечением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электронным и телекоммуникационным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телекоммуникационным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электронным оборудованием и его запасными частями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аудио- и видеомагнитными лентами и дискетами, магнитными и оптическими дисками, компакт-дисками (CD), цифровыми видеодисками (DVD) и прочими техническими носителями информации без записей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машинами, оборудованием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машинами, оборудованием и инструментами для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сельскохозяйственными и лесохозяйственными машинами, оборудованием и инструментами, включая тракторы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садово-огородной техникой и инвентарем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станками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деревообрабатывающими станками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металлообрабатывающими станками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станками для обработки прочих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машинами и оборудованием для добычи полезных ископаемых и строительства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машинами и оборудованием для текстильного, швейного и трикотажного производств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офисной мебелью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прочей офисной техникой и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машинами и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транспортными средствами, кроме автомобилей, мотоциклов и велосипедов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эксплуатационными материалами и принадлежностями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подъемно-транспортными машинами и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машинами и оборудованием для производства пищевых продуктов, напитков и табачных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производственным электротехническим оборудованием, машинами, аппаратурой и 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оружием и боеприпасами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измерительными приборами и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техникой, оборудованием и инструментами, применяемыми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машинами, приборами, аппаратурой и оборудованием общепромышленного и специального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46.69.9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специализированная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твердым, жидким и газообразным топливом и подобными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твердым топливом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моторным топливом, включая авиационный бензин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сырой нефтью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природным (естественным) газом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сжиженными углеводородными газами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сжиженными углеводородными газами по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сжиженными углеводородными газами по не 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 топливом и подобными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металлами и металлическими рудами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металлическими рудами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железными рудами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рудами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черными металлами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цветными металлами в первичных формах, кроме драгоценных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золотом и другими драгоценными металлами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лесоматериалами, строительными материалами и санитарно-техническим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древесным сырьем и необработанными лесоматериалами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пиломатериалами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санитарно-техническим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лакокрасочными материалами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листовым стеклом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строительными материалами 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обоями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напольными покрытиями (кроме ковров)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46.73.8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скобяными изделиями, водопроводным и отопительным оборудованием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скобяными изделиями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водопроводным и отопительным оборудованием и санитарно-технической арматурой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ручными инструментами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химическими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удобрениями и агрохимическими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промышленными химикатами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промежуточными продуктами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бумагой и картоном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текстильными волокнами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пластмассами и резиной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драгоценными камнями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отходами и ломом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46.77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неспециализированная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46.90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преимущественно пищевыми продуктами, включая напитки, и табачными изделиями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замороженными продуктами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незамороженными продуктами, включая напитки и табачные изделия,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розничной торговле большим товарным ассортиментом с преобладанием продовольственных товаров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прочая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большим товарным ассортиментом с преобладанием непродовольственных товаров в неспециализированных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универсальных магазинов, торгующих товарами общего ассортимента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пищевыми продуктами, напитками и табачными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фруктами и овощами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свежими фруктами, овощами, картофелем и орехами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консервированными фруктами и овощами и орехами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мясом и мясными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мясом и мясом птицы, включая субпродукты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продуктами из мяса и мяса птицы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консервами из мяса и мяса птицы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рыбой, ракообразными и моллюсками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рыбой и морепродуктами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консервами из рыбы и морепродуктов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хлебом и хлебобулочными изделиями и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хлебом и хлебобулочными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мучными кондитерскими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кондитерскими изделиями, включая шоколад,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мороженым и замороженными десертами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напитками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алкогольными напитками, включая пиво,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алкогольными напитками, кроме пива,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безалкогольными напитками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табачными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пищевыми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молочными продуктами и яйцами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молочными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яйцами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пищевыми маслами и жирами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животными маслами и жирами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растительными маслами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пищевыми продуктами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мукой и макаронными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крупами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сахаром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солью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чаем, кофе, какао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гомогенизированными пищевыми продуктами, детским и диетическим питанием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пищевыми продуктами в специализированных магазинах, не включенными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47.29.39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информационным и коммуникационным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компьютерами, периферийными устройствами к ним и программным обеспечением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компьютерами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программным обеспечением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периферийными устройствами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офисными машинами и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телекоммуникационным оборудованием, включая розничную торговлю мобильными телефонами,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аудио- и видеотехникой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бытовыми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текстильными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текстильными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галантерейными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скобяными изделиями, лакокрасочными материалами и стеклом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скобяными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лакокрасочными материалами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стеклом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материалами и оборудованием для изготовления поделок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санитарно-техническим оборудованием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садово-огородной техникой и инвентарем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строительными материалами,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пиломатериалами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кирпичом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металлическими и неметаллическими конструкциями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сборными деревянными строениями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строительными материалами,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47.52.79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коврами, ковровыми изделиями, покрытиями для пола и стен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коврами и ковровыми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портьерами, тюлевыми занавесями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обоями и напольными покрытиями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бытовыми электротоварами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мебелью, осветительными приборами и прочими бытовыми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мебелью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различной домашней утварью, ножевыми изделиями, посудой, изделиями из стекла и керамики, в том числе фарфора и фаянса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осветительными приборами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изделиями из дерева, пробки и плетеными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музыкальными инструментами и нотными изданиями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неэлектрическими бытовыми приборами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электрическими системами охранной сигнализации, такими как запорные устройства, сейфы и хранилища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бытовыми изделиями и приборами,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47.59.9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товарами культурно-развлекательного назначения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книгами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газетами и канцелярскими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газетами и журналами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писчебумажными и канцелярскими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музыкальными и видеозаписями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музыкальными записями, аудиолентами, компакт-дисками и кассетами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лентами и дисками без записей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спортивным оборудованием и спортивными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спортивным оборудованием и спортивными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рыболовными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туристическим снаряжением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лодками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велосипедами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играми и игрушками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мужской, женской и детской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нательным бельем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изделиями из меха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одеждой из кожи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спортивной одеждой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чулочно-носочными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головными уборами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аксессуарами одежды (перчатками, галстуками, шарфами, ремнями, подтяжками и т.п.)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обувью и изделиями из кожи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обувью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изделиями из кожи и дорожными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ind w:firstLine="283"/>
              <w:jc w:val="both"/>
            </w:pPr>
            <w:r w:rsidRPr="004A47D1">
              <w:t>47.72.2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лекарственными средствами в специализированных магазинах (аптеках)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изделиями, применяемыми в медицинских целях, ортопедическими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изделиями, применяемыми в медицинских целях,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ортопедическими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косметическими и товарами личной гигиены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косметическими и парфюмерными товарами, кроме мыла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туалетным и хозяйственным мылом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предметами личной гигиены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цветами и другими растениями, семенами, удобрениями, домашними животными и кормами для домашних животных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цветами и другими растениями, семенами и удобрениями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домашними животными и кормами для домашних животных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часами и ювелирными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часами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ювелирными изделиями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прочая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фотоаппаратурой, оптическими приборами и средствами измерений, кроме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очками, включая сборку и ремонт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очками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Сборка и ремонт очков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сувенирами, изделиями народных художественных промыслов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предметами культового и религиозного назначения, похоронными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коммерческих художественных галерей, торговля розничная произведениями искусства в коммерческих художественных галереях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бытовым жидким котельным топливом, газом в баллонах, углем, древесным топливом, топливным торфом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бытовым жидким котельным топливом, углем, древесным топливом, топливным торфом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газом в баллонах в специализированных магазинах по регулируемым государствам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газом в баллонах в специализированных магазинах по нерегулируемым государством ценам (тарифам)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оружием и боеприпасами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филателистическими и нумизматическими товарами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непродовольственными товарами, не включенными в другие группировки,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бывшими в употреблении товарами в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предметами антиквариата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букинистическими книгами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бывшими в употреблении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аукционных домов по розничной торговле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47.79.4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и на рынках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и на рынках пищевыми продуктами,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на рынках пищевыми продуктами, напитками и табачной продукцией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и на рынках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на рынках текстилем, одеждой и обувью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и на рынках прочими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 нестационарных торговых объектах прочими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на рынках прочими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47.89.2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вне магазинов, палаток, рынков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по почте или по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по почте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осуществляемая непосредственно при помощи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через Интернет-аукционы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осуществляемая непосредственно при помощи телевидения, радио, телефона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прочая вне магазинов, палаток, рынков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осуществлению прямых продаж или продаж торговыми агентами с доставкой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осуществлению торговли через автоматы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осуществлению прямых продаж топлива с доставкой по адресу клиента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аукционов по розничной торговле вне магазинов, за исключением продаж через Интернет-аукционы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осуществлению розничных продаж комиссионными агентами вне магазинов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47.99.5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метро по перевозке пассажиров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фуникулерами, подвесными канатными дорогами и подъемниками, являющимися частью городской или пригородной транспортной системы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прочего сухопутного пассажирского транспорта,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фуникулерами, подвесными канатными дорогами и лыжными подъемниками, не являющимися частью внутригородской, пригородной или городской и пригородной транспортных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городских и междугородных автобусов с водителем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автодорожными средствами для осмотра достопримечательностей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чартерные нерегулярные на близкие расстояния городскими и междугородными автобусами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чартерные нерегулярные на дальние расстояния городскими и междугородными автобусами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транспортными средствами, приводимыми в движение человеком или животными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пассажиров сухопутным транспортом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трубопроводного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нефти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нефтепродуктов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газа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продуктов переработки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Транспортирование по трубопроводам прочих видов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49.50.3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общего пользования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связанная с пересылкой газет и других периодических изданий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связанная с пересылкой письменной корреспонденции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связанная с пересылкой посылочной почты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дополнительная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общего пользования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прочая и курьерская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специальной почтовой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фельдъегерской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федеральной фельдъегерской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фельдъегерско-почтовой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почтовой связи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курьерская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курьерской доставке различными видами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доставке еды на дом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курьерская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53.20.39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гостиниц и прочих мест для временного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55.10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мест для краткосрочного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55.20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мест для временного проживания в кемпингах, жилых автофургонах и туристических автоприцепах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55.30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прочих мест для временного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55.90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ресторанов и услуги по доставке продуктов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ресторанов и кафе с полным ресторанным обслуживанием, кафетериев, ресторанов быстрого питания и самообслуживания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приготовлению и/или продаже пищи, готовой к непосредственному употреблению на месте, с транспортных средств или передвижных лавок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предприятий общественного питания с обслуживанием на вынос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передвижных продовольственных лавок по приготовлению и/или продаже пищи, готовой к употреблению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вагончиков, палаток по приготовлению и продаже мороженого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рыночных киосков и торговых палаток по приготовлению пищи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ресторанов и баров по обеспечению питанием в железнодорожных вагонах-ресторанах и на судах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предприятий общественного питания по обслуживанию торжественных мероприятий и прочим видам организации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предприятий общественного питания по обслуживанию торжественных мероприятий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предприятий общественного питания по прочим видам организации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организаций общественного питания, поставляющих готовую пищу (для транспортных и строительных компаний, туристическим группам, личному составу вооруженных сил, предприятиям розничной торговли и другим группам потребителей) по договору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столовых и буфетов при предприятиях и учреждениях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доставке продуктов питания учебным, спортивным и прочим учреждениям (по льготным ценам)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социальных столовых, буфетов или кафетериев (в офисах, больницах, школах, институтах и пр.) на основе льготных цен на питание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56.29.4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Подача напитков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56.30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книг, периодических публикаций и другие виды издательской деятельности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книг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книг, брошюр, рекламных буклетов и аналогичных изданий, включая издание словарей и энциклопедий, в том числе для слепых, в печатном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книг, брошюр, рекламных буклетов и аналогичных изданий, включая издание словарей и энциклопедий на электронных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атласов, карт и таблиц, в том числе для слепых, в печатном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атласов, карт и таблиц на электронных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адресных справочников и списков адресатов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справочников в печатном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справочников на электронных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газет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газет в печатном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газет на электронных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журналов и периодических изданий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журналов и периодических публикаций в печатном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журналов и периодических публикаций на электронных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Виды издательской деятельности прочие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программного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компьютерных игр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прочих программных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58.29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монтажно-компоновочная в области производства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распространению кинофильмов, видеофильмов и телевизионных программ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демонстрации кинофильмов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звукозаписи и издания музыкальных произведений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аудиовизуальных произведений на магнитных, электронных и цифровых носителях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студий звукозаписи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Издание музыкальных и нотных тетрадей, в том числе для слепых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59.20.3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радиовещания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60.10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телевизионного вещания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связи на базе проводных технологий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телефонной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 передаче данных для целей передачи голосовой информации (IP-телефония)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 передаче данных и услуг доступа к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документальной электросвязи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трансляции телерадиоканалов по сетям кабельного телерадиовещания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операторов связи по присоединению и пропуску трафика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операторов связи по присоединению и пропуску международного трафика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связи на базе проводных технологий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связи на базе беспроводных технологий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подвижной связи для целей передачи голоса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подвижной связи для целей передачи данных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подвижной связи для доступа к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связи для целей открытого эфирного вещания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цифрового телерадиовещания на базе беспроводных технологий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спутниковой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доступа к информационно-коммуникационной сети Интернет оператором спутниковой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трансляции телерадиоканалов по сетям спутникового телерадиовещания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телекоммуникаций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61.90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компьютерного программного обеспечения, консультационные услуги в данной области и другие сопутствующие услуги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компьютерного программного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консультативная и работы в области компьютерных технологий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планированию, проектированию компьютерных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обследованию и экспертизе компьютерных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обучению пользователей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подготовке компьютерных систем к эксплуатации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консультативная в области компьютерных технологий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компьютерным оборудованием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компьютерными системами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компьютерными системами непосредственно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компьютерными системами дистанционно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сопровождению компьютерных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компьютерным оборудованием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 использованием вычислительной техники и информационных технологий,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обработке данных, предоставление услуг по размещению информации и связанная с этим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созданию и использованию баз данных и информационных ресурсов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 размещению информации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web-порталов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сетевых изданий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информационных услуг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информационных агентств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информационных служб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консультационных и информационных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компьютерных информационных услуг телефонной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услуг службами информационного поиска по договору или на платной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услуг по составлению обзоров новостей, услуг по подборке печатных изданий и подобной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63.99.2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Денежное посредничество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Центрального банка Российской Федерации (Банка России)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Денежное посредничество прочее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холдинговых компаний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инвестиционных фондов и аналогичных финансовых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прочих финансовых услуг, кроме услуг по страхованию и пенсионному обеспечению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финансовой аренде (лизингу/сублизингу)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финансовой аренде (лизингу/сублизингу) племенных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финансовой аренде (лизингу/сублизингу) в прочих областях, кроме племенных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займов и прочих видов кредита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потребительского кредита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займов промышленности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денежных ссуд под залог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кредитов на покупку домов специализированными учреждениями, не принимающими депозиты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ломбардами краткосрочных займов под залог 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микрофинансовая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прочих финансовых услуг, кроме услуг по страхованию и пенсионному обеспечению,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Вложения в ценные бумаги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дилерская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Капиталовложения в уставные капиталы, венчурное инвестирование, в том числе посредством инвестиционных компаний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Заключение свопов, опционов и других срочных сделок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факторинговых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финансовой взаимопомощи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специализированного депозитария инвестиционных фондов, паевых инвестиционных фондов,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ипотечных агентов, управляющих ипотечным покрытием; деятельность специализированных депозитариев ипотечного покрытия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жилищных накопительных кооперативов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64.99.9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жизни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кроме страхования жизни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медицинское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гражданской ответственности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от несчастных случаев и болезней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рисков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Страхование для путешественника, выезжающего за пределы постоянного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Прочие виды страхования,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Перестрахование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65.30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в сфере финансовых услуг, кроме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финансовыми рынками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организации торговли на финансовых рынках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и контроль за деятельностью фондовых, товарных, валютных и валютно-фондовых бирж</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регистраторов по ведению реестра владельцев ценных бумаг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эффективности функционирования финансовых рынков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определению взаимных обязательств (клиринг)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брокерская по сделкам с ценными бумагами и товарами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биржевых посредников и биржевых брокеров, совершающих товарные фьючерсные и опционные сделки в биржевой торговле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ценными бумагами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эмиссионная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в сфере финансовых услуг, кроме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брокерских услуг по ипотечным операциям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услуг по обработке наличных денег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консультационных услуг по вопросам финансового посредничества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хранению ценностей, депозитарная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приему платежей физических лиц платежными агентами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операторов по приему платежей физических лиц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платежных субагентов по приему платежей физических лиц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66.19.62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в сфере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Оценка рисков и ущерба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страховых агентов и брокеров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в сфере страхования и пенсионного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страховых актуариев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распорядителей спасательными работами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в сфере страхования, кроме обязательного социального страхования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фондами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инвестиционными фондами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фондами денежного рынка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пенсионными накоплениями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пенсионными резервами негосударственных пенсионных фондов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страховыми резервами субъектов страхового дела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на основе индивидуальных договоров доверительного управления активами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Другие виды деятельности по управлению активами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66.30.9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Операции с недвижимым имуществом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агентств недвижимости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купле-продаже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купле-продаже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купле-продаже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по аренде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по аренде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по аренде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при купле-продаже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при купле-продаже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при купле-продаже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по аренде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по аренде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по аренде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оценке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оценке 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при оценке нежилого недвижимого имущества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недвижимым имуществом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эксплуатацией жилого фонда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эксплуатацией нежилого фонда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технической инвентаризации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права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услуг в области бухгалтерского учета, по проведению финансового аудита, по налоговому консультированию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69.20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проведению финансового аудита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69.20.1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услуг в области бухгалтерского учета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69.20.2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налогового консультирования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69.20.3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головных офисов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финансово-промышленными группами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холдинг-компаниями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Консультирование по вопросам управления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сфере связей с общественностью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Консультирование по вопросам коммерческой деятельности и управления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архитектуры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архитектуры, связанная со зданиями и сооружениями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планировке городов и территорий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ландшафтной архитектуры и консультативные услуги в области архитектуры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 инженерно-техническим проектированием, управлением проектами строительства, выполнением строительного контроля и авторского надзора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проектов тепло-, водо-, газоснабжения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проектов промышленных процессов и производств, относящихся к электротехнике, электронной технике, горному делу, химической технологии, машиностроению, а также в области промышленного строительства, системотехники и техники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проектов по кондиционированию воздуха, холодильной технике, санитарной технике и мониторингу загрязнения окружающей среды, строительной акустике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заказчика-застройщика, генерального подрядчика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геодезическая и картографическая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топографо-геодезическая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картографическая, включая деятельность в областях наименований географических объектов и создания и ведения картографо-геодезического фонда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гидрографические изыскательские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со сбором, обработкой и подготовкой картографической и космической информации, включая аэросъемку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Инженерные изыскания в строительстве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Землеустройство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гидрометеорологии и смежных с ней областях, мониторинга состояния окружающей среды, ее загрязнения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наблюдательной гидрометеорологической сети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Проведение гелиофизических и геофизических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мониторингу загрязнения окружающей среды для физических и юридических лиц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полевые и изыскания в области гидрометеорологии и смежных с ней областях, экспедиционные обследования объектов окружающей среды с целью оценки уровней загрязнения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обработке и предоставлению гидрометеорологической информации органам государственной власти и населению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гидрометеорологическое деятельности физических и юридических лиц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 активными воздействиями на метеорологические и геофизические процессы и явления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71.12.57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технического регулирования, стандартизации, метрологии, аккредитации, каталогизации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технического регулирования и стандартизации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метрологии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аккредитации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Государственный контроль (надзор) за соблюдением требований технических регламентов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Федеральный государственный метрологический надзор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каталогизации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71.12.66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Кадастровая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Технические испытания, исследования, анализ и сертификация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Испытания и анализ состава и чистоты материалов и веществ: анализ химических и биологических свойств материалов и веществ; испытания и анализ в области гигиены питания, включая ветеринарный контроль и контроль за производством продуктов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Испытания и анализ в области гигиены питания, включая ветеринарный контроль и контроль за производством продуктов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Испытания и анализ физико-механических свойств материалов и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Испытания, исследования и анализ целостных механических и электрических систем, энергетическое обследование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Технический осмотр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Экспертиза проектной документации и результатов инженерных изысканий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Экспертиза проектной документации и результатов инженерных изысканий государственная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Экспертиза проектной документации и результатов инженерных изысканий негосударственная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оценке условий труда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Сертификация продукции, услуг и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техническому контролю, испытаниям и анализу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естественных и технических наук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биотехнологии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естественных и технических наук прочие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Проведение фундаментальных исследований и научно-исследовательских и опытно-конструкторских работ в области использования атомной энергии и в области ядерной оружейной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Проведение фундаментальных исследований, научно-исследовательских и опытно-конструкторских работ в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ядерной оружейной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нанотехнологий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защиты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естественных и технических наук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72.19.9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общественных и гуманитарных наук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общественных наук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Научные исследования и разработки в области гуманитарных наук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72.20.2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рекламная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рекламных агентств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Представление в средствах массовой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Исследование конъюнктуры рынка и изучение общественного мнения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Исследование конъюнктуры рынка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изучению общественного мнения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73.20.2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специализированная в области дизайна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фотографии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письменному и устному переводу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профессиональная, научная и техническая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посреднических услуг по организации покупки и продажи мелких или средних коммерческих предприятий, включая профессиональную практику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(оценочная деятельность), кроме оценки, связанной с недвижимым имуществом или страхованием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отдельных материальных объектов (вещей)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совокупности вещей, составляющих имущество лица, в том числе имущество определенного вида (движимое или недвижимое, в том числе предприятия)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права собственности или иных вещных прав на имущество или отдельные вещи из состава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прав требования, обязательств (долгов)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работ, услуг,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направленная на установление рыночной или иной стоимости иных объектов гражданских прав, в отношении которых законодательством Российской Федерации установлена возможность их участия в гражданском обороте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по вопросам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проведению оценки уязвимости объектов транспортной инфраструктуры и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проведению оценки уязвимости объектов промышленного назначения, связи, здравоохранения и т.д.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в области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консультационных услуг в области экологии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прочих технических консультаций, деятельность консультантов, кроме архитекторов, проектировщиков и консультантов по управлению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подготовке метеорологических прогнозов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агентств и агентов, действующих от имени физических лиц, и обычно связанную с заключением контрактов (договоров) на участие в кинофильмах, театральных постановках и других развлекательных или спортивных мероприятиях, а также с предложением книг, пьес, предметов изобразительного искусства, фотографий и аналогичных предметов издателям, продюсерам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защиты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разработке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разработке информационных и телекоммуникационных систем, защищенных с использованием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защиты информации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74.90.99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ветеринарная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75.00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ветеринарная для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75.00.1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ветеринарная для домашних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75.00.2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и аренда товаров для отдыха и спортивных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видеокассет и аудиокассет, грампластинок, компакт-дисков (CD), цифровых видеодисков (DVD)</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и аренда прочих предметов личного пользования и хозяйственно-бытового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телевизоров, радиоприемников, устройств видеозаписи, аудиозаписи и подобного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мебели, электрических и неэлектрических бытовых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музыкальных инструментов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Прокат прочих бытовых изделий и предметов личного пользования для домашних хозяйств, предприятий и организаций,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интеллектуальной собственности и подобной продукции, кроме авторских прав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агентств по подбору персонала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78.10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агентств по временному трудоустройству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78.20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подбору персонала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78.30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туристических агентств и туроператоров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туристических агентств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туроператоров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Услуги по бронированию прочие и сопутствующая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туристических информационных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туристических агентств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самостоятельных экскурсоводов и гидов по предоставлению экскурсионных туристических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туристических услуг, связанных с бронированием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бронированию билетов на культурно-развлекательные мероприятия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прочих услуг, связанных со службой предварительных заказов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79.90.32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частных охранных служб</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80.10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систем обеспечения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расследованию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80.30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административно-хозяйственная и вспомогательная деятельность по обеспечению функционирования организации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административно-хозяйственная комплексная по обеспечению работы организации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фотокопированию и подготовке документов и прочая специализированная вспомогательная деятельность по обеспечению деятельности офиса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центров обработки телефонных вызовов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организации конференций и выставок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вспомогательных услуг для бизнеса,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агентств по сбору платежей и бюро кредитной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упаковыванию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прочих вспомогательных услуг для бизнеса,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государственного управления и местного самоуправления по вопросам общего и социально-экономического характера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государственного управления и местного самоуправления по вопросам общего характера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федеральных органов государственной власти по управлению вопросами общего характера, кроме судебной власти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федеральных органов государственной власти, кроме полномочных представителей Президента Российской Федерации и территориальных органов федеральных органов исполнительной власти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(республиках, краях, областях)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территориальных органов федеральных органов исполнительной власти в городах и районах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государственной власти по управлению вопросами общего характера, кроме судебной власти,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государственной власти субъектов Российской Федерации (республик, краев, областей), кроме судебной власти, представительств исполнительных органов государственной власти субъектов Российской Федерации при Президенте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государственной власти субъектов Российской Федерации по осуществлению своих полномочий в городах и районах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государственной власти субъектов Российской Федерации по осуществлению своих полномочий в сельских населенных пунктах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по управлению вопросами общего характера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муниципальных районов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городских округов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внутригородских территорий городов федерального 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городских поселений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местного самоуправления сельских поселений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финансовой деятельностью и деятельностью в сфере налогообложения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деятельностью в области прогнозирования и планирования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деятельностью в области фундаментальных исследований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деятельностью в области статистики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имуществом, находящимся в государственной собственности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Управление деятельностью в области антимонопольного контроля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Государственное регулирование деятельности в области здравоохранения, образования, социально-культурного развития и других социальных услуг, кроме социального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Регулирование и содействие эффективному ведению экономической деятельности предприятий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государственных услуг обществу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международная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 обеспечением военной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юстиции и правосудия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федеральных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Конституционного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Верховного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Верховных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районных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военных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Высшего арбитражного суда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федеральных арбитражных судов округов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арбитражных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специализированных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судов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конституционных (уставных)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мировых судей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органов прокуратуры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Генеральной прокуратуры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прокуратур 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прокуратур городов и районов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управлению и эксплуатации тюрем, исправительных колоний и других мест лишения свободы, а также по оказанию реабилитационной помощи бывшим заключенным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центрального аппарата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Главного военного следственного управления, главных следственных управлений и следственных управлений Следственного комитета Российской Федерации по субъектам Российской Федерации (в том числе подразделений указанных управлений по административным округам) и приравненных к ним специализированных (в том числе военных) следственных управлений и следственных отделов Следственного комитета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84.23.52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общественного порядка и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безопасности в чрезвычайных ситуациях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пожарной безопасности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безопасности на водных объектах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обеспечению безопасности в чрезвычайных ситуациях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84.25.9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обязательного социального обеспечения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84.30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общее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дошкольное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начальное общее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основное общее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среднее общее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профессиональное среднее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высшее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высшее - бакалавриат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высшее - специалитет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высшее - магистратура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кадров высшей квалификации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Обучение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дополнительное детей и взрослых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 области спорта и отдыха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в области культуры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дополнительное детей и взрослых прочее, не включенное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Образование профессиональное дополнительное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школ подготовки водителей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школ обучения вождению воздушных и плавательных судов, без выдачи коммерческих сертификатов и лицензий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дополнительному профессиональному образованию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85.42.9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больничных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Медицинская и стоматологическая практика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Общая врачебная практика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Специальная врачебная практика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Стоматологическая практика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медицины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организаций санитарно-эпидемиологической службы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организаций судебно-медицинской экспертизы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массажных салонов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санаторно-курортных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медицины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86.90.9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медицинскому уходу с обеспечением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87.10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помощи на дому для лиц с ограниченными возможностями развития, душевнобольным и наркозависимым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87.20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уходу за престарелыми и инвалидами с обеспечением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87.30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уходу с обеспечением проживания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87.90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социальных услуг без обеспечения проживания престарелым и инвалидам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88.10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прочих социальных услуг без обеспечения проживания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дневному уходу за детьми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Предоставлению прочих социальных услуг без обеспечения проживания,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88.99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творческая, деятельность в области искусства и организации развлечений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исполнительских искусств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исполнительскими искусствами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художественного творчества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учреждений культуры и искусства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концертных залов, театров, оперных зданий, мюзик-холлов, включая услуги билетных касс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многоцелевых центров и подобных заведений с преобладанием культурного обслуживания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учреждений клубного типа: клубов, дворцов и домов культуры, домов народного творчества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90.04.3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библиотек, архивов, музеев и прочих объектов культуры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библиотек и архивов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музеев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охране исторических мест и зданий, памятников культуры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ботанических садов, зоопарков, государственных природных заповедников и национальных парков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зоопарков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государственных природных заповедников (в том числе биосферных)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национальных парков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природных парков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природных заказников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дендрологических парков и ботанических садов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91.04.6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организации и проведению азартных игр и заключения пари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казино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залов игровых автоматов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организации заключения пари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организации и проведению лотерей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организаторов лотерей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операторов лотерей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распространителей лотерейных билетов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спортивных объектов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спортивных клубов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фитнес-центров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отдыха и развлечений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парков отдыха и пляжей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танцплощадок, дискотек, школ танцев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Организация обрядов (свадеб, юбилеев), в т.ч. музыкальное сопровождение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зрелищно-развлекательная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коммерческих, предпринимательских и профессиональных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коммерческих и предпринимательских членских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профессиональных членских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профессиональных союзов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прочих общественных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религиозных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политических организаций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прочих общественных организаций,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94.99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компьютеров и периферийного компьютерного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предметов личного потребления и хозяйственно-бытового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электронной бытовой техники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бытовых приборов, домашнего и садового инвентаря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бытовой техники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домашнего и садового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обуви и прочих изделий из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мебели и предметов домашнего обихода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мебели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предметов домашнего обихода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часов и ювелирных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часов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ювелирных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прочих предметов личного потребления и бытовых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одежды и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трикотажных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спортивного и туристского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игрушек и подобных им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металлоизделий бытового и хозяйственного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предметов и изделий из металла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металлической галантереи, ключей, номерных знаков, указателей улиц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Заточка пил, чертежных и других инструментов, ножей, ножниц, бритв, коньков и т.п.</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бытовых осветительных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велосипедов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и настройка музыкальных инструментов (кроме органов и исторических музыкальных инструментов)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прочих бытовых изделий и предметов личного пользования, не вошедших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предоставлению прочих персональных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Стирка и химическая чистка текстильных и меховых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парикмахерскими и салонами красоты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парикмахерских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косметических услуг парикмахерскими и салонами красоты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Организация похорон и предоставление связанных с ними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физкультурно-оздоровительная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прочих персональных услуг,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96.09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домашних хозяйств с наемными работниками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97.00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недифференцированная частных домашних хозяйств по производству товаров для собственного потребления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98.10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недифференцированная частных домашних хозяйств по предоставлению услуг для собственного потребления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98.20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растительных и животных масел и 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масел и 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нерафинированных животных масел и жиров,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соевого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арахисового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оливкового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подсолнечного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хлопкового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рапсового сурепного и горчичного масла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пальмового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кокосового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нерафинированных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соевого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арахисового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оливкового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подсолнечного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хлопкового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рапсового, сурепного, горчичного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пальмового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кокосового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рафинированных растительных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гидрогенизированных и переэтерифицированных животных и растительных жиров и масел и их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растительных восков и дегры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маргариновой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напитков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Перегонка, очистка и смешивание спиртов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дистиллированных питьевых алкогольных напитков: водки, виски, бренди, джина, ликеров и т.п.</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напитков, смешанных с дистиллированными алкогольными напитками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Смешивание дистиллированных спиртов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пищевого спирта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вина из винограда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сидра и прочих плодовых вин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недистиллированных напитков из сброженных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солода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безалкогольных напитков; производство минеральных вод и прочих питьевых вод в бутылках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минеральных вод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безалкогольных напитков ароматизированных и/или с добавлением сахара, кроме минеральных вод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11.07.2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нефтепродуктов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жидкого топлива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Разделение и извлечение фракций из нефтяного (попутного)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нефтепродуктов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ювелирных изделий, бижутерии и подобных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Чеканка монет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ювелирных изделий 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технического назначения из 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технического назначения из драгоценных камней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алмазов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драгоценных, полудрагоценных, поделочных и синтетических камней, кроме алмазов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ювелирных изделий, медалей из драгоценных металлов и драгоценных камней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ювелирных изделий и аналогичных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электронного и оптического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Распределение электроэнергии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обработка сточных вод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37.00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неопасных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опасных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и утилизация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и утилизация неопасных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и утилизация опасных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и утилизация радиоактивных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обращению с отработавшим ядерным топливом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обращению с особыми радиоактивными отходами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обращению с удаляемыми радиоактивными отходами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и утилизация опасных отходов прочих,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обработке вторичного сырья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Демонтаж техники, не подлежащей восстановлению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Утилизация отсортированных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Сортировка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Сортировка металлических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Сортировка неметаллических материалов для дальнейшего использования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ликвидации последствий загрязнений и прочих услуг, связанных с удалением отходов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39.00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Подметание улиц и уборка снега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3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добычи нефти и природного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бурению, связанному с добычей нефти, газа и газового конденсата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монтажу, ремонту и демонтажу буровых вышек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доразведке месторождений нефти и газа на особых экономических условиях (по соглашению о разделе продукции - СРП)</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прочих услуг в области добычи нефти и природного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других областях добычи полезных ископаемых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09.90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фруктов и овощей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картофеля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соковой продукции из фруктов и овощей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Прочие виды переработки и консервирования фруктов и овощей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овощей (кроме картофеля) и грибов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фруктов и орехов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тепловой обработке и прочим способам подготовки овощей и фруктов для консервирования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10.39.9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молочной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молока (кроме сырого) и молочной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питьевого молока и питьевых сливок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сливочного масла, топленого масла, масляной пасты, молочного жира, спредов и топленых сливочно-растительных смесей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сыра и сырных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молока и сливок в твердой форме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молочной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мороженого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хлебобулочных и мучных кондитерских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хлеба и мучных кондитерских изделий, тортов и пирожных недлительного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хлеба и хлебобулочных изделий недлительного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мучных кондитерских изделий, тортов и пирожных недлительного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охлажденных хлебобулочных полуфабрикатов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сухарей, печенья и прочих сухарных хлебобулочных изделий, производство мучных кондитерских изделий, тортов, пирожных, пирогов и бисквитов, предназначенных для 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хрустящих хлебцев, сухарей и прочих сухарных хлебобулочных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тортов и пирожных 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мучных кондитерских изделий 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печенья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пряников и коврижек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вафель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галет и крекеров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кексов, рулетов и аналогичных изделий длительного хранения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восточных сладостей и прочих мучных кондитерских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замороженных хлебобулочных полуфабрикатов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макаронных изделий кускуса и аналогичных мучных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макаронных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кускуса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консервированных или замороженных макаронных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10.73.3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пищевых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сахара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сахара из сахарной свеклы и тростникового сырца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сахара из сахарной свеклы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сахара из тростникового сырца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сахарного сиропа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мелассы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какао, шоколада и сахаристых кондитерских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какао, масла какао, жира какао, растительного масла какао, порошка какао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шоколада и сахаристых кондитерских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кондитерских изделий из сахара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жевательной резинки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засахаренных фруктов, орехов, цукатов из кожуры и прочих частей растений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кондитерских леденцов и пастилок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чая и кофе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приправ и пряностей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пищевых продуктов и блюд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детского питания и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молока и молочных продуктов для детского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молока и молочных продуктов для детей раннего возраста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молока и молочных продуктов для детей дошкольного и школьного возраста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соковой продукции из фруктов и овощей для детского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мясных (мясосодержащих) для детского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на злаковой основе для детского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детского питания профилактического и лечебного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пищевой продукции диетического и диабетического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пищевой продукции для питания спортсменов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пищевой продукции для питания беременных и кормящих женщин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пищевой продукции энтерального питания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диетических пищевых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10.86.69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пищевых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супов и бульонов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скоропортящихся продуктов, таких как: сэндвичи и свежая пицца (полуфабрикат)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растительных соков и экстрактов, пептических веществ, растительных клеев и загустителей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пищевых ферментов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искусственного меда и карамели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рационов питания и пайков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биологически активных добавок к пище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продуктов питания,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10.89.9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искусственного меха ткацким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искусственного меха методом вязания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кроме одежды из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из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из кожи,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одежды из кожи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спецодежды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спецодежды,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производственной одежды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верхней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трикотажной или вязаной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трикотажной или вязаной одежды для мужчин или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трикотажной или вязаной одежды для женщин или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одежды из текстильных материалов, кроме трикотажных или вязаных, для мужчин или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верхней одежды из текстильных материалов, кроме трикотажных или вязаных, женщин или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и вязание прочей верхней одежды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нательного белья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трикотажного и вязаного нательного белья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трикотажных или вязаных рубашек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маек и прочего трикотажного или вязаного нательного белья для мужчин или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трикотажных или вязаных блузок, рубашек и батников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маек и прочего трикотажного или вязаного нательного белья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нательного белья из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рубашек из текстильных материалов, кроме трикотажных или вязаных,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маек и прочего нательного белья из текстильных материалов, кроме трикотажных или вязаных, для мужчин или для мальчиков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блузок, рубашек и батников из текстильных материалов, кроме трикотажных или вязаных,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маек и прочего нательного белья из текстильных материалов, кроме трикотажных или вязаных, для женщин или для девочек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бюстгальтеров, поясов, корсетов и аналогичных изделий, и их частей из любого текстильного материала, включая трикотажные или вязаные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трикотажных или вязаных футболок, маек и прочих нижних рубашек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нательного белья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одежды и аксессуаров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трикотажной или вязаной одежды для детей младшего возраста, спортивной или прочей одежды, аксессуаров и деталей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трикотажных или вязаных одежды и аксессуаров одежды для детей младшего возраста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спортивных костюмов, лыжных костюмов, купальных костюмов и прочей трикотажной или вязаной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трикотажных или вязаных перчаток, рукавиц (варежек) и митенок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трикотажных или вязаных аксессуаров одежды, в том числе платков, шарфов, галстуков и прочих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для детей младшего возраста, спортивной или прочей одежды и аксессуаров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и аксессуаров одежды для детей младшего возраста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спортивных костюмов, лыжных костюмов, купальных костюмов и прочей одежды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аксессуаров одежды, в том числе платков, шарфов, галстуков, перчаток и прочих аналогичных изделий из текстильных материалов, кроме трикотажных или вязаных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аксессуаров одежды из кожи; производство одежды из фетра или нетканых материалов; производство одежды из текстильных материалов с покрытием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аксессуаров одежды из натуральной или композиционной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одежды из фетра, нетканых материалов, из текстильных материалов с пропиткой или покрытием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головных уборов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и вязание прочей одежды и аксессуаров одежды, головных уборов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14.19.5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меховых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меховых изделий,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меховых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Выделка и крашение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электроэнергии гидроэлектростанциями, в том числе деятельность по обеспечению работоспособности электростанций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Передача электроэнергии и технологическое присоединение к распределительным электросетям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Передача электроэнергии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Технологическое присоединение к распределительным электросетям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легковыми автомобилями и грузовыми автомобилями малой грузоподъемности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легковыми автомобилями и легкими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легковыми автомобилями и легкими автотранспортными средствами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легковыми автомобилями и легкими автотранспортными средствами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легковыми автомобилями и легкими автотранспортными средствами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легковыми автомобилями и легкими автотранспортными средствами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легковыми автомобилями и легкими автотранспортными средствами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легковыми автомобилями и легкими автотранспортными средствами через информационно-коммуникационную сеть Интернет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легковыми автомобилями и легкими автотранспортными средствами за вознаграждение или на договорной основе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45.11.49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прочими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автотранспортными средствами, кроме пассажирских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автотранспортными средствами, кроме пассажирских,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автотранспортными средствами, кроме пассажирских,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автотранспортными средствами, кроме пассажирских,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прочими автотранспортными средствами, кроме пассажирских,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автотранспортными средствами, кроме пассажирских,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автотранспортными средствами, кроме пассажирских, через информационно-коммуникационную сеть Интернет за вознаграждение или на договорной основе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прочими автотранспортными средствами, кроме пассажирских, за вознаграждение или на договорной основе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45.19.49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Техническое обслуживание и ремонт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Техническое обслуживание и ремонт легковых автомобилей и легких грузовых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Техническое обслуживание и ремонт прочих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Мойка автотранспортных средств, полирование и предоставление аналогичных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Техническая помощь на дорогах и транспортирование неисправных автотранспортных средств к месту их ремонта или стоянки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автомобильными деталями, узлами и принадлежностями, кроме деятельности агентов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 через информационно-коммуникационную сеть Интернет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 по почтовым заказам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автомобильными деталями, узлами и принадлежностями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45.32.29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мотоциклами, их деталями, узлами и принадлежностями; техническое обслуживание и ремонт мотоциклов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оптовая мотоциклами, их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мотоциклами, их деталями, составными частями и принадлежностями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мотоциклами, их деталями, узлами и принадлежностями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агентов по оптовой торговле мотоциклами, их деталями, узлами и принадлежностями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Техническое обслуживание и ремонт мотоциклов и мототранспортных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45.40.5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моторным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моторным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бензином и дизельным топливом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газом для заправки автомобилей в специализированных магазинах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Торговля розничная смазочными материалами и охлаждающими жидкостями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47.30.2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железнодорожного транспорта: междугородные и международные пассажирские перевозки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междугородном сообщении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междугородном сообщении в регулируемом секторе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междугородном сообщении в нерегулируемом секторе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международном сообщении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железнодорожного транспорта: грузовые перевозки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опасных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прочих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пригородном сообщении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пригородном сообщении в регулируемом секторе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железнодорожным транспортом в пригородном сообщении в нерегулируемом секторе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транспортная вспомогательная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сухопутным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железнодорожным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железнодорожных маневровых или буксировочных услуг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железнодорожных пассажирских вокзалов и грузовых терминалов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железнодорожной инфраструктуры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связанная с железнодорожным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автобусных 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эксплуатации автомобильных дорог и автомагистралей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эксплуатации мостов и тоннелей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стоянок для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буксировке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связанная с автомобильным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трубопроводным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водным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морским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инфраструктуры морских портов, включая портовые гидротехнические сооружения (причалы, морские терминалы, доки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судоходства в морских и прибрежных водах, включая лоцманскую проводку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постановке судов к причалу, осуществление швартовых операций с судами в морских портах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навигационному обеспечению судоходства на морском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аварийно-спасательная и судоподъемная на морском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Снабженческое (шипчандлерское) обслуживание судов, включая бункеровку судов топливом, обслуживание судов в период стоянки в портах: агентирование судов, обследовательское (сюрвейерское) обслуживание судов на морском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водолазных работ по обслуживанию морских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ледокольного флота на морском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морским транспортом,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внутренним водным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инфраструктуры речных портов и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судоходства по внутренним водным путям, в том числе лоцманская проводка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постановке судов к причалу, осуществление швартовых операций в речных портах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навигационному обеспечению судоходства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аварийно-спасательная и судоподъемная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Снабженческое (шипчандлерское) обслуживание судов, включая бункеровку судов топливом, обслуживание судов в период стоянки в портах: агентирование судов, обследовательское (сюрвейерское) обслуживание судов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водолазных работ по обслуживанию судов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ледокольного флота на внутреннем водном транспорте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внутренним водным транспортом,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воздушным и космическим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воздушным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аэропортовая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Обеспечение обслуживания (управления) воздушного движения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Выполнение авиационных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связанная с воздушным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связанная с космическим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наземных центров управления полетами космических объектов в космическом пространстве и центров (пунктов) космической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поисковых и аварийно-спасательных служб, в том числе по эвакуации спускаемых аппаратов (капсул), составных частей ракет космического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связанная с подготовкой космонавтов для работы непосредственно в космическом пространстве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связанная с космическим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52.23.29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спорта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экстерриториальных организаций и органов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99.00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4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лесопитомников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посадочного материала лесных растений (саженцев, сеянцев)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прочей продукции лесопитомниками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02.10.19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морское индустриальное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морское пастбищное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Воспроизводство морских биоресурсов искусственное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пресноводное индустриальное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пресноводное пастбищное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прудовое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сырой нефти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нефтяного (попутного)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пластмасс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пластмассовых плит, полос, труб и профилей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пластмассовых изделий для упаковывания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пластмассовых изделий, используемых в строительстве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пластмассовых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предметов одежды и аксессуаров для нее, включая перчатки, из пластмасс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из пластмасс,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производства прочих пластмассовых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плит и плиток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ядерного топлива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инструментов и приборов для измерения, тестирования и навигации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навигационных, метеорологических, геодезических, геофизических и аналогичного типа приборов, аппаратуры и инструментов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радиолокационной, радионавигационной аппаратуры и радиоаппаратуры дистанционного управления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точных весов; производство ручных инструментов для черчения, разметки и математических расчетов; производство ручных инструментов для измерения линейных размеров,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приборов и аппаратуры для измерения электрических величин или ионизирующих излучений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приборов для контроля прочих физических величин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приборов, датчиков, аппаратуры и инструментов для измерения, контроля и испытаний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приборов и аппаратуры для автоматического регулирования или управления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приборов и инструментов для навигации, управления, измерения, контроля, испытаний и прочих целей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оптических приборов, фото- и кинооборудования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фото- и кинооборудования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микроскопов (кроме электронных и протонных)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оптических систем обнаружения оружия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оптического позиционирования на местности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линз, оптических микроскопов, биноклей и телескопов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оптических прицелов и приборов определения координат целей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пленочных и цифровых фото- и кинокамер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26.70.7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транспортных средств и оборудования,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прочего сухопутного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троллейбусного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трамвайного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комплексному обслуживанию помещений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чистке и уборке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общей уборке 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уборке квартир и частных домов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уборке прочих типов зданий и помещений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чистке и уборке жилых зданий и нежилых помещений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чистке и уборке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Дезинфекция, дезинсекция, дератизация зданий, промышленного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чистке и уборке прочая, не включенная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5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Смешанное сельское хозяйство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01.50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морское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морское промышленное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морское прибрежное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в научно-исследовательских и контрольных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в учебных и культурно-просветительских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морское в целях аквакультуры (рыбоводства)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элементов электронной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электронных вакуумных ламп и трубок и прочих электронных вакуумных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диодов, транзисторов и прочих полупроводниковых приборов, включая светоизлучающие диоды, пьезоэлектрические приборы и их части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интегральных электронных схем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электронных ламп, трубок и прочих электронных компонентов,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электронных печатных плат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компьютеров и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компьютеров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запоминающих устройств и прочих устройств хранения данных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средств защиты информации, а также информационных и телекоммуникационных систем, защищенных с использованием средств защиты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устройств автоматической обработки данных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коммуникационной аппаратуры, радио- и телевизионной передающей аппаратуры, телевизионных камер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средств связи, выполняющих функцию систем коммутации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средств связи, выполняющих функцию цифровых транспортных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средств связи, выполняющих функцию систем управления и мониторинга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используемого для учета объема оказанных услуг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радиоэлектронных средств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средств связи, в том числе программное обеспечение, обеспечивающее выполнение установленных действий при проведении оперативно-розыскных мероприятий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радио- и телевизионной передающей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телевизионных камер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оконечного (пользовательского) оборудования телефонной или телеграфной связи, аппаратуры видеосвязи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пользовательского (оконечного) оборудования проводной телефонной связи с проводными или беспроводными телефонными трубками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телефонных аппаратов для работы в сотовых или иных беспроводных сетях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телефонных аппаратов, устройств и аппаратуры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запасных частей и комплектующих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антенн, антенных отражателей всех видов и их деталей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запасных частей и комплектующих радио- и телевизионной передающей аппаратуры и телевизионных камер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охранно-пожарной сигнализации и аналогичных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26.30.6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бытовой электроники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радиоприемников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телевизионных приемников, включая видеомониторы и видеопроекторы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телевизоров с электронно-лучевой трубкой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телевизоров жидкокристаллических и плазменных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видеомониторов и видеопроекторов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аппаратуры для записи и воспроизведения звука и изображения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электроакустической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звукозаписывающей и звуковоспроизводящей аппаратуры и видеоаппаратуры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26.40.5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офисной техники и оборудования (кроме компьютеров и периферийного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пишущих машин, машин для обработки текста, калькуляторов, счетных машин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фотокопировальных машин, офисных машин для офсетной печати и прочих офисных машин и оборудования и их составных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металлоизделий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прочего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складированию и хранению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замороженных или охлажденных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жидких или газообразных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нефти и продуктов ее 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газа и продуктов его 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прочих жидких или газообразных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зерна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Хранение и складирование прочих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Транспортная обработка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Транспортная обработка контейнеров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Транспортная обработка прочих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прочая, связанная с перевозками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управление собственным или арендованным недвижимым имуществом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управление собственным или арендованным жилым недвижимым имуществом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управление собственным или арендованным нежилым недвижимым имуществом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компьютеров и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коммуникационного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6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овощей, бахчевых, корнеплодных и клубнеплодных культур, грибов и трюфелей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овощей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овощей открытого грунта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овощей защищенного грунта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бахчевых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овощных культур, за исключением семян сахарной свеклы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грибов и трюфелей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овощей,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Цветоводство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цветов в открытом и защищенном грунте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цветов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рассады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дикорастущих грибов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морское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Рыбоводство пресноводное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соли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целлюлозы, древесной массы,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целлюлозы и древесной массы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целлюлозы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древесной массы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волокнистых полуфабрикатов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бумаги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гофрированной бумаги и картона, бумажной и картонной тары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бумажных изделий хозяйственно-бытового и санитарно-гигиенического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бумажных канцелярских принадлежностей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из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17.29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основных химических веществ, удобрений и азотных соединений, пластмасс и синтетического каучука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промышленных газов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красителей и пигментов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основных неорганических химических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основных органических химических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углеводородов и их производных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спиртов, фенолов, фенолоспиртов и их галогенированных, сульфированных, нитрованных или нитрозированных производных; производство жирных промышленных спиртов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промышленных монокарбоновых жирных кислот, карбоновых кислот и их производных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органических соединений с азотсодержащими функциональными группами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сераорганических соединений и прочих элементоорганических соединений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простых эфиров, органических пероксидов, эпоксидов, ацеталей и полуацеталей, прочих органических соединений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химических органических основных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20.14.7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удобрений и азотных соединений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азотных кислот, сульфоазотных кислот, аммиака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хлорида аммония, нитритов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азотных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фосфорных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калийных минеральных или химических удобрений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нитрата натрия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удобрений,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удобрений животного или растительного происхождения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20.15.8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пластмасс и синтетических смол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синтетического каучука в первичных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пестицидов и прочих агрохимических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красок, лаков и аналогичных материалов для нанесения покрытий, полиграфических красок и мастик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красок и лаков на основе полимеров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красок, лаков, эмалей и аналогичных материалов для нанесения покрытий, художественных и полиграфических красок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мыла и моющих, чистящих и полирующих средств; парфюмерных и косметических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мыла и моющих, чистящих и полирующих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глицерина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органических поверхностно-активных веществ, кроме мыла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мыла и моющих средств, чистящих и полирующих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средств для ароматизации и дезодорирования воздуха и восков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парфюмерных и косметических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химических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взрывчатых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клеев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эфирных масел</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химических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фотопластинок и фотопленок; фотопленок для моментальных фотоснимков; химических составов и несмешанных продуктов, используемых в фотографии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химически модифицированных животных или растительных жиров и масел (включая олифу), непищевых смесей животных или растительных жиров и масел</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чернил для письма и рисования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смазочных материалов, присадок к смазочным материалам и антифризов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химических продуктов,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желатина и его производных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20.59.6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химических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20.60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синтетических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20.60.1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20.60.2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фармацевтических субстанций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лекарственных препаратов и материалов,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21.20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лекарственных препаратов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21.20.1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материалов,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21.20.2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облучающего и электротерапевтического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аппаратов, применяемых в медицинских целях, основанных на использовании рентгеновского, альфа-, бета- и гамма-излучений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гемодиализного, диатермического, наркозного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переливания крови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инструмента, оборудования и приспособлений, применяемых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диагностического и терапевтического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компьютерных томографов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ультразвукового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26.60.9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незаписанных магнитных и оптических технических носителей информации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26.80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электродвигателей, генераторов, трансформаторов и распределительных устройств, а также контрольно-измерительной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электродвигателей, электрогенераторов и трансформаторов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электродвигателей, генераторов и трансформаторов, кроме ремонта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электродвигателей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генераторов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трансформаторов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электрической распределительной и регулирующей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электрических аккумуляторов и аккумуляторных батарей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первичных элементов, батарей первичных элементов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аккумуляторов, в том числе для автомобилей, аккумуляторных батарей и их составных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аккумуляторов для автомобилей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аккумуляторных батарей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аккумуляторов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солнечных батарей для наземного энергообеспечения и их составных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электрических ламп и осветительного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бытовых электрических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стиральных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холодильников и морозильников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пылесосов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посудомоечных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электропечей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микроволновых печей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бытовых неэлектрических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27.90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ускорителей заряженных частиц</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27.90.1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радиационных аппаратов и радионуклидных энергетических устройств (РЭУ)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27.90.2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электрического оборудования прочего,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27.90.9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спортивных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медицинских инструментов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32.50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и техническое обслуживание судов и лодок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электромонтажных, санитарно-технических и прочих строительно-монтажных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электромонтажных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санитарно-технических работ, монтаж отопительных систем и систем кондиционирования воздуха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строительно-монтажных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гидроизоляционные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автомобильного грузового транспорта и услуги по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автомобильного грузового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специализированными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неспециализированными автотранспортными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грузового автомобильного транспорта с водителем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7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и разведение сельскохозяйственной птицы: кур, индеек, уток, гусей и цесарок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сельскохозяйственной птицы на мясо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племенной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яиц сельскохозяйственной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инкубаторов для птицеводства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мяса и мясной пищевой 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мяса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мяса в охлажденном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пищевых субпродуктов в охлажденном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мяса и пищевых субпродуктов в замороженном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щипаной шерсти, сырых шкур и кож крупного рогатого скота, животных семейств лошадиных и оленевых, овец и коз</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животных 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субпродуктов, непригодных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 консервирование мяса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мяса птицы в охлажденном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мяса птицы в замороженном виде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жиров домашней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субпродуктов домашней птицы, 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пера и пуха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продукции из мяса убойных животных и мяса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соленого, вареного, запеченого, копченого, вяленого и прочего мяса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колбасных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мясных (мясосодержащих) консервов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мясных (мясосодержащих) полуфабрикатов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кулинарных мясных (мясосодержащих)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пищевой продукции из мяса или мясных пищевых субпродуктов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муки и гранул из мяса и мясных субпродуктов, непригодных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тепловой обработке и прочим способам переработки мясных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рыбы, ракообразных и моллюсков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рыбы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Переработка и консервирование ракообразных и моллюсков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пищевой рыбной муки или муки для корма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муки грубого помола и растворимых компонентов из рыбы и прочих водных животных, непригодных для потребления человеком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обработке морских водорослей, в том числе морской капусты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продуктов из рыбы, ракообразных, моллюсков и прочих водных беспозвоночных, непригодных для употребления в пищу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жмыха и муки тонкого и грубого помола из семян или плодов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мукомольной и крупяной промышленности, крахмала и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мукомольной и крупяной промышленности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обработанного риса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муки из зерновых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крупы и гранул из зерновых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мучных смесей и приготовление мучных смесей или теста для хлеба, тортов, бисквитов и блинов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крахмала и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крахмала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нерафинированного кукурузного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рафинированного кукурузного масла и его фракций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крахмалосодержащих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10.62.9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и отделка кожи, производство чемоданов, сумок, шорно-седельных изделий из кожи; выделка и крашение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и выделка кожи, выделка и крашение меха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замши, пергаментной кожи, лакированной и металлизированной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выделка и крашение кожи из шкур крупного рогатого скота или животных семейства лошадиных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выделка и крашение кожи из шкур овец, коз и свиней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выделка и крашение кожи из шкур прочих животных, производство композиционной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Дубление, выделка и крашение кожи из шкур прочих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композиционной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чемоданов, дамских сумок и аналогичных изделий из кожи и других материалов; производство шорно-седельных и других изделий из кожи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 кроме спортивной, защитной и ортопедической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водонепроницаемой обуви с верхом из резины или пластмассы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 с верхом из резины и пластмассы, кроме водопроницаемой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 с верхом из кожи, кроме спортивной обуви, обуви с защитным металлическим подноском и различной специальной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 с верхом из текстильных материалов, кроме спортивной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спортивной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защитной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обуви с защитным металлическим подноском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деревянной и различной специальной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деталей обуви из кожи; вкладных стелек, подпяточников и аналогичных изделий; производство гетр, гамашей 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деталей обуви из кожи; вкладных стелек, подпяточников 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гетр, гамашей 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обуви и различных дополнений к обуви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15.20.5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Агломерация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печей, термокамер и печных горелок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неэлектрических печей, горелок и устройств для них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электрических печей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черных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металлов, содержащих медь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металлов, содержащих никель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металлов, содержащих алюминий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вторичного сырья, содержащего прочие цветные металлы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вторичного неметаллического сырья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и лома пластмасс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резины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отходов текстильных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прочего вторичного неметаллического сырья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38.32.59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сухопутного пассажирского транспорта: внутригородские и пригородные перевозки пассажиров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автобусного транспорта по регулярным внутригородским и пригородным пассажирским перевозкам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междугородные и специальные сухопутным пассажирским транспортом по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автомобильным (автобусным) пассажирским транспортом в междугородном сообщении по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автомобильным (автобусным) пассажирским транспортом в международном сообщении по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специальные автомобильным (автобусным) пассажирским транспортом по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Перевозки пассажиров сухопутным транспортом нерегулярные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легковых автомобилей и легких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8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лесоводства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02.40.1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пресноводное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пресноводное промышленное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пресноводное в целях аквакультуры (рыбоводства)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любительское и спортивное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трикотажного и вязаного полотна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 обработка трикотажного или вязаного полотна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вязаных и трикотажных изделий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вязаных и трикотажных чулочно-носочных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вязаных и трикотажных чулочно-носочных изделий,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вязаных и трикотажных чулочно-носочных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вязаных и трикотажных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вязаных и трикотажных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прочих вязаных и трикотажных изделий, не включенных в другие группировки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14.39.2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прогулочных и спортивных 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мебели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мебели для офисов и предприятий торговли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кухонной мебели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кухонной мебели, кроме изготовленной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кухонной мебели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матрасов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мебели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мебели, кроме изготовленной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прочей мебели и отдельных мебельных деталей, не включенных в другие группировки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31.09.2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игр и игрушек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жилых и нежилых 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41.20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автомобильных дорог и автомагистралей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железных дорог и метро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мостов и тоннелей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инженерных коммуникаций для водоснабжения и водоотведения, газоснабжения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коммунальных объектов для обеспечения электроэнергией и телекоммуникациями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междугородних линий электропередачи и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местных линий электропередачи и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электростанций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прочих инженерных сооружений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водных сооружений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портовых сооружений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гидротехнических сооружений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ирригационных систем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дноочистительных, дноуглубительных и берегоукрепительных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подводных работ, включая водолазные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прочих инженерных сооружений,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строительные отделочные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штукатурных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столярные и плотничные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Установка дверей (кроме автоматических и вращающихся), окон, дверных и оконных рам из дерева или прочих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 установке внутренних лестниц, встроенных шкафов, встроенного кухонного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работ по внутренней отделке зданий (включая потолки, раздвижные и съемные перегородки и т.д.)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 устройству покрытий полов и облицовке стен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малярных и стекольных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малярных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стекольных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отделочных и завершающих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строительные специализированные прочие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кровельных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строительные специализированные прочие,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 установке строительных лесов и подмостей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свайные и работы по строительству фундаментов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бетонные и железобетонные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 монтажу стальных строительных конструкций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каменные и кирпичные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по сборке и монтажу сборных конструкций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строительные специализированные, не включенные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43.99.9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такси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морского пассажирского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заграничного плавания,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заграничного плавания, не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каботажного плавания,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морскими судами каботажного плавания, не подчиняющимися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заграничного и каботажного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заграничного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каботажного плавания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прочих морских судов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50.10.39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морского грузового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замороженных или охлажденных грузов судами-рефрижераторами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сырой нефти морскими судами-танкерами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прочих жидкостей или газов морскими судами-танкерами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контейнерных грузов судами-контейнеровозами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сухих сыпучих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прочих грузов морскими судами заграничного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замороженных или охлажденных грузов судами-рефрижераторами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сырой нефти морскими судами-танкерами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прочих жидкостей или газов морскими судами-танкерами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контейнерных грузов судами-контейнеровозами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сухих сыпучих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прочих грузов морскими судами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заграничного и каботажного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заграничного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морских судов каботажного плавания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Буксировка и маневровые услуги, оказываемые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Буксировка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оказанию маневровых услуг судами заграничного и каботажного плавания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50.20.42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внутреннего водного пассажирского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по внутренним водным путям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судов внутреннего водного транспорта для перевозки пассажиров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внутреннего водного грузового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по внутренним водным путям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50.40.1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Буксировка и маневровые услуги на внутренних водных путях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50.40.2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судов внутреннего водного транспорта для перевозки грузов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50.40.3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9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резиновых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резиновых шин, покрышек и камер; восстановление резиновых шин и покрышек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резиновых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регенерированной резины в первичной форме или в виде пластин, листов или полос (лент)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резиновых смесей и изделий из них; производство вулканизированной резины в виде нити, корда, пластин, листов, полос, прутков и профилей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труб, трубок, рукавов и шлангов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конвейерных лент и приводных ремней, бельтинга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прорезиненных текстильных материалов, кроме кордных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предметов одежды и ее аксессуаров из вулканизированной резины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вулканизированной резины,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22.19.7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кирпича, черепицы и прочих строительных изделий из обожженной глины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цемента, извести и гипса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извести и гипса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негашеной, гашеной и гидравлической извести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кальцинированного доломита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23.52.3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часов всех видов и прочих приборов времени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часовых механизмов, деталей и составных частей часов и приборов времени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26.52.2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внутреннего сгорания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внутреннего сгорания с искровым зажиганием с рабочим объемом цилиндров не более 1000 см</w:t>
            </w:r>
            <w:r w:rsidRPr="004A47D1">
              <w:rPr>
                <w:vertAlign w:val="superscript"/>
              </w:rPr>
              <w:t>3</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внутреннего сгорания с рабочим объемом цилиндров более 1000 см</w:t>
            </w:r>
            <w:r w:rsidRPr="004A47D1">
              <w:rPr>
                <w:vertAlign w:val="superscript"/>
              </w:rPr>
              <w:t>3</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внутреннего сгорания с воспламенением от сжатия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легковых автомобилей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автобусов и троллейбусов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автобусов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троллейбусов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грузовых автомобилей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автомобилей специального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кузовов для автотранспортных средств; производство прицепов и полуприцепов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кузовов для легковых автомобилей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кузовов для грузовых автомобилей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кузовов для автобусов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прицепов и полуприцепов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грузовых контейнеров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29.20.5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комплектующих и принадлежностей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электрического и электронного оборудования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комплектующих и принадлежностей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сидений для автотранспортных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ремней безопасности, подушек безопасности, их частей и принадлежностей кузовов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и принадлежностей для автотранспортных средств,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29.32.3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бижутерии и подобных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бижутерии и подобных товаров, кроме изготовленных по индивидуальному заказу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бижутерии и подобных товаров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метел и щеток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готовых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головных защитных уборов и прочих средств защиты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пишущих принадлежностей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зонтов, тростей, пуговиц, кнопок, застежек-молний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волоса человека или животных; производство аналогичных изделий из текстильных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зажигалок и прочих курительных принадлежностей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для праздников, карнавалов или прочих изделий для увеселения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приборов, аппаратуры и моделей, предназначенных для демонстрационных целей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32.99.9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 области архитектуры, инженерных изысканий и предоставление технических консультаций в этих областях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Работы геологоразведочные, геофизические и геохимические в области изучения недр и воспроизводства минерально-сырьевой базы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71.12.3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10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кормов для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кормов для животных, содержащихся на фермах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кормов (смешанных и несмешанных), кроме муки и гранул из люцерны, для животных, содержащихся на фермах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муки грубого помола и гранул из люцерны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кормового микробиологического белка, премиксов, кормовых витаминов, антибиотиков, аминокислот и ферментов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кормов для домашних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алюминия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свинца, цинка и олова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свинца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цинка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олова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волоконо-оптических кабелей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проводов и кабелей для электронного и электрического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кабелей для телефонной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силовых кабелей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обмоточных эмалированных кабелей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электроустановочных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27.33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11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верблюдов и прочих животных семейства верблюжьих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свиней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и разведение свиней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свиней на мясо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племенного поголовья свиней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спермы хряков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прочих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Пчеловодство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Пчеловодство медового направления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Пчеловодство опылительного направления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Пчеловодство разведенческого направления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кроликов и прочих пушных зверей на фермах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кроликов, производство тонкого волоса кроликов на фермах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прочих пушных зверей на фермах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шелкопряда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грен шелкопряда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коконов шелкопряда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оленей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домашних северных оленей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пятнистых оленей, ланей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благородных оленей (европейских, кавказских, маралов, изюбрей)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пантов северных оленей, пятнистых оленей, благородных оленей (европейских, кавказских, маралов, изюбрей), ланей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домашних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лабораторных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дождевых червей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прочих животных,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вспомогательная в области производства сельскохозяйственных культур и послеуборочной обработки сельхозпродукции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растениеводства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животноводства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сельскохозяйственная после сбора урожая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семян для посадки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прочих полезных ископаемых,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природного асфальта, асфальтитов и битумных пород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абразивных материалов, асбеста, кремнеземистой каменной муки, природных графитов, мыльного камня (талька), полевого шпата и т.д.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природных абразивов, кроме алмазов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вермикулита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асбеста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драгоценных камней, кварца, слюды, мусковита и т.д.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драгоценных и полудрагоценных камней, кроме алмазов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алмазов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мусковита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пьезокварца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гранулированного кварца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слюды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08.99.36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абразивных и неметаллических минеральных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абразивных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прочей неметаллической минеральной продукции, не включенной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обработанных асбестовых волокон, смесей на основе асбеста и изделий из них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асфальта или аналогичных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битуминозных смесей на основе природного асфальта или битума, нефтяного битума, минеральных смол или их пеков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искусственного графита, коллоидного или полуколлоидного графита, продуктов на основе графита или прочих форм углерода в виде полуфабрикатов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искусственного корунда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минеральных тепло- и звукоизоляционных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минеральных теплоизоляционных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минеральных звукоизоляционных материалов и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23.99.62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мотоциклов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велосипедов и инвалидных колясок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велосипедов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инвалидных колясок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и принадлежности велосипедов и инвалидных колясок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детских колясок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30.92.4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Разборка и снос зданий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строительной площадки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Расчистка территории строительной площадки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дренажных работ на сельскохозяйственных землях, землях лесных территорий, а также на строительных площадках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земляных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участка к разработке и добыче полезных ископаемых, за исключением нефтяных и газовых участков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Разведочное бурение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43.13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пассажирского воздушного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воздушным пассажирским транспортом, подчиняющимся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воздушным пассажирским транспортом, не подчиняющимся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воздушного судна с экипажем для перевозки пассажиров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грузового воздушного транспорта и космического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грузового воздушного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воздушным грузовым транспортом, подчиняющимся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воздушным грузовым транспортом, не подчиняющимся расписанию</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грузовых воздушных судов с экипажем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космического транспорта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пассажиров космическим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Перевозка грузов космическим транспортом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Запуск ракет космического назначения и выведение космических объектов на орбиту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космических лабораторий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51.22.4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Покупка и продажа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к продаже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к продаже собственного 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к продаже собственного нежилого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Покупка и продажа собственного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Покупка и продажа собственного жилого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Покупка и продажа собственных нежилых зданий и помещений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Покупка и продажа земельных участков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68.10.23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благоустройству ландшафта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по благоустройству ландшафта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81.30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12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многолетних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винограда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тропических и субтропических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цитрусовых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семечковых и косточковых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плодовых деревьев, кустарников и орехов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плодовых и ягодных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плодовых и ягодных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орехоплодных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культур для производства напитков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культур для производства напитков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01.27.9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специй, пряно-ароматических, эфиромасличных и лекарственных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пряностей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хмеля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растений, используемых в основном в парфюмерии, фармации или в качестве инсектицидов, фунгицидов и для аналогичных целей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дикорастущих плодов, ягод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дикорастущих орехов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стекла и изделий из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необработанного листового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армированного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окрашенного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матового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Формирование и обработка листового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многослойного и закаленного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стеклянных зеркал</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многослойных изолирующих изделий из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полых стеклянных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бутылок и прочих емкостей из стекла или хрусталя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стаканов и прочих сосудов для питья из стекла или хрусталя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столовой и кухонной посуды из стекла или хрусталя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туалетных и канцелярских принадлежностей из стекла или хрусталя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украшений для интерьера и аналогичных изделий из стекла или хрусталя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стеклянных колб для вакуумных сосудов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стекловолокна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 обработка прочих стеклянных изделий, включая технические изделия из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необработанного стекла в блоках, в виде шаров, прутков, труб или трубок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блоков для мощения, стеклоблоков, плит и прочих изделий из прессованного или отформованного стекла, используемых в строительстве; производство стекла для витражей; производство многоячеистого стекла или пеностекла в блоках, плитах и аналогичных 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стеклянных колб для электрических ламп, электронно-лучевых приборов или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стекол для часов или очков, не подвергнутых оптической обработке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посуды для лабораторных, фармацевтических и гигиенических целей из стекла; производство ампул и прочих изделий из медицинского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стеклянных деталей электрических ламп и осветительной арматуры, световых указателей, световых табло и аналогичных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электрических изоляторов из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из стекла,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23.19.9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никеля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титана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магния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вольфрама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молибдена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кобальта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хрома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марганца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редких (тантал, ниобий, галлий, германий, иридий) и редкоземельных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строительных металлических конструкций и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строительных металлических конструкций, изделий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металлических дверей и 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металлических цистерн, резервуаров и прочих емкостей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радиаторов и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радиаторов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металлических цистерн, резервуаров и емкостей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паровых котлов, кроме котлов центрального отопления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паровых котлов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ядерных установок и их составных частей, в том числе для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ядерных установок, кроме устройств для разделения изотопов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25.30.21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ядерных установок, кроме устройств для разделения изотопов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25.30.22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Ковка, прессование, штамповка и профилирование, изготовление изделий методом порошковой металлургии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25.50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ковке, прессованию, объемной и листовой штамповке и профилированию листового металла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25.50.1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производству изделий методом порошковой металлургии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25.50.2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металлов и нанесение покрытий на металлы; механическая обработка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металлов и нанесение покрытий на металлы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Обработка металлических изделий механическая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ножевых изделий и столовых приборов, инструментов и универсальных скобяных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ножевых изделий и столовых приборов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25.71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замков и петель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25.72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инструмента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готовых металлических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металлических бочек и аналогичных емкостей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тары из легких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проволоки, цепей и пружин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проволоки и пружин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цепей, кроме шарнирных, и составных частей к ним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крепежных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готовых металлических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металлических изделий для ванных комнат и кухни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раковин, моек, ванн и прочих санитарно-технических изделий и их составных частей из черных металлов, меди или алюминия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столовых, кухонных и прочих бытовых изделий, кроме столовых и кухонных приборов, и их составных частей из черных металлов, меди или алюминия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металлических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бронированных или армированных сейфов, несгораемых шкафов и дверей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канцелярского настольного оборудования (ящиков, картотек, лотков и т.п.)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деталей для скоросшивателей или папок; канцелярских принадлежностей и скоб в виде полос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статуэток, рам для фотографий, картин, зеркал и прочих декоративных изделий из недрагоценных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фурнитуры из недрагоценных металлов для одежды, обуви, кожгалантереи и прочих изделий, в том числе крючков, пряжек, застежек, петелек, колечек, трубчатых и раздвоенных заклепок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судовых гребных винтов и гребных колес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металлических изделий для области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из недрагоценных металлов,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готовых металлических изделий хозяйственного назначения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кроме авиационных, автомобильных и мотоциклетных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гидравлического и пневматического силового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гидравлических и пневматических силовых установок и двигателей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гидравлических насосов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насосов и компрессоров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кранов и клапанов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подшипников, зубчатых передач, элементов механических передач и приводов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шариковых и роликовых подшипников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корпусов подшипников и подшипников скольжения, зубчатых колес, зубчатых передач и элементов приводов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подшипников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производства пищевых продуктов, напитков и табачных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изготовления текстильных, швейных, меховых и кожаных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подготовки, прядения текстильных волокон, производства тканых и трикотажных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оборудования для текстильной и швейной промышленности, в том числе промышленных швейных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обработки шкур, сырых кож и выделанной кожи и для изготовления или ремонта обуви и прочих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бытовых швейных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составных частей и принадлежностей машин для текстильного и швейного производства и для обработки кож</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изготовления бумаги и картона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переработки пластмасс и резины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и оборудования специального назначения,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переплетного, наборного, включая фотонаборные машины, печатного оборудования и его составных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и аппаратуры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технологического специального для объектов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и устройств по разделению изотопов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и устройств для транспортировки продуктов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автоматизированных систем управления технологическим процессом атомных электростанций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технологического специального прочего для объектов использования атомной энергии,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специального назначения,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грузовых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водных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воздушных судов и авиационного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прочих видов транспорта, оборудования и материальных средств,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прочих сухопутных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прочего автомобильного транспорта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железнодорожного транспорта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13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Распиловка и строгание древесины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пиломатериалов, кроме профилированных, толщиной более 6 мм; производство непропитанных железнодорожных и трамвайных шпал из древесины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пиломатериалов, профилированных по кромке; производство древесного полотна, древесной муки; производство технологической щепы или стружки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древесины, пропитанной или обработанной защитными или другими веществами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пропитке древесины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дерева, пробки, соломки и материалов для плетения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шпона, фанеры, деревянных плит и панелей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фанеры, деревянных фанерованных панелей и аналогичных слоистых материалов, древесных плит из древесины 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фанеры, деревянных фанерованных панелей и аналогичных слоистых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древесно-стружечных плит из древесины или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древесно-волокнистых плит из древесины или других одревесневших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 для облицовки, шпона для фанеры, производство прессованной древесины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 для облицовки, шпона для фанеры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прессованной древесины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сборных паркетных покрытий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деревянных строительных конструкций и столярных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деревянных строительных конструкций и столярных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сборных деревянных строений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деревянной тары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деревянных изделий; производство изделий из пробки, соломки и материалов для плетения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деревянных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деревянных инструментов, корпусов и рукояток инструментов, рукояток щеток и метелок, обувных колодок и растяжек для обуви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деревянных столовых и кухонных принадлежностей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деревянных статуэток и украшений из дерева, мозаики и инкрустированного дерева, шкатулок, футляров для ювелирных изделий или ножей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деревянных рам для картин, фотографий, зеркал или аналогичных предметов и прочих изделий из дерева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топливных гранул и брикетов из отходов деревопереработки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пробки, соломки и материалов для плетения; производство корзиночных и плетеных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пробки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соломки, эспарто (альфы) и прочих материалов для плетения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корзиночных и плетеных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изделий из дерева, пробки, соломки и материалов для плетения, корзиночных и плетеных изделий по индивидуальному заказу населения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16.29.3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Литье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Литье чугуна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Литье стали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Литье легких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Литье прочих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общего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и турбин, кроме авиационных, автомобильных и мотоциклетных двигателей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14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Рыболовство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железных руд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гравийных и песчаных карьеров, добыча глины и каолина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Разработка гравийных и песчаных карьеров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глины и каолина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бетона, цемента и гипса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бетона для использования в строительстве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строительных изделий из бетона, цемента и искусственного камня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сборных строительных конструкций из бетона, цемента и искусственного камня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гипсовых изделий для использования в строительстве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товарного бетона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сухих бетонных смесей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асбестоцемента и волокнистого цемента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строительных материалов из растительного сырья, смешанного с цементом, гипсом или прочими минеральными связующими веществами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асбестоцемента и волокнистого цемента с волокнами целлюлозы или аналогичных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изделий из гипса, бетона или цемента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23.69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Резка, обработка и отделка камня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23.70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Резка, обработка и отделка камня для использования в строительстве в качестве дорожного покрытия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23.70.1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Резка, обработка и отделка камня для памятников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23.70.2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гранул и порошков из природного камня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23.70.3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стальных труб, полых профилей и фитингов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бесшовных труб и пустотелых профилей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сварных труб</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стальных фитингов для труб, кроме литых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15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декоративного и строительного камня, известняка, гипса, мела и сланцев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первичная обработка камня для памятников и строительства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первичная обработка известняка и гипсового камня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мела и некальцинированного доломита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хлопкового линта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10.41.3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и прядение текстильных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Прядение хлопчатобумажных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Прядение кардное шерстяных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Прядение гребенное шерстяных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Прядение льняных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натуральных шелковых, искусственных и синтетических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швейных ниток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Подготовка и прядение прочих текстильных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текстильных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тканей (без специальных тканей) из натуральных волокон, кроме хлопка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шелковых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шерстяных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льняных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тканей из джутовых и прочих лубяных текстильных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ткани из прочих растительных текстильных волокон; ткани из бумажной пряжи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хлопчатобумажных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тканей, за исключением специальных тканей, из химических комплексных нитей и штапельных волокон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ворсовых, махровых полотенечных тканей и прочих специальных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ворсовых тканей и ткани из синели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хлопчатобумажных махровых полотенечных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махровых полотенечных и аналогичных махровых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марли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ворсовых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тканей из стекловолокна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13.20.46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арамидных нитей и волокна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13.20.6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Отделка тканей и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Отбеливание и окрашивание текстиля, волокон, тканей и текстильных изделий, включая готовую одежду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Аппретирование, сушка, обработка паром, декатировка, противоусадочная отделка, смягчение тканей и текстильных изделий, включая готовую одежду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Плиссировка и подобные работы на текстильных материалах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Нанесение водозащитного слоя, специальных покрытий, прорезинивание, пропитка приобретенной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Нанесение рисунка на текстильные изделия и готовую одежду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текстильных изделий, кроме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готовых текстильных изделий, кроме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Пошив готовых текстильных изделий по индивидуальному заказу населения, кроме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ковров и ковровых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канатов, веревок, шпагата и сетей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шпагата, канатов, веревок и тросов из текстильных волокон и лент, с пропиткой и без пропитки, с покрытием, защищенных или не защищенных оболочкой из резины или пластмассы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изделий из веревки и сетного полотна: рыболовных сетей, предохранительных сеток на судах, защитных средств, используемых при погрузочно-разгрузочных работах, стропов, веревок или тросов с металлическими кольцами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нетканых текстильных материалов и изделий из них, кроме одежды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технических и промышленных текстильных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металлизированной пряжи или металлизированной позументной тесьмы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ткани из металлической нити и ткани из металлизированной пряжи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резиновых нитей и шнуров с текстильным покрытием; производство текстильных нитей и лент, пропитанных или с пластмассовым или резиновым покрытием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текстильных материалов, пропитанных или с покрытием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кордных тканей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текстильных материалов и изделий технического назначения (включая фитили, калильные сетки газовых фонарей, текстильные шланги, конвейерные ленты и приводные ремни, ситовые ткани и фильтровальные ткани)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узких текстильных тканей, в том числе состоящих из основы безуточного переплетения и соединяемых клеящим веществом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13.96.7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текстильных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кружевного сетчатого и гардинно-тюлевого полотна, а также кружев и вышитых изделий, в кусках, в форме полос или отдельных вышивок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фетра и войлока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ваты из текстильных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Изготовление прочих текстильных изделий по индивидуальному заказу населения,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текстильных изделий различного назначения,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13.99.9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гранул и порошков из чугуна или стали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незамкнутых стальных профилей горячей обработки, листового проката в пакетах и стального рельсового профиля для железных дорог и трамвайных путей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проката из черных металлов,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стальных изделий первичной обработкой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стальных прутков и сплошных профилей методом холодного волочения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холоднотянутого штрипса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профилей с помощью холодной штамповки или гибки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проволоки методом холодного волочения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пусковых устройств для воздушных судов, катапультирующих устройств для воздушных судов и т.п.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летательных аппаратов, включая космические, и соответствующего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силовых установок и двигателей для летательных аппаратов, включая космические; наземных тренажеров для летного состава;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двигателей летательных аппаратов с искровым зажиганием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турбореактивных и турбовинтовых двигателей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реактивных двигателей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наземных тренажеров для летного состава и их частей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аэростатов, дирижаблей, планеров, дельтапланов и прочих безмоторных летательных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вертолетов, самолетов и прочих летательных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вертолетов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самолетов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летательных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космических аппаратов (в том числе спутников), ракет-носителей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автоматических космических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пилотируемых и беспилотных космических кораблей и станций, включая орбитальные, межпланетные, многоразового использования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ракет-носителей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межконтинентальных баллистических ракет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и принадлежностей летательных и космических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и техническое обслуживание летательных аппаратов, включая космические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16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чугуна, стали и ферросплавов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основных продуктов из железа и стали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чугуна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ферросплавов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продуктов прямого восстановления железной руды и губчатого железа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стали в слитках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горячекатаного стального проката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холоднокатаного стального проката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листового холоднокатаного стального проката, плакированного, с гальваническим или иным покрытием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сортового горячекатаного проката и катанки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24.10.6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меди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24.44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оружия и боеприпасов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25.40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военных боевых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17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зерновых (кроме риса), зернобобовых культур и семян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зерновых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пшеницы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ячменя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ржи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кукурузы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овса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гречихи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зерновых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зернобобовых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подсолнечника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рапса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соевых бобов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прочих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01.11.39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риса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столовых корнеплодных и клубнеплодных культур с высоким содержанием крахмала или инулина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картофеля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столовых корнеплодных и клубнеплодных культур с высоким содержанием крахмала или инулина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сахарной свеклы и семян сахарной свеклы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сахарной свеклы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сахарной свеклы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01.13.52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сахарного тростника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табака и махорки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волокнистых прядильных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хлопчатника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01.16.1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льна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01.16.2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обыкновенной конопли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01.16.3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текстильных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01.16.9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однолетних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однолетних кормовых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семян свеклы (кроме семян сахарной свеклы) и семян кормовых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однолетних культур,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01.19.9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плодов масличных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Выращивание прочих многолетних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бурого угля (лигнита)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подъемно-транспортного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талей и подъемников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лебедок и кабестанов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домкратов и подъемных механизмов для транспортных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подъемных кранов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подъемных кранов для строительства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подъемных кранов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автопогрузчиков и тягачей, используемых на железнодорожных платформах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лифтов, скриповых подъемников, эскалаторов и движущихся пешеходных дорожек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пневматических подъемников и конвейеров и прочего оборудования непрерывного действия для товаров или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грузоподъемного, транспортирующего и погрузочно-разгрузочного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промышленного холодильного и вентиляционного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теплообменных устройств, оборудования для кондиционирования воздуха промышленного холодильного и морозильного оборудования, производство оборудования для фильтрования и очистки газов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теплообменных устройств и машин для сжижения воздуха или прочих газов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кондиционирования воздуха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промышленного холодильного и морозильного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фильтрования и очистки газов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вентиляторов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и оборудования общего назначения,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газогенераторов, аппаратов для дистилляции и фильтрования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генераторов для получения генераторного или водяного газа, ацетиленовых и аналогичных газогенераторов, установок для дистилляции или очистки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и установок для фильтрования или очистки жидкостей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масляных, бензиновых и всасывающих воздушных фильтров для двигателей внутреннего сгорания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мойки, заполнения, закупоривания или упаковывания бутылок или прочих емкостей, огнетушителей, распылителей, пароструйных или пескоструйных машин, прокладок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мойки, заполнения, закупоривания или упаковывания бутылок или прочих емкостей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огнетушителей, распылителей, пароструйных или пескоструйных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промышленного, бытового и прочего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промышленного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бытового оборудования для взвешивания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оборудования для взвешивания и дозировки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28.29.39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центрифуг, каландров и торговых автоматов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центрифуг</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каландров или прочих валковых машин, кроме машин для обработки металлов или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торговых автоматов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посудомоечных машин промышленного типа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обработки материалов с использованием процессов, включающих изменение температуры,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парков культуры и отдыха и тематических парков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зрелищно-развлекательная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93.29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18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агломерация торфа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торфа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Агломерация торфа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19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молочного крупного рогатого скота, производство сырого молока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молочного крупного рогатого скота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молочного крупного рогатого скота, кроме племенного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племенного молочного крупного рогатого скота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сырого коровьего молока и сырого молока прочего крупного рогатого скота (буйволов, яков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сырого коровьего молока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сырого молока прочего крупного рогатого скота (буйволов, яков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01.41.29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прочих пород крупного рогатого скота и буйволов, производство спермы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мясного и прочего крупного рогатого скота, включая буйволов, яков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мясного и прочего крупного рогатого скота, включая буйволов, яков и др., на мясо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племенного мясного и прочего крупного рогатого скота, включая буйволов, яков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бычьей спермы, а также спермы буйволов, яков и др.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угля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коксующегося угля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угля, кроме антрацита, угля коксующегося и угля бурого</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Агломерация угля, антрацита и бурого угля (лигнита) и производство термоуглей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Агломерация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Агломерация угля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термоуглей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термоуглей из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термоуглей из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термоуглей из угля за исключением антрацитов, лигнитов и угля каменного коксующегося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19.34.3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огнеупорных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огнеупорных кирпичей, блоков, плиток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огнеупорных цементов, растворов, бетонов и аналогичных составов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безобжиговых огнеупорных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огнеупорных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фарфоровых и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хозяйственных и декоративных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столовой и кухонной керамической посуды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хозяйственных и туалетных керамических принадлежностей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статуэток и прочих декоративных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санитарно-технических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изоляторов и изолирующей арматуры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технических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изделий лабораторного, химического и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и ферритовых магнитов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керамических изделий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горшков, банок, кувшинов и подобных изделий, используемых для транспортирования или упаковывания товаров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керамических изделий,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23.49.9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и оборудования общего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ручных инструментов с механизированным приводом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неэлектрического оборудования и инструментов для пайки мягким и твердым припоем или сварки, машин и аппаратов для газотермического напыления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28.29.7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кузнечно-прессового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станков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станков для обработки камня, дерева и аналогичных твердых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станков для обработки камня, керамики, бетона или аналогичных минеральных материалов или для холодной обработки стекла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деревообрабатывающих станков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станков для обработки кости, твердой резины, твердых пластмасс или аналогичных твердых материалов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нанесения гальванического покрытия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оправок для крепления инструмента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делительных головок и прочих специальных приспособлений для станков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Монтаж промышленных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20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минерального сырья для химической промышленности и производства минеральных удобрений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кокса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19.10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турбин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паровых турбин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гидравлических турбин и водяных колес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газовых турбин, кроме турбореактивных и турбовинтовых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28.11.23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специального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металлургии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конвертеров, ковшей, изложниц и литейных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прокатных станов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валков для прокатных станов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добычи полезных ископаемых и строительства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добычи полезных ископаемых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подъемников и конвейеров непрерывного действия для подземных работ</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врубовых машин и оборудования для проходки тоннелей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для перемещения, грейдерных работ, планирования, скреперных работ, выемки, трамбовки, уплотнения или добычи, самоходных, для грунта, минералов или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бульдозеров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самоходных грейдеров и планировщиков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самоходных скреперов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трамбовочных машин и дорожных самоходных катков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самоходных фронтальных одноковшовых погрузчиков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одноковшовых полноповоротных экскаваторов и погрузчиков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экскаваторов и самоходных ковшовых погрузчиков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отвалов бульдозеров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автомобилей-самосвалов, предназначенных для использования в условиях бездорожья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для выемки грунта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для сортировки, дробления, смешивания и аналогичной обработки грунта, камня, руды и прочих минеральных веществ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гусеничных тракторов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28.92.5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Строительство кораблей, судов и плавучих конструкций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21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Лесозаготовки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22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прочих машин и оборудования и материальных средств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сельскохозяйственных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строительных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офисных машин и оборудования, включая вычислительную технику</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офисных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вычислительных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прочих машин и оборудования,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двигателей, турбин и станков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горного и нефтепромыслового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подъемно-транспортного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профессиональной радио- и телевизионной аппаратуры и аппаратуры связи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контрольно-измерительной аппаратуры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приборов, аппаратов и прочего оборудования, применяемого в медицинских целях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торгового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прочих машин и оборудования научного и промышленного назначения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Аренда и лизинг племенных сельскохозяйственных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77.39.3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23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руд и песков драгоценных металлов и руд редких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руд и песков драгоценных металлов (золота, серебра и металлов платиновой группы)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руд редких металлов (циркония, тантала, ниобия и т.п.)</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07.29.42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24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антрацита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коксующегося угля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угля, за исключением антрацита, угля коксующегося и угля бурого,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железнодорожных локомотивов и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железнодорожных локомотивов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магистральных электровозов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магистральных тепловозов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маневровых тепловозов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30.20.13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моторных железнодорожных, трамвайных вагонов и вагонов метро, автодрезин, кроме транспортных средств для ремонта и технического обслуживания железнодорожных и трамвайных путей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транспортных средств для ремонта и технического обслуживания железнодорожных, трамвайных и прочих путей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немоторных пассажирских железнодорожных, трамвайных вагонов и вагонов метро, багажных, почтовых и прочих вагонов специального назначения, кроме вагонов, предназначенных для ремонта и технического обслуживания путей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несамоходных железнодорожных, трамвайных и прочих вагонов для перевозки грузов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частей железнодорожных локомотивов, трамвайных и прочих моторных вагонов и подвижного состава; производство путевого оборудования и устройств для железнодорожных, трамвайных и прочих путей, механического и электромеханического оборудования для управления движением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по восстановлению и оснащению (завершению) железнодорожных локомотивов, трамвайных моторных вагонов и прочего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30.20.9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25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лошадей и прочих животных семейства лошадиных отряда непарнокопытных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лошадей, ослов, мулов, лошаков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сырого кобыльего молока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спермы жеребцов и ослов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овец и коз</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сырого овечьего и козьего молока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сырой (немытой) шерсти и волоса козы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Разведение племенных овец и коз</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01.45.4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металлообрабатывающего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металлообрабатывающих станков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28.41.1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музыкальных инструментов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32.20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26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Деятельность лесохозяйственная прочая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лесоводства и лесозаготовок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02.40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Предоставление услуг в области лесозаготовок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02.40.2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камня, песка и глины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первичная обработка сланцев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08.11.4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сельскохозяйственного оборудования для обработки почвы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косилок для газонов, парков или спортивных площадок</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для уборки урожая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зерноуборочных комбайнов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28.30.51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кормозаготовительных комбайнов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28.30.52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корнеуборочных или клубнеуборочных машин</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28.30.53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машин для уборки урожая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28.30.59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механических устройств для разбрасывания или распыления жидкостей или порошков, используемых в сельском хозяйстве или садоводстве</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самозагружающихся или саморазгружающихся прицепов и полуприцепов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прочих сельскохозяйственных машин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для очистки, сортировки или калибровки яиц, фруктов или прочих сельскохозяйственных продуктов, кроме семян, зерна или сухих бобовых культур</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доильных аппаратов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оборудования для приготовления кормов для животных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инкубаторов и брудеров для птицеводства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содержания птицы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прочего оборудования для сельского хозяйства, садоводства, лесного хозяйства, птицеводства или пчеловодства, не включенного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28.30.89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Ремонт и техническое обслуживание прочих транспортных средств и оборудования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33.17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27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железных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железных руд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и агломерация железных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07.10.3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28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Лесоводство и прочая лесохозяйственная деятельность</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пищевых лесных ресурсов, недревесных лесных ресурсов и лекарственных растений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пищевых лесных ресурсов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лекарственных растений</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Сбор и заготовка недревесных лесных ресурсов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02.30.2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машин и оборудования для сельского и лесного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тракторов, управляемых рядом идущим водителем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колесных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Производство гусеничных тракторов для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28.30.22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29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медной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30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сырой нефти и нефтяного (попутного) газа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горючих (битуминозных) сланцев, песка и озокерита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06.10.2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алюминийсодержащего сырья (бокситов и нефелин-апатитовых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алюминийсодержащего сырья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07.29.31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алюминийсодержащего сырья открытым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07.29.32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Обогащение нефелин-апатитовых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07.29.33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31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урановой и ториевой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первичное обогащение урановых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урановых руд подземным способом, включая способы подземного и кучного выщелачивания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07.21.11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урановых руд открытым способом, включая способ кучного выщелачивания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07.21.12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первичное обогащение ториевых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outlineLvl w:val="1"/>
            </w:pPr>
            <w:r w:rsidRPr="004A47D1">
              <w:t>32 класс</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Охота, отлов и отстрел диких животных, включая предоставление услуг в этих областях</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01.70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угля и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угля и антрацита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антрацита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05.10.14</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коксующегося угля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угля, за исключением антрацита, угля коксующегося и угля бурого,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05.10.16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05.20</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бурого угля (лигнита)</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05.20.1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бурого угля (лигнита) подземным способом</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05.20.12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руд прочих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никелевой и кобальтовой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никелевой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07.29.21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кобальтовой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07.29.22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свинцово-цинковой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07.29.5</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оловянной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07.29.6</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титаномагниевого сырья</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07.29.7</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вольфраммолибденовой руды</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07.29.8</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руд прочих цветных металлов</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07.29.9</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сурьмяно-ртутных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07.29.91</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марганцевых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07.29.92</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хромовых (хромитовых) руд</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07.29.93</w:t>
            </w:r>
          </w:p>
        </w:tc>
      </w:tr>
      <w:tr w:rsidR="00AD079F" w:rsidRPr="004A47D1" w:rsidTr="004A47D1">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pPr>
            <w:r w:rsidRPr="004A47D1">
              <w:t>Добыча и обогащение руд прочих цветных металлов, не включенных в другие группировки</w:t>
            </w:r>
          </w:p>
        </w:tc>
        <w:tc>
          <w:tcPr>
            <w:tcW w:w="0" w:type="auto"/>
            <w:tcBorders>
              <w:top w:val="single" w:sz="4" w:space="0" w:color="auto"/>
              <w:left w:val="single" w:sz="4" w:space="0" w:color="auto"/>
              <w:bottom w:val="single" w:sz="4" w:space="0" w:color="auto"/>
              <w:right w:val="single" w:sz="4" w:space="0" w:color="auto"/>
            </w:tcBorders>
          </w:tcPr>
          <w:p w:rsidR="00AD079F" w:rsidRPr="004A47D1" w:rsidRDefault="00AD079F" w:rsidP="00850CD8">
            <w:pPr>
              <w:pStyle w:val="ConsPlusNormal"/>
              <w:jc w:val="center"/>
            </w:pPr>
            <w:r w:rsidRPr="004A47D1">
              <w:t>07.29.99</w:t>
            </w:r>
          </w:p>
        </w:tc>
      </w:tr>
    </w:tbl>
    <w:p w:rsidR="00AD079F" w:rsidRPr="004A47D1" w:rsidRDefault="00AD079F" w:rsidP="004A47D1">
      <w:pPr>
        <w:pStyle w:val="ConsPlusNormal"/>
        <w:ind w:firstLine="540"/>
        <w:jc w:val="both"/>
        <w:rPr>
          <w:sz w:val="22"/>
          <w:szCs w:val="22"/>
        </w:rPr>
      </w:pPr>
      <w:r w:rsidRPr="004A47D1">
        <w:rPr>
          <w:sz w:val="22"/>
          <w:szCs w:val="22"/>
        </w:rPr>
        <w:t>--------------------------------</w:t>
      </w:r>
    </w:p>
    <w:p w:rsidR="00AD079F" w:rsidRPr="004A47D1" w:rsidRDefault="00AD079F" w:rsidP="004A47D1">
      <w:pPr>
        <w:pStyle w:val="ConsPlusNormal"/>
        <w:ind w:firstLine="540"/>
        <w:jc w:val="both"/>
      </w:pPr>
      <w:bookmarkStart w:id="1" w:name="Par5134"/>
      <w:bookmarkEnd w:id="1"/>
      <w:r w:rsidRPr="004A47D1">
        <w:t>&lt;*&gt; Код по Общероссийскому классификатору видов экономической деятельности ОК 029-2014 (КДЕС РЕД. 2), утвержденному приказом Федерального агентства по техническому регулированию и метрологии от 31.01.2014 N 14-ст, с изменениями, внесенными приказами Федерального агентства по техническому регулированию и метрологии от 26.05.2015 N 423-ст, от 17.08.2015 N 1165-ст, от 10.12.2015 N 2146-ст, от 10.12.2015 N 2147-ст, от 17.02.2016 N 40-ст, от 14.04.2016 N 260-ст, от 12.05.2016 N 310-ст, от 26.08.2016 N 947-ст).</w:t>
      </w:r>
    </w:p>
    <w:sectPr w:rsidR="00AD079F" w:rsidRPr="004A47D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79F" w:rsidRDefault="00AD079F">
      <w:r>
        <w:separator/>
      </w:r>
    </w:p>
  </w:endnote>
  <w:endnote w:type="continuationSeparator" w:id="0">
    <w:p w:rsidR="00AD079F" w:rsidRDefault="00AD07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9F" w:rsidRDefault="00AD079F" w:rsidP="00DF5729">
    <w:pPr>
      <w:jc w:val="center"/>
      <w:rPr>
        <w:sz w:val="2"/>
        <w:szCs w:val="2"/>
      </w:rPr>
    </w:pPr>
  </w:p>
  <w:p w:rsidR="00AD079F" w:rsidRDefault="00AD079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79F" w:rsidRDefault="00AD079F">
      <w:r>
        <w:separator/>
      </w:r>
    </w:p>
  </w:footnote>
  <w:footnote w:type="continuationSeparator" w:id="0">
    <w:p w:rsidR="00AD079F" w:rsidRDefault="00AD0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79F" w:rsidRDefault="00AD079F" w:rsidP="00DF5729">
    <w:pPr>
      <w:jc w:val="center"/>
      <w:rPr>
        <w:sz w:val="2"/>
        <w:szCs w:val="2"/>
      </w:rPr>
    </w:pPr>
  </w:p>
  <w:p w:rsidR="00AD079F" w:rsidRDefault="00AD079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D079F" w:rsidRPr="002A36C4" w:rsidRDefault="00AD079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D079F" w:rsidRPr="002A36C4" w:rsidRDefault="00AD079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D079F" w:rsidRDefault="00AD079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A47D1"/>
    <w:rsid w:val="00616E37"/>
    <w:rsid w:val="006C2CAC"/>
    <w:rsid w:val="006D6D97"/>
    <w:rsid w:val="00706E08"/>
    <w:rsid w:val="00850CD8"/>
    <w:rsid w:val="008A40F2"/>
    <w:rsid w:val="00AD079F"/>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65C3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65C3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65C34"/>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4A47D1"/>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A47D1"/>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4A47D1"/>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4A47D1"/>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4A47D1"/>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929532267">
      <w:marLeft w:val="0"/>
      <w:marRight w:val="0"/>
      <w:marTop w:val="0"/>
      <w:marBottom w:val="0"/>
      <w:divBdr>
        <w:top w:val="none" w:sz="0" w:space="0" w:color="auto"/>
        <w:left w:val="none" w:sz="0" w:space="0" w:color="auto"/>
        <w:bottom w:val="none" w:sz="0" w:space="0" w:color="auto"/>
        <w:right w:val="none" w:sz="0" w:space="0" w:color="auto"/>
      </w:divBdr>
    </w:div>
    <w:div w:id="1929532268">
      <w:marLeft w:val="0"/>
      <w:marRight w:val="0"/>
      <w:marTop w:val="0"/>
      <w:marBottom w:val="0"/>
      <w:divBdr>
        <w:top w:val="none" w:sz="0" w:space="0" w:color="auto"/>
        <w:left w:val="none" w:sz="0" w:space="0" w:color="auto"/>
        <w:bottom w:val="none" w:sz="0" w:space="0" w:color="auto"/>
        <w:right w:val="none" w:sz="0" w:space="0" w:color="auto"/>
      </w:divBdr>
    </w:div>
    <w:div w:id="1929532269">
      <w:marLeft w:val="0"/>
      <w:marRight w:val="0"/>
      <w:marTop w:val="0"/>
      <w:marBottom w:val="0"/>
      <w:divBdr>
        <w:top w:val="none" w:sz="0" w:space="0" w:color="auto"/>
        <w:left w:val="none" w:sz="0" w:space="0" w:color="auto"/>
        <w:bottom w:val="none" w:sz="0" w:space="0" w:color="auto"/>
        <w:right w:val="none" w:sz="0" w:space="0" w:color="auto"/>
      </w:divBdr>
    </w:div>
    <w:div w:id="1929532270">
      <w:marLeft w:val="0"/>
      <w:marRight w:val="0"/>
      <w:marTop w:val="0"/>
      <w:marBottom w:val="0"/>
      <w:divBdr>
        <w:top w:val="none" w:sz="0" w:space="0" w:color="auto"/>
        <w:left w:val="none" w:sz="0" w:space="0" w:color="auto"/>
        <w:bottom w:val="none" w:sz="0" w:space="0" w:color="auto"/>
        <w:right w:val="none" w:sz="0" w:space="0" w:color="auto"/>
      </w:divBdr>
    </w:div>
    <w:div w:id="1929532271">
      <w:marLeft w:val="0"/>
      <w:marRight w:val="0"/>
      <w:marTop w:val="0"/>
      <w:marBottom w:val="0"/>
      <w:divBdr>
        <w:top w:val="none" w:sz="0" w:space="0" w:color="auto"/>
        <w:left w:val="none" w:sz="0" w:space="0" w:color="auto"/>
        <w:bottom w:val="none" w:sz="0" w:space="0" w:color="auto"/>
        <w:right w:val="none" w:sz="0" w:space="0" w:color="auto"/>
      </w:divBdr>
    </w:div>
    <w:div w:id="1929532272">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92</Pages>
  <Words>28923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18 января 2017 г</dc:title>
  <dc:subject/>
  <dc:creator>Информ-аналит отдел</dc:creator>
  <cp:keywords/>
  <dc:description/>
  <cp:lastModifiedBy>Информ-аналит отдел</cp:lastModifiedBy>
  <cp:revision>2</cp:revision>
  <dcterms:created xsi:type="dcterms:W3CDTF">2017-03-01T08:03:00Z</dcterms:created>
  <dcterms:modified xsi:type="dcterms:W3CDTF">2017-03-01T08:03:00Z</dcterms:modified>
</cp:coreProperties>
</file>