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66D" w:rsidRPr="007264AC" w:rsidRDefault="0097466D" w:rsidP="007264AC">
      <w:pPr>
        <w:pStyle w:val="ConsPlusTitle"/>
        <w:jc w:val="center"/>
        <w:outlineLvl w:val="0"/>
        <w:rPr>
          <w:sz w:val="22"/>
          <w:szCs w:val="22"/>
        </w:rPr>
      </w:pPr>
      <w:r w:rsidRPr="007264AC">
        <w:rPr>
          <w:sz w:val="22"/>
          <w:szCs w:val="22"/>
        </w:rPr>
        <w:t>ПРАВИТЕЛЬСТВО РОССИЙСКОЙ ФЕДЕРАЦИИ</w:t>
      </w:r>
    </w:p>
    <w:p w:rsidR="0097466D" w:rsidRPr="007264AC" w:rsidRDefault="0097466D" w:rsidP="007264AC">
      <w:pPr>
        <w:pStyle w:val="ConsPlusTitle"/>
        <w:jc w:val="center"/>
        <w:rPr>
          <w:sz w:val="22"/>
          <w:szCs w:val="22"/>
        </w:rPr>
      </w:pPr>
    </w:p>
    <w:p w:rsidR="0097466D" w:rsidRPr="007264AC" w:rsidRDefault="0097466D" w:rsidP="007264AC">
      <w:pPr>
        <w:pStyle w:val="ConsPlusTitle"/>
        <w:jc w:val="center"/>
        <w:rPr>
          <w:sz w:val="22"/>
          <w:szCs w:val="22"/>
        </w:rPr>
      </w:pPr>
      <w:r w:rsidRPr="007264AC">
        <w:rPr>
          <w:sz w:val="22"/>
          <w:szCs w:val="22"/>
        </w:rPr>
        <w:t>ПОСТАНОВЛЕНИЕ</w:t>
      </w:r>
    </w:p>
    <w:p w:rsidR="0097466D" w:rsidRPr="007264AC" w:rsidRDefault="0097466D" w:rsidP="007264AC">
      <w:pPr>
        <w:pStyle w:val="ConsPlusTitle"/>
        <w:jc w:val="center"/>
        <w:rPr>
          <w:sz w:val="22"/>
          <w:szCs w:val="22"/>
        </w:rPr>
      </w:pPr>
      <w:r w:rsidRPr="007264AC">
        <w:rPr>
          <w:sz w:val="22"/>
          <w:szCs w:val="22"/>
        </w:rPr>
        <w:t xml:space="preserve">от 26 января </w:t>
      </w:r>
      <w:smartTag w:uri="urn:schemas-microsoft-com:office:smarttags" w:element="metricconverter">
        <w:smartTagPr>
          <w:attr w:name="ProductID" w:val="2017 г"/>
        </w:smartTagPr>
        <w:r w:rsidRPr="007264AC">
          <w:rPr>
            <w:sz w:val="22"/>
            <w:szCs w:val="22"/>
          </w:rPr>
          <w:t>2017 г</w:t>
        </w:r>
      </w:smartTag>
      <w:r w:rsidRPr="007264AC">
        <w:rPr>
          <w:sz w:val="22"/>
          <w:szCs w:val="22"/>
        </w:rPr>
        <w:t>. N 85</w:t>
      </w:r>
    </w:p>
    <w:p w:rsidR="0097466D" w:rsidRPr="007264AC" w:rsidRDefault="0097466D" w:rsidP="007264AC">
      <w:pPr>
        <w:pStyle w:val="ConsPlusTitle"/>
        <w:jc w:val="center"/>
        <w:rPr>
          <w:sz w:val="22"/>
          <w:szCs w:val="22"/>
        </w:rPr>
      </w:pPr>
    </w:p>
    <w:p w:rsidR="0097466D" w:rsidRPr="007264AC" w:rsidRDefault="0097466D" w:rsidP="007264AC">
      <w:pPr>
        <w:pStyle w:val="ConsPlusTitle"/>
        <w:jc w:val="center"/>
        <w:rPr>
          <w:sz w:val="22"/>
          <w:szCs w:val="22"/>
        </w:rPr>
      </w:pPr>
      <w:r w:rsidRPr="007264AC">
        <w:rPr>
          <w:sz w:val="22"/>
          <w:szCs w:val="22"/>
        </w:rPr>
        <w:t>ОБ УТВЕРЖДЕНИИ ПРАВИЛ</w:t>
      </w:r>
    </w:p>
    <w:p w:rsidR="0097466D" w:rsidRPr="007264AC" w:rsidRDefault="0097466D" w:rsidP="007264AC">
      <w:pPr>
        <w:pStyle w:val="ConsPlusTitle"/>
        <w:jc w:val="center"/>
        <w:rPr>
          <w:sz w:val="22"/>
          <w:szCs w:val="22"/>
        </w:rPr>
      </w:pPr>
      <w:r w:rsidRPr="007264AC">
        <w:rPr>
          <w:sz w:val="22"/>
          <w:szCs w:val="22"/>
        </w:rPr>
        <w:t>НАПРАВЛЕНИЯ НАЦИОНАЛЬНЫМ ОБЪЕДИНЕНИЕМ САМОРЕГУЛИРУЕМЫХ</w:t>
      </w:r>
    </w:p>
    <w:p w:rsidR="0097466D" w:rsidRPr="007264AC" w:rsidRDefault="0097466D" w:rsidP="007264AC">
      <w:pPr>
        <w:pStyle w:val="ConsPlusTitle"/>
        <w:jc w:val="center"/>
        <w:rPr>
          <w:sz w:val="22"/>
          <w:szCs w:val="22"/>
        </w:rPr>
      </w:pPr>
      <w:r w:rsidRPr="007264AC">
        <w:rPr>
          <w:sz w:val="22"/>
          <w:szCs w:val="22"/>
        </w:rPr>
        <w:t>ОРГАНИЗАЦИЙ, ОСНОВАННЫХ НА ЧЛЕНСТВЕ ЛИЦ, ВЫПОЛНЯЮЩИХ</w:t>
      </w:r>
    </w:p>
    <w:p w:rsidR="0097466D" w:rsidRPr="007264AC" w:rsidRDefault="0097466D" w:rsidP="007264AC">
      <w:pPr>
        <w:pStyle w:val="ConsPlusTitle"/>
        <w:jc w:val="center"/>
        <w:rPr>
          <w:sz w:val="22"/>
          <w:szCs w:val="22"/>
        </w:rPr>
      </w:pPr>
      <w:r w:rsidRPr="007264AC">
        <w:rPr>
          <w:sz w:val="22"/>
          <w:szCs w:val="22"/>
        </w:rPr>
        <w:t>ИНЖЕНЕРНЫЕ ИЗЫСКАНИЯ, И САМОРЕГУЛИРУЕМЫХ ОРГАНИЗАЦИЙ,</w:t>
      </w:r>
    </w:p>
    <w:p w:rsidR="0097466D" w:rsidRPr="007264AC" w:rsidRDefault="0097466D" w:rsidP="007264AC">
      <w:pPr>
        <w:pStyle w:val="ConsPlusTitle"/>
        <w:jc w:val="center"/>
        <w:rPr>
          <w:sz w:val="22"/>
          <w:szCs w:val="22"/>
        </w:rPr>
      </w:pPr>
      <w:r w:rsidRPr="007264AC">
        <w:rPr>
          <w:sz w:val="22"/>
          <w:szCs w:val="22"/>
        </w:rPr>
        <w:t>ОСНОВАННЫХ НА ЧЛЕНСТВЕ ЛИЦ, ОСУЩЕСТВЛЯЮЩИХ ПОДГОТОВКУ</w:t>
      </w:r>
    </w:p>
    <w:p w:rsidR="0097466D" w:rsidRPr="007264AC" w:rsidRDefault="0097466D" w:rsidP="007264AC">
      <w:pPr>
        <w:pStyle w:val="ConsPlusTitle"/>
        <w:jc w:val="center"/>
        <w:rPr>
          <w:sz w:val="22"/>
          <w:szCs w:val="22"/>
        </w:rPr>
      </w:pPr>
      <w:r w:rsidRPr="007264AC">
        <w:rPr>
          <w:sz w:val="22"/>
          <w:szCs w:val="22"/>
        </w:rPr>
        <w:t>ПРОЕКТНОЙ ДОКУМЕНТАЦИИ, И НАЦИОНАЛЬНЫМ ОБЪЕДИНЕНИЕМ</w:t>
      </w:r>
    </w:p>
    <w:p w:rsidR="0097466D" w:rsidRPr="007264AC" w:rsidRDefault="0097466D" w:rsidP="007264AC">
      <w:pPr>
        <w:pStyle w:val="ConsPlusTitle"/>
        <w:jc w:val="center"/>
        <w:rPr>
          <w:sz w:val="22"/>
          <w:szCs w:val="22"/>
        </w:rPr>
      </w:pPr>
      <w:r w:rsidRPr="007264AC">
        <w:rPr>
          <w:sz w:val="22"/>
          <w:szCs w:val="22"/>
        </w:rPr>
        <w:t>САМОРЕГУЛИРУЕМЫХ ОРГАНИЗАЦИЙ, ОСНОВАННЫХ НА ЧЛЕНСТВЕ ЛИЦ,</w:t>
      </w:r>
    </w:p>
    <w:p w:rsidR="0097466D" w:rsidRPr="007264AC" w:rsidRDefault="0097466D" w:rsidP="007264AC">
      <w:pPr>
        <w:pStyle w:val="ConsPlusTitle"/>
        <w:jc w:val="center"/>
        <w:rPr>
          <w:sz w:val="22"/>
          <w:szCs w:val="22"/>
        </w:rPr>
      </w:pPr>
      <w:r w:rsidRPr="007264AC">
        <w:rPr>
          <w:sz w:val="22"/>
          <w:szCs w:val="22"/>
        </w:rPr>
        <w:t>ОСУЩЕСТВЛЯЮЩИХ СТРОИТЕЛЬСТВО, В КРЕДИТНУЮ ОРГАНИЗАЦИЮ</w:t>
      </w:r>
    </w:p>
    <w:p w:rsidR="0097466D" w:rsidRPr="007264AC" w:rsidRDefault="0097466D" w:rsidP="007264AC">
      <w:pPr>
        <w:pStyle w:val="ConsPlusTitle"/>
        <w:jc w:val="center"/>
        <w:rPr>
          <w:sz w:val="22"/>
          <w:szCs w:val="22"/>
        </w:rPr>
      </w:pPr>
      <w:r w:rsidRPr="007264AC">
        <w:rPr>
          <w:sz w:val="22"/>
          <w:szCs w:val="22"/>
        </w:rPr>
        <w:t>ТРЕБОВАНИЯ О ПЕРЕВОДЕ НА СПЕЦИАЛЬНЫЕ БАНКОВСКИЕ СЧЕТА</w:t>
      </w:r>
    </w:p>
    <w:p w:rsidR="0097466D" w:rsidRPr="007264AC" w:rsidRDefault="0097466D" w:rsidP="007264AC">
      <w:pPr>
        <w:pStyle w:val="ConsPlusTitle"/>
        <w:jc w:val="center"/>
        <w:rPr>
          <w:sz w:val="22"/>
          <w:szCs w:val="22"/>
        </w:rPr>
      </w:pPr>
      <w:r w:rsidRPr="007264AC">
        <w:rPr>
          <w:sz w:val="22"/>
          <w:szCs w:val="22"/>
        </w:rPr>
        <w:t>УКАЗАННЫХ НАЦИОНАЛЬНЫХ ОБЪЕДИНЕНИЙ САМОРЕГУЛИРУЕМЫХ</w:t>
      </w:r>
    </w:p>
    <w:p w:rsidR="0097466D" w:rsidRPr="007264AC" w:rsidRDefault="0097466D" w:rsidP="007264AC">
      <w:pPr>
        <w:pStyle w:val="ConsPlusTitle"/>
        <w:jc w:val="center"/>
        <w:rPr>
          <w:sz w:val="22"/>
          <w:szCs w:val="22"/>
        </w:rPr>
      </w:pPr>
      <w:r w:rsidRPr="007264AC">
        <w:rPr>
          <w:sz w:val="22"/>
          <w:szCs w:val="22"/>
        </w:rPr>
        <w:t>ОРГАНИЗАЦИЙ СРЕДСТВ КОМПЕНСАЦИОННОГО ФОНДА ВОЗМЕЩЕНИЯ</w:t>
      </w:r>
    </w:p>
    <w:p w:rsidR="0097466D" w:rsidRPr="007264AC" w:rsidRDefault="0097466D" w:rsidP="007264AC">
      <w:pPr>
        <w:pStyle w:val="ConsPlusTitle"/>
        <w:jc w:val="center"/>
        <w:rPr>
          <w:sz w:val="22"/>
          <w:szCs w:val="22"/>
        </w:rPr>
      </w:pPr>
      <w:r w:rsidRPr="007264AC">
        <w:rPr>
          <w:sz w:val="22"/>
          <w:szCs w:val="22"/>
        </w:rPr>
        <w:t>ВРЕДА И КОМПЕНСАЦИОННОГО ФОНДА ОБЕСПЕЧЕНИЯ ДОГОВОРНЫХ</w:t>
      </w:r>
    </w:p>
    <w:p w:rsidR="0097466D" w:rsidRPr="007264AC" w:rsidRDefault="0097466D" w:rsidP="007264AC">
      <w:pPr>
        <w:pStyle w:val="ConsPlusTitle"/>
        <w:jc w:val="center"/>
        <w:rPr>
          <w:sz w:val="22"/>
          <w:szCs w:val="22"/>
        </w:rPr>
      </w:pPr>
      <w:r w:rsidRPr="007264AC">
        <w:rPr>
          <w:sz w:val="22"/>
          <w:szCs w:val="22"/>
        </w:rPr>
        <w:t>ОБЯЗАТЕЛЬСТВ (В СЛУЧАЕ ФОРМИРОВАНИЯ ТАКОГО КОМПЕНСАЦИОННОГО</w:t>
      </w:r>
    </w:p>
    <w:p w:rsidR="0097466D" w:rsidRPr="007264AC" w:rsidRDefault="0097466D" w:rsidP="007264AC">
      <w:pPr>
        <w:pStyle w:val="ConsPlusTitle"/>
        <w:jc w:val="center"/>
        <w:rPr>
          <w:sz w:val="22"/>
          <w:szCs w:val="22"/>
        </w:rPr>
      </w:pPr>
      <w:r w:rsidRPr="007264AC">
        <w:rPr>
          <w:sz w:val="22"/>
          <w:szCs w:val="22"/>
        </w:rPr>
        <w:t>ФОНДА) САМОРЕГУЛИРУЕМОЙ ОРГАНИЗАЦИИ В ОБЛАСТИ ИНЖЕНЕРНЫХ</w:t>
      </w:r>
    </w:p>
    <w:p w:rsidR="0097466D" w:rsidRPr="007264AC" w:rsidRDefault="0097466D" w:rsidP="007264AC">
      <w:pPr>
        <w:pStyle w:val="ConsPlusTitle"/>
        <w:jc w:val="center"/>
        <w:rPr>
          <w:sz w:val="22"/>
          <w:szCs w:val="22"/>
        </w:rPr>
      </w:pPr>
      <w:r w:rsidRPr="007264AC">
        <w:rPr>
          <w:sz w:val="22"/>
          <w:szCs w:val="22"/>
        </w:rPr>
        <w:t>ИЗЫСКАНИЙ, АРХИТЕКТУРНО-СТРОИТЕЛЬНОГО ПРОЕКТИРОВАНИЯ,</w:t>
      </w:r>
    </w:p>
    <w:p w:rsidR="0097466D" w:rsidRPr="007264AC" w:rsidRDefault="0097466D" w:rsidP="007264AC">
      <w:pPr>
        <w:pStyle w:val="ConsPlusTitle"/>
        <w:jc w:val="center"/>
        <w:rPr>
          <w:sz w:val="22"/>
          <w:szCs w:val="22"/>
        </w:rPr>
      </w:pPr>
      <w:r w:rsidRPr="007264AC">
        <w:rPr>
          <w:sz w:val="22"/>
          <w:szCs w:val="22"/>
        </w:rPr>
        <w:t>СТРОИТЕЛЬСТВА, РЕКОНСТРУКЦИИ, КАПИТАЛЬНОГО РЕМОНТА ОБЪЕКТОВ</w:t>
      </w:r>
    </w:p>
    <w:p w:rsidR="0097466D" w:rsidRPr="007264AC" w:rsidRDefault="0097466D" w:rsidP="007264AC">
      <w:pPr>
        <w:pStyle w:val="ConsPlusTitle"/>
        <w:jc w:val="center"/>
        <w:rPr>
          <w:sz w:val="22"/>
          <w:szCs w:val="22"/>
        </w:rPr>
      </w:pPr>
      <w:r w:rsidRPr="007264AC">
        <w:rPr>
          <w:sz w:val="22"/>
          <w:szCs w:val="22"/>
        </w:rPr>
        <w:t>КАПИТАЛЬНОГО СТРОИТЕЛЬСТВА, СВЕДЕНИЯ О КОТОРОЙ ИСКЛЮЧЕНЫ</w:t>
      </w:r>
    </w:p>
    <w:p w:rsidR="0097466D" w:rsidRPr="007264AC" w:rsidRDefault="0097466D" w:rsidP="007264AC">
      <w:pPr>
        <w:pStyle w:val="ConsPlusTitle"/>
        <w:jc w:val="center"/>
        <w:rPr>
          <w:sz w:val="22"/>
          <w:szCs w:val="22"/>
        </w:rPr>
      </w:pPr>
      <w:r w:rsidRPr="007264AC">
        <w:rPr>
          <w:sz w:val="22"/>
          <w:szCs w:val="22"/>
        </w:rPr>
        <w:t>ИЗ ГОСУДАРСТВЕННОГО РЕЕСТРА САМОРЕГУЛИРУЕМЫХ</w:t>
      </w:r>
    </w:p>
    <w:p w:rsidR="0097466D" w:rsidRPr="007264AC" w:rsidRDefault="0097466D" w:rsidP="007264AC">
      <w:pPr>
        <w:pStyle w:val="ConsPlusTitle"/>
        <w:jc w:val="center"/>
        <w:rPr>
          <w:sz w:val="22"/>
          <w:szCs w:val="22"/>
        </w:rPr>
      </w:pPr>
      <w:r w:rsidRPr="007264AC">
        <w:rPr>
          <w:sz w:val="22"/>
          <w:szCs w:val="22"/>
        </w:rPr>
        <w:t>ОРГАНИЗАЦИЙ, И ФОРМЫ ТАКОГО ТРЕБОВАНИЯ</w:t>
      </w:r>
    </w:p>
    <w:p w:rsidR="0097466D" w:rsidRPr="007264AC" w:rsidRDefault="0097466D" w:rsidP="007264AC">
      <w:pPr>
        <w:pStyle w:val="ConsPlusNormal"/>
        <w:jc w:val="both"/>
        <w:rPr>
          <w:sz w:val="22"/>
          <w:szCs w:val="22"/>
        </w:rPr>
      </w:pPr>
    </w:p>
    <w:p w:rsidR="0097466D" w:rsidRPr="007264AC" w:rsidRDefault="0097466D" w:rsidP="007264AC">
      <w:pPr>
        <w:pStyle w:val="ConsPlusNormal"/>
        <w:ind w:firstLine="540"/>
        <w:jc w:val="both"/>
        <w:rPr>
          <w:sz w:val="22"/>
          <w:szCs w:val="22"/>
        </w:rPr>
      </w:pPr>
      <w:r w:rsidRPr="007264AC">
        <w:rPr>
          <w:sz w:val="22"/>
          <w:szCs w:val="22"/>
        </w:rPr>
        <w:t>В соответствии со статьей 55.16-1 Градостроительного кодекса Российской Федерации Правительство Российской Федерации постановляет:</w:t>
      </w:r>
    </w:p>
    <w:p w:rsidR="0097466D" w:rsidRPr="007264AC" w:rsidRDefault="0097466D" w:rsidP="007264AC">
      <w:pPr>
        <w:pStyle w:val="ConsPlusNormal"/>
        <w:ind w:firstLine="540"/>
        <w:jc w:val="both"/>
        <w:rPr>
          <w:sz w:val="22"/>
          <w:szCs w:val="22"/>
        </w:rPr>
      </w:pPr>
      <w:r w:rsidRPr="007264AC">
        <w:rPr>
          <w:sz w:val="22"/>
          <w:szCs w:val="22"/>
        </w:rPr>
        <w:t>Утвердить прилагаемые:</w:t>
      </w:r>
    </w:p>
    <w:p w:rsidR="0097466D" w:rsidRPr="007264AC" w:rsidRDefault="0097466D" w:rsidP="007264AC">
      <w:pPr>
        <w:pStyle w:val="ConsPlusNormal"/>
        <w:ind w:firstLine="540"/>
        <w:jc w:val="both"/>
        <w:rPr>
          <w:sz w:val="22"/>
          <w:szCs w:val="22"/>
        </w:rPr>
      </w:pPr>
      <w:hyperlink w:anchor="Par44" w:tooltip="ПРАВИЛА" w:history="1">
        <w:r w:rsidRPr="007264AC">
          <w:rPr>
            <w:sz w:val="22"/>
            <w:szCs w:val="22"/>
          </w:rPr>
          <w:t>Правила</w:t>
        </w:r>
      </w:hyperlink>
      <w:r w:rsidRPr="007264AC">
        <w:rPr>
          <w:sz w:val="22"/>
          <w:szCs w:val="22"/>
        </w:rPr>
        <w:t xml:space="preserve"> направления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Национальным объединением саморегулируемых организаций, основанных на членстве лиц, осуществляющих строительство, в кредитную организацию требования о переводе на специальные банковские счета указанных национальных объединений саморегулируемых организаций средств компенсационного фонда возмещения вреда и компенсационного фонда обеспечения договорных обязательств (в случае формирования такого компенсационного фонда)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сведения о которой исключены из государственного реестра саморегулируемых организаций;</w:t>
      </w:r>
    </w:p>
    <w:p w:rsidR="0097466D" w:rsidRPr="007264AC" w:rsidRDefault="0097466D" w:rsidP="007264AC">
      <w:pPr>
        <w:pStyle w:val="ConsPlusNormal"/>
        <w:ind w:firstLine="540"/>
        <w:jc w:val="both"/>
        <w:rPr>
          <w:sz w:val="22"/>
          <w:szCs w:val="22"/>
        </w:rPr>
      </w:pPr>
      <w:hyperlink w:anchor="Par84" w:tooltip="ФОРМА ТРЕБОВАНИЯ" w:history="1">
        <w:r w:rsidRPr="007264AC">
          <w:rPr>
            <w:sz w:val="22"/>
            <w:szCs w:val="22"/>
          </w:rPr>
          <w:t>форму</w:t>
        </w:r>
      </w:hyperlink>
      <w:r w:rsidRPr="007264AC">
        <w:rPr>
          <w:sz w:val="22"/>
          <w:szCs w:val="22"/>
        </w:rPr>
        <w:t xml:space="preserve"> требования о переводе на специальные банковские счета Национального объединения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Национального объединения саморегулируемых организаций, основанных на членстве лиц, осуществляющих строительство, средств компенсационного фонда возмещения вреда и компенсационного фонда обеспечения договорных обязательств (в случае формирования такого компенсационного фонда)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сведения о которой исключены из государственного реестра саморегулируемых организаций.</w:t>
      </w:r>
    </w:p>
    <w:p w:rsidR="0097466D" w:rsidRPr="007264AC" w:rsidRDefault="0097466D" w:rsidP="007264AC">
      <w:pPr>
        <w:pStyle w:val="ConsPlusNormal"/>
        <w:jc w:val="both"/>
        <w:rPr>
          <w:sz w:val="22"/>
          <w:szCs w:val="22"/>
        </w:rPr>
      </w:pPr>
    </w:p>
    <w:p w:rsidR="0097466D" w:rsidRPr="007264AC" w:rsidRDefault="0097466D" w:rsidP="007264AC">
      <w:pPr>
        <w:pStyle w:val="ConsPlusNormal"/>
        <w:jc w:val="right"/>
        <w:rPr>
          <w:sz w:val="22"/>
          <w:szCs w:val="22"/>
        </w:rPr>
      </w:pPr>
      <w:r w:rsidRPr="007264AC">
        <w:rPr>
          <w:sz w:val="22"/>
          <w:szCs w:val="22"/>
        </w:rPr>
        <w:t>Председатель Правительства</w:t>
      </w:r>
    </w:p>
    <w:p w:rsidR="0097466D" w:rsidRPr="007264AC" w:rsidRDefault="0097466D" w:rsidP="007264AC">
      <w:pPr>
        <w:pStyle w:val="ConsPlusNormal"/>
        <w:jc w:val="right"/>
        <w:rPr>
          <w:sz w:val="22"/>
          <w:szCs w:val="22"/>
        </w:rPr>
      </w:pPr>
      <w:r w:rsidRPr="007264AC">
        <w:rPr>
          <w:sz w:val="22"/>
          <w:szCs w:val="22"/>
        </w:rPr>
        <w:t>Российской Федерации</w:t>
      </w:r>
    </w:p>
    <w:p w:rsidR="0097466D" w:rsidRPr="007264AC" w:rsidRDefault="0097466D" w:rsidP="007264AC">
      <w:pPr>
        <w:pStyle w:val="ConsPlusNormal"/>
        <w:jc w:val="right"/>
        <w:rPr>
          <w:sz w:val="22"/>
          <w:szCs w:val="22"/>
        </w:rPr>
      </w:pPr>
      <w:r w:rsidRPr="007264AC">
        <w:rPr>
          <w:sz w:val="22"/>
          <w:szCs w:val="22"/>
        </w:rPr>
        <w:t>Д.МЕДВЕДЕВ</w:t>
      </w:r>
    </w:p>
    <w:p w:rsidR="0097466D" w:rsidRDefault="0097466D" w:rsidP="007264AC">
      <w:pPr>
        <w:pStyle w:val="ConsPlusNormal"/>
        <w:jc w:val="both"/>
        <w:rPr>
          <w:sz w:val="22"/>
          <w:szCs w:val="22"/>
        </w:rPr>
      </w:pPr>
    </w:p>
    <w:p w:rsidR="0097466D" w:rsidRPr="007264AC" w:rsidRDefault="0097466D" w:rsidP="007264AC">
      <w:pPr>
        <w:pStyle w:val="ConsPlusNormal"/>
        <w:jc w:val="both"/>
        <w:rPr>
          <w:sz w:val="22"/>
          <w:szCs w:val="22"/>
        </w:rPr>
      </w:pPr>
    </w:p>
    <w:p w:rsidR="0097466D" w:rsidRPr="007264AC" w:rsidRDefault="0097466D" w:rsidP="007264AC">
      <w:pPr>
        <w:pStyle w:val="ConsPlusNormal"/>
        <w:jc w:val="right"/>
        <w:outlineLvl w:val="0"/>
        <w:rPr>
          <w:sz w:val="22"/>
          <w:szCs w:val="22"/>
        </w:rPr>
      </w:pPr>
      <w:r w:rsidRPr="007264AC">
        <w:rPr>
          <w:sz w:val="22"/>
          <w:szCs w:val="22"/>
        </w:rPr>
        <w:t>Утверждены</w:t>
      </w:r>
    </w:p>
    <w:p w:rsidR="0097466D" w:rsidRPr="007264AC" w:rsidRDefault="0097466D" w:rsidP="007264AC">
      <w:pPr>
        <w:pStyle w:val="ConsPlusNormal"/>
        <w:jc w:val="right"/>
        <w:rPr>
          <w:sz w:val="22"/>
          <w:szCs w:val="22"/>
        </w:rPr>
      </w:pPr>
      <w:r w:rsidRPr="007264AC">
        <w:rPr>
          <w:sz w:val="22"/>
          <w:szCs w:val="22"/>
        </w:rPr>
        <w:t>постановлением Правительства</w:t>
      </w:r>
    </w:p>
    <w:p w:rsidR="0097466D" w:rsidRPr="007264AC" w:rsidRDefault="0097466D" w:rsidP="007264AC">
      <w:pPr>
        <w:pStyle w:val="ConsPlusNormal"/>
        <w:jc w:val="right"/>
        <w:rPr>
          <w:sz w:val="22"/>
          <w:szCs w:val="22"/>
        </w:rPr>
      </w:pPr>
      <w:r w:rsidRPr="007264AC">
        <w:rPr>
          <w:sz w:val="22"/>
          <w:szCs w:val="22"/>
        </w:rPr>
        <w:t>Российской Федерации</w:t>
      </w:r>
    </w:p>
    <w:p w:rsidR="0097466D" w:rsidRPr="007264AC" w:rsidRDefault="0097466D" w:rsidP="007264AC">
      <w:pPr>
        <w:pStyle w:val="ConsPlusNormal"/>
        <w:jc w:val="right"/>
        <w:rPr>
          <w:sz w:val="22"/>
          <w:szCs w:val="22"/>
        </w:rPr>
      </w:pPr>
      <w:r w:rsidRPr="007264AC">
        <w:rPr>
          <w:sz w:val="22"/>
          <w:szCs w:val="22"/>
        </w:rPr>
        <w:t xml:space="preserve">от 26 января </w:t>
      </w:r>
      <w:smartTag w:uri="urn:schemas-microsoft-com:office:smarttags" w:element="metricconverter">
        <w:smartTagPr>
          <w:attr w:name="ProductID" w:val="2017 г"/>
        </w:smartTagPr>
        <w:r w:rsidRPr="007264AC">
          <w:rPr>
            <w:sz w:val="22"/>
            <w:szCs w:val="22"/>
          </w:rPr>
          <w:t>2017 г</w:t>
        </w:r>
      </w:smartTag>
      <w:r w:rsidRPr="007264AC">
        <w:rPr>
          <w:sz w:val="22"/>
          <w:szCs w:val="22"/>
        </w:rPr>
        <w:t>. N 85</w:t>
      </w:r>
    </w:p>
    <w:p w:rsidR="0097466D" w:rsidRPr="007264AC" w:rsidRDefault="0097466D" w:rsidP="007264AC">
      <w:pPr>
        <w:pStyle w:val="ConsPlusNormal"/>
        <w:jc w:val="both"/>
        <w:rPr>
          <w:sz w:val="22"/>
          <w:szCs w:val="22"/>
        </w:rPr>
      </w:pPr>
    </w:p>
    <w:p w:rsidR="0097466D" w:rsidRPr="007264AC" w:rsidRDefault="0097466D" w:rsidP="007264AC">
      <w:pPr>
        <w:pStyle w:val="ConsPlusTitle"/>
        <w:jc w:val="center"/>
        <w:rPr>
          <w:sz w:val="22"/>
          <w:szCs w:val="22"/>
        </w:rPr>
      </w:pPr>
      <w:bookmarkStart w:id="0" w:name="Par44"/>
      <w:bookmarkEnd w:id="0"/>
      <w:r w:rsidRPr="007264AC">
        <w:rPr>
          <w:sz w:val="22"/>
          <w:szCs w:val="22"/>
        </w:rPr>
        <w:t>ПРАВИЛА</w:t>
      </w:r>
    </w:p>
    <w:p w:rsidR="0097466D" w:rsidRPr="007264AC" w:rsidRDefault="0097466D" w:rsidP="007264AC">
      <w:pPr>
        <w:pStyle w:val="ConsPlusTitle"/>
        <w:jc w:val="center"/>
        <w:rPr>
          <w:sz w:val="22"/>
          <w:szCs w:val="22"/>
        </w:rPr>
      </w:pPr>
      <w:r w:rsidRPr="007264AC">
        <w:rPr>
          <w:sz w:val="22"/>
          <w:szCs w:val="22"/>
        </w:rPr>
        <w:t>НАПРАВЛЕНИЯ НАЦИОНАЛЬНЫМ ОБЪЕДИНЕНИЕМ САМОРЕГУЛИРУЕМЫХ</w:t>
      </w:r>
    </w:p>
    <w:p w:rsidR="0097466D" w:rsidRPr="007264AC" w:rsidRDefault="0097466D" w:rsidP="007264AC">
      <w:pPr>
        <w:pStyle w:val="ConsPlusTitle"/>
        <w:jc w:val="center"/>
        <w:rPr>
          <w:sz w:val="22"/>
          <w:szCs w:val="22"/>
        </w:rPr>
      </w:pPr>
      <w:r w:rsidRPr="007264AC">
        <w:rPr>
          <w:sz w:val="22"/>
          <w:szCs w:val="22"/>
        </w:rPr>
        <w:t>ОРГАНИЗАЦИЙ, ОСНОВАННЫХ НА ЧЛЕНСТВЕ ЛИЦ, ВЫПОЛНЯЮЩИХ</w:t>
      </w:r>
    </w:p>
    <w:p w:rsidR="0097466D" w:rsidRPr="007264AC" w:rsidRDefault="0097466D" w:rsidP="007264AC">
      <w:pPr>
        <w:pStyle w:val="ConsPlusTitle"/>
        <w:jc w:val="center"/>
        <w:rPr>
          <w:sz w:val="22"/>
          <w:szCs w:val="22"/>
        </w:rPr>
      </w:pPr>
      <w:r w:rsidRPr="007264AC">
        <w:rPr>
          <w:sz w:val="22"/>
          <w:szCs w:val="22"/>
        </w:rPr>
        <w:t>ИНЖЕНЕРНЫЕ ИЗЫСКАНИЯ, И САМОРЕГУЛИРУЕМЫХ ОРГАНИЗАЦИЙ,</w:t>
      </w:r>
    </w:p>
    <w:p w:rsidR="0097466D" w:rsidRPr="007264AC" w:rsidRDefault="0097466D" w:rsidP="007264AC">
      <w:pPr>
        <w:pStyle w:val="ConsPlusTitle"/>
        <w:jc w:val="center"/>
        <w:rPr>
          <w:sz w:val="22"/>
          <w:szCs w:val="22"/>
        </w:rPr>
      </w:pPr>
      <w:r w:rsidRPr="007264AC">
        <w:rPr>
          <w:sz w:val="22"/>
          <w:szCs w:val="22"/>
        </w:rPr>
        <w:t>ОСНОВАННЫХ НА ЧЛЕНСТВЕ ЛИЦ, ОСУЩЕСТВЛЯЮЩИХ ПОДГОТОВКУ</w:t>
      </w:r>
    </w:p>
    <w:p w:rsidR="0097466D" w:rsidRPr="007264AC" w:rsidRDefault="0097466D" w:rsidP="007264AC">
      <w:pPr>
        <w:pStyle w:val="ConsPlusTitle"/>
        <w:jc w:val="center"/>
        <w:rPr>
          <w:sz w:val="22"/>
          <w:szCs w:val="22"/>
        </w:rPr>
      </w:pPr>
      <w:r w:rsidRPr="007264AC">
        <w:rPr>
          <w:sz w:val="22"/>
          <w:szCs w:val="22"/>
        </w:rPr>
        <w:t>ПРОЕКТНОЙ ДОКУМЕНТАЦИИ, И НАЦИОНАЛЬНЫМ ОБЪЕДИНЕНИЕМ</w:t>
      </w:r>
    </w:p>
    <w:p w:rsidR="0097466D" w:rsidRPr="007264AC" w:rsidRDefault="0097466D" w:rsidP="007264AC">
      <w:pPr>
        <w:pStyle w:val="ConsPlusTitle"/>
        <w:jc w:val="center"/>
        <w:rPr>
          <w:sz w:val="22"/>
          <w:szCs w:val="22"/>
        </w:rPr>
      </w:pPr>
      <w:r w:rsidRPr="007264AC">
        <w:rPr>
          <w:sz w:val="22"/>
          <w:szCs w:val="22"/>
        </w:rPr>
        <w:t>САМОРЕГУЛИРУЕМЫХ ОРГАНИЗАЦИЙ, ОСНОВАННЫХ НА ЧЛЕНСТВЕ ЛИЦ,</w:t>
      </w:r>
    </w:p>
    <w:p w:rsidR="0097466D" w:rsidRPr="007264AC" w:rsidRDefault="0097466D" w:rsidP="007264AC">
      <w:pPr>
        <w:pStyle w:val="ConsPlusTitle"/>
        <w:jc w:val="center"/>
        <w:rPr>
          <w:sz w:val="22"/>
          <w:szCs w:val="22"/>
        </w:rPr>
      </w:pPr>
      <w:r w:rsidRPr="007264AC">
        <w:rPr>
          <w:sz w:val="22"/>
          <w:szCs w:val="22"/>
        </w:rPr>
        <w:t>ОСУЩЕСТВЛЯЮЩИХ СТРОИТЕЛЬСТВО, В КРЕДИТНУЮ ОРГАНИЗАЦИЮ</w:t>
      </w:r>
    </w:p>
    <w:p w:rsidR="0097466D" w:rsidRPr="007264AC" w:rsidRDefault="0097466D" w:rsidP="007264AC">
      <w:pPr>
        <w:pStyle w:val="ConsPlusTitle"/>
        <w:jc w:val="center"/>
        <w:rPr>
          <w:sz w:val="22"/>
          <w:szCs w:val="22"/>
        </w:rPr>
      </w:pPr>
      <w:r w:rsidRPr="007264AC">
        <w:rPr>
          <w:sz w:val="22"/>
          <w:szCs w:val="22"/>
        </w:rPr>
        <w:t>ТРЕБОВАНИЯ О ПЕРЕВОДЕ НА СПЕЦИАЛЬНЫЕ БАНКОВСКИЕ СЧЕТА</w:t>
      </w:r>
    </w:p>
    <w:p w:rsidR="0097466D" w:rsidRPr="007264AC" w:rsidRDefault="0097466D" w:rsidP="007264AC">
      <w:pPr>
        <w:pStyle w:val="ConsPlusTitle"/>
        <w:jc w:val="center"/>
        <w:rPr>
          <w:sz w:val="22"/>
          <w:szCs w:val="22"/>
        </w:rPr>
      </w:pPr>
      <w:r w:rsidRPr="007264AC">
        <w:rPr>
          <w:sz w:val="22"/>
          <w:szCs w:val="22"/>
        </w:rPr>
        <w:t>УКАЗАННЫХ НАЦИОНАЛЬНЫХ ОБЪЕДИНЕНИЙ САМОРЕГУЛИРУЕМЫХ</w:t>
      </w:r>
    </w:p>
    <w:p w:rsidR="0097466D" w:rsidRPr="007264AC" w:rsidRDefault="0097466D" w:rsidP="007264AC">
      <w:pPr>
        <w:pStyle w:val="ConsPlusTitle"/>
        <w:jc w:val="center"/>
        <w:rPr>
          <w:sz w:val="22"/>
          <w:szCs w:val="22"/>
        </w:rPr>
      </w:pPr>
      <w:r w:rsidRPr="007264AC">
        <w:rPr>
          <w:sz w:val="22"/>
          <w:szCs w:val="22"/>
        </w:rPr>
        <w:t>ОРГАНИЗАЦИЙ СРЕДСТВ КОМПЕНСАЦИОННОГО ФОНДА ВОЗМЕЩЕНИЯ</w:t>
      </w:r>
    </w:p>
    <w:p w:rsidR="0097466D" w:rsidRPr="007264AC" w:rsidRDefault="0097466D" w:rsidP="007264AC">
      <w:pPr>
        <w:pStyle w:val="ConsPlusTitle"/>
        <w:jc w:val="center"/>
        <w:rPr>
          <w:sz w:val="22"/>
          <w:szCs w:val="22"/>
        </w:rPr>
      </w:pPr>
      <w:r w:rsidRPr="007264AC">
        <w:rPr>
          <w:sz w:val="22"/>
          <w:szCs w:val="22"/>
        </w:rPr>
        <w:t>ВРЕДА И КОМПЕНСАЦИОННОГО ФОНДА ОБЕСПЕЧЕНИЯ ДОГОВОРНЫХ</w:t>
      </w:r>
    </w:p>
    <w:p w:rsidR="0097466D" w:rsidRPr="007264AC" w:rsidRDefault="0097466D" w:rsidP="007264AC">
      <w:pPr>
        <w:pStyle w:val="ConsPlusTitle"/>
        <w:jc w:val="center"/>
        <w:rPr>
          <w:sz w:val="22"/>
          <w:szCs w:val="22"/>
        </w:rPr>
      </w:pPr>
      <w:r w:rsidRPr="007264AC">
        <w:rPr>
          <w:sz w:val="22"/>
          <w:szCs w:val="22"/>
        </w:rPr>
        <w:t>ОБЯЗАТЕЛЬСТВ (В СЛУЧАЕ ФОРМИРОВАНИЯ ТАКОГО КОМПЕНСАЦИОННОГО</w:t>
      </w:r>
    </w:p>
    <w:p w:rsidR="0097466D" w:rsidRPr="007264AC" w:rsidRDefault="0097466D" w:rsidP="007264AC">
      <w:pPr>
        <w:pStyle w:val="ConsPlusTitle"/>
        <w:jc w:val="center"/>
        <w:rPr>
          <w:sz w:val="22"/>
          <w:szCs w:val="22"/>
        </w:rPr>
      </w:pPr>
      <w:r w:rsidRPr="007264AC">
        <w:rPr>
          <w:sz w:val="22"/>
          <w:szCs w:val="22"/>
        </w:rPr>
        <w:t>ФОНДА) САМОРЕГУЛИРУЕМОЙ ОРГАНИЗАЦИИ В ОБЛАСТИ ИНЖЕНЕРНЫХ</w:t>
      </w:r>
    </w:p>
    <w:p w:rsidR="0097466D" w:rsidRPr="007264AC" w:rsidRDefault="0097466D" w:rsidP="007264AC">
      <w:pPr>
        <w:pStyle w:val="ConsPlusTitle"/>
        <w:jc w:val="center"/>
        <w:rPr>
          <w:sz w:val="22"/>
          <w:szCs w:val="22"/>
        </w:rPr>
      </w:pPr>
      <w:r w:rsidRPr="007264AC">
        <w:rPr>
          <w:sz w:val="22"/>
          <w:szCs w:val="22"/>
        </w:rPr>
        <w:t>ИЗЫСКАНИЙ, АРХИТЕКТУРНО-СТРОИТЕЛЬНОГО ПРОЕКТИРОВАНИЯ,</w:t>
      </w:r>
    </w:p>
    <w:p w:rsidR="0097466D" w:rsidRPr="007264AC" w:rsidRDefault="0097466D" w:rsidP="007264AC">
      <w:pPr>
        <w:pStyle w:val="ConsPlusTitle"/>
        <w:jc w:val="center"/>
        <w:rPr>
          <w:sz w:val="22"/>
          <w:szCs w:val="22"/>
        </w:rPr>
      </w:pPr>
      <w:r w:rsidRPr="007264AC">
        <w:rPr>
          <w:sz w:val="22"/>
          <w:szCs w:val="22"/>
        </w:rPr>
        <w:t>СТРОИТЕЛЬСТВА, РЕКОНСТРУКЦИИ, КАПИТАЛЬНОГО РЕМОНТА ОБЪЕКТОВ</w:t>
      </w:r>
    </w:p>
    <w:p w:rsidR="0097466D" w:rsidRPr="007264AC" w:rsidRDefault="0097466D" w:rsidP="007264AC">
      <w:pPr>
        <w:pStyle w:val="ConsPlusTitle"/>
        <w:jc w:val="center"/>
        <w:rPr>
          <w:sz w:val="22"/>
          <w:szCs w:val="22"/>
        </w:rPr>
      </w:pPr>
      <w:r w:rsidRPr="007264AC">
        <w:rPr>
          <w:sz w:val="22"/>
          <w:szCs w:val="22"/>
        </w:rPr>
        <w:t>КАПИТАЛЬНОГО СТРОИТЕЛЬСТВА, СВЕДЕНИЯ О КОТОРОЙ ИСКЛЮЧЕНЫ</w:t>
      </w:r>
    </w:p>
    <w:p w:rsidR="0097466D" w:rsidRPr="007264AC" w:rsidRDefault="0097466D" w:rsidP="007264AC">
      <w:pPr>
        <w:pStyle w:val="ConsPlusTitle"/>
        <w:jc w:val="center"/>
        <w:rPr>
          <w:sz w:val="22"/>
          <w:szCs w:val="22"/>
        </w:rPr>
      </w:pPr>
      <w:r w:rsidRPr="007264AC">
        <w:rPr>
          <w:sz w:val="22"/>
          <w:szCs w:val="22"/>
        </w:rPr>
        <w:t>ИЗ ГОСУДАРСТВЕННОГО РЕЕСТРА САМОРЕГУЛИРУЕМЫХ ОРГАНИЗАЦИЙ</w:t>
      </w:r>
    </w:p>
    <w:p w:rsidR="0097466D" w:rsidRPr="007264AC" w:rsidRDefault="0097466D" w:rsidP="007264AC">
      <w:pPr>
        <w:pStyle w:val="ConsPlusNormal"/>
        <w:jc w:val="both"/>
        <w:rPr>
          <w:sz w:val="22"/>
          <w:szCs w:val="22"/>
        </w:rPr>
      </w:pPr>
    </w:p>
    <w:p w:rsidR="0097466D" w:rsidRPr="007264AC" w:rsidRDefault="0097466D" w:rsidP="007264AC">
      <w:pPr>
        <w:pStyle w:val="ConsPlusNormal"/>
        <w:spacing w:line="300" w:lineRule="atLeast"/>
        <w:ind w:firstLine="539"/>
        <w:jc w:val="both"/>
        <w:rPr>
          <w:sz w:val="22"/>
          <w:szCs w:val="22"/>
        </w:rPr>
      </w:pPr>
      <w:r w:rsidRPr="007264AC">
        <w:rPr>
          <w:sz w:val="22"/>
          <w:szCs w:val="22"/>
        </w:rPr>
        <w:t>1. Настоящие Правила устанавливают порядок направления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Национальным объединением саморегулируемых организаций, основанных на членстве лиц, осуществляющих строительство (далее - Национальное объединение саморегулируемых организаций), в кредитную организацию, в которой на специальных банковских счетах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соответственно - саморегулируемая организация, компенсационный фонд (компенсационные фонды), требования о переводе средств такого (таких) компенсационного фонда (компенсационных фондов) на специальный банковский счет (счета) Национального объединения саморегулируемых организаций, членом которого являлась саморегулируемая организация, сведения о которой исключены из государственного реестра саморегулируемых организаций.</w:t>
      </w:r>
    </w:p>
    <w:p w:rsidR="0097466D" w:rsidRPr="007264AC" w:rsidRDefault="0097466D" w:rsidP="007264AC">
      <w:pPr>
        <w:pStyle w:val="ConsPlusNormal"/>
        <w:spacing w:line="300" w:lineRule="atLeast"/>
        <w:ind w:firstLine="539"/>
        <w:jc w:val="both"/>
        <w:rPr>
          <w:sz w:val="22"/>
          <w:szCs w:val="22"/>
        </w:rPr>
      </w:pPr>
      <w:r w:rsidRPr="007264AC">
        <w:rPr>
          <w:sz w:val="22"/>
          <w:szCs w:val="22"/>
        </w:rPr>
        <w:t>2. В случае исключения сведений о саморегулируемой организации из государственного реестра саморегулируемых организаций федеральный орган исполнительной власти, уполномоченный на осуществление государственного надзора за деятельностью саморегулируемых организаций (далее - орган надзора за саморегулируемыми организациями), в течение 3 дней со дня такого исключения направляет уведомление об этом на бумажном носителе или в форме электронного документа в Национальное объединение саморегулируемых организаций, членом которого являлась саморегулируемая организация, сведения о которой исключены из государственного реестра саморегулируемых организаций, а также в кредитную организацию, в которой размещены средства компенсационного фонда (компенсационных фондов) саморегулируемой организации (далее - уведомление). При этом уведомление, направленное в форме электронного документа, подписывается с использованием усиленной квалифицированной электронной подписи.</w:t>
      </w:r>
    </w:p>
    <w:p w:rsidR="0097466D" w:rsidRPr="007264AC" w:rsidRDefault="0097466D" w:rsidP="007264AC">
      <w:pPr>
        <w:pStyle w:val="ConsPlusNormal"/>
        <w:spacing w:line="300" w:lineRule="atLeast"/>
        <w:ind w:firstLine="539"/>
        <w:jc w:val="both"/>
        <w:rPr>
          <w:sz w:val="22"/>
          <w:szCs w:val="22"/>
        </w:rPr>
      </w:pPr>
      <w:r w:rsidRPr="007264AC">
        <w:rPr>
          <w:sz w:val="22"/>
          <w:szCs w:val="22"/>
        </w:rPr>
        <w:t>3. В течение одного рабочего дня со дня получения уведомления Национальное объединение саморегулируемых организаций, членом которого являлась саморегулируемая организация, сведения о которой исключены из государственного реестра саморегулируемых организаций, направляет в кредитную организацию требование о переводе на специальный банковский счет (счета) Национального объединения саморегулируемых организаций средств компенсационного фонда (компенсационных фондов) саморегулируемой организации по форме, утвержденной Правительством Российской Федерации (далее - требование), с приложением следующих документов:</w:t>
      </w:r>
    </w:p>
    <w:p w:rsidR="0097466D" w:rsidRPr="007264AC" w:rsidRDefault="0097466D" w:rsidP="007264AC">
      <w:pPr>
        <w:pStyle w:val="ConsPlusNormal"/>
        <w:spacing w:line="300" w:lineRule="atLeast"/>
        <w:ind w:firstLine="539"/>
        <w:jc w:val="both"/>
        <w:rPr>
          <w:sz w:val="22"/>
          <w:szCs w:val="22"/>
        </w:rPr>
      </w:pPr>
      <w:r w:rsidRPr="007264AC">
        <w:rPr>
          <w:sz w:val="22"/>
          <w:szCs w:val="22"/>
        </w:rPr>
        <w:t>а) копия уведомления, а в случае поступления уведомления в форме электронного документа такое уведомление направляется Национальным объединением саморегулируемых организаций в кредитную организацию также в форме электронного документа;</w:t>
      </w:r>
    </w:p>
    <w:p w:rsidR="0097466D" w:rsidRPr="007264AC" w:rsidRDefault="0097466D" w:rsidP="007264AC">
      <w:pPr>
        <w:pStyle w:val="ConsPlusNormal"/>
        <w:spacing w:line="300" w:lineRule="atLeast"/>
        <w:ind w:firstLine="539"/>
        <w:jc w:val="both"/>
        <w:rPr>
          <w:sz w:val="22"/>
          <w:szCs w:val="22"/>
        </w:rPr>
      </w:pPr>
      <w:bookmarkStart w:id="1" w:name="Par67"/>
      <w:bookmarkEnd w:id="1"/>
      <w:r w:rsidRPr="007264AC">
        <w:rPr>
          <w:sz w:val="22"/>
          <w:szCs w:val="22"/>
        </w:rPr>
        <w:t>б) карточка с образцами подписей и оттиска печати Национального объединения саморегулируемых организаций, заверенная в установленном порядке;</w:t>
      </w:r>
    </w:p>
    <w:p w:rsidR="0097466D" w:rsidRPr="007264AC" w:rsidRDefault="0097466D" w:rsidP="007264AC">
      <w:pPr>
        <w:pStyle w:val="ConsPlusNormal"/>
        <w:spacing w:line="300" w:lineRule="atLeast"/>
        <w:ind w:firstLine="539"/>
        <w:jc w:val="both"/>
        <w:rPr>
          <w:sz w:val="22"/>
          <w:szCs w:val="22"/>
        </w:rPr>
      </w:pPr>
      <w:r w:rsidRPr="007264AC">
        <w:rPr>
          <w:sz w:val="22"/>
          <w:szCs w:val="22"/>
        </w:rPr>
        <w:t>в) копия устава Национального объединения саморегулируемых организаций, подтверждающего, что такое Национальное объединение создано в соответствии с требованиями статьи 55.20 Градостроительного кодекса Российской Федерации, заверенная в установленном порядке;</w:t>
      </w:r>
    </w:p>
    <w:p w:rsidR="0097466D" w:rsidRPr="007264AC" w:rsidRDefault="0097466D" w:rsidP="007264AC">
      <w:pPr>
        <w:pStyle w:val="ConsPlusNormal"/>
        <w:spacing w:line="300" w:lineRule="atLeast"/>
        <w:ind w:firstLine="539"/>
        <w:jc w:val="both"/>
        <w:rPr>
          <w:sz w:val="22"/>
          <w:szCs w:val="22"/>
        </w:rPr>
      </w:pPr>
      <w:bookmarkStart w:id="2" w:name="Par69"/>
      <w:bookmarkEnd w:id="2"/>
      <w:r w:rsidRPr="007264AC">
        <w:rPr>
          <w:sz w:val="22"/>
          <w:szCs w:val="22"/>
        </w:rPr>
        <w:t>г) документы, подтверждающие полномочия лиц, подписавших требование.</w:t>
      </w:r>
    </w:p>
    <w:p w:rsidR="0097466D" w:rsidRPr="007264AC" w:rsidRDefault="0097466D" w:rsidP="007264AC">
      <w:pPr>
        <w:pStyle w:val="ConsPlusNormal"/>
        <w:spacing w:line="300" w:lineRule="atLeast"/>
        <w:ind w:firstLine="539"/>
        <w:jc w:val="both"/>
        <w:rPr>
          <w:sz w:val="22"/>
          <w:szCs w:val="22"/>
        </w:rPr>
      </w:pPr>
      <w:r w:rsidRPr="007264AC">
        <w:rPr>
          <w:sz w:val="22"/>
          <w:szCs w:val="22"/>
        </w:rPr>
        <w:t>4. Требование подписывается уполномоченными должностными лицами Национального объединения саморегулируемых организаций и заверяется оттиском печати Национального объединения саморегулируемых организаций.</w:t>
      </w:r>
    </w:p>
    <w:p w:rsidR="0097466D" w:rsidRPr="007264AC" w:rsidRDefault="0097466D" w:rsidP="007264AC">
      <w:pPr>
        <w:pStyle w:val="ConsPlusNormal"/>
        <w:spacing w:line="300" w:lineRule="atLeast"/>
        <w:ind w:firstLine="539"/>
        <w:jc w:val="both"/>
        <w:rPr>
          <w:sz w:val="22"/>
          <w:szCs w:val="22"/>
        </w:rPr>
      </w:pPr>
      <w:r w:rsidRPr="007264AC">
        <w:rPr>
          <w:sz w:val="22"/>
          <w:szCs w:val="22"/>
        </w:rPr>
        <w:t>Требование представляется Национальным объединением саморегулируемых организаций в кредитную организацию в 2 экземплярах, один из которых остается в кредитной организации, другой возвращается представившему его лицу с отметкой о поступлении требования в кредитную организацию.</w:t>
      </w:r>
    </w:p>
    <w:p w:rsidR="0097466D" w:rsidRPr="007264AC" w:rsidRDefault="0097466D" w:rsidP="007264AC">
      <w:pPr>
        <w:pStyle w:val="ConsPlusNormal"/>
        <w:spacing w:line="300" w:lineRule="atLeast"/>
        <w:ind w:firstLine="539"/>
        <w:jc w:val="both"/>
        <w:rPr>
          <w:sz w:val="22"/>
          <w:szCs w:val="22"/>
        </w:rPr>
      </w:pPr>
      <w:r w:rsidRPr="007264AC">
        <w:rPr>
          <w:sz w:val="22"/>
          <w:szCs w:val="22"/>
        </w:rPr>
        <w:t xml:space="preserve">В случае если у Национального объединения саморегулируемых организаций открыт расчетный счет в кредитной организации, в которую направляется требование, предоставление документов, указанных в </w:t>
      </w:r>
      <w:hyperlink w:anchor="Par67" w:tooltip="б) карточка с образцами подписей и оттиска печати Национального объединения саморегулируемых организаций, заверенная в установленном порядке;" w:history="1">
        <w:r w:rsidRPr="007264AC">
          <w:rPr>
            <w:sz w:val="22"/>
            <w:szCs w:val="22"/>
          </w:rPr>
          <w:t>подпунктах "б"</w:t>
        </w:r>
      </w:hyperlink>
      <w:r w:rsidRPr="007264AC">
        <w:rPr>
          <w:sz w:val="22"/>
          <w:szCs w:val="22"/>
        </w:rPr>
        <w:t xml:space="preserve"> - </w:t>
      </w:r>
      <w:hyperlink w:anchor="Par69" w:tooltip="г) документы, подтверждающие полномочия лиц, подписавших требование." w:history="1">
        <w:r w:rsidRPr="007264AC">
          <w:rPr>
            <w:sz w:val="22"/>
            <w:szCs w:val="22"/>
          </w:rPr>
          <w:t>"г" пункта 3</w:t>
        </w:r>
      </w:hyperlink>
      <w:r w:rsidRPr="007264AC">
        <w:rPr>
          <w:sz w:val="22"/>
          <w:szCs w:val="22"/>
        </w:rPr>
        <w:t xml:space="preserve"> настоящих Правил, не требуется.</w:t>
      </w:r>
    </w:p>
    <w:p w:rsidR="0097466D" w:rsidRPr="007264AC" w:rsidRDefault="0097466D" w:rsidP="007264AC">
      <w:pPr>
        <w:pStyle w:val="ConsPlusNormal"/>
        <w:spacing w:line="300" w:lineRule="atLeast"/>
        <w:ind w:firstLine="539"/>
        <w:jc w:val="both"/>
        <w:rPr>
          <w:sz w:val="22"/>
          <w:szCs w:val="22"/>
        </w:rPr>
      </w:pPr>
      <w:r w:rsidRPr="007264AC">
        <w:rPr>
          <w:sz w:val="22"/>
          <w:szCs w:val="22"/>
        </w:rPr>
        <w:t>5. В случае неисполнения кредитной организацией в установленный частью 14 статьи 55.16 Градостроительного кодекса Российской Федерации срок требования Национальное объединение саморегулируемых организаций запрашивает у кредитной организации информацию о причинах неисполнения требования.</w:t>
      </w: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Default="0097466D" w:rsidP="007264AC">
      <w:pPr>
        <w:pStyle w:val="ConsPlusNormal"/>
        <w:jc w:val="both"/>
        <w:rPr>
          <w:sz w:val="22"/>
          <w:szCs w:val="22"/>
        </w:rPr>
      </w:pPr>
    </w:p>
    <w:p w:rsidR="0097466D" w:rsidRPr="007264AC" w:rsidRDefault="0097466D" w:rsidP="007264AC">
      <w:pPr>
        <w:pStyle w:val="ConsPlusNormal"/>
        <w:jc w:val="both"/>
        <w:rPr>
          <w:sz w:val="22"/>
          <w:szCs w:val="22"/>
        </w:rPr>
      </w:pPr>
    </w:p>
    <w:p w:rsidR="0097466D" w:rsidRPr="007264AC" w:rsidRDefault="0097466D" w:rsidP="007264AC">
      <w:pPr>
        <w:pStyle w:val="ConsPlusNormal"/>
        <w:jc w:val="right"/>
        <w:outlineLvl w:val="0"/>
        <w:rPr>
          <w:sz w:val="22"/>
          <w:szCs w:val="22"/>
        </w:rPr>
      </w:pPr>
      <w:r w:rsidRPr="007264AC">
        <w:rPr>
          <w:sz w:val="22"/>
          <w:szCs w:val="22"/>
        </w:rPr>
        <w:t>Утверждена</w:t>
      </w:r>
    </w:p>
    <w:p w:rsidR="0097466D" w:rsidRPr="007264AC" w:rsidRDefault="0097466D" w:rsidP="007264AC">
      <w:pPr>
        <w:pStyle w:val="ConsPlusNormal"/>
        <w:jc w:val="right"/>
        <w:rPr>
          <w:sz w:val="22"/>
          <w:szCs w:val="22"/>
        </w:rPr>
      </w:pPr>
      <w:r w:rsidRPr="007264AC">
        <w:rPr>
          <w:sz w:val="22"/>
          <w:szCs w:val="22"/>
        </w:rPr>
        <w:t>постановлением Правительства</w:t>
      </w:r>
    </w:p>
    <w:p w:rsidR="0097466D" w:rsidRPr="007264AC" w:rsidRDefault="0097466D" w:rsidP="007264AC">
      <w:pPr>
        <w:pStyle w:val="ConsPlusNormal"/>
        <w:jc w:val="right"/>
        <w:rPr>
          <w:sz w:val="22"/>
          <w:szCs w:val="22"/>
        </w:rPr>
      </w:pPr>
      <w:r w:rsidRPr="007264AC">
        <w:rPr>
          <w:sz w:val="22"/>
          <w:szCs w:val="22"/>
        </w:rPr>
        <w:t>Российской Федерации</w:t>
      </w:r>
    </w:p>
    <w:p w:rsidR="0097466D" w:rsidRPr="007264AC" w:rsidRDefault="0097466D" w:rsidP="007264AC">
      <w:pPr>
        <w:pStyle w:val="ConsPlusNormal"/>
        <w:jc w:val="right"/>
        <w:rPr>
          <w:sz w:val="22"/>
          <w:szCs w:val="22"/>
        </w:rPr>
      </w:pPr>
      <w:r w:rsidRPr="007264AC">
        <w:rPr>
          <w:sz w:val="22"/>
          <w:szCs w:val="22"/>
        </w:rPr>
        <w:t>от 26 января 2017 г. N 85</w:t>
      </w:r>
    </w:p>
    <w:p w:rsidR="0097466D" w:rsidRPr="007264AC" w:rsidRDefault="0097466D" w:rsidP="007264AC">
      <w:pPr>
        <w:pStyle w:val="ConsPlusNormal"/>
        <w:jc w:val="both"/>
        <w:rPr>
          <w:sz w:val="22"/>
          <w:szCs w:val="22"/>
        </w:rPr>
      </w:pPr>
    </w:p>
    <w:p w:rsidR="0097466D" w:rsidRPr="007264AC" w:rsidRDefault="0097466D" w:rsidP="007264AC">
      <w:pPr>
        <w:pStyle w:val="ConsPlusTitle"/>
        <w:jc w:val="center"/>
        <w:rPr>
          <w:sz w:val="22"/>
          <w:szCs w:val="22"/>
        </w:rPr>
      </w:pPr>
      <w:bookmarkStart w:id="3" w:name="Par84"/>
      <w:bookmarkEnd w:id="3"/>
      <w:r w:rsidRPr="007264AC">
        <w:rPr>
          <w:sz w:val="22"/>
          <w:szCs w:val="22"/>
        </w:rPr>
        <w:t>ФОРМА ТРЕБОВАНИЯ</w:t>
      </w:r>
    </w:p>
    <w:p w:rsidR="0097466D" w:rsidRPr="007264AC" w:rsidRDefault="0097466D" w:rsidP="007264AC">
      <w:pPr>
        <w:pStyle w:val="ConsPlusTitle"/>
        <w:jc w:val="center"/>
        <w:rPr>
          <w:sz w:val="22"/>
          <w:szCs w:val="22"/>
        </w:rPr>
      </w:pPr>
      <w:r w:rsidRPr="007264AC">
        <w:rPr>
          <w:sz w:val="22"/>
          <w:szCs w:val="22"/>
        </w:rPr>
        <w:t>О ПЕРЕВОДЕ НА СПЕЦИАЛЬНЫЕ БАНКОВСКИЕ СЧЕТА НАЦИОНАЛЬНОГО</w:t>
      </w:r>
    </w:p>
    <w:p w:rsidR="0097466D" w:rsidRPr="007264AC" w:rsidRDefault="0097466D" w:rsidP="007264AC">
      <w:pPr>
        <w:pStyle w:val="ConsPlusTitle"/>
        <w:jc w:val="center"/>
        <w:rPr>
          <w:sz w:val="22"/>
          <w:szCs w:val="22"/>
        </w:rPr>
      </w:pPr>
      <w:r w:rsidRPr="007264AC">
        <w:rPr>
          <w:sz w:val="22"/>
          <w:szCs w:val="22"/>
        </w:rPr>
        <w:t>ОБЪЕДИНЕНИЯ САМОРЕГУЛИРУЕМЫХ ОРГАНИЗАЦИЙ, ОСНОВАННЫХ</w:t>
      </w:r>
    </w:p>
    <w:p w:rsidR="0097466D" w:rsidRPr="007264AC" w:rsidRDefault="0097466D" w:rsidP="007264AC">
      <w:pPr>
        <w:pStyle w:val="ConsPlusTitle"/>
        <w:jc w:val="center"/>
        <w:rPr>
          <w:sz w:val="22"/>
          <w:szCs w:val="22"/>
        </w:rPr>
      </w:pPr>
      <w:r w:rsidRPr="007264AC">
        <w:rPr>
          <w:sz w:val="22"/>
          <w:szCs w:val="22"/>
        </w:rPr>
        <w:t>НА ЧЛЕНСТВЕ ЛИЦ, ВЫПОЛНЯЮЩИХ ИНЖЕНЕРНЫЕ ИЗЫСКАНИЯ,</w:t>
      </w:r>
    </w:p>
    <w:p w:rsidR="0097466D" w:rsidRPr="007264AC" w:rsidRDefault="0097466D" w:rsidP="007264AC">
      <w:pPr>
        <w:pStyle w:val="ConsPlusTitle"/>
        <w:jc w:val="center"/>
        <w:rPr>
          <w:sz w:val="22"/>
          <w:szCs w:val="22"/>
        </w:rPr>
      </w:pPr>
      <w:r w:rsidRPr="007264AC">
        <w:rPr>
          <w:sz w:val="22"/>
          <w:szCs w:val="22"/>
        </w:rPr>
        <w:t>И САМОРЕГУЛИРУЕМЫХ ОРГАНИЗАЦИЙ, ОСНОВАННЫХ НА ЧЛЕНСТВЕ</w:t>
      </w:r>
    </w:p>
    <w:p w:rsidR="0097466D" w:rsidRPr="007264AC" w:rsidRDefault="0097466D" w:rsidP="007264AC">
      <w:pPr>
        <w:pStyle w:val="ConsPlusTitle"/>
        <w:jc w:val="center"/>
        <w:rPr>
          <w:sz w:val="22"/>
          <w:szCs w:val="22"/>
        </w:rPr>
      </w:pPr>
      <w:r w:rsidRPr="007264AC">
        <w:rPr>
          <w:sz w:val="22"/>
          <w:szCs w:val="22"/>
        </w:rPr>
        <w:t>ЛИЦ, ОСУЩЕСТВЛЯЮЩИХ ПОДГОТОВКУ ПРОЕКТНОЙ ДОКУМЕНТАЦИИ,</w:t>
      </w:r>
    </w:p>
    <w:p w:rsidR="0097466D" w:rsidRPr="007264AC" w:rsidRDefault="0097466D" w:rsidP="007264AC">
      <w:pPr>
        <w:pStyle w:val="ConsPlusTitle"/>
        <w:jc w:val="center"/>
        <w:rPr>
          <w:sz w:val="22"/>
          <w:szCs w:val="22"/>
        </w:rPr>
      </w:pPr>
      <w:r w:rsidRPr="007264AC">
        <w:rPr>
          <w:sz w:val="22"/>
          <w:szCs w:val="22"/>
        </w:rPr>
        <w:t>И НАЦИОНАЛЬНОГО ОБЪЕДИНЕНИЯ САМОРЕГУЛИРУЕМЫХ ОРГАНИЗАЦИЙ,</w:t>
      </w:r>
    </w:p>
    <w:p w:rsidR="0097466D" w:rsidRPr="007264AC" w:rsidRDefault="0097466D" w:rsidP="007264AC">
      <w:pPr>
        <w:pStyle w:val="ConsPlusTitle"/>
        <w:jc w:val="center"/>
        <w:rPr>
          <w:sz w:val="22"/>
          <w:szCs w:val="22"/>
        </w:rPr>
      </w:pPr>
      <w:r w:rsidRPr="007264AC">
        <w:rPr>
          <w:sz w:val="22"/>
          <w:szCs w:val="22"/>
        </w:rPr>
        <w:t>ОСНОВАННЫХ НА ЧЛЕНСТВЕ ЛИЦ, ОСУЩЕСТВЛЯЮЩИХ СТРОИТЕЛЬСТВО,</w:t>
      </w:r>
    </w:p>
    <w:p w:rsidR="0097466D" w:rsidRPr="007264AC" w:rsidRDefault="0097466D" w:rsidP="007264AC">
      <w:pPr>
        <w:pStyle w:val="ConsPlusTitle"/>
        <w:jc w:val="center"/>
        <w:rPr>
          <w:sz w:val="22"/>
          <w:szCs w:val="22"/>
        </w:rPr>
      </w:pPr>
      <w:r w:rsidRPr="007264AC">
        <w:rPr>
          <w:sz w:val="22"/>
          <w:szCs w:val="22"/>
        </w:rPr>
        <w:t>СРЕДСТВ КОМПЕНСАЦИОННОГО ФОНДА ВОЗМЕЩЕНИЯ ВРЕДА</w:t>
      </w:r>
    </w:p>
    <w:p w:rsidR="0097466D" w:rsidRPr="007264AC" w:rsidRDefault="0097466D" w:rsidP="007264AC">
      <w:pPr>
        <w:pStyle w:val="ConsPlusTitle"/>
        <w:jc w:val="center"/>
        <w:rPr>
          <w:sz w:val="22"/>
          <w:szCs w:val="22"/>
        </w:rPr>
      </w:pPr>
      <w:r w:rsidRPr="007264AC">
        <w:rPr>
          <w:sz w:val="22"/>
          <w:szCs w:val="22"/>
        </w:rPr>
        <w:t>И КОМПЕНСАЦИОННОГО ФОНДА ОБЕСПЕЧЕНИЯ ДОГОВОРНЫХ</w:t>
      </w:r>
    </w:p>
    <w:p w:rsidR="0097466D" w:rsidRPr="007264AC" w:rsidRDefault="0097466D" w:rsidP="007264AC">
      <w:pPr>
        <w:pStyle w:val="ConsPlusTitle"/>
        <w:jc w:val="center"/>
        <w:rPr>
          <w:sz w:val="22"/>
          <w:szCs w:val="22"/>
        </w:rPr>
      </w:pPr>
      <w:r w:rsidRPr="007264AC">
        <w:rPr>
          <w:sz w:val="22"/>
          <w:szCs w:val="22"/>
        </w:rPr>
        <w:t>ОБЯЗАТЕЛЬСТВ (В СЛУЧАЕ ФОРМИРОВАНИЯ ТАКОГО КОМПЕНСАЦИОННОГО</w:t>
      </w:r>
    </w:p>
    <w:p w:rsidR="0097466D" w:rsidRPr="007264AC" w:rsidRDefault="0097466D" w:rsidP="007264AC">
      <w:pPr>
        <w:pStyle w:val="ConsPlusTitle"/>
        <w:jc w:val="center"/>
        <w:rPr>
          <w:sz w:val="22"/>
          <w:szCs w:val="22"/>
        </w:rPr>
      </w:pPr>
      <w:r w:rsidRPr="007264AC">
        <w:rPr>
          <w:sz w:val="22"/>
          <w:szCs w:val="22"/>
        </w:rPr>
        <w:t>ФОНДА) САМОРЕГУЛИРУЕМОЙ ОРГАНИЗАЦИИ В ОБЛАСТИ ИНЖЕНЕРНЫХ</w:t>
      </w:r>
    </w:p>
    <w:p w:rsidR="0097466D" w:rsidRPr="007264AC" w:rsidRDefault="0097466D" w:rsidP="007264AC">
      <w:pPr>
        <w:pStyle w:val="ConsPlusTitle"/>
        <w:jc w:val="center"/>
        <w:rPr>
          <w:sz w:val="22"/>
          <w:szCs w:val="22"/>
        </w:rPr>
      </w:pPr>
      <w:r w:rsidRPr="007264AC">
        <w:rPr>
          <w:sz w:val="22"/>
          <w:szCs w:val="22"/>
        </w:rPr>
        <w:t>ИЗЫСКАНИЙ, АРХИТЕКТУРНО-СТРОИТЕЛЬНОГО ПРОЕКТИРОВАНИЯ,</w:t>
      </w:r>
    </w:p>
    <w:p w:rsidR="0097466D" w:rsidRPr="007264AC" w:rsidRDefault="0097466D" w:rsidP="007264AC">
      <w:pPr>
        <w:pStyle w:val="ConsPlusTitle"/>
        <w:jc w:val="center"/>
        <w:rPr>
          <w:sz w:val="22"/>
          <w:szCs w:val="22"/>
        </w:rPr>
      </w:pPr>
      <w:r w:rsidRPr="007264AC">
        <w:rPr>
          <w:sz w:val="22"/>
          <w:szCs w:val="22"/>
        </w:rPr>
        <w:t>СТРОИТЕЛЬСТВА, РЕКОНСТРУКЦИИ, КАПИТАЛЬНОГО РЕМОНТА ОБЪЕКТОВ</w:t>
      </w:r>
    </w:p>
    <w:p w:rsidR="0097466D" w:rsidRPr="007264AC" w:rsidRDefault="0097466D" w:rsidP="007264AC">
      <w:pPr>
        <w:pStyle w:val="ConsPlusTitle"/>
        <w:jc w:val="center"/>
        <w:rPr>
          <w:sz w:val="22"/>
          <w:szCs w:val="22"/>
        </w:rPr>
      </w:pPr>
      <w:r w:rsidRPr="007264AC">
        <w:rPr>
          <w:sz w:val="22"/>
          <w:szCs w:val="22"/>
        </w:rPr>
        <w:t>КАПИТАЛЬНОГО СТРОИТЕЛЬСТВА, СВЕДЕНИЯ О КОТОРОЙ ИСКЛЮЧЕНЫ</w:t>
      </w:r>
    </w:p>
    <w:p w:rsidR="0097466D" w:rsidRPr="007264AC" w:rsidRDefault="0097466D" w:rsidP="007264AC">
      <w:pPr>
        <w:pStyle w:val="ConsPlusTitle"/>
        <w:jc w:val="center"/>
        <w:rPr>
          <w:sz w:val="22"/>
          <w:szCs w:val="22"/>
        </w:rPr>
      </w:pPr>
      <w:r w:rsidRPr="007264AC">
        <w:rPr>
          <w:sz w:val="22"/>
          <w:szCs w:val="22"/>
        </w:rPr>
        <w:t>ИЗ ГОСУДАРСТВЕННОГО РЕЕСТРА САМОРЕГУЛИРУЕМЫХ ОРГАНИЗАЦИЙ</w:t>
      </w:r>
    </w:p>
    <w:p w:rsidR="0097466D" w:rsidRPr="007264AC" w:rsidRDefault="0097466D" w:rsidP="007264AC">
      <w:pPr>
        <w:pStyle w:val="ConsPlusNormal"/>
        <w:jc w:val="both"/>
      </w:pPr>
    </w:p>
    <w:p w:rsidR="0097466D" w:rsidRPr="007264AC" w:rsidRDefault="0097466D" w:rsidP="007264AC">
      <w:pPr>
        <w:pStyle w:val="ConsPlusNonformat"/>
        <w:jc w:val="both"/>
      </w:pPr>
      <w:r w:rsidRPr="007264AC">
        <w:t>_____________________________________  ____________________________________</w:t>
      </w:r>
    </w:p>
    <w:p w:rsidR="0097466D" w:rsidRPr="007264AC" w:rsidRDefault="0097466D" w:rsidP="007264AC">
      <w:pPr>
        <w:pStyle w:val="ConsPlusNonformat"/>
        <w:jc w:val="both"/>
      </w:pPr>
      <w:r w:rsidRPr="007264AC">
        <w:t xml:space="preserve">    (наименование и адрес (место           (наименование и адрес (место</w:t>
      </w:r>
    </w:p>
    <w:p w:rsidR="0097466D" w:rsidRPr="007264AC" w:rsidRDefault="0097466D" w:rsidP="007264AC">
      <w:pPr>
        <w:pStyle w:val="ConsPlusNonformat"/>
        <w:jc w:val="both"/>
      </w:pPr>
      <w:r w:rsidRPr="007264AC">
        <w:t xml:space="preserve">     нахождения) Национального          нахождения) кредитной организации,</w:t>
      </w:r>
    </w:p>
    <w:p w:rsidR="0097466D" w:rsidRPr="007264AC" w:rsidRDefault="0097466D" w:rsidP="007264AC">
      <w:pPr>
        <w:pStyle w:val="ConsPlusNonformat"/>
        <w:jc w:val="both"/>
      </w:pPr>
      <w:r w:rsidRPr="007264AC">
        <w:t xml:space="preserve">    объединения саморегулируемых        в которую направляется требование)</w:t>
      </w:r>
    </w:p>
    <w:p w:rsidR="0097466D" w:rsidRPr="007264AC" w:rsidRDefault="0097466D" w:rsidP="007264AC">
      <w:pPr>
        <w:pStyle w:val="ConsPlusNonformat"/>
        <w:jc w:val="both"/>
      </w:pPr>
      <w:r w:rsidRPr="007264AC">
        <w:t xml:space="preserve"> организаций, основанных на членстве</w:t>
      </w:r>
    </w:p>
    <w:p w:rsidR="0097466D" w:rsidRPr="007264AC" w:rsidRDefault="0097466D" w:rsidP="007264AC">
      <w:pPr>
        <w:pStyle w:val="ConsPlusNonformat"/>
        <w:jc w:val="both"/>
      </w:pPr>
      <w:r w:rsidRPr="007264AC">
        <w:t xml:space="preserve">     лиц, выполняющих инженерные</w:t>
      </w:r>
    </w:p>
    <w:p w:rsidR="0097466D" w:rsidRPr="007264AC" w:rsidRDefault="0097466D" w:rsidP="007264AC">
      <w:pPr>
        <w:pStyle w:val="ConsPlusNonformat"/>
        <w:jc w:val="both"/>
      </w:pPr>
      <w:r w:rsidRPr="007264AC">
        <w:t xml:space="preserve">    изыскания, и саморегулируемых</w:t>
      </w:r>
    </w:p>
    <w:p w:rsidR="0097466D" w:rsidRPr="007264AC" w:rsidRDefault="0097466D" w:rsidP="007264AC">
      <w:pPr>
        <w:pStyle w:val="ConsPlusNonformat"/>
        <w:jc w:val="both"/>
      </w:pPr>
      <w:r w:rsidRPr="007264AC">
        <w:t xml:space="preserve"> организаций, основанных на членстве</w:t>
      </w:r>
    </w:p>
    <w:p w:rsidR="0097466D" w:rsidRPr="007264AC" w:rsidRDefault="0097466D" w:rsidP="007264AC">
      <w:pPr>
        <w:pStyle w:val="ConsPlusNonformat"/>
        <w:jc w:val="both"/>
      </w:pPr>
      <w:r w:rsidRPr="007264AC">
        <w:t xml:space="preserve">   лиц, осуществляющих подготовку</w:t>
      </w:r>
    </w:p>
    <w:p w:rsidR="0097466D" w:rsidRPr="007264AC" w:rsidRDefault="0097466D" w:rsidP="007264AC">
      <w:pPr>
        <w:pStyle w:val="ConsPlusNonformat"/>
        <w:jc w:val="both"/>
      </w:pPr>
      <w:r w:rsidRPr="007264AC">
        <w:t xml:space="preserve">      проектной документации, и</w:t>
      </w:r>
    </w:p>
    <w:p w:rsidR="0097466D" w:rsidRPr="007264AC" w:rsidRDefault="0097466D" w:rsidP="007264AC">
      <w:pPr>
        <w:pStyle w:val="ConsPlusNonformat"/>
        <w:jc w:val="both"/>
      </w:pPr>
      <w:r w:rsidRPr="007264AC">
        <w:t xml:space="preserve">      Национального объединения</w:t>
      </w:r>
    </w:p>
    <w:p w:rsidR="0097466D" w:rsidRPr="007264AC" w:rsidRDefault="0097466D" w:rsidP="007264AC">
      <w:pPr>
        <w:pStyle w:val="ConsPlusNonformat"/>
        <w:jc w:val="both"/>
      </w:pPr>
      <w:r w:rsidRPr="007264AC">
        <w:t xml:space="preserve">    саморегулируемых организаций,</w:t>
      </w:r>
    </w:p>
    <w:p w:rsidR="0097466D" w:rsidRPr="007264AC" w:rsidRDefault="0097466D" w:rsidP="007264AC">
      <w:pPr>
        <w:pStyle w:val="ConsPlusNonformat"/>
        <w:jc w:val="both"/>
      </w:pPr>
      <w:r w:rsidRPr="007264AC">
        <w:t xml:space="preserve">     основанных на членстве лиц,</w:t>
      </w:r>
    </w:p>
    <w:p w:rsidR="0097466D" w:rsidRPr="007264AC" w:rsidRDefault="0097466D" w:rsidP="007264AC">
      <w:pPr>
        <w:pStyle w:val="ConsPlusNonformat"/>
        <w:jc w:val="both"/>
      </w:pPr>
      <w:r w:rsidRPr="007264AC">
        <w:t xml:space="preserve">     осуществляющих строительство</w:t>
      </w:r>
    </w:p>
    <w:p w:rsidR="0097466D" w:rsidRPr="007264AC" w:rsidRDefault="0097466D" w:rsidP="007264AC">
      <w:pPr>
        <w:pStyle w:val="ConsPlusNonformat"/>
        <w:jc w:val="both"/>
      </w:pPr>
      <w:r w:rsidRPr="007264AC">
        <w:t xml:space="preserve">  (далее - Национальное объединение</w:t>
      </w:r>
    </w:p>
    <w:p w:rsidR="0097466D" w:rsidRPr="007264AC" w:rsidRDefault="0097466D" w:rsidP="007264AC">
      <w:pPr>
        <w:pStyle w:val="ConsPlusNonformat"/>
        <w:jc w:val="both"/>
      </w:pPr>
      <w:r w:rsidRPr="007264AC">
        <w:t xml:space="preserve">    саморегулируемых организаций)</w:t>
      </w:r>
    </w:p>
    <w:p w:rsidR="0097466D" w:rsidRPr="007264AC" w:rsidRDefault="0097466D" w:rsidP="007264AC">
      <w:pPr>
        <w:pStyle w:val="ConsPlusNonformat"/>
        <w:jc w:val="both"/>
      </w:pPr>
    </w:p>
    <w:p w:rsidR="0097466D" w:rsidRPr="007264AC" w:rsidRDefault="0097466D" w:rsidP="007264AC">
      <w:pPr>
        <w:pStyle w:val="ConsPlusNonformat"/>
        <w:jc w:val="both"/>
      </w:pPr>
      <w:r w:rsidRPr="007264AC">
        <w:t xml:space="preserve">                                ТРЕБОВАНИЕ</w:t>
      </w:r>
    </w:p>
    <w:p w:rsidR="0097466D" w:rsidRPr="007264AC" w:rsidRDefault="0097466D" w:rsidP="007264AC">
      <w:pPr>
        <w:pStyle w:val="ConsPlusNonformat"/>
        <w:jc w:val="both"/>
      </w:pPr>
      <w:r w:rsidRPr="007264AC">
        <w:t xml:space="preserve">         о переводе на специальные банковские счета Национального</w:t>
      </w:r>
    </w:p>
    <w:p w:rsidR="0097466D" w:rsidRPr="007264AC" w:rsidRDefault="0097466D" w:rsidP="007264AC">
      <w:pPr>
        <w:pStyle w:val="ConsPlusNonformat"/>
        <w:jc w:val="both"/>
      </w:pPr>
      <w:r w:rsidRPr="007264AC">
        <w:t xml:space="preserve">           объединения саморегулируемых организаций, основанных</w:t>
      </w:r>
    </w:p>
    <w:p w:rsidR="0097466D" w:rsidRPr="007264AC" w:rsidRDefault="0097466D" w:rsidP="007264AC">
      <w:pPr>
        <w:pStyle w:val="ConsPlusNonformat"/>
        <w:jc w:val="both"/>
      </w:pPr>
      <w:r w:rsidRPr="007264AC">
        <w:t xml:space="preserve">            на членстве лиц, выполняющих инженерные изыскания,</w:t>
      </w:r>
    </w:p>
    <w:p w:rsidR="0097466D" w:rsidRPr="007264AC" w:rsidRDefault="0097466D" w:rsidP="007264AC">
      <w:pPr>
        <w:pStyle w:val="ConsPlusNonformat"/>
        <w:jc w:val="both"/>
      </w:pPr>
      <w:r w:rsidRPr="007264AC">
        <w:t xml:space="preserve">          и саморегулируемых организаций, основанных на членстве</w:t>
      </w:r>
    </w:p>
    <w:p w:rsidR="0097466D" w:rsidRPr="007264AC" w:rsidRDefault="0097466D" w:rsidP="007264AC">
      <w:pPr>
        <w:pStyle w:val="ConsPlusNonformat"/>
        <w:jc w:val="both"/>
      </w:pPr>
      <w:r w:rsidRPr="007264AC">
        <w:t xml:space="preserve">          лиц, осуществляющих подготовку проектной документации,</w:t>
      </w:r>
    </w:p>
    <w:p w:rsidR="0097466D" w:rsidRPr="007264AC" w:rsidRDefault="0097466D" w:rsidP="007264AC">
      <w:pPr>
        <w:pStyle w:val="ConsPlusNonformat"/>
        <w:jc w:val="both"/>
      </w:pPr>
      <w:r w:rsidRPr="007264AC">
        <w:t xml:space="preserve">         и Национального объединения саморегулируемых организаций,</w:t>
      </w:r>
    </w:p>
    <w:p w:rsidR="0097466D" w:rsidRPr="007264AC" w:rsidRDefault="0097466D" w:rsidP="007264AC">
      <w:pPr>
        <w:pStyle w:val="ConsPlusNonformat"/>
        <w:jc w:val="both"/>
      </w:pPr>
      <w:r w:rsidRPr="007264AC">
        <w:t xml:space="preserve">         основанных на членстве лиц, осуществляющих строительство,</w:t>
      </w:r>
    </w:p>
    <w:p w:rsidR="0097466D" w:rsidRPr="007264AC" w:rsidRDefault="0097466D" w:rsidP="007264AC">
      <w:pPr>
        <w:pStyle w:val="ConsPlusNonformat"/>
        <w:jc w:val="both"/>
      </w:pPr>
      <w:r w:rsidRPr="007264AC">
        <w:t xml:space="preserve">              средств компенсационного фонда возмещения вреда</w:t>
      </w:r>
    </w:p>
    <w:p w:rsidR="0097466D" w:rsidRPr="007264AC" w:rsidRDefault="0097466D" w:rsidP="007264AC">
      <w:pPr>
        <w:pStyle w:val="ConsPlusNonformat"/>
        <w:jc w:val="both"/>
      </w:pPr>
      <w:r w:rsidRPr="007264AC">
        <w:t xml:space="preserve">              и компенсационного фонда обеспечения договорных</w:t>
      </w:r>
    </w:p>
    <w:p w:rsidR="0097466D" w:rsidRPr="007264AC" w:rsidRDefault="0097466D" w:rsidP="007264AC">
      <w:pPr>
        <w:pStyle w:val="ConsPlusNonformat"/>
        <w:jc w:val="both"/>
      </w:pPr>
      <w:r w:rsidRPr="007264AC">
        <w:t xml:space="preserve">        обязательств (в случае формирования такого компенсационного</w:t>
      </w:r>
    </w:p>
    <w:p w:rsidR="0097466D" w:rsidRPr="007264AC" w:rsidRDefault="0097466D" w:rsidP="007264AC">
      <w:pPr>
        <w:pStyle w:val="ConsPlusNonformat"/>
        <w:jc w:val="both"/>
      </w:pPr>
      <w:r w:rsidRPr="007264AC">
        <w:t xml:space="preserve">         фонда) саморегулируемой организации в области инженерных</w:t>
      </w:r>
    </w:p>
    <w:p w:rsidR="0097466D" w:rsidRPr="007264AC" w:rsidRDefault="0097466D" w:rsidP="007264AC">
      <w:pPr>
        <w:pStyle w:val="ConsPlusNonformat"/>
        <w:jc w:val="both"/>
      </w:pPr>
      <w:r w:rsidRPr="007264AC">
        <w:t xml:space="preserve">           изысканий, архитектурно-строительного проектирования,</w:t>
      </w:r>
    </w:p>
    <w:p w:rsidR="0097466D" w:rsidRPr="007264AC" w:rsidRDefault="0097466D" w:rsidP="007264AC">
      <w:pPr>
        <w:pStyle w:val="ConsPlusNonformat"/>
        <w:jc w:val="both"/>
      </w:pPr>
      <w:r w:rsidRPr="007264AC">
        <w:t xml:space="preserve">        строительства, реконструкции, капитального ремонта объектов</w:t>
      </w:r>
    </w:p>
    <w:p w:rsidR="0097466D" w:rsidRPr="007264AC" w:rsidRDefault="0097466D" w:rsidP="007264AC">
      <w:pPr>
        <w:pStyle w:val="ConsPlusNonformat"/>
        <w:jc w:val="both"/>
      </w:pPr>
      <w:r w:rsidRPr="007264AC">
        <w:t xml:space="preserve">         капитального строительства, сведения о которой исключены</w:t>
      </w:r>
    </w:p>
    <w:p w:rsidR="0097466D" w:rsidRPr="007264AC" w:rsidRDefault="0097466D" w:rsidP="007264AC">
      <w:pPr>
        <w:pStyle w:val="ConsPlusNonformat"/>
        <w:jc w:val="both"/>
      </w:pPr>
      <w:r w:rsidRPr="007264AC">
        <w:t xml:space="preserve">         из государственного реестра саморегулируемых организаций</w:t>
      </w:r>
    </w:p>
    <w:p w:rsidR="0097466D" w:rsidRPr="007264AC" w:rsidRDefault="0097466D" w:rsidP="007264AC">
      <w:pPr>
        <w:pStyle w:val="ConsPlusNonformat"/>
        <w:jc w:val="both"/>
      </w:pPr>
    </w:p>
    <w:p w:rsidR="0097466D" w:rsidRPr="007264AC" w:rsidRDefault="0097466D" w:rsidP="007264AC">
      <w:pPr>
        <w:pStyle w:val="ConsPlusNonformat"/>
        <w:jc w:val="both"/>
      </w:pPr>
      <w:r w:rsidRPr="007264AC">
        <w:t>"__" ___________ 20__ г.                                        N _________</w:t>
      </w:r>
    </w:p>
    <w:p w:rsidR="0097466D" w:rsidRPr="007264AC" w:rsidRDefault="0097466D" w:rsidP="007264AC">
      <w:pPr>
        <w:pStyle w:val="ConsPlusNonformat"/>
        <w:jc w:val="both"/>
      </w:pPr>
    </w:p>
    <w:p w:rsidR="0097466D" w:rsidRPr="007264AC" w:rsidRDefault="0097466D" w:rsidP="007264AC">
      <w:pPr>
        <w:pStyle w:val="ConsPlusNonformat"/>
        <w:jc w:val="both"/>
      </w:pPr>
      <w:r w:rsidRPr="007264AC">
        <w:t xml:space="preserve">    В связи с исключением сведений о</w:t>
      </w:r>
    </w:p>
    <w:p w:rsidR="0097466D" w:rsidRPr="007264AC" w:rsidRDefault="0097466D" w:rsidP="007264AC">
      <w:pPr>
        <w:pStyle w:val="ConsPlusNonformat"/>
        <w:jc w:val="both"/>
      </w:pPr>
      <w:r w:rsidRPr="007264AC">
        <w:t>___________________________________________________________________________</w:t>
      </w:r>
    </w:p>
    <w:p w:rsidR="0097466D" w:rsidRPr="007264AC" w:rsidRDefault="0097466D" w:rsidP="007264AC">
      <w:pPr>
        <w:pStyle w:val="ConsPlusNonformat"/>
        <w:jc w:val="both"/>
      </w:pPr>
      <w:r w:rsidRPr="007264AC">
        <w:t xml:space="preserve">                (наименование саморегулируемой организации)</w:t>
      </w:r>
    </w:p>
    <w:p w:rsidR="0097466D" w:rsidRPr="007264AC" w:rsidRDefault="0097466D" w:rsidP="007264AC">
      <w:pPr>
        <w:pStyle w:val="ConsPlusNonformat"/>
        <w:jc w:val="both"/>
      </w:pPr>
      <w:r w:rsidRPr="007264AC">
        <w:t>___________________________________________________________________________</w:t>
      </w:r>
    </w:p>
    <w:p w:rsidR="0097466D" w:rsidRPr="007264AC" w:rsidRDefault="0097466D" w:rsidP="007264AC">
      <w:pPr>
        <w:pStyle w:val="ConsPlusNonformat"/>
        <w:jc w:val="both"/>
      </w:pPr>
      <w:r w:rsidRPr="007264AC">
        <w:t xml:space="preserve">          (адрес (место нахождения) саморегулируемой организации)</w:t>
      </w:r>
    </w:p>
    <w:p w:rsidR="0097466D" w:rsidRPr="007264AC" w:rsidRDefault="0097466D" w:rsidP="007264AC">
      <w:pPr>
        <w:pStyle w:val="ConsPlusNonformat"/>
        <w:jc w:val="both"/>
      </w:pPr>
      <w:r w:rsidRPr="007264AC">
        <w:t>___________________________________________________________________________</w:t>
      </w:r>
    </w:p>
    <w:p w:rsidR="0097466D" w:rsidRPr="007264AC" w:rsidRDefault="0097466D" w:rsidP="007264AC">
      <w:pPr>
        <w:pStyle w:val="ConsPlusNonformat"/>
        <w:jc w:val="both"/>
      </w:pPr>
      <w:r w:rsidRPr="007264AC">
        <w:t xml:space="preserve">    (основной государственный регистрационный номер, идентификационный</w:t>
      </w:r>
    </w:p>
    <w:p w:rsidR="0097466D" w:rsidRPr="007264AC" w:rsidRDefault="0097466D" w:rsidP="007264AC">
      <w:pPr>
        <w:pStyle w:val="ConsPlusNonformat"/>
        <w:jc w:val="both"/>
      </w:pPr>
      <w:r w:rsidRPr="007264AC">
        <w:t xml:space="preserve">                         номер налогоплательщика)</w:t>
      </w:r>
    </w:p>
    <w:p w:rsidR="0097466D" w:rsidRPr="007264AC" w:rsidRDefault="0097466D" w:rsidP="007264AC">
      <w:pPr>
        <w:pStyle w:val="ConsPlusNonformat"/>
        <w:jc w:val="both"/>
      </w:pPr>
      <w:r w:rsidRPr="007264AC">
        <w:t>из государственного реестра саморегулируемых организаций права на средства</w:t>
      </w:r>
    </w:p>
    <w:p w:rsidR="0097466D" w:rsidRPr="007264AC" w:rsidRDefault="0097466D" w:rsidP="007264AC">
      <w:pPr>
        <w:pStyle w:val="ConsPlusNonformat"/>
        <w:jc w:val="both"/>
      </w:pPr>
      <w:r w:rsidRPr="007264AC">
        <w:t>1)</w:t>
      </w:r>
    </w:p>
    <w:p w:rsidR="0097466D" w:rsidRPr="007264AC" w:rsidRDefault="0097466D" w:rsidP="007264AC">
      <w:pPr>
        <w:pStyle w:val="ConsPlusNonformat"/>
        <w:jc w:val="both"/>
      </w:pPr>
      <w:r w:rsidRPr="007264AC">
        <w:t>---------------------------------------------------------------------------</w:t>
      </w:r>
    </w:p>
    <w:p w:rsidR="0097466D" w:rsidRPr="007264AC" w:rsidRDefault="0097466D" w:rsidP="007264AC">
      <w:pPr>
        <w:pStyle w:val="ConsPlusNonformat"/>
        <w:jc w:val="both"/>
      </w:pPr>
      <w:r w:rsidRPr="007264AC">
        <w:t xml:space="preserve">         (вид компенсационного фонда саморегулируемой организации)</w:t>
      </w:r>
    </w:p>
    <w:p w:rsidR="0097466D" w:rsidRPr="007264AC" w:rsidRDefault="0097466D" w:rsidP="007264AC">
      <w:pPr>
        <w:pStyle w:val="ConsPlusNonformat"/>
        <w:jc w:val="both"/>
      </w:pPr>
      <w:r w:rsidRPr="007264AC">
        <w:t>2)</w:t>
      </w:r>
    </w:p>
    <w:p w:rsidR="0097466D" w:rsidRPr="007264AC" w:rsidRDefault="0097466D" w:rsidP="007264AC">
      <w:pPr>
        <w:pStyle w:val="ConsPlusNonformat"/>
        <w:jc w:val="both"/>
      </w:pPr>
      <w:r w:rsidRPr="007264AC">
        <w:t>---------------------------------------------------------------------------</w:t>
      </w:r>
    </w:p>
    <w:p w:rsidR="0097466D" w:rsidRPr="007264AC" w:rsidRDefault="0097466D" w:rsidP="007264AC">
      <w:pPr>
        <w:pStyle w:val="ConsPlusNonformat"/>
        <w:jc w:val="both"/>
      </w:pPr>
      <w:r w:rsidRPr="007264AC">
        <w:t xml:space="preserve">         (вид компенсационного фонда саморегулируемой организации)</w:t>
      </w:r>
    </w:p>
    <w:p w:rsidR="0097466D" w:rsidRPr="007264AC" w:rsidRDefault="0097466D" w:rsidP="007264AC">
      <w:pPr>
        <w:pStyle w:val="ConsPlusNonformat"/>
        <w:jc w:val="both"/>
      </w:pPr>
      <w:r w:rsidRPr="007264AC">
        <w:t>указанной саморегулируемой организации  на основании части 6 статьи 55.16-1</w:t>
      </w:r>
    </w:p>
    <w:p w:rsidR="0097466D" w:rsidRPr="007264AC" w:rsidRDefault="0097466D" w:rsidP="007264AC">
      <w:pPr>
        <w:pStyle w:val="ConsPlusNonformat"/>
        <w:jc w:val="both"/>
      </w:pPr>
      <w:r w:rsidRPr="007264AC">
        <w:t>Градостроительного кодекса Российской Федерации переходят к</w:t>
      </w:r>
    </w:p>
    <w:p w:rsidR="0097466D" w:rsidRPr="007264AC" w:rsidRDefault="0097466D" w:rsidP="007264AC">
      <w:pPr>
        <w:pStyle w:val="ConsPlusNonformat"/>
        <w:jc w:val="both"/>
      </w:pPr>
      <w:r w:rsidRPr="007264AC">
        <w:t>__________________________________________________________________________,</w:t>
      </w:r>
    </w:p>
    <w:p w:rsidR="0097466D" w:rsidRPr="007264AC" w:rsidRDefault="0097466D" w:rsidP="007264AC">
      <w:pPr>
        <w:pStyle w:val="ConsPlusNonformat"/>
        <w:jc w:val="both"/>
      </w:pPr>
      <w:r w:rsidRPr="007264AC">
        <w:t xml:space="preserve">                  (наименование Национального объединения</w:t>
      </w:r>
    </w:p>
    <w:p w:rsidR="0097466D" w:rsidRPr="007264AC" w:rsidRDefault="0097466D" w:rsidP="007264AC">
      <w:pPr>
        <w:pStyle w:val="ConsPlusNonformat"/>
        <w:jc w:val="both"/>
      </w:pPr>
      <w:r w:rsidRPr="007264AC">
        <w:t xml:space="preserve">                       саморегулируемых организаций)</w:t>
      </w:r>
    </w:p>
    <w:p w:rsidR="0097466D" w:rsidRPr="007264AC" w:rsidRDefault="0097466D" w:rsidP="007264AC">
      <w:pPr>
        <w:pStyle w:val="ConsPlusNonformat"/>
        <w:jc w:val="both"/>
      </w:pPr>
      <w:r w:rsidRPr="007264AC">
        <w:t>членом которого являлась эта саморегулируемая организация.</w:t>
      </w:r>
    </w:p>
    <w:p w:rsidR="0097466D" w:rsidRPr="007264AC" w:rsidRDefault="0097466D" w:rsidP="007264AC">
      <w:pPr>
        <w:pStyle w:val="ConsPlusNonformat"/>
        <w:jc w:val="both"/>
      </w:pPr>
    </w:p>
    <w:p w:rsidR="0097466D" w:rsidRPr="007264AC" w:rsidRDefault="0097466D" w:rsidP="007264AC">
      <w:pPr>
        <w:pStyle w:val="ConsPlusNonformat"/>
        <w:jc w:val="both"/>
      </w:pPr>
      <w:r w:rsidRPr="007264AC">
        <w:t xml:space="preserve">    В   соответствии   с   частью  14  статьи  55.16   и  частью  6  статьи</w:t>
      </w:r>
    </w:p>
    <w:p w:rsidR="0097466D" w:rsidRPr="007264AC" w:rsidRDefault="0097466D" w:rsidP="007264AC">
      <w:pPr>
        <w:pStyle w:val="ConsPlusNonformat"/>
        <w:jc w:val="both"/>
      </w:pPr>
      <w:r w:rsidRPr="007264AC">
        <w:t>55.16-1   Градостроительного  кодекса  Российской  Федерации вам надлежит в</w:t>
      </w:r>
    </w:p>
    <w:p w:rsidR="0097466D" w:rsidRPr="007264AC" w:rsidRDefault="0097466D" w:rsidP="007264AC">
      <w:pPr>
        <w:pStyle w:val="ConsPlusNonformat"/>
        <w:jc w:val="both"/>
      </w:pPr>
      <w:r w:rsidRPr="007264AC">
        <w:t>срок до _________________________ перевести средства компенсационного фонда</w:t>
      </w:r>
    </w:p>
    <w:p w:rsidR="0097466D" w:rsidRPr="007264AC" w:rsidRDefault="0097466D" w:rsidP="007264AC">
      <w:pPr>
        <w:pStyle w:val="ConsPlusNonformat"/>
        <w:jc w:val="both"/>
      </w:pPr>
      <w:r w:rsidRPr="007264AC">
        <w:t>(компенсационных   фондов),   сформированного   (сформированных)  указанной</w:t>
      </w:r>
    </w:p>
    <w:p w:rsidR="0097466D" w:rsidRPr="007264AC" w:rsidRDefault="0097466D" w:rsidP="007264AC">
      <w:pPr>
        <w:pStyle w:val="ConsPlusNonformat"/>
        <w:jc w:val="both"/>
      </w:pPr>
      <w:r w:rsidRPr="007264AC">
        <w:t>саморегулируемой   организацией  на  дату  исключения  сведений  о  ней  из</w:t>
      </w:r>
    </w:p>
    <w:p w:rsidR="0097466D" w:rsidRPr="007264AC" w:rsidRDefault="0097466D" w:rsidP="007264AC">
      <w:pPr>
        <w:pStyle w:val="ConsPlusNonformat"/>
        <w:jc w:val="both"/>
      </w:pPr>
      <w:r w:rsidRPr="007264AC">
        <w:t>государственного   реестра  саморегулируемых  организаций,  на  специальный</w:t>
      </w:r>
    </w:p>
    <w:p w:rsidR="0097466D" w:rsidRPr="007264AC" w:rsidRDefault="0097466D" w:rsidP="007264AC">
      <w:pPr>
        <w:pStyle w:val="ConsPlusNonformat"/>
        <w:jc w:val="both"/>
      </w:pPr>
      <w:r w:rsidRPr="007264AC">
        <w:t>банковский счет:</w:t>
      </w:r>
    </w:p>
    <w:p w:rsidR="0097466D" w:rsidRPr="007264AC" w:rsidRDefault="0097466D" w:rsidP="007264AC">
      <w:pPr>
        <w:pStyle w:val="ConsPlusNonformat"/>
        <w:jc w:val="both"/>
      </w:pPr>
      <w:r w:rsidRPr="007264AC">
        <w:t>___________________________________________________________________________</w:t>
      </w:r>
    </w:p>
    <w:p w:rsidR="0097466D" w:rsidRPr="007264AC" w:rsidRDefault="0097466D" w:rsidP="007264AC">
      <w:pPr>
        <w:pStyle w:val="ConsPlusNonformat"/>
        <w:jc w:val="both"/>
      </w:pPr>
      <w:r w:rsidRPr="007264AC">
        <w:t xml:space="preserve">    (реквизиты специального банковского счета Национального объединения</w:t>
      </w:r>
    </w:p>
    <w:p w:rsidR="0097466D" w:rsidRPr="007264AC" w:rsidRDefault="0097466D" w:rsidP="007264AC">
      <w:pPr>
        <w:pStyle w:val="ConsPlusNonformat"/>
        <w:jc w:val="both"/>
      </w:pPr>
      <w:r w:rsidRPr="007264AC">
        <w:t xml:space="preserve">    саморегулируемых организаций для перевода средств компенсационного</w:t>
      </w:r>
    </w:p>
    <w:p w:rsidR="0097466D" w:rsidRPr="007264AC" w:rsidRDefault="0097466D" w:rsidP="007264AC">
      <w:pPr>
        <w:pStyle w:val="ConsPlusNonformat"/>
        <w:jc w:val="both"/>
      </w:pPr>
      <w:r w:rsidRPr="007264AC">
        <w:t xml:space="preserve">       фонда (компенсационных фондов) саморегулируемой организации)</w:t>
      </w:r>
    </w:p>
    <w:p w:rsidR="0097466D" w:rsidRPr="007264AC" w:rsidRDefault="0097466D" w:rsidP="007264AC">
      <w:pPr>
        <w:pStyle w:val="ConsPlusNonformat"/>
        <w:jc w:val="both"/>
      </w:pPr>
      <w:r w:rsidRPr="007264AC">
        <w:t xml:space="preserve">    К настоящему требованию прилагаются:</w:t>
      </w:r>
    </w:p>
    <w:p w:rsidR="0097466D" w:rsidRPr="007264AC" w:rsidRDefault="0097466D" w:rsidP="007264AC">
      <w:pPr>
        <w:pStyle w:val="ConsPlusNonformat"/>
        <w:jc w:val="both"/>
      </w:pPr>
      <w:r w:rsidRPr="007264AC">
        <w:t xml:space="preserve">    а)   копия   уведомления  федерального  органа  исполнительной  власти,</w:t>
      </w:r>
    </w:p>
    <w:p w:rsidR="0097466D" w:rsidRPr="007264AC" w:rsidRDefault="0097466D" w:rsidP="007264AC">
      <w:pPr>
        <w:pStyle w:val="ConsPlusNonformat"/>
        <w:jc w:val="both"/>
      </w:pPr>
      <w:r w:rsidRPr="007264AC">
        <w:t>уполномоченного  на осуществление государственного надзора за деятельностью</w:t>
      </w:r>
    </w:p>
    <w:p w:rsidR="0097466D" w:rsidRPr="007264AC" w:rsidRDefault="0097466D" w:rsidP="007264AC">
      <w:pPr>
        <w:pStyle w:val="ConsPlusNonformat"/>
        <w:jc w:val="both"/>
      </w:pPr>
      <w:r w:rsidRPr="007264AC">
        <w:t>саморегулируемых    организаций    в    области    инженерных    изысканий,</w:t>
      </w:r>
    </w:p>
    <w:p w:rsidR="0097466D" w:rsidRPr="007264AC" w:rsidRDefault="0097466D" w:rsidP="007264AC">
      <w:pPr>
        <w:pStyle w:val="ConsPlusNonformat"/>
        <w:jc w:val="both"/>
      </w:pPr>
      <w:r w:rsidRPr="007264AC">
        <w:t>архитектурно-строительного  проектирования,  строительства,  реконструкции,</w:t>
      </w:r>
    </w:p>
    <w:p w:rsidR="0097466D" w:rsidRPr="007264AC" w:rsidRDefault="0097466D" w:rsidP="007264AC">
      <w:pPr>
        <w:pStyle w:val="ConsPlusNonformat"/>
        <w:jc w:val="both"/>
      </w:pPr>
      <w:r w:rsidRPr="007264AC">
        <w:t>капитального  ремонта  объектов  капитального  строительства, об исключении</w:t>
      </w:r>
    </w:p>
    <w:p w:rsidR="0097466D" w:rsidRPr="007264AC" w:rsidRDefault="0097466D" w:rsidP="007264AC">
      <w:pPr>
        <w:pStyle w:val="ConsPlusNonformat"/>
        <w:jc w:val="both"/>
      </w:pPr>
      <w:r w:rsidRPr="007264AC">
        <w:t>сведений   о   саморегулируемой  организации  из  государственного  реестра</w:t>
      </w:r>
    </w:p>
    <w:p w:rsidR="0097466D" w:rsidRPr="007264AC" w:rsidRDefault="0097466D" w:rsidP="007264AC">
      <w:pPr>
        <w:pStyle w:val="ConsPlusNonformat"/>
        <w:jc w:val="both"/>
      </w:pPr>
      <w:r w:rsidRPr="007264AC">
        <w:t>саморегулируемых   организаций   либо   информация   о  направлении  такого</w:t>
      </w:r>
    </w:p>
    <w:p w:rsidR="0097466D" w:rsidRPr="007264AC" w:rsidRDefault="0097466D" w:rsidP="007264AC">
      <w:pPr>
        <w:pStyle w:val="ConsPlusNonformat"/>
        <w:jc w:val="both"/>
      </w:pPr>
      <w:r w:rsidRPr="007264AC">
        <w:t>уведомления в кредитную организацию в форме электронного документа;</w:t>
      </w:r>
    </w:p>
    <w:p w:rsidR="0097466D" w:rsidRPr="007264AC" w:rsidRDefault="0097466D" w:rsidP="007264AC">
      <w:pPr>
        <w:pStyle w:val="ConsPlusNonformat"/>
        <w:jc w:val="both"/>
      </w:pPr>
      <w:r w:rsidRPr="007264AC">
        <w:t xml:space="preserve">    б)  карточка  с  образцами  подписей  и  оттиска  печати  Национального</w:t>
      </w:r>
    </w:p>
    <w:p w:rsidR="0097466D" w:rsidRPr="007264AC" w:rsidRDefault="0097466D" w:rsidP="007264AC">
      <w:pPr>
        <w:pStyle w:val="ConsPlusNonformat"/>
        <w:jc w:val="both"/>
      </w:pPr>
      <w:r w:rsidRPr="007264AC">
        <w:t>объединения   саморегулируемых   организаций,  заверенная  в  установленном</w:t>
      </w:r>
    </w:p>
    <w:p w:rsidR="0097466D" w:rsidRPr="007264AC" w:rsidRDefault="0097466D" w:rsidP="007264AC">
      <w:pPr>
        <w:pStyle w:val="ConsPlusNonformat"/>
        <w:jc w:val="both"/>
      </w:pPr>
      <w:r w:rsidRPr="007264AC">
        <w:t>порядке;</w:t>
      </w:r>
    </w:p>
    <w:p w:rsidR="0097466D" w:rsidRPr="007264AC" w:rsidRDefault="0097466D" w:rsidP="007264AC">
      <w:pPr>
        <w:pStyle w:val="ConsPlusNonformat"/>
        <w:jc w:val="both"/>
      </w:pPr>
      <w:r w:rsidRPr="007264AC">
        <w:t xml:space="preserve">    в) копия устава Национального объединения саморегулируемых организаций;</w:t>
      </w:r>
    </w:p>
    <w:p w:rsidR="0097466D" w:rsidRPr="007264AC" w:rsidRDefault="0097466D" w:rsidP="007264AC">
      <w:pPr>
        <w:pStyle w:val="ConsPlusNonformat"/>
        <w:jc w:val="both"/>
      </w:pPr>
      <w:r w:rsidRPr="007264AC">
        <w:t xml:space="preserve">    г) ___________________________________________________________________.</w:t>
      </w:r>
    </w:p>
    <w:p w:rsidR="0097466D" w:rsidRPr="007264AC" w:rsidRDefault="0097466D" w:rsidP="007264AC">
      <w:pPr>
        <w:pStyle w:val="ConsPlusNonformat"/>
        <w:jc w:val="both"/>
      </w:pPr>
      <w:r w:rsidRPr="007264AC">
        <w:t xml:space="preserve">              (документы, подтверждающие полномочия лиц, подписавших</w:t>
      </w:r>
    </w:p>
    <w:p w:rsidR="0097466D" w:rsidRPr="007264AC" w:rsidRDefault="0097466D" w:rsidP="007264AC">
      <w:pPr>
        <w:pStyle w:val="ConsPlusNonformat"/>
        <w:jc w:val="both"/>
      </w:pPr>
      <w:r w:rsidRPr="007264AC">
        <w:t xml:space="preserve">                              настоящее требование)</w:t>
      </w:r>
    </w:p>
    <w:p w:rsidR="0097466D" w:rsidRPr="007264AC" w:rsidRDefault="0097466D" w:rsidP="007264AC">
      <w:pPr>
        <w:pStyle w:val="ConsPlusNonformat"/>
        <w:jc w:val="both"/>
      </w:pPr>
      <w:r w:rsidRPr="007264AC">
        <w:t>Достоверность  и  полноту  сведений,  указанных  в настоящем требовании и в</w:t>
      </w:r>
    </w:p>
    <w:p w:rsidR="0097466D" w:rsidRPr="007264AC" w:rsidRDefault="0097466D" w:rsidP="007264AC">
      <w:pPr>
        <w:pStyle w:val="ConsPlusNonformat"/>
        <w:jc w:val="both"/>
      </w:pPr>
      <w:r w:rsidRPr="007264AC">
        <w:t>прилагаемых документах, подтверждаю.</w:t>
      </w:r>
    </w:p>
    <w:p w:rsidR="0097466D" w:rsidRPr="007264AC" w:rsidRDefault="0097466D" w:rsidP="007264AC">
      <w:pPr>
        <w:pStyle w:val="ConsPlusNonformat"/>
        <w:jc w:val="both"/>
      </w:pPr>
      <w:r w:rsidRPr="007264AC">
        <w:t>___________________________  _____________  _______________________________</w:t>
      </w:r>
    </w:p>
    <w:p w:rsidR="0097466D" w:rsidRPr="007264AC" w:rsidRDefault="0097466D" w:rsidP="007264AC">
      <w:pPr>
        <w:pStyle w:val="ConsPlusNonformat"/>
        <w:jc w:val="both"/>
      </w:pPr>
      <w:r w:rsidRPr="007264AC">
        <w:t xml:space="preserve">        (должность)            (подпись)         (расшифровка подписи)</w:t>
      </w:r>
    </w:p>
    <w:p w:rsidR="0097466D" w:rsidRPr="007264AC" w:rsidRDefault="0097466D" w:rsidP="007264AC">
      <w:pPr>
        <w:pStyle w:val="ConsPlusNonformat"/>
        <w:jc w:val="both"/>
      </w:pPr>
      <w:r w:rsidRPr="007264AC">
        <w:t>М.П.</w:t>
      </w:r>
    </w:p>
    <w:p w:rsidR="0097466D" w:rsidRPr="007264AC" w:rsidRDefault="0097466D" w:rsidP="007264AC">
      <w:pPr>
        <w:pStyle w:val="ConsPlusNonformat"/>
        <w:jc w:val="both"/>
      </w:pPr>
      <w:r w:rsidRPr="007264AC">
        <w:t xml:space="preserve">                                                         __________________</w:t>
      </w:r>
    </w:p>
    <w:p w:rsidR="0097466D" w:rsidRPr="007264AC" w:rsidRDefault="0097466D" w:rsidP="007264AC">
      <w:pPr>
        <w:pStyle w:val="ConsPlusNonformat"/>
        <w:jc w:val="both"/>
      </w:pPr>
      <w:r w:rsidRPr="007264AC">
        <w:t xml:space="preserve">                                                               (дата)</w:t>
      </w:r>
    </w:p>
    <w:p w:rsidR="0097466D" w:rsidRPr="007264AC" w:rsidRDefault="0097466D" w:rsidP="007264AC">
      <w:pPr>
        <w:pStyle w:val="ConsPlusNonformat"/>
        <w:jc w:val="both"/>
      </w:pPr>
      <w:r w:rsidRPr="007264AC">
        <w:t>Телефон ________________________</w:t>
      </w:r>
    </w:p>
    <w:p w:rsidR="0097466D" w:rsidRPr="007264AC" w:rsidRDefault="0097466D" w:rsidP="007264AC">
      <w:pPr>
        <w:pStyle w:val="ConsPlusNonformat"/>
        <w:jc w:val="both"/>
      </w:pPr>
    </w:p>
    <w:p w:rsidR="0097466D" w:rsidRPr="007264AC" w:rsidRDefault="0097466D" w:rsidP="007264AC">
      <w:pPr>
        <w:pStyle w:val="ConsPlusNonformat"/>
        <w:jc w:val="both"/>
      </w:pPr>
      <w:r w:rsidRPr="007264AC">
        <w:t>Отметка кредитной организации</w:t>
      </w:r>
    </w:p>
    <w:p w:rsidR="0097466D" w:rsidRPr="007264AC" w:rsidRDefault="0097466D" w:rsidP="007264AC">
      <w:pPr>
        <w:pStyle w:val="ConsPlusNonformat"/>
        <w:jc w:val="both"/>
      </w:pPr>
      <w:r w:rsidRPr="007264AC">
        <w:t>о получении требования и документов:</w:t>
      </w:r>
    </w:p>
    <w:p w:rsidR="0097466D" w:rsidRPr="007264AC" w:rsidRDefault="0097466D" w:rsidP="007264AC">
      <w:pPr>
        <w:pStyle w:val="ConsPlusNonformat"/>
        <w:jc w:val="both"/>
      </w:pPr>
      <w:r w:rsidRPr="007264AC">
        <w:t>____________________________________________   ____________________________</w:t>
      </w:r>
    </w:p>
    <w:p w:rsidR="0097466D" w:rsidRPr="007264AC" w:rsidRDefault="0097466D" w:rsidP="007264AC">
      <w:pPr>
        <w:pStyle w:val="ConsPlusNonformat"/>
        <w:jc w:val="both"/>
      </w:pPr>
      <w:r w:rsidRPr="007264AC">
        <w:t xml:space="preserve"> (Ф.И.О. и должность получившего требование      (подпись, дата получения)</w:t>
      </w:r>
    </w:p>
    <w:p w:rsidR="0097466D" w:rsidRPr="007264AC" w:rsidRDefault="0097466D" w:rsidP="007264AC">
      <w:pPr>
        <w:pStyle w:val="ConsPlusNonformat"/>
        <w:jc w:val="both"/>
      </w:pPr>
      <w:r w:rsidRPr="007264AC">
        <w:t xml:space="preserve">         уполномоченного сотрудника</w:t>
      </w:r>
    </w:p>
    <w:p w:rsidR="0097466D" w:rsidRPr="007264AC" w:rsidRDefault="0097466D" w:rsidP="007264AC">
      <w:pPr>
        <w:pStyle w:val="ConsPlusNonformat"/>
        <w:jc w:val="both"/>
      </w:pPr>
      <w:r w:rsidRPr="007264AC">
        <w:t xml:space="preserve">           кредитной организации)</w:t>
      </w:r>
    </w:p>
    <w:sectPr w:rsidR="0097466D" w:rsidRPr="007264A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66D" w:rsidRDefault="0097466D">
      <w:r>
        <w:separator/>
      </w:r>
    </w:p>
  </w:endnote>
  <w:endnote w:type="continuationSeparator" w:id="0">
    <w:p w:rsidR="0097466D" w:rsidRDefault="009746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6D" w:rsidRDefault="0097466D" w:rsidP="00DF5729">
    <w:pPr>
      <w:jc w:val="center"/>
      <w:rPr>
        <w:sz w:val="2"/>
        <w:szCs w:val="2"/>
      </w:rPr>
    </w:pPr>
  </w:p>
  <w:p w:rsidR="0097466D" w:rsidRDefault="0097466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66D" w:rsidRDefault="0097466D">
      <w:r>
        <w:separator/>
      </w:r>
    </w:p>
  </w:footnote>
  <w:footnote w:type="continuationSeparator" w:id="0">
    <w:p w:rsidR="0097466D" w:rsidRDefault="009746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6D" w:rsidRDefault="0097466D" w:rsidP="00DF5729">
    <w:pPr>
      <w:jc w:val="center"/>
      <w:rPr>
        <w:sz w:val="2"/>
        <w:szCs w:val="2"/>
      </w:rPr>
    </w:pPr>
  </w:p>
  <w:p w:rsidR="0097466D" w:rsidRDefault="0097466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7466D" w:rsidRPr="002A36C4" w:rsidRDefault="0097466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7466D" w:rsidRPr="002A36C4" w:rsidRDefault="0097466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7466D" w:rsidRDefault="0097466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264AC"/>
    <w:rsid w:val="008A40F2"/>
    <w:rsid w:val="0097466D"/>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172E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172E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172E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79475270">
      <w:marLeft w:val="0"/>
      <w:marRight w:val="0"/>
      <w:marTop w:val="0"/>
      <w:marBottom w:val="0"/>
      <w:divBdr>
        <w:top w:val="none" w:sz="0" w:space="0" w:color="auto"/>
        <w:left w:val="none" w:sz="0" w:space="0" w:color="auto"/>
        <w:bottom w:val="none" w:sz="0" w:space="0" w:color="auto"/>
        <w:right w:val="none" w:sz="0" w:space="0" w:color="auto"/>
      </w:divBdr>
    </w:div>
    <w:div w:id="379475271">
      <w:marLeft w:val="0"/>
      <w:marRight w:val="0"/>
      <w:marTop w:val="0"/>
      <w:marBottom w:val="0"/>
      <w:divBdr>
        <w:top w:val="none" w:sz="0" w:space="0" w:color="auto"/>
        <w:left w:val="none" w:sz="0" w:space="0" w:color="auto"/>
        <w:bottom w:val="none" w:sz="0" w:space="0" w:color="auto"/>
        <w:right w:val="none" w:sz="0" w:space="0" w:color="auto"/>
      </w:divBdr>
    </w:div>
    <w:div w:id="379475272">
      <w:marLeft w:val="0"/>
      <w:marRight w:val="0"/>
      <w:marTop w:val="0"/>
      <w:marBottom w:val="0"/>
      <w:divBdr>
        <w:top w:val="none" w:sz="0" w:space="0" w:color="auto"/>
        <w:left w:val="none" w:sz="0" w:space="0" w:color="auto"/>
        <w:bottom w:val="none" w:sz="0" w:space="0" w:color="auto"/>
        <w:right w:val="none" w:sz="0" w:space="0" w:color="auto"/>
      </w:divBdr>
    </w:div>
    <w:div w:id="379475273">
      <w:marLeft w:val="0"/>
      <w:marRight w:val="0"/>
      <w:marTop w:val="0"/>
      <w:marBottom w:val="0"/>
      <w:divBdr>
        <w:top w:val="none" w:sz="0" w:space="0" w:color="auto"/>
        <w:left w:val="none" w:sz="0" w:space="0" w:color="auto"/>
        <w:bottom w:val="none" w:sz="0" w:space="0" w:color="auto"/>
        <w:right w:val="none" w:sz="0" w:space="0" w:color="auto"/>
      </w:divBdr>
    </w:div>
    <w:div w:id="379475274">
      <w:marLeft w:val="0"/>
      <w:marRight w:val="0"/>
      <w:marTop w:val="0"/>
      <w:marBottom w:val="0"/>
      <w:divBdr>
        <w:top w:val="none" w:sz="0" w:space="0" w:color="auto"/>
        <w:left w:val="none" w:sz="0" w:space="0" w:color="auto"/>
        <w:bottom w:val="none" w:sz="0" w:space="0" w:color="auto"/>
        <w:right w:val="none" w:sz="0" w:space="0" w:color="auto"/>
      </w:divBdr>
    </w:div>
    <w:div w:id="3794752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2340</Words>
  <Characters>13342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2017-01-31T20:59:00Z</dcterms:created>
  <dcterms:modified xsi:type="dcterms:W3CDTF">2017-01-31T20:59:00Z</dcterms:modified>
</cp:coreProperties>
</file>