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1C81" w:rsidRPr="00844563" w:rsidRDefault="00421C81" w:rsidP="0016137A">
      <w:pPr>
        <w:pStyle w:val="ConsPlusNormal"/>
        <w:outlineLvl w:val="0"/>
        <w:rPr>
          <w:sz w:val="22"/>
          <w:szCs w:val="22"/>
        </w:rPr>
      </w:pPr>
      <w:r w:rsidRPr="00844563">
        <w:rPr>
          <w:sz w:val="22"/>
          <w:szCs w:val="22"/>
        </w:rPr>
        <w:t xml:space="preserve">Зарегистрировано в Минюсте России 27 января </w:t>
      </w:r>
      <w:smartTag w:uri="urn:schemas-microsoft-com:office:smarttags" w:element="metricconverter">
        <w:smartTagPr>
          <w:attr w:name="ProductID" w:val="2017 г"/>
        </w:smartTagPr>
        <w:r w:rsidRPr="00844563">
          <w:rPr>
            <w:sz w:val="22"/>
            <w:szCs w:val="22"/>
          </w:rPr>
          <w:t>2017 г</w:t>
        </w:r>
      </w:smartTag>
      <w:r w:rsidRPr="00844563">
        <w:rPr>
          <w:sz w:val="22"/>
          <w:szCs w:val="22"/>
        </w:rPr>
        <w:t>. N 45460</w:t>
      </w:r>
    </w:p>
    <w:p w:rsidR="00421C81" w:rsidRPr="00844563" w:rsidRDefault="00421C81" w:rsidP="0016137A">
      <w:pPr>
        <w:pStyle w:val="ConsPlusNormal"/>
        <w:outlineLvl w:val="0"/>
        <w:rPr>
          <w:sz w:val="22"/>
          <w:szCs w:val="22"/>
        </w:rPr>
      </w:pPr>
    </w:p>
    <w:p w:rsidR="00421C81" w:rsidRPr="00844563" w:rsidRDefault="00421C81" w:rsidP="0016137A">
      <w:pPr>
        <w:pStyle w:val="ConsPlusTitle"/>
        <w:jc w:val="center"/>
        <w:rPr>
          <w:sz w:val="22"/>
          <w:szCs w:val="22"/>
        </w:rPr>
      </w:pPr>
      <w:r w:rsidRPr="00844563">
        <w:rPr>
          <w:sz w:val="22"/>
          <w:szCs w:val="22"/>
        </w:rPr>
        <w:t>МИНИСТЕРСТВО ТРУДА И СОЦИАЛЬНОЙ ЗАЩИТЫ РОССИЙСКОЙ ФЕДЕРАЦИИ</w:t>
      </w:r>
    </w:p>
    <w:p w:rsidR="00421C81" w:rsidRPr="00844563" w:rsidRDefault="00421C81" w:rsidP="0016137A">
      <w:pPr>
        <w:pStyle w:val="ConsPlusTitle"/>
        <w:jc w:val="center"/>
        <w:rPr>
          <w:sz w:val="22"/>
          <w:szCs w:val="22"/>
        </w:rPr>
      </w:pPr>
      <w:r w:rsidRPr="00844563">
        <w:rPr>
          <w:sz w:val="22"/>
          <w:szCs w:val="22"/>
        </w:rPr>
        <w:t>N 850н</w:t>
      </w:r>
    </w:p>
    <w:p w:rsidR="00421C81" w:rsidRPr="00844563" w:rsidRDefault="00421C81" w:rsidP="0016137A">
      <w:pPr>
        <w:pStyle w:val="ConsPlusTitle"/>
        <w:jc w:val="center"/>
        <w:rPr>
          <w:sz w:val="22"/>
          <w:szCs w:val="22"/>
        </w:rPr>
      </w:pPr>
    </w:p>
    <w:p w:rsidR="00421C81" w:rsidRPr="00844563" w:rsidRDefault="00421C81" w:rsidP="0016137A">
      <w:pPr>
        <w:pStyle w:val="ConsPlusTitle"/>
        <w:jc w:val="center"/>
        <w:rPr>
          <w:sz w:val="22"/>
          <w:szCs w:val="22"/>
        </w:rPr>
      </w:pPr>
      <w:r w:rsidRPr="00844563">
        <w:rPr>
          <w:sz w:val="22"/>
          <w:szCs w:val="22"/>
        </w:rPr>
        <w:t>МИНИСТЕРСТВО ЗДРАВООХРАНЕНИЯ РОССИЙСКОЙ ФЕДЕРАЦИИ</w:t>
      </w:r>
    </w:p>
    <w:p w:rsidR="00421C81" w:rsidRPr="00844563" w:rsidRDefault="00421C81" w:rsidP="0016137A">
      <w:pPr>
        <w:pStyle w:val="ConsPlusTitle"/>
        <w:jc w:val="center"/>
        <w:rPr>
          <w:sz w:val="22"/>
          <w:szCs w:val="22"/>
        </w:rPr>
      </w:pPr>
      <w:r w:rsidRPr="00844563">
        <w:rPr>
          <w:sz w:val="22"/>
          <w:szCs w:val="22"/>
        </w:rPr>
        <w:t>N 1022н</w:t>
      </w:r>
    </w:p>
    <w:p w:rsidR="00421C81" w:rsidRPr="00844563" w:rsidRDefault="00421C81" w:rsidP="0016137A">
      <w:pPr>
        <w:pStyle w:val="ConsPlusTitle"/>
        <w:jc w:val="center"/>
        <w:rPr>
          <w:sz w:val="22"/>
          <w:szCs w:val="22"/>
        </w:rPr>
      </w:pPr>
    </w:p>
    <w:p w:rsidR="00421C81" w:rsidRPr="00844563" w:rsidRDefault="00421C81" w:rsidP="0016137A">
      <w:pPr>
        <w:pStyle w:val="ConsPlusTitle"/>
        <w:jc w:val="center"/>
        <w:rPr>
          <w:sz w:val="22"/>
          <w:szCs w:val="22"/>
        </w:rPr>
      </w:pPr>
      <w:r w:rsidRPr="00844563">
        <w:rPr>
          <w:sz w:val="22"/>
          <w:szCs w:val="22"/>
        </w:rPr>
        <w:t>ПРИКАЗ</w:t>
      </w:r>
    </w:p>
    <w:p w:rsidR="00421C81" w:rsidRPr="00844563" w:rsidRDefault="00421C81" w:rsidP="0016137A">
      <w:pPr>
        <w:pStyle w:val="ConsPlusTitle"/>
        <w:jc w:val="center"/>
        <w:rPr>
          <w:sz w:val="22"/>
          <w:szCs w:val="22"/>
        </w:rPr>
      </w:pPr>
      <w:r w:rsidRPr="00844563">
        <w:rPr>
          <w:sz w:val="22"/>
          <w:szCs w:val="22"/>
        </w:rPr>
        <w:t>от 29 декабря 2016 года</w:t>
      </w:r>
    </w:p>
    <w:p w:rsidR="00421C81" w:rsidRPr="00844563" w:rsidRDefault="00421C81" w:rsidP="0016137A">
      <w:pPr>
        <w:pStyle w:val="ConsPlusTitle"/>
        <w:jc w:val="center"/>
        <w:rPr>
          <w:sz w:val="22"/>
          <w:szCs w:val="22"/>
        </w:rPr>
      </w:pPr>
    </w:p>
    <w:p w:rsidR="00421C81" w:rsidRPr="00844563" w:rsidRDefault="00421C81" w:rsidP="0016137A">
      <w:pPr>
        <w:pStyle w:val="ConsPlusTitle"/>
        <w:jc w:val="center"/>
        <w:rPr>
          <w:sz w:val="22"/>
          <w:szCs w:val="22"/>
        </w:rPr>
      </w:pPr>
      <w:r w:rsidRPr="00844563">
        <w:rPr>
          <w:sz w:val="22"/>
          <w:szCs w:val="22"/>
        </w:rPr>
        <w:t>ОБ УТВЕРЖДЕНИИ ПЕРЕЧНЯ</w:t>
      </w:r>
    </w:p>
    <w:p w:rsidR="00421C81" w:rsidRPr="00844563" w:rsidRDefault="00421C81" w:rsidP="0016137A">
      <w:pPr>
        <w:pStyle w:val="ConsPlusTitle"/>
        <w:jc w:val="center"/>
        <w:rPr>
          <w:sz w:val="22"/>
          <w:szCs w:val="22"/>
        </w:rPr>
      </w:pPr>
      <w:r w:rsidRPr="00844563">
        <w:rPr>
          <w:sz w:val="22"/>
          <w:szCs w:val="22"/>
        </w:rPr>
        <w:t>РАБОТ, ВЫПОЛНЯЕМЫХ РАБОТНИКАМИ МЕТРОПОЛИТЕНА,</w:t>
      </w:r>
    </w:p>
    <w:p w:rsidR="00421C81" w:rsidRPr="00844563" w:rsidRDefault="00421C81" w:rsidP="0016137A">
      <w:pPr>
        <w:pStyle w:val="ConsPlusTitle"/>
        <w:jc w:val="center"/>
        <w:rPr>
          <w:sz w:val="22"/>
          <w:szCs w:val="22"/>
        </w:rPr>
      </w:pPr>
      <w:r w:rsidRPr="00844563">
        <w:rPr>
          <w:sz w:val="22"/>
          <w:szCs w:val="22"/>
        </w:rPr>
        <w:t>НЕПОСРЕДСТВЕННО СВЯЗАННЫХ С ОБЕСПЕЧЕНИЕМ БЕЗОПАСНОСТИ</w:t>
      </w:r>
    </w:p>
    <w:p w:rsidR="00421C81" w:rsidRPr="00844563" w:rsidRDefault="00421C81" w:rsidP="0016137A">
      <w:pPr>
        <w:pStyle w:val="ConsPlusTitle"/>
        <w:jc w:val="center"/>
        <w:rPr>
          <w:sz w:val="22"/>
          <w:szCs w:val="22"/>
        </w:rPr>
      </w:pPr>
      <w:r w:rsidRPr="00844563">
        <w:rPr>
          <w:sz w:val="22"/>
          <w:szCs w:val="22"/>
        </w:rPr>
        <w:t>ДВИЖЕНИЯ ЭЛЕКТРОПОЕЗДОВ И БЕЗОПАСНОСТИ ПЕРЕВОЗКИ</w:t>
      </w:r>
    </w:p>
    <w:p w:rsidR="00421C81" w:rsidRPr="00844563" w:rsidRDefault="00421C81" w:rsidP="0016137A">
      <w:pPr>
        <w:pStyle w:val="ConsPlusTitle"/>
        <w:jc w:val="center"/>
        <w:rPr>
          <w:sz w:val="22"/>
          <w:szCs w:val="22"/>
        </w:rPr>
      </w:pPr>
      <w:r w:rsidRPr="00844563">
        <w:rPr>
          <w:sz w:val="22"/>
          <w:szCs w:val="22"/>
        </w:rPr>
        <w:t>ПАССАЖИРОВ, ПРИ ВЫПОЛНЕНИИ КОТОРЫХ ПРОВОДЯТСЯ ОБЯЗАТЕЛЬНЫЕ</w:t>
      </w:r>
    </w:p>
    <w:p w:rsidR="00421C81" w:rsidRPr="00844563" w:rsidRDefault="00421C81" w:rsidP="0016137A">
      <w:pPr>
        <w:pStyle w:val="ConsPlusTitle"/>
        <w:jc w:val="center"/>
        <w:rPr>
          <w:sz w:val="22"/>
          <w:szCs w:val="22"/>
        </w:rPr>
      </w:pPr>
      <w:r w:rsidRPr="00844563">
        <w:rPr>
          <w:sz w:val="22"/>
          <w:szCs w:val="22"/>
        </w:rPr>
        <w:t>ПРЕДВАРИТЕЛЬНЫЕ (ПРИ ПОСТУПЛЕНИИ НА РАБОТУ)</w:t>
      </w:r>
    </w:p>
    <w:p w:rsidR="00421C81" w:rsidRPr="00844563" w:rsidRDefault="00421C81" w:rsidP="0016137A">
      <w:pPr>
        <w:pStyle w:val="ConsPlusTitle"/>
        <w:jc w:val="center"/>
        <w:rPr>
          <w:sz w:val="22"/>
          <w:szCs w:val="22"/>
        </w:rPr>
      </w:pPr>
      <w:r w:rsidRPr="00844563">
        <w:rPr>
          <w:sz w:val="22"/>
          <w:szCs w:val="22"/>
        </w:rPr>
        <w:t>И ПЕРИОДИЧЕСКИЕ МЕДИЦИНСКИЕ ОСМОТРЫ</w:t>
      </w:r>
    </w:p>
    <w:p w:rsidR="00421C81" w:rsidRPr="00844563" w:rsidRDefault="00421C81" w:rsidP="0016137A">
      <w:pPr>
        <w:pStyle w:val="ConsPlusNormal"/>
        <w:jc w:val="both"/>
        <w:rPr>
          <w:sz w:val="22"/>
          <w:szCs w:val="22"/>
        </w:rPr>
      </w:pPr>
    </w:p>
    <w:p w:rsidR="00421C81" w:rsidRPr="00844563" w:rsidRDefault="00421C81" w:rsidP="0016137A">
      <w:pPr>
        <w:pStyle w:val="ConsPlusNormal"/>
        <w:spacing w:line="340" w:lineRule="atLeast"/>
        <w:ind w:firstLine="539"/>
        <w:jc w:val="both"/>
        <w:rPr>
          <w:sz w:val="22"/>
          <w:szCs w:val="22"/>
        </w:rPr>
      </w:pPr>
      <w:r w:rsidRPr="00844563">
        <w:rPr>
          <w:sz w:val="22"/>
          <w:szCs w:val="22"/>
        </w:rPr>
        <w:t xml:space="preserve">В соответствии с подпунктом 5.2.101 Положения о Министерстве труда и социальной защиты Российской Федерации, утвержденного постановлением Правительства Российской Федерации от 19 июня </w:t>
      </w:r>
      <w:smartTag w:uri="urn:schemas-microsoft-com:office:smarttags" w:element="metricconverter">
        <w:smartTagPr>
          <w:attr w:name="ProductID" w:val="2012 г"/>
        </w:smartTagPr>
        <w:r w:rsidRPr="00844563">
          <w:rPr>
            <w:sz w:val="22"/>
            <w:szCs w:val="22"/>
          </w:rPr>
          <w:t>2012 г</w:t>
        </w:r>
      </w:smartTag>
      <w:r w:rsidRPr="00844563">
        <w:rPr>
          <w:sz w:val="22"/>
          <w:szCs w:val="22"/>
        </w:rPr>
        <w:t xml:space="preserve">. N 610 (Собрание законодательства Российской Федерации, 2012, N 26, ст. 3528), и подпунктом 5.2.56 Положения о Министерстве здравоохранения Российской Федерации, утвержденного постановлением Правительства Российской Федерации от 19 июня </w:t>
      </w:r>
      <w:smartTag w:uri="urn:schemas-microsoft-com:office:smarttags" w:element="metricconverter">
        <w:smartTagPr>
          <w:attr w:name="ProductID" w:val="2012 г"/>
        </w:smartTagPr>
        <w:r w:rsidRPr="00844563">
          <w:rPr>
            <w:sz w:val="22"/>
            <w:szCs w:val="22"/>
          </w:rPr>
          <w:t>2012 г</w:t>
        </w:r>
      </w:smartTag>
      <w:r w:rsidRPr="00844563">
        <w:rPr>
          <w:sz w:val="22"/>
          <w:szCs w:val="22"/>
        </w:rPr>
        <w:t>. N 608 (Собрание законодательства Российской Федерации, 2012, N 26, ст. 3526), приказываем:</w:t>
      </w:r>
    </w:p>
    <w:p w:rsidR="00421C81" w:rsidRPr="00844563" w:rsidRDefault="00421C81" w:rsidP="0016137A">
      <w:pPr>
        <w:pStyle w:val="ConsPlusNormal"/>
        <w:spacing w:line="340" w:lineRule="atLeast"/>
        <w:ind w:firstLine="539"/>
        <w:jc w:val="both"/>
        <w:rPr>
          <w:sz w:val="22"/>
          <w:szCs w:val="22"/>
        </w:rPr>
      </w:pPr>
      <w:r w:rsidRPr="00844563">
        <w:rPr>
          <w:sz w:val="22"/>
          <w:szCs w:val="22"/>
        </w:rPr>
        <w:t xml:space="preserve">Утвердить </w:t>
      </w:r>
      <w:hyperlink w:anchor="Par45" w:tooltip="ПЕРЕЧЕНЬ" w:history="1">
        <w:r w:rsidRPr="00844563">
          <w:rPr>
            <w:sz w:val="22"/>
            <w:szCs w:val="22"/>
          </w:rPr>
          <w:t>перечень</w:t>
        </w:r>
      </w:hyperlink>
      <w:r w:rsidRPr="00844563">
        <w:rPr>
          <w:sz w:val="22"/>
          <w:szCs w:val="22"/>
        </w:rPr>
        <w:t xml:space="preserve"> работ, выполняемых работниками метрополитена, непосредственно связанных с обеспечением безопасности движения электропоездов и безопасности перевозки пассажиров, при выполнении которых проводятся обязательные предварительные (при поступлении на работу) и периодические медицинские осмотры, согласно приложению.</w:t>
      </w:r>
    </w:p>
    <w:p w:rsidR="00421C81" w:rsidRPr="00844563" w:rsidRDefault="00421C81" w:rsidP="0016137A">
      <w:pPr>
        <w:pStyle w:val="ConsPlusNormal"/>
        <w:jc w:val="both"/>
        <w:rPr>
          <w:sz w:val="22"/>
          <w:szCs w:val="22"/>
        </w:rPr>
      </w:pPr>
    </w:p>
    <w:p w:rsidR="00421C81" w:rsidRPr="00844563" w:rsidRDefault="00421C81" w:rsidP="0016137A">
      <w:pPr>
        <w:pStyle w:val="ConsPlusNormal"/>
        <w:jc w:val="right"/>
        <w:rPr>
          <w:sz w:val="22"/>
          <w:szCs w:val="22"/>
        </w:rPr>
      </w:pPr>
      <w:r w:rsidRPr="00844563">
        <w:rPr>
          <w:sz w:val="22"/>
          <w:szCs w:val="22"/>
        </w:rPr>
        <w:t>Министр</w:t>
      </w:r>
    </w:p>
    <w:p w:rsidR="00421C81" w:rsidRPr="00844563" w:rsidRDefault="00421C81" w:rsidP="0016137A">
      <w:pPr>
        <w:pStyle w:val="ConsPlusNormal"/>
        <w:jc w:val="right"/>
        <w:rPr>
          <w:sz w:val="22"/>
          <w:szCs w:val="22"/>
        </w:rPr>
      </w:pPr>
      <w:r w:rsidRPr="00844563">
        <w:rPr>
          <w:sz w:val="22"/>
          <w:szCs w:val="22"/>
        </w:rPr>
        <w:t>труда и социальной защиты</w:t>
      </w:r>
    </w:p>
    <w:p w:rsidR="00421C81" w:rsidRPr="00844563" w:rsidRDefault="00421C81" w:rsidP="0016137A">
      <w:pPr>
        <w:pStyle w:val="ConsPlusNormal"/>
        <w:jc w:val="right"/>
        <w:rPr>
          <w:sz w:val="22"/>
          <w:szCs w:val="22"/>
        </w:rPr>
      </w:pPr>
      <w:r w:rsidRPr="00844563">
        <w:rPr>
          <w:sz w:val="22"/>
          <w:szCs w:val="22"/>
        </w:rPr>
        <w:t>Российской Федерации</w:t>
      </w:r>
    </w:p>
    <w:p w:rsidR="00421C81" w:rsidRPr="00844563" w:rsidRDefault="00421C81" w:rsidP="0016137A">
      <w:pPr>
        <w:pStyle w:val="ConsPlusNormal"/>
        <w:jc w:val="right"/>
        <w:rPr>
          <w:sz w:val="22"/>
          <w:szCs w:val="22"/>
        </w:rPr>
      </w:pPr>
      <w:r w:rsidRPr="00844563">
        <w:rPr>
          <w:sz w:val="22"/>
          <w:szCs w:val="22"/>
        </w:rPr>
        <w:t>М.А.ТОПИЛИН</w:t>
      </w:r>
    </w:p>
    <w:p w:rsidR="00421C81" w:rsidRPr="00844563" w:rsidRDefault="00421C81" w:rsidP="0016137A">
      <w:pPr>
        <w:pStyle w:val="ConsPlusNormal"/>
        <w:jc w:val="both"/>
        <w:rPr>
          <w:sz w:val="22"/>
          <w:szCs w:val="22"/>
        </w:rPr>
      </w:pPr>
    </w:p>
    <w:p w:rsidR="00421C81" w:rsidRPr="00844563" w:rsidRDefault="00421C81" w:rsidP="0016137A">
      <w:pPr>
        <w:pStyle w:val="ConsPlusNormal"/>
        <w:jc w:val="right"/>
        <w:rPr>
          <w:sz w:val="22"/>
          <w:szCs w:val="22"/>
        </w:rPr>
      </w:pPr>
      <w:r w:rsidRPr="00844563">
        <w:rPr>
          <w:sz w:val="22"/>
          <w:szCs w:val="22"/>
        </w:rPr>
        <w:t>Министр здравоохранения</w:t>
      </w:r>
    </w:p>
    <w:p w:rsidR="00421C81" w:rsidRPr="00844563" w:rsidRDefault="00421C81" w:rsidP="0016137A">
      <w:pPr>
        <w:pStyle w:val="ConsPlusNormal"/>
        <w:jc w:val="right"/>
        <w:rPr>
          <w:sz w:val="22"/>
          <w:szCs w:val="22"/>
        </w:rPr>
      </w:pPr>
      <w:r w:rsidRPr="00844563">
        <w:rPr>
          <w:sz w:val="22"/>
          <w:szCs w:val="22"/>
        </w:rPr>
        <w:t>Российской Федерации</w:t>
      </w:r>
    </w:p>
    <w:p w:rsidR="00421C81" w:rsidRPr="00844563" w:rsidRDefault="00421C81" w:rsidP="0016137A">
      <w:pPr>
        <w:pStyle w:val="ConsPlusNormal"/>
        <w:jc w:val="right"/>
        <w:rPr>
          <w:sz w:val="22"/>
          <w:szCs w:val="22"/>
        </w:rPr>
      </w:pPr>
      <w:r w:rsidRPr="00844563">
        <w:rPr>
          <w:sz w:val="22"/>
          <w:szCs w:val="22"/>
        </w:rPr>
        <w:t>В.И.СКВОРЦОВА</w:t>
      </w:r>
    </w:p>
    <w:p w:rsidR="00421C81" w:rsidRDefault="00421C81" w:rsidP="0016137A">
      <w:pPr>
        <w:pStyle w:val="ConsPlusNormal"/>
        <w:jc w:val="both"/>
        <w:rPr>
          <w:sz w:val="22"/>
          <w:szCs w:val="22"/>
        </w:rPr>
      </w:pPr>
    </w:p>
    <w:p w:rsidR="00421C81" w:rsidRDefault="00421C81" w:rsidP="0016137A">
      <w:pPr>
        <w:pStyle w:val="ConsPlusNormal"/>
        <w:jc w:val="both"/>
        <w:rPr>
          <w:sz w:val="22"/>
          <w:szCs w:val="22"/>
        </w:rPr>
      </w:pPr>
    </w:p>
    <w:p w:rsidR="00421C81" w:rsidRDefault="00421C81" w:rsidP="0016137A">
      <w:pPr>
        <w:pStyle w:val="ConsPlusNormal"/>
        <w:jc w:val="both"/>
        <w:rPr>
          <w:sz w:val="22"/>
          <w:szCs w:val="22"/>
        </w:rPr>
      </w:pPr>
    </w:p>
    <w:p w:rsidR="00421C81" w:rsidRDefault="00421C81" w:rsidP="0016137A">
      <w:pPr>
        <w:pStyle w:val="ConsPlusNormal"/>
        <w:jc w:val="both"/>
        <w:rPr>
          <w:sz w:val="22"/>
          <w:szCs w:val="22"/>
        </w:rPr>
      </w:pPr>
    </w:p>
    <w:p w:rsidR="00421C81" w:rsidRDefault="00421C81" w:rsidP="0016137A">
      <w:pPr>
        <w:pStyle w:val="ConsPlusNormal"/>
        <w:jc w:val="both"/>
        <w:rPr>
          <w:sz w:val="22"/>
          <w:szCs w:val="22"/>
        </w:rPr>
      </w:pPr>
    </w:p>
    <w:p w:rsidR="00421C81" w:rsidRDefault="00421C81" w:rsidP="0016137A">
      <w:pPr>
        <w:pStyle w:val="ConsPlusNormal"/>
        <w:jc w:val="both"/>
        <w:rPr>
          <w:sz w:val="22"/>
          <w:szCs w:val="22"/>
        </w:rPr>
      </w:pPr>
    </w:p>
    <w:p w:rsidR="00421C81" w:rsidRDefault="00421C81" w:rsidP="0016137A">
      <w:pPr>
        <w:pStyle w:val="ConsPlusNormal"/>
        <w:jc w:val="both"/>
        <w:rPr>
          <w:sz w:val="22"/>
          <w:szCs w:val="22"/>
        </w:rPr>
      </w:pPr>
    </w:p>
    <w:p w:rsidR="00421C81" w:rsidRDefault="00421C81" w:rsidP="0016137A">
      <w:pPr>
        <w:pStyle w:val="ConsPlusNormal"/>
        <w:jc w:val="both"/>
        <w:rPr>
          <w:sz w:val="22"/>
          <w:szCs w:val="22"/>
        </w:rPr>
      </w:pPr>
    </w:p>
    <w:p w:rsidR="00421C81" w:rsidRDefault="00421C81" w:rsidP="0016137A">
      <w:pPr>
        <w:pStyle w:val="ConsPlusNormal"/>
        <w:jc w:val="both"/>
        <w:rPr>
          <w:sz w:val="22"/>
          <w:szCs w:val="22"/>
        </w:rPr>
      </w:pPr>
    </w:p>
    <w:p w:rsidR="00421C81" w:rsidRDefault="00421C81" w:rsidP="0016137A">
      <w:pPr>
        <w:pStyle w:val="ConsPlusNormal"/>
        <w:jc w:val="both"/>
        <w:rPr>
          <w:sz w:val="22"/>
          <w:szCs w:val="22"/>
        </w:rPr>
      </w:pPr>
    </w:p>
    <w:p w:rsidR="00421C81" w:rsidRDefault="00421C81" w:rsidP="0016137A">
      <w:pPr>
        <w:pStyle w:val="ConsPlusNormal"/>
        <w:jc w:val="both"/>
        <w:rPr>
          <w:sz w:val="22"/>
          <w:szCs w:val="22"/>
        </w:rPr>
      </w:pPr>
    </w:p>
    <w:p w:rsidR="00421C81" w:rsidRDefault="00421C81" w:rsidP="0016137A">
      <w:pPr>
        <w:pStyle w:val="ConsPlusNormal"/>
        <w:jc w:val="both"/>
        <w:rPr>
          <w:sz w:val="22"/>
          <w:szCs w:val="22"/>
        </w:rPr>
      </w:pPr>
    </w:p>
    <w:p w:rsidR="00421C81" w:rsidRPr="00844563" w:rsidRDefault="00421C81" w:rsidP="0016137A">
      <w:pPr>
        <w:pStyle w:val="ConsPlusNormal"/>
        <w:jc w:val="both"/>
        <w:rPr>
          <w:sz w:val="22"/>
          <w:szCs w:val="22"/>
        </w:rPr>
      </w:pPr>
    </w:p>
    <w:p w:rsidR="00421C81" w:rsidRPr="00844563" w:rsidRDefault="00421C81" w:rsidP="0016137A">
      <w:pPr>
        <w:pStyle w:val="ConsPlusNormal"/>
        <w:jc w:val="right"/>
        <w:outlineLvl w:val="0"/>
        <w:rPr>
          <w:sz w:val="22"/>
          <w:szCs w:val="22"/>
        </w:rPr>
      </w:pPr>
      <w:r w:rsidRPr="00844563">
        <w:rPr>
          <w:sz w:val="22"/>
          <w:szCs w:val="22"/>
        </w:rPr>
        <w:t>Приложение</w:t>
      </w:r>
    </w:p>
    <w:p w:rsidR="00421C81" w:rsidRPr="00844563" w:rsidRDefault="00421C81" w:rsidP="0016137A">
      <w:pPr>
        <w:pStyle w:val="ConsPlusNormal"/>
        <w:jc w:val="right"/>
        <w:rPr>
          <w:sz w:val="22"/>
          <w:szCs w:val="22"/>
        </w:rPr>
      </w:pPr>
      <w:r w:rsidRPr="00844563">
        <w:rPr>
          <w:sz w:val="22"/>
          <w:szCs w:val="22"/>
        </w:rPr>
        <w:t>к приказу Министерства труда</w:t>
      </w:r>
    </w:p>
    <w:p w:rsidR="00421C81" w:rsidRPr="00844563" w:rsidRDefault="00421C81" w:rsidP="0016137A">
      <w:pPr>
        <w:pStyle w:val="ConsPlusNormal"/>
        <w:jc w:val="right"/>
        <w:rPr>
          <w:sz w:val="22"/>
          <w:szCs w:val="22"/>
        </w:rPr>
      </w:pPr>
      <w:r w:rsidRPr="00844563">
        <w:rPr>
          <w:sz w:val="22"/>
          <w:szCs w:val="22"/>
        </w:rPr>
        <w:t>и социальной защиты</w:t>
      </w:r>
    </w:p>
    <w:p w:rsidR="00421C81" w:rsidRPr="00844563" w:rsidRDefault="00421C81" w:rsidP="0016137A">
      <w:pPr>
        <w:pStyle w:val="ConsPlusNormal"/>
        <w:jc w:val="right"/>
        <w:rPr>
          <w:sz w:val="22"/>
          <w:szCs w:val="22"/>
        </w:rPr>
      </w:pPr>
      <w:r w:rsidRPr="00844563">
        <w:rPr>
          <w:sz w:val="22"/>
          <w:szCs w:val="22"/>
        </w:rPr>
        <w:t>Российской Федерации</w:t>
      </w:r>
    </w:p>
    <w:p w:rsidR="00421C81" w:rsidRPr="00844563" w:rsidRDefault="00421C81" w:rsidP="0016137A">
      <w:pPr>
        <w:pStyle w:val="ConsPlusNormal"/>
        <w:jc w:val="right"/>
        <w:rPr>
          <w:sz w:val="22"/>
          <w:szCs w:val="22"/>
        </w:rPr>
      </w:pPr>
      <w:r w:rsidRPr="00844563">
        <w:rPr>
          <w:sz w:val="22"/>
          <w:szCs w:val="22"/>
        </w:rPr>
        <w:t>и Министерства здравоохранения</w:t>
      </w:r>
    </w:p>
    <w:p w:rsidR="00421C81" w:rsidRPr="00844563" w:rsidRDefault="00421C81" w:rsidP="0016137A">
      <w:pPr>
        <w:pStyle w:val="ConsPlusNormal"/>
        <w:jc w:val="right"/>
        <w:rPr>
          <w:sz w:val="22"/>
          <w:szCs w:val="22"/>
        </w:rPr>
      </w:pPr>
      <w:r w:rsidRPr="00844563">
        <w:rPr>
          <w:sz w:val="22"/>
          <w:szCs w:val="22"/>
        </w:rPr>
        <w:t>Российской Федерации</w:t>
      </w:r>
    </w:p>
    <w:p w:rsidR="00421C81" w:rsidRPr="00844563" w:rsidRDefault="00421C81" w:rsidP="0016137A">
      <w:pPr>
        <w:pStyle w:val="ConsPlusNormal"/>
        <w:jc w:val="right"/>
        <w:rPr>
          <w:sz w:val="22"/>
          <w:szCs w:val="22"/>
        </w:rPr>
      </w:pPr>
      <w:r w:rsidRPr="00844563">
        <w:rPr>
          <w:sz w:val="22"/>
          <w:szCs w:val="22"/>
        </w:rPr>
        <w:t xml:space="preserve">от 29 декабря </w:t>
      </w:r>
      <w:smartTag w:uri="urn:schemas-microsoft-com:office:smarttags" w:element="metricconverter">
        <w:smartTagPr>
          <w:attr w:name="ProductID" w:val="2016 г"/>
        </w:smartTagPr>
        <w:r w:rsidRPr="00844563">
          <w:rPr>
            <w:sz w:val="22"/>
            <w:szCs w:val="22"/>
          </w:rPr>
          <w:t>2016 г</w:t>
        </w:r>
      </w:smartTag>
      <w:r w:rsidRPr="00844563">
        <w:rPr>
          <w:sz w:val="22"/>
          <w:szCs w:val="22"/>
        </w:rPr>
        <w:t>. N 850н/1022н</w:t>
      </w:r>
    </w:p>
    <w:p w:rsidR="00421C81" w:rsidRPr="00844563" w:rsidRDefault="00421C81" w:rsidP="0016137A">
      <w:pPr>
        <w:pStyle w:val="ConsPlusNormal"/>
        <w:jc w:val="both"/>
        <w:rPr>
          <w:sz w:val="22"/>
          <w:szCs w:val="22"/>
        </w:rPr>
      </w:pPr>
    </w:p>
    <w:p w:rsidR="00421C81" w:rsidRPr="00844563" w:rsidRDefault="00421C81" w:rsidP="0016137A">
      <w:pPr>
        <w:pStyle w:val="ConsPlusTitle"/>
        <w:jc w:val="center"/>
        <w:rPr>
          <w:sz w:val="22"/>
          <w:szCs w:val="22"/>
        </w:rPr>
      </w:pPr>
      <w:bookmarkStart w:id="0" w:name="Par45"/>
      <w:bookmarkEnd w:id="0"/>
      <w:r w:rsidRPr="00844563">
        <w:rPr>
          <w:sz w:val="22"/>
          <w:szCs w:val="22"/>
        </w:rPr>
        <w:t>ПЕРЕЧЕНЬ</w:t>
      </w:r>
    </w:p>
    <w:p w:rsidR="00421C81" w:rsidRPr="00844563" w:rsidRDefault="00421C81" w:rsidP="0016137A">
      <w:pPr>
        <w:pStyle w:val="ConsPlusTitle"/>
        <w:jc w:val="center"/>
        <w:rPr>
          <w:sz w:val="22"/>
          <w:szCs w:val="22"/>
        </w:rPr>
      </w:pPr>
      <w:r w:rsidRPr="00844563">
        <w:rPr>
          <w:sz w:val="22"/>
          <w:szCs w:val="22"/>
        </w:rPr>
        <w:t>РАБОТ, ВЫПОЛНЯЕМЫХ РАБОТНИКАМИ МЕТРОПОЛИТЕНА,</w:t>
      </w:r>
    </w:p>
    <w:p w:rsidR="00421C81" w:rsidRPr="00844563" w:rsidRDefault="00421C81" w:rsidP="0016137A">
      <w:pPr>
        <w:pStyle w:val="ConsPlusTitle"/>
        <w:jc w:val="center"/>
        <w:rPr>
          <w:sz w:val="22"/>
          <w:szCs w:val="22"/>
        </w:rPr>
      </w:pPr>
      <w:r w:rsidRPr="00844563">
        <w:rPr>
          <w:sz w:val="22"/>
          <w:szCs w:val="22"/>
        </w:rPr>
        <w:t>НЕПОСРЕДСТВЕННО СВЯЗАННЫХ С ОБЕСПЕЧЕНИЕМ БЕЗОПАСНОСТИ</w:t>
      </w:r>
    </w:p>
    <w:p w:rsidR="00421C81" w:rsidRPr="00844563" w:rsidRDefault="00421C81" w:rsidP="0016137A">
      <w:pPr>
        <w:pStyle w:val="ConsPlusTitle"/>
        <w:jc w:val="center"/>
        <w:rPr>
          <w:sz w:val="22"/>
          <w:szCs w:val="22"/>
        </w:rPr>
      </w:pPr>
      <w:r w:rsidRPr="00844563">
        <w:rPr>
          <w:sz w:val="22"/>
          <w:szCs w:val="22"/>
        </w:rPr>
        <w:t>ДВИЖЕНИЯ ЭЛЕКТРОПОЕЗДОВ И БЕЗОПАСНОСТИ ПЕРЕВОЗКИ</w:t>
      </w:r>
    </w:p>
    <w:p w:rsidR="00421C81" w:rsidRPr="00844563" w:rsidRDefault="00421C81" w:rsidP="0016137A">
      <w:pPr>
        <w:pStyle w:val="ConsPlusTitle"/>
        <w:jc w:val="center"/>
        <w:rPr>
          <w:sz w:val="22"/>
          <w:szCs w:val="22"/>
        </w:rPr>
      </w:pPr>
      <w:r w:rsidRPr="00844563">
        <w:rPr>
          <w:sz w:val="22"/>
          <w:szCs w:val="22"/>
        </w:rPr>
        <w:t>ПАССАЖИРОВ, ПРИ ВЫПОЛНЕНИИ КОТОРЫХ ПРОВОДЯТСЯ ОБЯЗАТЕЛЬНЫЕ</w:t>
      </w:r>
    </w:p>
    <w:p w:rsidR="00421C81" w:rsidRPr="00844563" w:rsidRDefault="00421C81" w:rsidP="0016137A">
      <w:pPr>
        <w:pStyle w:val="ConsPlusTitle"/>
        <w:jc w:val="center"/>
        <w:rPr>
          <w:sz w:val="22"/>
          <w:szCs w:val="22"/>
        </w:rPr>
      </w:pPr>
      <w:r w:rsidRPr="00844563">
        <w:rPr>
          <w:sz w:val="22"/>
          <w:szCs w:val="22"/>
        </w:rPr>
        <w:t>ПРЕДВАРИТЕЛЬНЫЕ (ПРИ ПОСТУПЛЕНИИ НА РАБОТУ)</w:t>
      </w:r>
    </w:p>
    <w:p w:rsidR="00421C81" w:rsidRPr="00844563" w:rsidRDefault="00421C81" w:rsidP="0016137A">
      <w:pPr>
        <w:pStyle w:val="ConsPlusTitle"/>
        <w:jc w:val="center"/>
        <w:rPr>
          <w:sz w:val="22"/>
          <w:szCs w:val="22"/>
        </w:rPr>
      </w:pPr>
      <w:r w:rsidRPr="00844563">
        <w:rPr>
          <w:sz w:val="22"/>
          <w:szCs w:val="22"/>
        </w:rPr>
        <w:t>И ПЕРИОДИЧЕСКИЕ МЕДИЦИНСКИЕ ОСМОТРЫ</w:t>
      </w:r>
    </w:p>
    <w:p w:rsidR="00421C81" w:rsidRPr="00844563" w:rsidRDefault="00421C81" w:rsidP="0016137A">
      <w:pPr>
        <w:pStyle w:val="ConsPlusNormal"/>
        <w:jc w:val="both"/>
        <w:rPr>
          <w:sz w:val="22"/>
          <w:szCs w:val="22"/>
        </w:rPr>
      </w:pPr>
    </w:p>
    <w:p w:rsidR="00421C81" w:rsidRPr="00844563" w:rsidRDefault="00421C81" w:rsidP="0016137A">
      <w:pPr>
        <w:pStyle w:val="ConsPlusNormal"/>
        <w:jc w:val="center"/>
        <w:outlineLvl w:val="1"/>
        <w:rPr>
          <w:sz w:val="22"/>
          <w:szCs w:val="22"/>
        </w:rPr>
      </w:pPr>
      <w:r w:rsidRPr="00844563">
        <w:rPr>
          <w:sz w:val="22"/>
          <w:szCs w:val="22"/>
        </w:rPr>
        <w:t>I. Работы, выполняемые машинистами, водителями</w:t>
      </w:r>
    </w:p>
    <w:p w:rsidR="00421C81" w:rsidRPr="00844563" w:rsidRDefault="00421C81" w:rsidP="0016137A">
      <w:pPr>
        <w:pStyle w:val="ConsPlusNormal"/>
        <w:jc w:val="center"/>
        <w:rPr>
          <w:sz w:val="22"/>
          <w:szCs w:val="22"/>
        </w:rPr>
      </w:pPr>
      <w:r w:rsidRPr="00844563">
        <w:rPr>
          <w:sz w:val="22"/>
          <w:szCs w:val="22"/>
        </w:rPr>
        <w:t>и их помощниками</w:t>
      </w:r>
    </w:p>
    <w:p w:rsidR="00421C81" w:rsidRPr="00844563" w:rsidRDefault="00421C81" w:rsidP="0016137A">
      <w:pPr>
        <w:pStyle w:val="ConsPlusNormal"/>
        <w:jc w:val="both"/>
        <w:rPr>
          <w:sz w:val="22"/>
          <w:szCs w:val="22"/>
        </w:rPr>
      </w:pPr>
    </w:p>
    <w:p w:rsidR="00421C81" w:rsidRPr="00844563" w:rsidRDefault="00421C81" w:rsidP="0016137A">
      <w:pPr>
        <w:pStyle w:val="ConsPlusNormal"/>
        <w:ind w:firstLine="540"/>
        <w:jc w:val="both"/>
        <w:rPr>
          <w:sz w:val="22"/>
          <w:szCs w:val="22"/>
        </w:rPr>
      </w:pPr>
      <w:r w:rsidRPr="00844563">
        <w:rPr>
          <w:sz w:val="22"/>
          <w:szCs w:val="22"/>
        </w:rPr>
        <w:t>1. Работы, выполняемые в тоннеле и на открытых участках метрополитена водителем дрезины, помощником водителя дрезины.</w:t>
      </w:r>
    </w:p>
    <w:p w:rsidR="00421C81" w:rsidRPr="00844563" w:rsidRDefault="00421C81" w:rsidP="0016137A">
      <w:pPr>
        <w:pStyle w:val="ConsPlusNormal"/>
        <w:ind w:firstLine="540"/>
        <w:jc w:val="both"/>
        <w:rPr>
          <w:sz w:val="22"/>
          <w:szCs w:val="22"/>
        </w:rPr>
      </w:pPr>
      <w:r w:rsidRPr="00844563">
        <w:rPr>
          <w:sz w:val="22"/>
          <w:szCs w:val="22"/>
        </w:rPr>
        <w:t>2. Работы на снегоуборочной машине, выполняемые на открытых участках метрополитена машинистом железнодорожно-строительной машины, помощником машиниста железнодорожно-строительной машины, машинистом электропоезда.</w:t>
      </w:r>
    </w:p>
    <w:p w:rsidR="00421C81" w:rsidRPr="00844563" w:rsidRDefault="00421C81" w:rsidP="0016137A">
      <w:pPr>
        <w:pStyle w:val="ConsPlusNormal"/>
        <w:ind w:firstLine="540"/>
        <w:jc w:val="both"/>
        <w:rPr>
          <w:sz w:val="22"/>
          <w:szCs w:val="22"/>
        </w:rPr>
      </w:pPr>
      <w:r w:rsidRPr="00844563">
        <w:rPr>
          <w:sz w:val="22"/>
          <w:szCs w:val="22"/>
        </w:rPr>
        <w:t>3. Работы, выполняемые в тоннеле, на открытых участках метрополитена и парковых путях машинистом железнодорожно-строительной машины, помощником машиниста железнодорожно-строительной машины, машинистом электропоезда.</w:t>
      </w:r>
    </w:p>
    <w:p w:rsidR="00421C81" w:rsidRPr="00844563" w:rsidRDefault="00421C81" w:rsidP="0016137A">
      <w:pPr>
        <w:pStyle w:val="ConsPlusNormal"/>
        <w:ind w:firstLine="540"/>
        <w:jc w:val="both"/>
        <w:rPr>
          <w:sz w:val="22"/>
          <w:szCs w:val="22"/>
        </w:rPr>
      </w:pPr>
      <w:r w:rsidRPr="00844563">
        <w:rPr>
          <w:sz w:val="22"/>
          <w:szCs w:val="22"/>
        </w:rPr>
        <w:t>4. Работы на рельсосварочной станции, выполняемые на парковых путях машинистом мотовоза, помощником машиниста мотовоза, машинистом электропоезда.</w:t>
      </w:r>
    </w:p>
    <w:p w:rsidR="00421C81" w:rsidRPr="00844563" w:rsidRDefault="00421C81" w:rsidP="0016137A">
      <w:pPr>
        <w:pStyle w:val="ConsPlusNormal"/>
        <w:ind w:firstLine="540"/>
        <w:jc w:val="both"/>
        <w:rPr>
          <w:sz w:val="22"/>
          <w:szCs w:val="22"/>
        </w:rPr>
      </w:pPr>
      <w:r w:rsidRPr="00844563">
        <w:rPr>
          <w:sz w:val="22"/>
          <w:szCs w:val="22"/>
        </w:rPr>
        <w:t>5. Работы на хозяйственных и специальных поездах, спецоборудовании и моторно-рельсовом транспорте, выполняемые на парковых путях, в тоннеле и на открытых участках метрополитена машинистом мотовоза, помощником машиниста мотовоза, машинистом электропоезда.</w:t>
      </w:r>
    </w:p>
    <w:p w:rsidR="00421C81" w:rsidRPr="00844563" w:rsidRDefault="00421C81" w:rsidP="0016137A">
      <w:pPr>
        <w:pStyle w:val="ConsPlusNormal"/>
        <w:ind w:firstLine="540"/>
        <w:jc w:val="both"/>
        <w:rPr>
          <w:sz w:val="22"/>
          <w:szCs w:val="22"/>
        </w:rPr>
      </w:pPr>
      <w:r w:rsidRPr="00844563">
        <w:rPr>
          <w:sz w:val="22"/>
          <w:szCs w:val="22"/>
        </w:rPr>
        <w:t>6. Работы по перевозке пассажиров, выполняемые в тоннеле и на открытых участках метрополитена машинистом электропоезда, помощником машиниста электропоезда.</w:t>
      </w:r>
    </w:p>
    <w:p w:rsidR="00421C81" w:rsidRPr="00844563" w:rsidRDefault="00421C81" w:rsidP="0016137A">
      <w:pPr>
        <w:pStyle w:val="ConsPlusNormal"/>
        <w:ind w:firstLine="540"/>
        <w:jc w:val="both"/>
        <w:rPr>
          <w:sz w:val="22"/>
          <w:szCs w:val="22"/>
        </w:rPr>
      </w:pPr>
      <w:r w:rsidRPr="00844563">
        <w:rPr>
          <w:sz w:val="22"/>
          <w:szCs w:val="22"/>
        </w:rPr>
        <w:t>7. Работы по маневровым передвижениям на парковых и деповских путях, выполняемые машинистом электропоезда, помощником машиниста электропоезда.</w:t>
      </w:r>
    </w:p>
    <w:p w:rsidR="00421C81" w:rsidRPr="00844563" w:rsidRDefault="00421C81" w:rsidP="0016137A">
      <w:pPr>
        <w:pStyle w:val="ConsPlusNormal"/>
        <w:ind w:firstLine="540"/>
        <w:jc w:val="both"/>
        <w:rPr>
          <w:sz w:val="22"/>
          <w:szCs w:val="22"/>
        </w:rPr>
      </w:pPr>
      <w:r w:rsidRPr="00844563">
        <w:rPr>
          <w:sz w:val="22"/>
          <w:szCs w:val="22"/>
        </w:rPr>
        <w:t>8. Работы на снегоуборочной машине, вагоне-путеизмерителе, вагоне-дефектоскопе, хозяйственных и специальных поездах, спецоборудовании и моторно-рельсовом транспорте, выполняемые на парковых путях, в тоннеле и на открытых участках метрополитена машинистом электропоезда, помощником машиниста электропоезда.</w:t>
      </w:r>
    </w:p>
    <w:p w:rsidR="00421C81" w:rsidRPr="00844563" w:rsidRDefault="00421C81" w:rsidP="0016137A">
      <w:pPr>
        <w:pStyle w:val="ConsPlusNormal"/>
        <w:ind w:firstLine="540"/>
        <w:jc w:val="both"/>
        <w:rPr>
          <w:sz w:val="22"/>
          <w:szCs w:val="22"/>
        </w:rPr>
      </w:pPr>
      <w:r w:rsidRPr="00844563">
        <w:rPr>
          <w:sz w:val="22"/>
          <w:szCs w:val="22"/>
        </w:rPr>
        <w:t>9. Работы по организации труда работников локомотивных бригад, бригад путевых машин и моторно-рельсового транспорта, работающих на хозяйственных и специальных поездах, спецоборудовании и моторно-рельсовом транспорте в тоннеле, на парковых путях и на открытых участках метрополитена, выполняемые машинистом-инструктором бригад путевых машин и моторно-рельсового транспорта, машинистом-инструктором локомотивных бригад.</w:t>
      </w:r>
    </w:p>
    <w:p w:rsidR="00421C81" w:rsidRPr="00844563" w:rsidRDefault="00421C81" w:rsidP="0016137A">
      <w:pPr>
        <w:pStyle w:val="ConsPlusNormal"/>
        <w:ind w:firstLine="540"/>
        <w:jc w:val="both"/>
        <w:rPr>
          <w:sz w:val="22"/>
          <w:szCs w:val="22"/>
        </w:rPr>
      </w:pPr>
      <w:r w:rsidRPr="00844563">
        <w:rPr>
          <w:sz w:val="22"/>
          <w:szCs w:val="22"/>
        </w:rPr>
        <w:t>10. Работы на тепловозе, выполняемые на парковых путях, в тоннеле и на открытых участках метрополитена машинистом тепловоза.</w:t>
      </w:r>
    </w:p>
    <w:p w:rsidR="00421C81" w:rsidRPr="00844563" w:rsidRDefault="00421C81" w:rsidP="0016137A">
      <w:pPr>
        <w:pStyle w:val="ConsPlusNormal"/>
        <w:ind w:firstLine="540"/>
        <w:jc w:val="both"/>
        <w:rPr>
          <w:sz w:val="22"/>
          <w:szCs w:val="22"/>
        </w:rPr>
      </w:pPr>
      <w:r w:rsidRPr="00844563">
        <w:rPr>
          <w:sz w:val="22"/>
          <w:szCs w:val="22"/>
        </w:rPr>
        <w:t>11. Работы по организации труда работников локомотивных бригад, работающих в тоннеле и на открытых участках метрополитена, выполняемые машинистом-инструктором локомотивных бригад (старшим).</w:t>
      </w:r>
    </w:p>
    <w:p w:rsidR="00421C81" w:rsidRPr="00844563" w:rsidRDefault="00421C81" w:rsidP="0016137A">
      <w:pPr>
        <w:pStyle w:val="ConsPlusNormal"/>
        <w:jc w:val="both"/>
        <w:rPr>
          <w:sz w:val="22"/>
          <w:szCs w:val="22"/>
        </w:rPr>
      </w:pPr>
    </w:p>
    <w:p w:rsidR="00421C81" w:rsidRPr="00844563" w:rsidRDefault="00421C81" w:rsidP="0016137A">
      <w:pPr>
        <w:pStyle w:val="ConsPlusNormal"/>
        <w:jc w:val="center"/>
        <w:outlineLvl w:val="1"/>
        <w:rPr>
          <w:sz w:val="22"/>
          <w:szCs w:val="22"/>
        </w:rPr>
      </w:pPr>
      <w:r w:rsidRPr="00844563">
        <w:rPr>
          <w:sz w:val="22"/>
          <w:szCs w:val="22"/>
        </w:rPr>
        <w:t>II. Работы, выполняемые работниками диспетчерской группы</w:t>
      </w:r>
    </w:p>
    <w:p w:rsidR="00421C81" w:rsidRPr="00844563" w:rsidRDefault="00421C81" w:rsidP="0016137A">
      <w:pPr>
        <w:pStyle w:val="ConsPlusNormal"/>
        <w:jc w:val="both"/>
        <w:rPr>
          <w:sz w:val="22"/>
          <w:szCs w:val="22"/>
        </w:rPr>
      </w:pPr>
    </w:p>
    <w:p w:rsidR="00421C81" w:rsidRPr="00844563" w:rsidRDefault="00421C81" w:rsidP="0016137A">
      <w:pPr>
        <w:pStyle w:val="ConsPlusNormal"/>
        <w:ind w:firstLine="540"/>
        <w:jc w:val="both"/>
        <w:rPr>
          <w:sz w:val="22"/>
          <w:szCs w:val="22"/>
        </w:rPr>
      </w:pPr>
      <w:r w:rsidRPr="00844563">
        <w:rPr>
          <w:sz w:val="22"/>
          <w:szCs w:val="22"/>
        </w:rPr>
        <w:t>12. Работы по организации труда диспетчеров поездных, а также по контролю за выполнением графиков движения поездов, выполняемые главным диспетчером (заместителем).</w:t>
      </w:r>
    </w:p>
    <w:p w:rsidR="00421C81" w:rsidRPr="00844563" w:rsidRDefault="00421C81" w:rsidP="0016137A">
      <w:pPr>
        <w:pStyle w:val="ConsPlusNormal"/>
        <w:ind w:firstLine="540"/>
        <w:jc w:val="both"/>
        <w:rPr>
          <w:sz w:val="22"/>
          <w:szCs w:val="22"/>
        </w:rPr>
      </w:pPr>
      <w:r w:rsidRPr="00844563">
        <w:rPr>
          <w:sz w:val="22"/>
          <w:szCs w:val="22"/>
        </w:rPr>
        <w:t>13. Работы по организации труда работников, занятых эксплуатацией инженерно-технических устройств в тоннеле и на открытых участках метрополитена, выполняемые главным диспетчером (заместителем).</w:t>
      </w:r>
    </w:p>
    <w:p w:rsidR="00421C81" w:rsidRPr="00844563" w:rsidRDefault="00421C81" w:rsidP="0016137A">
      <w:pPr>
        <w:pStyle w:val="ConsPlusNormal"/>
        <w:ind w:firstLine="540"/>
        <w:jc w:val="both"/>
        <w:rPr>
          <w:sz w:val="22"/>
          <w:szCs w:val="22"/>
        </w:rPr>
      </w:pPr>
      <w:r w:rsidRPr="00844563">
        <w:rPr>
          <w:sz w:val="22"/>
          <w:szCs w:val="22"/>
        </w:rPr>
        <w:t>14. Работы по приему и отправлению поездов, выполняемые в тоннеле, на станциях монорельсовой транспортной системы и на открытых участках метрополитена дежурным по приему и отправлению поездов метрополитена.</w:t>
      </w:r>
    </w:p>
    <w:p w:rsidR="00421C81" w:rsidRPr="00844563" w:rsidRDefault="00421C81" w:rsidP="0016137A">
      <w:pPr>
        <w:pStyle w:val="ConsPlusNormal"/>
        <w:ind w:firstLine="540"/>
        <w:jc w:val="both"/>
        <w:rPr>
          <w:sz w:val="22"/>
          <w:szCs w:val="22"/>
        </w:rPr>
      </w:pPr>
      <w:r w:rsidRPr="00844563">
        <w:rPr>
          <w:sz w:val="22"/>
          <w:szCs w:val="22"/>
        </w:rPr>
        <w:t>15. Работы по приему и отправлению поездов, выполняемые в тоннеле, на открытых участках и на наземных объектах метрополитена дежурным станционного поста централизации, оператором при дежурном станционного поста централизации, оператором поста централизации.</w:t>
      </w:r>
    </w:p>
    <w:p w:rsidR="00421C81" w:rsidRPr="00844563" w:rsidRDefault="00421C81" w:rsidP="0016137A">
      <w:pPr>
        <w:pStyle w:val="ConsPlusNormal"/>
        <w:ind w:firstLine="540"/>
        <w:jc w:val="both"/>
        <w:rPr>
          <w:sz w:val="22"/>
          <w:szCs w:val="22"/>
        </w:rPr>
      </w:pPr>
      <w:r w:rsidRPr="00844563">
        <w:rPr>
          <w:sz w:val="22"/>
          <w:szCs w:val="22"/>
        </w:rPr>
        <w:t>16. Работы по дежурству на станциях метрополитена, выполняемые в тоннеле, на открытых участках и на наземных объектах метрополитена дежурным по станции метрополитена.</w:t>
      </w:r>
    </w:p>
    <w:p w:rsidR="00421C81" w:rsidRPr="00844563" w:rsidRDefault="00421C81" w:rsidP="0016137A">
      <w:pPr>
        <w:pStyle w:val="ConsPlusNormal"/>
        <w:ind w:firstLine="540"/>
        <w:jc w:val="both"/>
        <w:rPr>
          <w:sz w:val="22"/>
          <w:szCs w:val="22"/>
        </w:rPr>
      </w:pPr>
      <w:r w:rsidRPr="00844563">
        <w:rPr>
          <w:sz w:val="22"/>
          <w:szCs w:val="22"/>
        </w:rPr>
        <w:t>17. Работы по дежурству на станциях монорельсовой транспортной системы, выполняемые на открытых участках метрополитена дежурным по станции метрополитена.</w:t>
      </w:r>
    </w:p>
    <w:p w:rsidR="00421C81" w:rsidRPr="00844563" w:rsidRDefault="00421C81" w:rsidP="0016137A">
      <w:pPr>
        <w:pStyle w:val="ConsPlusNormal"/>
        <w:ind w:firstLine="540"/>
        <w:jc w:val="both"/>
        <w:rPr>
          <w:sz w:val="22"/>
          <w:szCs w:val="22"/>
        </w:rPr>
      </w:pPr>
      <w:r w:rsidRPr="00844563">
        <w:rPr>
          <w:sz w:val="22"/>
          <w:szCs w:val="22"/>
        </w:rPr>
        <w:t>18. Работы по организации маневровых работ, выполняемые дежурным по электродепо (старшим), помощником дежурного по электродепо.</w:t>
      </w:r>
    </w:p>
    <w:p w:rsidR="00421C81" w:rsidRPr="00844563" w:rsidRDefault="00421C81" w:rsidP="0016137A">
      <w:pPr>
        <w:pStyle w:val="ConsPlusNormal"/>
        <w:ind w:firstLine="540"/>
        <w:jc w:val="both"/>
        <w:rPr>
          <w:sz w:val="22"/>
          <w:szCs w:val="22"/>
        </w:rPr>
      </w:pPr>
      <w:r w:rsidRPr="00844563">
        <w:rPr>
          <w:sz w:val="22"/>
          <w:szCs w:val="22"/>
        </w:rPr>
        <w:t>19. Работы по организации труда работников, занятых эксплуатацией инженерно-технических устройств в тоннеле и на открытых участках метрополитена, выполняемые диспетчером (старшим), дежурным по метрополитену (старшим).</w:t>
      </w:r>
    </w:p>
    <w:p w:rsidR="00421C81" w:rsidRPr="00844563" w:rsidRDefault="00421C81" w:rsidP="0016137A">
      <w:pPr>
        <w:pStyle w:val="ConsPlusNormal"/>
        <w:ind w:firstLine="540"/>
        <w:jc w:val="both"/>
        <w:rPr>
          <w:sz w:val="22"/>
          <w:szCs w:val="22"/>
        </w:rPr>
      </w:pPr>
      <w:r w:rsidRPr="00844563">
        <w:rPr>
          <w:sz w:val="22"/>
          <w:szCs w:val="22"/>
        </w:rPr>
        <w:t>20. Работы по организации труда диспетчеров поездных, выполняемые старшим диспетчером поездным.</w:t>
      </w:r>
    </w:p>
    <w:p w:rsidR="00421C81" w:rsidRPr="00844563" w:rsidRDefault="00421C81" w:rsidP="0016137A">
      <w:pPr>
        <w:pStyle w:val="ConsPlusNormal"/>
        <w:ind w:firstLine="540"/>
        <w:jc w:val="both"/>
        <w:rPr>
          <w:sz w:val="22"/>
          <w:szCs w:val="22"/>
        </w:rPr>
      </w:pPr>
      <w:r w:rsidRPr="00844563">
        <w:rPr>
          <w:sz w:val="22"/>
          <w:szCs w:val="22"/>
        </w:rPr>
        <w:t>21. Работы по организации труда энергодиспетчеров смены всех линий метрополитена; работников, производящих переключения в устройствах подстанций, кабельной и контактной сетей в тоннеле и на открытых участках метрополитена, выполняемые старшим энергодиспетчером.</w:t>
      </w:r>
    </w:p>
    <w:p w:rsidR="00421C81" w:rsidRPr="00844563" w:rsidRDefault="00421C81" w:rsidP="0016137A">
      <w:pPr>
        <w:pStyle w:val="ConsPlusNormal"/>
        <w:ind w:firstLine="540"/>
        <w:jc w:val="both"/>
        <w:rPr>
          <w:sz w:val="22"/>
          <w:szCs w:val="22"/>
        </w:rPr>
      </w:pPr>
      <w:r w:rsidRPr="00844563">
        <w:rPr>
          <w:sz w:val="22"/>
          <w:szCs w:val="22"/>
        </w:rPr>
        <w:t>22. Работы по организации труда работников, производящих переключения в устройствах подстанций, кабельной и контактной сетей в тоннеле и на открытых участках метрополитена, выполняемые энергодиспетчером.</w:t>
      </w:r>
    </w:p>
    <w:p w:rsidR="00421C81" w:rsidRPr="00844563" w:rsidRDefault="00421C81" w:rsidP="0016137A">
      <w:pPr>
        <w:pStyle w:val="ConsPlusNormal"/>
        <w:ind w:firstLine="540"/>
        <w:jc w:val="both"/>
        <w:rPr>
          <w:sz w:val="22"/>
          <w:szCs w:val="22"/>
        </w:rPr>
      </w:pPr>
      <w:r w:rsidRPr="00844563">
        <w:rPr>
          <w:sz w:val="22"/>
          <w:szCs w:val="22"/>
        </w:rPr>
        <w:t>23. Работы по организации труда локомотивных бригад, выполняемые оператором при дежурном по депо.</w:t>
      </w:r>
    </w:p>
    <w:p w:rsidR="00421C81" w:rsidRPr="00844563" w:rsidRDefault="00421C81" w:rsidP="0016137A">
      <w:pPr>
        <w:pStyle w:val="ConsPlusNormal"/>
        <w:ind w:firstLine="540"/>
        <w:jc w:val="both"/>
        <w:rPr>
          <w:sz w:val="22"/>
          <w:szCs w:val="22"/>
        </w:rPr>
      </w:pPr>
      <w:r w:rsidRPr="00844563">
        <w:rPr>
          <w:sz w:val="22"/>
          <w:szCs w:val="22"/>
        </w:rPr>
        <w:t>24. Работы по приему и отправлению поездов, по контролю за заступлением на смену локомотивных бригад, выполняемые оператором электродепо метрополитена.</w:t>
      </w:r>
    </w:p>
    <w:p w:rsidR="00421C81" w:rsidRPr="00844563" w:rsidRDefault="00421C81" w:rsidP="0016137A">
      <w:pPr>
        <w:pStyle w:val="ConsPlusNormal"/>
        <w:ind w:firstLine="540"/>
        <w:jc w:val="both"/>
        <w:rPr>
          <w:sz w:val="22"/>
          <w:szCs w:val="22"/>
        </w:rPr>
      </w:pPr>
      <w:r w:rsidRPr="00844563">
        <w:rPr>
          <w:sz w:val="22"/>
          <w:szCs w:val="22"/>
        </w:rPr>
        <w:t>25. Работы по организации труда работников диспетчерских групп линии, по контролю за соблюдением графика движения поездов, выполняемые диспетчером поездным.</w:t>
      </w:r>
    </w:p>
    <w:p w:rsidR="00421C81" w:rsidRPr="00844563" w:rsidRDefault="00421C81" w:rsidP="0016137A">
      <w:pPr>
        <w:pStyle w:val="ConsPlusNormal"/>
        <w:jc w:val="both"/>
        <w:rPr>
          <w:sz w:val="22"/>
          <w:szCs w:val="22"/>
        </w:rPr>
      </w:pPr>
    </w:p>
    <w:p w:rsidR="00421C81" w:rsidRPr="00844563" w:rsidRDefault="00421C81" w:rsidP="0016137A">
      <w:pPr>
        <w:pStyle w:val="ConsPlusNormal"/>
        <w:jc w:val="center"/>
        <w:outlineLvl w:val="1"/>
        <w:rPr>
          <w:sz w:val="22"/>
          <w:szCs w:val="22"/>
        </w:rPr>
      </w:pPr>
      <w:r w:rsidRPr="00844563">
        <w:rPr>
          <w:sz w:val="22"/>
          <w:szCs w:val="22"/>
        </w:rPr>
        <w:t>III. Работы, выполняемые работниками</w:t>
      </w:r>
    </w:p>
    <w:p w:rsidR="00421C81" w:rsidRPr="00844563" w:rsidRDefault="00421C81" w:rsidP="0016137A">
      <w:pPr>
        <w:pStyle w:val="ConsPlusNormal"/>
        <w:jc w:val="center"/>
        <w:rPr>
          <w:sz w:val="22"/>
          <w:szCs w:val="22"/>
        </w:rPr>
      </w:pPr>
      <w:r w:rsidRPr="00844563">
        <w:rPr>
          <w:sz w:val="22"/>
          <w:szCs w:val="22"/>
        </w:rPr>
        <w:t>станционно-маневровой группы</w:t>
      </w:r>
    </w:p>
    <w:p w:rsidR="00421C81" w:rsidRPr="00844563" w:rsidRDefault="00421C81" w:rsidP="0016137A">
      <w:pPr>
        <w:pStyle w:val="ConsPlusNormal"/>
        <w:jc w:val="both"/>
        <w:rPr>
          <w:sz w:val="22"/>
          <w:szCs w:val="22"/>
        </w:rPr>
      </w:pPr>
    </w:p>
    <w:p w:rsidR="00421C81" w:rsidRPr="00844563" w:rsidRDefault="00421C81" w:rsidP="0016137A">
      <w:pPr>
        <w:pStyle w:val="ConsPlusNormal"/>
        <w:ind w:firstLine="540"/>
        <w:jc w:val="both"/>
        <w:rPr>
          <w:sz w:val="22"/>
          <w:szCs w:val="22"/>
        </w:rPr>
      </w:pPr>
      <w:r w:rsidRPr="00844563">
        <w:rPr>
          <w:sz w:val="22"/>
          <w:szCs w:val="22"/>
        </w:rPr>
        <w:t>26. Работы по наблюдению за движением поездов на парковых путях, выполняемые сигналистом.</w:t>
      </w:r>
    </w:p>
    <w:p w:rsidR="00421C81" w:rsidRPr="00844563" w:rsidRDefault="00421C81" w:rsidP="0016137A">
      <w:pPr>
        <w:pStyle w:val="ConsPlusNormal"/>
        <w:ind w:firstLine="540"/>
        <w:jc w:val="both"/>
        <w:rPr>
          <w:sz w:val="22"/>
          <w:szCs w:val="22"/>
        </w:rPr>
      </w:pPr>
      <w:r w:rsidRPr="00844563">
        <w:rPr>
          <w:sz w:val="22"/>
          <w:szCs w:val="22"/>
        </w:rPr>
        <w:t>27. Работы, выполняемые в паре с газосварщиком, электросварщиком, слесарем по ремонту подвижного состава (занятым ремонтом подвижного состава).</w:t>
      </w:r>
    </w:p>
    <w:p w:rsidR="00421C81" w:rsidRPr="00844563" w:rsidRDefault="00421C81" w:rsidP="0016137A">
      <w:pPr>
        <w:pStyle w:val="ConsPlusNormal"/>
        <w:ind w:firstLine="540"/>
        <w:jc w:val="both"/>
        <w:rPr>
          <w:sz w:val="22"/>
          <w:szCs w:val="22"/>
        </w:rPr>
      </w:pPr>
      <w:r w:rsidRPr="00844563">
        <w:rPr>
          <w:sz w:val="22"/>
          <w:szCs w:val="22"/>
        </w:rPr>
        <w:t>28. Работы, выполняемые пневмоинструментом слесарем по ремонту подвижного состава (занятым ремонтом подвижного состава).</w:t>
      </w:r>
    </w:p>
    <w:p w:rsidR="00421C81" w:rsidRPr="00844563" w:rsidRDefault="00421C81" w:rsidP="0016137A">
      <w:pPr>
        <w:pStyle w:val="ConsPlusNormal"/>
        <w:ind w:firstLine="540"/>
        <w:jc w:val="both"/>
        <w:rPr>
          <w:sz w:val="22"/>
          <w:szCs w:val="22"/>
        </w:rPr>
      </w:pPr>
      <w:r w:rsidRPr="00844563">
        <w:rPr>
          <w:sz w:val="22"/>
          <w:szCs w:val="22"/>
        </w:rPr>
        <w:t>29. Работы по ремонту и обслуживанию вагонов, колесных пар, выполняемые слесарем по ремонту подвижного состава (занятым ремонтом подвижного состава).</w:t>
      </w:r>
    </w:p>
    <w:p w:rsidR="00421C81" w:rsidRPr="00844563" w:rsidRDefault="00421C81" w:rsidP="0016137A">
      <w:pPr>
        <w:pStyle w:val="ConsPlusNormal"/>
        <w:ind w:firstLine="540"/>
        <w:jc w:val="both"/>
        <w:rPr>
          <w:sz w:val="22"/>
          <w:szCs w:val="22"/>
        </w:rPr>
      </w:pPr>
      <w:r w:rsidRPr="00844563">
        <w:rPr>
          <w:sz w:val="22"/>
          <w:szCs w:val="22"/>
        </w:rPr>
        <w:t>30. Работы по продувке подвагонного оборудования, в том числе вакуумной установкой, выполняемые слесарем по ремонту подвижного состава (занятым ремонтом подвижного состава).</w:t>
      </w:r>
    </w:p>
    <w:p w:rsidR="00421C81" w:rsidRPr="00844563" w:rsidRDefault="00421C81" w:rsidP="0016137A">
      <w:pPr>
        <w:pStyle w:val="ConsPlusNormal"/>
        <w:ind w:firstLine="540"/>
        <w:jc w:val="both"/>
        <w:rPr>
          <w:sz w:val="22"/>
          <w:szCs w:val="22"/>
        </w:rPr>
      </w:pPr>
      <w:r w:rsidRPr="00844563">
        <w:rPr>
          <w:sz w:val="22"/>
          <w:szCs w:val="22"/>
        </w:rPr>
        <w:t>31. Работы по скорой технической помощи, выполняемые в тоннелях и на открытых участках метрополитена слесарем по ремонту подвижного состава (занятым ремонтом подвижного состава).</w:t>
      </w:r>
    </w:p>
    <w:p w:rsidR="00421C81" w:rsidRPr="00844563" w:rsidRDefault="00421C81" w:rsidP="0016137A">
      <w:pPr>
        <w:pStyle w:val="ConsPlusNormal"/>
        <w:ind w:firstLine="540"/>
        <w:jc w:val="both"/>
        <w:rPr>
          <w:sz w:val="22"/>
          <w:szCs w:val="22"/>
        </w:rPr>
      </w:pPr>
      <w:r w:rsidRPr="00844563">
        <w:rPr>
          <w:sz w:val="22"/>
          <w:szCs w:val="22"/>
        </w:rPr>
        <w:t>32. Работы по мойке подвагонного оборудования аппаратом высокого давления, выполняемые слесарем по ремонту подвижного состава (занятым ремонтом подвижного состава), оператором моечной установки, мойщиком-уборщиком подвижного состава.</w:t>
      </w:r>
    </w:p>
    <w:p w:rsidR="00421C81" w:rsidRPr="00844563" w:rsidRDefault="00421C81" w:rsidP="0016137A">
      <w:pPr>
        <w:pStyle w:val="ConsPlusNormal"/>
        <w:ind w:firstLine="540"/>
        <w:jc w:val="both"/>
        <w:rPr>
          <w:sz w:val="22"/>
          <w:szCs w:val="22"/>
        </w:rPr>
      </w:pPr>
      <w:r w:rsidRPr="00844563">
        <w:rPr>
          <w:sz w:val="22"/>
          <w:szCs w:val="22"/>
        </w:rPr>
        <w:t>33. Работы по ремонту, обслуживанию, регулировке и испытанию путевых машин и механизмов, выполняемые слесарем по ремонту путевых машин и механизмов.</w:t>
      </w:r>
    </w:p>
    <w:p w:rsidR="00421C81" w:rsidRPr="00844563" w:rsidRDefault="00421C81" w:rsidP="0016137A">
      <w:pPr>
        <w:pStyle w:val="ConsPlusNormal"/>
        <w:jc w:val="both"/>
        <w:rPr>
          <w:sz w:val="22"/>
          <w:szCs w:val="22"/>
        </w:rPr>
      </w:pPr>
    </w:p>
    <w:p w:rsidR="00421C81" w:rsidRPr="00844563" w:rsidRDefault="00421C81" w:rsidP="0016137A">
      <w:pPr>
        <w:pStyle w:val="ConsPlusNormal"/>
        <w:jc w:val="center"/>
        <w:outlineLvl w:val="1"/>
        <w:rPr>
          <w:sz w:val="22"/>
          <w:szCs w:val="22"/>
        </w:rPr>
      </w:pPr>
      <w:r w:rsidRPr="00844563">
        <w:rPr>
          <w:sz w:val="22"/>
          <w:szCs w:val="22"/>
        </w:rPr>
        <w:t>IV. Работы, выполняемые работниками группы</w:t>
      </w:r>
    </w:p>
    <w:p w:rsidR="00421C81" w:rsidRPr="00844563" w:rsidRDefault="00421C81" w:rsidP="0016137A">
      <w:pPr>
        <w:pStyle w:val="ConsPlusNormal"/>
        <w:jc w:val="center"/>
        <w:rPr>
          <w:sz w:val="22"/>
          <w:szCs w:val="22"/>
        </w:rPr>
      </w:pPr>
      <w:r w:rsidRPr="00844563">
        <w:rPr>
          <w:sz w:val="22"/>
          <w:szCs w:val="22"/>
        </w:rPr>
        <w:t>пути (сооружений)</w:t>
      </w:r>
    </w:p>
    <w:p w:rsidR="00421C81" w:rsidRPr="00844563" w:rsidRDefault="00421C81" w:rsidP="0016137A">
      <w:pPr>
        <w:pStyle w:val="ConsPlusNormal"/>
        <w:jc w:val="both"/>
        <w:rPr>
          <w:sz w:val="22"/>
          <w:szCs w:val="22"/>
        </w:rPr>
      </w:pPr>
    </w:p>
    <w:p w:rsidR="00421C81" w:rsidRPr="00844563" w:rsidRDefault="00421C81" w:rsidP="0016137A">
      <w:pPr>
        <w:pStyle w:val="ConsPlusNormal"/>
        <w:ind w:firstLine="540"/>
        <w:jc w:val="both"/>
        <w:rPr>
          <w:sz w:val="22"/>
          <w:szCs w:val="22"/>
        </w:rPr>
      </w:pPr>
      <w:r w:rsidRPr="00844563">
        <w:rPr>
          <w:sz w:val="22"/>
          <w:szCs w:val="22"/>
        </w:rPr>
        <w:t>34. Работы на козловом кране по погрузке и разгрузке материалов верхнего строения пути, выполняемые на парковых путях машинистом крана (крановщиком).</w:t>
      </w:r>
    </w:p>
    <w:p w:rsidR="00421C81" w:rsidRPr="00844563" w:rsidRDefault="00421C81" w:rsidP="0016137A">
      <w:pPr>
        <w:pStyle w:val="ConsPlusNormal"/>
        <w:ind w:firstLine="540"/>
        <w:jc w:val="both"/>
        <w:rPr>
          <w:sz w:val="22"/>
          <w:szCs w:val="22"/>
        </w:rPr>
      </w:pPr>
      <w:r w:rsidRPr="00844563">
        <w:rPr>
          <w:sz w:val="22"/>
          <w:szCs w:val="22"/>
        </w:rPr>
        <w:t>35. Работы по обслуживанию компрессорных установок на железнодорожных платформах в условиях тоннелей метрополитена, выполняемые машинистом компрессорных установок.</w:t>
      </w:r>
    </w:p>
    <w:p w:rsidR="00421C81" w:rsidRPr="00844563" w:rsidRDefault="00421C81" w:rsidP="0016137A">
      <w:pPr>
        <w:pStyle w:val="ConsPlusNormal"/>
        <w:ind w:firstLine="540"/>
        <w:jc w:val="both"/>
        <w:rPr>
          <w:sz w:val="22"/>
          <w:szCs w:val="22"/>
        </w:rPr>
      </w:pPr>
      <w:r w:rsidRPr="00844563">
        <w:rPr>
          <w:sz w:val="22"/>
          <w:szCs w:val="22"/>
        </w:rPr>
        <w:t>36. Работы по осмотру, техническому обслуживанию и ремонту рельсовых тележек на путях, выполняемые осмотрщиком вагонов.</w:t>
      </w:r>
    </w:p>
    <w:p w:rsidR="00421C81" w:rsidRPr="00844563" w:rsidRDefault="00421C81" w:rsidP="0016137A">
      <w:pPr>
        <w:pStyle w:val="ConsPlusNormal"/>
        <w:ind w:firstLine="540"/>
        <w:jc w:val="both"/>
        <w:rPr>
          <w:sz w:val="22"/>
          <w:szCs w:val="22"/>
        </w:rPr>
      </w:pPr>
      <w:r w:rsidRPr="00844563">
        <w:rPr>
          <w:sz w:val="22"/>
          <w:szCs w:val="22"/>
        </w:rPr>
        <w:t>37. Работы по проверке узлов и деталей подвижного состава на наличие дефектов, выполняемые дефектоскопистом по магнитному и ультразвуковому контролю, дефектоскопистом по ультразвуковому контролю, техником (по замерам, ультразвуковому и магнитному полю).</w:t>
      </w:r>
    </w:p>
    <w:p w:rsidR="00421C81" w:rsidRPr="00844563" w:rsidRDefault="00421C81" w:rsidP="0016137A">
      <w:pPr>
        <w:pStyle w:val="ConsPlusNormal"/>
        <w:ind w:firstLine="540"/>
        <w:jc w:val="both"/>
        <w:rPr>
          <w:sz w:val="22"/>
          <w:szCs w:val="22"/>
        </w:rPr>
      </w:pPr>
      <w:r w:rsidRPr="00844563">
        <w:rPr>
          <w:sz w:val="22"/>
          <w:szCs w:val="22"/>
        </w:rPr>
        <w:t>38. Работы по ультразвуковой дефектоскопии колесных пар, выполняемые дефектоскопистом по магнитному и ультразвуковому контролю, дефектоскопистом по ультразвуковому контролю, техником (по замерам, ультразвуковому и магнитному полю).</w:t>
      </w:r>
    </w:p>
    <w:p w:rsidR="00421C81" w:rsidRPr="00844563" w:rsidRDefault="00421C81" w:rsidP="0016137A">
      <w:pPr>
        <w:pStyle w:val="ConsPlusNormal"/>
        <w:ind w:firstLine="540"/>
        <w:jc w:val="both"/>
        <w:rPr>
          <w:sz w:val="22"/>
          <w:szCs w:val="22"/>
        </w:rPr>
      </w:pPr>
      <w:r w:rsidRPr="00844563">
        <w:rPr>
          <w:sz w:val="22"/>
          <w:szCs w:val="22"/>
        </w:rPr>
        <w:t>39. Работы по проверке дефектоскопом рам тележек и деталей, снятых с подвижного состава, выполняемые дефектоскопистом по магнитному и ультразвуковому контролю, дефектоскопистом по ультразвуковому контролю, техником (по замерам, ультразвуковому и магнитному полю).</w:t>
      </w:r>
    </w:p>
    <w:p w:rsidR="00421C81" w:rsidRPr="00844563" w:rsidRDefault="00421C81" w:rsidP="0016137A">
      <w:pPr>
        <w:pStyle w:val="ConsPlusNormal"/>
        <w:ind w:firstLine="540"/>
        <w:jc w:val="both"/>
        <w:rPr>
          <w:sz w:val="22"/>
          <w:szCs w:val="22"/>
        </w:rPr>
      </w:pPr>
      <w:r w:rsidRPr="00844563">
        <w:rPr>
          <w:sz w:val="22"/>
          <w:szCs w:val="22"/>
        </w:rPr>
        <w:t>40. Работы по проведению магнитной дефектоскопии рельсов на всех видах магнитных и электромагнитных дефектоскопов, выполняемые дефектоскопистом по магнитному и ультразвуковому контролю, дефектоскопистом по ультразвуковому контролю, техником (по замерам, ультразвуковому и магнитному полю).</w:t>
      </w:r>
    </w:p>
    <w:p w:rsidR="00421C81" w:rsidRPr="00844563" w:rsidRDefault="00421C81" w:rsidP="0016137A">
      <w:pPr>
        <w:pStyle w:val="ConsPlusNormal"/>
        <w:ind w:firstLine="540"/>
        <w:jc w:val="both"/>
        <w:rPr>
          <w:sz w:val="22"/>
          <w:szCs w:val="22"/>
        </w:rPr>
      </w:pPr>
      <w:r w:rsidRPr="00844563">
        <w:rPr>
          <w:sz w:val="22"/>
          <w:szCs w:val="22"/>
        </w:rPr>
        <w:t>41. Работы с точными измерительными приборами и установками по измерению магнитных и электрических параметров материалов изделий, выполняемые дефектоскопистом по магнитному и ультразвуковому контролю, дефектоскопистом по ультразвуковому контролю, техником (по замерам, ультразвуковому и магнитному полю).</w:t>
      </w:r>
    </w:p>
    <w:p w:rsidR="00421C81" w:rsidRPr="00844563" w:rsidRDefault="00421C81" w:rsidP="0016137A">
      <w:pPr>
        <w:pStyle w:val="ConsPlusNormal"/>
        <w:ind w:firstLine="540"/>
        <w:jc w:val="both"/>
        <w:rPr>
          <w:sz w:val="22"/>
          <w:szCs w:val="22"/>
        </w:rPr>
      </w:pPr>
      <w:r w:rsidRPr="00844563">
        <w:rPr>
          <w:sz w:val="22"/>
          <w:szCs w:val="22"/>
        </w:rPr>
        <w:t>42. Работы по испытанию и наладке дефектоскопов, выполняемые дефектоскопистом по магнитному и ультразвуковому контролю, дефектоскопистом по ультразвуковому контролю, техником (по замерам, ультразвуковому и магнитному полю).</w:t>
      </w:r>
    </w:p>
    <w:p w:rsidR="00421C81" w:rsidRPr="00844563" w:rsidRDefault="00421C81" w:rsidP="0016137A">
      <w:pPr>
        <w:pStyle w:val="ConsPlusNormal"/>
        <w:ind w:firstLine="540"/>
        <w:jc w:val="both"/>
        <w:rPr>
          <w:sz w:val="22"/>
          <w:szCs w:val="22"/>
        </w:rPr>
      </w:pPr>
      <w:r w:rsidRPr="00844563">
        <w:rPr>
          <w:sz w:val="22"/>
          <w:szCs w:val="22"/>
        </w:rPr>
        <w:t>43. Работы по выполнению топографо-геодезических и маркшейдерских измерений, выполняемые инженером (всех категорий и наименований), замерщиком на топографо-геодезических и маркшейдерских работах.</w:t>
      </w:r>
    </w:p>
    <w:p w:rsidR="00421C81" w:rsidRPr="00844563" w:rsidRDefault="00421C81" w:rsidP="0016137A">
      <w:pPr>
        <w:pStyle w:val="ConsPlusNormal"/>
        <w:ind w:firstLine="540"/>
        <w:jc w:val="both"/>
        <w:rPr>
          <w:sz w:val="22"/>
          <w:szCs w:val="22"/>
        </w:rPr>
      </w:pPr>
      <w:r w:rsidRPr="00844563">
        <w:rPr>
          <w:sz w:val="22"/>
          <w:szCs w:val="22"/>
        </w:rPr>
        <w:t>44. Работы по замеру и проверке геометрических параметров, выполняемые инженером (всех категорий и наименований), замерщиком на топографо-геодезических и маркшейдерских работах.</w:t>
      </w:r>
    </w:p>
    <w:p w:rsidR="00421C81" w:rsidRPr="00844563" w:rsidRDefault="00421C81" w:rsidP="0016137A">
      <w:pPr>
        <w:pStyle w:val="ConsPlusNormal"/>
        <w:ind w:firstLine="540"/>
        <w:jc w:val="both"/>
        <w:rPr>
          <w:sz w:val="22"/>
          <w:szCs w:val="22"/>
        </w:rPr>
      </w:pPr>
      <w:r w:rsidRPr="00844563">
        <w:rPr>
          <w:sz w:val="22"/>
          <w:szCs w:val="22"/>
        </w:rPr>
        <w:t>45. Работы по расшифровке данных регистраторов параметров движения поездов, выполняемые инженером по эксплуатации технических средств железных дорог (метрополитенов).</w:t>
      </w:r>
    </w:p>
    <w:p w:rsidR="00421C81" w:rsidRPr="00844563" w:rsidRDefault="00421C81" w:rsidP="0016137A">
      <w:pPr>
        <w:pStyle w:val="ConsPlusNormal"/>
        <w:ind w:firstLine="540"/>
        <w:jc w:val="both"/>
        <w:rPr>
          <w:sz w:val="22"/>
          <w:szCs w:val="22"/>
        </w:rPr>
      </w:pPr>
      <w:r w:rsidRPr="00844563">
        <w:rPr>
          <w:sz w:val="22"/>
          <w:szCs w:val="22"/>
        </w:rPr>
        <w:t>46. Работы по техническому надзору за строящимися объектами, выполняемые в тоннеле и на открытых участках метрополитена инспектором по контролю за состоянием пути (старшим), инспектором по качеству и приемке строительно-монтажных работ (старшим).</w:t>
      </w:r>
    </w:p>
    <w:p w:rsidR="00421C81" w:rsidRPr="00844563" w:rsidRDefault="00421C81" w:rsidP="0016137A">
      <w:pPr>
        <w:pStyle w:val="ConsPlusNormal"/>
        <w:ind w:firstLine="540"/>
        <w:jc w:val="both"/>
        <w:rPr>
          <w:sz w:val="22"/>
          <w:szCs w:val="22"/>
        </w:rPr>
      </w:pPr>
      <w:r w:rsidRPr="00844563">
        <w:rPr>
          <w:sz w:val="22"/>
          <w:szCs w:val="22"/>
        </w:rPr>
        <w:t>47. Работы по наладке оборудования путевых машин и механизмов, выполняемые наладчиком железнодорожно-строительных машин и механизмов.</w:t>
      </w:r>
    </w:p>
    <w:p w:rsidR="00421C81" w:rsidRPr="00844563" w:rsidRDefault="00421C81" w:rsidP="0016137A">
      <w:pPr>
        <w:pStyle w:val="ConsPlusNormal"/>
        <w:ind w:firstLine="540"/>
        <w:jc w:val="both"/>
        <w:rPr>
          <w:sz w:val="22"/>
          <w:szCs w:val="22"/>
        </w:rPr>
      </w:pPr>
      <w:r w:rsidRPr="00844563">
        <w:rPr>
          <w:sz w:val="22"/>
          <w:szCs w:val="22"/>
        </w:rPr>
        <w:t>48. Работы по наладке, регулировке, техническому обслуживанию и ремонту электрического, пневматического, механического и гидравлического оборудования железнодорожно-строительных машин, механизмов, станков, инструмента, выполняемые наладчиком железнодорожно-строительных машин и механизмов.</w:t>
      </w:r>
    </w:p>
    <w:p w:rsidR="00421C81" w:rsidRPr="00844563" w:rsidRDefault="00421C81" w:rsidP="0016137A">
      <w:pPr>
        <w:pStyle w:val="ConsPlusNormal"/>
        <w:ind w:firstLine="540"/>
        <w:jc w:val="both"/>
        <w:rPr>
          <w:sz w:val="22"/>
          <w:szCs w:val="22"/>
        </w:rPr>
      </w:pPr>
      <w:r w:rsidRPr="00844563">
        <w:rPr>
          <w:sz w:val="22"/>
          <w:szCs w:val="22"/>
        </w:rPr>
        <w:t>49. Работы по наладке, регулировке, ремонту, обслуживанию контрольно-измерительной и регистрирующей аппаратуры, приборов, машин и механизмов, различных устройств и оснастки диагностических комплексов инфраструктуры, дефектоскопных, габаритообследовательских, путеизмерительных, путеобследовательских вагонов, вагонов-лабораторий, мобильных лабораторий на комбинированном ходу, выполняемые наладчиком контрольно-измерительных вагонов.</w:t>
      </w:r>
    </w:p>
    <w:p w:rsidR="00421C81" w:rsidRPr="00844563" w:rsidRDefault="00421C81" w:rsidP="0016137A">
      <w:pPr>
        <w:pStyle w:val="ConsPlusNormal"/>
        <w:ind w:firstLine="540"/>
        <w:jc w:val="both"/>
        <w:rPr>
          <w:sz w:val="22"/>
          <w:szCs w:val="22"/>
        </w:rPr>
      </w:pPr>
      <w:r w:rsidRPr="00844563">
        <w:rPr>
          <w:sz w:val="22"/>
          <w:szCs w:val="22"/>
        </w:rPr>
        <w:t>50. Работы по ремонту, регулировке, испытанию, юстировке, монтажу, наладке и сдаче сложных теплоизмерительных, оптикомеханических, электродинамических, счетных, автоматических и других приборов с установкой автоматического регулирования с суммирующим механизмом и дистанционной передачей показаний, выполняемые наладчиком контрольно-измерительных приборов и автоматики.</w:t>
      </w:r>
    </w:p>
    <w:p w:rsidR="00421C81" w:rsidRPr="00844563" w:rsidRDefault="00421C81" w:rsidP="0016137A">
      <w:pPr>
        <w:pStyle w:val="ConsPlusNormal"/>
        <w:ind w:firstLine="540"/>
        <w:jc w:val="both"/>
        <w:rPr>
          <w:sz w:val="22"/>
          <w:szCs w:val="22"/>
        </w:rPr>
      </w:pPr>
      <w:r w:rsidRPr="00844563">
        <w:rPr>
          <w:sz w:val="22"/>
          <w:szCs w:val="22"/>
        </w:rPr>
        <w:t>51. Работы по очистке водосборников (зумпфов), выполняемые в тоннеле машинистом зумпфового агрегата, слесарем зумпфового агрегата.</w:t>
      </w:r>
    </w:p>
    <w:p w:rsidR="00421C81" w:rsidRPr="00844563" w:rsidRDefault="00421C81" w:rsidP="0016137A">
      <w:pPr>
        <w:pStyle w:val="ConsPlusNormal"/>
        <w:ind w:firstLine="540"/>
        <w:jc w:val="both"/>
        <w:rPr>
          <w:sz w:val="22"/>
          <w:szCs w:val="22"/>
        </w:rPr>
      </w:pPr>
      <w:r w:rsidRPr="00844563">
        <w:rPr>
          <w:sz w:val="22"/>
          <w:szCs w:val="22"/>
        </w:rPr>
        <w:t>52. Работы по ремонту пути, выполняемые в тоннеле старшим мастером тоннельным.</w:t>
      </w:r>
    </w:p>
    <w:p w:rsidR="00421C81" w:rsidRPr="00844563" w:rsidRDefault="00421C81" w:rsidP="0016137A">
      <w:pPr>
        <w:pStyle w:val="ConsPlusNormal"/>
        <w:ind w:firstLine="540"/>
        <w:jc w:val="both"/>
        <w:rPr>
          <w:sz w:val="22"/>
          <w:szCs w:val="22"/>
        </w:rPr>
      </w:pPr>
      <w:r w:rsidRPr="00844563">
        <w:rPr>
          <w:sz w:val="22"/>
          <w:szCs w:val="22"/>
        </w:rPr>
        <w:t>53. Работы по приемке подвижного состава после ремонта, а также по оценке и контролю технологического процесса ремонта подвижного состава, выполняемые приемщиком подвижного состава, инженером по приему электроподвижного состава, инспектором-приемщиком.</w:t>
      </w:r>
    </w:p>
    <w:p w:rsidR="00421C81" w:rsidRPr="00844563" w:rsidRDefault="00421C81" w:rsidP="0016137A">
      <w:pPr>
        <w:pStyle w:val="ConsPlusNormal"/>
        <w:ind w:firstLine="540"/>
        <w:jc w:val="both"/>
        <w:rPr>
          <w:sz w:val="22"/>
          <w:szCs w:val="22"/>
        </w:rPr>
      </w:pPr>
      <w:r w:rsidRPr="00844563">
        <w:rPr>
          <w:sz w:val="22"/>
          <w:szCs w:val="22"/>
        </w:rPr>
        <w:t>54. Работы по организации труда работников, осуществляющих ремонт и обслуживание инженерно-технического оборудования в тоннеле, выполняемые мастером (всех наименований, старшим), электромехаником (старшим).</w:t>
      </w:r>
    </w:p>
    <w:p w:rsidR="00421C81" w:rsidRPr="00844563" w:rsidRDefault="00421C81" w:rsidP="0016137A">
      <w:pPr>
        <w:pStyle w:val="ConsPlusNormal"/>
        <w:ind w:firstLine="540"/>
        <w:jc w:val="both"/>
        <w:rPr>
          <w:sz w:val="22"/>
          <w:szCs w:val="22"/>
        </w:rPr>
      </w:pPr>
      <w:r w:rsidRPr="00844563">
        <w:rPr>
          <w:sz w:val="22"/>
          <w:szCs w:val="22"/>
        </w:rPr>
        <w:t>55. Работы по обкатке и настройке вагонов, выполняемые мастером (всех наименований, старшим), электромехаником (старшим).</w:t>
      </w:r>
    </w:p>
    <w:p w:rsidR="00421C81" w:rsidRPr="00844563" w:rsidRDefault="00421C81" w:rsidP="0016137A">
      <w:pPr>
        <w:pStyle w:val="ConsPlusNormal"/>
        <w:ind w:firstLine="540"/>
        <w:jc w:val="both"/>
        <w:rPr>
          <w:sz w:val="22"/>
          <w:szCs w:val="22"/>
        </w:rPr>
      </w:pPr>
      <w:r w:rsidRPr="00844563">
        <w:rPr>
          <w:sz w:val="22"/>
          <w:szCs w:val="22"/>
        </w:rPr>
        <w:t>56. Работы по организации труда работников аварийной бригады, работающих в тоннеле и на открытых участках метрополитена, выполняемые бригадиром (освобожденным) предприятий железнодорожного транспорта и метрополитенов, мастером (всех наименований, старшим), помощником мастера (всех наименований).</w:t>
      </w:r>
    </w:p>
    <w:p w:rsidR="00421C81" w:rsidRPr="00844563" w:rsidRDefault="00421C81" w:rsidP="0016137A">
      <w:pPr>
        <w:pStyle w:val="ConsPlusNormal"/>
        <w:ind w:firstLine="540"/>
        <w:jc w:val="both"/>
        <w:rPr>
          <w:sz w:val="22"/>
          <w:szCs w:val="22"/>
        </w:rPr>
      </w:pPr>
      <w:r w:rsidRPr="00844563">
        <w:rPr>
          <w:sz w:val="22"/>
          <w:szCs w:val="22"/>
        </w:rPr>
        <w:t>57. Работы по организации труда мойщиков-уборщиков подвижного состава и слесарей по ремонту подвижного состава, выполняемые бригадиром (освобожденным) предприятий железнодорожного транспорта и метрополитенов, мастером (всех наименований, старшим), помощником мастера (всех наименований).</w:t>
      </w:r>
    </w:p>
    <w:p w:rsidR="00421C81" w:rsidRPr="00844563" w:rsidRDefault="00421C81" w:rsidP="0016137A">
      <w:pPr>
        <w:pStyle w:val="ConsPlusNormal"/>
        <w:ind w:firstLine="540"/>
        <w:jc w:val="both"/>
        <w:rPr>
          <w:sz w:val="22"/>
          <w:szCs w:val="22"/>
        </w:rPr>
      </w:pPr>
      <w:r w:rsidRPr="00844563">
        <w:rPr>
          <w:sz w:val="22"/>
          <w:szCs w:val="22"/>
        </w:rPr>
        <w:t>58. Работы по организации труда работников, осуществляющих ремонт пути в тоннеле и на открытых участках метрополитена, выполняемые бригадиром (освобожденным) предприятий железнодорожного транспорта и метрополитенов, мастером (всех наименований, старшим), помощником мастера (всех наименований).</w:t>
      </w:r>
    </w:p>
    <w:p w:rsidR="00421C81" w:rsidRPr="00844563" w:rsidRDefault="00421C81" w:rsidP="0016137A">
      <w:pPr>
        <w:pStyle w:val="ConsPlusNormal"/>
        <w:ind w:firstLine="540"/>
        <w:jc w:val="both"/>
        <w:rPr>
          <w:sz w:val="22"/>
          <w:szCs w:val="22"/>
        </w:rPr>
      </w:pPr>
      <w:r w:rsidRPr="00844563">
        <w:rPr>
          <w:sz w:val="22"/>
          <w:szCs w:val="22"/>
        </w:rPr>
        <w:t>59. Работы по организации труда работников пункта восстановительных средств, рельсосварочной станции, выполняемые бригадиром (освобожденным) предприятий железнодорожного транспорта и метрополитенов, мастером (всех наименований, старшим), помощником мастера (всех наименований).</w:t>
      </w:r>
    </w:p>
    <w:p w:rsidR="00421C81" w:rsidRPr="00844563" w:rsidRDefault="00421C81" w:rsidP="0016137A">
      <w:pPr>
        <w:pStyle w:val="ConsPlusNormal"/>
        <w:ind w:firstLine="540"/>
        <w:jc w:val="both"/>
        <w:rPr>
          <w:sz w:val="22"/>
          <w:szCs w:val="22"/>
        </w:rPr>
      </w:pPr>
      <w:r w:rsidRPr="00844563">
        <w:rPr>
          <w:sz w:val="22"/>
          <w:szCs w:val="22"/>
        </w:rPr>
        <w:t>60. Работы по организации труда работников, обслуживающих зумпфовые агрегаты в тоннеле, выполняемые бригадиром (освобожденным) предприятий железнодорожного транспорта и метрополитенов, мастером (всех наименований, старшим), помощником мастера (всех наименований).</w:t>
      </w:r>
    </w:p>
    <w:p w:rsidR="00421C81" w:rsidRPr="00844563" w:rsidRDefault="00421C81" w:rsidP="0016137A">
      <w:pPr>
        <w:pStyle w:val="ConsPlusNormal"/>
        <w:ind w:firstLine="540"/>
        <w:jc w:val="both"/>
        <w:rPr>
          <w:sz w:val="22"/>
          <w:szCs w:val="22"/>
        </w:rPr>
      </w:pPr>
      <w:r w:rsidRPr="00844563">
        <w:rPr>
          <w:sz w:val="22"/>
          <w:szCs w:val="22"/>
        </w:rPr>
        <w:t>61. Работы по организации труда работников, осуществляющих ремонт и обслуживание электромеханического оборудования, электрооборудования, кабельных сетей и сетей освещения в тоннеле и на открытых участках метрополитена, выполняемые бригадиром (освобожденным) предприятий железнодорожного транспорта и метрополитенов, мастером (всех наименований, старшим), помощником мастера (всех наименований), электромехаником (старшим).</w:t>
      </w:r>
    </w:p>
    <w:p w:rsidR="00421C81" w:rsidRPr="00844563" w:rsidRDefault="00421C81" w:rsidP="0016137A">
      <w:pPr>
        <w:pStyle w:val="ConsPlusNormal"/>
        <w:ind w:firstLine="540"/>
        <w:jc w:val="both"/>
        <w:rPr>
          <w:sz w:val="22"/>
          <w:szCs w:val="22"/>
        </w:rPr>
      </w:pPr>
      <w:r w:rsidRPr="00844563">
        <w:rPr>
          <w:sz w:val="22"/>
          <w:szCs w:val="22"/>
        </w:rPr>
        <w:t>62. Работы по организации труда работников, осуществляющих ремонт и обслуживание поездного радиооборудования, системы видеонаблюдения, системы регистрации параметров движения поездов в тоннеле и на открытых участках метрополитена, выполняемые мастером (всех наименований, старшим), помощником мастера (всех наименований), электромехаником (старшим).</w:t>
      </w:r>
    </w:p>
    <w:p w:rsidR="00421C81" w:rsidRPr="00844563" w:rsidRDefault="00421C81" w:rsidP="0016137A">
      <w:pPr>
        <w:pStyle w:val="ConsPlusNormal"/>
        <w:ind w:firstLine="540"/>
        <w:jc w:val="both"/>
        <w:rPr>
          <w:sz w:val="22"/>
          <w:szCs w:val="22"/>
        </w:rPr>
      </w:pPr>
      <w:r w:rsidRPr="00844563">
        <w:rPr>
          <w:sz w:val="22"/>
          <w:szCs w:val="22"/>
        </w:rPr>
        <w:t>63. Работы по организации труда работников, осуществляющих ремонт и обслуживание оборудования по пневмообдуву и электрообогреву, выполняемые бригадиром (освобожденным) предприятий железнодорожного транспорта и метрополитенов, мастером (всех наименований, старшим), помощником мастера (всех наименований).</w:t>
      </w:r>
    </w:p>
    <w:p w:rsidR="00421C81" w:rsidRPr="00844563" w:rsidRDefault="00421C81" w:rsidP="0016137A">
      <w:pPr>
        <w:pStyle w:val="ConsPlusNormal"/>
        <w:ind w:firstLine="540"/>
        <w:jc w:val="both"/>
        <w:rPr>
          <w:sz w:val="22"/>
          <w:szCs w:val="22"/>
        </w:rPr>
      </w:pPr>
      <w:r w:rsidRPr="00844563">
        <w:rPr>
          <w:sz w:val="22"/>
          <w:szCs w:val="22"/>
        </w:rPr>
        <w:t>64. Работы по организации труда мойщиков-уборщиков подвижного состава, слесарей по ремонту подвижного состава, слесарей по ремонту путевых машин и механизмов, наладчиков железнодорожно-строительных машин и механизмов, машинистов мотовозов и помощников машинистов мотовозов, выполняемые бригадиром (освобожденным) предприятий железнодорожного транспорта и метрополитенов, мастером (всех наименований, старшим), помощником мастера (всех наименований).</w:t>
      </w:r>
    </w:p>
    <w:p w:rsidR="00421C81" w:rsidRPr="00844563" w:rsidRDefault="00421C81" w:rsidP="0016137A">
      <w:pPr>
        <w:pStyle w:val="ConsPlusNormal"/>
        <w:ind w:firstLine="540"/>
        <w:jc w:val="both"/>
        <w:rPr>
          <w:sz w:val="22"/>
          <w:szCs w:val="22"/>
        </w:rPr>
      </w:pPr>
      <w:r w:rsidRPr="00844563">
        <w:rPr>
          <w:sz w:val="22"/>
          <w:szCs w:val="22"/>
        </w:rPr>
        <w:t>65. Работы на парковых путях, в тоннелях и на открытых участках метрополитена, выполняемые бригадиром (освобожденным) предприятий железнодорожного транспорта и метрополитенов, мастером (всех наименований, старшим), помощником мастера (всех наименований).</w:t>
      </w:r>
    </w:p>
    <w:p w:rsidR="00421C81" w:rsidRPr="00844563" w:rsidRDefault="00421C81" w:rsidP="0016137A">
      <w:pPr>
        <w:pStyle w:val="ConsPlusNormal"/>
        <w:ind w:firstLine="540"/>
        <w:jc w:val="both"/>
        <w:rPr>
          <w:sz w:val="22"/>
          <w:szCs w:val="22"/>
        </w:rPr>
      </w:pPr>
      <w:r w:rsidRPr="00844563">
        <w:rPr>
          <w:sz w:val="22"/>
          <w:szCs w:val="22"/>
        </w:rPr>
        <w:t>66. Работы по ремонту и обслуживанию ходовой балки (монорельсовая транспортная система), выполняемые бригадиром (освобожденным) предприятий железнодорожного транспорта и метрополитенов, мастером (всех наименований, старшим), помощником мастера (всех наименований).</w:t>
      </w:r>
    </w:p>
    <w:p w:rsidR="00421C81" w:rsidRPr="00844563" w:rsidRDefault="00421C81" w:rsidP="0016137A">
      <w:pPr>
        <w:pStyle w:val="ConsPlusNormal"/>
        <w:ind w:firstLine="540"/>
        <w:jc w:val="both"/>
        <w:rPr>
          <w:sz w:val="22"/>
          <w:szCs w:val="22"/>
        </w:rPr>
      </w:pPr>
      <w:r w:rsidRPr="00844563">
        <w:rPr>
          <w:sz w:val="22"/>
          <w:szCs w:val="22"/>
        </w:rPr>
        <w:t>67. Работы по организации труда работников, обслуживающих мосты, эстакады на открытых участках метрополитена, выполняемые мастером мостовым, помощником мастера мостового.</w:t>
      </w:r>
    </w:p>
    <w:p w:rsidR="00421C81" w:rsidRPr="00844563" w:rsidRDefault="00421C81" w:rsidP="0016137A">
      <w:pPr>
        <w:pStyle w:val="ConsPlusNormal"/>
        <w:ind w:firstLine="540"/>
        <w:jc w:val="both"/>
        <w:rPr>
          <w:sz w:val="22"/>
          <w:szCs w:val="22"/>
        </w:rPr>
      </w:pPr>
      <w:r w:rsidRPr="00844563">
        <w:rPr>
          <w:sz w:val="22"/>
          <w:szCs w:val="22"/>
        </w:rPr>
        <w:t>68. Работы по организации труда работников в тоннеле, выполняемые мастером тоннельным, помощником мастера тоннельного, мастером (всех наименований, старшим), электромехаником (старшим), бригадиром (освобожденным) предприятий железнодорожного транспорта и метрополитенов.</w:t>
      </w:r>
    </w:p>
    <w:p w:rsidR="00421C81" w:rsidRPr="00844563" w:rsidRDefault="00421C81" w:rsidP="0016137A">
      <w:pPr>
        <w:pStyle w:val="ConsPlusNormal"/>
        <w:ind w:firstLine="540"/>
        <w:jc w:val="both"/>
        <w:rPr>
          <w:sz w:val="22"/>
          <w:szCs w:val="22"/>
        </w:rPr>
      </w:pPr>
      <w:r w:rsidRPr="00844563">
        <w:rPr>
          <w:sz w:val="22"/>
          <w:szCs w:val="22"/>
        </w:rPr>
        <w:t>69. Работы по организации труда работников, осуществляющих ремонт и обслуживание устройств на станционных путях, выполняемые мастером тоннельным, помощником мастера тоннельного, мастером (всех наименований, старшим), электромехаником (старшим), бригадиром (освобожденным) предприятий железнодорожного транспорта и метрополитенов.</w:t>
      </w:r>
    </w:p>
    <w:p w:rsidR="00421C81" w:rsidRPr="00844563" w:rsidRDefault="00421C81" w:rsidP="0016137A">
      <w:pPr>
        <w:pStyle w:val="ConsPlusNormal"/>
        <w:ind w:firstLine="540"/>
        <w:jc w:val="both"/>
        <w:rPr>
          <w:sz w:val="22"/>
          <w:szCs w:val="22"/>
        </w:rPr>
      </w:pPr>
      <w:r w:rsidRPr="00844563">
        <w:rPr>
          <w:sz w:val="22"/>
          <w:szCs w:val="22"/>
        </w:rPr>
        <w:t>70. Работы по организации труда работников пункта восстановительных средств, выполняемые мастером тоннельным, помощником мастера тоннельного, мастером (всех наименований, старшим), электромехаником (старшим), бригадиром (освобожденным) предприятий железнодорожного транспорта и метрополитенов.</w:t>
      </w:r>
    </w:p>
    <w:p w:rsidR="00421C81" w:rsidRPr="00844563" w:rsidRDefault="00421C81" w:rsidP="0016137A">
      <w:pPr>
        <w:pStyle w:val="ConsPlusNormal"/>
        <w:ind w:firstLine="540"/>
        <w:jc w:val="both"/>
        <w:rPr>
          <w:sz w:val="22"/>
          <w:szCs w:val="22"/>
        </w:rPr>
      </w:pPr>
      <w:r w:rsidRPr="00844563">
        <w:rPr>
          <w:sz w:val="22"/>
          <w:szCs w:val="22"/>
        </w:rPr>
        <w:t>71. Работы по ремонту пути, выполняемые в тоннеле и на открытых участках метрополитена монтером пути, слесарем-электриком по обслуживанию и ремонту оборудования метрополитена.</w:t>
      </w:r>
    </w:p>
    <w:p w:rsidR="00421C81" w:rsidRPr="00844563" w:rsidRDefault="00421C81" w:rsidP="0016137A">
      <w:pPr>
        <w:pStyle w:val="ConsPlusNormal"/>
        <w:ind w:firstLine="540"/>
        <w:jc w:val="both"/>
        <w:rPr>
          <w:sz w:val="22"/>
          <w:szCs w:val="22"/>
        </w:rPr>
      </w:pPr>
      <w:r w:rsidRPr="00844563">
        <w:rPr>
          <w:sz w:val="22"/>
          <w:szCs w:val="22"/>
        </w:rPr>
        <w:t>72. Работы с ручным пневматическим и электрическим ударным инструментом, выполняемые в тоннеле и на открытых участках метрополитена монтером пути, слесарем-электриком по обслуживанию и ремонту оборудования метрополитена.</w:t>
      </w:r>
    </w:p>
    <w:p w:rsidR="00421C81" w:rsidRPr="00844563" w:rsidRDefault="00421C81" w:rsidP="0016137A">
      <w:pPr>
        <w:pStyle w:val="ConsPlusNormal"/>
        <w:ind w:firstLine="540"/>
        <w:jc w:val="both"/>
        <w:rPr>
          <w:sz w:val="22"/>
          <w:szCs w:val="22"/>
        </w:rPr>
      </w:pPr>
      <w:r w:rsidRPr="00844563">
        <w:rPr>
          <w:sz w:val="22"/>
          <w:szCs w:val="22"/>
        </w:rPr>
        <w:t>73. Работы на рельсосварочной станции (базе) и погрузочно-разгрузочных площадках электродепо, выполняемые монтером пути, слесарем-электриком по обслуживанию и ремонту оборудования метрополитена.</w:t>
      </w:r>
    </w:p>
    <w:p w:rsidR="00421C81" w:rsidRPr="00844563" w:rsidRDefault="00421C81" w:rsidP="0016137A">
      <w:pPr>
        <w:pStyle w:val="ConsPlusNormal"/>
        <w:ind w:firstLine="540"/>
        <w:jc w:val="both"/>
        <w:rPr>
          <w:sz w:val="22"/>
          <w:szCs w:val="22"/>
        </w:rPr>
      </w:pPr>
      <w:r w:rsidRPr="00844563">
        <w:rPr>
          <w:sz w:val="22"/>
          <w:szCs w:val="22"/>
        </w:rPr>
        <w:t>74. Работы в аварийной бригаде, выполняемые в тоннеле и на открытых участках метрополитена монтером пути, слесарем-электриком по обслуживанию и ремонту оборудования метрополитена.</w:t>
      </w:r>
    </w:p>
    <w:p w:rsidR="00421C81" w:rsidRPr="00844563" w:rsidRDefault="00421C81" w:rsidP="0016137A">
      <w:pPr>
        <w:pStyle w:val="ConsPlusNormal"/>
        <w:ind w:firstLine="540"/>
        <w:jc w:val="both"/>
        <w:rPr>
          <w:sz w:val="22"/>
          <w:szCs w:val="22"/>
        </w:rPr>
      </w:pPr>
      <w:r w:rsidRPr="00844563">
        <w:rPr>
          <w:sz w:val="22"/>
          <w:szCs w:val="22"/>
        </w:rPr>
        <w:t>75. Работы по осмотру верхнего строения пути, выполняемые в тоннеле и на открытых участках метрополитена обходчиком пути и искусственных сооружений.</w:t>
      </w:r>
    </w:p>
    <w:p w:rsidR="00421C81" w:rsidRPr="00844563" w:rsidRDefault="00421C81" w:rsidP="0016137A">
      <w:pPr>
        <w:pStyle w:val="ConsPlusNormal"/>
        <w:ind w:firstLine="540"/>
        <w:jc w:val="both"/>
        <w:rPr>
          <w:sz w:val="22"/>
          <w:szCs w:val="22"/>
        </w:rPr>
      </w:pPr>
      <w:r w:rsidRPr="00844563">
        <w:rPr>
          <w:sz w:val="22"/>
          <w:szCs w:val="22"/>
        </w:rPr>
        <w:t>76. Работы по дефектоскопии рельсов, выполняемые в тоннеле и на открытых участках метрополитена оператором дефектоскопной тележки, помощником оператора дефектоскопной тележки.</w:t>
      </w:r>
    </w:p>
    <w:p w:rsidR="00421C81" w:rsidRPr="00844563" w:rsidRDefault="00421C81" w:rsidP="0016137A">
      <w:pPr>
        <w:pStyle w:val="ConsPlusNormal"/>
        <w:ind w:firstLine="540"/>
        <w:jc w:val="both"/>
        <w:rPr>
          <w:sz w:val="22"/>
          <w:szCs w:val="22"/>
        </w:rPr>
      </w:pPr>
      <w:r w:rsidRPr="00844563">
        <w:rPr>
          <w:sz w:val="22"/>
          <w:szCs w:val="22"/>
        </w:rPr>
        <w:t>77. Работы по путевым измерениям, выполняемые в тоннеле и на открытых участках метрополитена оператором по путевым измерениям.</w:t>
      </w:r>
    </w:p>
    <w:p w:rsidR="00421C81" w:rsidRPr="00844563" w:rsidRDefault="00421C81" w:rsidP="0016137A">
      <w:pPr>
        <w:pStyle w:val="ConsPlusNormal"/>
        <w:ind w:firstLine="540"/>
        <w:jc w:val="both"/>
        <w:rPr>
          <w:sz w:val="22"/>
          <w:szCs w:val="22"/>
        </w:rPr>
      </w:pPr>
      <w:r w:rsidRPr="00844563">
        <w:rPr>
          <w:sz w:val="22"/>
          <w:szCs w:val="22"/>
        </w:rPr>
        <w:t>78. Работы по осмотру и ремонту искусственных сооружений, выполняемые тоннельным рабочим, дренажником, электромехаником, слесарем-электриком.</w:t>
      </w:r>
    </w:p>
    <w:p w:rsidR="00421C81" w:rsidRPr="00844563" w:rsidRDefault="00421C81" w:rsidP="0016137A">
      <w:pPr>
        <w:pStyle w:val="ConsPlusNormal"/>
        <w:ind w:firstLine="540"/>
        <w:jc w:val="both"/>
        <w:rPr>
          <w:sz w:val="22"/>
          <w:szCs w:val="22"/>
        </w:rPr>
      </w:pPr>
      <w:r w:rsidRPr="00844563">
        <w:rPr>
          <w:sz w:val="22"/>
          <w:szCs w:val="22"/>
        </w:rPr>
        <w:t>79. Работы по обслуживанию и ремонту тоннельного водопровода, перегонных затворов, выполняемые тоннельным рабочим, дренажником, электромехаником, слесарем-электриком.</w:t>
      </w:r>
    </w:p>
    <w:p w:rsidR="00421C81" w:rsidRPr="00844563" w:rsidRDefault="00421C81" w:rsidP="0016137A">
      <w:pPr>
        <w:pStyle w:val="ConsPlusNormal"/>
        <w:ind w:firstLine="540"/>
        <w:jc w:val="both"/>
        <w:rPr>
          <w:sz w:val="22"/>
          <w:szCs w:val="22"/>
        </w:rPr>
      </w:pPr>
      <w:r w:rsidRPr="00844563">
        <w:rPr>
          <w:sz w:val="22"/>
          <w:szCs w:val="22"/>
        </w:rPr>
        <w:t>80. Работы по сварке, выполняемые в тоннеле и на открытых участках метрополитена электрогазосварщиком, электросварщиком ручной сварки, слесарем-электриком по обслуживанию и ремонту оборудования метрополитена.</w:t>
      </w:r>
    </w:p>
    <w:p w:rsidR="00421C81" w:rsidRPr="00844563" w:rsidRDefault="00421C81" w:rsidP="0016137A">
      <w:pPr>
        <w:pStyle w:val="ConsPlusNormal"/>
        <w:ind w:firstLine="540"/>
        <w:jc w:val="both"/>
        <w:rPr>
          <w:sz w:val="22"/>
          <w:szCs w:val="22"/>
        </w:rPr>
      </w:pPr>
      <w:r w:rsidRPr="00844563">
        <w:rPr>
          <w:sz w:val="22"/>
          <w:szCs w:val="22"/>
        </w:rPr>
        <w:t>81. Работы по сварке подвагонного оборудования, выполняемые электрогазосварщиком, электросварщиком ручной сварки, слесарем-электриком по обслуживанию и ремонту оборудования метрополитена.</w:t>
      </w:r>
    </w:p>
    <w:p w:rsidR="00421C81" w:rsidRPr="00844563" w:rsidRDefault="00421C81" w:rsidP="0016137A">
      <w:pPr>
        <w:pStyle w:val="ConsPlusNormal"/>
        <w:ind w:firstLine="540"/>
        <w:jc w:val="both"/>
        <w:rPr>
          <w:sz w:val="22"/>
          <w:szCs w:val="22"/>
        </w:rPr>
      </w:pPr>
      <w:r w:rsidRPr="00844563">
        <w:rPr>
          <w:sz w:val="22"/>
          <w:szCs w:val="22"/>
        </w:rPr>
        <w:t>82. Работы по обслуживанию тоннельных сооружений, выполняемые электрогазосварщиком, электросварщиком ручной сварки, слесарем-электриком по обслуживанию и ремонту оборудования метрополитена.</w:t>
      </w:r>
    </w:p>
    <w:p w:rsidR="00421C81" w:rsidRPr="00844563" w:rsidRDefault="00421C81" w:rsidP="0016137A">
      <w:pPr>
        <w:pStyle w:val="ConsPlusNormal"/>
        <w:ind w:firstLine="540"/>
        <w:jc w:val="both"/>
        <w:rPr>
          <w:sz w:val="22"/>
          <w:szCs w:val="22"/>
        </w:rPr>
      </w:pPr>
      <w:r w:rsidRPr="00844563">
        <w:rPr>
          <w:sz w:val="22"/>
          <w:szCs w:val="22"/>
        </w:rPr>
        <w:t>83. Работы по скорой технической помощи, выполняемые в тоннеле и на открытых участках метрополитена электрогазосварщиком, электросварщиком ручной сварки, слесарем-электриком по обслуживанию и ремонту оборудования метрополитена.</w:t>
      </w:r>
    </w:p>
    <w:p w:rsidR="00421C81" w:rsidRPr="00844563" w:rsidRDefault="00421C81" w:rsidP="0016137A">
      <w:pPr>
        <w:pStyle w:val="ConsPlusNormal"/>
        <w:ind w:firstLine="540"/>
        <w:jc w:val="both"/>
        <w:rPr>
          <w:sz w:val="22"/>
          <w:szCs w:val="22"/>
        </w:rPr>
      </w:pPr>
      <w:r w:rsidRPr="00844563">
        <w:rPr>
          <w:sz w:val="22"/>
          <w:szCs w:val="22"/>
        </w:rPr>
        <w:t>84. Работы по сварке в производственных помещениях, цехах, производственных мастерских, связанные с подвижным составом, а также в тоннеле и на открытых участках метрополитена, выполняемые электрогазосварщиком, электросварщиком ручной сварки, слесарем-электриком по обслуживанию и ремонту оборудования метрополитена.</w:t>
      </w:r>
    </w:p>
    <w:p w:rsidR="00421C81" w:rsidRPr="00844563" w:rsidRDefault="00421C81" w:rsidP="0016137A">
      <w:pPr>
        <w:pStyle w:val="ConsPlusNormal"/>
        <w:ind w:firstLine="540"/>
        <w:jc w:val="both"/>
        <w:rPr>
          <w:sz w:val="22"/>
          <w:szCs w:val="22"/>
        </w:rPr>
      </w:pPr>
      <w:r w:rsidRPr="00844563">
        <w:rPr>
          <w:sz w:val="22"/>
          <w:szCs w:val="22"/>
        </w:rPr>
        <w:t>85. Работы, выполняемые в тоннеле, на парковых путях и на открытых участках метрополитена машинистом подъемника грузопассажирского строительного.</w:t>
      </w:r>
    </w:p>
    <w:p w:rsidR="00421C81" w:rsidRPr="00844563" w:rsidRDefault="00421C81" w:rsidP="0016137A">
      <w:pPr>
        <w:pStyle w:val="ConsPlusNormal"/>
        <w:ind w:firstLine="540"/>
        <w:jc w:val="both"/>
        <w:rPr>
          <w:sz w:val="22"/>
          <w:szCs w:val="22"/>
        </w:rPr>
      </w:pPr>
      <w:r w:rsidRPr="00844563">
        <w:rPr>
          <w:sz w:val="22"/>
          <w:szCs w:val="22"/>
        </w:rPr>
        <w:t>86. Работы, выполняемые в тоннеле по обслуживанию и ремонту затворов мастером (всех наименований, старшим), электромехаником (старшим), слесарем-электриком, электрогазосварщиком.</w:t>
      </w:r>
    </w:p>
    <w:p w:rsidR="00421C81" w:rsidRPr="00844563" w:rsidRDefault="00421C81" w:rsidP="0016137A">
      <w:pPr>
        <w:pStyle w:val="ConsPlusNormal"/>
        <w:ind w:firstLine="540"/>
        <w:jc w:val="both"/>
        <w:rPr>
          <w:sz w:val="22"/>
          <w:szCs w:val="22"/>
        </w:rPr>
      </w:pPr>
      <w:r w:rsidRPr="00844563">
        <w:rPr>
          <w:sz w:val="22"/>
          <w:szCs w:val="22"/>
        </w:rPr>
        <w:t>87. Работы по техническому надзору за работниками при капитальном ремонте и новом строительстве в тоннеле и на открытых участках метрополитена, выполняемые инспектором (всех наименований), мастером (всех наименований, старшим), помощником мастера (всех наименований).</w:t>
      </w:r>
    </w:p>
    <w:p w:rsidR="00421C81" w:rsidRPr="00844563" w:rsidRDefault="00421C81" w:rsidP="0016137A">
      <w:pPr>
        <w:pStyle w:val="ConsPlusNormal"/>
        <w:jc w:val="both"/>
        <w:rPr>
          <w:sz w:val="22"/>
          <w:szCs w:val="22"/>
        </w:rPr>
      </w:pPr>
    </w:p>
    <w:p w:rsidR="00421C81" w:rsidRPr="00844563" w:rsidRDefault="00421C81" w:rsidP="0016137A">
      <w:pPr>
        <w:pStyle w:val="ConsPlusNormal"/>
        <w:jc w:val="center"/>
        <w:outlineLvl w:val="1"/>
        <w:rPr>
          <w:sz w:val="22"/>
          <w:szCs w:val="22"/>
        </w:rPr>
      </w:pPr>
      <w:r w:rsidRPr="00844563">
        <w:rPr>
          <w:sz w:val="22"/>
          <w:szCs w:val="22"/>
        </w:rPr>
        <w:t>V. Работы, выполняемые работниками группы</w:t>
      </w:r>
    </w:p>
    <w:p w:rsidR="00421C81" w:rsidRPr="00844563" w:rsidRDefault="00421C81" w:rsidP="0016137A">
      <w:pPr>
        <w:pStyle w:val="ConsPlusNormal"/>
        <w:jc w:val="center"/>
        <w:rPr>
          <w:sz w:val="22"/>
          <w:szCs w:val="22"/>
        </w:rPr>
      </w:pPr>
      <w:r w:rsidRPr="00844563">
        <w:rPr>
          <w:sz w:val="22"/>
          <w:szCs w:val="22"/>
        </w:rPr>
        <w:t>энергоснабжения (электрификации), сигнализации,</w:t>
      </w:r>
    </w:p>
    <w:p w:rsidR="00421C81" w:rsidRPr="00844563" w:rsidRDefault="00421C81" w:rsidP="0016137A">
      <w:pPr>
        <w:pStyle w:val="ConsPlusNormal"/>
        <w:jc w:val="center"/>
        <w:rPr>
          <w:sz w:val="22"/>
          <w:szCs w:val="22"/>
        </w:rPr>
      </w:pPr>
      <w:r w:rsidRPr="00844563">
        <w:rPr>
          <w:sz w:val="22"/>
          <w:szCs w:val="22"/>
        </w:rPr>
        <w:t>централизации, блокировки и связи</w:t>
      </w:r>
    </w:p>
    <w:p w:rsidR="00421C81" w:rsidRPr="00844563" w:rsidRDefault="00421C81" w:rsidP="0016137A">
      <w:pPr>
        <w:pStyle w:val="ConsPlusNormal"/>
        <w:jc w:val="both"/>
        <w:rPr>
          <w:sz w:val="22"/>
          <w:szCs w:val="22"/>
        </w:rPr>
      </w:pPr>
    </w:p>
    <w:p w:rsidR="00421C81" w:rsidRPr="00844563" w:rsidRDefault="00421C81" w:rsidP="0016137A">
      <w:pPr>
        <w:pStyle w:val="ConsPlusNormal"/>
        <w:ind w:firstLine="540"/>
        <w:jc w:val="both"/>
        <w:rPr>
          <w:sz w:val="22"/>
          <w:szCs w:val="22"/>
        </w:rPr>
      </w:pPr>
      <w:r w:rsidRPr="00844563">
        <w:rPr>
          <w:sz w:val="22"/>
          <w:szCs w:val="22"/>
        </w:rPr>
        <w:t>88. Работы, по обслуживанию устройств связи, системы видеонаблюдения, пожарной сигнализации, выполняемые в тоннеле и на открытых участках метрополитена инженером-электроником (всех категорий), электромехаником (старшим), электроником (микропроцессорной централизации, блокировки).</w:t>
      </w:r>
    </w:p>
    <w:p w:rsidR="00421C81" w:rsidRPr="00844563" w:rsidRDefault="00421C81" w:rsidP="0016137A">
      <w:pPr>
        <w:pStyle w:val="ConsPlusNormal"/>
        <w:ind w:firstLine="540"/>
        <w:jc w:val="both"/>
        <w:rPr>
          <w:sz w:val="22"/>
          <w:szCs w:val="22"/>
        </w:rPr>
      </w:pPr>
      <w:r w:rsidRPr="00844563">
        <w:rPr>
          <w:sz w:val="22"/>
          <w:szCs w:val="22"/>
        </w:rPr>
        <w:t>89. Работы по скорой технической помощи, выполняемые в тоннеле и на открытых участках метрополитена инженером-электроником (всех категорий).</w:t>
      </w:r>
    </w:p>
    <w:p w:rsidR="00421C81" w:rsidRPr="00844563" w:rsidRDefault="00421C81" w:rsidP="0016137A">
      <w:pPr>
        <w:pStyle w:val="ConsPlusNormal"/>
        <w:ind w:firstLine="540"/>
        <w:jc w:val="both"/>
        <w:rPr>
          <w:sz w:val="22"/>
          <w:szCs w:val="22"/>
        </w:rPr>
      </w:pPr>
      <w:r w:rsidRPr="00844563">
        <w:rPr>
          <w:sz w:val="22"/>
          <w:szCs w:val="22"/>
        </w:rPr>
        <w:t>90. Работы по технологическому сопровождению обслуживания электрооборудования, сетей, устройств сигнализации, централизации и блокировки (далее - СЦБ), связи, систем видеонаблюдения, пожарной сигнализации в тоннеле и на открытых участках метрополитена, выполняемые инженером-технологом (всех категорий), инженером (всех категорий), электромехаником (старшим).</w:t>
      </w:r>
    </w:p>
    <w:p w:rsidR="00421C81" w:rsidRPr="00844563" w:rsidRDefault="00421C81" w:rsidP="0016137A">
      <w:pPr>
        <w:pStyle w:val="ConsPlusNormal"/>
        <w:ind w:firstLine="540"/>
        <w:jc w:val="both"/>
        <w:rPr>
          <w:sz w:val="22"/>
          <w:szCs w:val="22"/>
        </w:rPr>
      </w:pPr>
      <w:r w:rsidRPr="00844563">
        <w:rPr>
          <w:sz w:val="22"/>
          <w:szCs w:val="22"/>
        </w:rPr>
        <w:t>91. Работы по скорой технической помощи, выполняемые в тоннеле и на открытых участках метрополитена инженером-технологом (всех категорий), инженером (всех категорий), электромехаником (старшим).</w:t>
      </w:r>
    </w:p>
    <w:p w:rsidR="00421C81" w:rsidRPr="00844563" w:rsidRDefault="00421C81" w:rsidP="0016137A">
      <w:pPr>
        <w:pStyle w:val="ConsPlusNormal"/>
        <w:ind w:firstLine="540"/>
        <w:jc w:val="both"/>
        <w:rPr>
          <w:sz w:val="22"/>
          <w:szCs w:val="22"/>
        </w:rPr>
      </w:pPr>
      <w:r w:rsidRPr="00844563">
        <w:rPr>
          <w:sz w:val="22"/>
          <w:szCs w:val="22"/>
        </w:rPr>
        <w:t>92. Работы по организации труда работников участка радио и связи, выполняемые мастером (по радиооборудованию), старшим электромехаником.</w:t>
      </w:r>
    </w:p>
    <w:p w:rsidR="00421C81" w:rsidRPr="00844563" w:rsidRDefault="00421C81" w:rsidP="0016137A">
      <w:pPr>
        <w:pStyle w:val="ConsPlusNormal"/>
        <w:ind w:firstLine="540"/>
        <w:jc w:val="both"/>
        <w:rPr>
          <w:sz w:val="22"/>
          <w:szCs w:val="22"/>
        </w:rPr>
      </w:pPr>
      <w:r w:rsidRPr="00844563">
        <w:rPr>
          <w:sz w:val="22"/>
          <w:szCs w:val="22"/>
        </w:rPr>
        <w:t>93. Работы по проверке и ремонту контрольно-измерительных приборов и автоматики на подвижном составе, выполняемые слесарем по контрольно-измерительным приборам и автоматике.</w:t>
      </w:r>
    </w:p>
    <w:p w:rsidR="00421C81" w:rsidRPr="00844563" w:rsidRDefault="00421C81" w:rsidP="0016137A">
      <w:pPr>
        <w:pStyle w:val="ConsPlusNormal"/>
        <w:ind w:firstLine="540"/>
        <w:jc w:val="both"/>
        <w:rPr>
          <w:sz w:val="22"/>
          <w:szCs w:val="22"/>
        </w:rPr>
      </w:pPr>
      <w:r w:rsidRPr="00844563">
        <w:rPr>
          <w:sz w:val="22"/>
          <w:szCs w:val="22"/>
        </w:rPr>
        <w:t>94. Работы по ремонту и обслуживанию средств автоматики, приборов технологического оборудования на подвижном составе, выполняемые электромехаником по средствам автоматики и приборам технологического оборудования.</w:t>
      </w:r>
    </w:p>
    <w:p w:rsidR="00421C81" w:rsidRPr="00844563" w:rsidRDefault="00421C81" w:rsidP="0016137A">
      <w:pPr>
        <w:pStyle w:val="ConsPlusNormal"/>
        <w:ind w:firstLine="540"/>
        <w:jc w:val="both"/>
        <w:rPr>
          <w:sz w:val="22"/>
          <w:szCs w:val="22"/>
        </w:rPr>
      </w:pPr>
      <w:r w:rsidRPr="00844563">
        <w:rPr>
          <w:sz w:val="22"/>
          <w:szCs w:val="22"/>
        </w:rPr>
        <w:t>95. Работы по ремонту и обслуживанию аппаратуры релейной защиты и автоматики, выполняемые в действующих электроустановках, расположенных в тоннеле и на открытых участках метрополитена, электромонтером-релейщиком.</w:t>
      </w:r>
    </w:p>
    <w:p w:rsidR="00421C81" w:rsidRPr="00844563" w:rsidRDefault="00421C81" w:rsidP="0016137A">
      <w:pPr>
        <w:pStyle w:val="ConsPlusNormal"/>
        <w:ind w:firstLine="540"/>
        <w:jc w:val="both"/>
        <w:rPr>
          <w:sz w:val="22"/>
          <w:szCs w:val="22"/>
        </w:rPr>
      </w:pPr>
      <w:r w:rsidRPr="00844563">
        <w:rPr>
          <w:sz w:val="22"/>
          <w:szCs w:val="22"/>
        </w:rPr>
        <w:t>96. Работы по ремонту и обслуживанию устройств СЦБ и связи, систем видеонаблюдения, пожарной сигнализации, выполняемые в тоннеле и на открытых участках метрополитена электромехаником (старшим), электромехаником связи (старшим), мастером (всех наименований, старшим), электромонтером по ремонту и монтажу кабельных линий, электромонтером, слесарем-электриком по обслуживанию и ремонту оборудования метрополитена.</w:t>
      </w:r>
    </w:p>
    <w:p w:rsidR="00421C81" w:rsidRPr="00844563" w:rsidRDefault="00421C81" w:rsidP="0016137A">
      <w:pPr>
        <w:pStyle w:val="ConsPlusNormal"/>
        <w:ind w:firstLine="540"/>
        <w:jc w:val="both"/>
        <w:rPr>
          <w:sz w:val="22"/>
          <w:szCs w:val="22"/>
        </w:rPr>
      </w:pPr>
      <w:r w:rsidRPr="00844563">
        <w:rPr>
          <w:sz w:val="22"/>
          <w:szCs w:val="22"/>
        </w:rPr>
        <w:t>97. Работы по скорой технической помощи, выполняемые в тоннеле и на открытых участках метрополитена электромехаником (старшим), электромехаником связи (старшим), мастером (всех наименований, старшим), электромонтером по ремонту и монтажу кабельных линий, электромонтером, слесарем-электриком по обслуживанию и ремонту оборудования метрополитена.</w:t>
      </w:r>
    </w:p>
    <w:p w:rsidR="00421C81" w:rsidRPr="00844563" w:rsidRDefault="00421C81" w:rsidP="0016137A">
      <w:pPr>
        <w:pStyle w:val="ConsPlusNormal"/>
        <w:ind w:firstLine="540"/>
        <w:jc w:val="both"/>
        <w:rPr>
          <w:sz w:val="22"/>
          <w:szCs w:val="22"/>
        </w:rPr>
      </w:pPr>
      <w:r w:rsidRPr="00844563">
        <w:rPr>
          <w:sz w:val="22"/>
          <w:szCs w:val="22"/>
        </w:rPr>
        <w:t>98. Работы по ремонту и обслуживанию оборудования в действующих электроустановках, а также монтажные, наладочные работы, испытания и измерения в этих электроустановках, выполняемые электромехаником (старшим), электромехаником связи (старшим), мастером (всех наименований, старшим), электромонтером по ремонту и монтажу кабельных линий, электромонтером, слесарем-электриком по обслуживанию и ремонту оборудования метрополитена.</w:t>
      </w:r>
    </w:p>
    <w:p w:rsidR="00421C81" w:rsidRPr="00844563" w:rsidRDefault="00421C81" w:rsidP="0016137A">
      <w:pPr>
        <w:pStyle w:val="ConsPlusNormal"/>
        <w:ind w:firstLine="540"/>
        <w:jc w:val="both"/>
        <w:rPr>
          <w:sz w:val="22"/>
          <w:szCs w:val="22"/>
        </w:rPr>
      </w:pPr>
      <w:r w:rsidRPr="00844563">
        <w:rPr>
          <w:sz w:val="22"/>
          <w:szCs w:val="22"/>
        </w:rPr>
        <w:t>99. Работы по техническому надзору за работниками при капитальном ремонте и новом строительстве в тоннеле и на открытых участках метрополитена, выполняемые электромехаником (старшим), электромехаником СЦБ (старшим), электромехаником связи (старшим), инженером по качеству и приемке строительно-монтажных работ.</w:t>
      </w:r>
    </w:p>
    <w:p w:rsidR="00421C81" w:rsidRPr="00844563" w:rsidRDefault="00421C81" w:rsidP="0016137A">
      <w:pPr>
        <w:pStyle w:val="ConsPlusNormal"/>
        <w:ind w:firstLine="540"/>
        <w:jc w:val="both"/>
        <w:rPr>
          <w:sz w:val="22"/>
          <w:szCs w:val="22"/>
        </w:rPr>
      </w:pPr>
      <w:r w:rsidRPr="00844563">
        <w:rPr>
          <w:sz w:val="22"/>
          <w:szCs w:val="22"/>
        </w:rPr>
        <w:t>100. Работы по ремонту и обслуживанию электрооборудования, электросетей и сетей связи, выполняемые в тоннеле и на открытых участках метрополитена электромехаником (старшим), электромехаником связи (старшим).</w:t>
      </w:r>
    </w:p>
    <w:p w:rsidR="00421C81" w:rsidRPr="00844563" w:rsidRDefault="00421C81" w:rsidP="0016137A">
      <w:pPr>
        <w:pStyle w:val="ConsPlusNormal"/>
        <w:ind w:firstLine="540"/>
        <w:jc w:val="both"/>
        <w:rPr>
          <w:sz w:val="22"/>
          <w:szCs w:val="22"/>
        </w:rPr>
      </w:pPr>
      <w:r w:rsidRPr="00844563">
        <w:rPr>
          <w:sz w:val="22"/>
          <w:szCs w:val="22"/>
        </w:rPr>
        <w:t>101. Работы по ремонту и обслуживанию устройств СЦБ и связи, систем видеонаблюдения, пожарной сигнализации, выполняемые в тоннеле и на открытых участках метрополитена электромехаником (старшим), электромехаником связи (старшим), мастером (всех наименований, старшим), слесарем-электриком по обслуживанию и ремонту оборудования метрополитена.</w:t>
      </w:r>
    </w:p>
    <w:p w:rsidR="00421C81" w:rsidRPr="00844563" w:rsidRDefault="00421C81" w:rsidP="0016137A">
      <w:pPr>
        <w:pStyle w:val="ConsPlusNormal"/>
        <w:ind w:firstLine="540"/>
        <w:jc w:val="both"/>
        <w:rPr>
          <w:sz w:val="22"/>
          <w:szCs w:val="22"/>
        </w:rPr>
      </w:pPr>
      <w:r w:rsidRPr="00844563">
        <w:rPr>
          <w:sz w:val="22"/>
          <w:szCs w:val="22"/>
        </w:rPr>
        <w:t>102. Работы по скорой технической помощи, выполняемые в тоннеле и на открытых участках метрополитена электромехаником (старшим), электромехаником связи (старшим), мастером (всех наименований, старшим), слесарем-электриком по обслуживанию и ремонту оборудования метрополитена.</w:t>
      </w:r>
    </w:p>
    <w:p w:rsidR="00421C81" w:rsidRPr="00844563" w:rsidRDefault="00421C81" w:rsidP="0016137A">
      <w:pPr>
        <w:pStyle w:val="ConsPlusNormal"/>
        <w:ind w:firstLine="540"/>
        <w:jc w:val="both"/>
        <w:rPr>
          <w:sz w:val="22"/>
          <w:szCs w:val="22"/>
        </w:rPr>
      </w:pPr>
      <w:r w:rsidRPr="00844563">
        <w:rPr>
          <w:sz w:val="22"/>
          <w:szCs w:val="22"/>
        </w:rPr>
        <w:t>103. Работы по диагностике подвижного состава, выполняемые электромехаником (старшим), электромехаником связи (старшим), мастером (всех наименований, старшим), слесарем-электриком по обслуживанию и ремонту оборудования метрополитена, слесарем-электриком по ремонту электрооборудования, регулировщиком радиоэлектронной аппаратуры и приборов.</w:t>
      </w:r>
    </w:p>
    <w:p w:rsidR="00421C81" w:rsidRPr="00844563" w:rsidRDefault="00421C81" w:rsidP="0016137A">
      <w:pPr>
        <w:pStyle w:val="ConsPlusNormal"/>
        <w:ind w:firstLine="540"/>
        <w:jc w:val="both"/>
        <w:rPr>
          <w:sz w:val="22"/>
          <w:szCs w:val="22"/>
        </w:rPr>
      </w:pPr>
      <w:r w:rsidRPr="00844563">
        <w:rPr>
          <w:sz w:val="22"/>
          <w:szCs w:val="22"/>
        </w:rPr>
        <w:t>104. Работы по ремонту и обслуживанию оборудования в действующих электроустановках, а также монтажные, наладочные работы, испытания и измерения в этих электроустановках, выполняемые электромехаником (старшим), электромехаником связи (старшим), мастером (всех наименований, старшим), слесарем-электриком по обслуживанию и ремонту оборудования метрополитена, слесарем-электриком по ремонту электрооборудования, регулировщиком радиоэлектронной аппаратуры и приборов.</w:t>
      </w:r>
    </w:p>
    <w:p w:rsidR="00421C81" w:rsidRPr="00844563" w:rsidRDefault="00421C81" w:rsidP="0016137A">
      <w:pPr>
        <w:pStyle w:val="ConsPlusNormal"/>
        <w:ind w:firstLine="540"/>
        <w:jc w:val="both"/>
        <w:rPr>
          <w:sz w:val="22"/>
          <w:szCs w:val="22"/>
        </w:rPr>
      </w:pPr>
      <w:r w:rsidRPr="00844563">
        <w:rPr>
          <w:sz w:val="22"/>
          <w:szCs w:val="22"/>
        </w:rPr>
        <w:t>105. Работы по техническому надзору за работниками при капитальном ремонте и новом строительстве в тоннеле и на открытых участках метрополитена, выполняемые электромехаником (старшим), электромехаником СЦБ (старшим), электромехаником связи (старшим).</w:t>
      </w:r>
    </w:p>
    <w:p w:rsidR="00421C81" w:rsidRPr="00844563" w:rsidRDefault="00421C81" w:rsidP="0016137A">
      <w:pPr>
        <w:pStyle w:val="ConsPlusNormal"/>
        <w:ind w:firstLine="540"/>
        <w:jc w:val="both"/>
        <w:rPr>
          <w:sz w:val="22"/>
          <w:szCs w:val="22"/>
        </w:rPr>
      </w:pPr>
      <w:r w:rsidRPr="00844563">
        <w:rPr>
          <w:sz w:val="22"/>
          <w:szCs w:val="22"/>
        </w:rPr>
        <w:t>106. Работы по ремонту и обслуживанию электрооборудования электросетей и сетей связи, выполняемые в тоннеле и на открытых участках метрополитена электромехаником (старшим), электромехаником связи (старшим).</w:t>
      </w:r>
    </w:p>
    <w:p w:rsidR="00421C81" w:rsidRPr="00844563" w:rsidRDefault="00421C81" w:rsidP="0016137A">
      <w:pPr>
        <w:pStyle w:val="ConsPlusNormal"/>
        <w:ind w:firstLine="540"/>
        <w:jc w:val="both"/>
        <w:rPr>
          <w:sz w:val="22"/>
          <w:szCs w:val="22"/>
        </w:rPr>
      </w:pPr>
      <w:r w:rsidRPr="00844563">
        <w:rPr>
          <w:sz w:val="22"/>
          <w:szCs w:val="22"/>
        </w:rPr>
        <w:t>107. Работы по ремонту и обслуживанию устройств СЦБ, выполняемые в тоннеле и на открытых участках метрополитена электромонтером по обслуживанию и ремонту устройств сигнализации, централизации и блокировки.</w:t>
      </w:r>
    </w:p>
    <w:p w:rsidR="00421C81" w:rsidRPr="00844563" w:rsidRDefault="00421C81" w:rsidP="0016137A">
      <w:pPr>
        <w:pStyle w:val="ConsPlusNormal"/>
        <w:ind w:firstLine="540"/>
        <w:jc w:val="both"/>
        <w:rPr>
          <w:sz w:val="22"/>
          <w:szCs w:val="22"/>
        </w:rPr>
      </w:pPr>
      <w:r w:rsidRPr="00844563">
        <w:rPr>
          <w:sz w:val="22"/>
          <w:szCs w:val="22"/>
        </w:rPr>
        <w:t>108. Работы по ремонту и обслуживанию вторичных цепей, выполняемые в тоннеле и на открытых участках метрополитена электромонтажником по вторичным цепям.</w:t>
      </w:r>
    </w:p>
    <w:p w:rsidR="00421C81" w:rsidRPr="00844563" w:rsidRDefault="00421C81" w:rsidP="0016137A">
      <w:pPr>
        <w:pStyle w:val="ConsPlusNormal"/>
        <w:ind w:firstLine="540"/>
        <w:jc w:val="both"/>
        <w:rPr>
          <w:sz w:val="22"/>
          <w:szCs w:val="22"/>
        </w:rPr>
      </w:pPr>
      <w:r w:rsidRPr="00844563">
        <w:rPr>
          <w:sz w:val="22"/>
          <w:szCs w:val="22"/>
        </w:rPr>
        <w:t>109. Работы по ремонту и обслуживанию электрооборудования и сетей, выполняемые в тоннеле и на открытых участках метрополитена электромонтажником по кабельным сетям, электромонтажником по освещению и осветительным сетям, электромонтажником по силовым сетям и электрооборудованию, электромонтером по ремонту и монтажу кабельных линий, электромехаником (старшим).</w:t>
      </w:r>
    </w:p>
    <w:p w:rsidR="00421C81" w:rsidRPr="00844563" w:rsidRDefault="00421C81" w:rsidP="0016137A">
      <w:pPr>
        <w:pStyle w:val="ConsPlusNormal"/>
        <w:ind w:firstLine="540"/>
        <w:jc w:val="both"/>
        <w:rPr>
          <w:sz w:val="22"/>
          <w:szCs w:val="22"/>
        </w:rPr>
      </w:pPr>
      <w:r w:rsidRPr="00844563">
        <w:rPr>
          <w:sz w:val="22"/>
          <w:szCs w:val="22"/>
        </w:rPr>
        <w:t>110. Работы по ремонту и обслуживанию аппаратуры релейной защиты и автоматики, выполняемые в тоннеле и на открытых участках метрополитена электромонтером по ремонту аппаратуры релейной защиты и автоматики.</w:t>
      </w:r>
    </w:p>
    <w:p w:rsidR="00421C81" w:rsidRPr="00844563" w:rsidRDefault="00421C81" w:rsidP="0016137A">
      <w:pPr>
        <w:pStyle w:val="ConsPlusNormal"/>
        <w:ind w:firstLine="540"/>
        <w:jc w:val="both"/>
        <w:rPr>
          <w:sz w:val="22"/>
          <w:szCs w:val="22"/>
        </w:rPr>
      </w:pPr>
      <w:r w:rsidRPr="00844563">
        <w:rPr>
          <w:sz w:val="22"/>
          <w:szCs w:val="22"/>
        </w:rPr>
        <w:t>111. Работы по регулировке реле блоков системы автоматической регулировки скорости, выполняемые в тоннеле и на открытых участках метрополитена электромонтером по ремонту аппаратуры релейной защиты и автоматики.</w:t>
      </w:r>
    </w:p>
    <w:p w:rsidR="00421C81" w:rsidRPr="00844563" w:rsidRDefault="00421C81" w:rsidP="0016137A">
      <w:pPr>
        <w:pStyle w:val="ConsPlusNormal"/>
        <w:ind w:firstLine="540"/>
        <w:jc w:val="both"/>
        <w:rPr>
          <w:sz w:val="22"/>
          <w:szCs w:val="22"/>
        </w:rPr>
      </w:pPr>
      <w:r w:rsidRPr="00844563">
        <w:rPr>
          <w:sz w:val="22"/>
          <w:szCs w:val="22"/>
        </w:rPr>
        <w:t>112. Работы по ремонту и обслуживанию устройств связи, видеонаблюдения, пожарной сигнализации, выполняемые в тоннеле и на открытых участках метрополитена электромонтером по ремонту и обслуживанию аппаратуры и устройств связи.</w:t>
      </w:r>
    </w:p>
    <w:p w:rsidR="00421C81" w:rsidRPr="00844563" w:rsidRDefault="00421C81" w:rsidP="0016137A">
      <w:pPr>
        <w:pStyle w:val="ConsPlusNormal"/>
        <w:ind w:firstLine="540"/>
        <w:jc w:val="both"/>
        <w:rPr>
          <w:sz w:val="22"/>
          <w:szCs w:val="22"/>
        </w:rPr>
      </w:pPr>
      <w:r w:rsidRPr="00844563">
        <w:rPr>
          <w:sz w:val="22"/>
          <w:szCs w:val="22"/>
        </w:rPr>
        <w:t>113. Работы по ремонту и обслуживанию электрооборудования, выполняемые в тоннеле и на открытых участках метрополитена электромонтером по ремонту и обслуживанию электрооборудования, слесарем-электриком по обслуживанию и ремонту оборудования метрополитена, слесарем-электриком по обслуживанию и ремонту металлоконструкций метрополитена.</w:t>
      </w:r>
    </w:p>
    <w:p w:rsidR="00421C81" w:rsidRPr="00844563" w:rsidRDefault="00421C81" w:rsidP="0016137A">
      <w:pPr>
        <w:pStyle w:val="ConsPlusNormal"/>
        <w:ind w:firstLine="540"/>
        <w:jc w:val="both"/>
        <w:rPr>
          <w:sz w:val="22"/>
          <w:szCs w:val="22"/>
        </w:rPr>
      </w:pPr>
      <w:r w:rsidRPr="00844563">
        <w:rPr>
          <w:sz w:val="22"/>
          <w:szCs w:val="22"/>
        </w:rPr>
        <w:t>114. Работы по ремонту и обслуживанию оборудования, электросетей, устройств в действующих электроустановках, в тоннеле и на открытых участках, а также монтажные, наладочные работы, испытания и измерения в электроустановках, выполняемые электромехаником, электромонтером по ремонту и обслуживанию электрооборудования, слесарем-электриком по обслуживанию и ремонту оборудования метрополитена, электромонтером тяговых подстанций.</w:t>
      </w:r>
    </w:p>
    <w:p w:rsidR="00421C81" w:rsidRPr="00844563" w:rsidRDefault="00421C81" w:rsidP="0016137A">
      <w:pPr>
        <w:pStyle w:val="ConsPlusNormal"/>
        <w:ind w:firstLine="540"/>
        <w:jc w:val="both"/>
        <w:rPr>
          <w:sz w:val="22"/>
          <w:szCs w:val="22"/>
        </w:rPr>
      </w:pPr>
      <w:r w:rsidRPr="00844563">
        <w:rPr>
          <w:sz w:val="22"/>
          <w:szCs w:val="22"/>
        </w:rPr>
        <w:t>115. Работы по ремонту и обслуживанию электрооборудования, электросетей и сетей связи, устройств связи, видеонаблюдения, пожарной сигнализации, выполняемые в тоннеле и на открытых участках метрополитена электромехаником (старшим), электромонтером, электромонтером связи, слесарем-электриком по обслуживанию и ремонту оборудования метрополитена.</w:t>
      </w:r>
    </w:p>
    <w:p w:rsidR="00421C81" w:rsidRPr="00844563" w:rsidRDefault="00421C81" w:rsidP="0016137A">
      <w:pPr>
        <w:pStyle w:val="ConsPlusNormal"/>
        <w:ind w:firstLine="540"/>
        <w:jc w:val="both"/>
        <w:rPr>
          <w:sz w:val="22"/>
          <w:szCs w:val="22"/>
        </w:rPr>
      </w:pPr>
      <w:r w:rsidRPr="00844563">
        <w:rPr>
          <w:sz w:val="22"/>
          <w:szCs w:val="22"/>
        </w:rPr>
        <w:t>116. Работы, выполняемые в тоннеле и на открытых участках метрополитена электромонтером тяговых подстанций.</w:t>
      </w:r>
    </w:p>
    <w:p w:rsidR="00421C81" w:rsidRPr="00844563" w:rsidRDefault="00421C81" w:rsidP="0016137A">
      <w:pPr>
        <w:pStyle w:val="ConsPlusNormal"/>
        <w:ind w:firstLine="540"/>
        <w:jc w:val="both"/>
        <w:rPr>
          <w:sz w:val="22"/>
          <w:szCs w:val="22"/>
        </w:rPr>
      </w:pPr>
      <w:r w:rsidRPr="00844563">
        <w:rPr>
          <w:sz w:val="22"/>
          <w:szCs w:val="22"/>
        </w:rPr>
        <w:t>117. Работы по техническому надзору за работниками при капитальном ремонте и новом строительстве в действующих электроустановках, расположенных в тоннеле и на открытых участках метрополитена, выполняемые электромонтером тяговых подстанций.</w:t>
      </w:r>
    </w:p>
    <w:p w:rsidR="00421C81" w:rsidRPr="00844563" w:rsidRDefault="00421C81" w:rsidP="0016137A">
      <w:pPr>
        <w:pStyle w:val="ConsPlusNormal"/>
        <w:ind w:firstLine="540"/>
        <w:jc w:val="both"/>
        <w:rPr>
          <w:sz w:val="22"/>
          <w:szCs w:val="22"/>
        </w:rPr>
      </w:pPr>
      <w:r w:rsidRPr="00844563">
        <w:rPr>
          <w:sz w:val="22"/>
          <w:szCs w:val="22"/>
        </w:rPr>
        <w:t>118. Работы по тепловизионному обследованию электрических сетей и электрооборудования в действующих электроустановках, в тоннелях и на открытых участках метрополитена, выполняемые инженером (по тепловизионному обследованию).</w:t>
      </w:r>
    </w:p>
    <w:p w:rsidR="00421C81" w:rsidRPr="00844563" w:rsidRDefault="00421C81" w:rsidP="0016137A">
      <w:pPr>
        <w:pStyle w:val="ConsPlusNormal"/>
        <w:jc w:val="both"/>
        <w:rPr>
          <w:sz w:val="22"/>
          <w:szCs w:val="22"/>
        </w:rPr>
      </w:pPr>
    </w:p>
    <w:p w:rsidR="00421C81" w:rsidRPr="00844563" w:rsidRDefault="00421C81" w:rsidP="0016137A">
      <w:pPr>
        <w:pStyle w:val="ConsPlusNormal"/>
        <w:jc w:val="center"/>
        <w:outlineLvl w:val="1"/>
        <w:rPr>
          <w:sz w:val="22"/>
          <w:szCs w:val="22"/>
        </w:rPr>
      </w:pPr>
      <w:r w:rsidRPr="00844563">
        <w:rPr>
          <w:sz w:val="22"/>
          <w:szCs w:val="22"/>
        </w:rPr>
        <w:t>VI. Работы, выполняемые работниками группы</w:t>
      </w:r>
    </w:p>
    <w:p w:rsidR="00421C81" w:rsidRPr="00844563" w:rsidRDefault="00421C81" w:rsidP="0016137A">
      <w:pPr>
        <w:pStyle w:val="ConsPlusNormal"/>
        <w:jc w:val="center"/>
        <w:rPr>
          <w:sz w:val="22"/>
          <w:szCs w:val="22"/>
        </w:rPr>
      </w:pPr>
      <w:r w:rsidRPr="00844563">
        <w:rPr>
          <w:sz w:val="22"/>
          <w:szCs w:val="22"/>
        </w:rPr>
        <w:t>руководящего состава</w:t>
      </w:r>
    </w:p>
    <w:p w:rsidR="00421C81" w:rsidRPr="00844563" w:rsidRDefault="00421C81" w:rsidP="0016137A">
      <w:pPr>
        <w:pStyle w:val="ConsPlusNormal"/>
        <w:jc w:val="both"/>
        <w:rPr>
          <w:sz w:val="22"/>
          <w:szCs w:val="22"/>
        </w:rPr>
      </w:pPr>
    </w:p>
    <w:p w:rsidR="00421C81" w:rsidRPr="00844563" w:rsidRDefault="00421C81" w:rsidP="0016137A">
      <w:pPr>
        <w:pStyle w:val="ConsPlusNormal"/>
        <w:ind w:firstLine="540"/>
        <w:jc w:val="both"/>
        <w:rPr>
          <w:sz w:val="22"/>
          <w:szCs w:val="22"/>
        </w:rPr>
      </w:pPr>
      <w:r w:rsidRPr="00844563">
        <w:rPr>
          <w:sz w:val="22"/>
          <w:szCs w:val="22"/>
        </w:rPr>
        <w:t>119. Работы по организации труда работников, осуществляющих техническое и технологическое развитие подразделения, выполняемые главным инженером (заместителем).</w:t>
      </w:r>
    </w:p>
    <w:p w:rsidR="00421C81" w:rsidRPr="00844563" w:rsidRDefault="00421C81" w:rsidP="0016137A">
      <w:pPr>
        <w:pStyle w:val="ConsPlusNormal"/>
        <w:ind w:firstLine="540"/>
        <w:jc w:val="both"/>
        <w:rPr>
          <w:sz w:val="22"/>
          <w:szCs w:val="22"/>
        </w:rPr>
      </w:pPr>
      <w:r w:rsidRPr="00844563">
        <w:rPr>
          <w:sz w:val="22"/>
          <w:szCs w:val="22"/>
        </w:rPr>
        <w:t>120. Работы по организации контроля за состоянием безопасности движения поездов, выполняемые главным ревизором (заместителем).</w:t>
      </w:r>
    </w:p>
    <w:p w:rsidR="00421C81" w:rsidRPr="00844563" w:rsidRDefault="00421C81" w:rsidP="0016137A">
      <w:pPr>
        <w:pStyle w:val="ConsPlusNormal"/>
        <w:ind w:firstLine="540"/>
        <w:jc w:val="both"/>
        <w:rPr>
          <w:sz w:val="22"/>
          <w:szCs w:val="22"/>
        </w:rPr>
      </w:pPr>
      <w:r w:rsidRPr="00844563">
        <w:rPr>
          <w:sz w:val="22"/>
          <w:szCs w:val="22"/>
        </w:rPr>
        <w:t>121. Работы по организации труда энергодиспетчеров смен всех линий метрополитена и работников скорой технической помощи, выполняемые главным энергодиспетчером.</w:t>
      </w:r>
    </w:p>
    <w:p w:rsidR="00421C81" w:rsidRPr="00844563" w:rsidRDefault="00421C81" w:rsidP="0016137A">
      <w:pPr>
        <w:pStyle w:val="ConsPlusNormal"/>
        <w:ind w:firstLine="540"/>
        <w:jc w:val="both"/>
        <w:rPr>
          <w:sz w:val="22"/>
          <w:szCs w:val="22"/>
        </w:rPr>
      </w:pPr>
      <w:r w:rsidRPr="00844563">
        <w:rPr>
          <w:sz w:val="22"/>
          <w:szCs w:val="22"/>
        </w:rPr>
        <w:t>122. Работы по организации бесперебойного электроснабжения всех потребителей метрополитена, выполняемые главным энергодиспетчером.</w:t>
      </w:r>
    </w:p>
    <w:p w:rsidR="00421C81" w:rsidRPr="00844563" w:rsidRDefault="00421C81" w:rsidP="0016137A">
      <w:pPr>
        <w:pStyle w:val="ConsPlusNormal"/>
        <w:ind w:firstLine="540"/>
        <w:jc w:val="both"/>
        <w:rPr>
          <w:sz w:val="22"/>
          <w:szCs w:val="22"/>
        </w:rPr>
      </w:pPr>
      <w:r w:rsidRPr="00844563">
        <w:rPr>
          <w:sz w:val="22"/>
          <w:szCs w:val="22"/>
        </w:rPr>
        <w:t>123. Работы по организации труда работников габаритного вагона, выполняемые начальником габаритного вагона (заместителем).</w:t>
      </w:r>
    </w:p>
    <w:p w:rsidR="00421C81" w:rsidRPr="00844563" w:rsidRDefault="00421C81" w:rsidP="0016137A">
      <w:pPr>
        <w:pStyle w:val="ConsPlusNormal"/>
        <w:ind w:firstLine="540"/>
        <w:jc w:val="both"/>
        <w:rPr>
          <w:sz w:val="22"/>
          <w:szCs w:val="22"/>
        </w:rPr>
      </w:pPr>
      <w:r w:rsidRPr="00844563">
        <w:rPr>
          <w:sz w:val="22"/>
          <w:szCs w:val="22"/>
        </w:rPr>
        <w:t>124. Работы по организации труда работников габаритообследовательской станции, выполняемые начальником габаритообследовательской станции (заместителем).</w:t>
      </w:r>
    </w:p>
    <w:p w:rsidR="00421C81" w:rsidRPr="00844563" w:rsidRDefault="00421C81" w:rsidP="0016137A">
      <w:pPr>
        <w:pStyle w:val="ConsPlusNormal"/>
        <w:ind w:firstLine="540"/>
        <w:jc w:val="both"/>
        <w:rPr>
          <w:sz w:val="22"/>
          <w:szCs w:val="22"/>
        </w:rPr>
      </w:pPr>
      <w:r w:rsidRPr="00844563">
        <w:rPr>
          <w:sz w:val="22"/>
          <w:szCs w:val="22"/>
        </w:rPr>
        <w:t>125. Работы по организации электроснабжения потребителей метрополитена и бесперебойного движения поездов, выполняемые начальником группы (заместителем).</w:t>
      </w:r>
    </w:p>
    <w:p w:rsidR="00421C81" w:rsidRPr="00844563" w:rsidRDefault="00421C81" w:rsidP="0016137A">
      <w:pPr>
        <w:pStyle w:val="ConsPlusNormal"/>
        <w:ind w:firstLine="540"/>
        <w:jc w:val="both"/>
        <w:rPr>
          <w:sz w:val="22"/>
          <w:szCs w:val="22"/>
        </w:rPr>
      </w:pPr>
      <w:r w:rsidRPr="00844563">
        <w:rPr>
          <w:sz w:val="22"/>
          <w:szCs w:val="22"/>
        </w:rPr>
        <w:t>126. Работы по организации труда работников депо (монорельсовая транспортная система), выполняемые начальником депо (заместителем).</w:t>
      </w:r>
    </w:p>
    <w:p w:rsidR="00421C81" w:rsidRPr="00844563" w:rsidRDefault="00421C81" w:rsidP="0016137A">
      <w:pPr>
        <w:pStyle w:val="ConsPlusNormal"/>
        <w:ind w:firstLine="540"/>
        <w:jc w:val="both"/>
        <w:rPr>
          <w:sz w:val="22"/>
          <w:szCs w:val="22"/>
        </w:rPr>
      </w:pPr>
      <w:r w:rsidRPr="00844563">
        <w:rPr>
          <w:sz w:val="22"/>
          <w:szCs w:val="22"/>
        </w:rPr>
        <w:t>127. Работы по организации труда работников дефектоскопного вагона, выполняемые начальником дефектоскопного вагона (заместителем).</w:t>
      </w:r>
    </w:p>
    <w:p w:rsidR="00421C81" w:rsidRPr="00844563" w:rsidRDefault="00421C81" w:rsidP="0016137A">
      <w:pPr>
        <w:pStyle w:val="ConsPlusNormal"/>
        <w:ind w:firstLine="540"/>
        <w:jc w:val="both"/>
        <w:rPr>
          <w:sz w:val="22"/>
          <w:szCs w:val="22"/>
        </w:rPr>
      </w:pPr>
      <w:r w:rsidRPr="00844563">
        <w:rPr>
          <w:sz w:val="22"/>
          <w:szCs w:val="22"/>
        </w:rPr>
        <w:t>128. Работы по организации труда работников дефектоскопной станции, выполняемые начальником дефектоскопной станции (заместителем).</w:t>
      </w:r>
    </w:p>
    <w:p w:rsidR="00421C81" w:rsidRPr="00844563" w:rsidRDefault="00421C81" w:rsidP="0016137A">
      <w:pPr>
        <w:pStyle w:val="ConsPlusNormal"/>
        <w:ind w:firstLine="540"/>
        <w:jc w:val="both"/>
        <w:rPr>
          <w:sz w:val="22"/>
          <w:szCs w:val="22"/>
        </w:rPr>
      </w:pPr>
      <w:r w:rsidRPr="00844563">
        <w:rPr>
          <w:sz w:val="22"/>
          <w:szCs w:val="22"/>
        </w:rPr>
        <w:t>129. Работы по организации труда работников диагностического вагона, выполняемые начальником диагностического вагона (заместителем).</w:t>
      </w:r>
    </w:p>
    <w:p w:rsidR="00421C81" w:rsidRPr="00844563" w:rsidRDefault="00421C81" w:rsidP="0016137A">
      <w:pPr>
        <w:pStyle w:val="ConsPlusNormal"/>
        <w:ind w:firstLine="540"/>
        <w:jc w:val="both"/>
        <w:rPr>
          <w:sz w:val="22"/>
          <w:szCs w:val="22"/>
        </w:rPr>
      </w:pPr>
      <w:r w:rsidRPr="00844563">
        <w:rPr>
          <w:sz w:val="22"/>
          <w:szCs w:val="22"/>
        </w:rPr>
        <w:t>130. Работы по организации труда работников дистанции, выполняемые начальником дистанции (заместителем).</w:t>
      </w:r>
    </w:p>
    <w:p w:rsidR="00421C81" w:rsidRPr="00844563" w:rsidRDefault="00421C81" w:rsidP="0016137A">
      <w:pPr>
        <w:pStyle w:val="ConsPlusNormal"/>
        <w:ind w:firstLine="540"/>
        <w:jc w:val="both"/>
        <w:rPr>
          <w:sz w:val="22"/>
          <w:szCs w:val="22"/>
        </w:rPr>
      </w:pPr>
      <w:r w:rsidRPr="00844563">
        <w:rPr>
          <w:sz w:val="22"/>
          <w:szCs w:val="22"/>
        </w:rPr>
        <w:t>131. Работы по организации труда работников дистанции, работающих в тоннеле, на парковых путях и на открытых участках метрополитена, выполняемые начальником дистанции пути (заместителем), начальником дистанции (заместителем), электромехаником (старшим).</w:t>
      </w:r>
    </w:p>
    <w:p w:rsidR="00421C81" w:rsidRPr="00844563" w:rsidRDefault="00421C81" w:rsidP="0016137A">
      <w:pPr>
        <w:pStyle w:val="ConsPlusNormal"/>
        <w:ind w:firstLine="540"/>
        <w:jc w:val="both"/>
        <w:rPr>
          <w:sz w:val="22"/>
          <w:szCs w:val="22"/>
        </w:rPr>
      </w:pPr>
      <w:r w:rsidRPr="00844563">
        <w:rPr>
          <w:sz w:val="22"/>
          <w:szCs w:val="22"/>
        </w:rPr>
        <w:t>132. Работы по ремонту и обслуживанию средств автоматики, приборов технологического оборудования, находящихся на подвижном составе, выполняемые начальником лаборатории поездных устройств и автоматики.</w:t>
      </w:r>
    </w:p>
    <w:p w:rsidR="00421C81" w:rsidRPr="00844563" w:rsidRDefault="00421C81" w:rsidP="0016137A">
      <w:pPr>
        <w:pStyle w:val="ConsPlusNormal"/>
        <w:ind w:firstLine="540"/>
        <w:jc w:val="both"/>
        <w:rPr>
          <w:sz w:val="22"/>
          <w:szCs w:val="22"/>
        </w:rPr>
      </w:pPr>
      <w:r w:rsidRPr="00844563">
        <w:rPr>
          <w:sz w:val="22"/>
          <w:szCs w:val="22"/>
        </w:rPr>
        <w:t>133. Работы по организации труда работников электролаборатории, выполняющих работы по испытаниям и измерениям в действующих электроустановках и на открытых участках метрополитена, выполняемые начальником электролаборатории.</w:t>
      </w:r>
    </w:p>
    <w:p w:rsidR="00421C81" w:rsidRPr="00844563" w:rsidRDefault="00421C81" w:rsidP="0016137A">
      <w:pPr>
        <w:pStyle w:val="ConsPlusNormal"/>
        <w:ind w:firstLine="540"/>
        <w:jc w:val="both"/>
        <w:rPr>
          <w:sz w:val="22"/>
          <w:szCs w:val="22"/>
        </w:rPr>
      </w:pPr>
      <w:r w:rsidRPr="00844563">
        <w:rPr>
          <w:sz w:val="22"/>
          <w:szCs w:val="22"/>
        </w:rPr>
        <w:t>134. Работы по организации труда работников участка (околотка), работающих в тоннеле, на парковых путях и на открытых участках метрополитена, выполняемые начальником участка, мастером (всех наименований, старшим), электромехаником (старшим).</w:t>
      </w:r>
    </w:p>
    <w:p w:rsidR="00421C81" w:rsidRPr="00844563" w:rsidRDefault="00421C81" w:rsidP="0016137A">
      <w:pPr>
        <w:pStyle w:val="ConsPlusNormal"/>
        <w:ind w:firstLine="540"/>
        <w:jc w:val="both"/>
        <w:rPr>
          <w:sz w:val="22"/>
          <w:szCs w:val="22"/>
        </w:rPr>
      </w:pPr>
      <w:r w:rsidRPr="00844563">
        <w:rPr>
          <w:sz w:val="22"/>
          <w:szCs w:val="22"/>
        </w:rPr>
        <w:t>135. Работы по организации труда работников участка радио и связи, выполняемые начальником участка, мастером (всех наименований, старшим), электромехаником (старшим).</w:t>
      </w:r>
    </w:p>
    <w:p w:rsidR="00421C81" w:rsidRPr="00844563" w:rsidRDefault="00421C81" w:rsidP="0016137A">
      <w:pPr>
        <w:pStyle w:val="ConsPlusNormal"/>
        <w:ind w:firstLine="540"/>
        <w:jc w:val="both"/>
        <w:rPr>
          <w:sz w:val="22"/>
          <w:szCs w:val="22"/>
        </w:rPr>
      </w:pPr>
      <w:r w:rsidRPr="00844563">
        <w:rPr>
          <w:sz w:val="22"/>
          <w:szCs w:val="22"/>
        </w:rPr>
        <w:t>136. Работы по организации труда работников, обслуживающих оборудование и системы рельсосварочной базы, выполняемые электромехаником (старшим).</w:t>
      </w:r>
    </w:p>
    <w:p w:rsidR="00421C81" w:rsidRPr="00844563" w:rsidRDefault="00421C81" w:rsidP="0016137A">
      <w:pPr>
        <w:pStyle w:val="ConsPlusNormal"/>
        <w:ind w:firstLine="540"/>
        <w:jc w:val="both"/>
        <w:rPr>
          <w:sz w:val="22"/>
          <w:szCs w:val="22"/>
        </w:rPr>
      </w:pPr>
      <w:r w:rsidRPr="00844563">
        <w:rPr>
          <w:sz w:val="22"/>
          <w:szCs w:val="22"/>
        </w:rPr>
        <w:t>137. Работы по организации труда работников монорельсовой транспортной системы, выполняемые начальником монорельсовой транспортной системы (заместителем).</w:t>
      </w:r>
    </w:p>
    <w:p w:rsidR="00421C81" w:rsidRPr="00844563" w:rsidRDefault="00421C81" w:rsidP="0016137A">
      <w:pPr>
        <w:pStyle w:val="ConsPlusNormal"/>
        <w:ind w:firstLine="540"/>
        <w:jc w:val="both"/>
        <w:rPr>
          <w:sz w:val="22"/>
          <w:szCs w:val="22"/>
        </w:rPr>
      </w:pPr>
      <w:r w:rsidRPr="00844563">
        <w:rPr>
          <w:sz w:val="22"/>
          <w:szCs w:val="22"/>
        </w:rPr>
        <w:t>138. Работы по организации труда работников путеизмерительного вагона, выполняемые начальником путеизмерительного вагона (заместителем).</w:t>
      </w:r>
    </w:p>
    <w:p w:rsidR="00421C81" w:rsidRPr="00844563" w:rsidRDefault="00421C81" w:rsidP="0016137A">
      <w:pPr>
        <w:pStyle w:val="ConsPlusNormal"/>
        <w:ind w:firstLine="540"/>
        <w:jc w:val="both"/>
        <w:rPr>
          <w:sz w:val="22"/>
          <w:szCs w:val="22"/>
        </w:rPr>
      </w:pPr>
      <w:r w:rsidRPr="00844563">
        <w:rPr>
          <w:sz w:val="22"/>
          <w:szCs w:val="22"/>
        </w:rPr>
        <w:t>139. Работы по организации труда работников путеизмерительной станции, выполняемые начальником путеизмерительной станции (заместителем).</w:t>
      </w:r>
    </w:p>
    <w:p w:rsidR="00421C81" w:rsidRPr="00844563" w:rsidRDefault="00421C81" w:rsidP="0016137A">
      <w:pPr>
        <w:pStyle w:val="ConsPlusNormal"/>
        <w:ind w:firstLine="540"/>
        <w:jc w:val="both"/>
        <w:rPr>
          <w:sz w:val="22"/>
          <w:szCs w:val="22"/>
        </w:rPr>
      </w:pPr>
      <w:r w:rsidRPr="00844563">
        <w:rPr>
          <w:sz w:val="22"/>
          <w:szCs w:val="22"/>
        </w:rPr>
        <w:t>140. Работы по организации труда работников путеобследовательской станции, выполняемые начальником путеобследовательской станции (заместителем).</w:t>
      </w:r>
    </w:p>
    <w:p w:rsidR="00421C81" w:rsidRPr="00844563" w:rsidRDefault="00421C81" w:rsidP="0016137A">
      <w:pPr>
        <w:pStyle w:val="ConsPlusNormal"/>
        <w:ind w:firstLine="540"/>
        <w:jc w:val="both"/>
        <w:rPr>
          <w:sz w:val="22"/>
          <w:szCs w:val="22"/>
        </w:rPr>
      </w:pPr>
      <w:r w:rsidRPr="00844563">
        <w:rPr>
          <w:sz w:val="22"/>
          <w:szCs w:val="22"/>
        </w:rPr>
        <w:t>141. Работы по организации труда работников службы, выполняемые начальником службы (заместителем).</w:t>
      </w:r>
    </w:p>
    <w:p w:rsidR="00421C81" w:rsidRPr="00844563" w:rsidRDefault="00421C81" w:rsidP="0016137A">
      <w:pPr>
        <w:pStyle w:val="ConsPlusNormal"/>
        <w:ind w:firstLine="540"/>
        <w:jc w:val="both"/>
        <w:rPr>
          <w:sz w:val="22"/>
          <w:szCs w:val="22"/>
        </w:rPr>
      </w:pPr>
      <w:r w:rsidRPr="00844563">
        <w:rPr>
          <w:sz w:val="22"/>
          <w:szCs w:val="22"/>
        </w:rPr>
        <w:t>142. Работы по организации труда работников станции метрополитена и контролю за соблюдением графика движения поездов, выполняемые начальником станции метрополитена (заместителем).</w:t>
      </w:r>
    </w:p>
    <w:p w:rsidR="00421C81" w:rsidRPr="00844563" w:rsidRDefault="00421C81" w:rsidP="0016137A">
      <w:pPr>
        <w:pStyle w:val="ConsPlusNormal"/>
        <w:ind w:firstLine="540"/>
        <w:jc w:val="both"/>
        <w:rPr>
          <w:sz w:val="22"/>
          <w:szCs w:val="22"/>
        </w:rPr>
      </w:pPr>
      <w:r w:rsidRPr="00844563">
        <w:rPr>
          <w:sz w:val="22"/>
          <w:szCs w:val="22"/>
        </w:rPr>
        <w:t>143. Работы по организации труда работников тяговых подстанций, выполняемые начальником тяговой подстанции.</w:t>
      </w:r>
    </w:p>
    <w:p w:rsidR="00421C81" w:rsidRPr="00844563" w:rsidRDefault="00421C81" w:rsidP="0016137A">
      <w:pPr>
        <w:pStyle w:val="ConsPlusNormal"/>
        <w:ind w:firstLine="540"/>
        <w:jc w:val="both"/>
        <w:rPr>
          <w:sz w:val="22"/>
          <w:szCs w:val="22"/>
        </w:rPr>
      </w:pPr>
      <w:r w:rsidRPr="00844563">
        <w:rPr>
          <w:sz w:val="22"/>
          <w:szCs w:val="22"/>
        </w:rPr>
        <w:t>144. Работы по организации труда работников электродепо, выполняемые начальником электродепо (заместителем).</w:t>
      </w:r>
    </w:p>
    <w:p w:rsidR="00421C81" w:rsidRPr="00844563" w:rsidRDefault="00421C81" w:rsidP="0016137A">
      <w:pPr>
        <w:pStyle w:val="ConsPlusNormal"/>
        <w:ind w:firstLine="540"/>
        <w:jc w:val="both"/>
        <w:rPr>
          <w:sz w:val="22"/>
          <w:szCs w:val="22"/>
        </w:rPr>
      </w:pPr>
      <w:r w:rsidRPr="00844563">
        <w:rPr>
          <w:sz w:val="22"/>
          <w:szCs w:val="22"/>
        </w:rPr>
        <w:t>145. Работы по организации труда работников комплекса, выполняемые начальником комплекса (заместителем).</w:t>
      </w:r>
    </w:p>
    <w:p w:rsidR="00421C81" w:rsidRPr="00844563" w:rsidRDefault="00421C81" w:rsidP="0016137A">
      <w:pPr>
        <w:pStyle w:val="ConsPlusNormal"/>
        <w:ind w:firstLine="540"/>
        <w:jc w:val="both"/>
        <w:rPr>
          <w:sz w:val="22"/>
          <w:szCs w:val="22"/>
        </w:rPr>
      </w:pPr>
      <w:r w:rsidRPr="00844563">
        <w:rPr>
          <w:sz w:val="22"/>
          <w:szCs w:val="22"/>
        </w:rPr>
        <w:t>146. Работы по осуществлению контроля за состоянием безопасности движения поездов, выполняемые ревизором по безопасности движения поездов (старшим).</w:t>
      </w:r>
    </w:p>
    <w:sectPr w:rsidR="00421C81" w:rsidRPr="00844563" w:rsidSect="00DF5729">
      <w:headerReference w:type="default" r:id="rId6"/>
      <w:footerReference w:type="default" r:id="rId7"/>
      <w:pgSz w:w="11906" w:h="16838"/>
      <w:pgMar w:top="1418" w:right="851" w:bottom="851" w:left="1418"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1C81" w:rsidRDefault="00421C81">
      <w:r>
        <w:separator/>
      </w:r>
    </w:p>
  </w:endnote>
  <w:endnote w:type="continuationSeparator" w:id="0">
    <w:p w:rsidR="00421C81" w:rsidRDefault="00421C8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1C81" w:rsidRDefault="00421C81" w:rsidP="00DF5729">
    <w:pPr>
      <w:jc w:val="center"/>
      <w:rPr>
        <w:sz w:val="2"/>
        <w:szCs w:val="2"/>
      </w:rPr>
    </w:pPr>
  </w:p>
  <w:p w:rsidR="00421C81" w:rsidRDefault="00421C81">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1C81" w:rsidRDefault="00421C81">
      <w:r>
        <w:separator/>
      </w:r>
    </w:p>
  </w:footnote>
  <w:footnote w:type="continuationSeparator" w:id="0">
    <w:p w:rsidR="00421C81" w:rsidRDefault="00421C8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1C81" w:rsidRDefault="00421C81" w:rsidP="00DF5729">
    <w:pPr>
      <w:jc w:val="center"/>
      <w:rPr>
        <w:sz w:val="2"/>
        <w:szCs w:val="2"/>
      </w:rPr>
    </w:pPr>
  </w:p>
  <w:p w:rsidR="00421C81" w:rsidRDefault="00421C81">
    <w:r>
      <w:rPr>
        <w:noProof/>
      </w:rPr>
      <w:pict>
        <v:group id="_x0000_s2049" style="position:absolute;margin-left:-4.9pt;margin-top:4.35pt;width:493.05pt;height:65.25pt;z-index:251660288" coordorigin="1418,680" coordsize="9861,1305">
          <v:shapetype id="_x0000_t202" coordsize="21600,21600" o:spt="202" path="m,l,21600r21600,l21600,xe">
            <v:stroke joinstyle="miter"/>
            <v:path gradientshapeok="t" o:connecttype="rect"/>
          </v:shapetype>
          <v:shape id="Text Box 17" o:spid="_x0000_s2050" type="#_x0000_t202" style="position:absolute;left:2279;top:821;width:9000;height:99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" filled="f" fillcolor="#336735" stroked="f">
            <v:textbox style="mso-next-textbox:#Text Box 17" inset=",0">
              <w:txbxContent>
                <w:p w:rsidR="00421C81" w:rsidRPr="002A36C4" w:rsidRDefault="00421C81" w:rsidP="006D6D97">
                  <w:pPr>
                    <w:contextualSpacing/>
                    <w:jc w:val="right"/>
                    <w:rPr>
                      <w:i/>
                      <w:color w:val="333333"/>
                      <w:sz w:val="18"/>
                      <w:szCs w:val="18"/>
                      <w:lang w:val="en-US"/>
                    </w:rPr>
                  </w:pPr>
                  <w:r>
                    <w:rPr>
                      <w:rFonts w:ascii="Calibri" w:hAnsi="Calibri"/>
                      <w:i/>
                      <w:color w:val="333333"/>
                      <w:sz w:val="18"/>
                      <w:szCs w:val="18"/>
                      <w:lang w:val="en-US" w:eastAsia="en-US"/>
                    </w:rPr>
                    <w:t>mail</w:t>
                  </w:r>
                  <w:r w:rsidRPr="002A36C4">
                    <w:rPr>
                      <w:i/>
                      <w:color w:val="333333"/>
                      <w:sz w:val="18"/>
                      <w:szCs w:val="18"/>
                      <w:lang w:val="en-US"/>
                    </w:rPr>
                    <w:t>@</w:t>
                  </w:r>
                  <w:r>
                    <w:rPr>
                      <w:i/>
                      <w:color w:val="333333"/>
                      <w:sz w:val="18"/>
                      <w:szCs w:val="18"/>
                      <w:lang w:val="en-US"/>
                    </w:rPr>
                    <w:t>arm-ecogroup</w:t>
                  </w:r>
                  <w:r w:rsidRPr="002A36C4">
                    <w:rPr>
                      <w:i/>
                      <w:color w:val="333333"/>
                      <w:sz w:val="18"/>
                      <w:szCs w:val="18"/>
                      <w:lang w:val="en-US"/>
                    </w:rPr>
                    <w:t>.ru</w:t>
                  </w:r>
                </w:p>
                <w:p w:rsidR="00421C81" w:rsidRPr="002A36C4" w:rsidRDefault="00421C81" w:rsidP="006D6D97">
                  <w:pPr>
                    <w:contextualSpacing/>
                    <w:jc w:val="right"/>
                    <w:rPr>
                      <w:i/>
                      <w:color w:val="999999"/>
                      <w:sz w:val="18"/>
                      <w:szCs w:val="18"/>
                    </w:rPr>
                  </w:pPr>
                  <w:r w:rsidRPr="002A36C4">
                    <w:rPr>
                      <w:i/>
                      <w:color w:val="999999"/>
                      <w:sz w:val="18"/>
                      <w:szCs w:val="18"/>
                    </w:rPr>
                    <w:t xml:space="preserve">тел: </w:t>
                  </w:r>
                  <w:r w:rsidRPr="002A36C4">
                    <w:rPr>
                      <w:i/>
                      <w:color w:val="333333"/>
                      <w:sz w:val="18"/>
                      <w:szCs w:val="18"/>
                    </w:rPr>
                    <w:t>(</w:t>
                  </w:r>
                  <w:r>
                    <w:rPr>
                      <w:i/>
                      <w:color w:val="333333"/>
                      <w:sz w:val="18"/>
                      <w:szCs w:val="18"/>
                      <w:lang w:val="en-US"/>
                    </w:rPr>
                    <w:t>812</w:t>
                  </w:r>
                  <w:r w:rsidRPr="002A36C4">
                    <w:rPr>
                      <w:i/>
                      <w:color w:val="333333"/>
                      <w:sz w:val="18"/>
                      <w:szCs w:val="18"/>
                    </w:rPr>
                    <w:t xml:space="preserve">) </w:t>
                  </w:r>
                  <w:r>
                    <w:rPr>
                      <w:i/>
                      <w:color w:val="333333"/>
                      <w:sz w:val="18"/>
                      <w:szCs w:val="18"/>
                    </w:rPr>
                    <w:t>963-04-20</w:t>
                  </w:r>
                  <w:r w:rsidRPr="002A36C4">
                    <w:rPr>
                      <w:i/>
                      <w:color w:val="999999"/>
                      <w:sz w:val="18"/>
                      <w:szCs w:val="18"/>
                    </w:rPr>
                    <w:t xml:space="preserv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2051" type="#_x0000_t75" alt="logo" style="position:absolute;left:1418;top:680;width:6270;height:1305;visibility:visible" wrapcoords="2274 248 1033 4717 310 8193 103 10676 52 12414 258 16138 -52 20110 -52 21352 775 21352 827 21352 1085 20110 1499 20110 2945 16883 8113 16138 21083 13407 21187 12166 21600 9186 21600 4717 20980 4469 3514 4221 3049 1490 2790 248 2274 248">
            <v:imagedata r:id="rId1" o:title=""/>
          </v:shape>
        </v:group>
      </w:pict>
    </w:r>
    <w:r>
      <w:rPr>
        <w:sz w:val="10"/>
        <w:szCs w:val="10"/>
      </w:rPr>
      <w:t xml:space="preserve"> </w:t>
    </w:r>
  </w:p>
  <w:p w:rsidR="00421C81" w:rsidRDefault="00421C81">
    <w:r>
      <w:rPr>
        <w:noProof/>
      </w:rPr>
      <w:pict>
        <v:line id="_x0000_s2052" style="position:absolute;z-index:251661312" from="31.25pt,52.4pt" to="475.85pt,52.4pt"/>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57"/>
  <w:drawingGridVerticalSpacing w:val="57"/>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2053"/>
    <o:shapelayout v:ext="edit">
      <o:idmap v:ext="edit" data="2"/>
    </o:shapelayout>
  </w:hdrShapeDefaults>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3FB4"/>
    <w:rsid w:val="000B5D88"/>
    <w:rsid w:val="000F59EA"/>
    <w:rsid w:val="0016137A"/>
    <w:rsid w:val="00185AD7"/>
    <w:rsid w:val="001C50DE"/>
    <w:rsid w:val="002328AA"/>
    <w:rsid w:val="002A36C4"/>
    <w:rsid w:val="002A3FB4"/>
    <w:rsid w:val="002F6C78"/>
    <w:rsid w:val="00352E3D"/>
    <w:rsid w:val="00415D80"/>
    <w:rsid w:val="00421C81"/>
    <w:rsid w:val="00470855"/>
    <w:rsid w:val="00616E37"/>
    <w:rsid w:val="006C2CAC"/>
    <w:rsid w:val="006D6D97"/>
    <w:rsid w:val="00706E08"/>
    <w:rsid w:val="00844563"/>
    <w:rsid w:val="008A40F2"/>
    <w:rsid w:val="00CA5FB3"/>
    <w:rsid w:val="00DF5729"/>
    <w:rsid w:val="00EB2E3B"/>
    <w:rsid w:val="00FA0589"/>
    <w:rsid w:val="00FA210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D88"/>
    <w:pPr>
      <w:widowControl w:val="0"/>
      <w:autoSpaceDE w:val="0"/>
      <w:autoSpaceDN w:val="0"/>
      <w:adjustRightInd w:val="0"/>
    </w:pPr>
    <w:rPr>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pPr>
      <w:widowControl w:val="0"/>
      <w:autoSpaceDE w:val="0"/>
      <w:autoSpaceDN w:val="0"/>
      <w:adjustRightInd w:val="0"/>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Arial" w:hAnsi="Arial" w:cs="Arial"/>
      <w:sz w:val="20"/>
      <w:szCs w:val="20"/>
    </w:rPr>
  </w:style>
  <w:style w:type="paragraph" w:styleId="Header">
    <w:name w:val="header"/>
    <w:basedOn w:val="Normal"/>
    <w:link w:val="HeaderChar"/>
    <w:uiPriority w:val="99"/>
    <w:rsid w:val="00DF5729"/>
    <w:pPr>
      <w:tabs>
        <w:tab w:val="center" w:pos="4677"/>
        <w:tab w:val="right" w:pos="9355"/>
      </w:tabs>
    </w:pPr>
  </w:style>
  <w:style w:type="character" w:customStyle="1" w:styleId="HeaderChar">
    <w:name w:val="Header Char"/>
    <w:basedOn w:val="DefaultParagraphFont"/>
    <w:link w:val="Header"/>
    <w:uiPriority w:val="99"/>
    <w:semiHidden/>
    <w:rsid w:val="00AF72AF"/>
    <w:rPr>
      <w:sz w:val="20"/>
      <w:szCs w:val="20"/>
    </w:rPr>
  </w:style>
  <w:style w:type="paragraph" w:styleId="Footer">
    <w:name w:val="footer"/>
    <w:basedOn w:val="Normal"/>
    <w:link w:val="FooterChar"/>
    <w:uiPriority w:val="99"/>
    <w:rsid w:val="00DF5729"/>
    <w:pPr>
      <w:tabs>
        <w:tab w:val="center" w:pos="4677"/>
        <w:tab w:val="right" w:pos="9355"/>
      </w:tabs>
    </w:pPr>
  </w:style>
  <w:style w:type="character" w:customStyle="1" w:styleId="FooterChar">
    <w:name w:val="Footer Char"/>
    <w:basedOn w:val="DefaultParagraphFont"/>
    <w:link w:val="Footer"/>
    <w:uiPriority w:val="99"/>
    <w:semiHidden/>
    <w:rsid w:val="00AF72AF"/>
    <w:rPr>
      <w:sz w:val="20"/>
      <w:szCs w:val="20"/>
    </w:rPr>
  </w:style>
  <w:style w:type="table" w:styleId="TableGrid">
    <w:name w:val="Table Grid"/>
    <w:basedOn w:val="TableNormal"/>
    <w:uiPriority w:val="99"/>
    <w:rsid w:val="00DF572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1">
    <w:name w:val="Footnote Text Char1"/>
    <w:basedOn w:val="DefaultParagraphFont"/>
    <w:link w:val="FootnoteText"/>
    <w:uiPriority w:val="99"/>
    <w:semiHidden/>
    <w:locked/>
    <w:rsid w:val="000B5D88"/>
    <w:rPr>
      <w:rFonts w:cs="Times New Roman"/>
      <w:lang w:val="ru-RU" w:eastAsia="ru-RU" w:bidi="ar-SA"/>
    </w:rPr>
  </w:style>
  <w:style w:type="paragraph" w:styleId="FootnoteText">
    <w:name w:val="footnote text"/>
    <w:basedOn w:val="Normal"/>
    <w:link w:val="FootnoteTextChar1"/>
    <w:uiPriority w:val="99"/>
    <w:rsid w:val="000B5D88"/>
  </w:style>
  <w:style w:type="character" w:customStyle="1" w:styleId="FootnoteTextChar">
    <w:name w:val="Footnote Text Char"/>
    <w:basedOn w:val="DefaultParagraphFont"/>
    <w:link w:val="FootnoteText"/>
    <w:uiPriority w:val="99"/>
    <w:semiHidden/>
    <w:rsid w:val="00AF72AF"/>
    <w:rPr>
      <w:sz w:val="20"/>
      <w:szCs w:val="20"/>
    </w:rPr>
  </w:style>
  <w:style w:type="character" w:styleId="FootnoteReference">
    <w:name w:val="footnote reference"/>
    <w:basedOn w:val="DefaultParagraphFont"/>
    <w:uiPriority w:val="99"/>
    <w:rsid w:val="000B5D88"/>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41176511">
      <w:marLeft w:val="0"/>
      <w:marRight w:val="0"/>
      <w:marTop w:val="0"/>
      <w:marBottom w:val="0"/>
      <w:divBdr>
        <w:top w:val="none" w:sz="0" w:space="0" w:color="auto"/>
        <w:left w:val="none" w:sz="0" w:space="0" w:color="auto"/>
        <w:bottom w:val="none" w:sz="0" w:space="0" w:color="auto"/>
        <w:right w:val="none" w:sz="0" w:space="0" w:color="auto"/>
      </w:divBdr>
    </w:div>
    <w:div w:id="41176512">
      <w:marLeft w:val="0"/>
      <w:marRight w:val="0"/>
      <w:marTop w:val="0"/>
      <w:marBottom w:val="0"/>
      <w:divBdr>
        <w:top w:val="none" w:sz="0" w:space="0" w:color="auto"/>
        <w:left w:val="none" w:sz="0" w:space="0" w:color="auto"/>
        <w:bottom w:val="none" w:sz="0" w:space="0" w:color="auto"/>
        <w:right w:val="none" w:sz="0" w:space="0" w:color="auto"/>
      </w:divBdr>
    </w:div>
    <w:div w:id="41176513">
      <w:marLeft w:val="0"/>
      <w:marRight w:val="0"/>
      <w:marTop w:val="0"/>
      <w:marBottom w:val="0"/>
      <w:divBdr>
        <w:top w:val="none" w:sz="0" w:space="0" w:color="auto"/>
        <w:left w:val="none" w:sz="0" w:space="0" w:color="auto"/>
        <w:bottom w:val="none" w:sz="0" w:space="0" w:color="auto"/>
        <w:right w:val="none" w:sz="0" w:space="0" w:color="auto"/>
      </w:divBdr>
    </w:div>
    <w:div w:id="41176514">
      <w:marLeft w:val="0"/>
      <w:marRight w:val="0"/>
      <w:marTop w:val="0"/>
      <w:marBottom w:val="0"/>
      <w:divBdr>
        <w:top w:val="none" w:sz="0" w:space="0" w:color="auto"/>
        <w:left w:val="none" w:sz="0" w:space="0" w:color="auto"/>
        <w:bottom w:val="none" w:sz="0" w:space="0" w:color="auto"/>
        <w:right w:val="none" w:sz="0" w:space="0" w:color="auto"/>
      </w:divBdr>
    </w:div>
    <w:div w:id="41176515">
      <w:marLeft w:val="0"/>
      <w:marRight w:val="0"/>
      <w:marTop w:val="0"/>
      <w:marBottom w:val="0"/>
      <w:divBdr>
        <w:top w:val="none" w:sz="0" w:space="0" w:color="auto"/>
        <w:left w:val="none" w:sz="0" w:space="0" w:color="auto"/>
        <w:bottom w:val="none" w:sz="0" w:space="0" w:color="auto"/>
        <w:right w:val="none" w:sz="0" w:space="0" w:color="auto"/>
      </w:divBdr>
    </w:div>
    <w:div w:id="4117651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10</Pages>
  <Words>5015</Words>
  <Characters>28591</Characters>
  <Application>Microsoft Office Outlook</Application>
  <DocSecurity>0</DocSecurity>
  <Lines>0</Lines>
  <Paragraphs>0</Paragraphs>
  <ScaleCrop>false</ScaleCrop>
  <Company>Арм-Экогрупп</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Зарегистрировано в Минюсте России 27 января 2017 г</dc:title>
  <dc:subject/>
  <dc:creator>Информ-аналит отдел</dc:creator>
  <cp:keywords/>
  <dc:description/>
  <cp:lastModifiedBy>Информ-аналит отдел</cp:lastModifiedBy>
  <cp:revision>2</cp:revision>
  <dcterms:created xsi:type="dcterms:W3CDTF">2017-03-08T09:12:00Z</dcterms:created>
  <dcterms:modified xsi:type="dcterms:W3CDTF">2017-03-08T09:12:00Z</dcterms:modified>
</cp:coreProperties>
</file>