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5F6" w:rsidRPr="00AF2972" w:rsidRDefault="004925F6" w:rsidP="00AF2972">
      <w:pPr>
        <w:pStyle w:val="ConsPlusNormal"/>
        <w:outlineLvl w:val="0"/>
        <w:rPr>
          <w:sz w:val="22"/>
          <w:szCs w:val="22"/>
        </w:rPr>
      </w:pPr>
      <w:r w:rsidRPr="00AF2972">
        <w:rPr>
          <w:sz w:val="22"/>
          <w:szCs w:val="22"/>
        </w:rPr>
        <w:t xml:space="preserve">Зарегистрировано в Минюсте России 1 февраля </w:t>
      </w:r>
      <w:smartTag w:uri="urn:schemas-microsoft-com:office:smarttags" w:element="metricconverter">
        <w:smartTagPr>
          <w:attr w:name="ProductID" w:val="2017 г"/>
        </w:smartTagPr>
        <w:r w:rsidRPr="00AF2972">
          <w:rPr>
            <w:sz w:val="22"/>
            <w:szCs w:val="22"/>
          </w:rPr>
          <w:t>2017 г</w:t>
        </w:r>
      </w:smartTag>
      <w:r w:rsidRPr="00AF2972">
        <w:rPr>
          <w:sz w:val="22"/>
          <w:szCs w:val="22"/>
        </w:rPr>
        <w:t>. N 45484</w:t>
      </w:r>
    </w:p>
    <w:p w:rsidR="004925F6" w:rsidRPr="00AF2972" w:rsidRDefault="004925F6" w:rsidP="00AF2972">
      <w:pPr>
        <w:pStyle w:val="ConsPlusNormal"/>
        <w:rPr>
          <w:sz w:val="22"/>
          <w:szCs w:val="22"/>
        </w:rPr>
      </w:pPr>
    </w:p>
    <w:p w:rsidR="004925F6" w:rsidRPr="00AF2972" w:rsidRDefault="004925F6" w:rsidP="00AF2972">
      <w:pPr>
        <w:pStyle w:val="ConsPlusTitle"/>
        <w:jc w:val="center"/>
        <w:rPr>
          <w:sz w:val="22"/>
          <w:szCs w:val="22"/>
        </w:rPr>
      </w:pPr>
      <w:r w:rsidRPr="00AF2972">
        <w:rPr>
          <w:sz w:val="22"/>
          <w:szCs w:val="22"/>
        </w:rPr>
        <w:t>МИНИСТЕРСТВО ВНУТРЕННИХ ДЕЛ РОССИЙСКОЙ ФЕДЕРАЦИИ</w:t>
      </w:r>
    </w:p>
    <w:p w:rsidR="004925F6" w:rsidRPr="00AF2972" w:rsidRDefault="004925F6" w:rsidP="00AF2972">
      <w:pPr>
        <w:pStyle w:val="ConsPlusTitle"/>
        <w:jc w:val="center"/>
        <w:rPr>
          <w:sz w:val="22"/>
          <w:szCs w:val="22"/>
        </w:rPr>
      </w:pPr>
    </w:p>
    <w:p w:rsidR="004925F6" w:rsidRPr="00AF2972" w:rsidRDefault="004925F6" w:rsidP="00AF2972">
      <w:pPr>
        <w:pStyle w:val="ConsPlusTitle"/>
        <w:jc w:val="center"/>
        <w:rPr>
          <w:sz w:val="22"/>
          <w:szCs w:val="22"/>
        </w:rPr>
      </w:pPr>
      <w:r w:rsidRPr="00AF2972">
        <w:rPr>
          <w:sz w:val="22"/>
          <w:szCs w:val="22"/>
        </w:rPr>
        <w:t>ПРИКАЗ</w:t>
      </w:r>
    </w:p>
    <w:p w:rsidR="004925F6" w:rsidRPr="00AF2972" w:rsidRDefault="004925F6" w:rsidP="00AF2972">
      <w:pPr>
        <w:pStyle w:val="ConsPlusTitle"/>
        <w:jc w:val="center"/>
        <w:rPr>
          <w:sz w:val="22"/>
          <w:szCs w:val="22"/>
        </w:rPr>
      </w:pPr>
      <w:r w:rsidRPr="00AF2972">
        <w:rPr>
          <w:sz w:val="22"/>
          <w:szCs w:val="22"/>
        </w:rPr>
        <w:t xml:space="preserve">от 14 ноября </w:t>
      </w:r>
      <w:smartTag w:uri="urn:schemas-microsoft-com:office:smarttags" w:element="metricconverter">
        <w:smartTagPr>
          <w:attr w:name="ProductID" w:val="2016 г"/>
        </w:smartTagPr>
        <w:r w:rsidRPr="00AF2972">
          <w:rPr>
            <w:sz w:val="22"/>
            <w:szCs w:val="22"/>
          </w:rPr>
          <w:t>2016 г</w:t>
        </w:r>
      </w:smartTag>
      <w:r w:rsidRPr="00AF2972">
        <w:rPr>
          <w:sz w:val="22"/>
          <w:szCs w:val="22"/>
        </w:rPr>
        <w:t>. N 727</w:t>
      </w:r>
    </w:p>
    <w:p w:rsidR="004925F6" w:rsidRPr="00AF2972" w:rsidRDefault="004925F6" w:rsidP="00AF2972">
      <w:pPr>
        <w:pStyle w:val="ConsPlusTitle"/>
        <w:jc w:val="center"/>
        <w:rPr>
          <w:sz w:val="22"/>
          <w:szCs w:val="22"/>
        </w:rPr>
      </w:pPr>
    </w:p>
    <w:p w:rsidR="004925F6" w:rsidRPr="00AF2972" w:rsidRDefault="004925F6" w:rsidP="00AF2972">
      <w:pPr>
        <w:pStyle w:val="ConsPlusTitle"/>
        <w:jc w:val="center"/>
        <w:rPr>
          <w:sz w:val="22"/>
          <w:szCs w:val="22"/>
        </w:rPr>
      </w:pPr>
      <w:r w:rsidRPr="00AF2972">
        <w:rPr>
          <w:sz w:val="22"/>
          <w:szCs w:val="22"/>
        </w:rPr>
        <w:t>ОБ УТВЕРЖДЕНИИ АДМИНИСТРАТИВНОГО РЕГЛАМЕНТА</w:t>
      </w:r>
    </w:p>
    <w:p w:rsidR="004925F6" w:rsidRPr="00AF2972" w:rsidRDefault="004925F6" w:rsidP="00AF2972">
      <w:pPr>
        <w:pStyle w:val="ConsPlusTitle"/>
        <w:jc w:val="center"/>
        <w:rPr>
          <w:sz w:val="22"/>
          <w:szCs w:val="22"/>
        </w:rPr>
      </w:pPr>
      <w:r w:rsidRPr="00AF2972">
        <w:rPr>
          <w:sz w:val="22"/>
          <w:szCs w:val="22"/>
        </w:rPr>
        <w:t>МИНИСТЕРСТВА ВНУТРЕННИХ ДЕЛ РОССИЙСКОЙ ФЕДЕРАЦИИ</w:t>
      </w:r>
    </w:p>
    <w:p w:rsidR="004925F6" w:rsidRPr="00AF2972" w:rsidRDefault="004925F6" w:rsidP="00AF2972">
      <w:pPr>
        <w:pStyle w:val="ConsPlusTitle"/>
        <w:jc w:val="center"/>
        <w:rPr>
          <w:sz w:val="22"/>
          <w:szCs w:val="22"/>
        </w:rPr>
      </w:pPr>
      <w:r w:rsidRPr="00AF2972">
        <w:rPr>
          <w:sz w:val="22"/>
          <w:szCs w:val="22"/>
        </w:rPr>
        <w:t>ИСПОЛНЕНИЯ ГОСУДАРСТВЕННОЙ ФУНКЦИИ ПО ОСУЩЕСТВЛЕНИЮ</w:t>
      </w:r>
    </w:p>
    <w:p w:rsidR="004925F6" w:rsidRPr="00AF2972" w:rsidRDefault="004925F6" w:rsidP="00AF2972">
      <w:pPr>
        <w:pStyle w:val="ConsPlusTitle"/>
        <w:jc w:val="center"/>
        <w:rPr>
          <w:sz w:val="22"/>
          <w:szCs w:val="22"/>
        </w:rPr>
      </w:pPr>
      <w:r w:rsidRPr="00AF2972">
        <w:rPr>
          <w:sz w:val="22"/>
          <w:szCs w:val="22"/>
        </w:rPr>
        <w:t>ФЕДЕРАЛЬНОГО ГОСУДАРСТВЕННОГО НАДЗОРА В ОБЛАСТИ</w:t>
      </w:r>
    </w:p>
    <w:p w:rsidR="004925F6" w:rsidRPr="00AF2972" w:rsidRDefault="004925F6" w:rsidP="00AF2972">
      <w:pPr>
        <w:pStyle w:val="ConsPlusTitle"/>
        <w:jc w:val="center"/>
        <w:rPr>
          <w:sz w:val="22"/>
          <w:szCs w:val="22"/>
        </w:rPr>
      </w:pPr>
      <w:r w:rsidRPr="00AF2972">
        <w:rPr>
          <w:sz w:val="22"/>
          <w:szCs w:val="22"/>
        </w:rPr>
        <w:t>БЕЗОПАСНОСТИ ДОРОЖНОГО ДВИЖЕНИЯ В ЧАСТИ СОБЛЮДЕНИЯ</w:t>
      </w:r>
    </w:p>
    <w:p w:rsidR="004925F6" w:rsidRPr="00AF2972" w:rsidRDefault="004925F6" w:rsidP="00AF2972">
      <w:pPr>
        <w:pStyle w:val="ConsPlusTitle"/>
        <w:jc w:val="center"/>
        <w:rPr>
          <w:sz w:val="22"/>
          <w:szCs w:val="22"/>
        </w:rPr>
      </w:pPr>
      <w:r w:rsidRPr="00AF2972">
        <w:rPr>
          <w:sz w:val="22"/>
          <w:szCs w:val="22"/>
        </w:rPr>
        <w:t>ОСУЩЕСТВЛЯЮЩИМИ ДЕЯТЕЛЬНОСТЬ ПО ЭКСПЛУАТАЦИИ ТРАНСПОРТНЫХ</w:t>
      </w:r>
    </w:p>
    <w:p w:rsidR="004925F6" w:rsidRPr="00AF2972" w:rsidRDefault="004925F6" w:rsidP="00AF2972">
      <w:pPr>
        <w:pStyle w:val="ConsPlusTitle"/>
        <w:jc w:val="center"/>
        <w:rPr>
          <w:sz w:val="22"/>
          <w:szCs w:val="22"/>
        </w:rPr>
      </w:pPr>
      <w:r w:rsidRPr="00AF2972">
        <w:rPr>
          <w:sz w:val="22"/>
          <w:szCs w:val="22"/>
        </w:rPr>
        <w:t>СРЕДСТВ, ВЫПОЛНЯЮЩИМИ РАБОТЫ И ПРЕДОСТАВЛЯЮЩИМИ УСЛУГИ</w:t>
      </w:r>
    </w:p>
    <w:p w:rsidR="004925F6" w:rsidRPr="00AF2972" w:rsidRDefault="004925F6" w:rsidP="00AF2972">
      <w:pPr>
        <w:pStyle w:val="ConsPlusTitle"/>
        <w:jc w:val="center"/>
        <w:rPr>
          <w:sz w:val="22"/>
          <w:szCs w:val="22"/>
        </w:rPr>
      </w:pPr>
      <w:r w:rsidRPr="00AF2972">
        <w:rPr>
          <w:sz w:val="22"/>
          <w:szCs w:val="22"/>
        </w:rPr>
        <w:t>ПО ТЕХНИЧЕСКОМУ ОБСЛУЖИВАНИЮ И РЕМОНТУ ТРАНСПОРТНЫХ СРЕДСТВ</w:t>
      </w:r>
    </w:p>
    <w:p w:rsidR="004925F6" w:rsidRPr="00AF2972" w:rsidRDefault="004925F6" w:rsidP="00AF2972">
      <w:pPr>
        <w:pStyle w:val="ConsPlusTitle"/>
        <w:jc w:val="center"/>
        <w:rPr>
          <w:sz w:val="22"/>
          <w:szCs w:val="22"/>
        </w:rPr>
      </w:pPr>
      <w:r w:rsidRPr="00AF2972">
        <w:rPr>
          <w:sz w:val="22"/>
          <w:szCs w:val="22"/>
        </w:rPr>
        <w:t>ЮРИДИЧЕСКИМИ ЛИЦАМИ И ИНДИВИДУАЛЬНЫМИ ПРЕДПРИНИМАТЕЛЯМИ</w:t>
      </w:r>
    </w:p>
    <w:p w:rsidR="004925F6" w:rsidRPr="00AF2972" w:rsidRDefault="004925F6" w:rsidP="00AF2972">
      <w:pPr>
        <w:pStyle w:val="ConsPlusTitle"/>
        <w:jc w:val="center"/>
        <w:rPr>
          <w:sz w:val="22"/>
          <w:szCs w:val="22"/>
        </w:rPr>
      </w:pPr>
      <w:r w:rsidRPr="00AF2972">
        <w:rPr>
          <w:sz w:val="22"/>
          <w:szCs w:val="22"/>
        </w:rPr>
        <w:t>И ГРАЖДАНАМИ - УЧАСТНИКАМИ ДОРОЖНОГО ДВИЖЕНИЯ ТРЕБОВАНИЙ</w:t>
      </w:r>
    </w:p>
    <w:p w:rsidR="004925F6" w:rsidRPr="00AF2972" w:rsidRDefault="004925F6" w:rsidP="00AF2972">
      <w:pPr>
        <w:pStyle w:val="ConsPlusTitle"/>
        <w:jc w:val="center"/>
        <w:rPr>
          <w:sz w:val="22"/>
          <w:szCs w:val="22"/>
        </w:rPr>
      </w:pPr>
      <w:r w:rsidRPr="00AF2972">
        <w:rPr>
          <w:sz w:val="22"/>
          <w:szCs w:val="22"/>
        </w:rPr>
        <w:t>ЗАКОНОДАТЕЛЬСТВА РОССИЙСКОЙ ФЕДЕРАЦИИ, ПРАВИЛ, СТАНДАРТОВ,</w:t>
      </w:r>
    </w:p>
    <w:p w:rsidR="004925F6" w:rsidRPr="00AF2972" w:rsidRDefault="004925F6" w:rsidP="00AF2972">
      <w:pPr>
        <w:pStyle w:val="ConsPlusTitle"/>
        <w:jc w:val="center"/>
        <w:rPr>
          <w:sz w:val="22"/>
          <w:szCs w:val="22"/>
        </w:rPr>
      </w:pPr>
      <w:r w:rsidRPr="00AF2972">
        <w:rPr>
          <w:sz w:val="22"/>
          <w:szCs w:val="22"/>
        </w:rPr>
        <w:t>ТЕХНИЧЕСКИХ НОРМ И ИНЫХ НОРМАТИВНЫХ ДОКУМЕНТОВ В ОБЛАСТИ</w:t>
      </w:r>
    </w:p>
    <w:p w:rsidR="004925F6" w:rsidRPr="00AF2972" w:rsidRDefault="004925F6" w:rsidP="00AF2972">
      <w:pPr>
        <w:pStyle w:val="ConsPlusTitle"/>
        <w:jc w:val="center"/>
        <w:rPr>
          <w:sz w:val="22"/>
          <w:szCs w:val="22"/>
        </w:rPr>
      </w:pPr>
      <w:r w:rsidRPr="00AF2972">
        <w:rPr>
          <w:sz w:val="22"/>
          <w:szCs w:val="22"/>
        </w:rPr>
        <w:t>ОБЕСПЕЧЕНИЯ БЕЗОПАСНОСТИ ДОРОЖНОГО ДВИЖЕНИЯ К КОНСТРУКЦИИ</w:t>
      </w:r>
    </w:p>
    <w:p w:rsidR="004925F6" w:rsidRPr="00AF2972" w:rsidRDefault="004925F6" w:rsidP="00AF2972">
      <w:pPr>
        <w:pStyle w:val="ConsPlusTitle"/>
        <w:jc w:val="center"/>
        <w:rPr>
          <w:sz w:val="22"/>
          <w:szCs w:val="22"/>
        </w:rPr>
      </w:pPr>
      <w:r w:rsidRPr="00AF2972">
        <w:rPr>
          <w:sz w:val="22"/>
          <w:szCs w:val="22"/>
        </w:rPr>
        <w:t>И ТЕХНИЧЕСКОМУ СОСТОЯНИЮ НАХОДЯЩИХСЯ В ЭКСПЛУАТАЦИИ</w:t>
      </w:r>
    </w:p>
    <w:p w:rsidR="004925F6" w:rsidRPr="00AF2972" w:rsidRDefault="004925F6" w:rsidP="00AF2972">
      <w:pPr>
        <w:pStyle w:val="ConsPlusTitle"/>
        <w:jc w:val="center"/>
        <w:rPr>
          <w:sz w:val="22"/>
          <w:szCs w:val="22"/>
        </w:rPr>
      </w:pPr>
      <w:r w:rsidRPr="00AF2972">
        <w:rPr>
          <w:sz w:val="22"/>
          <w:szCs w:val="22"/>
        </w:rPr>
        <w:t>АВТОМОТОТРАНСПОРТНЫХ СРЕДСТВ И ПРЕДМЕТОВ ИХ ДОПОЛНИТЕЛЬНОГО</w:t>
      </w:r>
    </w:p>
    <w:p w:rsidR="004925F6" w:rsidRPr="00AF2972" w:rsidRDefault="004925F6" w:rsidP="00AF2972">
      <w:pPr>
        <w:pStyle w:val="ConsPlusTitle"/>
        <w:jc w:val="center"/>
        <w:rPr>
          <w:sz w:val="22"/>
          <w:szCs w:val="22"/>
        </w:rPr>
      </w:pPr>
      <w:r w:rsidRPr="00AF2972">
        <w:rPr>
          <w:sz w:val="22"/>
          <w:szCs w:val="22"/>
        </w:rPr>
        <w:t>ОБОРУДОВАНИЯ, ИЗМЕНЕНИЮ ИХ КОНСТРУКЦИИ, ПЕРЕВОЗКАМ</w:t>
      </w:r>
    </w:p>
    <w:p w:rsidR="004925F6" w:rsidRPr="00AF2972" w:rsidRDefault="004925F6" w:rsidP="00AF2972">
      <w:pPr>
        <w:pStyle w:val="ConsPlusTitle"/>
        <w:jc w:val="center"/>
        <w:rPr>
          <w:sz w:val="22"/>
          <w:szCs w:val="22"/>
        </w:rPr>
      </w:pPr>
      <w:r w:rsidRPr="00AF2972">
        <w:rPr>
          <w:sz w:val="22"/>
          <w:szCs w:val="22"/>
        </w:rPr>
        <w:t>ПАССАЖИРОВ И ГРУЗОВ</w:t>
      </w:r>
    </w:p>
    <w:p w:rsidR="004925F6" w:rsidRPr="00AF2972" w:rsidRDefault="004925F6" w:rsidP="00AF2972">
      <w:pPr>
        <w:pStyle w:val="ConsPlusNormal"/>
        <w:rPr>
          <w:sz w:val="22"/>
          <w:szCs w:val="22"/>
        </w:rPr>
      </w:pPr>
    </w:p>
    <w:p w:rsidR="004925F6" w:rsidRPr="00AF2972" w:rsidRDefault="004925F6" w:rsidP="00AF2972">
      <w:pPr>
        <w:pStyle w:val="ConsPlusNormal"/>
        <w:spacing w:line="300" w:lineRule="atLeast"/>
        <w:ind w:firstLine="539"/>
        <w:jc w:val="both"/>
        <w:rPr>
          <w:sz w:val="22"/>
          <w:szCs w:val="22"/>
        </w:rPr>
      </w:pPr>
      <w:r w:rsidRPr="00AF2972">
        <w:rPr>
          <w:sz w:val="22"/>
          <w:szCs w:val="22"/>
        </w:rPr>
        <w:t xml:space="preserve">В соответствии с постановлением Правительства Российской Федерации от 19 августа </w:t>
      </w:r>
      <w:smartTag w:uri="urn:schemas-microsoft-com:office:smarttags" w:element="metricconverter">
        <w:smartTagPr>
          <w:attr w:name="ProductID" w:val="2013 г"/>
        </w:smartTagPr>
        <w:r w:rsidRPr="00AF2972">
          <w:rPr>
            <w:sz w:val="22"/>
            <w:szCs w:val="22"/>
          </w:rPr>
          <w:t>2013 г</w:t>
        </w:r>
      </w:smartTag>
      <w:r w:rsidRPr="00AF2972">
        <w:rPr>
          <w:sz w:val="22"/>
          <w:szCs w:val="22"/>
        </w:rPr>
        <w:t xml:space="preserve">. N 716 "О федеральном государственном надзоре в области безопасности дорожного движения" &lt;1&gt; и постановлением Правительства Российской Федерации от 16 мая </w:t>
      </w:r>
      <w:smartTag w:uri="urn:schemas-microsoft-com:office:smarttags" w:element="metricconverter">
        <w:smartTagPr>
          <w:attr w:name="ProductID" w:val="2011 г"/>
        </w:smartTagPr>
        <w:r w:rsidRPr="00AF2972">
          <w:rPr>
            <w:sz w:val="22"/>
            <w:szCs w:val="22"/>
          </w:rPr>
          <w:t>2011 г</w:t>
        </w:r>
      </w:smartTag>
      <w:r w:rsidRPr="00AF2972">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&lt;2&gt; приказываю:</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Собрание законодательства Российской Федерации, 2013, N 34, ст. 4446; 2014, N 12, ст. 1301.</w:t>
      </w:r>
    </w:p>
    <w:p w:rsidR="004925F6" w:rsidRPr="00AF2972" w:rsidRDefault="004925F6" w:rsidP="00AF2972">
      <w:pPr>
        <w:pStyle w:val="ConsPlusNormal"/>
        <w:ind w:firstLine="540"/>
        <w:jc w:val="both"/>
      </w:pPr>
      <w:r w:rsidRPr="00AF2972">
        <w:t>&lt;2&gt; Собрание законодательства Российской Федерации, 2011, N 22, ст. 3169; N 35, ст. 5092; 2012, N 28, ст. 3908; N 36, ст. 4903; N 50, ст. 7070; N 52, ст. 7507; 2014, N 5, ст. 506.</w:t>
      </w:r>
    </w:p>
    <w:p w:rsidR="004925F6" w:rsidRPr="00AF2972" w:rsidRDefault="004925F6" w:rsidP="00AF2972">
      <w:pPr>
        <w:pStyle w:val="ConsPlusNormal"/>
        <w:rPr>
          <w:sz w:val="22"/>
          <w:szCs w:val="22"/>
        </w:rPr>
      </w:pPr>
    </w:p>
    <w:p w:rsidR="004925F6" w:rsidRPr="00AF2972" w:rsidRDefault="004925F6" w:rsidP="00AF2972">
      <w:pPr>
        <w:pStyle w:val="ConsPlusNormal"/>
        <w:spacing w:line="300" w:lineRule="atLeast"/>
        <w:ind w:firstLine="539"/>
        <w:jc w:val="both"/>
        <w:rPr>
          <w:sz w:val="22"/>
          <w:szCs w:val="22"/>
        </w:rPr>
      </w:pPr>
      <w:r w:rsidRPr="00AF2972">
        <w:rPr>
          <w:sz w:val="22"/>
          <w:szCs w:val="22"/>
        </w:rPr>
        <w:t xml:space="preserve">1. Утвердить прилагаемый Административный </w:t>
      </w:r>
      <w:hyperlink w:anchor="Par49" w:tooltip="АДМИНИСТРАТИВНЫЙ РЕГЛАМЕНТ" w:history="1">
        <w:r w:rsidRPr="00AF2972">
          <w:rPr>
            <w:sz w:val="22"/>
            <w:szCs w:val="22"/>
          </w:rPr>
          <w:t>регламент</w:t>
        </w:r>
      </w:hyperlink>
      <w:r w:rsidRPr="00AF2972">
        <w:rPr>
          <w:sz w:val="22"/>
          <w:szCs w:val="22"/>
        </w:rPr>
        <w:t xml:space="preserve"> Министерства внутренних дел Российской Федерации исполнения государственной функции по осуществлению федерального государственного надзора в области безопасности дорожного движения в части соблюдения осуществляющими деятельность по эксплуатации транспортных средств, выполняющими работы и предоставляющими услуги по техническому обслуживанию и ремонту транспортных средств юридическими лицами и индивидуальными предпринимателями и гражданами - участниками дорожного движения требований законодательства Российской Федерации, правил, стандартов, технических норм и иных нормативных документов в области обеспечения безопасности дорожного движения к конструкции и техническому состоянию находящихся в эксплуатации автомототранспортных средств и предметов их дополнительного оборудования, изменению их конструкции, перевозкам пассажиров и грузов.</w:t>
      </w:r>
    </w:p>
    <w:p w:rsidR="004925F6" w:rsidRPr="00AF2972" w:rsidRDefault="004925F6" w:rsidP="00AF2972">
      <w:pPr>
        <w:pStyle w:val="ConsPlusNormal"/>
        <w:spacing w:line="300" w:lineRule="atLeast"/>
        <w:ind w:firstLine="539"/>
        <w:jc w:val="both"/>
        <w:rPr>
          <w:sz w:val="22"/>
          <w:szCs w:val="22"/>
        </w:rPr>
      </w:pPr>
      <w:r w:rsidRPr="00AF2972">
        <w:rPr>
          <w:sz w:val="22"/>
          <w:szCs w:val="22"/>
        </w:rPr>
        <w:t xml:space="preserve">2. ГУОБДД МВД России (В.И. Нилову), ГУОООП МВД России (Ю.К. Валяеву), ЦСН БДД МВД России (Н.И. Шеюхину), министрам внутренних дел по республикам, начальникам главных управлений, управлений МВД России по иным субъектам Российской Федерации организовать изучение и выполнение требований Административного </w:t>
      </w:r>
      <w:hyperlink w:anchor="Par49" w:tooltip="АДМИНИСТРАТИВНЫЙ РЕГЛАМЕНТ" w:history="1">
        <w:r w:rsidRPr="00AF2972">
          <w:rPr>
            <w:sz w:val="22"/>
            <w:szCs w:val="22"/>
          </w:rPr>
          <w:t>регламента</w:t>
        </w:r>
      </w:hyperlink>
      <w:r w:rsidRPr="00AF2972">
        <w:rPr>
          <w:sz w:val="22"/>
          <w:szCs w:val="22"/>
        </w:rPr>
        <w:t>, утвержденного настоящим приказом.</w:t>
      </w:r>
    </w:p>
    <w:p w:rsidR="004925F6" w:rsidRPr="00AF2972" w:rsidRDefault="004925F6" w:rsidP="00AF2972">
      <w:pPr>
        <w:pStyle w:val="ConsPlusNormal"/>
        <w:spacing w:line="300" w:lineRule="atLeast"/>
        <w:ind w:firstLine="539"/>
        <w:jc w:val="both"/>
        <w:rPr>
          <w:sz w:val="22"/>
          <w:szCs w:val="22"/>
        </w:rPr>
      </w:pPr>
      <w:r w:rsidRPr="00AF2972">
        <w:rPr>
          <w:sz w:val="22"/>
          <w:szCs w:val="22"/>
        </w:rPr>
        <w:t>3. Контроль за выполнением настоящего приказа возложить на первого заместителя Министра генерал-полковника полиции А.В. Горового.</w:t>
      </w:r>
    </w:p>
    <w:p w:rsidR="004925F6" w:rsidRPr="00AF2972" w:rsidRDefault="004925F6" w:rsidP="00AF2972">
      <w:pPr>
        <w:pStyle w:val="ConsPlusNormal"/>
        <w:rPr>
          <w:sz w:val="22"/>
          <w:szCs w:val="22"/>
        </w:rPr>
      </w:pPr>
    </w:p>
    <w:p w:rsidR="004925F6" w:rsidRPr="00AF2972" w:rsidRDefault="004925F6" w:rsidP="00AF2972">
      <w:pPr>
        <w:pStyle w:val="ConsPlusNormal"/>
        <w:jc w:val="right"/>
        <w:rPr>
          <w:sz w:val="22"/>
          <w:szCs w:val="22"/>
        </w:rPr>
      </w:pPr>
      <w:r w:rsidRPr="00AF2972">
        <w:rPr>
          <w:sz w:val="22"/>
          <w:szCs w:val="22"/>
        </w:rPr>
        <w:t>Министр</w:t>
      </w:r>
    </w:p>
    <w:p w:rsidR="004925F6" w:rsidRPr="00AF2972" w:rsidRDefault="004925F6" w:rsidP="00AF2972">
      <w:pPr>
        <w:pStyle w:val="ConsPlusNormal"/>
        <w:jc w:val="right"/>
        <w:rPr>
          <w:sz w:val="22"/>
          <w:szCs w:val="22"/>
        </w:rPr>
      </w:pPr>
      <w:r w:rsidRPr="00AF2972">
        <w:rPr>
          <w:sz w:val="22"/>
          <w:szCs w:val="22"/>
        </w:rPr>
        <w:t>генерал полиции</w:t>
      </w:r>
    </w:p>
    <w:p w:rsidR="004925F6" w:rsidRPr="00AF2972" w:rsidRDefault="004925F6" w:rsidP="00AF2972">
      <w:pPr>
        <w:pStyle w:val="ConsPlusNormal"/>
        <w:jc w:val="right"/>
        <w:rPr>
          <w:sz w:val="22"/>
          <w:szCs w:val="22"/>
        </w:rPr>
      </w:pPr>
      <w:r w:rsidRPr="00AF2972">
        <w:rPr>
          <w:sz w:val="22"/>
          <w:szCs w:val="22"/>
        </w:rPr>
        <w:t>Российской Федерации</w:t>
      </w:r>
    </w:p>
    <w:p w:rsidR="004925F6" w:rsidRPr="00AF2972" w:rsidRDefault="004925F6" w:rsidP="00AF2972">
      <w:pPr>
        <w:pStyle w:val="ConsPlusNormal"/>
        <w:jc w:val="right"/>
        <w:rPr>
          <w:sz w:val="22"/>
          <w:szCs w:val="22"/>
        </w:rPr>
      </w:pPr>
      <w:r w:rsidRPr="00AF2972">
        <w:rPr>
          <w:sz w:val="22"/>
          <w:szCs w:val="22"/>
        </w:rPr>
        <w:t>В.КОЛОКОЛЬЦЕВ</w:t>
      </w:r>
    </w:p>
    <w:p w:rsidR="004925F6" w:rsidRPr="00AF2972" w:rsidRDefault="004925F6" w:rsidP="00AF2972">
      <w:pPr>
        <w:pStyle w:val="ConsPlusNormal"/>
        <w:rPr>
          <w:sz w:val="22"/>
          <w:szCs w:val="22"/>
        </w:rPr>
      </w:pPr>
    </w:p>
    <w:p w:rsidR="004925F6" w:rsidRPr="00AF2972" w:rsidRDefault="004925F6" w:rsidP="00AF2972">
      <w:pPr>
        <w:pStyle w:val="ConsPlusNormal"/>
        <w:jc w:val="right"/>
        <w:outlineLvl w:val="0"/>
        <w:rPr>
          <w:sz w:val="22"/>
          <w:szCs w:val="22"/>
        </w:rPr>
      </w:pPr>
      <w:r w:rsidRPr="00AF2972">
        <w:rPr>
          <w:sz w:val="22"/>
          <w:szCs w:val="22"/>
        </w:rPr>
        <w:t>Приложение</w:t>
      </w:r>
    </w:p>
    <w:p w:rsidR="004925F6" w:rsidRPr="00AF2972" w:rsidRDefault="004925F6" w:rsidP="00AF2972">
      <w:pPr>
        <w:pStyle w:val="ConsPlusNormal"/>
        <w:jc w:val="right"/>
        <w:rPr>
          <w:sz w:val="22"/>
          <w:szCs w:val="22"/>
        </w:rPr>
      </w:pPr>
      <w:r w:rsidRPr="00AF2972">
        <w:rPr>
          <w:sz w:val="22"/>
          <w:szCs w:val="22"/>
        </w:rPr>
        <w:t>к приказу МВД России</w:t>
      </w:r>
    </w:p>
    <w:p w:rsidR="004925F6" w:rsidRPr="00AF2972" w:rsidRDefault="004925F6" w:rsidP="00AF2972">
      <w:pPr>
        <w:pStyle w:val="ConsPlusNormal"/>
        <w:jc w:val="right"/>
        <w:rPr>
          <w:sz w:val="22"/>
          <w:szCs w:val="22"/>
        </w:rPr>
      </w:pPr>
      <w:r w:rsidRPr="00AF2972">
        <w:rPr>
          <w:sz w:val="22"/>
          <w:szCs w:val="22"/>
        </w:rPr>
        <w:t>от 14.11.2016 N 727</w:t>
      </w:r>
    </w:p>
    <w:p w:rsidR="004925F6" w:rsidRPr="00AF2972" w:rsidRDefault="004925F6" w:rsidP="00AF2972">
      <w:pPr>
        <w:pStyle w:val="ConsPlusNormal"/>
        <w:rPr>
          <w:sz w:val="22"/>
          <w:szCs w:val="22"/>
        </w:rPr>
      </w:pPr>
    </w:p>
    <w:p w:rsidR="004925F6" w:rsidRPr="00AF2972" w:rsidRDefault="004925F6" w:rsidP="00AF2972">
      <w:pPr>
        <w:pStyle w:val="ConsPlusTitle"/>
        <w:jc w:val="center"/>
        <w:rPr>
          <w:sz w:val="22"/>
          <w:szCs w:val="22"/>
        </w:rPr>
      </w:pPr>
      <w:bookmarkStart w:id="0" w:name="Par49"/>
      <w:bookmarkEnd w:id="0"/>
      <w:r w:rsidRPr="00AF2972">
        <w:rPr>
          <w:sz w:val="22"/>
          <w:szCs w:val="22"/>
        </w:rPr>
        <w:t>АДМИНИСТРАТИВНЫЙ РЕГЛАМЕНТ</w:t>
      </w:r>
    </w:p>
    <w:p w:rsidR="004925F6" w:rsidRPr="00AF2972" w:rsidRDefault="004925F6" w:rsidP="00AF2972">
      <w:pPr>
        <w:pStyle w:val="ConsPlusTitle"/>
        <w:jc w:val="center"/>
        <w:rPr>
          <w:sz w:val="22"/>
          <w:szCs w:val="22"/>
        </w:rPr>
      </w:pPr>
      <w:r w:rsidRPr="00AF2972">
        <w:rPr>
          <w:sz w:val="22"/>
          <w:szCs w:val="22"/>
        </w:rPr>
        <w:t>МИНИСТЕРСТВА ВНУТРЕННИХ ДЕЛ РОССИЙСКОЙ ФЕДЕРАЦИИ</w:t>
      </w:r>
    </w:p>
    <w:p w:rsidR="004925F6" w:rsidRPr="00AF2972" w:rsidRDefault="004925F6" w:rsidP="00AF2972">
      <w:pPr>
        <w:pStyle w:val="ConsPlusTitle"/>
        <w:jc w:val="center"/>
        <w:rPr>
          <w:sz w:val="22"/>
          <w:szCs w:val="22"/>
        </w:rPr>
      </w:pPr>
      <w:r w:rsidRPr="00AF2972">
        <w:rPr>
          <w:sz w:val="22"/>
          <w:szCs w:val="22"/>
        </w:rPr>
        <w:t>ИСПОЛНЕНИЯ ГОСУДАРСТВЕННОЙ ФУНКЦИИ ПО ОСУЩЕСТВЛЕНИЮ</w:t>
      </w:r>
    </w:p>
    <w:p w:rsidR="004925F6" w:rsidRPr="00AF2972" w:rsidRDefault="004925F6" w:rsidP="00AF2972">
      <w:pPr>
        <w:pStyle w:val="ConsPlusTitle"/>
        <w:jc w:val="center"/>
        <w:rPr>
          <w:sz w:val="22"/>
          <w:szCs w:val="22"/>
        </w:rPr>
      </w:pPr>
      <w:r w:rsidRPr="00AF2972">
        <w:rPr>
          <w:sz w:val="22"/>
          <w:szCs w:val="22"/>
        </w:rPr>
        <w:t>ФЕДЕРАЛЬНОГО ГОСУДАРСТВЕННОГО НАДЗОРА В ОБЛАСТИ</w:t>
      </w:r>
    </w:p>
    <w:p w:rsidR="004925F6" w:rsidRPr="00AF2972" w:rsidRDefault="004925F6" w:rsidP="00AF2972">
      <w:pPr>
        <w:pStyle w:val="ConsPlusTitle"/>
        <w:jc w:val="center"/>
        <w:rPr>
          <w:sz w:val="22"/>
          <w:szCs w:val="22"/>
        </w:rPr>
      </w:pPr>
      <w:r w:rsidRPr="00AF2972">
        <w:rPr>
          <w:sz w:val="22"/>
          <w:szCs w:val="22"/>
        </w:rPr>
        <w:t>БЕЗОПАСНОСТИ ДОРОЖНОГО ДВИЖЕНИЯ В ЧАСТИ СОБЛЮДЕНИЯ</w:t>
      </w:r>
    </w:p>
    <w:p w:rsidR="004925F6" w:rsidRPr="00AF2972" w:rsidRDefault="004925F6" w:rsidP="00AF2972">
      <w:pPr>
        <w:pStyle w:val="ConsPlusTitle"/>
        <w:jc w:val="center"/>
        <w:rPr>
          <w:sz w:val="22"/>
          <w:szCs w:val="22"/>
        </w:rPr>
      </w:pPr>
      <w:r w:rsidRPr="00AF2972">
        <w:rPr>
          <w:sz w:val="22"/>
          <w:szCs w:val="22"/>
        </w:rPr>
        <w:t>ОСУЩЕСТВЛЯЮЩИМИ ДЕЯТЕЛЬНОСТЬ ПО ЭКСПЛУАТАЦИИ ТРАНСПОРТНЫХ</w:t>
      </w:r>
    </w:p>
    <w:p w:rsidR="004925F6" w:rsidRPr="00AF2972" w:rsidRDefault="004925F6" w:rsidP="00AF2972">
      <w:pPr>
        <w:pStyle w:val="ConsPlusTitle"/>
        <w:jc w:val="center"/>
        <w:rPr>
          <w:sz w:val="22"/>
          <w:szCs w:val="22"/>
        </w:rPr>
      </w:pPr>
      <w:r w:rsidRPr="00AF2972">
        <w:rPr>
          <w:sz w:val="22"/>
          <w:szCs w:val="22"/>
        </w:rPr>
        <w:t>СРЕДСТВ, ВЫПОЛНЯЮЩИМИ РАБОТЫ И ПРЕДОСТАВЛЯЮЩИМИ УСЛУГИ</w:t>
      </w:r>
    </w:p>
    <w:p w:rsidR="004925F6" w:rsidRPr="00AF2972" w:rsidRDefault="004925F6" w:rsidP="00AF2972">
      <w:pPr>
        <w:pStyle w:val="ConsPlusTitle"/>
        <w:jc w:val="center"/>
        <w:rPr>
          <w:sz w:val="22"/>
          <w:szCs w:val="22"/>
        </w:rPr>
      </w:pPr>
      <w:r w:rsidRPr="00AF2972">
        <w:rPr>
          <w:sz w:val="22"/>
          <w:szCs w:val="22"/>
        </w:rPr>
        <w:t>ПО ТЕХНИЧЕСКОМУ ОБСЛУЖИВАНИЮ И РЕМОНТУ ТРАНСПОРТНЫХ СРЕДСТВ</w:t>
      </w:r>
    </w:p>
    <w:p w:rsidR="004925F6" w:rsidRPr="00AF2972" w:rsidRDefault="004925F6" w:rsidP="00AF2972">
      <w:pPr>
        <w:pStyle w:val="ConsPlusTitle"/>
        <w:jc w:val="center"/>
        <w:rPr>
          <w:sz w:val="22"/>
          <w:szCs w:val="22"/>
        </w:rPr>
      </w:pPr>
      <w:r w:rsidRPr="00AF2972">
        <w:rPr>
          <w:sz w:val="22"/>
          <w:szCs w:val="22"/>
        </w:rPr>
        <w:t>ЮРИДИЧЕСКИМИ ЛИЦАМИ, ИНДИВИДУАЛЬНЫМИ ПРЕДПРИНИМАТЕЛЯМИ</w:t>
      </w:r>
    </w:p>
    <w:p w:rsidR="004925F6" w:rsidRPr="00AF2972" w:rsidRDefault="004925F6" w:rsidP="00AF2972">
      <w:pPr>
        <w:pStyle w:val="ConsPlusTitle"/>
        <w:jc w:val="center"/>
        <w:rPr>
          <w:sz w:val="22"/>
          <w:szCs w:val="22"/>
        </w:rPr>
      </w:pPr>
      <w:r w:rsidRPr="00AF2972">
        <w:rPr>
          <w:sz w:val="22"/>
          <w:szCs w:val="22"/>
        </w:rPr>
        <w:t>И ГРАЖДАНАМИ - УЧАСТНИКАМИ ДОРОЖНОГО ДВИЖЕНИЯ ТРЕБОВАНИЙ</w:t>
      </w:r>
    </w:p>
    <w:p w:rsidR="004925F6" w:rsidRPr="00AF2972" w:rsidRDefault="004925F6" w:rsidP="00AF2972">
      <w:pPr>
        <w:pStyle w:val="ConsPlusTitle"/>
        <w:jc w:val="center"/>
        <w:rPr>
          <w:sz w:val="22"/>
          <w:szCs w:val="22"/>
        </w:rPr>
      </w:pPr>
      <w:r w:rsidRPr="00AF2972">
        <w:rPr>
          <w:sz w:val="22"/>
          <w:szCs w:val="22"/>
        </w:rPr>
        <w:t>ЗАКОНОДАТЕЛЬСТВА РОССИЙСКОЙ ФЕДЕРАЦИИ, ПРАВИЛ, СТАНДАРТОВ,</w:t>
      </w:r>
    </w:p>
    <w:p w:rsidR="004925F6" w:rsidRPr="00AF2972" w:rsidRDefault="004925F6" w:rsidP="00AF2972">
      <w:pPr>
        <w:pStyle w:val="ConsPlusTitle"/>
        <w:jc w:val="center"/>
        <w:rPr>
          <w:sz w:val="22"/>
          <w:szCs w:val="22"/>
        </w:rPr>
      </w:pPr>
      <w:r w:rsidRPr="00AF2972">
        <w:rPr>
          <w:sz w:val="22"/>
          <w:szCs w:val="22"/>
        </w:rPr>
        <w:t>ТЕХНИЧЕСКИХ НОРМ И ИНЫХ НОРМАТИВНЫХ ДОКУМЕНТОВ В ОБЛАСТИ</w:t>
      </w:r>
    </w:p>
    <w:p w:rsidR="004925F6" w:rsidRPr="00AF2972" w:rsidRDefault="004925F6" w:rsidP="00AF2972">
      <w:pPr>
        <w:pStyle w:val="ConsPlusTitle"/>
        <w:jc w:val="center"/>
        <w:rPr>
          <w:sz w:val="22"/>
          <w:szCs w:val="22"/>
        </w:rPr>
      </w:pPr>
      <w:r w:rsidRPr="00AF2972">
        <w:rPr>
          <w:sz w:val="22"/>
          <w:szCs w:val="22"/>
        </w:rPr>
        <w:t>ОБЕСПЕЧЕНИЯ БЕЗОПАСНОСТИ ДОРОЖНОГО ДВИЖЕНИЯ К КОНСТРУКЦИИ</w:t>
      </w:r>
    </w:p>
    <w:p w:rsidR="004925F6" w:rsidRPr="00AF2972" w:rsidRDefault="004925F6" w:rsidP="00AF2972">
      <w:pPr>
        <w:pStyle w:val="ConsPlusTitle"/>
        <w:jc w:val="center"/>
        <w:rPr>
          <w:sz w:val="22"/>
          <w:szCs w:val="22"/>
        </w:rPr>
      </w:pPr>
      <w:r w:rsidRPr="00AF2972">
        <w:rPr>
          <w:sz w:val="22"/>
          <w:szCs w:val="22"/>
        </w:rPr>
        <w:t>И ТЕХНИЧЕСКОМУ СОСТОЯНИЮ НАХОДЯЩИХСЯ В ЭКСПЛУАТАЦИИ</w:t>
      </w:r>
    </w:p>
    <w:p w:rsidR="004925F6" w:rsidRPr="00AF2972" w:rsidRDefault="004925F6" w:rsidP="00AF2972">
      <w:pPr>
        <w:pStyle w:val="ConsPlusTitle"/>
        <w:jc w:val="center"/>
        <w:rPr>
          <w:sz w:val="22"/>
          <w:szCs w:val="22"/>
        </w:rPr>
      </w:pPr>
      <w:r w:rsidRPr="00AF2972">
        <w:rPr>
          <w:sz w:val="22"/>
          <w:szCs w:val="22"/>
        </w:rPr>
        <w:t>АВТОМОТОТРАНСПОРТНЫХ СРЕДСТВ И ПРЕДМЕТОВ ИХ ДОПОЛНИТЕЛЬНОГО</w:t>
      </w:r>
    </w:p>
    <w:p w:rsidR="004925F6" w:rsidRPr="00AF2972" w:rsidRDefault="004925F6" w:rsidP="00AF2972">
      <w:pPr>
        <w:pStyle w:val="ConsPlusTitle"/>
        <w:jc w:val="center"/>
        <w:rPr>
          <w:sz w:val="22"/>
          <w:szCs w:val="22"/>
        </w:rPr>
      </w:pPr>
      <w:r w:rsidRPr="00AF2972">
        <w:rPr>
          <w:sz w:val="22"/>
          <w:szCs w:val="22"/>
        </w:rPr>
        <w:t>ОБОРУДОВАНИЯ, ИЗМЕНЕНИЮ ИХ КОНСТРУКЦИИ, ПЕРЕВОЗКАМ</w:t>
      </w:r>
    </w:p>
    <w:p w:rsidR="004925F6" w:rsidRPr="00AF2972" w:rsidRDefault="004925F6" w:rsidP="00AF2972">
      <w:pPr>
        <w:pStyle w:val="ConsPlusTitle"/>
        <w:jc w:val="center"/>
        <w:rPr>
          <w:sz w:val="22"/>
          <w:szCs w:val="22"/>
        </w:rPr>
      </w:pPr>
      <w:r w:rsidRPr="00AF2972">
        <w:rPr>
          <w:sz w:val="22"/>
          <w:szCs w:val="22"/>
        </w:rPr>
        <w:t>ПАССАЖИРОВ И ГРУЗОВ &lt;1&gt;</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 "Административный регламент".</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1"/>
        <w:rPr>
          <w:sz w:val="22"/>
          <w:szCs w:val="22"/>
        </w:rPr>
      </w:pPr>
      <w:r w:rsidRPr="00AF2972">
        <w:rPr>
          <w:sz w:val="22"/>
          <w:szCs w:val="22"/>
        </w:rPr>
        <w:t>I. Общие положения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Наименование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 Государственная функция по осуществлению федерального государственного надзора в области безопасности дорожного движения &lt;2&gt; в части соблюдения осуществляющими деятельность по эксплуатации транспортных средств, выполняющими работы и предоставляющими услуги по техническому обслуживанию и ремонту транспортных средств юридическими лицами и индивидуальными предпринимателями и гражданами - участниками дорожного движения требований законодательства Российской Федерации, правил, стандартов, технических норм и иных нормативных документов в области обеспечения безопасности дорожного движения &lt;3&gt; к конструкции и техническому состоянию находящихся в эксплуатации автомототранспортных средств и предметов их дополнительного оборудования &lt;4&gt;, изменению их конструкции, перевозкам пассажиров и грузов (за исключением требований, соблюдение которых проверяется при осуществлении государственного транспортного надзора)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Далее - "федеральный государственный надзор".</w:t>
      </w:r>
    </w:p>
    <w:p w:rsidR="004925F6" w:rsidRPr="00AF2972" w:rsidRDefault="004925F6" w:rsidP="00AF2972">
      <w:pPr>
        <w:pStyle w:val="ConsPlusNormal"/>
        <w:ind w:firstLine="540"/>
        <w:jc w:val="both"/>
      </w:pPr>
      <w:r w:rsidRPr="00AF2972">
        <w:t>&lt;3&gt; Далее - "обязательные требования".</w:t>
      </w:r>
    </w:p>
    <w:p w:rsidR="004925F6" w:rsidRPr="00AF2972" w:rsidRDefault="004925F6" w:rsidP="00AF2972">
      <w:pPr>
        <w:pStyle w:val="ConsPlusNormal"/>
        <w:ind w:firstLine="540"/>
        <w:jc w:val="both"/>
      </w:pPr>
      <w:r w:rsidRPr="00AF2972">
        <w:t>&lt;4&gt; Далее - "автомототранспортные средства".</w:t>
      </w:r>
    </w:p>
    <w:p w:rsidR="004925F6" w:rsidRPr="00AF2972" w:rsidRDefault="004925F6" w:rsidP="00AF2972">
      <w:pPr>
        <w:pStyle w:val="ConsPlusNormal"/>
        <w:ind w:firstLine="540"/>
        <w:jc w:val="both"/>
      </w:pPr>
      <w:r w:rsidRPr="00AF2972">
        <w:t>&lt;5&gt; Далее - "государственная функция".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2. Административный регламент устанавливает сроки и последовательность административных процедур (действий) Министерства внутренних дел Российской Федерации &lt;6&gt;, его территориальных органов и уполномоченных должностных лиц при осуществлении государственной функции.</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&lt;6&gt; Далее - "МВД России".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Наименование федерального органа исполнительной власти, исполняющего государственную функцию</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3. Государственная функция исполняется МВД России и его территориальными органами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также - "орган надзора".</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Перечень нормативных правовых актов, регулирующих исполнение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4. Исполнение государственной функции осуществляется в соответствии со следующими нормативными правовыми актами:</w:t>
      </w:r>
    </w:p>
    <w:p w:rsidR="004925F6" w:rsidRPr="00AF2972" w:rsidRDefault="004925F6" w:rsidP="00AF2972">
      <w:pPr>
        <w:pStyle w:val="ConsPlusNormal"/>
        <w:ind w:firstLine="540"/>
        <w:jc w:val="both"/>
        <w:rPr>
          <w:sz w:val="22"/>
          <w:szCs w:val="22"/>
        </w:rPr>
      </w:pPr>
      <w:r w:rsidRPr="00AF2972">
        <w:rPr>
          <w:sz w:val="22"/>
          <w:szCs w:val="22"/>
        </w:rPr>
        <w:t xml:space="preserve">решением Комиссии Таможенного союза от 9 декабря </w:t>
      </w:r>
      <w:smartTag w:uri="urn:schemas-microsoft-com:office:smarttags" w:element="metricconverter">
        <w:smartTagPr>
          <w:attr w:name="ProductID" w:val="2011 г"/>
        </w:smartTagPr>
        <w:r w:rsidRPr="00AF2972">
          <w:rPr>
            <w:sz w:val="22"/>
            <w:szCs w:val="22"/>
          </w:rPr>
          <w:t>2011 г</w:t>
        </w:r>
      </w:smartTag>
      <w:r w:rsidRPr="00AF2972">
        <w:rPr>
          <w:sz w:val="22"/>
          <w:szCs w:val="22"/>
        </w:rPr>
        <w:t>. N 877 "О принятии технического регламента Таможенного союза "О безопасности колесных транспортных средств"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Официальный сайт Комиссии Таможенного союза http://www.tsouz.ru, 15.12.2011. Далее - "технический регламент".</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Кодексом Российской Федерации об административных правонарушениях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Собрание законодательства Российской Федерации, 2002, N 1, ст. 1; N 18, ст. 1721; N 30, ст. 3029; N 44, ст. 4295, 4298; 2003, N 1, ст. 2; N 27, ст. 2700, 2708; N 50, ст. 4847, 4855; N 52, ст. 5037; 2004, N 19, ст. 1838; N 30, ст. 3095; N 31, ст. 3229; N 34, ст. 3529, 3533; N 44, ст. 4266; 2005, N 1, ст. 45; N 10, ст. 762, 763; N 13, ст. 1077; N 17, ст. 1484; N 19, ст. 1752; N 25, ст. 2431; N 27, ст. 2719, 2721; N 30, ст. 3104, 3124, 3131; N 40, ст. 3986; N 50, ст. 5247; N 52, ст. 5574, 5596; 2006, N 1, ст. 4, 10; N 2, ст. 172, 175; N 6, ст. 636; N 10, ст. 1067; N 12, ст. 1234; N 17, ст. 1776; N 18, ст. 1907; N 19, ст. 2066; N 23, ст. 2380, 2385; N 28, ст. 2975; N 30, ст. 3287; N 31, ст. 3420, 3432, 3433, 3438, 3452; N 43, ст. 4412; N 45, ст. 4633, 4634, 4641; N 50, ст. 5279, 5281; N 52, ст. 5498; 2007, N 1, ст. 21, 25, 29, 33; N 7, ст. 840; N 15, ст. 1743; N 16, ст. 1824, 1825; N 17, ст. 1930; N 20, ст. 2367; N 21, ст. 2456; N 26, ст. 3089; N 30, ст. 3755; N 31, ст. 4001, 4007, 4008, 4009, 4015; N 41, ст. 4845; N 43, ст. 5084; N 46, ст. 5553; N 49, ст. 6034, 6065; N 50, ст. 6246; 2008, N 10, ст. 896; N 18, ст. 1941; N 20, ст. 2251, 2259; N 29, ст. 3418; N 30, ст. 3582, 3601, 3604; N 45, ст. 5143; N 49, ст. 5738, 5745, 5748; N 52, ст. 6227, 6235, 6236, 6248; 2009, N 1, ст. 17; N 7, ст. 771, 777; N 19, ст. 2276; N 23, ст. 2759, 2767, 2776; N 26, ст. 3120, ст. 3122, 3131, 3132; N 29, ст. 3597, 3599, 3635, 3642; N 30, ст. 3735, 3739; N 45, ст. 5265, 5267; N 48, ст. 5711, 5724, 5755; N 52, ст. 6406, 6412; 2010, N 1, ст. 1; N 11, ст. 1169, ст. 1176; N 15, ст. 1743, 1751; N 18, ст. 2145; N 19, ст. 2291; N 21, ст. 2524, 2525, 2526, 2530; N 23, ст. 2790; N 25, ст. 3070; N 27, ст. 3416, 3429; N 28, ст. 3553; N 29, ст. 3983; N 30, ст. 4000, 4002, 4005, 4006, 4007; N 31, ст. 4155, 4158, 4164, 4191, 4192, 4193, 4195, 4198, 4206, 4207, 4208; N 32, ст. 4298; N 41, ст. 5192, 5193; N 46, ст. 5918; N 49, ст. 6409; N 50, ст. 6605; N 52, ст. 6984, 6995, 6996; 2011, N 1, ст. 10, 23, 29, 33, 47, 54; N 7, ст. 901, 905; N 15, ст. 2039, 2041; N 17, ст. 2310, 2312; N 19, ст. 2714, 2715, 2769; N 23, ст. 3260, 3267; N 27, ст. 3873, 3881; N 29, ст. 4284, 4289, 4290, 4291, 4298; N 30, ст. 4573, 4574, 4584, 4585, 4590, 4591, 4598, 4600, 4601, 4605; N 45, ст. 6325, 6326, 6334; N 46, ст. 6406; N 47, ст. 6601, 6602; N 48, ст. 6728, 6730, 6732; N 49, ст. 7025, 7042, 7056, 7061; N 50, ст. 7342, 7345, 7346, 7351, 7352, 7355, 7362, 7366; 2012, N 6, ст. 621; N 10, ст. 1166; N 15, ст. 1723, 1724; N 18, ст. 2126, 2128; N 19, ст. 2278, 2281; N 24, ст. 3068, 3069, 3082; N 25, ст. 3268; N 29, ст. 3996; N 31, ст. 4320, 4322, 4329, 4330; N 41, ст. 5523; N 47, ст. 6402, 6403, 6404, 6405; N 49, ст. 6752, 6757; N 50, ст. 6967; N 53, ст. 7577, 7580, 7602, 7639, 7640, 7641, 7643; 2013, N 4, ст. 304; N 8, ст. 717, 718, 719, 720; N 14, ст. 1641, 1642, 1651, 1657, 1658, 1666; N 17, ст. 2029; N 19, ст. 2307, 2318, 2319, 2323, 2325; N 23, ст. 2871, 2875; N 26, ст. 3207, 3208, 3209; N 27, ст. 3442, 3454, 3458, 3465, 3469, 3470, 3477, 3478; N 30, ст. 4025, 4026, 4027, 4028, 4029, 4030, 4031, 4032, 4033, 4034, 4035, 4036, 4040, 4044, 4059, 4078, 4081, 4082; N 31, ст. 4191; N 40, ст. 5032; N 43, ст. 5443, 5444, 5445, 5446, 5452; N 44, ст. 5624, 5633, 5643, 5644; N 48, ст. 6158, 6159, 6161, 6163, 6164, 6165; N 49, ст. 6327, 6341, 6342, 6343, 6344, 6345; N 51, ст. 6683, 6685, 6695, 6696; N 52, ст. 6948, 6953, 6961, 6980, 6981, 6986, 6994, 6995, 6999, 7002, 7010; 2014, N 6, ст. 557, 558, 559, 566; N 10, ст. 1087; N 11, ст. 1092, 1096, 1097, 1098; N 14, ст. 1553, 1561, 1562; N 16, ст. 1834, 1921; N 19, ст. 2302, 2306, 2310, 2317, 2324, 2325, 2326, 2327, 2330, 2333, 2335; N 23, ст. 2927, 2928; N 26, ст. 3366, 3368, 3377, 3379, 3395; N 30, ст. 4211, 4214, 4218, 4220, 4224, 4228, 4233, 4244, 4248, 4256, 4259, 4264, 4278, 4256; N 42, ст. 5615; N 43, ст. 5799, 5801; N 45, ст. 6142; N 48, ст. 6636, 6638, 6642, 6643, 6651, 6653, 6654; N 52, ст. 7541, 7545, 7547, 7549, 7550, 7557; 2015, N 1, ст. 35, 37, 47, 67, 68, 74, 83, 85; N 6, ст. 885; N 7, ст. 1023; N 10, ст. 1405, 1411, 1416, 1427; N 13, ст. 1804, 1805, 1811; N 14, ст. 2011, 2021; N 18, ст. 2614, 2619, 2620, 2623; N 21, ст. 2981; N 24, ст. 3367, 3370; N 27, ст. 3945, 3950, 3966, 3983, 3990, 3995; N 29, ст. 4354, 4356, 4359, 4362, 4374, 4391; N 30, ст. 4657; N 41, ст. 5637, 5642; N 44, ст. 6046; N 45, ст. 6205, 6208; N 48, ст. 6706, 6710, 6711, 6716; N 51, ст. 7249, 7250; 2016, N 1, ст. 11, 28, 59, 62, 63, 76, 79, 84; N 7, ст. 918; N 9, ст. 1308; N 10, ст. 1323; N 11, ст. 1481, 1490, 1491, 1493; N 14, ст. 1907, 1911; N 15, ст. 2051, 2066; N 18, ст. 2490, 2509, 2511, 2514, 2515; N 23, ст. 3284, 3285; N 26, ст. 3864, 3869, 3871, 3876, 3877, 3881, 3882, 3884, 3887, 3891; N 27, ст. 4160, 4164, 4183, 4194, 4197, 4205, 4206, 4217, 4223, 4226, 4238, 4249, 4250, 4251, 4252, 4259, 4282, 4286, 4287, 4291, 4305; N 28, ст. 4558. Далее - "КоАП".</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10 декабря 1995 г. N 196-ФЗ "О безопасности дорожного движения"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30, ст. 4596; 2012, N 25, ст. 3268; N 31, ст. 4320; 2013, N 17, ст. 2032; N 19, ст. 2319; N 27, ст. 3477; N 30, ст. 4029; N 48, ст. 6165; N 52, ст. 7002; 2014, N 42, ст. 5615; 2015, N 24, ст. 3370; N 29, ст. 4359; N 48, ст. 6706, 6723; 2016, N 15, ст. 2066; N 18, ст. 2502; N 27, ст. 4192, 4229. Далее - "Федеральный закон "О безопасности дорожного движения".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25 апреля 2002 г. N 40-ФЗ "Об обязательном страховании гражданской ответственности владельцев транспортных средств"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Собрание законодательства Российской Федерации, 2002, N 18, ст. 1720; N 52, ст. 5132; 2003, N 26, ст. 2566; 2005, N 1, ст. 25; N 23, ст. 2311; N 30, ст. 3114; N 48, ст. 4942; 2007, N 1, ст. 29; N 49, ст. 6067; 2008, N 20, ст. 2258; N 30, ст. 3616; N 52, ст. 6236; 2009, N 1, ст. 17; N 9, ст. 1045; N 52, ст. 6420, 6438; 2010, N 6. ст. 565; N 17, ст. 1988; 2011, N 1, ст. 4; N 7, ст. 901; N 27, ст. 3881; N 29, ст. 4291; 2012, N 25, ст. 3268; N 31, ст. 4319, 4320; N 53, ст. 7592; 2013, N 19, ст. 2331; N 30, ст. 4084; 2014, N 30, ст. 4224; N 45, ст. 6154; 2015, N 48, ст. 6715; 2016, N 22, ст. 3094; N 26, ст. 3883.</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2 мая 2006 г. N 59-ФЗ "О порядке рассмотрения обращений граждан Российской Федерации"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Собрание законодательства Российской Федерации, 2006, N 19, ст. 2060; 2010, N 27, ст. 3410; N 31, ст. 4196; 2013, N 19, ст. 2307; N 27, ст. 3474; 2014, N 48, ст. 6638; 2015, N 45, ст. 6206. Далее - "Федеральный закон "О порядке рассмотрения обращений граждан Российской Федерации".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8 ноября 2007 г. N 259-ФЗ "Устав автомобильного транспорта и городского наземного электрического транспорта"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Собрание законодательства Российской Федерации, 2007, N 46, ст. 5555; 2011, N 17, ст. 2310; N 45, ст. 6326; 2012, N 25, ст. 3268; N 31, ст. 4320; 2014, N 6, ст. 566; N 49, ст. 6928; 2015, N 17, ст. 2477; N 29, ст. 4374; 2016, N 27, ст. 4191.</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&lt;5&gt; Собрание законодательства Российской Федерации, 2008, N 52, ст. 6249; 2009, N 18, ст. 2140; N 29, ст. 3601; N 48, ст. 5711; N 52, ст. 6441; 2010, N 17, ст. 1988; N 18, ст. 2142; N 31, ст. 4160, 4193, 4196; N 32, ст. 4298; 2011, N 1, ст. 20; N 17, ст. 2310; N 23, ст. 3263; N 27, ст. 3880; N 30, ст. 4590; N 48, ст. 6728; 2012, N 19, ст. 2281; N 26, ст. 3446; N 31, ст. 4320, 4322; N 47, ст. 6402; 2013, N 9, ст. 874; N 27, ст. 3477; N 30, ст. 4041; N 44, ст. 5633; N 48, ст. 6165; N 49, ст. 6338; N 52, ст. 6961, 6979, 6981; 2014, N 11, ст. 1092, 1098; N 26, ст. 3366; N 30, ст. 4220, 4235, 4243, 4256; N 42, ст. 5615; N 48, ст. 6659; 2015, N 1, ст. 53, 64, 72, 85; N 14, ст. 2022; N 18, ст. 2614; N 27, ст. 3950; N 29, ст. 4339, 4362, 4372, 4389; N 45, ст. 6207; N 48, ст. 6707; 2016, N 11, ст. 1495; N 18, ст. 2503; N 27, ст. 4160, 4187, 4287. Далее - "Федеральный закон "О защите прав юридических лиц и индивидуальных предпринимателей".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7 февраля 2011 г. N 3-ФЗ "О полиции" &lt;6&gt;;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&lt;6&gt; Собрание законодательства Российской Федерации, 2011, N 7, ст. 900; N 27, ст. 3880, 3881; N 30, ст. 4595; N 48, ст. 6730; N 49, ст. 7018, 7020, 7067; N 50, ст. 7352; 2012, N 26, ст. 3441; N 50, ст. 6967; 2013, N 14, ст. 1645; N 26, ст. 3207; N 27, ст. 3477; N 48, ст. 6165; N 52, ст. 6953; 2014, N 6, ст. 558, 559, 566; N 30, ст. 4259; N 42, ст. 5615; N 52, ст. 7542; 2015, N 7, ст. 1021, 1022; N 10, ст. 1393; N 14, ст. 2008; N 29, ст. 4374; 2016, N 26, ст. 3870; N 27, ст. 4160, 4238. Далее - "Федеральный закон "О полиции".</w:t>
      </w:r>
    </w:p>
    <w:p w:rsidR="004925F6" w:rsidRPr="00AF2972" w:rsidRDefault="004925F6" w:rsidP="00AF2972">
      <w:pPr>
        <w:pStyle w:val="ConsPlusNormal"/>
        <w:ind w:firstLine="540"/>
        <w:jc w:val="both"/>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21 апреля 2011 г. N 69-ФЗ "О внесении изменений в отдельные законодательные акты Российской Федерации" &lt;7&gt;;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&lt;7&gt; Собрание законодательства Российской Федерации, 2011, N 17, ст. 2310; 2012, N 18, ст. 2126; 2014, N 42, ст. 5615. Далее - "Федеральный закон от 21 апреля 2011 г. N 69-ФЗ".</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4 мая 2011 г. N 99-ФЗ "О лицензировании отдельных видов деятельности"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Собрание законодательства Российской Федерации, 2011, N 19, ст. 2716; N 30, ст. 4590; N 43, ст. 5971; N 48, ст. 6728; 2012, N 26, ст. 3446; N 31, ст. 4322; 2013, N 9, ст. 874; N 27, ст. 3477; 2014, N 30, ст. 4256; N 42, ст. 5615; 2015, N 1, ст. 11, 72; N 27, ст. 3951; N 29, ст. 4339, 4342, 4389; 2016, N 1, ст. 50. Далее - "Федеральный закон "О лицензировании отдельных видов деятельности".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Федеральным законом от 1 июля 2011 г. N 170-ФЗ "О техническом осмотре транспортных средств и о внесении изменений в отдельные законодательные акты Российской Федерации"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Собрание законодательства Российской Федерации, 2011, N 27, ст. 3881; N 49, ст. 7020, 7040; N 49, ст. 7061; 2012, N 31, ст. 4319, 4320; N 53, ст. 7592; 2013, N 27, ст. 3477; N 30, ст. 4082, 4084; N 52, ст. 6985.</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Указом Президента Российской Федерации от 15 июня 1998 г. N 711 "О дополнительных мерах по обеспечению безопасности дорожного движения"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Собрание законодательства Российской Федерации, 1998, N 25, ст. 2897; 2002, N 27, ст. 2679; 2005, N 19, ст. 1781; 2007, N 18, ст. 2180; 2008, N 27, ст. 3250; 2010, N 52, ст. 7053; 2011, N 44, ст. 6240; 2013, N 22, ст. 2786; 2014, N 14, ст. 1616; 2015, N 14, ст. 2107. Далее - "Положение о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Указом Президента Российской Федерации от 21 декабря 2016 г. N 699 "Об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Официальный интернет-портал правовой информации http://www.pravo.gov.ru, 22.12.2016.</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Совета Министров - Правительства Российской Федерации от 23 октября 1993 г. N 1090 "О Правилах дорожного движения"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&lt;5&gt; Собрание актов Президента и Правительства Российской Федерации, 1993, N 47, ст. 4531; Собрание законодательства Российской Федерации, 1996, N 3, ст. 184; 1998, N 45, ст. 5521; 2000, N 18, ст. 1985; 2001, N 11, ст. 1029; 2002, N 9, ст. 931; N 27, ст. 2693; 2003, N 20, ст. 1899; N 40, ст. 3891; 2005, N 52, ст. 5733; 2006, N 11, ст. 1179; 2008, N 8, ст. 741; N 17, ст. 1882; 2009, N 2, ст. 233; N 5, ст. 610; 2010, N 9, ст. 976; N 20, ст. 2471; 2011, N 42, ст. 5922; 2012, N 1, ст. 154; N 15, ст. 1780; N 30, ст. 4289; N 47, ст. 6505; 2013, N 5, ст. 371, 404; N 24, ст. 2999; N 29, ст. 3966; N 31, ст. 4218; N 41, ст. 5194; N 52, ст. 7173; 2014, N 14, ст. 1625; N 21, ст. 2707; N 32, ст. 4487; N 38, ст. 5062; N 44, ст. 6063; N 47, ст. 6557; 2015, N 1, ст. 223; N 15, ст. 2276; N 17, ст. 2568; N 27, ст. 4083; N 46, ст. 6376; 2016, N 5, ст. 694; N 23, ст. 3325; N 31, ст. 5018, 5029; N 38, ст. 5553. Далее - "Правила дорожного движения".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29 июня 1995 г. N 647 "Об утверждении Правил учета дорожно-транспортных происшествий" &lt;6&gt;;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&lt;6&gt; Собрание законодательства Российской Федерации, 1995, N 28, ст. 2681; 1997, N 49, ст. 5601; 1998, N 2, ст. 3910; 2000, N 6, ст. 776; 2005, N 7, ст. 560; 2008, N 48, ст. 5609; 2009, N 8, ст. 971; 2012, N 37, ст. 5002. Далее - "Правила учета дорожно-транспортных происшествий".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11 апреля 2001 г. N 290 "Об утверждении Правил оказания услуг (выполнения работ) по техническому обслуживанию и ремонту автомототранспортных средств" &lt;7&gt;;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&lt;7&gt; Собрание законодательства Российской Федерации, 2001, N 17, ст. 1712; 2007, N 5, ст. 668. Далее - "Правила оказания услуг (выполнения работ) по техническому обслуживанию и ремонту автомототранспортных средств".</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14 февраля 2009 г. N 112 "Об утверждении Правил перевозок пассажиров и багажа автомобильным транспортом и городским наземным электрическим транспортом"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Собрание законодательства Российской Федерации, 2009, N 9, ст. 1102; 2011, N 37, ст. 5268; 2013, N 20, ст. 2504; 2013, N 48, ст. 6276; 2014, N 24, ст. 3101; 2015, N 19, ст. 2822.</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Собрание законодательства Российской Федерации, 2009, N 30, ст. 3823; 2010, N 16, ст. 1928; N 44, ст. 5692; 2012, N 1, ст. 171; N 37, ст. 5002; 2013, N 5, ст. 386; N 8, ст. 826; N 26, ст. 3338; N 31, ст. 4214; N 33, ст. 4391; 2014, N 51, ст. 7466; 2016, N 14, ст. 2001. Далее - "Правила представления уведомлений о начале осуществления отдельных видов предпринимательской деятельности и учета указанных уведомлений".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Собрание законодательства Российской Федерации, 2010, N 28, ст. 3706; 2012, N 2, ст. 301; 2012, N 53, ст. 7958; 2015, N 49, ст. 6964; 2016, N 1, ст. 234; N 30, ст. 4928; N 35, ст. 5326; N 38, ст. 5542. Далее - "Правила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15 апреля 2011 г. N 272 "Об утверждении Правил перевозок грузов автомобильным транспортом"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Собрание законодательства Российской Федерации, 2011, N 17, ст. 2407; 2012, N 10, ст. 1223; 2014, N 3, ст. 281; 2015, N 50, ст. 7162. Далее - "Правила перевозок грузов автомобильным транспортом".</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&lt;5&gt; Собрание законодательства Российской Федерации, 2011, N 22, ст. 3169; N 35, ст. 5092; 2012, N 28, ст. 3908; N 36, ст. 4903; N 50, ст. 7070; N 52, ст. 7507; 2014, N 5, ст. 506.</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5 декабря 2011 г. N 1008 "О проведении технического осмотра транспортных средств" &lt;6&gt;;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&lt;6&gt; Собрание законодательства Российской Федерации, 2011, N 50, ст. 7397; 2012, N 49, ст. 6881; 2013, N 47, ст. 6099; 2015, N 24, ст. 3478; N 37, ст. 5153; N 46, ст. 6383. Далее - "Правила проведения технического осмотра транспортных средств".</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19 августа 2013 г. N 716 "О федеральном государственном надзоре в области безопасности дорожного движения" &lt;7&gt;;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&lt;7&gt; Собрание законодательства Российской Федерации, 2013, N 34, ст. 4446; 2014, N 12, ст. 1301.</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17 декабря 2013 г. N 1177 "Об утверждении Правил организованной перевозки группы детей автобусами"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Собрание законодательства Российской Федерации, 2013, N 52, ст. 7174; 2014, N 26, ст. 3576; 2015, N 27, ст. 4083; 2016, N 26, ст. 4072. Далее - "Правила организованной перевозки группы детей автобусами".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28 апреля 2015 г. N 415 "О Правилах формирования и ведения единого реестра проверок"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Собрание законодательства Российской Федерации, 2015, N 19, ст. 2825. Далее - "Правила формирования и ведения единого реестра проверок".</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постановлением Правительства Российской Федерации от 18 апреля 2016 г.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Собрание законодательства Российской Федерации, 2016, N 17, ст. 2418.</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приказом МВД России от 2 марта 2009 г. N 185 "Об утверждении Административного регламента Министерства внутренних 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Зарегистрирован в Минюсте России 18 июня 2009 года, регистрационный N 14112, с изменениями, внесенными приказами МВД России от 31 декабря 2009 г. N 1023 (зарегистрирован в Минюсте России 27 января 2010 года, регистрационный N 16074), от 13 августа 2012 г. N 780 (зарегистрирован в Минюсте России 11 октября 2012 года, регистрационный N 25652), от 3 октября 2014 г. N 857 (зарегистрирован в Минюсте России 25 ноября 2014 года, регистрационный N 34905), от 22 декабря 2014 г. N 1123 (зарегистрирован в Минюсте России 16 января 2015 года, регистрационный N 35557). Далее - "Административный регламент МВД России исполнения государственной функции по контролю и надзору в области обеспечения безопасности дорожного движения".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приказом МВД России от 5 мая 2012 г. N 403 "О полномочиях должностных лиц системы МВД России по составлению протоколов по делам об административных правонарушениях и административному задержанию"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&lt;5&gt; Зарегистрирован в Минюсте России 26 июня 2012 года, регистрационный N 24709, с изменениями, внесенными приказами МВД России от 24 июня 2013 г. N 458 (зарегистрирован в Минюсте России 30 августа 2013 года, регистрационный N 29820), от 19 мая 2014 г. N 426 (зарегистрирован в Минюсте России 17 июня 2014 года, регистрационный N 32687), от 12 января 2015 г. N 1 (зарегистрирован в Минюсте России 23 января 2015 года, регистрационный N 35683), от 20 июля 2015 г. N 781 (зарегистрирован в Минюсте России 11 августа 2015 года, регистрационный N 38447), от 12 октября 2015 г. N 969 (зарегистрирован в Минюсте России 27 октября 2015 года, регистрационный N 39478), от 10 февраля 2016 г. N 66 (зарегистрирован в Минюсте России 11 марта 2016 года, регистрационный N 41379), от 8 августа 2016 г. N 459 (зарегистрирован в Минюсте России 29 августа 2016 года, регистрационный N 43462), от 7 ноября 2016 г. N 698 (зарегистрирован в Минюсте России 25 ноября 2016 года, регистрационный N 44438).</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приказом Минтранса России от 20 августа 2004 г. N 15 "Об утверждении Положения об особенностях режима рабочего времени и времени отдыха водителей автомобилей"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Зарегистрирован в Минюсте России 1 ноября 2004 года, регистрационный N 6094, с изменениями, внесенными приказами Минтранса России от 24 декабря 2013 г. N 484 (зарегистрирован в Минюсте России 10 июня 2014 года, регистрационный N 32636), от 13 октября 2015 г. N 299 (зарегистрирован в Минюсте России 19 октября 2015 года, регистрационный N 39356).</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приказом Минтранса России от 18 сентября 2008 г. N 152 "Об утверждении обязательных реквизитов и порядка заполнения путевых листов"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Зарегистрирован в Минюсте России 8 октября 2008 года, регистрационный N 12414.</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приказом Минтранса России от 13 февраля 2013 г. N 36 "Об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Зарегистрирован в Минюсте России 7 марта 2013 года, регистрационный N 27574, с изменениями, внесенными приказами Минтранса России от 17 декабря 2013 г. N 470 (зарегистрирован в Минюсте России 24 февраля 2014 года, регистрационный N 31406), от 28 января 2016 г. N 16 (зарегистрирован в Минюсте России 26 февраля 2016 года, регистрационный N 41211).</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приказом Минтранса России от 21 августа 2013 г. N 273 "Об утверждении Порядка оснащения транспортных средств тахографами"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Зарегистрирован в Минюсте России 24 февраля 2014 года, регистрационный N 31407, с изменениями, внесенными приказами Минтранса России от 21 октября 2015 г. N 314 (зарегистрирован в Минюсте России 11 ноября 2015 года, регистрационный N 39665), от 2 декабря 2015 г. N 348 (зарегистрирован в Минюсте России 16 декабря 2015 года, регистрационный N 40118). Далее - "Порядок оснащения транспортных средств тахографами".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приказом Минтранса России от 15 января 2014 г. N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&lt;5&gt; Зарегистрирован в Минюсте России 5 июня 2014 года, регистрационный N 32585, с изменениями, внесенными приказом Минтранса России от 10 марта 2016 г. N 53 (зарегистрирован в Минюсте России 30 мая 2016 года, регистрационный N 42349). Далее - "Правила обеспечения безопасности перевозок пассажиров и грузов автомобильным транспортом и городским наземным электрическим транспортом".</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приказом Минэкономразвития России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&lt;6&gt;.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&lt;6&gt; Зарегистрирован в Минюсте России 13 мая 2009 года, регистрационный N 13915, с изменениями, внесенными приказами Минэкономразвития России от 24 мая 2010 г. N 199 (зарегистрирован в Минюсте России 6 июля 2010 года, регистрационный N 17702), от 30 сентября 2011 г. N 532 (зарегистрирован в Минюсте России 10 ноября 2011 года, регистрационный N 22264). Далее - "приказ Минэкономразвития России от 30 апреля 2009 г. N 141".</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Предмет федерального государственного надзора</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5. Предметом федерального государственного надзора является соблюдение юридическими лицами, индивидуальными предпринимателями, осуществляющими на территории Российской Федерации деятельность, связанную с эксплуатацией транспортных средств, и предоставляющими услуги по их техническому обслуживанию и ремонту &lt;1&gt;, и гражданами - участниками дорожного движения &lt;2&gt; обязательных требований к техническому состоянию и конструкции автомототранспортных средств, изменению их конструкции, а также перевозкам пассажиров и грузов (за исключением требований, соблюдение которых проверяется при осуществлении федерального государственного транспортного надзора).</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также - "субъекты транспортной деятельности".</w:t>
      </w:r>
    </w:p>
    <w:p w:rsidR="004925F6" w:rsidRPr="00AF2972" w:rsidRDefault="004925F6" w:rsidP="00AF2972">
      <w:pPr>
        <w:pStyle w:val="ConsPlusNormal"/>
        <w:ind w:firstLine="540"/>
        <w:jc w:val="both"/>
      </w:pPr>
      <w:r w:rsidRPr="00AF2972">
        <w:t>&lt;2&gt; Здесь и далее под гражданами - участниками дорожного движения понимаются водители транспортных средств.</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Права и обязанности должностных лиц при осуществлении государственного надзора</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 Сотрудники при исполнении государственной функции имеют право:</w:t>
      </w:r>
    </w:p>
    <w:p w:rsidR="004925F6" w:rsidRPr="00AF2972" w:rsidRDefault="004925F6" w:rsidP="00AF2972">
      <w:pPr>
        <w:pStyle w:val="ConsPlusNormal"/>
        <w:ind w:firstLine="540"/>
        <w:jc w:val="both"/>
        <w:rPr>
          <w:sz w:val="22"/>
          <w:szCs w:val="22"/>
        </w:rPr>
      </w:pPr>
      <w:r w:rsidRPr="00AF2972">
        <w:rPr>
          <w:sz w:val="22"/>
          <w:szCs w:val="22"/>
        </w:rPr>
        <w:t>6.1. Требовать от граждан и должностных лиц субъектов транспортной деятельности прекращения противоправных действий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Пункт 1 части 1 статьи 13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6.2. Посещать беспрепятственно по предъявлении служебного удостоверения в связи с находящимися в производстве делами об административных правонарушениях, а также в связи с проверкой зарегистрированных в установленном порядке заявлений и сообщений об административных правонарушениях, о происшествиях, разрешение которых отнесено к компетенции Госавтоинспекции, государственные и муниципальные органы, субъекты транспортной деятельности, знакомиться с необходимыми документами и материалами, в том числе с персональными данными граждан, имеющими отношение к производству по делам об административных правонарушениях, проверке заявлений и сообщений об административных правонарушениях, о происшествиях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Пункт 5 части 1 статьи 13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6.3. Останавливать автомототранспортные средства, если это необходимо для выполнения возложенных на Госавтоинспекцию обязанностей по обеспечению безопасности дорожного движения, проверять документы на право пользования и управления ими, документы на автомототранспортные средства и перевозимые грузы, наличие полиса обязательного страхования гражданской ответственности владельца транспортного средства, задерживать автомототранспортные средства, находящиеся в розыске, а также применять меры обеспечения по делам об административных правонарушениях в установленных КоАП случаях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Пункты 20, 21 части 1 статьи 13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6.4. Требовать от граждан (групп граждан) покинуть место совершения административного правонарушения, место происшествия, если это необходимо для проведения документирования обстоятельств совершения административного правонарушения, обстоятельств происшествия, для сохранения следов административного правонарушения, происшествия, для обеспечения безопасности граждан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Пункт 7 части 1 статьи 13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6.5. Составлять протоколы об административных правонарушениях, собирать доказательства, применять меры обеспечения производства по делам об административных правонарушениях, применять иные меры, предусмотренные законодательством об административных правонарушениях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Пункт 8 части 1 статьи 13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6.6. Запрашивать и получать от субъектов транспортной деятельности и их должностных лиц сведения о соблюдении ими законодательства Российской Федерации в области обеспечения безопасности дорожного движения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Подпункт "а" пункта 12 Положения о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6.7. Требовать от субъектов транспортной деятельности и их должностных лиц проведения мероприятий, предусмотренных законодательством о безопасности дорожного движения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&lt;5&gt; Пункт 21 части 1 статьи 13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6.8. Вносить руководителям и должностным лицам субъектов транспортной деятельности обязательные для исполнения представления об устранении причин и условий, способствующих реализации угроз безопасности граждан и общественной безопасности, совершению административных правонарушений &lt;6&gt;.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&lt;6&gt; Пункт 12 части 1 статьи 13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6.9. Проводить проверки субъектов транспортной деятельности, принимать меры по контролю за устранением выявленных нарушений, их предупреждению, предотвращению возможного причинения вреда жизни, здоровью граждан &lt;7&gt;.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&lt;7&gt; Пункт 21 части 1 статьи 13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6.10. Давать субъектам транспортной деятельности и их должностным лицам обязательные для исполнения предписания об устранении нарушений требований нормативных правовых актов в области обеспечения безопасности дорожного движения к конструкции и техническому состоянию находящихся в эксплуатации автомототранспортных средств, изменению их конструкции и перевозкам пассажиров и грузов, а в случае непринятия по таким предписаниям необходимых мер привлекать виновных лиц к ответственности, предусмотренной законодательством Российской Федерации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Подпункт "б" пункта 12 Положения о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7. Сотрудники при исполнении государственной функции в отношении субъектов транспортной деятельности не вправе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Статья 15 Федерального закона "О защите прав юридических лиц и индивидуальных предпринимателей".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7.1. Проверять выполнение обязательных требований, если такие требования не относятся к полномочиям органов внутренних дел Российской Федерации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Далее - "орган внутренних дел".</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7.2.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субъекта транспортной деятельности, за исключением случая проведения такой проверки по основанию, предусмотренному абзацем третьим пункта 6 статьи 30 Федерального закона "О безопасности дорожного движения".</w:t>
      </w:r>
    </w:p>
    <w:p w:rsidR="004925F6" w:rsidRPr="00AF2972" w:rsidRDefault="004925F6" w:rsidP="00AF2972">
      <w:pPr>
        <w:pStyle w:val="ConsPlusNormal"/>
        <w:ind w:firstLine="540"/>
        <w:jc w:val="both"/>
        <w:rPr>
          <w:sz w:val="22"/>
          <w:szCs w:val="22"/>
        </w:rPr>
      </w:pPr>
      <w:r w:rsidRPr="00AF2972">
        <w:rPr>
          <w:sz w:val="22"/>
          <w:szCs w:val="22"/>
        </w:rPr>
        <w:t>7.3. Требовать представления документов и информации, если они не являются объектами проверки или не относятся к предмету проверки, а также изымать оригиналы таких документов.</w:t>
      </w:r>
    </w:p>
    <w:p w:rsidR="004925F6" w:rsidRPr="00AF2972" w:rsidRDefault="004925F6" w:rsidP="00AF2972">
      <w:pPr>
        <w:pStyle w:val="ConsPlusNormal"/>
        <w:ind w:firstLine="540"/>
        <w:jc w:val="both"/>
        <w:rPr>
          <w:sz w:val="22"/>
          <w:szCs w:val="22"/>
        </w:rPr>
      </w:pPr>
      <w:r w:rsidRPr="00AF2972">
        <w:rPr>
          <w:sz w:val="22"/>
          <w:szCs w:val="22"/>
        </w:rPr>
        <w:t>7.4.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7.5. Превышать установленные сроки проведения проверки.</w:t>
      </w:r>
    </w:p>
    <w:p w:rsidR="004925F6" w:rsidRPr="00AF2972" w:rsidRDefault="004925F6" w:rsidP="00AF2972">
      <w:pPr>
        <w:pStyle w:val="ConsPlusNormal"/>
        <w:ind w:firstLine="540"/>
        <w:jc w:val="both"/>
        <w:rPr>
          <w:sz w:val="22"/>
          <w:szCs w:val="22"/>
        </w:rPr>
      </w:pPr>
      <w:r w:rsidRPr="00AF2972">
        <w:rPr>
          <w:sz w:val="22"/>
          <w:szCs w:val="22"/>
        </w:rPr>
        <w:t>7.6. Осуществлять выдачу субъектам транспортной деятельности предписаний или предложений о проведении за их счет мероприятий по контролю.</w:t>
      </w:r>
    </w:p>
    <w:p w:rsidR="004925F6" w:rsidRPr="00AF2972" w:rsidRDefault="004925F6" w:rsidP="00AF2972">
      <w:pPr>
        <w:pStyle w:val="ConsPlusNormal"/>
        <w:ind w:firstLine="540"/>
        <w:jc w:val="both"/>
        <w:rPr>
          <w:sz w:val="22"/>
          <w:szCs w:val="22"/>
        </w:rPr>
      </w:pPr>
      <w:r w:rsidRPr="00AF2972">
        <w:rPr>
          <w:sz w:val="22"/>
          <w:szCs w:val="22"/>
        </w:rPr>
        <w:t>8. Сотрудники при исполнении государственной функции обязаны:</w:t>
      </w:r>
    </w:p>
    <w:p w:rsidR="004925F6" w:rsidRPr="00AF2972" w:rsidRDefault="004925F6" w:rsidP="00AF2972">
      <w:pPr>
        <w:pStyle w:val="ConsPlusNormal"/>
        <w:ind w:firstLine="540"/>
        <w:jc w:val="both"/>
        <w:rPr>
          <w:sz w:val="22"/>
          <w:szCs w:val="22"/>
        </w:rPr>
      </w:pPr>
      <w:r w:rsidRPr="00AF2972">
        <w:rPr>
          <w:sz w:val="22"/>
          <w:szCs w:val="22"/>
        </w:rPr>
        <w:t>8.1. Передавать (направлять) заявления и сообщения об административных правонарушениях, о происшествиях в государственные и муниципальные органы, организации или должностному лицу, к компетенции которых относится решение соответствующих вопросов, с уведомлением об этом в течение 24 часов заявителя; информировать соответствующие государственные и муниципальные органы, организации и должностных лиц этих органов и организаций о ставших известными сотрудникам фактах, требующих их оперативного реагирования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Подпункт 1 пункта 1 статьи 12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8.2. Прибывать незамедлительно на место совершения административного правонарушения, место происшествия, пресекать противоправные деяния, устранять угрозы безопасности граждан и общественной безопасности, документировать обстоятельства совершения административного правонарушения, обстоятельства происшествия, обеспечивать сохранность следов административного правонарушения, происшествия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Подпункт 2 пункта 1 статьи 12 Федерального закона "О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8.3. Осуществлять в соответствии с законодательством Российской Федерации производство по делам об административных правонарушениях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Подпункт "з" пункта 11 Положения о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8.4. Осуществлять в рамках компетенции разработку предложений по повышению безопасности дорожного движения, в том числе совместно с заинтересованными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образований, юридическими лицами и общественными объединениями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Подпункт "с" пункта 11 Положения о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8.5. Выявлять причины и условия, способствующие совершению дорожно-транспортных происшествий &lt;4&gt;, нарушению правил дорожного движения, иных противоправных действий, влекущих угрозу безопасности дорожного движения, принимать в пределах своих полномочий меры по их устранению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Далее - "ДТП".</w:t>
      </w:r>
    </w:p>
    <w:p w:rsidR="004925F6" w:rsidRPr="00AF2972" w:rsidRDefault="004925F6" w:rsidP="00AF2972">
      <w:pPr>
        <w:pStyle w:val="ConsPlusNormal"/>
        <w:ind w:firstLine="540"/>
        <w:jc w:val="both"/>
      </w:pPr>
      <w:r w:rsidRPr="00AF2972">
        <w:t>&lt;5&gt; Подпункт "т" пункта 11 Положения о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8.6. При проведении проверок субъектов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8.6.1.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4925F6" w:rsidRPr="00AF2972" w:rsidRDefault="004925F6" w:rsidP="00AF2972">
      <w:pPr>
        <w:pStyle w:val="ConsPlusNormal"/>
        <w:ind w:firstLine="540"/>
        <w:jc w:val="both"/>
        <w:rPr>
          <w:sz w:val="22"/>
          <w:szCs w:val="22"/>
        </w:rPr>
      </w:pPr>
      <w:r w:rsidRPr="00AF2972">
        <w:rPr>
          <w:sz w:val="22"/>
          <w:szCs w:val="22"/>
        </w:rPr>
        <w:t>8.6.2. Соблюдать законодательство Российской Федерации, права и законные интересы субъектов транспортной деятельности, проверка которых проводится.</w:t>
      </w:r>
    </w:p>
    <w:p w:rsidR="004925F6" w:rsidRPr="00AF2972" w:rsidRDefault="004925F6" w:rsidP="00AF2972">
      <w:pPr>
        <w:pStyle w:val="ConsPlusNormal"/>
        <w:ind w:firstLine="540"/>
        <w:jc w:val="both"/>
        <w:rPr>
          <w:sz w:val="22"/>
          <w:szCs w:val="22"/>
        </w:rPr>
      </w:pPr>
      <w:r w:rsidRPr="00AF2972">
        <w:rPr>
          <w:sz w:val="22"/>
          <w:szCs w:val="22"/>
        </w:rPr>
        <w:t>8.6.3. Проводить проверку на основании распоряжения или приказа руководителя (заместителя руководителя) органа внутренних дел о ее проведении в соответствии с ее назначением.</w:t>
      </w:r>
    </w:p>
    <w:p w:rsidR="004925F6" w:rsidRPr="00AF2972" w:rsidRDefault="004925F6" w:rsidP="00AF2972">
      <w:pPr>
        <w:pStyle w:val="ConsPlusNormal"/>
        <w:ind w:firstLine="540"/>
        <w:jc w:val="both"/>
        <w:rPr>
          <w:sz w:val="22"/>
          <w:szCs w:val="22"/>
        </w:rPr>
      </w:pPr>
      <w:r w:rsidRPr="00AF2972">
        <w:rPr>
          <w:sz w:val="22"/>
          <w:szCs w:val="22"/>
        </w:rPr>
        <w:t>8.6.4. Проводить проверку только во время исполнения служебных обязанностей, а выездную проверку только при предъявлении служебных удостоверений, копии распоряжения или приказа руководителя, заместителя руководителя органа внутренних дел и копии документа о согласовании проведения проверки.</w:t>
      </w:r>
    </w:p>
    <w:p w:rsidR="004925F6" w:rsidRPr="00AF2972" w:rsidRDefault="004925F6" w:rsidP="00AF2972">
      <w:pPr>
        <w:pStyle w:val="ConsPlusNormal"/>
        <w:ind w:firstLine="540"/>
        <w:jc w:val="both"/>
        <w:rPr>
          <w:sz w:val="22"/>
          <w:szCs w:val="22"/>
        </w:rPr>
      </w:pPr>
      <w:r w:rsidRPr="00AF2972">
        <w:rPr>
          <w:sz w:val="22"/>
          <w:szCs w:val="22"/>
        </w:rPr>
        <w:t>8.6.5. Не препятствовать руководителю, иному должностному лицу или уполномоченному представителю субъекта транспортной деятельности присутствовать при проведении проверки и давать разъяснения по вопросам, относящимся к предмету проверки.</w:t>
      </w:r>
    </w:p>
    <w:p w:rsidR="004925F6" w:rsidRPr="00AF2972" w:rsidRDefault="004925F6" w:rsidP="00AF2972">
      <w:pPr>
        <w:pStyle w:val="ConsPlusNormal"/>
        <w:ind w:firstLine="540"/>
        <w:jc w:val="both"/>
        <w:rPr>
          <w:sz w:val="22"/>
          <w:szCs w:val="22"/>
        </w:rPr>
      </w:pPr>
      <w:r w:rsidRPr="00AF2972">
        <w:rPr>
          <w:sz w:val="22"/>
          <w:szCs w:val="22"/>
        </w:rPr>
        <w:t>8.6.6. Предоставлять руководителю, иному должностному лицу или уполномоченному представителю субъекта транспортной деятельности, присутствующим при проведении проверки, информацию и документы, относящиеся к предмету проверки.</w:t>
      </w:r>
    </w:p>
    <w:p w:rsidR="004925F6" w:rsidRPr="00AF2972" w:rsidRDefault="004925F6" w:rsidP="00AF2972">
      <w:pPr>
        <w:pStyle w:val="ConsPlusNormal"/>
        <w:ind w:firstLine="540"/>
        <w:jc w:val="both"/>
        <w:rPr>
          <w:sz w:val="22"/>
          <w:szCs w:val="22"/>
        </w:rPr>
      </w:pPr>
      <w:r w:rsidRPr="00AF2972">
        <w:rPr>
          <w:sz w:val="22"/>
          <w:szCs w:val="22"/>
        </w:rPr>
        <w:t>8.6.7. Знакомить руководителя, иное должностное лицо или уполномоченного представителя субъекта транспортной деятельности с результатами проверки.</w:t>
      </w:r>
    </w:p>
    <w:p w:rsidR="004925F6" w:rsidRPr="00AF2972" w:rsidRDefault="004925F6" w:rsidP="00AF2972">
      <w:pPr>
        <w:pStyle w:val="ConsPlusNormal"/>
        <w:ind w:firstLine="540"/>
        <w:jc w:val="both"/>
        <w:rPr>
          <w:sz w:val="22"/>
          <w:szCs w:val="22"/>
        </w:rPr>
      </w:pPr>
      <w:r w:rsidRPr="00AF2972">
        <w:rPr>
          <w:sz w:val="22"/>
          <w:szCs w:val="22"/>
        </w:rPr>
        <w:t>8.6.8.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безопасности государства,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и субъектов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8.6.9. Доказывать обоснованность своих действий при их обжаловании субъектами транспортной деятельности в порядке, установленном законодательством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8.6.10. Соблюдать сроки проведения проверки, установленные Федеральным законом "О защите прав юридических лиц и индивидуальных предпринимателей".</w:t>
      </w:r>
    </w:p>
    <w:p w:rsidR="004925F6" w:rsidRPr="00AF2972" w:rsidRDefault="004925F6" w:rsidP="00AF2972">
      <w:pPr>
        <w:pStyle w:val="ConsPlusNormal"/>
        <w:ind w:firstLine="540"/>
        <w:jc w:val="both"/>
        <w:rPr>
          <w:sz w:val="22"/>
          <w:szCs w:val="22"/>
        </w:rPr>
      </w:pPr>
      <w:r w:rsidRPr="00AF2972">
        <w:rPr>
          <w:sz w:val="22"/>
          <w:szCs w:val="22"/>
        </w:rPr>
        <w:t>8.6.11. Не требовать от субъектов транспортной деятельности документы и иные сведения, представление которых не предусмотрено законодательством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8.6.12. Перед началом проведения выездной проверки по просьбе руководителя, иного должностного лица или уполномоченного представителя субъекта транспортной деятельности ознакомить их с положениями административного регламента, в соответствии с которым проводится проверка.</w:t>
      </w:r>
    </w:p>
    <w:p w:rsidR="004925F6" w:rsidRPr="00AF2972" w:rsidRDefault="004925F6" w:rsidP="00AF2972">
      <w:pPr>
        <w:pStyle w:val="ConsPlusNormal"/>
        <w:ind w:firstLine="540"/>
        <w:jc w:val="both"/>
        <w:rPr>
          <w:sz w:val="22"/>
          <w:szCs w:val="22"/>
        </w:rPr>
      </w:pPr>
      <w:r w:rsidRPr="00AF2972">
        <w:rPr>
          <w:sz w:val="22"/>
          <w:szCs w:val="22"/>
        </w:rPr>
        <w:t>8.6.13. Осуществлять запись о проведенной проверке в журнале учета проверок.</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Права и обязанности лиц, в отношении которых осуществляются мероприятия по надзору</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9. Лица, в отношении которых осуществляется федеральный государственный надзор, имеют право:</w:t>
      </w:r>
    </w:p>
    <w:p w:rsidR="004925F6" w:rsidRPr="00AF2972" w:rsidRDefault="004925F6" w:rsidP="00AF2972">
      <w:pPr>
        <w:pStyle w:val="ConsPlusNormal"/>
        <w:ind w:firstLine="540"/>
        <w:jc w:val="both"/>
        <w:rPr>
          <w:sz w:val="22"/>
          <w:szCs w:val="22"/>
        </w:rPr>
      </w:pPr>
      <w:r w:rsidRPr="00AF2972">
        <w:rPr>
          <w:sz w:val="22"/>
          <w:szCs w:val="22"/>
        </w:rPr>
        <w:t>9.1. Обжаловать действия (бездействие) сотрудника, приведшие к нарушению их прав и свобод, вышестоящему должностному лицу, прокурору и (или) в суд.</w:t>
      </w:r>
    </w:p>
    <w:p w:rsidR="004925F6" w:rsidRPr="00AF2972" w:rsidRDefault="004925F6" w:rsidP="00AF2972">
      <w:pPr>
        <w:pStyle w:val="ConsPlusNormal"/>
        <w:ind w:firstLine="540"/>
        <w:jc w:val="both"/>
        <w:rPr>
          <w:sz w:val="22"/>
          <w:szCs w:val="22"/>
        </w:rPr>
      </w:pPr>
      <w:r w:rsidRPr="00AF2972">
        <w:rPr>
          <w:sz w:val="22"/>
          <w:szCs w:val="22"/>
        </w:rPr>
        <w:t>9.2. На возмещение в порядке, предусмотренном законодательством Российской Федерации, вреда, причиненного противоправными действиями или бездействием сотрудников.</w:t>
      </w:r>
    </w:p>
    <w:p w:rsidR="004925F6" w:rsidRPr="00AF2972" w:rsidRDefault="004925F6" w:rsidP="00AF2972">
      <w:pPr>
        <w:pStyle w:val="ConsPlusNormal"/>
        <w:ind w:firstLine="540"/>
        <w:jc w:val="both"/>
        <w:rPr>
          <w:sz w:val="22"/>
          <w:szCs w:val="22"/>
        </w:rPr>
      </w:pPr>
      <w:r w:rsidRPr="00AF2972">
        <w:rPr>
          <w:sz w:val="22"/>
          <w:szCs w:val="22"/>
        </w:rPr>
        <w:t>10. Руководитель, иное должностное лицо и уполномоченный представитель субъекта транспортной деятельности при проведении проверки имеет право:</w:t>
      </w:r>
    </w:p>
    <w:p w:rsidR="004925F6" w:rsidRPr="00AF2972" w:rsidRDefault="004925F6" w:rsidP="00AF2972">
      <w:pPr>
        <w:pStyle w:val="ConsPlusNormal"/>
        <w:ind w:firstLine="540"/>
        <w:jc w:val="both"/>
        <w:rPr>
          <w:sz w:val="22"/>
          <w:szCs w:val="22"/>
        </w:rPr>
      </w:pPr>
      <w:r w:rsidRPr="00AF2972">
        <w:rPr>
          <w:sz w:val="22"/>
          <w:szCs w:val="22"/>
        </w:rPr>
        <w:t>10.1. Непосредственно присутствовать при проведении проверки, давать объяснения по вопросам, относящимся к предмету проверки.</w:t>
      </w:r>
    </w:p>
    <w:p w:rsidR="004925F6" w:rsidRPr="00AF2972" w:rsidRDefault="004925F6" w:rsidP="00AF2972">
      <w:pPr>
        <w:pStyle w:val="ConsPlusNormal"/>
        <w:ind w:firstLine="540"/>
        <w:jc w:val="both"/>
        <w:rPr>
          <w:sz w:val="22"/>
          <w:szCs w:val="22"/>
        </w:rPr>
      </w:pPr>
      <w:r w:rsidRPr="00AF2972">
        <w:rPr>
          <w:sz w:val="22"/>
          <w:szCs w:val="22"/>
        </w:rPr>
        <w:t>10.2. Получать от подразделений Госавтоинспекции информацию, относящуюся к предмету проверки.</w:t>
      </w:r>
    </w:p>
    <w:p w:rsidR="004925F6" w:rsidRPr="00AF2972" w:rsidRDefault="004925F6" w:rsidP="00AF2972">
      <w:pPr>
        <w:pStyle w:val="ConsPlusNormal"/>
        <w:ind w:firstLine="540"/>
        <w:jc w:val="both"/>
        <w:rPr>
          <w:sz w:val="22"/>
          <w:szCs w:val="22"/>
        </w:rPr>
      </w:pPr>
      <w:r w:rsidRPr="00AF2972">
        <w:rPr>
          <w:sz w:val="22"/>
          <w:szCs w:val="22"/>
        </w:rPr>
        <w:t>10.3. Знакомиться с находящимися в подразделении Госавтоинспекции документами и (или) информацией, полученными органами государственного надзора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Пункт 2.1 статьи 21 Федерального закона "О защите прав юридических лиц и индивидуальных предпринимателей".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10.4. Представлять по собственной инициативе документы и (или) информацию, в том числе те, которые могут быть запрошены в рамках межведомственного информационного взаимодействия.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Пункт 2.2 статьи 21 Федерального закона "О защите прав юридических лиц и индивидуальных предпринимателей".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10.5.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сотрудников.</w:t>
      </w:r>
    </w:p>
    <w:p w:rsidR="004925F6" w:rsidRPr="00AF2972" w:rsidRDefault="004925F6" w:rsidP="00AF2972">
      <w:pPr>
        <w:pStyle w:val="ConsPlusNormal"/>
        <w:ind w:firstLine="540"/>
        <w:jc w:val="both"/>
        <w:rPr>
          <w:sz w:val="22"/>
          <w:szCs w:val="22"/>
        </w:rPr>
      </w:pPr>
      <w:r w:rsidRPr="00AF2972">
        <w:rPr>
          <w:sz w:val="22"/>
          <w:szCs w:val="22"/>
        </w:rPr>
        <w:t>10.6.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925F6" w:rsidRPr="00AF2972" w:rsidRDefault="004925F6" w:rsidP="00AF2972">
      <w:pPr>
        <w:pStyle w:val="ConsPlusNormal"/>
        <w:ind w:firstLine="540"/>
        <w:jc w:val="both"/>
        <w:rPr>
          <w:sz w:val="22"/>
          <w:szCs w:val="22"/>
        </w:rPr>
      </w:pPr>
      <w:r w:rsidRPr="00AF2972">
        <w:rPr>
          <w:sz w:val="22"/>
          <w:szCs w:val="22"/>
        </w:rPr>
        <w:t>11. При проведении проверок субъекты транспортной деятельности обязаны:</w:t>
      </w:r>
    </w:p>
    <w:p w:rsidR="004925F6" w:rsidRPr="00AF2972" w:rsidRDefault="004925F6" w:rsidP="00AF2972">
      <w:pPr>
        <w:pStyle w:val="ConsPlusNormal"/>
        <w:ind w:firstLine="540"/>
        <w:jc w:val="both"/>
        <w:rPr>
          <w:sz w:val="22"/>
          <w:szCs w:val="22"/>
        </w:rPr>
      </w:pPr>
      <w:r w:rsidRPr="00AF2972">
        <w:rPr>
          <w:sz w:val="22"/>
          <w:szCs w:val="22"/>
        </w:rPr>
        <w:t>11.1. Выполнять решения, требования и указания сотрудников при осуществлении федерального государственного надзора по вопросам, относящимся к их компетенции.</w:t>
      </w:r>
    </w:p>
    <w:p w:rsidR="004925F6" w:rsidRPr="00AF2972" w:rsidRDefault="004925F6" w:rsidP="00AF2972">
      <w:pPr>
        <w:pStyle w:val="ConsPlusNormal"/>
        <w:ind w:firstLine="540"/>
        <w:jc w:val="both"/>
        <w:rPr>
          <w:sz w:val="22"/>
          <w:szCs w:val="22"/>
        </w:rPr>
      </w:pPr>
      <w:r w:rsidRPr="00AF2972">
        <w:rPr>
          <w:sz w:val="22"/>
          <w:szCs w:val="22"/>
        </w:rPr>
        <w:t>11.2.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лично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4925F6" w:rsidRPr="00AF2972" w:rsidRDefault="004925F6" w:rsidP="00AF2972">
      <w:pPr>
        <w:pStyle w:val="ConsPlusNormal"/>
        <w:ind w:firstLine="540"/>
        <w:jc w:val="both"/>
        <w:rPr>
          <w:sz w:val="22"/>
          <w:szCs w:val="22"/>
        </w:rPr>
      </w:pPr>
      <w:r w:rsidRPr="00AF2972">
        <w:rPr>
          <w:sz w:val="22"/>
          <w:szCs w:val="22"/>
        </w:rPr>
        <w:t>11.3. При проведении документарной проверки в течение десяти рабочих дней со дня получения мотивированного запроса направить в орган, уполномоченный на осуществление федерального государственного надзора, указанные в соответствующем запросе документы.</w:t>
      </w:r>
    </w:p>
    <w:p w:rsidR="004925F6" w:rsidRPr="00AF2972" w:rsidRDefault="004925F6" w:rsidP="00AF2972">
      <w:pPr>
        <w:pStyle w:val="ConsPlusNormal"/>
        <w:ind w:firstLine="540"/>
        <w:jc w:val="both"/>
        <w:rPr>
          <w:sz w:val="22"/>
          <w:szCs w:val="22"/>
        </w:rPr>
      </w:pPr>
      <w:r w:rsidRPr="00AF2972">
        <w:rPr>
          <w:sz w:val="22"/>
          <w:szCs w:val="22"/>
        </w:rPr>
        <w:t>12. При проведении выездной проверки руководитель, иное должностное лицо, уполномоченный представитель субъекта транспортной деятельности обязаны:</w:t>
      </w:r>
    </w:p>
    <w:p w:rsidR="004925F6" w:rsidRPr="00AF2972" w:rsidRDefault="004925F6" w:rsidP="00AF2972">
      <w:pPr>
        <w:pStyle w:val="ConsPlusNormal"/>
        <w:ind w:firstLine="540"/>
        <w:jc w:val="both"/>
        <w:rPr>
          <w:sz w:val="22"/>
          <w:szCs w:val="22"/>
        </w:rPr>
      </w:pPr>
      <w:r w:rsidRPr="00AF2972">
        <w:rPr>
          <w:sz w:val="22"/>
          <w:szCs w:val="22"/>
        </w:rPr>
        <w:t>12.1. Предоставить уполномоченным должностным лицам органа надзора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4925F6" w:rsidRPr="00AF2972" w:rsidRDefault="004925F6" w:rsidP="00AF2972">
      <w:pPr>
        <w:pStyle w:val="ConsPlusNormal"/>
        <w:ind w:firstLine="540"/>
        <w:jc w:val="both"/>
        <w:rPr>
          <w:sz w:val="22"/>
          <w:szCs w:val="22"/>
        </w:rPr>
      </w:pPr>
      <w:r w:rsidRPr="00AF2972">
        <w:rPr>
          <w:sz w:val="22"/>
          <w:szCs w:val="22"/>
        </w:rPr>
        <w:t>12.2. Обеспечить доступ проводящих выездную проверку должностных лиц в используемые субъектами транспортной деятельности здания, строения, сооружения, помещения, к транспортным средствам и перевозимым грузам.</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Описание результата исполнения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13. Результатом исполнения государственной функции является:</w:t>
      </w:r>
    </w:p>
    <w:p w:rsidR="004925F6" w:rsidRPr="00AF2972" w:rsidRDefault="004925F6" w:rsidP="00AF2972">
      <w:pPr>
        <w:pStyle w:val="ConsPlusNormal"/>
        <w:ind w:firstLine="540"/>
        <w:jc w:val="both"/>
        <w:rPr>
          <w:sz w:val="22"/>
          <w:szCs w:val="22"/>
        </w:rPr>
      </w:pPr>
      <w:r w:rsidRPr="00AF2972">
        <w:rPr>
          <w:sz w:val="22"/>
          <w:szCs w:val="22"/>
        </w:rPr>
        <w:t>13.1. Возбуждение дела об административном правонарушении.</w:t>
      </w:r>
    </w:p>
    <w:p w:rsidR="004925F6" w:rsidRPr="00AF2972" w:rsidRDefault="004925F6" w:rsidP="00AF2972">
      <w:pPr>
        <w:pStyle w:val="ConsPlusNormal"/>
        <w:ind w:firstLine="540"/>
        <w:jc w:val="both"/>
        <w:rPr>
          <w:sz w:val="22"/>
          <w:szCs w:val="22"/>
        </w:rPr>
      </w:pPr>
      <w:r w:rsidRPr="00AF2972">
        <w:rPr>
          <w:sz w:val="22"/>
          <w:szCs w:val="22"/>
        </w:rPr>
        <w:t>13.2. Выдача в соответствии с Федеральным законом "О полиции" субъектам транспортной деятельности в целях устранения угроз безопасности граждан требования о прекращении противоправных действий (</w:t>
      </w:r>
      <w:hyperlink w:anchor="Par848" w:tooltip="                                ТРЕБОВАНИЕ" w:history="1">
        <w:r w:rsidRPr="00AF2972">
          <w:rPr>
            <w:sz w:val="22"/>
            <w:szCs w:val="22"/>
          </w:rPr>
          <w:t>приложение N 1</w:t>
        </w:r>
      </w:hyperlink>
      <w:r w:rsidRPr="00AF2972">
        <w:rPr>
          <w:sz w:val="22"/>
          <w:szCs w:val="22"/>
        </w:rPr>
        <w:t xml:space="preserve"> к настоящему Административному регламенту).</w:t>
      </w:r>
    </w:p>
    <w:p w:rsidR="004925F6" w:rsidRPr="00AF2972" w:rsidRDefault="004925F6" w:rsidP="00AF2972">
      <w:pPr>
        <w:pStyle w:val="ConsPlusNormal"/>
        <w:ind w:firstLine="540"/>
        <w:jc w:val="both"/>
        <w:rPr>
          <w:sz w:val="22"/>
          <w:szCs w:val="22"/>
        </w:rPr>
      </w:pPr>
      <w:r w:rsidRPr="00AF2972">
        <w:rPr>
          <w:sz w:val="22"/>
          <w:szCs w:val="22"/>
        </w:rPr>
        <w:t>13.3. Выдача в соответствии с Федеральным законом "О защите прав юридических лиц и индивидуальных предпринимателей" обязательного для исполнения предписания об устранении нарушений обязательных требований безопасности при эксплуатации транспортных средств, выполнении работ и предоставлении услуг по техническому обслуживанию и ремонту транспортных средств &lt;1&gt; (</w:t>
      </w:r>
      <w:hyperlink w:anchor="Par936" w:tooltip="                                ПРЕДПИСАНИЕ" w:history="1">
        <w:r w:rsidRPr="00AF2972">
          <w:rPr>
            <w:sz w:val="22"/>
            <w:szCs w:val="22"/>
          </w:rPr>
          <w:t>приложение N 2</w:t>
        </w:r>
      </w:hyperlink>
      <w:r w:rsidRPr="00AF2972">
        <w:rPr>
          <w:sz w:val="22"/>
          <w:szCs w:val="22"/>
        </w:rPr>
        <w:t xml:space="preserve"> к настоящему Административному регламенту).</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 "предписание".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13.4. Внесение в соответствии с КоАП руководителям и должностным лицам субъектов транспортной деятельности обязательных для исполнения представлений об устранении причин и условий, способствовавших совершению административных правонарушений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Далее - "представление".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13.5. Вручение (направление) акта проверки руководителю юридического лица, иному должностному лицу или уполномоченному представителю субъекта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13.6. Направление информации:</w:t>
      </w:r>
    </w:p>
    <w:p w:rsidR="004925F6" w:rsidRPr="00AF2972" w:rsidRDefault="004925F6" w:rsidP="00AF2972">
      <w:pPr>
        <w:pStyle w:val="ConsPlusNormal"/>
        <w:ind w:firstLine="540"/>
        <w:jc w:val="both"/>
        <w:rPr>
          <w:sz w:val="22"/>
          <w:szCs w:val="22"/>
        </w:rPr>
      </w:pPr>
      <w:r w:rsidRPr="00AF2972">
        <w:rPr>
          <w:sz w:val="22"/>
          <w:szCs w:val="22"/>
        </w:rPr>
        <w:t>13.6.1. В органы государственного контроля (надзора), органы муниципального контроля в соответствии с их компетенцией - о нарушениях субъектами транспортной деятельности нормативных правовых актов Российской Федерации, контроль соблюдения которых не относится к компетенции МВД России.</w:t>
      </w:r>
    </w:p>
    <w:p w:rsidR="004925F6" w:rsidRPr="00AF2972" w:rsidRDefault="004925F6" w:rsidP="00AF2972">
      <w:pPr>
        <w:pStyle w:val="ConsPlusNormal"/>
        <w:ind w:firstLine="540"/>
        <w:jc w:val="both"/>
        <w:rPr>
          <w:sz w:val="22"/>
          <w:szCs w:val="22"/>
        </w:rPr>
      </w:pPr>
      <w:r w:rsidRPr="00AF2972">
        <w:rPr>
          <w:sz w:val="22"/>
          <w:szCs w:val="22"/>
        </w:rPr>
        <w:t>13.6.2. В органы прокуратуры - о нарушениях субъектами транспортной деятельности обязательных требований безопасности к конструкции и техническому состоянию находящихся в эксплуатации транспортных средств, изменению их конструкции и перевозкам пассажиров и грузов.</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1"/>
        <w:rPr>
          <w:sz w:val="22"/>
          <w:szCs w:val="22"/>
        </w:rPr>
      </w:pPr>
      <w:r w:rsidRPr="00AF2972">
        <w:rPr>
          <w:sz w:val="22"/>
          <w:szCs w:val="22"/>
        </w:rPr>
        <w:t>II. Требования к порядку исполнения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Порядок информирования об исполнении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14. Местонахождение МВД России: ул. Житная, д. 16, г. Москва, 119049. Телефон для справок (495) 667-02-99 (понедельник - четверг с 9.00 до 18.00, пятница с 9.00 до 16.45).</w:t>
      </w:r>
    </w:p>
    <w:p w:rsidR="004925F6" w:rsidRPr="00AF2972" w:rsidRDefault="004925F6" w:rsidP="00AF2972">
      <w:pPr>
        <w:pStyle w:val="ConsPlusNormal"/>
        <w:ind w:firstLine="540"/>
        <w:jc w:val="both"/>
        <w:rPr>
          <w:sz w:val="22"/>
          <w:szCs w:val="22"/>
        </w:rPr>
      </w:pPr>
      <w:r w:rsidRPr="00AF2972">
        <w:rPr>
          <w:sz w:val="22"/>
          <w:szCs w:val="22"/>
        </w:rPr>
        <w:t>15. В федеральной государственной информационной системе "Единый портал государственных и муниципальных услуг (функций)" (www.gosuslugi.ru) &lt;1&gt; размещается информация о:</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 "Единый портал".</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порядке исполнения государственной функции;</w:t>
      </w:r>
    </w:p>
    <w:p w:rsidR="004925F6" w:rsidRPr="00AF2972" w:rsidRDefault="004925F6" w:rsidP="00AF2972">
      <w:pPr>
        <w:pStyle w:val="ConsPlusNormal"/>
        <w:ind w:firstLine="540"/>
        <w:jc w:val="both"/>
        <w:rPr>
          <w:sz w:val="22"/>
          <w:szCs w:val="22"/>
        </w:rPr>
      </w:pPr>
      <w:r w:rsidRPr="00AF2972">
        <w:rPr>
          <w:sz w:val="22"/>
          <w:szCs w:val="22"/>
        </w:rPr>
        <w:t>местонахождении, графике работы и контактных телефонах территориальных органов и структурных подразделений МВД России, исполняющих государственную функцию;</w:t>
      </w:r>
    </w:p>
    <w:p w:rsidR="004925F6" w:rsidRPr="00AF2972" w:rsidRDefault="004925F6" w:rsidP="00AF2972">
      <w:pPr>
        <w:pStyle w:val="ConsPlusNormal"/>
        <w:ind w:firstLine="540"/>
        <w:jc w:val="both"/>
        <w:rPr>
          <w:sz w:val="22"/>
          <w:szCs w:val="22"/>
        </w:rPr>
      </w:pPr>
      <w:r w:rsidRPr="00AF2972">
        <w:rPr>
          <w:sz w:val="22"/>
          <w:szCs w:val="22"/>
        </w:rPr>
        <w:t>16. На официальном сайте МВД России (www.mvd.ru) и официальных сайтах территориальных органов МВД России в информационно-телекоммуникационной сети "Интернет" &lt;2&gt; размещается информация о:</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Далее - "официальные сайты МВД России и его территориальных органов".</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порядке получения информации заинтересованными лицами по вопросам исполнения государственной функции и сведений о ходе ее исполнения;</w:t>
      </w:r>
    </w:p>
    <w:p w:rsidR="004925F6" w:rsidRPr="00AF2972" w:rsidRDefault="004925F6" w:rsidP="00AF2972">
      <w:pPr>
        <w:pStyle w:val="ConsPlusNormal"/>
        <w:ind w:firstLine="540"/>
        <w:jc w:val="both"/>
        <w:rPr>
          <w:sz w:val="22"/>
          <w:szCs w:val="22"/>
        </w:rPr>
      </w:pPr>
      <w:r w:rsidRPr="00AF2972">
        <w:rPr>
          <w:sz w:val="22"/>
          <w:szCs w:val="22"/>
        </w:rPr>
        <w:t>местонахождении, графике работы и контактных телефонах территориальных органов и структурных подразделений МВД России, исполняющих государственную функцию.</w:t>
      </w:r>
    </w:p>
    <w:p w:rsidR="004925F6" w:rsidRPr="00AF2972" w:rsidRDefault="004925F6" w:rsidP="00AF2972">
      <w:pPr>
        <w:pStyle w:val="ConsPlusNormal"/>
        <w:ind w:firstLine="540"/>
        <w:jc w:val="both"/>
        <w:rPr>
          <w:sz w:val="22"/>
          <w:szCs w:val="22"/>
        </w:rPr>
      </w:pPr>
      <w:r w:rsidRPr="00AF2972">
        <w:rPr>
          <w:sz w:val="22"/>
          <w:szCs w:val="22"/>
        </w:rPr>
        <w:t>17. На официальном сайте Госавтоинспекции (www.gibdd.ru) &lt;3&gt; и информационных стендах подразделений Госавтоинспекции на региональном и районных уровнях в доступных для ознакомления местах размещается информация о:</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Далее - "официальный сайт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порядке исполнения государственной функции;</w:t>
      </w:r>
    </w:p>
    <w:p w:rsidR="004925F6" w:rsidRPr="00AF2972" w:rsidRDefault="004925F6" w:rsidP="00AF2972">
      <w:pPr>
        <w:pStyle w:val="ConsPlusNormal"/>
        <w:ind w:firstLine="540"/>
        <w:jc w:val="both"/>
        <w:rPr>
          <w:sz w:val="22"/>
          <w:szCs w:val="22"/>
        </w:rPr>
      </w:pPr>
      <w:r w:rsidRPr="00AF2972">
        <w:rPr>
          <w:sz w:val="22"/>
          <w:szCs w:val="22"/>
        </w:rPr>
        <w:t>местонахождении, графике работы и контактных телефонах территориальных органов и структурных подразделений МВД России, исполняющих государственную функцию;</w:t>
      </w:r>
    </w:p>
    <w:p w:rsidR="004925F6" w:rsidRPr="00AF2972" w:rsidRDefault="004925F6" w:rsidP="00AF2972">
      <w:pPr>
        <w:pStyle w:val="ConsPlusNormal"/>
        <w:ind w:firstLine="540"/>
        <w:jc w:val="both"/>
        <w:rPr>
          <w:sz w:val="22"/>
          <w:szCs w:val="22"/>
        </w:rPr>
      </w:pPr>
      <w:r w:rsidRPr="00AF2972">
        <w:rPr>
          <w:sz w:val="22"/>
          <w:szCs w:val="22"/>
        </w:rPr>
        <w:t>нормативных правовых актах, регулирующих исполнение государственной функции;</w:t>
      </w:r>
    </w:p>
    <w:p w:rsidR="004925F6" w:rsidRPr="00AF2972" w:rsidRDefault="004925F6" w:rsidP="00AF2972">
      <w:pPr>
        <w:pStyle w:val="ConsPlusNormal"/>
        <w:ind w:firstLine="540"/>
        <w:jc w:val="both"/>
        <w:rPr>
          <w:sz w:val="22"/>
          <w:szCs w:val="22"/>
        </w:rPr>
      </w:pPr>
      <w:r w:rsidRPr="00AF2972">
        <w:rPr>
          <w:sz w:val="22"/>
          <w:szCs w:val="22"/>
        </w:rPr>
        <w:t>порядке получения справок;</w:t>
      </w:r>
    </w:p>
    <w:p w:rsidR="004925F6" w:rsidRPr="00AF2972" w:rsidRDefault="004925F6" w:rsidP="00AF2972">
      <w:pPr>
        <w:pStyle w:val="ConsPlusNormal"/>
        <w:ind w:firstLine="540"/>
        <w:jc w:val="both"/>
        <w:rPr>
          <w:sz w:val="22"/>
          <w:szCs w:val="22"/>
        </w:rPr>
      </w:pPr>
      <w:r w:rsidRPr="00AF2972">
        <w:rPr>
          <w:sz w:val="22"/>
          <w:szCs w:val="22"/>
        </w:rPr>
        <w:t>порядке обжалования результатов исполнения государственной функции, действий или бездействия должностных лиц, исполняющих государственную функцию.</w:t>
      </w:r>
    </w:p>
    <w:p w:rsidR="004925F6" w:rsidRPr="00AF2972" w:rsidRDefault="004925F6" w:rsidP="00AF2972">
      <w:pPr>
        <w:pStyle w:val="ConsPlusNormal"/>
        <w:ind w:firstLine="540"/>
        <w:jc w:val="both"/>
        <w:rPr>
          <w:sz w:val="22"/>
          <w:szCs w:val="22"/>
        </w:rPr>
      </w:pPr>
      <w:r w:rsidRPr="00AF2972">
        <w:rPr>
          <w:sz w:val="22"/>
          <w:szCs w:val="22"/>
        </w:rPr>
        <w:t>18. Консультации (справки) по вопросам исполнения государственной функции предоставляются сотрудниками, ее исполняющими, как в устной, так и в письменной форме.</w:t>
      </w:r>
    </w:p>
    <w:p w:rsidR="004925F6" w:rsidRPr="00AF2972" w:rsidRDefault="004925F6" w:rsidP="00AF2972">
      <w:pPr>
        <w:pStyle w:val="ConsPlusNormal"/>
        <w:ind w:firstLine="540"/>
        <w:jc w:val="both"/>
        <w:rPr>
          <w:sz w:val="22"/>
          <w:szCs w:val="22"/>
        </w:rPr>
      </w:pPr>
      <w:r w:rsidRPr="00AF2972">
        <w:rPr>
          <w:sz w:val="22"/>
          <w:szCs w:val="22"/>
        </w:rPr>
        <w:t>19. При ответах на обращения, в том числе телефонные, сотрудники подробно и в вежливой форме информируют обратившихся по интересующим их вопросам.</w:t>
      </w:r>
    </w:p>
    <w:p w:rsidR="004925F6" w:rsidRPr="00AF2972" w:rsidRDefault="004925F6" w:rsidP="00AF2972">
      <w:pPr>
        <w:pStyle w:val="ConsPlusNormal"/>
        <w:ind w:firstLine="540"/>
        <w:jc w:val="both"/>
        <w:rPr>
          <w:sz w:val="22"/>
          <w:szCs w:val="22"/>
        </w:rPr>
      </w:pPr>
      <w:r w:rsidRPr="00AF2972">
        <w:rPr>
          <w:sz w:val="22"/>
          <w:szCs w:val="22"/>
        </w:rPr>
        <w:t>20. Ответ по телефону должен начинаться с информации о наименовании органа, должности и фамилии сотрудника.</w:t>
      </w:r>
    </w:p>
    <w:p w:rsidR="004925F6" w:rsidRPr="00AF2972" w:rsidRDefault="004925F6" w:rsidP="00AF2972">
      <w:pPr>
        <w:pStyle w:val="ConsPlusNormal"/>
        <w:ind w:firstLine="540"/>
        <w:jc w:val="both"/>
        <w:rPr>
          <w:sz w:val="22"/>
          <w:szCs w:val="22"/>
        </w:rPr>
      </w:pPr>
      <w:r w:rsidRPr="00AF2972">
        <w:rPr>
          <w:sz w:val="22"/>
          <w:szCs w:val="22"/>
        </w:rPr>
        <w:t>21. В рамках исполнения государственной функции предоставляется информация о:</w:t>
      </w:r>
    </w:p>
    <w:p w:rsidR="004925F6" w:rsidRPr="00AF2972" w:rsidRDefault="004925F6" w:rsidP="00AF2972">
      <w:pPr>
        <w:pStyle w:val="ConsPlusNormal"/>
        <w:ind w:firstLine="540"/>
        <w:jc w:val="both"/>
        <w:rPr>
          <w:sz w:val="22"/>
          <w:szCs w:val="22"/>
        </w:rPr>
      </w:pPr>
      <w:r w:rsidRPr="00AF2972">
        <w:rPr>
          <w:sz w:val="22"/>
          <w:szCs w:val="22"/>
        </w:rPr>
        <w:t>входящих номерах, под которыми зарегистрированы в системе делопроизводства обращения граждан, субъектов транспортной деятельности и иные документы;</w:t>
      </w:r>
    </w:p>
    <w:p w:rsidR="004925F6" w:rsidRPr="00AF2972" w:rsidRDefault="004925F6" w:rsidP="00AF2972">
      <w:pPr>
        <w:pStyle w:val="ConsPlusNormal"/>
        <w:ind w:firstLine="540"/>
        <w:jc w:val="both"/>
        <w:rPr>
          <w:sz w:val="22"/>
          <w:szCs w:val="22"/>
        </w:rPr>
      </w:pPr>
      <w:r w:rsidRPr="00AF2972">
        <w:rPr>
          <w:sz w:val="22"/>
          <w:szCs w:val="22"/>
        </w:rPr>
        <w:t>решениях по конкретным обращениям граждан и субъектов транспортной деятельности и прилагающиеся к ним материалы;</w:t>
      </w:r>
    </w:p>
    <w:p w:rsidR="004925F6" w:rsidRPr="00AF2972" w:rsidRDefault="004925F6" w:rsidP="00AF2972">
      <w:pPr>
        <w:pStyle w:val="ConsPlusNormal"/>
        <w:ind w:firstLine="540"/>
        <w:jc w:val="both"/>
        <w:rPr>
          <w:sz w:val="22"/>
          <w:szCs w:val="22"/>
        </w:rPr>
      </w:pPr>
      <w:r w:rsidRPr="00AF2972">
        <w:rPr>
          <w:sz w:val="22"/>
          <w:szCs w:val="22"/>
        </w:rPr>
        <w:t>нормативных правовых актах по вопросам исполнения государственной функции (наименование, номер, дата принятия акта);</w:t>
      </w:r>
    </w:p>
    <w:p w:rsidR="004925F6" w:rsidRPr="00AF2972" w:rsidRDefault="004925F6" w:rsidP="00AF2972">
      <w:pPr>
        <w:pStyle w:val="ConsPlusNormal"/>
        <w:ind w:firstLine="540"/>
        <w:jc w:val="both"/>
        <w:rPr>
          <w:sz w:val="22"/>
          <w:szCs w:val="22"/>
        </w:rPr>
      </w:pPr>
      <w:r w:rsidRPr="00AF2972">
        <w:rPr>
          <w:sz w:val="22"/>
          <w:szCs w:val="22"/>
        </w:rPr>
        <w:t>месте размещения на официальном сайте Госавтоинспекции справочных материалов по вопросам соблюдения требований нормативных правовых актов в области обеспечения безопасности дорожного движения.</w:t>
      </w:r>
    </w:p>
    <w:p w:rsidR="004925F6" w:rsidRPr="00AF2972" w:rsidRDefault="004925F6" w:rsidP="00AF2972">
      <w:pPr>
        <w:pStyle w:val="ConsPlusNormal"/>
        <w:ind w:firstLine="540"/>
        <w:jc w:val="both"/>
        <w:rPr>
          <w:sz w:val="22"/>
          <w:szCs w:val="22"/>
        </w:rPr>
      </w:pPr>
      <w:r w:rsidRPr="00AF2972">
        <w:rPr>
          <w:sz w:val="22"/>
          <w:szCs w:val="22"/>
        </w:rPr>
        <w:t>22. Индивидуальное устное информирование осуществляется подразделениями Госавтоинспекции на федеральном, региональном и районном уровнях безвозмездно при обращении граждан за информацией лично или по телефону.</w:t>
      </w:r>
    </w:p>
    <w:p w:rsidR="004925F6" w:rsidRPr="00AF2972" w:rsidRDefault="004925F6" w:rsidP="00AF2972">
      <w:pPr>
        <w:pStyle w:val="ConsPlusNormal"/>
        <w:ind w:firstLine="540"/>
        <w:jc w:val="both"/>
        <w:rPr>
          <w:sz w:val="22"/>
          <w:szCs w:val="22"/>
        </w:rPr>
      </w:pPr>
      <w:r w:rsidRPr="00AF2972">
        <w:rPr>
          <w:sz w:val="22"/>
          <w:szCs w:val="22"/>
        </w:rPr>
        <w:t>23. Индивидуальное письменное информирование осуществляется путем направления ответов в письменном виде либо посредством электронной почты через официальные сайты МВД России и его территориальных органов или официальный сайт Госавтоинспекции в зависимости от способа обращения гражданина за информацией или способа доставки ответа, указанного в письменном обращении гражданина.</w:t>
      </w:r>
    </w:p>
    <w:p w:rsidR="004925F6" w:rsidRPr="00AF2972" w:rsidRDefault="004925F6" w:rsidP="00AF2972">
      <w:pPr>
        <w:pStyle w:val="ConsPlusNormal"/>
        <w:ind w:firstLine="540"/>
        <w:jc w:val="both"/>
        <w:rPr>
          <w:sz w:val="22"/>
          <w:szCs w:val="22"/>
        </w:rPr>
      </w:pPr>
      <w:r w:rsidRPr="00AF2972">
        <w:rPr>
          <w:sz w:val="22"/>
          <w:szCs w:val="22"/>
        </w:rPr>
        <w:t>24. Публичное информирование осуществляется путем публикации информационных материалов в средствах массовой информации и (или) на официальном сайте МВД России или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Сроки исполнения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25. Государственная функция осуществляется непрерывно.</w:t>
      </w:r>
    </w:p>
    <w:p w:rsidR="004925F6" w:rsidRPr="00AF2972" w:rsidRDefault="004925F6" w:rsidP="00AF2972">
      <w:pPr>
        <w:pStyle w:val="ConsPlusNormal"/>
        <w:ind w:firstLine="540"/>
        <w:jc w:val="both"/>
        <w:rPr>
          <w:sz w:val="22"/>
          <w:szCs w:val="22"/>
        </w:rPr>
      </w:pPr>
      <w:r w:rsidRPr="00AF2972">
        <w:rPr>
          <w:sz w:val="22"/>
          <w:szCs w:val="22"/>
        </w:rPr>
        <w:t>26. Проверки субъектов транспортной деятельности осуществляются в сроки, установленные статьей 13 Федерального закона "О защите прав юридических лиц и индивидуальных предпринимателей".</w:t>
      </w:r>
    </w:p>
    <w:p w:rsidR="004925F6" w:rsidRPr="00AF2972" w:rsidRDefault="004925F6" w:rsidP="00AF2972">
      <w:pPr>
        <w:pStyle w:val="ConsPlusNormal"/>
        <w:ind w:firstLine="540"/>
        <w:jc w:val="both"/>
        <w:rPr>
          <w:sz w:val="22"/>
          <w:szCs w:val="22"/>
        </w:rPr>
      </w:pPr>
      <w:r w:rsidRPr="00AF2972">
        <w:rPr>
          <w:sz w:val="22"/>
          <w:szCs w:val="22"/>
        </w:rPr>
        <w:t>27. Срок проведения документарной или выездной проверки не может превышать двадцать рабочих дней.</w:t>
      </w:r>
    </w:p>
    <w:p w:rsidR="004925F6" w:rsidRPr="00AF2972" w:rsidRDefault="004925F6" w:rsidP="00AF2972">
      <w:pPr>
        <w:pStyle w:val="ConsPlusNormal"/>
        <w:ind w:firstLine="540"/>
        <w:jc w:val="both"/>
        <w:rPr>
          <w:sz w:val="22"/>
          <w:szCs w:val="22"/>
        </w:rPr>
      </w:pPr>
      <w:r w:rsidRPr="00AF2972">
        <w:rPr>
          <w:sz w:val="22"/>
          <w:szCs w:val="22"/>
        </w:rPr>
        <w:t>27.1.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4925F6" w:rsidRPr="00AF2972" w:rsidRDefault="004925F6" w:rsidP="00AF2972">
      <w:pPr>
        <w:pStyle w:val="ConsPlusNormal"/>
        <w:ind w:firstLine="540"/>
        <w:jc w:val="both"/>
        <w:rPr>
          <w:sz w:val="22"/>
          <w:szCs w:val="22"/>
        </w:rPr>
      </w:pPr>
      <w:r w:rsidRPr="00AF2972">
        <w:rPr>
          <w:sz w:val="22"/>
          <w:szCs w:val="22"/>
        </w:rPr>
        <w:t>27.2. В исключительных случаях, связанных с необходимостью специальных экспертиз и расследований на основании мотивированных предложений должностных лиц органа внутренних дел, проводящего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4925F6" w:rsidRPr="00AF2972" w:rsidRDefault="004925F6" w:rsidP="00AF2972">
      <w:pPr>
        <w:pStyle w:val="ConsPlusNormal"/>
        <w:ind w:firstLine="540"/>
        <w:jc w:val="both"/>
        <w:rPr>
          <w:sz w:val="22"/>
          <w:szCs w:val="22"/>
        </w:rPr>
      </w:pPr>
      <w:r w:rsidRPr="00AF2972">
        <w:rPr>
          <w:sz w:val="22"/>
          <w:szCs w:val="22"/>
        </w:rPr>
        <w:t>28. Срок проведения документарной или выездной проверки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1"/>
        <w:rPr>
          <w:sz w:val="22"/>
          <w:szCs w:val="22"/>
        </w:rPr>
      </w:pPr>
      <w:r w:rsidRPr="00AF2972">
        <w:rPr>
          <w:sz w:val="22"/>
          <w:szCs w:val="22"/>
        </w:rPr>
        <w:t>III. Состав, последовательность и сроки выполнения административных процедур, а также требования к порядку их выполнения, в том числе особенности выполнения административных процедур (действий) в электронной форме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29. Федеральный государственный надзор осуществляется в рамках повседневного исполнения возложенных на Госавтоинспекцию обязанностей, а также посредством организации и проведения плановых и внеплановых проверок исполнения обязательных требований субъектами транспортной деятельности в соответствии со статьями 9 - 14 Федерального закона "О защите прав юридических лиц и индивидуальных предпринимателей", принятия предусмотренных законодательством Российской Федерации мер по пресечению нарушений и (или) снижению тяжести их последствий, систематического наблюдения за исполнением обязательных требований безопасности, анализа и прогнозирования состояния исполнения обязательных требований безопасности субъектами транспортной деятельности и гражданами - участниками дорожного движения.</w:t>
      </w:r>
    </w:p>
    <w:p w:rsidR="004925F6" w:rsidRPr="00AF2972" w:rsidRDefault="004925F6" w:rsidP="00AF2972">
      <w:pPr>
        <w:pStyle w:val="ConsPlusNormal"/>
        <w:ind w:firstLine="540"/>
        <w:jc w:val="both"/>
        <w:rPr>
          <w:sz w:val="22"/>
          <w:szCs w:val="22"/>
        </w:rPr>
      </w:pPr>
      <w:r w:rsidRPr="00AF2972">
        <w:rPr>
          <w:sz w:val="22"/>
          <w:szCs w:val="22"/>
        </w:rPr>
        <w:t>30. Федеральный государственный надзор осуществляется:</w:t>
      </w:r>
    </w:p>
    <w:p w:rsidR="004925F6" w:rsidRPr="00AF2972" w:rsidRDefault="004925F6" w:rsidP="00AF2972">
      <w:pPr>
        <w:pStyle w:val="ConsPlusNormal"/>
        <w:ind w:firstLine="540"/>
        <w:jc w:val="both"/>
        <w:rPr>
          <w:sz w:val="22"/>
          <w:szCs w:val="22"/>
        </w:rPr>
      </w:pPr>
      <w:r w:rsidRPr="00AF2972">
        <w:rPr>
          <w:sz w:val="22"/>
          <w:szCs w:val="22"/>
        </w:rPr>
        <w:t>Главным управлением по обеспечению безопасности дорожного движения Министерства внутренних дел Российской Федерации &lt;1&gt; - на территории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также - "подразделение Госавтоинспекции на федеральном уровне".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Центром специального назначения в области обеспечения безопасности дорожного движения Министерства внутренних дел Российской Федерации &lt;2&gt; - на территории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Далее - "ЦСН БДД МВД России".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подразделениями Госавтоинспекции территориальных органов МВД России по субъектам Российской Федерации &lt;3&gt; - в пределах соответствующих субъектов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Далее - "подразделения Госавтоинспекции на региональном уровне".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специализированными подразделениями Госавтоинспекции территориальных органов МВД России по субъектам Российской Федерации &lt;4&gt; - в пределах соответствующих субъектов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Далее - "специализированные подразделения Госавтоинспекции".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подразделениями Госавтоинспекции управлений, отделов и отделений МВД России по районам, городам и иным муниципальным образованиям, в том числе по нескольким муниципальным образованиям, по закрытым административно-территориальным образованиям, а также подразделением Госавтоинспекции Управления МВД России на комплексе "Байконур" &lt;5&gt; - в пределах территории обслуживания.</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&lt;5&gt; Далее - "подразделения Госавтоинспекции на районном уровне".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31. Должностными лицами, уполномоченными осуществлять федеральный государственный надзор &lt;6&gt;, являются:</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&lt;6&gt; Далее также - "сотрудники".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руководители (начальники) подразделений Госавтоинспекции на федеральном, региональном и районном уровнях &lt;7&gt; (их заместители);</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&lt;7&gt; Далее - "главные государственные инспекторы безопасности дорожного движения".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руководитель (начальник) ЦСН БДД МВД России (его заместители);</w:t>
      </w:r>
    </w:p>
    <w:p w:rsidR="004925F6" w:rsidRPr="00AF2972" w:rsidRDefault="004925F6" w:rsidP="00AF2972">
      <w:pPr>
        <w:pStyle w:val="ConsPlusNormal"/>
        <w:ind w:firstLine="540"/>
        <w:jc w:val="both"/>
        <w:rPr>
          <w:sz w:val="22"/>
          <w:szCs w:val="22"/>
        </w:rPr>
      </w:pPr>
      <w:r w:rsidRPr="00AF2972">
        <w:rPr>
          <w:sz w:val="22"/>
          <w:szCs w:val="22"/>
        </w:rPr>
        <w:t>руководители (командиры) специализированных подразделений Госавтоинспекции (их заместители);</w:t>
      </w:r>
    </w:p>
    <w:p w:rsidR="004925F6" w:rsidRPr="00AF2972" w:rsidRDefault="004925F6" w:rsidP="00AF2972">
      <w:pPr>
        <w:pStyle w:val="ConsPlusNormal"/>
        <w:ind w:firstLine="540"/>
        <w:jc w:val="both"/>
        <w:rPr>
          <w:sz w:val="22"/>
          <w:szCs w:val="22"/>
        </w:rPr>
      </w:pPr>
      <w:r w:rsidRPr="00AF2972">
        <w:rPr>
          <w:sz w:val="22"/>
          <w:szCs w:val="22"/>
        </w:rPr>
        <w:t>командир полка (батальона, роты, взвода) дорожно-патрульной службы (его заместители);</w:t>
      </w:r>
    </w:p>
    <w:p w:rsidR="004925F6" w:rsidRPr="00AF2972" w:rsidRDefault="004925F6" w:rsidP="00AF2972">
      <w:pPr>
        <w:pStyle w:val="ConsPlusNormal"/>
        <w:ind w:firstLine="540"/>
        <w:jc w:val="both"/>
        <w:rPr>
          <w:sz w:val="22"/>
          <w:szCs w:val="22"/>
        </w:rPr>
      </w:pPr>
      <w:r w:rsidRPr="00AF2972">
        <w:rPr>
          <w:sz w:val="22"/>
          <w:szCs w:val="22"/>
        </w:rPr>
        <w:t>сотрудники Госавтоинспекции, имеющие специальное звание;</w:t>
      </w:r>
    </w:p>
    <w:p w:rsidR="004925F6" w:rsidRPr="00AF2972" w:rsidRDefault="004925F6" w:rsidP="00AF2972">
      <w:pPr>
        <w:pStyle w:val="ConsPlusNormal"/>
        <w:ind w:firstLine="540"/>
        <w:jc w:val="both"/>
        <w:rPr>
          <w:sz w:val="22"/>
          <w:szCs w:val="22"/>
        </w:rPr>
      </w:pPr>
      <w:r w:rsidRPr="00AF2972">
        <w:rPr>
          <w:sz w:val="22"/>
          <w:szCs w:val="22"/>
        </w:rPr>
        <w:t>старшие государственные инспекторы безопасности дорожного движения, государственные инспекторы безопасности дорожного движения.</w:t>
      </w:r>
    </w:p>
    <w:p w:rsidR="004925F6" w:rsidRPr="00AF2972" w:rsidRDefault="004925F6" w:rsidP="00AF2972">
      <w:pPr>
        <w:pStyle w:val="ConsPlusNormal"/>
        <w:ind w:firstLine="540"/>
        <w:jc w:val="both"/>
        <w:rPr>
          <w:sz w:val="22"/>
          <w:szCs w:val="22"/>
        </w:rPr>
      </w:pPr>
      <w:r w:rsidRPr="00AF2972">
        <w:rPr>
          <w:sz w:val="22"/>
          <w:szCs w:val="22"/>
        </w:rPr>
        <w:t>32. Старшие участковые уполномоченные полиции, участковые уполномоченные полиции подразделений участковых уполномоченных полиции управлений, отделов, отделений МВД России по районам, городам и иным муниципальным образованиям, в том числе по нескольким муниципальным образованиям, управлений, отделов, отделений МВД России на части территорий административных центров субъектов Российской Федерации &lt;1&gt; участвуют в осуществлении федерального государственного надзора только на территории сельских поселений и в отдаленной, труднодоступной местности в части выявления и пресечения ими административных правонарушений, предусмотренных частью 1 статьи 12.5, статьями 12.21 и 12.23 КоАП (без применения средств измерения и использования специальных навыков), и привлечения виновных лиц к административной ответственности.</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 "участковые уполномоченные полиции".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33. При необходимости использования специальных навыков и применения средств измерения для выявления фактов нарушения обязательных требований к конструкции и техническому состоянию автомототранспортных средств, изменению их конструкции и перевозкам пассажиров и грузов участковые уполномоченные полиции информируют об этом должностных лиц, указанных в пункте 5 настоящего Административного регламента, для принятия ими мер по исполнению государственной функции.</w:t>
      </w:r>
    </w:p>
    <w:p w:rsidR="004925F6" w:rsidRPr="00AF2972" w:rsidRDefault="004925F6" w:rsidP="00AF2972">
      <w:pPr>
        <w:pStyle w:val="ConsPlusNormal"/>
        <w:ind w:firstLine="540"/>
        <w:jc w:val="both"/>
        <w:rPr>
          <w:sz w:val="22"/>
          <w:szCs w:val="22"/>
        </w:rPr>
      </w:pPr>
      <w:r w:rsidRPr="00AF2972">
        <w:rPr>
          <w:sz w:val="22"/>
          <w:szCs w:val="22"/>
        </w:rPr>
        <w:t>34. Исполнение государственной функции включает следующие административные процедуры:</w:t>
      </w:r>
    </w:p>
    <w:p w:rsidR="004925F6" w:rsidRPr="00AF2972" w:rsidRDefault="004925F6" w:rsidP="00AF2972">
      <w:pPr>
        <w:pStyle w:val="ConsPlusNormal"/>
        <w:ind w:firstLine="540"/>
        <w:jc w:val="both"/>
        <w:rPr>
          <w:sz w:val="22"/>
          <w:szCs w:val="22"/>
        </w:rPr>
      </w:pPr>
      <w:r w:rsidRPr="00AF2972">
        <w:rPr>
          <w:sz w:val="22"/>
          <w:szCs w:val="22"/>
        </w:rPr>
        <w:t>34.1. Организация проверки субъекта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34.2. Проведение проверки субъекта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34.2.1. Проведение проверки субъекта транспортной деятельности, осуществляющего эксплуатацию транспортных средств;</w:t>
      </w:r>
    </w:p>
    <w:p w:rsidR="004925F6" w:rsidRPr="00AF2972" w:rsidRDefault="004925F6" w:rsidP="00AF2972">
      <w:pPr>
        <w:pStyle w:val="ConsPlusNormal"/>
        <w:ind w:firstLine="540"/>
        <w:jc w:val="both"/>
        <w:rPr>
          <w:sz w:val="22"/>
          <w:szCs w:val="22"/>
        </w:rPr>
      </w:pPr>
      <w:r w:rsidRPr="00AF2972">
        <w:rPr>
          <w:sz w:val="22"/>
          <w:szCs w:val="22"/>
        </w:rPr>
        <w:t>34.2.2. Проведение проверки субъекта транспортной деятельности, выполняющего работы и предоставляющего услуги по техническому обслуживанию и ремонту транспортных средств.</w:t>
      </w:r>
    </w:p>
    <w:p w:rsidR="004925F6" w:rsidRPr="00AF2972" w:rsidRDefault="004925F6" w:rsidP="00AF2972">
      <w:pPr>
        <w:pStyle w:val="ConsPlusNormal"/>
        <w:ind w:firstLine="540"/>
        <w:jc w:val="both"/>
        <w:rPr>
          <w:sz w:val="22"/>
          <w:szCs w:val="22"/>
        </w:rPr>
      </w:pPr>
      <w:r w:rsidRPr="00AF2972">
        <w:rPr>
          <w:sz w:val="22"/>
          <w:szCs w:val="22"/>
        </w:rPr>
        <w:t>34.3. Оформление результатов проверки.</w:t>
      </w:r>
    </w:p>
    <w:p w:rsidR="004925F6" w:rsidRPr="00AF2972" w:rsidRDefault="004925F6" w:rsidP="00AF2972">
      <w:pPr>
        <w:pStyle w:val="ConsPlusNormal"/>
        <w:ind w:firstLine="540"/>
        <w:jc w:val="both"/>
        <w:rPr>
          <w:sz w:val="22"/>
          <w:szCs w:val="22"/>
        </w:rPr>
      </w:pPr>
      <w:r w:rsidRPr="00AF2972">
        <w:rPr>
          <w:sz w:val="22"/>
          <w:szCs w:val="22"/>
        </w:rPr>
        <w:t>34.4. Систематическое наблюдение, анализ и прогнозирование состояния исполнения обязательных требований безопасности субъектами транспортной деятельности и гражданами - участниками дорожного движения.</w:t>
      </w:r>
    </w:p>
    <w:p w:rsidR="004925F6" w:rsidRPr="00AF2972" w:rsidRDefault="004925F6" w:rsidP="00AF2972">
      <w:pPr>
        <w:pStyle w:val="ConsPlusNormal"/>
        <w:ind w:firstLine="540"/>
        <w:jc w:val="both"/>
        <w:rPr>
          <w:sz w:val="22"/>
          <w:szCs w:val="22"/>
        </w:rPr>
      </w:pPr>
      <w:bookmarkStart w:id="1" w:name="Par470"/>
      <w:bookmarkEnd w:id="1"/>
      <w:r w:rsidRPr="00AF2972">
        <w:rPr>
          <w:sz w:val="22"/>
          <w:szCs w:val="22"/>
        </w:rPr>
        <w:t>34.5. Проверка документов, идентификационного номера, номера кузова, номера шасси транспортного средства, государственных регистрационных знаков транспортного средства, а также технического состояния находящегося в эксплуатации транспортного средства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также - "проверка технического состояния находящегося в эксплуатации автомототранспортного средства".</w:t>
      </w:r>
    </w:p>
    <w:p w:rsidR="004925F6" w:rsidRPr="00AF2972" w:rsidRDefault="004925F6" w:rsidP="00AF2972">
      <w:pPr>
        <w:pStyle w:val="ConsPlusNormal"/>
        <w:ind w:firstLine="540"/>
        <w:jc w:val="both"/>
        <w:rPr>
          <w:sz w:val="22"/>
          <w:szCs w:val="22"/>
        </w:rPr>
      </w:pPr>
    </w:p>
    <w:p w:rsidR="004925F6" w:rsidRPr="00AF2972" w:rsidRDefault="004925F6" w:rsidP="00AF2972">
      <w:pPr>
        <w:pStyle w:val="ConsPlusNormal"/>
        <w:ind w:firstLine="540"/>
        <w:jc w:val="both"/>
        <w:rPr>
          <w:sz w:val="22"/>
          <w:szCs w:val="22"/>
        </w:rPr>
      </w:pPr>
      <w:r w:rsidRPr="00AF2972">
        <w:rPr>
          <w:sz w:val="22"/>
          <w:szCs w:val="22"/>
        </w:rPr>
        <w:t>34.6. Выезд на место дорожно-транспортного происшествия;</w:t>
      </w:r>
    </w:p>
    <w:p w:rsidR="004925F6" w:rsidRPr="00AF2972" w:rsidRDefault="004925F6" w:rsidP="00AF2972">
      <w:pPr>
        <w:pStyle w:val="ConsPlusNormal"/>
        <w:ind w:firstLine="540"/>
        <w:jc w:val="both"/>
        <w:rPr>
          <w:sz w:val="22"/>
          <w:szCs w:val="22"/>
        </w:rPr>
      </w:pPr>
      <w:bookmarkStart w:id="2" w:name="Par475"/>
      <w:bookmarkEnd w:id="2"/>
      <w:r w:rsidRPr="00AF2972">
        <w:rPr>
          <w:sz w:val="22"/>
          <w:szCs w:val="22"/>
        </w:rPr>
        <w:t>34.7. Применение мер административного воздействия в соответствии с законодательством Российской Федерации об административных правонарушениях.</w:t>
      </w:r>
    </w:p>
    <w:p w:rsidR="004925F6" w:rsidRPr="00AF2972" w:rsidRDefault="004925F6" w:rsidP="00AF2972">
      <w:pPr>
        <w:pStyle w:val="ConsPlusNormal"/>
        <w:ind w:firstLine="540"/>
        <w:jc w:val="both"/>
        <w:rPr>
          <w:sz w:val="22"/>
          <w:szCs w:val="22"/>
        </w:rPr>
      </w:pPr>
      <w:r w:rsidRPr="00AF2972">
        <w:rPr>
          <w:sz w:val="22"/>
          <w:szCs w:val="22"/>
        </w:rPr>
        <w:t xml:space="preserve">35. В отношении граждан - участников дорожного движения государственная функция исполняется путем осуществления административных процедур, указанных в </w:t>
      </w:r>
      <w:hyperlink w:anchor="Par470" w:tooltip="34.5. Проверка документов, идентификационного номера, номера кузова, номера шасси транспортного средства, государственных регистрационных знаков транспортного средства, а также технического состояния находящегося в эксплуатации транспортного средства &lt;1&gt;;" w:history="1">
        <w:r w:rsidRPr="00AF2972">
          <w:rPr>
            <w:sz w:val="22"/>
            <w:szCs w:val="22"/>
          </w:rPr>
          <w:t>пунктах 34.5</w:t>
        </w:r>
      </w:hyperlink>
      <w:r w:rsidRPr="00AF2972">
        <w:rPr>
          <w:sz w:val="22"/>
          <w:szCs w:val="22"/>
        </w:rPr>
        <w:t xml:space="preserve"> - </w:t>
      </w:r>
      <w:hyperlink w:anchor="Par475" w:tooltip="34.7. Применение мер административного воздействия в соответствии с законодательством Российской Федерации об административных правонарушениях." w:history="1">
        <w:r w:rsidRPr="00AF2972">
          <w:rPr>
            <w:sz w:val="22"/>
            <w:szCs w:val="22"/>
          </w:rPr>
          <w:t>34.7</w:t>
        </w:r>
      </w:hyperlink>
      <w:r w:rsidRPr="00AF2972">
        <w:rPr>
          <w:sz w:val="22"/>
          <w:szCs w:val="22"/>
        </w:rPr>
        <w:t xml:space="preserve"> настоящего Административного регламента.</w:t>
      </w:r>
    </w:p>
    <w:p w:rsidR="004925F6" w:rsidRPr="00AF2972" w:rsidRDefault="004925F6" w:rsidP="00AF2972">
      <w:pPr>
        <w:pStyle w:val="ConsPlusNormal"/>
        <w:ind w:firstLine="540"/>
        <w:jc w:val="both"/>
        <w:rPr>
          <w:sz w:val="22"/>
          <w:szCs w:val="22"/>
        </w:rPr>
      </w:pPr>
      <w:r w:rsidRPr="00AF2972">
        <w:rPr>
          <w:sz w:val="22"/>
          <w:szCs w:val="22"/>
        </w:rPr>
        <w:t xml:space="preserve">36. Блок-схема исполнения государственной функции представлена в </w:t>
      </w:r>
      <w:hyperlink w:anchor="Par1024" w:tooltip="БЛОК-СХЕМА ИСПОЛНЕНИЯ ГОСУДАРСТВЕННОЙ ФУНКЦИИ" w:history="1">
        <w:r w:rsidRPr="00AF2972">
          <w:rPr>
            <w:sz w:val="22"/>
            <w:szCs w:val="22"/>
          </w:rPr>
          <w:t>приложении N 3</w:t>
        </w:r>
      </w:hyperlink>
      <w:r w:rsidRPr="00AF2972">
        <w:rPr>
          <w:sz w:val="22"/>
          <w:szCs w:val="22"/>
        </w:rPr>
        <w:t xml:space="preserve"> к настоящему Административному регламенту.</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Организация проверки субъекта транспортной деятельности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37. Организация плановой проверки субъекта транспортной деятельности включает в себя:</w:t>
      </w:r>
    </w:p>
    <w:p w:rsidR="004925F6" w:rsidRPr="00AF2972" w:rsidRDefault="004925F6" w:rsidP="00AF2972">
      <w:pPr>
        <w:pStyle w:val="ConsPlusNormal"/>
        <w:ind w:firstLine="540"/>
        <w:jc w:val="both"/>
        <w:rPr>
          <w:sz w:val="22"/>
          <w:szCs w:val="22"/>
        </w:rPr>
      </w:pPr>
      <w:r w:rsidRPr="00AF2972">
        <w:rPr>
          <w:sz w:val="22"/>
          <w:szCs w:val="22"/>
        </w:rPr>
        <w:t>разработку ежегодного плана проведения плановых проверок юридических лиц и индивидуальных предпринимателей &lt;2&gt; в соответствии с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Далее - "ежегодный план".</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подготовку проекта приказа или распоряжения о проведении проверки;</w:t>
      </w:r>
    </w:p>
    <w:p w:rsidR="004925F6" w:rsidRPr="00AF2972" w:rsidRDefault="004925F6" w:rsidP="00AF2972">
      <w:pPr>
        <w:pStyle w:val="ConsPlusNormal"/>
        <w:ind w:firstLine="540"/>
        <w:jc w:val="both"/>
        <w:rPr>
          <w:sz w:val="22"/>
          <w:szCs w:val="22"/>
        </w:rPr>
      </w:pPr>
      <w:r w:rsidRPr="00AF2972">
        <w:rPr>
          <w:sz w:val="22"/>
          <w:szCs w:val="22"/>
        </w:rPr>
        <w:t>уведомление субъекта транспортной деятельности о проведении проверки.</w:t>
      </w:r>
    </w:p>
    <w:p w:rsidR="004925F6" w:rsidRPr="00AF2972" w:rsidRDefault="004925F6" w:rsidP="00AF2972">
      <w:pPr>
        <w:pStyle w:val="ConsPlusNormal"/>
        <w:ind w:firstLine="540"/>
        <w:jc w:val="both"/>
        <w:rPr>
          <w:sz w:val="22"/>
          <w:szCs w:val="22"/>
        </w:rPr>
      </w:pPr>
      <w:r w:rsidRPr="00AF2972">
        <w:rPr>
          <w:sz w:val="22"/>
          <w:szCs w:val="22"/>
        </w:rPr>
        <w:t>38. Ежегодный план разрабатывается территориальным органом внутренних дел.</w:t>
      </w:r>
    </w:p>
    <w:p w:rsidR="004925F6" w:rsidRPr="00AF2972" w:rsidRDefault="004925F6" w:rsidP="00AF2972">
      <w:pPr>
        <w:pStyle w:val="ConsPlusNormal"/>
        <w:ind w:firstLine="540"/>
        <w:jc w:val="both"/>
        <w:rPr>
          <w:sz w:val="22"/>
          <w:szCs w:val="22"/>
        </w:rPr>
      </w:pPr>
      <w:r w:rsidRPr="00AF2972">
        <w:rPr>
          <w:sz w:val="22"/>
          <w:szCs w:val="22"/>
        </w:rPr>
        <w:t>39. Основанием для включения плановой проверки в ежегодный план является истечение одного года со дня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Статья 30 Федерального закона "О безопасности дорожного движения".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государственной регистрации субъекта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окончания проведения последней плановой проверки субъекта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начала осуществления юридическим лицом, индивидуальным предпринимателем деятельности в соответствии с представленным в уполномоченный федеральный орган исполнительной власти по федеральному государственному транспортному надзору уведомлением о начале осуществления деятельности, указанной в пунктах 6 и 7 части 2 статьи 8 Федерального закона "О защите прав юридических лиц и индивидуальных предпринимателей".</w:t>
      </w:r>
    </w:p>
    <w:p w:rsidR="004925F6" w:rsidRPr="00AF2972" w:rsidRDefault="004925F6" w:rsidP="00AF2972">
      <w:pPr>
        <w:pStyle w:val="ConsPlusNormal"/>
        <w:ind w:firstLine="540"/>
        <w:jc w:val="both"/>
        <w:rPr>
          <w:sz w:val="22"/>
          <w:szCs w:val="22"/>
        </w:rPr>
      </w:pPr>
      <w:r w:rsidRPr="00AF2972">
        <w:rPr>
          <w:sz w:val="22"/>
          <w:szCs w:val="22"/>
        </w:rPr>
        <w:t>40. Ежегодный план размещается на официальном сайте МВД России и официальных сайтах территориальных органов МВД России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Правила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41. Подготовка проекта приказа (распоряжения) о проведении плановой проверки осуществляется с соблюдением требований, установленных статьей 14 Федерального закона "О защите прав юридических лиц и индивидуальных предпринимателей", по типовой форме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Утверждена приказом Минэкономразвития России от 30 апреля 2009 г. N 141.</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bookmarkStart w:id="3" w:name="Par504"/>
      <w:bookmarkEnd w:id="3"/>
      <w:r w:rsidRPr="00AF2972">
        <w:rPr>
          <w:sz w:val="22"/>
          <w:szCs w:val="22"/>
        </w:rPr>
        <w:t>42. Подготовленный и оформленный проект приказа (распоряжения) в срок не позднее пяти рабочих дней до даты начала проверки представляется на подпись руководителю (заместителю руководителя) территориального органа МВД России.</w:t>
      </w:r>
    </w:p>
    <w:p w:rsidR="004925F6" w:rsidRPr="00AF2972" w:rsidRDefault="004925F6" w:rsidP="00AF2972">
      <w:pPr>
        <w:pStyle w:val="ConsPlusNormal"/>
        <w:ind w:firstLine="540"/>
        <w:jc w:val="both"/>
        <w:rPr>
          <w:sz w:val="22"/>
          <w:szCs w:val="22"/>
        </w:rPr>
      </w:pPr>
      <w:r w:rsidRPr="00AF2972">
        <w:rPr>
          <w:sz w:val="22"/>
          <w:szCs w:val="22"/>
        </w:rPr>
        <w:t>43. Издание приказа (распоряжения) о проведении проверки должно быть осуществлено не позднее трех рабочих дней до даты начала проведения проверки.</w:t>
      </w:r>
    </w:p>
    <w:p w:rsidR="004925F6" w:rsidRPr="00AF2972" w:rsidRDefault="004925F6" w:rsidP="00AF2972">
      <w:pPr>
        <w:pStyle w:val="ConsPlusNormal"/>
        <w:ind w:firstLine="540"/>
        <w:jc w:val="both"/>
        <w:rPr>
          <w:sz w:val="22"/>
          <w:szCs w:val="22"/>
        </w:rPr>
      </w:pPr>
      <w:r w:rsidRPr="00AF2972">
        <w:rPr>
          <w:sz w:val="22"/>
          <w:szCs w:val="22"/>
        </w:rPr>
        <w:t>44. Не позднее трех рабочих дней со дня издания приказа (распоряжения) должностным лицом территориального органа МВД России, уполномоченным на осуществление соответствующих действий &lt;3&gt;, в единый реестр проверок вносится информация, предусмотренная подпунктами "а" - "в" пункта 13 Правил формирования и ведения единого реестра проверок.</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Далее - "уполномоченное должностное лицо".</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45. Проведение проверки может осуществляться сотрудниками единолично либо в составе комиссии, в том числе совместно с должностными лицами иных органов государственного контроля (надзора), муниципального контроля.</w:t>
      </w:r>
    </w:p>
    <w:p w:rsidR="004925F6" w:rsidRPr="00AF2972" w:rsidRDefault="004925F6" w:rsidP="00AF2972">
      <w:pPr>
        <w:pStyle w:val="ConsPlusNormal"/>
        <w:ind w:firstLine="540"/>
        <w:jc w:val="both"/>
        <w:rPr>
          <w:sz w:val="22"/>
          <w:szCs w:val="22"/>
        </w:rPr>
      </w:pPr>
      <w:r w:rsidRPr="00AF2972">
        <w:rPr>
          <w:sz w:val="22"/>
          <w:szCs w:val="22"/>
        </w:rPr>
        <w:t>46. Сотрудник, уполномоченный на проведение проверки, оформляет уведомление о проведении проверки, а в случае если проверка носит комиссионный характер, то визирует его у должностного лица - председателя комиссии по проверке и представляет на подпись руководителю территориального органа МВД России (заместителю руководителя территориального органа МВД России, к компетенции которого по распределению обязанностей отнесены вопросы федерального государственного контроля (надзора) за соблюдением законодательства Российской Федерации в области обеспечения безопасности дорожного движения).</w:t>
      </w:r>
    </w:p>
    <w:p w:rsidR="004925F6" w:rsidRPr="00AF2972" w:rsidRDefault="004925F6" w:rsidP="00AF2972">
      <w:pPr>
        <w:pStyle w:val="ConsPlusNormal"/>
        <w:ind w:firstLine="540"/>
        <w:jc w:val="both"/>
        <w:rPr>
          <w:sz w:val="22"/>
          <w:szCs w:val="22"/>
        </w:rPr>
      </w:pPr>
      <w:r w:rsidRPr="00AF2972">
        <w:rPr>
          <w:sz w:val="22"/>
          <w:szCs w:val="22"/>
        </w:rPr>
        <w:t>47. Изменения персонального состава сотрудников, уполномоченных на проведение проверки, вида проверки, сроков ее окончания оформляются приказом (распоряжением) территориального органа МВД России, осуществляющего проверку.</w:t>
      </w:r>
    </w:p>
    <w:p w:rsidR="004925F6" w:rsidRPr="00AF2972" w:rsidRDefault="004925F6" w:rsidP="00AF2972">
      <w:pPr>
        <w:pStyle w:val="ConsPlusNormal"/>
        <w:ind w:firstLine="540"/>
        <w:jc w:val="both"/>
        <w:rPr>
          <w:sz w:val="22"/>
          <w:szCs w:val="22"/>
        </w:rPr>
      </w:pPr>
      <w:r w:rsidRPr="00AF2972">
        <w:rPr>
          <w:sz w:val="22"/>
          <w:szCs w:val="22"/>
        </w:rPr>
        <w:t>48. Подписанное и зарегистрированное уведомление о проведении проверки или надлежаще оформленная копия приказа (распоряжения) о проведении проверки направляется соответственно в саморегулируемую организацию или субъекту транспортной деятельности в порядке, определенном статьей 9 Федерального закона "О защите прав юридических лиц и индивидуальных предпринимателей".</w:t>
      </w:r>
    </w:p>
    <w:p w:rsidR="004925F6" w:rsidRPr="00AF2972" w:rsidRDefault="004925F6" w:rsidP="00AF2972">
      <w:pPr>
        <w:pStyle w:val="ConsPlusNormal"/>
        <w:ind w:firstLine="540"/>
        <w:jc w:val="both"/>
        <w:rPr>
          <w:sz w:val="22"/>
          <w:szCs w:val="22"/>
        </w:rPr>
      </w:pPr>
      <w:r w:rsidRPr="00AF2972">
        <w:rPr>
          <w:sz w:val="22"/>
          <w:szCs w:val="22"/>
        </w:rPr>
        <w:t>49. Факт получения уведомления субъектом транспортной деятельности (должностным лицом) фиксируется сотрудником, назначенным для проведения проверки, в случае:</w:t>
      </w:r>
    </w:p>
    <w:p w:rsidR="004925F6" w:rsidRPr="00AF2972" w:rsidRDefault="004925F6" w:rsidP="00AF2972">
      <w:pPr>
        <w:pStyle w:val="ConsPlusNormal"/>
        <w:ind w:firstLine="540"/>
        <w:jc w:val="both"/>
        <w:rPr>
          <w:sz w:val="22"/>
          <w:szCs w:val="22"/>
        </w:rPr>
      </w:pPr>
      <w:r w:rsidRPr="00AF2972">
        <w:rPr>
          <w:sz w:val="22"/>
          <w:szCs w:val="22"/>
        </w:rPr>
        <w:t>направления его посредством факсимильной связи путем указания в первом экземпляре документа даты, времени получения, фамилии, имени, отчества (последнее - при наличии) и должности принявшего документ лица и заверения указанных реквизитов своей подписью;</w:t>
      </w:r>
    </w:p>
    <w:p w:rsidR="004925F6" w:rsidRPr="00AF2972" w:rsidRDefault="004925F6" w:rsidP="00AF2972">
      <w:pPr>
        <w:pStyle w:val="ConsPlusNormal"/>
        <w:ind w:firstLine="540"/>
        <w:jc w:val="both"/>
        <w:rPr>
          <w:sz w:val="22"/>
          <w:szCs w:val="22"/>
        </w:rPr>
      </w:pPr>
      <w:r w:rsidRPr="00AF2972">
        <w:rPr>
          <w:sz w:val="22"/>
          <w:szCs w:val="22"/>
        </w:rPr>
        <w:t>непосредственного вручения путем указания вышеперечисленных реквизитов на втором экземпляре документа и заверения их подписью лица, получившего документ.</w:t>
      </w:r>
    </w:p>
    <w:p w:rsidR="004925F6" w:rsidRPr="00AF2972" w:rsidRDefault="004925F6" w:rsidP="00AF2972">
      <w:pPr>
        <w:pStyle w:val="ConsPlusNormal"/>
        <w:ind w:firstLine="540"/>
        <w:jc w:val="both"/>
        <w:rPr>
          <w:sz w:val="22"/>
          <w:szCs w:val="22"/>
        </w:rPr>
      </w:pPr>
      <w:bookmarkStart w:id="4" w:name="Par517"/>
      <w:bookmarkEnd w:id="4"/>
      <w:r w:rsidRPr="00AF2972">
        <w:rPr>
          <w:sz w:val="22"/>
          <w:szCs w:val="22"/>
        </w:rPr>
        <w:t>50. Информация об уведомлении субъекта транспортной деятельности о проведении проверки с указанием даты и способа уведомления вносится в единый реестр проверок уполномоченным должностным лицом территориального органа МВД России в день направления (вручения) уведомления.</w:t>
      </w:r>
    </w:p>
    <w:p w:rsidR="004925F6" w:rsidRPr="00AF2972" w:rsidRDefault="004925F6" w:rsidP="00AF2972">
      <w:pPr>
        <w:pStyle w:val="ConsPlusNormal"/>
        <w:ind w:firstLine="540"/>
        <w:jc w:val="both"/>
        <w:rPr>
          <w:sz w:val="22"/>
          <w:szCs w:val="22"/>
        </w:rPr>
      </w:pPr>
      <w:r w:rsidRPr="00AF2972">
        <w:rPr>
          <w:sz w:val="22"/>
          <w:szCs w:val="22"/>
        </w:rPr>
        <w:t>51. Основанием для проведения внеплановой проверки является:</w:t>
      </w:r>
    </w:p>
    <w:p w:rsidR="004925F6" w:rsidRPr="00AF2972" w:rsidRDefault="004925F6" w:rsidP="00AF2972">
      <w:pPr>
        <w:pStyle w:val="ConsPlusNormal"/>
        <w:ind w:firstLine="540"/>
        <w:jc w:val="both"/>
        <w:rPr>
          <w:sz w:val="22"/>
          <w:szCs w:val="22"/>
        </w:rPr>
      </w:pPr>
      <w:r w:rsidRPr="00AF2972">
        <w:rPr>
          <w:sz w:val="22"/>
          <w:szCs w:val="22"/>
        </w:rPr>
        <w:t>51.1. Истечение срока исполнения субъектом транспортной деятельности предписания об устранении выявленного нарушения обязательных требований безопасности, выданного территориальным органом МВД России;</w:t>
      </w:r>
    </w:p>
    <w:p w:rsidR="004925F6" w:rsidRPr="00AF2972" w:rsidRDefault="004925F6" w:rsidP="00AF2972">
      <w:pPr>
        <w:pStyle w:val="ConsPlusNormal"/>
        <w:ind w:firstLine="540"/>
        <w:jc w:val="both"/>
        <w:rPr>
          <w:sz w:val="22"/>
          <w:szCs w:val="22"/>
        </w:rPr>
      </w:pPr>
      <w:bookmarkStart w:id="5" w:name="Par520"/>
      <w:bookmarkEnd w:id="5"/>
      <w:r w:rsidRPr="00AF2972">
        <w:rPr>
          <w:sz w:val="22"/>
          <w:szCs w:val="22"/>
        </w:rPr>
        <w:t>51.2. Поступление в территориальный орган МВД России обращений и заявлений граждан,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нарушений обязательных требований безопасности,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w:t>
      </w:r>
    </w:p>
    <w:p w:rsidR="004925F6" w:rsidRPr="00AF2972" w:rsidRDefault="004925F6" w:rsidP="00AF2972">
      <w:pPr>
        <w:pStyle w:val="ConsPlusNormal"/>
        <w:ind w:firstLine="540"/>
        <w:jc w:val="both"/>
        <w:rPr>
          <w:sz w:val="22"/>
          <w:szCs w:val="22"/>
        </w:rPr>
      </w:pPr>
      <w:r w:rsidRPr="00AF2972">
        <w:rPr>
          <w:sz w:val="22"/>
          <w:szCs w:val="22"/>
        </w:rPr>
        <w:t>51.3. Наличие приказа (распоряжения) руководителя (заместителя руководителя) территориального органа МВД России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925F6" w:rsidRPr="00AF2972" w:rsidRDefault="004925F6" w:rsidP="00AF2972">
      <w:pPr>
        <w:pStyle w:val="ConsPlusNormal"/>
        <w:ind w:firstLine="540"/>
        <w:jc w:val="both"/>
        <w:rPr>
          <w:sz w:val="22"/>
          <w:szCs w:val="22"/>
        </w:rPr>
      </w:pPr>
      <w:r w:rsidRPr="00AF2972">
        <w:rPr>
          <w:sz w:val="22"/>
          <w:szCs w:val="22"/>
        </w:rPr>
        <w:t xml:space="preserve">52. Подготовка к проведению внеплановой проверки осуществляется в порядке, определенном </w:t>
      </w:r>
      <w:hyperlink w:anchor="Par504" w:tooltip="42. Подготовленный и оформленный проект приказа (распоряжения) в срок не позднее пяти рабочих дней до даты начала проверки представляется на подпись руководителю (заместителю руководителя) территориального органа МВД России." w:history="1">
        <w:r w:rsidRPr="00AF2972">
          <w:rPr>
            <w:sz w:val="22"/>
            <w:szCs w:val="22"/>
          </w:rPr>
          <w:t>пунктами 42</w:t>
        </w:r>
      </w:hyperlink>
      <w:r w:rsidRPr="00AF2972">
        <w:rPr>
          <w:sz w:val="22"/>
          <w:szCs w:val="22"/>
        </w:rPr>
        <w:t xml:space="preserve"> - </w:t>
      </w:r>
      <w:hyperlink w:anchor="Par517" w:tooltip="50. Информация об уведомлении субъекта транспортной деятельности о проведении проверки с указанием даты и способа уведомления вносится в единый реестр проверок уполномоченным должностным лицом территориального органа МВД России в день направления (вручения) уведомления." w:history="1">
        <w:r w:rsidRPr="00AF2972">
          <w:rPr>
            <w:sz w:val="22"/>
            <w:szCs w:val="22"/>
          </w:rPr>
          <w:t>50</w:t>
        </w:r>
      </w:hyperlink>
      <w:r w:rsidRPr="00AF2972">
        <w:rPr>
          <w:sz w:val="22"/>
          <w:szCs w:val="22"/>
        </w:rPr>
        <w:t xml:space="preserve"> настоящего Административного регламента, с учетом требований статьи 10 Федерального закона "О защите прав юридических лиц и индивидуальных предпринимателей".</w:t>
      </w:r>
    </w:p>
    <w:p w:rsidR="004925F6" w:rsidRPr="00AF2972" w:rsidRDefault="004925F6" w:rsidP="00AF2972">
      <w:pPr>
        <w:pStyle w:val="ConsPlusNormal"/>
        <w:ind w:firstLine="540"/>
        <w:jc w:val="both"/>
        <w:rPr>
          <w:sz w:val="22"/>
          <w:szCs w:val="22"/>
        </w:rPr>
      </w:pPr>
      <w:r w:rsidRPr="00AF2972">
        <w:rPr>
          <w:sz w:val="22"/>
          <w:szCs w:val="22"/>
        </w:rPr>
        <w:t>53. Предусмотренная подпунктами "а" - "в" пункта 13 Правил формирования и ведения единого реестра проверок информация о проверке дополняется сведениями о согласовании ее органами прокуратуры.</w:t>
      </w:r>
    </w:p>
    <w:p w:rsidR="004925F6" w:rsidRPr="00AF2972" w:rsidRDefault="004925F6" w:rsidP="00AF2972">
      <w:pPr>
        <w:pStyle w:val="ConsPlusNormal"/>
        <w:ind w:firstLine="540"/>
        <w:jc w:val="both"/>
        <w:rPr>
          <w:sz w:val="22"/>
          <w:szCs w:val="22"/>
        </w:rPr>
      </w:pPr>
      <w:r w:rsidRPr="00AF2972">
        <w:rPr>
          <w:sz w:val="22"/>
          <w:szCs w:val="22"/>
        </w:rPr>
        <w:t xml:space="preserve">54. Внеплановая выездная проверка по основанию, указанному </w:t>
      </w:r>
      <w:hyperlink w:anchor="Par520" w:tooltip="51.2. Поступление в территориальный орган МВД России обращений и заявлений граждан,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нарушений обязательных требований безопасности,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 w:history="1">
        <w:r w:rsidRPr="00AF2972">
          <w:rPr>
            <w:sz w:val="22"/>
            <w:szCs w:val="22"/>
          </w:rPr>
          <w:t>подпункте 51.2</w:t>
        </w:r>
      </w:hyperlink>
      <w:r w:rsidRPr="00AF2972">
        <w:rPr>
          <w:sz w:val="22"/>
          <w:szCs w:val="22"/>
        </w:rPr>
        <w:t xml:space="preserve"> настоящего Административного регламента, может быть проведена органом государственного надзора незамедлительно с извещением органа прокуратуры в порядке, установленном частью 12 статьи 10 Федерального закона "О защите прав юридических лиц и индивидуальных предпринимателей". При этом предварительное уведомление субъекта транспортной деятельности о проведении внеплановой выездной не допускается.</w:t>
      </w:r>
    </w:p>
    <w:p w:rsidR="004925F6" w:rsidRPr="00AF2972" w:rsidRDefault="004925F6" w:rsidP="00AF2972">
      <w:pPr>
        <w:pStyle w:val="ConsPlusNormal"/>
        <w:ind w:firstLine="540"/>
        <w:jc w:val="both"/>
        <w:rPr>
          <w:sz w:val="22"/>
          <w:szCs w:val="22"/>
        </w:rPr>
      </w:pPr>
      <w:r w:rsidRPr="00AF2972">
        <w:rPr>
          <w:sz w:val="22"/>
          <w:szCs w:val="22"/>
        </w:rPr>
        <w:t>При ее проведении информация, предусмотренная подпунктами "а" - "в" пункта 13 Правил формирования и ведения единого реестра проверок, подлежит внесению в единый реестр проверок уполномоченным должностным лицом территориального органа МВД России не позднее пяти рабочих дней со дня начала проведения проверки.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Проведение проверки субъекта транспортной деятельности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55. Проверка начинается не ранее даты начала проверки, указанной в приказе (распоряжении) о проведении проверки.</w:t>
      </w:r>
    </w:p>
    <w:p w:rsidR="004925F6" w:rsidRPr="00AF2972" w:rsidRDefault="004925F6" w:rsidP="00AF2972">
      <w:pPr>
        <w:pStyle w:val="ConsPlusNormal"/>
        <w:ind w:firstLine="540"/>
        <w:jc w:val="both"/>
        <w:rPr>
          <w:sz w:val="22"/>
          <w:szCs w:val="22"/>
        </w:rPr>
      </w:pPr>
      <w:r w:rsidRPr="00AF2972">
        <w:rPr>
          <w:sz w:val="22"/>
          <w:szCs w:val="22"/>
        </w:rPr>
        <w:t>56. Документарная проверка (как плановая, так и внеплановая) проводится по местонахождению органа государственного надзора.</w:t>
      </w:r>
    </w:p>
    <w:p w:rsidR="004925F6" w:rsidRPr="00AF2972" w:rsidRDefault="004925F6" w:rsidP="00AF2972">
      <w:pPr>
        <w:pStyle w:val="ConsPlusNormal"/>
        <w:ind w:firstLine="540"/>
        <w:jc w:val="both"/>
        <w:rPr>
          <w:sz w:val="22"/>
          <w:szCs w:val="22"/>
        </w:rPr>
      </w:pPr>
      <w:r w:rsidRPr="00AF2972">
        <w:rPr>
          <w:sz w:val="22"/>
          <w:szCs w:val="22"/>
        </w:rPr>
        <w:t>57. Документарная проверка осуществляется в порядке, предусмотренном статьей 11 Федерального закона "О защите прав юридических лиц и индивидуальных предпринимателей".</w:t>
      </w:r>
    </w:p>
    <w:p w:rsidR="004925F6" w:rsidRPr="00AF2972" w:rsidRDefault="004925F6" w:rsidP="00AF2972">
      <w:pPr>
        <w:pStyle w:val="ConsPlusNormal"/>
        <w:ind w:firstLine="540"/>
        <w:jc w:val="both"/>
        <w:rPr>
          <w:sz w:val="22"/>
          <w:szCs w:val="22"/>
        </w:rPr>
      </w:pPr>
      <w:r w:rsidRPr="00AF2972">
        <w:rPr>
          <w:sz w:val="22"/>
          <w:szCs w:val="22"/>
        </w:rPr>
        <w:t>58. В процессе проведения документарной проверки рассматриваются результаты исполнения государственной функции в отношении субъекта транспортной деятельности, имеющиеся в распоряжении органа федерального государственного надзора.</w:t>
      </w:r>
    </w:p>
    <w:p w:rsidR="004925F6" w:rsidRPr="00AF2972" w:rsidRDefault="004925F6" w:rsidP="00AF2972">
      <w:pPr>
        <w:pStyle w:val="ConsPlusNormal"/>
        <w:ind w:firstLine="540"/>
        <w:jc w:val="both"/>
        <w:rPr>
          <w:sz w:val="22"/>
          <w:szCs w:val="22"/>
        </w:rPr>
      </w:pPr>
      <w:r w:rsidRPr="00AF2972">
        <w:rPr>
          <w:sz w:val="22"/>
          <w:szCs w:val="22"/>
        </w:rPr>
        <w:t>59. При проведении документарной проверки изучаются:</w:t>
      </w:r>
    </w:p>
    <w:p w:rsidR="004925F6" w:rsidRPr="00AF2972" w:rsidRDefault="004925F6" w:rsidP="00AF2972">
      <w:pPr>
        <w:pStyle w:val="ConsPlusNormal"/>
        <w:ind w:firstLine="540"/>
        <w:jc w:val="both"/>
        <w:rPr>
          <w:sz w:val="22"/>
          <w:szCs w:val="22"/>
        </w:rPr>
      </w:pPr>
      <w:bookmarkStart w:id="6" w:name="Par534"/>
      <w:bookmarkEnd w:id="6"/>
      <w:r w:rsidRPr="00AF2972">
        <w:rPr>
          <w:sz w:val="22"/>
          <w:szCs w:val="22"/>
        </w:rPr>
        <w:t>59.1. Сведения, содержащиеся в документах субъекта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устанавливающие его организационно-правовую форму (сведения из Единого государственного реестра юридических лиц &lt;1&gt; или из Единого государственного реестра индивидуальных предпринимателей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Далее - "ЕГРЮЛ".</w:t>
      </w:r>
    </w:p>
    <w:p w:rsidR="004925F6" w:rsidRPr="00AF2972" w:rsidRDefault="004925F6" w:rsidP="00AF2972">
      <w:pPr>
        <w:pStyle w:val="ConsPlusNormal"/>
        <w:ind w:firstLine="540"/>
        <w:jc w:val="both"/>
      </w:pPr>
      <w:r w:rsidRPr="00AF2972">
        <w:t>&lt;2&gt; Далее - "ЕГРИП".</w:t>
      </w:r>
    </w:p>
    <w:p w:rsidR="004925F6" w:rsidRPr="00AF2972" w:rsidRDefault="004925F6" w:rsidP="00AF2972">
      <w:pPr>
        <w:pStyle w:val="ConsPlusNormal"/>
        <w:ind w:firstLine="540"/>
        <w:jc w:val="both"/>
        <w:rPr>
          <w:sz w:val="22"/>
          <w:szCs w:val="22"/>
        </w:rPr>
      </w:pPr>
    </w:p>
    <w:p w:rsidR="004925F6" w:rsidRPr="00AF2972" w:rsidRDefault="004925F6" w:rsidP="00AF2972">
      <w:pPr>
        <w:pStyle w:val="ConsPlusNormal"/>
        <w:ind w:firstLine="540"/>
        <w:jc w:val="both"/>
        <w:rPr>
          <w:sz w:val="22"/>
          <w:szCs w:val="22"/>
        </w:rPr>
      </w:pPr>
      <w:r w:rsidRPr="00AF2972">
        <w:rPr>
          <w:sz w:val="22"/>
          <w:szCs w:val="22"/>
        </w:rPr>
        <w:t>подтверждающие право на занятие деятельностью, предусмотренной уставом;</w:t>
      </w:r>
    </w:p>
    <w:p w:rsidR="004925F6" w:rsidRPr="00AF2972" w:rsidRDefault="004925F6" w:rsidP="00AF2972">
      <w:pPr>
        <w:pStyle w:val="ConsPlusNormal"/>
        <w:ind w:firstLine="540"/>
        <w:jc w:val="both"/>
        <w:rPr>
          <w:sz w:val="22"/>
          <w:szCs w:val="22"/>
        </w:rPr>
      </w:pPr>
      <w:r w:rsidRPr="00AF2972">
        <w:rPr>
          <w:sz w:val="22"/>
          <w:szCs w:val="22"/>
        </w:rPr>
        <w:t>содержащие сведения об эксплуатируемом им транспорте или транспорте, в отношении которого им выполнены работы или предоставлены услуги по техническому обслуживанию и ремонту;</w:t>
      </w:r>
    </w:p>
    <w:p w:rsidR="004925F6" w:rsidRPr="00AF2972" w:rsidRDefault="004925F6" w:rsidP="00AF2972">
      <w:pPr>
        <w:pStyle w:val="ConsPlusNormal"/>
        <w:ind w:firstLine="540"/>
        <w:jc w:val="both"/>
        <w:rPr>
          <w:sz w:val="22"/>
          <w:szCs w:val="22"/>
        </w:rPr>
      </w:pPr>
      <w:r w:rsidRPr="00AF2972">
        <w:rPr>
          <w:sz w:val="22"/>
          <w:szCs w:val="22"/>
        </w:rPr>
        <w:t>подтверждающие осуществление деятельности в соответствии с обязательными требованиями.</w:t>
      </w:r>
    </w:p>
    <w:p w:rsidR="004925F6" w:rsidRPr="00AF2972" w:rsidRDefault="004925F6" w:rsidP="00AF2972">
      <w:pPr>
        <w:pStyle w:val="ConsPlusNormal"/>
        <w:ind w:firstLine="540"/>
        <w:jc w:val="both"/>
        <w:rPr>
          <w:sz w:val="22"/>
          <w:szCs w:val="22"/>
        </w:rPr>
      </w:pPr>
      <w:r w:rsidRPr="00AF2972">
        <w:rPr>
          <w:sz w:val="22"/>
          <w:szCs w:val="22"/>
        </w:rPr>
        <w:t>59.2. Акты предыдущих проверок, материалы рассмотрения дел об административных правонарушениях и иные документы о результатах мероприятий, осуществленных в отношении субъекта транспортной деятельности в рамках федерального государственного надзора.</w:t>
      </w:r>
    </w:p>
    <w:p w:rsidR="004925F6" w:rsidRPr="00AF2972" w:rsidRDefault="004925F6" w:rsidP="00AF2972">
      <w:pPr>
        <w:pStyle w:val="ConsPlusNormal"/>
        <w:ind w:firstLine="540"/>
        <w:jc w:val="both"/>
        <w:rPr>
          <w:sz w:val="22"/>
          <w:szCs w:val="22"/>
        </w:rPr>
      </w:pPr>
      <w:r w:rsidRPr="00AF2972">
        <w:rPr>
          <w:sz w:val="22"/>
          <w:szCs w:val="22"/>
        </w:rPr>
        <w:t>59.3. Результаты систематического наблюдения.</w:t>
      </w:r>
    </w:p>
    <w:p w:rsidR="004925F6" w:rsidRPr="00AF2972" w:rsidRDefault="004925F6" w:rsidP="00AF2972">
      <w:pPr>
        <w:pStyle w:val="ConsPlusNormal"/>
        <w:ind w:firstLine="540"/>
        <w:jc w:val="both"/>
        <w:rPr>
          <w:sz w:val="22"/>
          <w:szCs w:val="22"/>
        </w:rPr>
      </w:pPr>
      <w:r w:rsidRPr="00AF2972">
        <w:rPr>
          <w:sz w:val="22"/>
          <w:szCs w:val="22"/>
        </w:rPr>
        <w:t xml:space="preserve">60. Сведения, предусмотренные </w:t>
      </w:r>
      <w:hyperlink w:anchor="Par534" w:tooltip="59.1. Сведения, содержащиеся в документах субъекта транспортной деятельности:" w:history="1">
        <w:r w:rsidRPr="00AF2972">
          <w:rPr>
            <w:sz w:val="22"/>
            <w:szCs w:val="22"/>
          </w:rPr>
          <w:t>подпунктом 59.1</w:t>
        </w:r>
      </w:hyperlink>
      <w:r w:rsidRPr="00AF2972">
        <w:rPr>
          <w:sz w:val="22"/>
          <w:szCs w:val="22"/>
        </w:rPr>
        <w:t xml:space="preserve"> настоящего Административного регламента, могут быть получены путем анализа сведений, находящихся в свободном доступе в информационно-телекоммуникационной сети "Интернет", или направления соответствующих запросов в органы государственного контроля (надзора), органы муниципального контроля, в рамках межведомственного электронного взаимодействия.</w:t>
      </w:r>
    </w:p>
    <w:p w:rsidR="004925F6" w:rsidRPr="00AF2972" w:rsidRDefault="004925F6" w:rsidP="00AF2972">
      <w:pPr>
        <w:pStyle w:val="ConsPlusNormal"/>
        <w:ind w:firstLine="540"/>
        <w:jc w:val="both"/>
        <w:rPr>
          <w:sz w:val="22"/>
          <w:szCs w:val="22"/>
        </w:rPr>
      </w:pPr>
      <w:r w:rsidRPr="00AF2972">
        <w:rPr>
          <w:sz w:val="22"/>
          <w:szCs w:val="22"/>
        </w:rPr>
        <w:t>61. В рамках межведомственного информационного взаимодействия, в том числе в электронной форме, сотрудники запрашивают и получают от иных государственных органов сведения из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Распоряжение Правительства Российской Федерации от 19 апреля 2016 г.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ЕГРЮЛ или ЕГРИП о государственной регистрации;</w:t>
      </w:r>
    </w:p>
    <w:p w:rsidR="004925F6" w:rsidRPr="00AF2972" w:rsidRDefault="004925F6" w:rsidP="00AF2972">
      <w:pPr>
        <w:pStyle w:val="ConsPlusNormal"/>
        <w:ind w:firstLine="540"/>
        <w:jc w:val="both"/>
        <w:rPr>
          <w:sz w:val="22"/>
          <w:szCs w:val="22"/>
        </w:rPr>
      </w:pPr>
      <w:r w:rsidRPr="00AF2972">
        <w:rPr>
          <w:sz w:val="22"/>
          <w:szCs w:val="22"/>
        </w:rPr>
        <w:t>реестра лицензий на право осуществления деятельности по перевозке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 о наличии соответствующей лицензии.</w:t>
      </w:r>
    </w:p>
    <w:p w:rsidR="004925F6" w:rsidRPr="00AF2972" w:rsidRDefault="004925F6" w:rsidP="00AF2972">
      <w:pPr>
        <w:pStyle w:val="ConsPlusNormal"/>
        <w:ind w:firstLine="540"/>
        <w:jc w:val="both"/>
        <w:rPr>
          <w:sz w:val="22"/>
          <w:szCs w:val="22"/>
        </w:rPr>
      </w:pPr>
      <w:r w:rsidRPr="00AF2972">
        <w:rPr>
          <w:sz w:val="22"/>
          <w:szCs w:val="22"/>
        </w:rPr>
        <w:t>62. Выездная проверка (как плановая, так и внеплановая) проводится в случае, если при документарной проверке не представляется возможным:</w:t>
      </w:r>
    </w:p>
    <w:p w:rsidR="004925F6" w:rsidRPr="00AF2972" w:rsidRDefault="004925F6" w:rsidP="00AF2972">
      <w:pPr>
        <w:pStyle w:val="ConsPlusNormal"/>
        <w:ind w:firstLine="540"/>
        <w:jc w:val="both"/>
        <w:rPr>
          <w:sz w:val="22"/>
          <w:szCs w:val="22"/>
        </w:rPr>
      </w:pPr>
      <w:r w:rsidRPr="00AF2972">
        <w:rPr>
          <w:sz w:val="22"/>
          <w:szCs w:val="22"/>
        </w:rPr>
        <w:t>удостовериться в полноте и достоверности сведений, содержащихся в имеющихся в распоряжении Госавтоинспекции документах субъекта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оценить соответствие деятельности субъекта транспортной деятельности обязательным требованиям без выезда по его местонахождению и (или) по месту фактического осуществления деятельности.</w:t>
      </w:r>
    </w:p>
    <w:p w:rsidR="004925F6" w:rsidRPr="00AF2972" w:rsidRDefault="004925F6" w:rsidP="00AF2972">
      <w:pPr>
        <w:pStyle w:val="ConsPlusNormal"/>
        <w:ind w:firstLine="540"/>
        <w:jc w:val="both"/>
        <w:rPr>
          <w:sz w:val="22"/>
          <w:szCs w:val="22"/>
        </w:rPr>
      </w:pPr>
      <w:r w:rsidRPr="00AF2972">
        <w:rPr>
          <w:sz w:val="22"/>
          <w:szCs w:val="22"/>
        </w:rPr>
        <w:t>63. Выездная проверка осуществляется в порядке, определенном статьей 12 Федерального закона "О защите прав юридических лиц и индивидуальных предпринимателей".</w:t>
      </w:r>
    </w:p>
    <w:p w:rsidR="004925F6" w:rsidRPr="00AF2972" w:rsidRDefault="004925F6" w:rsidP="00AF2972">
      <w:pPr>
        <w:pStyle w:val="ConsPlusNormal"/>
        <w:ind w:firstLine="540"/>
        <w:jc w:val="both"/>
        <w:rPr>
          <w:sz w:val="22"/>
          <w:szCs w:val="22"/>
        </w:rPr>
      </w:pPr>
      <w:r w:rsidRPr="00AF2972">
        <w:rPr>
          <w:sz w:val="22"/>
          <w:szCs w:val="22"/>
        </w:rPr>
        <w:t>64. Субъекты транспортной деятельности, их руководители, иные должностные лица или уполномоченные представители, допустившие нарушение Федерального закона "О защите прав юридических лиц и индивидуальных предпринимателей",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Проведение проверки субъекта транспортной деятельности, осуществляющего эксплуатацию транспортных средств</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65. Сведения о субъектах транспортной деятельности, не связанные с коммерческой перевозкой грузов и пассажиров, ежегодно учитываются сотрудниками путем анализа информации, содержащейся в ведомственных автоматизированных учетах.</w:t>
      </w:r>
    </w:p>
    <w:p w:rsidR="004925F6" w:rsidRPr="00AF2972" w:rsidRDefault="004925F6" w:rsidP="00AF2972">
      <w:pPr>
        <w:pStyle w:val="ConsPlusNormal"/>
        <w:ind w:firstLine="540"/>
        <w:jc w:val="both"/>
        <w:rPr>
          <w:sz w:val="22"/>
          <w:szCs w:val="22"/>
        </w:rPr>
      </w:pPr>
      <w:r w:rsidRPr="00AF2972">
        <w:rPr>
          <w:sz w:val="22"/>
          <w:szCs w:val="22"/>
        </w:rPr>
        <w:t>66. Сведения о субъектах транспортной деятельности, подлежащей лицензированию в соответствии с законодательством Российской Федерации &lt;1&gt;, носящей уведомительный характер в соответствии с законодательством Российской Федерации &lt;2&gt;, а также по перевозке пассажиров и багажа легковым такси ежегодно учитываются сотрудниками на основании информации, содержащейся в реестрах Федеральной службы по надзору в сфере транспорта (ее территориального органа) и органа исполнительной власти соответствующего субъекта Российской Федерации, уполномоченного на выдачу разрешения на осуществление деятельности по перевозке пассажиров и багажа легковым такси.</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Федеральный закон "О лицензировании отдельных видов деятельности".</w:t>
      </w:r>
    </w:p>
    <w:p w:rsidR="004925F6" w:rsidRPr="00AF2972" w:rsidRDefault="004925F6" w:rsidP="00AF2972">
      <w:pPr>
        <w:pStyle w:val="ConsPlusNormal"/>
        <w:ind w:firstLine="540"/>
        <w:jc w:val="both"/>
      </w:pPr>
      <w:r w:rsidRPr="00AF2972">
        <w:t>&lt;2&gt; Правила представления уведомлений о начале осуществления отдельных видов предпринимательской деятельности и учета указанных уведомлений.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 xml:space="preserve">67. В соответствии с </w:t>
      </w:r>
      <w:hyperlink w:anchor="Par534" w:tooltip="59.1. Сведения, содержащиеся в документах субъекта транспортной деятельности:" w:history="1">
        <w:r w:rsidRPr="00AF2972">
          <w:rPr>
            <w:sz w:val="22"/>
            <w:szCs w:val="22"/>
          </w:rPr>
          <w:t>подпунктом 59.1</w:t>
        </w:r>
      </w:hyperlink>
      <w:r w:rsidRPr="00AF2972">
        <w:rPr>
          <w:sz w:val="22"/>
          <w:szCs w:val="22"/>
        </w:rPr>
        <w:t xml:space="preserve"> настоящего Административного регламента у субъекта транспортной деятельности истребуются следующие документы:</w:t>
      </w:r>
    </w:p>
    <w:p w:rsidR="004925F6" w:rsidRPr="00AF2972" w:rsidRDefault="004925F6" w:rsidP="00AF2972">
      <w:pPr>
        <w:pStyle w:val="ConsPlusNormal"/>
        <w:ind w:firstLine="540"/>
        <w:jc w:val="both"/>
        <w:rPr>
          <w:sz w:val="22"/>
          <w:szCs w:val="22"/>
        </w:rPr>
      </w:pPr>
      <w:r w:rsidRPr="00AF2972">
        <w:rPr>
          <w:sz w:val="22"/>
          <w:szCs w:val="22"/>
        </w:rPr>
        <w:t>лицензия на осуществление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 в случае отсутствия сведений в соответствующем реестре Федеральной службы по надзору в сфере транспорта (ее территориального органа)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Федеральный закон "О лицензировании отдельных видов деятельности".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копия уведомления о начале осуществления предпринимательской деятельности с отметкой Федеральной службы по надзору в сфере транспорта (ее территориального органа) о дате его получения и регистрационного номера - в случае отсутствия сведений в соответствующем реестре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Правила представления уведомлений о начале осуществления отдельных видов предпринимательской деятельности и учета указанных уведомлений.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разрешение на осуществление деятельности по перевозке пассажиров и багажа легковым такси - в случае отсутствия сведений в реестре, ведущемся уполномоченным органом исполнительной власти соответствующего субъекта Российской Федерации &lt;4&gt;;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&lt;4&gt; Статья 9 Федерального закона от 21 апреля 2011 г. N 69-ФЗ.</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сведения о марках, моделях и государственных регистрационных знаках эксплуатируемых автомототранспортных средств, не зарегистрированных за субъектом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сведения о номерах полисов обязательного страхования гражданской ответственности владельцев транспортных средств и серийных номерах установленных тахографов, если их установка предусмотрена законодательством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форма учета ДТП владельцем транспортных средств &lt;5&gt;;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&lt;5&gt; Правила учета дорожно-транспортных происшествий.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ежегодный план мероприятий по предупреждению ДТП и материалы по его выполнению и анализу причин и условий, способствовавших возникновению ДТП с участием эксплуатируемых транспортных средств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&lt;1&gt; Пункт 6 Правил обеспечения безопасности перевозок пассажиров и грузов автомобильным транспортом и городским наземным электрическим транспортом.</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приказ (распоряжение) о назначении должностного лица, ответственного за обеспечение безопасности дорожного движения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&lt;2&gt; Подпункт 2 пункта 8 Правил обеспечения безопасности перевозок пассажиров и грузов автомобильным транспортом и городским наземным электрическим транспортом.</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68. В ходе выезда по местонахождению субъекта транспортной деятельности проводятся следующие мероприятия:</w:t>
      </w:r>
    </w:p>
    <w:p w:rsidR="004925F6" w:rsidRPr="00AF2972" w:rsidRDefault="004925F6" w:rsidP="00AF2972">
      <w:pPr>
        <w:pStyle w:val="ConsPlusNormal"/>
        <w:ind w:firstLine="540"/>
        <w:jc w:val="both"/>
        <w:rPr>
          <w:sz w:val="22"/>
          <w:szCs w:val="22"/>
        </w:rPr>
      </w:pPr>
      <w:r w:rsidRPr="00AF2972">
        <w:rPr>
          <w:sz w:val="22"/>
          <w:szCs w:val="22"/>
        </w:rPr>
        <w:t>68.1. Установление факта проведения предрейсовых и послерейсовых медицинских осмотров водителей транспортных средств с внесением соответствующей отметки в путевые листы транспортных средств.</w:t>
      </w:r>
    </w:p>
    <w:p w:rsidR="004925F6" w:rsidRPr="00AF2972" w:rsidRDefault="004925F6" w:rsidP="00AF2972">
      <w:pPr>
        <w:pStyle w:val="ConsPlusNormal"/>
        <w:ind w:firstLine="540"/>
        <w:jc w:val="both"/>
        <w:rPr>
          <w:sz w:val="22"/>
          <w:szCs w:val="22"/>
        </w:rPr>
      </w:pPr>
      <w:r w:rsidRPr="00AF2972">
        <w:rPr>
          <w:sz w:val="22"/>
          <w:szCs w:val="22"/>
        </w:rPr>
        <w:t>68.2. Установление факта проведения проверки технического состояния транспортных средств перед их выпуском на линию.</w:t>
      </w:r>
    </w:p>
    <w:p w:rsidR="004925F6" w:rsidRPr="00AF2972" w:rsidRDefault="004925F6" w:rsidP="00AF2972">
      <w:pPr>
        <w:pStyle w:val="ConsPlusNormal"/>
        <w:ind w:firstLine="540"/>
        <w:jc w:val="both"/>
        <w:rPr>
          <w:sz w:val="22"/>
          <w:szCs w:val="22"/>
        </w:rPr>
      </w:pPr>
      <w:r w:rsidRPr="00AF2972">
        <w:rPr>
          <w:sz w:val="22"/>
          <w:szCs w:val="22"/>
        </w:rPr>
        <w:t>68.3. Проверка наличия и правильности оформления документов, предусмотренных:</w:t>
      </w:r>
    </w:p>
    <w:p w:rsidR="004925F6" w:rsidRPr="00AF2972" w:rsidRDefault="004925F6" w:rsidP="00AF2972">
      <w:pPr>
        <w:pStyle w:val="ConsPlusNormal"/>
        <w:ind w:firstLine="540"/>
        <w:jc w:val="both"/>
        <w:rPr>
          <w:sz w:val="22"/>
          <w:szCs w:val="22"/>
        </w:rPr>
      </w:pPr>
      <w:r w:rsidRPr="00AF2972">
        <w:rPr>
          <w:sz w:val="22"/>
          <w:szCs w:val="22"/>
        </w:rPr>
        <w:t>Правилами дорожного движения;</w:t>
      </w:r>
    </w:p>
    <w:p w:rsidR="004925F6" w:rsidRPr="00AF2972" w:rsidRDefault="004925F6" w:rsidP="00AF2972">
      <w:pPr>
        <w:pStyle w:val="ConsPlusNormal"/>
        <w:ind w:firstLine="540"/>
        <w:jc w:val="both"/>
        <w:rPr>
          <w:sz w:val="22"/>
          <w:szCs w:val="22"/>
        </w:rPr>
      </w:pPr>
      <w:r w:rsidRPr="00AF2972">
        <w:rPr>
          <w:sz w:val="22"/>
          <w:szCs w:val="22"/>
        </w:rPr>
        <w:t>Правилами перевозки грузов автомобильным транспортом (в части, касающейся перевозок крупногабаритных, тяжеловесных и опасных грузов);</w:t>
      </w:r>
    </w:p>
    <w:p w:rsidR="004925F6" w:rsidRPr="00AF2972" w:rsidRDefault="004925F6" w:rsidP="00AF2972">
      <w:pPr>
        <w:pStyle w:val="ConsPlusNormal"/>
        <w:ind w:firstLine="540"/>
        <w:jc w:val="both"/>
        <w:rPr>
          <w:sz w:val="22"/>
          <w:szCs w:val="22"/>
        </w:rPr>
      </w:pPr>
      <w:r w:rsidRPr="00AF2972">
        <w:rPr>
          <w:sz w:val="22"/>
          <w:szCs w:val="22"/>
        </w:rPr>
        <w:t>Правилами организованной перевозки групп детей автобусами.</w:t>
      </w:r>
    </w:p>
    <w:p w:rsidR="004925F6" w:rsidRPr="00AF2972" w:rsidRDefault="004925F6" w:rsidP="00AF2972">
      <w:pPr>
        <w:pStyle w:val="ConsPlusNormal"/>
        <w:ind w:firstLine="540"/>
        <w:jc w:val="both"/>
        <w:rPr>
          <w:sz w:val="22"/>
          <w:szCs w:val="22"/>
        </w:rPr>
      </w:pPr>
      <w:r w:rsidRPr="00AF2972">
        <w:rPr>
          <w:sz w:val="22"/>
          <w:szCs w:val="22"/>
        </w:rPr>
        <w:t>68.4. Проверка оснащения транспортных средств тахографами в случаях, установленных законодательством Российской Федерации &lt;3&gt;, в том числе:</w:t>
      </w:r>
    </w:p>
    <w:p w:rsidR="004925F6" w:rsidRPr="00AF2972" w:rsidRDefault="004925F6" w:rsidP="00AF2972">
      <w:pPr>
        <w:pStyle w:val="ConsPlusNormal"/>
        <w:ind w:firstLine="540"/>
        <w:jc w:val="both"/>
        <w:rPr>
          <w:sz w:val="22"/>
          <w:szCs w:val="22"/>
        </w:rPr>
      </w:pPr>
      <w:r w:rsidRPr="00AF2972">
        <w:rPr>
          <w:sz w:val="22"/>
          <w:szCs w:val="22"/>
        </w:rPr>
        <w:t>--------------------------------</w:t>
      </w:r>
    </w:p>
    <w:p w:rsidR="004925F6" w:rsidRPr="00AF2972" w:rsidRDefault="004925F6" w:rsidP="00AF2972">
      <w:pPr>
        <w:pStyle w:val="ConsPlusNormal"/>
        <w:ind w:firstLine="540"/>
        <w:jc w:val="both"/>
      </w:pPr>
      <w:r w:rsidRPr="00AF2972">
        <w:t>&lt;3&gt; Порядок оснащения транспортных средств тахографами.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соответствия тахографов установленным требованиям;</w:t>
      </w:r>
    </w:p>
    <w:p w:rsidR="004925F6" w:rsidRPr="00AF2972" w:rsidRDefault="004925F6" w:rsidP="00AF2972">
      <w:pPr>
        <w:pStyle w:val="ConsPlusNormal"/>
        <w:ind w:firstLine="540"/>
        <w:jc w:val="both"/>
        <w:rPr>
          <w:sz w:val="22"/>
          <w:szCs w:val="22"/>
        </w:rPr>
      </w:pPr>
      <w:r w:rsidRPr="00AF2972">
        <w:rPr>
          <w:sz w:val="22"/>
          <w:szCs w:val="22"/>
        </w:rPr>
        <w:t>работоспособности установленных тахографов, своевременности их поверки и целостности нанесенных пломб;</w:t>
      </w:r>
    </w:p>
    <w:p w:rsidR="004925F6" w:rsidRPr="00AF2972" w:rsidRDefault="004925F6" w:rsidP="00AF2972">
      <w:pPr>
        <w:pStyle w:val="ConsPlusNormal"/>
        <w:ind w:firstLine="540"/>
        <w:jc w:val="both"/>
        <w:rPr>
          <w:sz w:val="22"/>
          <w:szCs w:val="22"/>
        </w:rPr>
      </w:pPr>
      <w:r w:rsidRPr="00AF2972">
        <w:rPr>
          <w:sz w:val="22"/>
          <w:szCs w:val="22"/>
        </w:rPr>
        <w:t>наличия у водителей и должностных лиц карт для работы с тахографами (водительская карта и карта предприятия соответственно).</w:t>
      </w:r>
    </w:p>
    <w:p w:rsidR="004925F6" w:rsidRPr="00AF2972" w:rsidRDefault="004925F6" w:rsidP="00AF2972">
      <w:pPr>
        <w:pStyle w:val="ConsPlusNormal"/>
        <w:ind w:firstLine="540"/>
        <w:jc w:val="both"/>
        <w:rPr>
          <w:sz w:val="22"/>
          <w:szCs w:val="22"/>
        </w:rPr>
      </w:pPr>
      <w:r w:rsidRPr="00AF2972">
        <w:rPr>
          <w:sz w:val="22"/>
          <w:szCs w:val="22"/>
        </w:rPr>
        <w:t>69. Проверка соответствия транспортных средств, эксплуатируемых субъектом транспортной деятельности, обязательным требованиям безопасности осуществляется после проведения контроля их технического состояния перед выездом на линию с места стоянки должностным лицом субъекта транспортной деятельности (индивидуальным предпринимателем).</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Проведение проверки субъекта транспортной деятельности, выполняющего работы и предоставляющего услуги по техническому обслуживанию и ремонту транспортных средств</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70. К субъектам транспортной деятельности, предоставляющим услуги по техническому обслуживанию и ремонту транспортных средств, относятся юридические лица и индивидуальные предприниматели, осуществляющие техническое обслуживание и ремонт транспортных средств, на которые распространяются требования технического регламента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9E7862" w:rsidRDefault="004925F6" w:rsidP="00AF2972">
      <w:pPr>
        <w:pStyle w:val="ConsPlusNormal"/>
        <w:ind w:firstLine="540"/>
        <w:jc w:val="both"/>
      </w:pPr>
      <w:r w:rsidRPr="009E7862">
        <w:t>&lt;1&gt; Таблица 1 приложения 1 к техническому регламенту.</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Сведения о таких субъектах транспортной деятельности ежегодно учитываются сотрудниками на основании информации, содержащейся в реестре уведомлений, зарегистрированных территориальными органами Федеральной службы по надзору в сфере защиты прав потребителей и благополучия человека &lt;2&gt;.</w:t>
      </w:r>
    </w:p>
    <w:p w:rsidR="004925F6" w:rsidRPr="00AF2972" w:rsidRDefault="004925F6" w:rsidP="00AF2972">
      <w:pPr>
        <w:pStyle w:val="ConsPlusNormal"/>
        <w:ind w:firstLine="540"/>
        <w:jc w:val="both"/>
        <w:rPr>
          <w:sz w:val="22"/>
          <w:szCs w:val="22"/>
        </w:rPr>
      </w:pPr>
      <w:r w:rsidRPr="00AF2972">
        <w:rPr>
          <w:sz w:val="22"/>
          <w:szCs w:val="22"/>
        </w:rPr>
        <w:t>--------------------------------</w:t>
      </w:r>
    </w:p>
    <w:p w:rsidR="004925F6" w:rsidRPr="009E7862" w:rsidRDefault="004925F6" w:rsidP="00AF2972">
      <w:pPr>
        <w:pStyle w:val="ConsPlusNormal"/>
        <w:ind w:firstLine="540"/>
        <w:jc w:val="both"/>
      </w:pPr>
      <w:r w:rsidRPr="009E7862">
        <w:t>&lt;2&gt; Правила представления уведомлений о начале осуществления отдельных видов предпринимательской деятельности и учета указанных уведомлений, утвержденные постановлением Правительства Российской Федерации от 16 июля 2009 г. N 584.</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 xml:space="preserve">71. В соответствии с </w:t>
      </w:r>
      <w:hyperlink w:anchor="Par534" w:tooltip="59.1. Сведения, содержащиеся в документах субъекта транспортной деятельности:" w:history="1">
        <w:r w:rsidRPr="00AF2972">
          <w:rPr>
            <w:sz w:val="22"/>
            <w:szCs w:val="22"/>
          </w:rPr>
          <w:t>подпунктом 59.1</w:t>
        </w:r>
      </w:hyperlink>
      <w:r w:rsidRPr="00AF2972">
        <w:rPr>
          <w:sz w:val="22"/>
          <w:szCs w:val="22"/>
        </w:rPr>
        <w:t xml:space="preserve"> настоящего Административного регламента у субъекта транспортной деятельности и требуются:</w:t>
      </w:r>
    </w:p>
    <w:p w:rsidR="004925F6" w:rsidRPr="00AF2972" w:rsidRDefault="004925F6" w:rsidP="00AF2972">
      <w:pPr>
        <w:pStyle w:val="ConsPlusNormal"/>
        <w:ind w:firstLine="540"/>
        <w:jc w:val="both"/>
        <w:rPr>
          <w:sz w:val="22"/>
          <w:szCs w:val="22"/>
        </w:rPr>
      </w:pPr>
      <w:r w:rsidRPr="00AF2972">
        <w:rPr>
          <w:sz w:val="22"/>
          <w:szCs w:val="22"/>
        </w:rPr>
        <w:t>копия уведомления о начале осуществления предпринимательской деятельности с отметкой Федеральной службы по надзору в сфере защиты прав потребителей и благополучия человека (ее территориального органа) дате его получения и регистрационного номера - в случае отсутствия сведений в соответствующем реестре;</w:t>
      </w:r>
    </w:p>
    <w:p w:rsidR="004925F6" w:rsidRPr="00AF2972" w:rsidRDefault="004925F6" w:rsidP="00AF2972">
      <w:pPr>
        <w:pStyle w:val="ConsPlusNormal"/>
        <w:ind w:firstLine="540"/>
        <w:jc w:val="both"/>
        <w:rPr>
          <w:sz w:val="22"/>
          <w:szCs w:val="22"/>
        </w:rPr>
      </w:pPr>
      <w:r w:rsidRPr="00AF2972">
        <w:rPr>
          <w:sz w:val="22"/>
          <w:szCs w:val="22"/>
        </w:rPr>
        <w:t>документы, подтверждающие выполнение работ и предоставление услуг по техническому обслуживанию и ремонту транспортных средств в соответствии с нормами, правилами и процедурами, установленными их заводами-изготовителями с учетом условий эксплуатации, а также соответствие транспортных средств, прошедших техническое обслуживание и ремонт, обязательным требованиям &lt;3&gt;.</w:t>
      </w:r>
    </w:p>
    <w:p w:rsidR="004925F6" w:rsidRPr="00AF2972" w:rsidRDefault="004925F6" w:rsidP="00AF2972">
      <w:pPr>
        <w:pStyle w:val="ConsPlusNormal"/>
        <w:ind w:firstLine="540"/>
        <w:jc w:val="both"/>
        <w:rPr>
          <w:sz w:val="22"/>
          <w:szCs w:val="22"/>
        </w:rPr>
      </w:pPr>
      <w:r w:rsidRPr="00AF2972">
        <w:rPr>
          <w:sz w:val="22"/>
          <w:szCs w:val="22"/>
        </w:rPr>
        <w:t>--------------------------------</w:t>
      </w:r>
    </w:p>
    <w:p w:rsidR="004925F6" w:rsidRPr="009E7862" w:rsidRDefault="004925F6" w:rsidP="00AF2972">
      <w:pPr>
        <w:pStyle w:val="ConsPlusNormal"/>
        <w:ind w:firstLine="540"/>
        <w:jc w:val="both"/>
      </w:pPr>
      <w:r w:rsidRPr="009E7862">
        <w:t>&lt;3&gt; Пункты 3, 4 статьи 18 Федерального закона "О безопасности дорожного движения".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72. В ходе выезда по месту фактического осуществления деятельности субъекта транспортной деятельности проводятся следующие мероприятия:</w:t>
      </w:r>
    </w:p>
    <w:p w:rsidR="004925F6" w:rsidRPr="00AF2972" w:rsidRDefault="004925F6" w:rsidP="00AF2972">
      <w:pPr>
        <w:pStyle w:val="ConsPlusNormal"/>
        <w:ind w:firstLine="540"/>
        <w:jc w:val="both"/>
        <w:rPr>
          <w:sz w:val="22"/>
          <w:szCs w:val="22"/>
        </w:rPr>
      </w:pPr>
      <w:r w:rsidRPr="00AF2972">
        <w:rPr>
          <w:sz w:val="22"/>
          <w:szCs w:val="22"/>
        </w:rPr>
        <w:t>72.1. Проверка соответствия автомототранспортных средств, выезжающих после проведения ремонта и (или) технического обслуживания, обязательным требованиям безопасности с учетом требований Правил оказания услуг (выполнения работ) по техническому обслуживанию и ремонту автомототранспортных средств.</w:t>
      </w:r>
    </w:p>
    <w:p w:rsidR="004925F6" w:rsidRPr="00AF2972" w:rsidRDefault="004925F6" w:rsidP="00AF2972">
      <w:pPr>
        <w:pStyle w:val="ConsPlusNormal"/>
        <w:ind w:firstLine="540"/>
        <w:jc w:val="both"/>
        <w:rPr>
          <w:sz w:val="22"/>
          <w:szCs w:val="22"/>
        </w:rPr>
      </w:pPr>
      <w:r w:rsidRPr="00AF2972">
        <w:rPr>
          <w:sz w:val="22"/>
          <w:szCs w:val="22"/>
        </w:rPr>
        <w:t>72.2. Сверка идентификационных данных автомототранспортных средств, включая их номерные агрегаты и представленные документы, с имеющимися в распоряжении Госавтоинспекции базами данных.</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Оформление результатов проверки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73. Основанием для оформления результатов проверки является ее завершение.</w:t>
      </w:r>
    </w:p>
    <w:p w:rsidR="004925F6" w:rsidRPr="00AF2972" w:rsidRDefault="004925F6" w:rsidP="00AF2972">
      <w:pPr>
        <w:pStyle w:val="ConsPlusNormal"/>
        <w:ind w:firstLine="540"/>
        <w:jc w:val="both"/>
        <w:rPr>
          <w:sz w:val="22"/>
          <w:szCs w:val="22"/>
        </w:rPr>
      </w:pPr>
      <w:r w:rsidRPr="00AF2972">
        <w:rPr>
          <w:sz w:val="22"/>
          <w:szCs w:val="22"/>
        </w:rPr>
        <w:t>74. Результаты проверки оформляются актом проверки.</w:t>
      </w:r>
    </w:p>
    <w:p w:rsidR="004925F6" w:rsidRPr="00AF2972" w:rsidRDefault="004925F6" w:rsidP="00AF2972">
      <w:pPr>
        <w:pStyle w:val="ConsPlusNormal"/>
        <w:ind w:firstLine="540"/>
        <w:jc w:val="both"/>
        <w:rPr>
          <w:sz w:val="22"/>
          <w:szCs w:val="22"/>
        </w:rPr>
      </w:pPr>
      <w:r w:rsidRPr="00AF2972">
        <w:rPr>
          <w:sz w:val="22"/>
          <w:szCs w:val="22"/>
        </w:rPr>
        <w:t>75. Акт проверки составляется в двух экземплярах по установленной форме &lt;1&gt;.</w:t>
      </w:r>
    </w:p>
    <w:p w:rsidR="004925F6" w:rsidRPr="00AF2972" w:rsidRDefault="004925F6" w:rsidP="00AF2972">
      <w:pPr>
        <w:pStyle w:val="ConsPlusNormal"/>
        <w:ind w:firstLine="540"/>
        <w:jc w:val="both"/>
        <w:rPr>
          <w:sz w:val="22"/>
          <w:szCs w:val="22"/>
        </w:rPr>
      </w:pPr>
      <w:r w:rsidRPr="00AF2972">
        <w:rPr>
          <w:sz w:val="22"/>
          <w:szCs w:val="22"/>
        </w:rPr>
        <w:t>--------------------------------</w:t>
      </w:r>
    </w:p>
    <w:p w:rsidR="004925F6" w:rsidRPr="009E7862" w:rsidRDefault="004925F6" w:rsidP="00AF2972">
      <w:pPr>
        <w:pStyle w:val="ConsPlusNormal"/>
        <w:ind w:firstLine="540"/>
        <w:jc w:val="both"/>
      </w:pPr>
      <w:r w:rsidRPr="009E7862">
        <w:t>&lt;1&gt; Приложение N 3 к приказу Минэкономразвития России от 30 апреля 2009 г. N 141.</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Акт проверки подписывается сотрудником, а в случае если проверка носит комиссионный характер - всеми членами комиссии по проверке. В случае невозможности подписания акта проверки отдельными членами комиссии по проверке в акте проверки делается отметка о причине отсутствия соответствующей подписи.</w:t>
      </w:r>
    </w:p>
    <w:p w:rsidR="004925F6" w:rsidRPr="00AF2972" w:rsidRDefault="004925F6" w:rsidP="00AF2972">
      <w:pPr>
        <w:pStyle w:val="ConsPlusNormal"/>
        <w:ind w:firstLine="540"/>
        <w:jc w:val="both"/>
        <w:rPr>
          <w:sz w:val="22"/>
          <w:szCs w:val="22"/>
        </w:rPr>
      </w:pPr>
      <w:r w:rsidRPr="00AF2972">
        <w:rPr>
          <w:sz w:val="22"/>
          <w:szCs w:val="22"/>
        </w:rPr>
        <w:t>В случае несогласия члена комиссии по проверке с содержанием акта проверки он излагает в письменной форме свое особое мнение, которое прилагается к акту проверки. Наличие особого мнения не является основанием для отказа от подписания акта проверки.</w:t>
      </w:r>
    </w:p>
    <w:p w:rsidR="004925F6" w:rsidRPr="00AF2972" w:rsidRDefault="004925F6" w:rsidP="00AF2972">
      <w:pPr>
        <w:pStyle w:val="ConsPlusNormal"/>
        <w:ind w:firstLine="540"/>
        <w:jc w:val="both"/>
        <w:rPr>
          <w:sz w:val="22"/>
          <w:szCs w:val="22"/>
        </w:rPr>
      </w:pPr>
      <w:r w:rsidRPr="00AF2972">
        <w:rPr>
          <w:sz w:val="22"/>
          <w:szCs w:val="22"/>
        </w:rPr>
        <w:t>К акту проверки прилагаются объяснения работников субъекта транспортной деятельности, ответственных за соблюдение обязательных требований, предписания об устранении выявленных нарушений и иные связанные с результатами проверки документы и их копии.</w:t>
      </w:r>
    </w:p>
    <w:p w:rsidR="004925F6" w:rsidRPr="00AF2972" w:rsidRDefault="004925F6" w:rsidP="00AF2972">
      <w:pPr>
        <w:pStyle w:val="ConsPlusNormal"/>
        <w:ind w:firstLine="540"/>
        <w:jc w:val="both"/>
        <w:rPr>
          <w:sz w:val="22"/>
          <w:szCs w:val="22"/>
        </w:rPr>
      </w:pPr>
      <w:r w:rsidRPr="00AF2972">
        <w:rPr>
          <w:sz w:val="22"/>
          <w:szCs w:val="22"/>
        </w:rPr>
        <w:t>76. В случае выявления нарушений обязательных требований при эксплуатации транспортных средств, выполнении работ и предоставлении услуг по техническому обслуживанию и ремонту транспортных средств субъекту транспортной деятельности выдается предписание и принимается решение о возбуждении дела об административном правонарушении.</w:t>
      </w:r>
    </w:p>
    <w:p w:rsidR="004925F6" w:rsidRPr="00AF2972" w:rsidRDefault="004925F6" w:rsidP="00AF2972">
      <w:pPr>
        <w:pStyle w:val="ConsPlusNormal"/>
        <w:ind w:firstLine="540"/>
        <w:jc w:val="both"/>
        <w:rPr>
          <w:sz w:val="22"/>
          <w:szCs w:val="22"/>
        </w:rPr>
      </w:pPr>
      <w:r w:rsidRPr="00AF2972">
        <w:rPr>
          <w:sz w:val="22"/>
          <w:szCs w:val="22"/>
        </w:rPr>
        <w:t>77. В предписании указываются:</w:t>
      </w:r>
    </w:p>
    <w:p w:rsidR="004925F6" w:rsidRPr="00AF2972" w:rsidRDefault="004925F6" w:rsidP="00AF2972">
      <w:pPr>
        <w:pStyle w:val="ConsPlusNormal"/>
        <w:ind w:firstLine="540"/>
        <w:jc w:val="both"/>
        <w:rPr>
          <w:sz w:val="22"/>
          <w:szCs w:val="22"/>
        </w:rPr>
      </w:pPr>
      <w:r w:rsidRPr="00AF2972">
        <w:rPr>
          <w:sz w:val="22"/>
          <w:szCs w:val="22"/>
        </w:rPr>
        <w:t>наименование органа, составившего предписание;</w:t>
      </w:r>
    </w:p>
    <w:p w:rsidR="004925F6" w:rsidRPr="00AF2972" w:rsidRDefault="004925F6" w:rsidP="00AF2972">
      <w:pPr>
        <w:pStyle w:val="ConsPlusNormal"/>
        <w:ind w:firstLine="540"/>
        <w:jc w:val="both"/>
        <w:rPr>
          <w:sz w:val="22"/>
          <w:szCs w:val="22"/>
        </w:rPr>
      </w:pPr>
      <w:r w:rsidRPr="00AF2972">
        <w:rPr>
          <w:sz w:val="22"/>
          <w:szCs w:val="22"/>
        </w:rPr>
        <w:t>дата составления предписания;</w:t>
      </w:r>
    </w:p>
    <w:p w:rsidR="004925F6" w:rsidRPr="00AF2972" w:rsidRDefault="004925F6" w:rsidP="00AF2972">
      <w:pPr>
        <w:pStyle w:val="ConsPlusNormal"/>
        <w:ind w:firstLine="540"/>
        <w:jc w:val="both"/>
        <w:rPr>
          <w:sz w:val="22"/>
          <w:szCs w:val="22"/>
        </w:rPr>
      </w:pPr>
      <w:r w:rsidRPr="00AF2972">
        <w:rPr>
          <w:sz w:val="22"/>
          <w:szCs w:val="22"/>
        </w:rPr>
        <w:t>наименование субъекта транспортной деятельности, в отношении которого проводилась проверка, фамилия, имя, отчество (последнее - при наличии) должностного или уполномоченного лица;</w:t>
      </w:r>
    </w:p>
    <w:p w:rsidR="004925F6" w:rsidRPr="00AF2972" w:rsidRDefault="004925F6" w:rsidP="00AF2972">
      <w:pPr>
        <w:pStyle w:val="ConsPlusNormal"/>
        <w:ind w:firstLine="540"/>
        <w:jc w:val="both"/>
        <w:rPr>
          <w:sz w:val="22"/>
          <w:szCs w:val="22"/>
        </w:rPr>
      </w:pPr>
      <w:r w:rsidRPr="00AF2972">
        <w:rPr>
          <w:sz w:val="22"/>
          <w:szCs w:val="22"/>
        </w:rPr>
        <w:t>ссылка на акт проверки, по результатам рассмотрения которого принято решение о вынесении предписания;</w:t>
      </w:r>
    </w:p>
    <w:p w:rsidR="004925F6" w:rsidRPr="00AF2972" w:rsidRDefault="004925F6" w:rsidP="00AF2972">
      <w:pPr>
        <w:pStyle w:val="ConsPlusNormal"/>
        <w:ind w:firstLine="540"/>
        <w:jc w:val="both"/>
        <w:rPr>
          <w:sz w:val="22"/>
          <w:szCs w:val="22"/>
        </w:rPr>
      </w:pPr>
      <w:r w:rsidRPr="00AF2972">
        <w:rPr>
          <w:sz w:val="22"/>
          <w:szCs w:val="22"/>
        </w:rPr>
        <w:t>состав нарушений со ссылками на нормативные правовые акты, требования которых были нарушены;</w:t>
      </w:r>
    </w:p>
    <w:p w:rsidR="004925F6" w:rsidRPr="00AF2972" w:rsidRDefault="004925F6" w:rsidP="00AF2972">
      <w:pPr>
        <w:pStyle w:val="ConsPlusNormal"/>
        <w:ind w:firstLine="540"/>
        <w:jc w:val="both"/>
        <w:rPr>
          <w:sz w:val="22"/>
          <w:szCs w:val="22"/>
        </w:rPr>
      </w:pPr>
      <w:r w:rsidRPr="00AF2972">
        <w:rPr>
          <w:sz w:val="22"/>
          <w:szCs w:val="22"/>
        </w:rPr>
        <w:t>меры, необходимые для устранения нарушений;</w:t>
      </w:r>
    </w:p>
    <w:p w:rsidR="004925F6" w:rsidRPr="00AF2972" w:rsidRDefault="004925F6" w:rsidP="00AF2972">
      <w:pPr>
        <w:pStyle w:val="ConsPlusNormal"/>
        <w:ind w:firstLine="540"/>
        <w:jc w:val="both"/>
        <w:rPr>
          <w:sz w:val="22"/>
          <w:szCs w:val="22"/>
        </w:rPr>
      </w:pPr>
      <w:r w:rsidRPr="00AF2972">
        <w:rPr>
          <w:sz w:val="22"/>
          <w:szCs w:val="22"/>
        </w:rPr>
        <w:t>срок устранения нарушений (в соответствии с нормативными правовыми актами, а в случае отсутствия установленного срока устранения нарушений - не позднее одного месяца);</w:t>
      </w:r>
    </w:p>
    <w:p w:rsidR="004925F6" w:rsidRPr="00AF2972" w:rsidRDefault="004925F6" w:rsidP="00AF2972">
      <w:pPr>
        <w:pStyle w:val="ConsPlusNormal"/>
        <w:ind w:firstLine="540"/>
        <w:jc w:val="both"/>
        <w:rPr>
          <w:sz w:val="22"/>
          <w:szCs w:val="22"/>
        </w:rPr>
      </w:pPr>
      <w:r w:rsidRPr="00AF2972">
        <w:rPr>
          <w:sz w:val="22"/>
          <w:szCs w:val="22"/>
        </w:rPr>
        <w:t>способы извещения подразделений Госавтоинспекции на федеральном, региональном и районном уровнях об устранении нарушений;</w:t>
      </w:r>
    </w:p>
    <w:p w:rsidR="004925F6" w:rsidRPr="00AF2972" w:rsidRDefault="004925F6" w:rsidP="00AF2972">
      <w:pPr>
        <w:pStyle w:val="ConsPlusNormal"/>
        <w:ind w:firstLine="540"/>
        <w:jc w:val="both"/>
        <w:rPr>
          <w:sz w:val="22"/>
          <w:szCs w:val="22"/>
        </w:rPr>
      </w:pPr>
      <w:r w:rsidRPr="00AF2972">
        <w:rPr>
          <w:sz w:val="22"/>
          <w:szCs w:val="22"/>
        </w:rPr>
        <w:t>фамилия, имя, отчество (последнее - при наличии), должность главного государственного инспектора безопасности дорожного движения, выдавшего предписание.</w:t>
      </w:r>
    </w:p>
    <w:p w:rsidR="004925F6" w:rsidRPr="00AF2972" w:rsidRDefault="004925F6" w:rsidP="00AF2972">
      <w:pPr>
        <w:pStyle w:val="ConsPlusNormal"/>
        <w:ind w:firstLine="540"/>
        <w:jc w:val="both"/>
        <w:rPr>
          <w:sz w:val="22"/>
          <w:szCs w:val="22"/>
        </w:rPr>
      </w:pPr>
      <w:r w:rsidRPr="00AF2972">
        <w:rPr>
          <w:sz w:val="22"/>
          <w:szCs w:val="22"/>
        </w:rPr>
        <w:t>78. Сотрудник, уполномоченный на проведение проверки, а в случае если проверка носит комиссионный характер - председатель комиссии по проверке, представляет проект предписания на рассмотрение руководителю (заместителю руководителя) проводившего проверку территориального органа МВД России.</w:t>
      </w:r>
    </w:p>
    <w:p w:rsidR="004925F6" w:rsidRPr="00AF2972" w:rsidRDefault="004925F6" w:rsidP="00AF2972">
      <w:pPr>
        <w:pStyle w:val="ConsPlusNormal"/>
        <w:ind w:firstLine="540"/>
        <w:jc w:val="both"/>
        <w:rPr>
          <w:sz w:val="22"/>
          <w:szCs w:val="22"/>
        </w:rPr>
      </w:pPr>
      <w:r w:rsidRPr="00AF2972">
        <w:rPr>
          <w:sz w:val="22"/>
          <w:szCs w:val="22"/>
        </w:rPr>
        <w:t>79. Сотрудник, а в случае если проверка носит комиссионный характер - председатель комиссии по проверке, вручает один экземпляр акта проверки с копиями приложений руководителю субъекта транспортной деятельности, иному должностному лицу или уполномоченному представителю под расписку об ознакомлении либо об отказе в ознакомлении с актом проверки.</w:t>
      </w:r>
    </w:p>
    <w:p w:rsidR="004925F6" w:rsidRPr="00AF2972" w:rsidRDefault="004925F6" w:rsidP="00AF2972">
      <w:pPr>
        <w:pStyle w:val="ConsPlusNormal"/>
        <w:ind w:firstLine="540"/>
        <w:jc w:val="both"/>
        <w:rPr>
          <w:sz w:val="22"/>
          <w:szCs w:val="22"/>
        </w:rPr>
      </w:pPr>
      <w:r w:rsidRPr="00AF2972">
        <w:rPr>
          <w:sz w:val="22"/>
          <w:szCs w:val="22"/>
        </w:rPr>
        <w:t>80. В случае отказа указанных лиц от получения для ознакомления акта проверки сотрудник, а в случае если проверка носит комиссионный характер - председатель комиссии по проверке, вносит в каждый экземпляр акта проверки запись "от получения для ознакомления акта проверки отказался" с указанием должности, фамилии, имени, отчества (последнее - при наличии) руководителя субъекта проверки или иного уполномоченного лица и удостоверяет ее своей подписью, а в случае если проверка носит комиссионный характер - и подписью не менее одного члена комиссии по проверке.</w:t>
      </w:r>
    </w:p>
    <w:p w:rsidR="004925F6" w:rsidRPr="00AF2972" w:rsidRDefault="004925F6" w:rsidP="00AF2972">
      <w:pPr>
        <w:pStyle w:val="ConsPlusNormal"/>
        <w:ind w:firstLine="540"/>
        <w:jc w:val="both"/>
        <w:rPr>
          <w:sz w:val="22"/>
          <w:szCs w:val="22"/>
        </w:rPr>
      </w:pPr>
      <w:r w:rsidRPr="00AF2972">
        <w:rPr>
          <w:sz w:val="22"/>
          <w:szCs w:val="22"/>
        </w:rPr>
        <w:t>81. В случае отсутствия руководителя субъекта транспортной деятельности, иного должностного лица или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номенклатурном деле органа федерального государственного надзора, проводившего проверку.</w:t>
      </w:r>
    </w:p>
    <w:p w:rsidR="004925F6" w:rsidRPr="00AF2972" w:rsidRDefault="004925F6" w:rsidP="00AF2972">
      <w:pPr>
        <w:pStyle w:val="ConsPlusNormal"/>
        <w:ind w:firstLine="540"/>
        <w:jc w:val="both"/>
        <w:rPr>
          <w:sz w:val="22"/>
          <w:szCs w:val="22"/>
        </w:rPr>
      </w:pPr>
      <w:r w:rsidRPr="00AF2972">
        <w:rPr>
          <w:sz w:val="22"/>
          <w:szCs w:val="22"/>
        </w:rPr>
        <w:t>82.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925F6" w:rsidRPr="00AF2972" w:rsidRDefault="004925F6" w:rsidP="00AF2972">
      <w:pPr>
        <w:pStyle w:val="ConsPlusNormal"/>
        <w:ind w:firstLine="540"/>
        <w:jc w:val="both"/>
        <w:rPr>
          <w:sz w:val="22"/>
          <w:szCs w:val="22"/>
        </w:rPr>
      </w:pPr>
      <w:r w:rsidRPr="00AF2972">
        <w:rPr>
          <w:sz w:val="22"/>
          <w:szCs w:val="22"/>
        </w:rPr>
        <w:t>83. Субъект транспортной деятельности в случае несогласия с фактами, выводами, предложениями, изложенными в акте проверки, в течение пятнадцати дней с даты получения акта проверки вправе представить в территориальный орган МВД России, проводивший проверку, в письменной форме возражения в отношении акта проверки в целом или его отдельных положений, при этом он вправе приложить к ним документы, подтверждающие их обоснованность, или их заверенные копии.</w:t>
      </w:r>
    </w:p>
    <w:p w:rsidR="004925F6" w:rsidRPr="00AF2972" w:rsidRDefault="004925F6" w:rsidP="00AF2972">
      <w:pPr>
        <w:pStyle w:val="ConsPlusNormal"/>
        <w:ind w:firstLine="540"/>
        <w:jc w:val="both"/>
        <w:rPr>
          <w:sz w:val="22"/>
          <w:szCs w:val="22"/>
        </w:rPr>
      </w:pPr>
      <w:r w:rsidRPr="00AF2972">
        <w:rPr>
          <w:sz w:val="22"/>
          <w:szCs w:val="22"/>
        </w:rPr>
        <w:t>84. Непосредственно после завершения проверки сотрудник, а в случае если проверка носит комиссионный характер - председатель комиссии по проверке, производит записи в журнале учета проверок юридического лица (индивидуального предпринимателя), оформленном в установленном порядке.</w:t>
      </w:r>
    </w:p>
    <w:p w:rsidR="004925F6" w:rsidRPr="00AF2972" w:rsidRDefault="004925F6" w:rsidP="00AF2972">
      <w:pPr>
        <w:pStyle w:val="ConsPlusNormal"/>
        <w:ind w:firstLine="540"/>
        <w:jc w:val="both"/>
        <w:rPr>
          <w:sz w:val="22"/>
          <w:szCs w:val="22"/>
        </w:rPr>
      </w:pPr>
      <w:r w:rsidRPr="00AF2972">
        <w:rPr>
          <w:sz w:val="22"/>
          <w:szCs w:val="22"/>
        </w:rPr>
        <w:t>При отсутствии журнала учета проверок в акте проверки делается соответствующая запись.</w:t>
      </w:r>
    </w:p>
    <w:p w:rsidR="004925F6" w:rsidRPr="00AF2972" w:rsidRDefault="004925F6" w:rsidP="00AF2972">
      <w:pPr>
        <w:pStyle w:val="ConsPlusNormal"/>
        <w:ind w:firstLine="540"/>
        <w:jc w:val="both"/>
        <w:rPr>
          <w:sz w:val="22"/>
          <w:szCs w:val="22"/>
        </w:rPr>
      </w:pPr>
      <w:r w:rsidRPr="00AF2972">
        <w:rPr>
          <w:sz w:val="22"/>
          <w:szCs w:val="22"/>
        </w:rPr>
        <w:t>При выездной проверке субъекта малого предпринимательства в журнале учета проверок указываются даты, точное время, продолжительность (в часах и минутах) нахождения сотрудника и членов комиссии по проверке на месте осуществления деятельности объекта проверки (с указанием места проверки).</w:t>
      </w:r>
    </w:p>
    <w:p w:rsidR="004925F6" w:rsidRPr="00AF2972" w:rsidRDefault="004925F6" w:rsidP="00AF2972">
      <w:pPr>
        <w:pStyle w:val="ConsPlusNormal"/>
        <w:ind w:firstLine="540"/>
        <w:jc w:val="both"/>
        <w:rPr>
          <w:sz w:val="22"/>
          <w:szCs w:val="22"/>
        </w:rPr>
      </w:pPr>
      <w:r w:rsidRPr="00AF2972">
        <w:rPr>
          <w:sz w:val="22"/>
          <w:szCs w:val="22"/>
        </w:rPr>
        <w:t>85. Не позднее десяти рабочих дней со дня окончания проверки уполномоченным должностным лицом территориального органа МВД России в единый реестр проверок вносится информация о результатах проверки, предусмотренная подпунктом "д" пункта 13 Правил формирования и ведения единого реестра проверок.</w:t>
      </w:r>
    </w:p>
    <w:p w:rsidR="004925F6" w:rsidRPr="00AF2972" w:rsidRDefault="004925F6" w:rsidP="00AF2972">
      <w:pPr>
        <w:pStyle w:val="ConsPlusNormal"/>
        <w:ind w:firstLine="540"/>
        <w:jc w:val="both"/>
        <w:rPr>
          <w:sz w:val="22"/>
          <w:szCs w:val="22"/>
        </w:rPr>
      </w:pPr>
      <w:r w:rsidRPr="00AF2972">
        <w:rPr>
          <w:sz w:val="22"/>
          <w:szCs w:val="22"/>
        </w:rPr>
        <w:t>86. Не позднее пяти рабочих дней со дня поступления в территориальный орган МВД России информации о мерах, принятых по результатам проверки, должностным лицом территориального органа МВД России в единый реестр проверок вносится информация, предусмотренная подпунктом "е" пункта 13 Правил формирования и ведения единого реестра проверок.</w:t>
      </w:r>
    </w:p>
    <w:p w:rsidR="004925F6" w:rsidRPr="00AF2972" w:rsidRDefault="004925F6" w:rsidP="00AF2972">
      <w:pPr>
        <w:pStyle w:val="ConsPlusNormal"/>
        <w:ind w:firstLine="540"/>
        <w:jc w:val="both"/>
        <w:rPr>
          <w:sz w:val="22"/>
          <w:szCs w:val="22"/>
        </w:rPr>
      </w:pPr>
      <w:r w:rsidRPr="00AF2972">
        <w:rPr>
          <w:sz w:val="22"/>
          <w:szCs w:val="22"/>
        </w:rPr>
        <w:t>87. Внесение изменений в единый реестр проверок в части исправления технических ошибок осуществляется уполномоченным должностным лицом территориального органа МВД России незамедлительно с момента выявления технических ошибок.</w:t>
      </w:r>
    </w:p>
    <w:p w:rsidR="004925F6" w:rsidRPr="00AF2972" w:rsidRDefault="004925F6" w:rsidP="00AF2972">
      <w:pPr>
        <w:pStyle w:val="ConsPlusNormal"/>
        <w:ind w:firstLine="540"/>
        <w:jc w:val="both"/>
        <w:rPr>
          <w:sz w:val="22"/>
          <w:szCs w:val="22"/>
        </w:rPr>
      </w:pPr>
      <w:r w:rsidRPr="00AF2972">
        <w:rPr>
          <w:sz w:val="22"/>
          <w:szCs w:val="22"/>
        </w:rPr>
        <w:t>88. В случае отмены результатов проведенной проверки информация об этом подлежит внесению в единый реестр проверок уполномоченным должностным лицом территориального органа МВД России не позднее трех рабочих дней со дня поступления указанной информации в орган контроля.</w:t>
      </w:r>
    </w:p>
    <w:p w:rsidR="004925F6" w:rsidRPr="00AF2972" w:rsidRDefault="004925F6" w:rsidP="00AF2972">
      <w:pPr>
        <w:pStyle w:val="ConsPlusNormal"/>
        <w:ind w:firstLine="540"/>
        <w:jc w:val="both"/>
        <w:rPr>
          <w:sz w:val="22"/>
          <w:szCs w:val="22"/>
        </w:rPr>
      </w:pPr>
      <w:r w:rsidRPr="00AF2972">
        <w:rPr>
          <w:sz w:val="22"/>
          <w:szCs w:val="22"/>
        </w:rPr>
        <w:t>89. Обращения заинтересованных лиц о внесении изменений в единый реестр проверок в части исправления содержащихся в едином реестре проверок недостоверных сведений рассматриваются начальником (заместителем начальника) территориального органа МВД России, издавшим приказ (распоряжение) о проведении проверки, не позднее десяти рабочих дней со дня поступления обращения в орган контроля.</w:t>
      </w:r>
    </w:p>
    <w:p w:rsidR="004925F6" w:rsidRPr="00AF2972" w:rsidRDefault="004925F6" w:rsidP="00AF2972">
      <w:pPr>
        <w:pStyle w:val="ConsPlusNormal"/>
        <w:ind w:firstLine="540"/>
        <w:jc w:val="both"/>
        <w:rPr>
          <w:sz w:val="22"/>
          <w:szCs w:val="22"/>
        </w:rPr>
      </w:pPr>
      <w:r w:rsidRPr="00AF2972">
        <w:rPr>
          <w:sz w:val="22"/>
          <w:szCs w:val="22"/>
        </w:rPr>
        <w:t>90. В случае признания таких обращений обоснованными исправление указанных сведений осуществляется уполномоченным должностным лицом территориального органа МВД России не позднее одного рабочего дня со дня рассмотрения обращения.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Систематическое наблюдение, анализ и прогнозирование состояния исполнения обязательных требований безопасности субъектами транспортной деятельности и гражданами - участниками дорожного движения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91. Целью систематического наблюдения за исполнением обязательных требований безопасности &lt;1&gt; являются предупреждение их нарушений, а также получение объективной информации и прогнозирование состояния исполнения обязательных требований субъектами транспортной деятельности, осуществляющими деятельность по эксплуатации транспортных средств, выполняющими работы и предоставляющими услуги по техническому обслуживанию и ремонту транспортных средств, а также гражданами - участниками дорожного движения.</w:t>
      </w:r>
    </w:p>
    <w:p w:rsidR="004925F6" w:rsidRPr="00AF2972" w:rsidRDefault="004925F6" w:rsidP="00AF2972">
      <w:pPr>
        <w:pStyle w:val="ConsPlusNormal"/>
        <w:ind w:firstLine="540"/>
        <w:jc w:val="both"/>
        <w:rPr>
          <w:sz w:val="22"/>
          <w:szCs w:val="22"/>
        </w:rPr>
      </w:pPr>
      <w:r w:rsidRPr="00AF2972">
        <w:rPr>
          <w:sz w:val="22"/>
          <w:szCs w:val="22"/>
        </w:rPr>
        <w:t>--------------------------------</w:t>
      </w:r>
    </w:p>
    <w:p w:rsidR="004925F6" w:rsidRPr="009E7862" w:rsidRDefault="004925F6" w:rsidP="00AF2972">
      <w:pPr>
        <w:pStyle w:val="ConsPlusNormal"/>
        <w:ind w:firstLine="540"/>
        <w:jc w:val="both"/>
      </w:pPr>
      <w:r w:rsidRPr="009E7862">
        <w:t>&lt;1&gt; Далее - "систематическое наблюдение".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92. Систематическое наблюдение осуществляется на постоянной основе, при осуществлении текущей деятельности Госавтоинспекции путем анализа и учета:</w:t>
      </w:r>
    </w:p>
    <w:p w:rsidR="004925F6" w:rsidRPr="00AF2972" w:rsidRDefault="004925F6" w:rsidP="00AF2972">
      <w:pPr>
        <w:pStyle w:val="ConsPlusNormal"/>
        <w:ind w:firstLine="540"/>
        <w:jc w:val="both"/>
        <w:rPr>
          <w:sz w:val="22"/>
          <w:szCs w:val="22"/>
        </w:rPr>
      </w:pPr>
      <w:r w:rsidRPr="00AF2972">
        <w:rPr>
          <w:sz w:val="22"/>
          <w:szCs w:val="22"/>
        </w:rPr>
        <w:t>обращений юридических лиц, индивидуальных предпринимателей и физических лиц;</w:t>
      </w:r>
    </w:p>
    <w:p w:rsidR="004925F6" w:rsidRPr="00AF2972" w:rsidRDefault="004925F6" w:rsidP="00AF2972">
      <w:pPr>
        <w:pStyle w:val="ConsPlusNormal"/>
        <w:ind w:firstLine="540"/>
        <w:jc w:val="both"/>
        <w:rPr>
          <w:sz w:val="22"/>
          <w:szCs w:val="22"/>
        </w:rPr>
      </w:pPr>
      <w:r w:rsidRPr="00AF2972">
        <w:rPr>
          <w:sz w:val="22"/>
          <w:szCs w:val="22"/>
        </w:rPr>
        <w:t>результатов осуществления федерального государственного надзора;</w:t>
      </w:r>
    </w:p>
    <w:p w:rsidR="004925F6" w:rsidRPr="00AF2972" w:rsidRDefault="004925F6" w:rsidP="00AF2972">
      <w:pPr>
        <w:pStyle w:val="ConsPlusNormal"/>
        <w:ind w:firstLine="540"/>
        <w:jc w:val="both"/>
        <w:rPr>
          <w:sz w:val="22"/>
          <w:szCs w:val="22"/>
        </w:rPr>
      </w:pPr>
      <w:r w:rsidRPr="00AF2972">
        <w:rPr>
          <w:sz w:val="22"/>
          <w:szCs w:val="22"/>
        </w:rPr>
        <w:t>фото-, видео- и текстовых материалов о ДТП, размещаемых в системах учета, анализа и прогнозирования ситуации с обеспечением безопасности дорожного движения Госавтоинспекции;</w:t>
      </w:r>
    </w:p>
    <w:p w:rsidR="004925F6" w:rsidRPr="00AF2972" w:rsidRDefault="004925F6" w:rsidP="00AF2972">
      <w:pPr>
        <w:pStyle w:val="ConsPlusNormal"/>
        <w:ind w:firstLine="540"/>
        <w:jc w:val="both"/>
        <w:rPr>
          <w:sz w:val="22"/>
          <w:szCs w:val="22"/>
        </w:rPr>
      </w:pPr>
      <w:r w:rsidRPr="00AF2972">
        <w:rPr>
          <w:sz w:val="22"/>
          <w:szCs w:val="22"/>
        </w:rPr>
        <w:t>судебной практики, обзоров надзорной деятельности государственных и муниципальных органов, в том числе представлений прокуратуры по фактам нарушения обязательных требований безопасности;</w:t>
      </w:r>
    </w:p>
    <w:p w:rsidR="004925F6" w:rsidRPr="00AF2972" w:rsidRDefault="004925F6" w:rsidP="00AF2972">
      <w:pPr>
        <w:pStyle w:val="ConsPlusNormal"/>
        <w:ind w:firstLine="540"/>
        <w:jc w:val="both"/>
        <w:rPr>
          <w:sz w:val="22"/>
          <w:szCs w:val="22"/>
        </w:rPr>
      </w:pPr>
      <w:r w:rsidRPr="00AF2972">
        <w:rPr>
          <w:sz w:val="22"/>
          <w:szCs w:val="22"/>
        </w:rPr>
        <w:t>публикаций в средствах массовой информации, касающихся соблюдения обязательных требований безопасности.</w:t>
      </w:r>
    </w:p>
    <w:p w:rsidR="004925F6" w:rsidRPr="00AF2972" w:rsidRDefault="004925F6" w:rsidP="00AF2972">
      <w:pPr>
        <w:pStyle w:val="ConsPlusNormal"/>
        <w:ind w:firstLine="540"/>
        <w:jc w:val="both"/>
        <w:rPr>
          <w:sz w:val="22"/>
          <w:szCs w:val="22"/>
        </w:rPr>
      </w:pPr>
      <w:r w:rsidRPr="00AF2972">
        <w:rPr>
          <w:sz w:val="22"/>
          <w:szCs w:val="22"/>
        </w:rPr>
        <w:t>93. Результаты систематического наблюдения учитываются при проверках, формировании плана проверок юридических лиц и индивидуальных предпринимателей, при осуществлении производства по делам об административных правонарушениях, подготовке к внесению представлений об устранении причин и условий, способствующих реализации угроз безопасности граждан и общественной безопасности, совершению административного правонарушения, а также при подготовке информации о результатах исполнения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Проверка документов, идентификационного номера, номера кузова, номера шасси транспортного средства, государственных регистрационных знаков транспортного средства, а также технического состояния находящегося в эксплуатации транспортного средства</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bookmarkStart w:id="7" w:name="Par683"/>
      <w:bookmarkEnd w:id="7"/>
      <w:r w:rsidRPr="00AF2972">
        <w:rPr>
          <w:sz w:val="22"/>
          <w:szCs w:val="22"/>
        </w:rPr>
        <w:t>94. Проверка документов, идентификационного номера, номера кузова, номера шасси транспортного средства, государственных регистрационных знаков транспортного средства, а также технического состояния находящегося в эксплуатации транспортного средства осуществляется в соответствии с административными процедурами, предусмотренными Административным регламентом МВД России исполнения государственной функции по контролю и надзору в области обеспечения безопасности дорожного движения.</w:t>
      </w:r>
    </w:p>
    <w:p w:rsidR="004925F6" w:rsidRPr="00AF2972" w:rsidRDefault="004925F6" w:rsidP="00AF2972">
      <w:pPr>
        <w:pStyle w:val="ConsPlusNormal"/>
        <w:ind w:firstLine="540"/>
        <w:jc w:val="both"/>
        <w:rPr>
          <w:sz w:val="22"/>
          <w:szCs w:val="22"/>
        </w:rPr>
      </w:pPr>
      <w:r w:rsidRPr="00AF2972">
        <w:rPr>
          <w:sz w:val="22"/>
          <w:szCs w:val="22"/>
        </w:rPr>
        <w:t>95. Исполнение сотрудниками административной процедуры осуществляется в местах:</w:t>
      </w:r>
    </w:p>
    <w:p w:rsidR="004925F6" w:rsidRPr="00AF2972" w:rsidRDefault="004925F6" w:rsidP="00AF2972">
      <w:pPr>
        <w:pStyle w:val="ConsPlusNormal"/>
        <w:ind w:firstLine="540"/>
        <w:jc w:val="both"/>
        <w:rPr>
          <w:sz w:val="22"/>
          <w:szCs w:val="22"/>
        </w:rPr>
      </w:pPr>
      <w:r w:rsidRPr="00AF2972">
        <w:rPr>
          <w:sz w:val="22"/>
          <w:szCs w:val="22"/>
        </w:rPr>
        <w:t>предусмотренных пунктом 35 Административного регламента МВД России исполнения государственной функции по контролю и надзору в области обеспечения безопасности дорожного движения;</w:t>
      </w:r>
    </w:p>
    <w:p w:rsidR="004925F6" w:rsidRPr="00AF2972" w:rsidRDefault="004925F6" w:rsidP="00AF2972">
      <w:pPr>
        <w:pStyle w:val="ConsPlusNormal"/>
        <w:ind w:firstLine="540"/>
        <w:jc w:val="both"/>
        <w:rPr>
          <w:sz w:val="22"/>
          <w:szCs w:val="22"/>
        </w:rPr>
      </w:pPr>
      <w:r w:rsidRPr="00AF2972">
        <w:rPr>
          <w:sz w:val="22"/>
          <w:szCs w:val="22"/>
        </w:rPr>
        <w:t>улично-дорожной сети, определенных на основании распорядительных актов руководителей (заместителей руководителей) территориальных органов МВД России, подразделений Госавтоинспекции при проведении специальных мероприятий, связанных с проверкой автомототранспортных средств, перемещающихся в них лиц и перевозимых грузов.</w:t>
      </w:r>
    </w:p>
    <w:p w:rsidR="004925F6" w:rsidRPr="00AF2972" w:rsidRDefault="004925F6" w:rsidP="00AF2972">
      <w:pPr>
        <w:pStyle w:val="ConsPlusNormal"/>
        <w:ind w:firstLine="540"/>
        <w:jc w:val="both"/>
        <w:rPr>
          <w:sz w:val="22"/>
          <w:szCs w:val="22"/>
        </w:rPr>
      </w:pPr>
      <w:bookmarkStart w:id="8" w:name="Par687"/>
      <w:bookmarkEnd w:id="8"/>
      <w:r w:rsidRPr="00AF2972">
        <w:rPr>
          <w:sz w:val="22"/>
          <w:szCs w:val="22"/>
        </w:rPr>
        <w:t>96. В ходе проверки технического состояния устанавливается соответствие автомототранспортных средств, эксплуатируемых субъектами транспортной деятельности и гражданами - участниками дорожного движения, обязательным требованиям.</w:t>
      </w:r>
    </w:p>
    <w:p w:rsidR="004925F6" w:rsidRPr="00AF2972" w:rsidRDefault="004925F6" w:rsidP="00AF2972">
      <w:pPr>
        <w:pStyle w:val="ConsPlusNormal"/>
        <w:ind w:firstLine="540"/>
        <w:jc w:val="both"/>
        <w:rPr>
          <w:sz w:val="22"/>
          <w:szCs w:val="22"/>
        </w:rPr>
      </w:pPr>
      <w:r w:rsidRPr="00AF2972">
        <w:rPr>
          <w:sz w:val="22"/>
          <w:szCs w:val="22"/>
        </w:rPr>
        <w:t>97. Проверка технического состояния включает в себя оценку соответствия:</w:t>
      </w:r>
    </w:p>
    <w:p w:rsidR="004925F6" w:rsidRPr="00AF2972" w:rsidRDefault="004925F6" w:rsidP="00AF2972">
      <w:pPr>
        <w:pStyle w:val="ConsPlusNormal"/>
        <w:ind w:firstLine="540"/>
        <w:jc w:val="both"/>
        <w:rPr>
          <w:sz w:val="22"/>
          <w:szCs w:val="22"/>
        </w:rPr>
      </w:pPr>
      <w:r w:rsidRPr="00AF2972">
        <w:rPr>
          <w:sz w:val="22"/>
          <w:szCs w:val="22"/>
        </w:rPr>
        <w:t>конструкции автомототранспортного средства представленным документам и обязательным требованиям;</w:t>
      </w:r>
    </w:p>
    <w:p w:rsidR="004925F6" w:rsidRPr="00AF2972" w:rsidRDefault="004925F6" w:rsidP="00AF2972">
      <w:pPr>
        <w:pStyle w:val="ConsPlusNormal"/>
        <w:ind w:firstLine="540"/>
        <w:jc w:val="both"/>
        <w:rPr>
          <w:sz w:val="22"/>
          <w:szCs w:val="22"/>
        </w:rPr>
      </w:pPr>
      <w:r w:rsidRPr="00AF2972">
        <w:rPr>
          <w:sz w:val="22"/>
          <w:szCs w:val="22"/>
        </w:rPr>
        <w:t>технического состояния автомототранспортного средства обязательным требованиям, проводимую органолептическим методом или с использованием технических средств для измерения параметров узлов и агрегатов автомототранспортных средств, влияющих на обеспечение безопасности дорожного движения, а также проверки режимов и характеристик их работы.</w:t>
      </w:r>
    </w:p>
    <w:p w:rsidR="004925F6" w:rsidRPr="00AF2972" w:rsidRDefault="004925F6" w:rsidP="00AF2972">
      <w:pPr>
        <w:pStyle w:val="ConsPlusNormal"/>
        <w:ind w:firstLine="540"/>
        <w:jc w:val="both"/>
        <w:rPr>
          <w:sz w:val="22"/>
          <w:szCs w:val="22"/>
        </w:rPr>
      </w:pPr>
      <w:bookmarkStart w:id="9" w:name="Par691"/>
      <w:bookmarkEnd w:id="9"/>
      <w:r w:rsidRPr="00AF2972">
        <w:rPr>
          <w:sz w:val="22"/>
          <w:szCs w:val="22"/>
        </w:rPr>
        <w:t>98. В рамках проверки технического состояния проводятся:</w:t>
      </w:r>
    </w:p>
    <w:p w:rsidR="004925F6" w:rsidRPr="00AF2972" w:rsidRDefault="004925F6" w:rsidP="00AF2972">
      <w:pPr>
        <w:pStyle w:val="ConsPlusNormal"/>
        <w:ind w:firstLine="540"/>
        <w:jc w:val="both"/>
        <w:rPr>
          <w:sz w:val="22"/>
          <w:szCs w:val="22"/>
        </w:rPr>
      </w:pPr>
      <w:r w:rsidRPr="00AF2972">
        <w:rPr>
          <w:sz w:val="22"/>
          <w:szCs w:val="22"/>
        </w:rPr>
        <w:t>проверка документов, необходимых для участия в дорожном движении, а также на перевозку пассажиров и грузов, в том числе тяжеловесных, опасных и крупногабаритных (за исключением документов, подлежащих проверке при осуществлении федерального государственного транспортного надзора);</w:t>
      </w:r>
    </w:p>
    <w:p w:rsidR="004925F6" w:rsidRPr="00AF2972" w:rsidRDefault="004925F6" w:rsidP="00AF2972">
      <w:pPr>
        <w:pStyle w:val="ConsPlusNormal"/>
        <w:ind w:firstLine="540"/>
        <w:jc w:val="both"/>
        <w:rPr>
          <w:sz w:val="22"/>
          <w:szCs w:val="22"/>
        </w:rPr>
      </w:pPr>
      <w:r w:rsidRPr="00AF2972">
        <w:rPr>
          <w:sz w:val="22"/>
          <w:szCs w:val="22"/>
        </w:rPr>
        <w:t>проверка маркировочных обозначений автомототранспортного средства, государственных регистрационных знаков, а также наличия сведений о проведенных проверках его технического состояния в Единой автоматизированной информационной системе технического осмотра;</w:t>
      </w:r>
    </w:p>
    <w:p w:rsidR="004925F6" w:rsidRPr="00AF2972" w:rsidRDefault="004925F6" w:rsidP="00AF2972">
      <w:pPr>
        <w:pStyle w:val="ConsPlusNormal"/>
        <w:ind w:firstLine="540"/>
        <w:jc w:val="both"/>
        <w:rPr>
          <w:sz w:val="22"/>
          <w:szCs w:val="22"/>
        </w:rPr>
      </w:pPr>
      <w:r w:rsidRPr="00AF2972">
        <w:rPr>
          <w:sz w:val="22"/>
          <w:szCs w:val="22"/>
        </w:rPr>
        <w:t>снятие информации с имеющегося тахографа;</w:t>
      </w:r>
    </w:p>
    <w:p w:rsidR="004925F6" w:rsidRPr="00AF2972" w:rsidRDefault="004925F6" w:rsidP="00AF2972">
      <w:pPr>
        <w:pStyle w:val="ConsPlusNormal"/>
        <w:ind w:firstLine="540"/>
        <w:jc w:val="both"/>
        <w:rPr>
          <w:sz w:val="22"/>
          <w:szCs w:val="22"/>
        </w:rPr>
      </w:pPr>
      <w:r w:rsidRPr="00AF2972">
        <w:rPr>
          <w:sz w:val="22"/>
          <w:szCs w:val="22"/>
        </w:rPr>
        <w:t>фото- и видеозапись проводимых мероприятий.</w:t>
      </w:r>
    </w:p>
    <w:p w:rsidR="004925F6" w:rsidRPr="00AF2972" w:rsidRDefault="004925F6" w:rsidP="00AF2972">
      <w:pPr>
        <w:pStyle w:val="ConsPlusNormal"/>
        <w:ind w:firstLine="540"/>
        <w:jc w:val="both"/>
        <w:rPr>
          <w:sz w:val="22"/>
          <w:szCs w:val="22"/>
        </w:rPr>
      </w:pPr>
      <w:r w:rsidRPr="00AF2972">
        <w:rPr>
          <w:sz w:val="22"/>
          <w:szCs w:val="22"/>
        </w:rPr>
        <w:t>99. Продолжительность проверки технического состояния установлена приложением N 2 к Правилам проведения технического осмотра транспортных средств.</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Выезд на место дорожно-транспортного происшествия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100. Основанием для выезда на место ДТП с целью проведения проверки технического состояния конкретного автомототранспортного средства является указание руководителя или дежурного дежурной части подразделения Госавтоинспекции (при их наличии) или дежурной части территориального органа МВД России.</w:t>
      </w:r>
    </w:p>
    <w:p w:rsidR="004925F6" w:rsidRPr="00AF2972" w:rsidRDefault="004925F6" w:rsidP="00AF2972">
      <w:pPr>
        <w:pStyle w:val="ConsPlusNormal"/>
        <w:ind w:firstLine="540"/>
        <w:jc w:val="both"/>
        <w:rPr>
          <w:sz w:val="22"/>
          <w:szCs w:val="22"/>
        </w:rPr>
      </w:pPr>
      <w:r w:rsidRPr="00AF2972">
        <w:rPr>
          <w:sz w:val="22"/>
          <w:szCs w:val="22"/>
        </w:rPr>
        <w:t>101. Сотрудник путем изучения места ДТП и имеющихся документов, осмотра автомототранспортных средств, в том числе с использованием технических средств, а также опроса его участников и свидетелей устанавливает и фиксирует способствовавшие ДТП недостатки в их техническом состоянии, а также факты неправомерных действий (бездействия) субъектов транспортной деятельности, их должностных или уполномоченных ими лиц, связанных с невыполнением обязательных требований.</w:t>
      </w:r>
    </w:p>
    <w:p w:rsidR="004925F6" w:rsidRPr="00AF2972" w:rsidRDefault="004925F6" w:rsidP="00AF2972">
      <w:pPr>
        <w:pStyle w:val="ConsPlusNormal"/>
        <w:ind w:firstLine="540"/>
        <w:jc w:val="both"/>
        <w:rPr>
          <w:sz w:val="22"/>
          <w:szCs w:val="22"/>
        </w:rPr>
      </w:pPr>
      <w:r w:rsidRPr="00AF2972">
        <w:rPr>
          <w:sz w:val="22"/>
          <w:szCs w:val="22"/>
        </w:rPr>
        <w:t xml:space="preserve">102. На месте совершения ДТП осуществляются действия, предусмотренные </w:t>
      </w:r>
      <w:hyperlink w:anchor="Par683" w:tooltip="94. Проверка документов, идентификационного номера, номера кузова, номера шасси транспортного средства, государственных регистрационных знаков транспортного средства, а также технического состояния находящегося в эксплуатации транспортного средства осуществляется в соответствии с административными процедурами, предусмотренными Административным регламентом МВД России исполнения государственной функции по контролю и надзору в области обеспечения безопасности дорожного движения." w:history="1">
        <w:r w:rsidRPr="00AF2972">
          <w:rPr>
            <w:sz w:val="22"/>
            <w:szCs w:val="22"/>
          </w:rPr>
          <w:t>пунктами 94</w:t>
        </w:r>
      </w:hyperlink>
      <w:r w:rsidRPr="00AF2972">
        <w:rPr>
          <w:sz w:val="22"/>
          <w:szCs w:val="22"/>
        </w:rPr>
        <w:t xml:space="preserve">, </w:t>
      </w:r>
      <w:hyperlink w:anchor="Par687" w:tooltip="96. В ходе проверки технического состояния устанавливается соответствие автомототранспортных средств, эксплуатируемых субъектами транспортной деятельности и гражданами - участниками дорожного движения, обязательным требованиям." w:history="1">
        <w:r w:rsidRPr="00AF2972">
          <w:rPr>
            <w:sz w:val="22"/>
            <w:szCs w:val="22"/>
          </w:rPr>
          <w:t>96</w:t>
        </w:r>
      </w:hyperlink>
      <w:r w:rsidRPr="00AF2972">
        <w:rPr>
          <w:sz w:val="22"/>
          <w:szCs w:val="22"/>
        </w:rPr>
        <w:t xml:space="preserve"> - </w:t>
      </w:r>
      <w:hyperlink w:anchor="Par691" w:tooltip="98. В рамках проверки технического состояния проводятся:" w:history="1">
        <w:r w:rsidRPr="00AF2972">
          <w:rPr>
            <w:sz w:val="22"/>
            <w:szCs w:val="22"/>
          </w:rPr>
          <w:t>98</w:t>
        </w:r>
      </w:hyperlink>
      <w:r w:rsidRPr="00AF2972">
        <w:rPr>
          <w:sz w:val="22"/>
          <w:szCs w:val="22"/>
        </w:rPr>
        <w:t xml:space="preserve"> настоящего Административного регламента.</w:t>
      </w:r>
    </w:p>
    <w:p w:rsidR="004925F6" w:rsidRPr="00AF2972" w:rsidRDefault="004925F6" w:rsidP="00AF2972">
      <w:pPr>
        <w:pStyle w:val="ConsPlusNormal"/>
        <w:ind w:firstLine="540"/>
        <w:jc w:val="both"/>
        <w:rPr>
          <w:sz w:val="22"/>
          <w:szCs w:val="22"/>
        </w:rPr>
      </w:pPr>
      <w:r w:rsidRPr="00AF2972">
        <w:rPr>
          <w:sz w:val="22"/>
          <w:szCs w:val="22"/>
        </w:rPr>
        <w:t>103. По результатам проведенных мероприятий сотрудником представляется рапорт главному государственному инспектору безопасности дорожного движения (командиру строевого подразделения Госавтоинспекции) для принятия решения в пределах компетенции.</w:t>
      </w:r>
    </w:p>
    <w:p w:rsidR="004925F6" w:rsidRPr="00AF2972" w:rsidRDefault="004925F6" w:rsidP="00AF2972">
      <w:pPr>
        <w:pStyle w:val="ConsPlusNormal"/>
        <w:ind w:firstLine="540"/>
        <w:jc w:val="both"/>
        <w:rPr>
          <w:sz w:val="22"/>
          <w:szCs w:val="22"/>
        </w:rPr>
      </w:pPr>
      <w:r w:rsidRPr="00AF2972">
        <w:rPr>
          <w:sz w:val="22"/>
          <w:szCs w:val="22"/>
        </w:rPr>
        <w:t>104. В соответствии с решением главного государственного инспектора безопасности дорожного движения (командира строевого подразделения Госавтоинспекции) осуществляется:</w:t>
      </w:r>
    </w:p>
    <w:p w:rsidR="004925F6" w:rsidRPr="00AF2972" w:rsidRDefault="004925F6" w:rsidP="00AF2972">
      <w:pPr>
        <w:pStyle w:val="ConsPlusNormal"/>
        <w:ind w:firstLine="540"/>
        <w:jc w:val="both"/>
        <w:rPr>
          <w:sz w:val="22"/>
          <w:szCs w:val="22"/>
        </w:rPr>
      </w:pPr>
      <w:r w:rsidRPr="00AF2972">
        <w:rPr>
          <w:sz w:val="22"/>
          <w:szCs w:val="22"/>
        </w:rPr>
        <w:t>включение субъектов транспортной деятельности в ежегодный план;</w:t>
      </w:r>
    </w:p>
    <w:p w:rsidR="004925F6" w:rsidRPr="00AF2972" w:rsidRDefault="004925F6" w:rsidP="00AF2972">
      <w:pPr>
        <w:pStyle w:val="ConsPlusNormal"/>
        <w:ind w:firstLine="540"/>
        <w:jc w:val="both"/>
        <w:rPr>
          <w:sz w:val="22"/>
          <w:szCs w:val="22"/>
        </w:rPr>
      </w:pPr>
      <w:r w:rsidRPr="00AF2972">
        <w:rPr>
          <w:sz w:val="22"/>
          <w:szCs w:val="22"/>
        </w:rPr>
        <w:t>направление информации о фактах неправомерных действий (бездействия) субъектов транспортной деятельности и (или) их должностных лиц, связанных с невыполнением обязательных требований, создающих угрозу жизни и здоровью граждан, в органы прокуратуры, в том числе с целью инициирования внеплановых проверок субъектов транспортной деятельности;</w:t>
      </w:r>
    </w:p>
    <w:p w:rsidR="004925F6" w:rsidRPr="00AF2972" w:rsidRDefault="004925F6" w:rsidP="00AF2972">
      <w:pPr>
        <w:pStyle w:val="ConsPlusNormal"/>
        <w:ind w:firstLine="540"/>
        <w:jc w:val="both"/>
        <w:rPr>
          <w:sz w:val="22"/>
          <w:szCs w:val="22"/>
        </w:rPr>
      </w:pPr>
      <w:r w:rsidRPr="00AF2972">
        <w:rPr>
          <w:sz w:val="22"/>
          <w:szCs w:val="22"/>
        </w:rPr>
        <w:t>направление информации о нарушениях требований нормативных правовых актов, контроль (надзор) за соблюдением которых не относится к компетенции МВД России, в соответствующие органы государственного контроля (надзора).</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Применение мер административного воздействия в соответствии с законодательством Российской Федерации об административных правонарушениях</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105. Применение мер административного воздействия проводится сотрудником после установления оснований к возбуждению дела об административном правонарушении.</w:t>
      </w:r>
    </w:p>
    <w:p w:rsidR="004925F6" w:rsidRPr="00AF2972" w:rsidRDefault="004925F6" w:rsidP="00AF2972">
      <w:pPr>
        <w:pStyle w:val="ConsPlusNormal"/>
        <w:ind w:firstLine="540"/>
        <w:jc w:val="both"/>
        <w:rPr>
          <w:sz w:val="22"/>
          <w:szCs w:val="22"/>
        </w:rPr>
      </w:pPr>
      <w:r w:rsidRPr="00AF2972">
        <w:rPr>
          <w:sz w:val="22"/>
          <w:szCs w:val="22"/>
        </w:rPr>
        <w:t>106. Меры административного воздействия в соответствии с законодательством Российской Федерации об административных правонарушениях применяются при выявлении в ходе исполнения государственной функции нарушений обязательных требований при эксплуатации транспортных средств, выполнении работ и предоставлении услуг по техническому обслуживанию и ремонту транспортных средств, в том числе по итогам проверки информации, поступившей в орган, осуществляющий государственную функцию, от граждан, индивидуальных предпринимателей, юридических лиц, органов государственной власти (должностных лиц органа государственного надзора), органов местного самоуправления, из средств массовой информации, в целях предупреждения и пресечения указанных нарушений.</w:t>
      </w:r>
    </w:p>
    <w:p w:rsidR="004925F6" w:rsidRPr="00AF2972" w:rsidRDefault="004925F6" w:rsidP="00AF2972">
      <w:pPr>
        <w:pStyle w:val="ConsPlusNormal"/>
        <w:ind w:firstLine="540"/>
        <w:jc w:val="both"/>
        <w:rPr>
          <w:sz w:val="22"/>
          <w:szCs w:val="22"/>
        </w:rPr>
      </w:pPr>
      <w:r w:rsidRPr="00AF2972">
        <w:rPr>
          <w:sz w:val="22"/>
          <w:szCs w:val="22"/>
        </w:rPr>
        <w:t>107. В случае невыполнения в установленный срок субъектом транспортной деятельности, их должностными (уполномоченными) лицами, а также физическими лицами предъявленного требования, выданного предписания, внесенного представления в отношении виновных лиц сотрудниками возбуждается дело об административном правонарушении в установленном законодательством Российской Федерации порядке.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Особенности выполнения административных процедур (действий) в электронной форме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108. В электронной форме административные процедуры (действия) по исполнению государственной функции могут осуществляться:</w:t>
      </w:r>
    </w:p>
    <w:p w:rsidR="004925F6" w:rsidRPr="00AF2972" w:rsidRDefault="004925F6" w:rsidP="00AF2972">
      <w:pPr>
        <w:pStyle w:val="ConsPlusNormal"/>
        <w:ind w:firstLine="540"/>
        <w:jc w:val="both"/>
        <w:rPr>
          <w:sz w:val="22"/>
          <w:szCs w:val="22"/>
        </w:rPr>
      </w:pPr>
      <w:r w:rsidRPr="00AF2972">
        <w:rPr>
          <w:sz w:val="22"/>
          <w:szCs w:val="22"/>
        </w:rPr>
        <w:t>при подготовке и (или) выдаче предписаний, подписанных усиленной квалифицированной электронной подписью;</w:t>
      </w:r>
    </w:p>
    <w:p w:rsidR="004925F6" w:rsidRPr="00AF2972" w:rsidRDefault="004925F6" w:rsidP="00AF2972">
      <w:pPr>
        <w:pStyle w:val="ConsPlusNormal"/>
        <w:ind w:firstLine="540"/>
        <w:jc w:val="both"/>
        <w:rPr>
          <w:sz w:val="22"/>
          <w:szCs w:val="22"/>
        </w:rPr>
      </w:pPr>
      <w:r w:rsidRPr="00AF2972">
        <w:rPr>
          <w:sz w:val="22"/>
          <w:szCs w:val="22"/>
        </w:rPr>
        <w:t>при подготовке и получении документов и (или) информации, подписанных усиленной квалифицированной электронной подписью, в рамках межведомственного информационного взаимодействия.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1"/>
        <w:rPr>
          <w:sz w:val="22"/>
          <w:szCs w:val="22"/>
        </w:rPr>
      </w:pPr>
      <w:r w:rsidRPr="00AF2972">
        <w:rPr>
          <w:sz w:val="22"/>
          <w:szCs w:val="22"/>
        </w:rPr>
        <w:t>IV. Порядок и формы контроля за исполнением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Порядок осуществления текущего контроля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а также за принятием ими решений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109. Текущий контроль за соблюдением и исполнением сотрудниками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за принятием сотрудниками решений осуществляется их прямыми руководителями (начальниками) и главными государственными инспекторами безопасности дорожного движения при принятии решений о проведении проверок и рассмотрении их результатов, подписании требований о прекращении противоправных действий, об устранении нарушений обязательных требований безопасности при эксплуатации транспортных средств, выполнении работ и предоставлении услуг по техническому обслуживанию и ремонту транспортных средств, представлений об устранении причин и условий, способствовавших совершению административных правонарушений, об устранении причин и условий, способствующих реализации угроз безопасности граждан и общественной безопасности, принятии решений по делам об административных правонарушениях.</w:t>
      </w:r>
    </w:p>
    <w:p w:rsidR="004925F6" w:rsidRPr="00AF2972" w:rsidRDefault="004925F6" w:rsidP="00AF2972">
      <w:pPr>
        <w:pStyle w:val="ConsPlusNormal"/>
        <w:ind w:firstLine="540"/>
        <w:jc w:val="both"/>
        <w:rPr>
          <w:sz w:val="22"/>
          <w:szCs w:val="22"/>
        </w:rPr>
      </w:pPr>
      <w:r w:rsidRPr="00AF2972">
        <w:rPr>
          <w:sz w:val="22"/>
          <w:szCs w:val="22"/>
        </w:rPr>
        <w:t>110. Текущий контроль также осуществляется при рассмотрении обращений, содержащих жалобы на решения, действия (бездействие) сотрудников, осуществляющих государственную функцию.</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Порядок и периодичность осуществления плановых и внеплановых проверок полноты и качества исполнения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111. Контроль за полнотой и качеством исполнения государственной функции осуществляется в ходе проведения плановых (на основании графиков и планов работы подразделений Госавтоинспекции на федеральном, региональном и районном уровнях, ЦСН БДД МВД России) и внеплановых проверок. Проверка также может проводиться по конкретному обращению заявителя.</w:t>
      </w:r>
    </w:p>
    <w:p w:rsidR="004925F6" w:rsidRPr="00AF2972" w:rsidRDefault="004925F6" w:rsidP="00AF2972">
      <w:pPr>
        <w:pStyle w:val="ConsPlusNormal"/>
        <w:ind w:firstLine="540"/>
        <w:jc w:val="both"/>
        <w:rPr>
          <w:sz w:val="22"/>
          <w:szCs w:val="22"/>
        </w:rPr>
      </w:pPr>
      <w:r w:rsidRPr="00AF2972">
        <w:rPr>
          <w:sz w:val="22"/>
          <w:szCs w:val="22"/>
        </w:rPr>
        <w:t>112. Целью проведения плановых и внеплановых проверок является определение соответствия осуществляемых должностными лицами административных процедур в рамках исполнения государственной функции требованиям законодательных, иных нормативных правовых актов Российской Федерации и настоящего Административного регламента, в том числе своевременность и полнота внесения информации в единый реестр проверок.</w:t>
      </w:r>
    </w:p>
    <w:p w:rsidR="004925F6" w:rsidRPr="00AF2972" w:rsidRDefault="004925F6" w:rsidP="00AF2972">
      <w:pPr>
        <w:pStyle w:val="ConsPlusNormal"/>
        <w:ind w:firstLine="540"/>
        <w:jc w:val="both"/>
        <w:rPr>
          <w:sz w:val="22"/>
          <w:szCs w:val="22"/>
        </w:rPr>
      </w:pPr>
      <w:r w:rsidRPr="00AF2972">
        <w:rPr>
          <w:sz w:val="22"/>
          <w:szCs w:val="22"/>
        </w:rPr>
        <w:t>При проверке могут рассматриваться все вопросы, связанные с исполнением государственной функции, или отдельные действия в рамках исполнения административных процедур.</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Ответственность сотрудников за решения и действия (бездействие), принимаемые (осуществляемые) ими в ходе исполнения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113. Сотрудник несет персональную ответственность за полноту и обоснованность осуществления действий, предусмотренных настоящим Административным регламентом.</w:t>
      </w:r>
    </w:p>
    <w:p w:rsidR="004925F6" w:rsidRPr="00AF2972" w:rsidRDefault="004925F6" w:rsidP="00AF2972">
      <w:pPr>
        <w:pStyle w:val="ConsPlusNormal"/>
        <w:ind w:firstLine="540"/>
        <w:jc w:val="both"/>
        <w:rPr>
          <w:sz w:val="22"/>
          <w:szCs w:val="22"/>
        </w:rPr>
      </w:pPr>
      <w:r w:rsidRPr="00AF2972">
        <w:rPr>
          <w:sz w:val="22"/>
          <w:szCs w:val="22"/>
        </w:rPr>
        <w:t>114. Персональная ответственность сотрудников закрепляется в их должностных регламентах (инструкциях).</w:t>
      </w:r>
    </w:p>
    <w:p w:rsidR="004925F6" w:rsidRPr="00AF2972" w:rsidRDefault="004925F6" w:rsidP="00AF2972">
      <w:pPr>
        <w:pStyle w:val="ConsPlusNormal"/>
        <w:ind w:firstLine="540"/>
        <w:jc w:val="both"/>
        <w:rPr>
          <w:sz w:val="22"/>
          <w:szCs w:val="22"/>
        </w:rPr>
      </w:pPr>
      <w:r w:rsidRPr="00AF2972">
        <w:rPr>
          <w:sz w:val="22"/>
          <w:szCs w:val="22"/>
        </w:rPr>
        <w:t>115. При получении сведений о фактах нарушения законодательства Российской Федерации должностными лицами при осуществлении государственной функции заявителю, права и законные интересы которого нарушены, сообщается о мерах, принятых в отношении виновных в таких нарушениях.</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Положения, характеризующие требования к порядку и формам контроля за исполнением государственной функции, в том числе со стороны граждан, их объединений и организаций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116. Граждане, их объединения и организации в случае выявления фактов нарушения порядка исполнения государственной функции или ненадлежащего исполнения настоящего Административного регламента вправе получать информацию о соблюдении положений настоящего Административного регламента, сроках исполнения административных процедур в ходе рассмотрения их заявлений путем устных (по телефону) или письменных (в электронном виде) обращений.</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1"/>
        <w:rPr>
          <w:sz w:val="22"/>
          <w:szCs w:val="22"/>
        </w:rPr>
      </w:pPr>
      <w:r w:rsidRPr="00AF2972">
        <w:rPr>
          <w:sz w:val="22"/>
          <w:szCs w:val="22"/>
        </w:rPr>
        <w:t>V. Досудебный (внесудебный) порядок обжалования решений и действий (бездействия) органа, исполняющего государственную функцию, а также его должностных лиц</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Информация для заинтересованных лиц об их праве на досудебное (внесудебное) обжалование решений и действий (бездействия), принятых (осуществляемых) в ходе исполнения государственной функции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117. Субъекты транспортной деятельности и граждане имеют право обжаловать решения и действия (бездействие) должностных лиц органа государственного контроля, принятые (осуществляемые) в ходе исполнения государственной функции в досудебном (внесудебном) порядке.</w:t>
      </w:r>
    </w:p>
    <w:p w:rsidR="004925F6" w:rsidRPr="00AF2972" w:rsidRDefault="004925F6" w:rsidP="00AF2972">
      <w:pPr>
        <w:pStyle w:val="ConsPlusNormal"/>
        <w:ind w:firstLine="540"/>
        <w:jc w:val="both"/>
        <w:rPr>
          <w:sz w:val="22"/>
          <w:szCs w:val="22"/>
        </w:rPr>
      </w:pPr>
      <w:r w:rsidRPr="00AF2972">
        <w:rPr>
          <w:sz w:val="22"/>
          <w:szCs w:val="22"/>
        </w:rPr>
        <w:t>118. Жалоба должна содержать:</w:t>
      </w:r>
    </w:p>
    <w:p w:rsidR="004925F6" w:rsidRPr="00AF2972" w:rsidRDefault="004925F6" w:rsidP="00AF2972">
      <w:pPr>
        <w:pStyle w:val="ConsPlusNormal"/>
        <w:ind w:firstLine="540"/>
        <w:jc w:val="both"/>
        <w:rPr>
          <w:sz w:val="22"/>
          <w:szCs w:val="22"/>
        </w:rPr>
      </w:pPr>
      <w:r w:rsidRPr="00AF2972">
        <w:rPr>
          <w:sz w:val="22"/>
          <w:szCs w:val="22"/>
        </w:rPr>
        <w:t>118.1. Наименование органа, исполняющего государственную функцию, фамилию, имя, отчество (последнее - при наличии) должностного лица, решения и действия (бездействие) которых обжалуются.</w:t>
      </w:r>
    </w:p>
    <w:p w:rsidR="004925F6" w:rsidRPr="00AF2972" w:rsidRDefault="004925F6" w:rsidP="00AF2972">
      <w:pPr>
        <w:pStyle w:val="ConsPlusNormal"/>
        <w:ind w:firstLine="540"/>
        <w:jc w:val="both"/>
        <w:rPr>
          <w:sz w:val="22"/>
          <w:szCs w:val="22"/>
        </w:rPr>
      </w:pPr>
      <w:r w:rsidRPr="00AF2972">
        <w:rPr>
          <w:sz w:val="22"/>
          <w:szCs w:val="22"/>
        </w:rPr>
        <w:t>118.2. Фамилию, имя, отчество (последнее - при наличии), сведения о месте жительства заявителя или полное наименование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w:t>
      </w:r>
    </w:p>
    <w:p w:rsidR="004925F6" w:rsidRPr="00AF2972" w:rsidRDefault="004925F6" w:rsidP="00AF2972">
      <w:pPr>
        <w:pStyle w:val="ConsPlusNormal"/>
        <w:ind w:firstLine="540"/>
        <w:jc w:val="both"/>
        <w:rPr>
          <w:sz w:val="22"/>
          <w:szCs w:val="22"/>
        </w:rPr>
      </w:pPr>
      <w:r w:rsidRPr="00AF2972">
        <w:rPr>
          <w:sz w:val="22"/>
          <w:szCs w:val="22"/>
        </w:rPr>
        <w:t>118.3. Сведения об обжалуемых решениях и действиях (бездействии) должностных лиц органа, исполняющего государственную функцию.</w:t>
      </w:r>
    </w:p>
    <w:p w:rsidR="004925F6" w:rsidRPr="00AF2972" w:rsidRDefault="004925F6" w:rsidP="00AF2972">
      <w:pPr>
        <w:pStyle w:val="ConsPlusNormal"/>
        <w:ind w:firstLine="540"/>
        <w:jc w:val="both"/>
        <w:rPr>
          <w:sz w:val="22"/>
          <w:szCs w:val="22"/>
        </w:rPr>
      </w:pPr>
      <w:r w:rsidRPr="00AF2972">
        <w:rPr>
          <w:sz w:val="22"/>
          <w:szCs w:val="22"/>
        </w:rPr>
        <w:t>118.4. Доводы, на основании которых заявитель не согласен с решением и действиями (бездействием) должностных лиц органа, исполняющего государственную функцию. Заявителем могут быть представлены документы (при наличии), подтверждающие доводы заявителя, либо их копии.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Предмет досудебного (внесудебного) обжалования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119. Предметом досудебного (внесудебного) обжалования являются нарушение прав и законных интересов заявителя, противоправные решения, действия (бездействие) должностных лиц органа, исполняющего государственную функцию, нарушение положений настоящего Административного регламента.</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Исчерпывающий перечень оснований для приостановления рассмотрения жалобы и случаев, в которых ответ на жалобу не дается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120. Основания для приостановления рассмотрения жалобы отсутствуют.</w:t>
      </w:r>
    </w:p>
    <w:p w:rsidR="004925F6" w:rsidRPr="00AF2972" w:rsidRDefault="004925F6" w:rsidP="00AF2972">
      <w:pPr>
        <w:pStyle w:val="ConsPlusNormal"/>
        <w:ind w:firstLine="540"/>
        <w:jc w:val="both"/>
        <w:rPr>
          <w:sz w:val="22"/>
          <w:szCs w:val="22"/>
        </w:rPr>
      </w:pPr>
      <w:r w:rsidRPr="00AF2972">
        <w:rPr>
          <w:sz w:val="22"/>
          <w:szCs w:val="22"/>
        </w:rPr>
        <w:t>121. Ответ на жалобу не дается в случае &lt;1&gt;, если в ней:</w:t>
      </w:r>
    </w:p>
    <w:p w:rsidR="004925F6" w:rsidRPr="00AF2972" w:rsidRDefault="004925F6" w:rsidP="00AF2972">
      <w:pPr>
        <w:pStyle w:val="ConsPlusNormal"/>
        <w:ind w:firstLine="540"/>
        <w:jc w:val="both"/>
        <w:rPr>
          <w:sz w:val="22"/>
          <w:szCs w:val="22"/>
        </w:rPr>
      </w:pPr>
      <w:r w:rsidRPr="00AF2972">
        <w:rPr>
          <w:sz w:val="22"/>
          <w:szCs w:val="22"/>
        </w:rPr>
        <w:t>--------------------------------</w:t>
      </w:r>
    </w:p>
    <w:p w:rsidR="004925F6" w:rsidRPr="009E7862" w:rsidRDefault="004925F6" w:rsidP="00AF2972">
      <w:pPr>
        <w:pStyle w:val="ConsPlusNormal"/>
        <w:ind w:firstLine="540"/>
        <w:jc w:val="both"/>
      </w:pPr>
      <w:r w:rsidRPr="009E7862">
        <w:t>&lt;1&gt; Части 1 - 6 статьи 11 Федерального закона "О порядке рассмотрения обращений граждан Российской Федерации".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121.1. Не указаны фамилия заявителя, направившего жалобу, и почтовый адрес, по которому должен быть направлен ответ.</w:t>
      </w:r>
    </w:p>
    <w:p w:rsidR="004925F6" w:rsidRPr="00AF2972" w:rsidRDefault="004925F6" w:rsidP="00AF2972">
      <w:pPr>
        <w:pStyle w:val="ConsPlusNormal"/>
        <w:ind w:firstLine="540"/>
        <w:jc w:val="both"/>
        <w:rPr>
          <w:sz w:val="22"/>
          <w:szCs w:val="22"/>
        </w:rPr>
      </w:pPr>
      <w:r w:rsidRPr="00AF2972">
        <w:rPr>
          <w:sz w:val="22"/>
          <w:szCs w:val="22"/>
        </w:rPr>
        <w:t>121.2. Обжалуется судебное решение (в течение семи дней со дня регистрации возвращается заявителю, направившему жалобу, с разъяснением порядка обжалования данного судебного решения).</w:t>
      </w:r>
    </w:p>
    <w:p w:rsidR="004925F6" w:rsidRPr="00AF2972" w:rsidRDefault="004925F6" w:rsidP="00AF2972">
      <w:pPr>
        <w:pStyle w:val="ConsPlusNormal"/>
        <w:ind w:firstLine="540"/>
        <w:jc w:val="both"/>
        <w:rPr>
          <w:sz w:val="22"/>
          <w:szCs w:val="22"/>
        </w:rPr>
      </w:pPr>
      <w:r w:rsidRPr="00AF2972">
        <w:rPr>
          <w:sz w:val="22"/>
          <w:szCs w:val="22"/>
        </w:rPr>
        <w:t>121.3. Содержатся нецензурные либо оскорбительные выражения, угрозы жизни, здоровью и имуществу должностного лица, а также членов его семьи (жалоба остается без ответа по существу поставленных в ней вопросов, при этом заявителю, направившему жалобу, сообщается о недопустимости злоупотребления правом).</w:t>
      </w:r>
    </w:p>
    <w:p w:rsidR="004925F6" w:rsidRPr="00AF2972" w:rsidRDefault="004925F6" w:rsidP="00AF2972">
      <w:pPr>
        <w:pStyle w:val="ConsPlusNormal"/>
        <w:ind w:firstLine="540"/>
        <w:jc w:val="both"/>
        <w:rPr>
          <w:sz w:val="22"/>
          <w:szCs w:val="22"/>
        </w:rPr>
      </w:pPr>
      <w:r w:rsidRPr="00AF2972">
        <w:rPr>
          <w:sz w:val="22"/>
          <w:szCs w:val="22"/>
        </w:rPr>
        <w:t>121.4. Текст не поддается прочтению (жалоба не подлежит рассмотрению, о чем в течение семи дней со дня регистрации сообщается заявителю, направившему жалобу, если его фамилия и почтовый адрес поддаются прочтению).</w:t>
      </w:r>
    </w:p>
    <w:p w:rsidR="004925F6" w:rsidRPr="00AF2972" w:rsidRDefault="004925F6" w:rsidP="00AF2972">
      <w:pPr>
        <w:pStyle w:val="ConsPlusNormal"/>
        <w:ind w:firstLine="540"/>
        <w:jc w:val="both"/>
        <w:rPr>
          <w:sz w:val="22"/>
          <w:szCs w:val="22"/>
        </w:rPr>
      </w:pPr>
      <w:r w:rsidRPr="00AF2972">
        <w:rPr>
          <w:sz w:val="22"/>
          <w:szCs w:val="22"/>
        </w:rPr>
        <w:t>121.5.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(принимается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орган или одному и тому же должностному лицу, о чем уведомляется заявитель, направивший жалобу).</w:t>
      </w:r>
    </w:p>
    <w:p w:rsidR="004925F6" w:rsidRPr="00AF2972" w:rsidRDefault="004925F6" w:rsidP="00AF2972">
      <w:pPr>
        <w:pStyle w:val="ConsPlusNormal"/>
        <w:ind w:firstLine="540"/>
        <w:jc w:val="both"/>
        <w:rPr>
          <w:sz w:val="22"/>
          <w:szCs w:val="22"/>
        </w:rPr>
      </w:pPr>
      <w:r w:rsidRPr="00AF2972">
        <w:rPr>
          <w:sz w:val="22"/>
          <w:szCs w:val="22"/>
        </w:rPr>
        <w:t>121.6. Содержится вопрос, ответ на который не может быть дан без разглашения сведений, составляющих государственную или иную охраняемую законом тайну (заявителю, направившему жалобу, сообщается о невозможности дать ответ по существу поставленного вопроса в связи с недопустимостью разглашения указанных сведений).</w:t>
      </w:r>
    </w:p>
    <w:p w:rsidR="004925F6" w:rsidRPr="00AF2972" w:rsidRDefault="004925F6" w:rsidP="00AF2972">
      <w:pPr>
        <w:pStyle w:val="ConsPlusNormal"/>
        <w:ind w:firstLine="540"/>
        <w:jc w:val="both"/>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Основания для начала процедуры досудебного (внесудебного) обжалования</w:t>
      </w:r>
    </w:p>
    <w:p w:rsidR="004925F6" w:rsidRPr="00AF2972" w:rsidRDefault="004925F6" w:rsidP="00AF2972">
      <w:pPr>
        <w:pStyle w:val="ConsPlusNormal"/>
        <w:ind w:firstLine="540"/>
        <w:jc w:val="both"/>
        <w:rPr>
          <w:sz w:val="22"/>
          <w:szCs w:val="22"/>
        </w:rPr>
      </w:pPr>
    </w:p>
    <w:p w:rsidR="004925F6" w:rsidRPr="00AF2972" w:rsidRDefault="004925F6" w:rsidP="00AF2972">
      <w:pPr>
        <w:pStyle w:val="ConsPlusNormal"/>
        <w:ind w:firstLine="540"/>
        <w:jc w:val="both"/>
        <w:rPr>
          <w:sz w:val="22"/>
          <w:szCs w:val="22"/>
        </w:rPr>
      </w:pPr>
      <w:r w:rsidRPr="00AF2972">
        <w:rPr>
          <w:sz w:val="22"/>
          <w:szCs w:val="22"/>
        </w:rPr>
        <w:t>122. Основанием для начала процедуры досудебного (внесудебного) обжалования является поступление жалобы.</w:t>
      </w:r>
    </w:p>
    <w:p w:rsidR="004925F6" w:rsidRPr="00AF2972" w:rsidRDefault="004925F6" w:rsidP="00AF2972">
      <w:pPr>
        <w:pStyle w:val="ConsPlusNormal"/>
        <w:ind w:firstLine="540"/>
        <w:jc w:val="both"/>
        <w:rPr>
          <w:sz w:val="22"/>
          <w:szCs w:val="22"/>
        </w:rPr>
      </w:pPr>
      <w:r w:rsidRPr="00AF2972">
        <w:rPr>
          <w:sz w:val="22"/>
          <w:szCs w:val="22"/>
        </w:rPr>
        <w:t>123. Жалоба подается в письменной форме на бумажном носителе либо в электронной форме в орган, исполняющий государственную функцию.</w:t>
      </w:r>
    </w:p>
    <w:p w:rsidR="004925F6" w:rsidRPr="00AF2972" w:rsidRDefault="004925F6" w:rsidP="00AF2972">
      <w:pPr>
        <w:pStyle w:val="ConsPlusNormal"/>
        <w:ind w:firstLine="540"/>
        <w:jc w:val="both"/>
        <w:rPr>
          <w:sz w:val="22"/>
          <w:szCs w:val="22"/>
        </w:rPr>
      </w:pPr>
      <w:r w:rsidRPr="00AF2972">
        <w:rPr>
          <w:sz w:val="22"/>
          <w:szCs w:val="22"/>
        </w:rPr>
        <w:t>124. Жалоба может быть направлена по почте, с использованием официальных сайтов МВД России или Госавтоинспекции, Единого портала, а также может быть принята при личном приеме заявителя.</w:t>
      </w:r>
    </w:p>
    <w:p w:rsidR="004925F6" w:rsidRPr="00AF2972" w:rsidRDefault="004925F6" w:rsidP="00AF2972">
      <w:pPr>
        <w:pStyle w:val="ConsPlusNormal"/>
        <w:ind w:firstLine="540"/>
        <w:jc w:val="both"/>
        <w:rPr>
          <w:sz w:val="22"/>
          <w:szCs w:val="22"/>
        </w:rPr>
      </w:pPr>
      <w:r w:rsidRPr="00AF2972">
        <w:rPr>
          <w:sz w:val="22"/>
          <w:szCs w:val="22"/>
        </w:rPr>
        <w:t>Заявители могут сообщить о нарушении своих прав и законных интересов, противоправных решениях, действиях или бездействии сотрудников по контактным телефонам территориального органа или структурного подразделения МВД России на региональном или районном уровне.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Права заявителей на получение информации и документов, необходимых для обоснования и рассмотрения жалобы</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125. Заявитель имеет право на получение необходимых для обоснования и рассмотрения жалобы информации и документов, предоставление которых не противоречит законодательству Российской Федерации.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Органы государственной власти и должностные лица, которым может быть направлена жалоба заявителя в досудебном (внесудебном) порядке</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126. Заявитель может обжаловать решение и действия (бездействие) должностных лиц:</w:t>
      </w:r>
    </w:p>
    <w:p w:rsidR="004925F6" w:rsidRPr="00AF2972" w:rsidRDefault="004925F6" w:rsidP="00AF2972">
      <w:pPr>
        <w:pStyle w:val="ConsPlusNormal"/>
        <w:ind w:firstLine="540"/>
        <w:jc w:val="both"/>
        <w:rPr>
          <w:sz w:val="22"/>
          <w:szCs w:val="22"/>
        </w:rPr>
      </w:pPr>
      <w:r w:rsidRPr="00AF2972">
        <w:rPr>
          <w:sz w:val="22"/>
          <w:szCs w:val="22"/>
        </w:rPr>
        <w:t>подразделений Госавтоинспекции на районном уровне - в соответствующем подразделении Госавтоинспекции на районном уровне, территориальном органе МВД России на районном уровне, подразделении Госавтоинспекции на региональном уровне, территориальном органе МВД России на региональном уровне, подразделении Госавтоинспекции на федеральном уровне, МВД России;</w:t>
      </w:r>
    </w:p>
    <w:p w:rsidR="004925F6" w:rsidRPr="00AF2972" w:rsidRDefault="004925F6" w:rsidP="00AF2972">
      <w:pPr>
        <w:pStyle w:val="ConsPlusNormal"/>
        <w:ind w:firstLine="540"/>
        <w:jc w:val="both"/>
        <w:rPr>
          <w:sz w:val="22"/>
          <w:szCs w:val="22"/>
        </w:rPr>
      </w:pPr>
      <w:r w:rsidRPr="00AF2972">
        <w:rPr>
          <w:sz w:val="22"/>
          <w:szCs w:val="22"/>
        </w:rPr>
        <w:t>участковых уполномоченных полиции - в соответствующем подразделении по организации деятельности участковых уполномоченных полиции, территориальном органе МВД России на районном уровне, территориальном органе МВД России на региональном уровне, Главном управлении по обеспечению охраны общественного порядка и координации взаимодействия с органами исполнительной власти субъектов Российской Федерации МВД России, МВД России;</w:t>
      </w:r>
    </w:p>
    <w:p w:rsidR="004925F6" w:rsidRPr="00AF2972" w:rsidRDefault="004925F6" w:rsidP="00AF2972">
      <w:pPr>
        <w:pStyle w:val="ConsPlusNormal"/>
        <w:ind w:firstLine="540"/>
        <w:jc w:val="both"/>
        <w:rPr>
          <w:sz w:val="22"/>
          <w:szCs w:val="22"/>
        </w:rPr>
      </w:pPr>
      <w:r w:rsidRPr="00AF2972">
        <w:rPr>
          <w:sz w:val="22"/>
          <w:szCs w:val="22"/>
        </w:rPr>
        <w:t>специализированных подразделений Госавтоинспекции - в соответствующем специализированном подразделении Госавтоинспекции, подразделении Госавтоинспекции на региональном уровне, территориальном органе МВД России на региональном уровне, подразделении Госавтоинспекции на федеральном уровне, МВД России;</w:t>
      </w:r>
    </w:p>
    <w:p w:rsidR="004925F6" w:rsidRPr="00AF2972" w:rsidRDefault="004925F6" w:rsidP="00AF2972">
      <w:pPr>
        <w:pStyle w:val="ConsPlusNormal"/>
        <w:ind w:firstLine="540"/>
        <w:jc w:val="both"/>
        <w:rPr>
          <w:sz w:val="22"/>
          <w:szCs w:val="22"/>
        </w:rPr>
      </w:pPr>
      <w:r w:rsidRPr="00AF2972">
        <w:rPr>
          <w:sz w:val="22"/>
          <w:szCs w:val="22"/>
        </w:rPr>
        <w:t>подразделений Госавтоинспекции на региональном уровне - в соответствующем подразделении Госавтоинспекции на региональном уровне, территориальном органе МВД России на региональном уровне, подразделении Госавтоинспекции на федеральном уровне, МВД России;</w:t>
      </w:r>
    </w:p>
    <w:p w:rsidR="004925F6" w:rsidRPr="00AF2972" w:rsidRDefault="004925F6" w:rsidP="00AF2972">
      <w:pPr>
        <w:pStyle w:val="ConsPlusNormal"/>
        <w:ind w:firstLine="540"/>
        <w:jc w:val="both"/>
        <w:rPr>
          <w:sz w:val="22"/>
          <w:szCs w:val="22"/>
        </w:rPr>
      </w:pPr>
      <w:r w:rsidRPr="00AF2972">
        <w:rPr>
          <w:sz w:val="22"/>
          <w:szCs w:val="22"/>
        </w:rPr>
        <w:t>ЦСН БДД МВД России - в ЦСН БДД МВД России, подразделении Госавтоинспекции на федеральном уровне, МВД России;</w:t>
      </w:r>
    </w:p>
    <w:p w:rsidR="004925F6" w:rsidRPr="00AF2972" w:rsidRDefault="004925F6" w:rsidP="00AF2972">
      <w:pPr>
        <w:pStyle w:val="ConsPlusNormal"/>
        <w:ind w:firstLine="540"/>
        <w:jc w:val="both"/>
        <w:rPr>
          <w:sz w:val="22"/>
          <w:szCs w:val="22"/>
        </w:rPr>
      </w:pPr>
      <w:r w:rsidRPr="00AF2972">
        <w:rPr>
          <w:sz w:val="22"/>
          <w:szCs w:val="22"/>
        </w:rPr>
        <w:t>подразделения Госавтоинспекции на федеральном уровне - в подразделении Госавтоинспекции на федеральном уровне, МВД России.</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Сроки рассмотрения жалобы</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127. Срок рассмотрения письменной жалобы не должен превышать тридцати дней со дня ее регистрации в органе, осуществляющем государственную функцию.</w:t>
      </w:r>
    </w:p>
    <w:p w:rsidR="004925F6" w:rsidRPr="00AF2972" w:rsidRDefault="004925F6" w:rsidP="00AF2972">
      <w:pPr>
        <w:pStyle w:val="ConsPlusNormal"/>
        <w:ind w:firstLine="540"/>
        <w:jc w:val="both"/>
        <w:rPr>
          <w:sz w:val="22"/>
          <w:szCs w:val="22"/>
        </w:rPr>
      </w:pPr>
      <w:r w:rsidRPr="00AF2972">
        <w:rPr>
          <w:sz w:val="22"/>
          <w:szCs w:val="22"/>
        </w:rPr>
        <w:t>В исключительных случаях уполномоченное должностное лицо вправе продлить срок рассмотрения жалобы не более чем на тридцать дней, уведомив заявителя о продлении срока ее рассмотрения.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outlineLvl w:val="2"/>
        <w:rPr>
          <w:sz w:val="22"/>
          <w:szCs w:val="22"/>
        </w:rPr>
      </w:pPr>
      <w:r w:rsidRPr="00AF2972">
        <w:rPr>
          <w:sz w:val="22"/>
          <w:szCs w:val="22"/>
        </w:rPr>
        <w:t>Результат досудебного (внесудебного) обжалования</w:t>
      </w:r>
    </w:p>
    <w:p w:rsidR="004925F6" w:rsidRPr="00AF2972" w:rsidRDefault="004925F6" w:rsidP="00AF2972">
      <w:pPr>
        <w:pStyle w:val="ConsPlusNormal"/>
        <w:rPr>
          <w:sz w:val="22"/>
          <w:szCs w:val="22"/>
        </w:rPr>
      </w:pPr>
    </w:p>
    <w:p w:rsidR="004925F6" w:rsidRPr="00AF2972" w:rsidRDefault="004925F6" w:rsidP="00AF2972">
      <w:pPr>
        <w:pStyle w:val="ConsPlusNormal"/>
        <w:ind w:firstLine="540"/>
        <w:jc w:val="both"/>
        <w:rPr>
          <w:sz w:val="22"/>
          <w:szCs w:val="22"/>
        </w:rPr>
      </w:pPr>
      <w:r w:rsidRPr="00AF2972">
        <w:rPr>
          <w:sz w:val="22"/>
          <w:szCs w:val="22"/>
        </w:rPr>
        <w:t>128. По результатам рассмотрения жалобы должностным лицом принимается решение об удовлетворении полностью или частично требований, содержащихся в жалобе, либо об отказе в их удовлетворении.</w:t>
      </w:r>
    </w:p>
    <w:p w:rsidR="004925F6" w:rsidRPr="00AF2972" w:rsidRDefault="004925F6" w:rsidP="00AF2972">
      <w:pPr>
        <w:pStyle w:val="ConsPlusNormal"/>
        <w:ind w:firstLine="540"/>
        <w:jc w:val="both"/>
        <w:rPr>
          <w:sz w:val="22"/>
          <w:szCs w:val="22"/>
        </w:rPr>
      </w:pPr>
      <w:r w:rsidRPr="00AF2972">
        <w:rPr>
          <w:sz w:val="22"/>
          <w:szCs w:val="22"/>
        </w:rPr>
        <w:t>Ответ, содержащий результаты рассмотрения жалобы, направляется заявителю в письменной форме и (или) по желанию в электронной форме.</w:t>
      </w:r>
    </w:p>
    <w:p w:rsidR="004925F6" w:rsidRPr="00AF2972" w:rsidRDefault="004925F6" w:rsidP="00AF2972">
      <w:pPr>
        <w:pStyle w:val="ConsPlusNormal"/>
        <w:rPr>
          <w:sz w:val="22"/>
          <w:szCs w:val="22"/>
        </w:rPr>
      </w:pPr>
    </w:p>
    <w:p w:rsidR="004925F6" w:rsidRPr="00AF2972" w:rsidRDefault="004925F6" w:rsidP="00AF2972">
      <w:pPr>
        <w:pStyle w:val="ConsPlusNormal"/>
        <w:jc w:val="right"/>
        <w:outlineLvl w:val="1"/>
        <w:rPr>
          <w:sz w:val="22"/>
          <w:szCs w:val="22"/>
        </w:rPr>
      </w:pPr>
      <w:r w:rsidRPr="00AF2972">
        <w:rPr>
          <w:sz w:val="22"/>
          <w:szCs w:val="22"/>
        </w:rPr>
        <w:t>Приложение N 1</w:t>
      </w:r>
    </w:p>
    <w:p w:rsidR="004925F6" w:rsidRPr="00AF2972" w:rsidRDefault="004925F6" w:rsidP="00AF2972">
      <w:pPr>
        <w:pStyle w:val="ConsPlusNormal"/>
        <w:jc w:val="right"/>
        <w:rPr>
          <w:sz w:val="22"/>
          <w:szCs w:val="22"/>
        </w:rPr>
      </w:pPr>
      <w:r w:rsidRPr="00AF2972">
        <w:rPr>
          <w:sz w:val="22"/>
          <w:szCs w:val="22"/>
        </w:rPr>
        <w:t>к Административному регламенту</w:t>
      </w:r>
      <w:r>
        <w:rPr>
          <w:sz w:val="22"/>
          <w:szCs w:val="22"/>
        </w:rPr>
        <w:t xml:space="preserve"> </w:t>
      </w:r>
      <w:r w:rsidRPr="00AF2972">
        <w:rPr>
          <w:sz w:val="22"/>
          <w:szCs w:val="22"/>
        </w:rPr>
        <w:t>Министерства внутренних дел</w:t>
      </w:r>
    </w:p>
    <w:p w:rsidR="004925F6" w:rsidRPr="00AF2972" w:rsidRDefault="004925F6" w:rsidP="00AF2972">
      <w:pPr>
        <w:pStyle w:val="ConsPlusNormal"/>
        <w:jc w:val="right"/>
        <w:rPr>
          <w:sz w:val="22"/>
          <w:szCs w:val="22"/>
        </w:rPr>
      </w:pPr>
      <w:r w:rsidRPr="00AF2972">
        <w:rPr>
          <w:sz w:val="22"/>
          <w:szCs w:val="22"/>
        </w:rPr>
        <w:t>Российской Федерации исполнения</w:t>
      </w:r>
    </w:p>
    <w:p w:rsidR="004925F6" w:rsidRPr="00AF2972" w:rsidRDefault="004925F6" w:rsidP="00AF2972">
      <w:pPr>
        <w:pStyle w:val="ConsPlusNormal"/>
        <w:jc w:val="right"/>
        <w:rPr>
          <w:sz w:val="22"/>
          <w:szCs w:val="22"/>
        </w:rPr>
      </w:pPr>
      <w:r w:rsidRPr="00AF2972">
        <w:rPr>
          <w:sz w:val="22"/>
          <w:szCs w:val="22"/>
        </w:rPr>
        <w:t>государственной функции</w:t>
      </w:r>
      <w:r>
        <w:rPr>
          <w:sz w:val="22"/>
          <w:szCs w:val="22"/>
        </w:rPr>
        <w:t xml:space="preserve"> </w:t>
      </w:r>
      <w:r w:rsidRPr="00AF2972">
        <w:rPr>
          <w:sz w:val="22"/>
          <w:szCs w:val="22"/>
        </w:rPr>
        <w:t>по осуществлению федерального</w:t>
      </w:r>
    </w:p>
    <w:p w:rsidR="004925F6" w:rsidRPr="00AF2972" w:rsidRDefault="004925F6" w:rsidP="00AF2972">
      <w:pPr>
        <w:pStyle w:val="ConsPlusNormal"/>
        <w:jc w:val="right"/>
        <w:rPr>
          <w:sz w:val="22"/>
          <w:szCs w:val="22"/>
        </w:rPr>
      </w:pPr>
      <w:r w:rsidRPr="00AF2972">
        <w:rPr>
          <w:sz w:val="22"/>
          <w:szCs w:val="22"/>
        </w:rPr>
        <w:t>государственного надзора</w:t>
      </w:r>
      <w:r>
        <w:rPr>
          <w:sz w:val="22"/>
          <w:szCs w:val="22"/>
        </w:rPr>
        <w:t xml:space="preserve"> </w:t>
      </w:r>
      <w:r w:rsidRPr="00AF2972">
        <w:rPr>
          <w:sz w:val="22"/>
          <w:szCs w:val="22"/>
        </w:rPr>
        <w:t>в области безопасности дорожного</w:t>
      </w:r>
    </w:p>
    <w:p w:rsidR="004925F6" w:rsidRPr="00AF2972" w:rsidRDefault="004925F6" w:rsidP="00AF2972">
      <w:pPr>
        <w:pStyle w:val="ConsPlusNormal"/>
        <w:jc w:val="right"/>
        <w:rPr>
          <w:sz w:val="22"/>
          <w:szCs w:val="22"/>
        </w:rPr>
      </w:pPr>
      <w:r w:rsidRPr="00AF2972">
        <w:rPr>
          <w:sz w:val="22"/>
          <w:szCs w:val="22"/>
        </w:rPr>
        <w:t>движения в части соблюдения</w:t>
      </w:r>
      <w:r>
        <w:rPr>
          <w:sz w:val="22"/>
          <w:szCs w:val="22"/>
        </w:rPr>
        <w:t xml:space="preserve"> </w:t>
      </w:r>
      <w:r w:rsidRPr="00AF2972">
        <w:rPr>
          <w:sz w:val="22"/>
          <w:szCs w:val="22"/>
        </w:rPr>
        <w:t>осуществляющими деятельность</w:t>
      </w:r>
    </w:p>
    <w:p w:rsidR="004925F6" w:rsidRPr="00AF2972" w:rsidRDefault="004925F6" w:rsidP="00AF2972">
      <w:pPr>
        <w:pStyle w:val="ConsPlusNormal"/>
        <w:jc w:val="right"/>
        <w:rPr>
          <w:sz w:val="22"/>
          <w:szCs w:val="22"/>
        </w:rPr>
      </w:pPr>
      <w:r w:rsidRPr="00AF2972">
        <w:rPr>
          <w:sz w:val="22"/>
          <w:szCs w:val="22"/>
        </w:rPr>
        <w:t>по эксплуатации транспортных</w:t>
      </w:r>
      <w:r>
        <w:rPr>
          <w:sz w:val="22"/>
          <w:szCs w:val="22"/>
        </w:rPr>
        <w:t xml:space="preserve"> </w:t>
      </w:r>
      <w:r w:rsidRPr="00AF2972">
        <w:rPr>
          <w:sz w:val="22"/>
          <w:szCs w:val="22"/>
        </w:rPr>
        <w:t>средств, выполняющими работы</w:t>
      </w:r>
    </w:p>
    <w:p w:rsidR="004925F6" w:rsidRPr="00AF2972" w:rsidRDefault="004925F6" w:rsidP="00AF2972">
      <w:pPr>
        <w:pStyle w:val="ConsPlusNormal"/>
        <w:jc w:val="right"/>
        <w:rPr>
          <w:sz w:val="22"/>
          <w:szCs w:val="22"/>
        </w:rPr>
      </w:pPr>
      <w:r w:rsidRPr="00AF2972">
        <w:rPr>
          <w:sz w:val="22"/>
          <w:szCs w:val="22"/>
        </w:rPr>
        <w:t>и предоставляющими услуги</w:t>
      </w:r>
      <w:r>
        <w:rPr>
          <w:sz w:val="22"/>
          <w:szCs w:val="22"/>
        </w:rPr>
        <w:t xml:space="preserve"> </w:t>
      </w:r>
      <w:r w:rsidRPr="00AF2972">
        <w:rPr>
          <w:sz w:val="22"/>
          <w:szCs w:val="22"/>
        </w:rPr>
        <w:t>по техническому обслуживанию</w:t>
      </w:r>
    </w:p>
    <w:p w:rsidR="004925F6" w:rsidRPr="00AF2972" w:rsidRDefault="004925F6" w:rsidP="00AF2972">
      <w:pPr>
        <w:pStyle w:val="ConsPlusNormal"/>
        <w:jc w:val="right"/>
        <w:rPr>
          <w:sz w:val="22"/>
          <w:szCs w:val="22"/>
        </w:rPr>
      </w:pPr>
      <w:r w:rsidRPr="00AF2972">
        <w:rPr>
          <w:sz w:val="22"/>
          <w:szCs w:val="22"/>
        </w:rPr>
        <w:t>и ремонту транспортных средств</w:t>
      </w:r>
      <w:r>
        <w:rPr>
          <w:sz w:val="22"/>
          <w:szCs w:val="22"/>
        </w:rPr>
        <w:t xml:space="preserve"> </w:t>
      </w:r>
      <w:r w:rsidRPr="00AF2972">
        <w:rPr>
          <w:sz w:val="22"/>
          <w:szCs w:val="22"/>
        </w:rPr>
        <w:t>юридическими лицами,</w:t>
      </w:r>
    </w:p>
    <w:p w:rsidR="004925F6" w:rsidRPr="00AF2972" w:rsidRDefault="004925F6" w:rsidP="00AF2972">
      <w:pPr>
        <w:pStyle w:val="ConsPlusNormal"/>
        <w:jc w:val="right"/>
        <w:rPr>
          <w:sz w:val="22"/>
          <w:szCs w:val="22"/>
        </w:rPr>
      </w:pPr>
      <w:r w:rsidRPr="00AF2972">
        <w:rPr>
          <w:sz w:val="22"/>
          <w:szCs w:val="22"/>
        </w:rPr>
        <w:t>индивидуальными предпринимателями</w:t>
      </w:r>
      <w:r>
        <w:rPr>
          <w:sz w:val="22"/>
          <w:szCs w:val="22"/>
        </w:rPr>
        <w:t xml:space="preserve"> </w:t>
      </w:r>
      <w:r w:rsidRPr="00AF2972">
        <w:rPr>
          <w:sz w:val="22"/>
          <w:szCs w:val="22"/>
        </w:rPr>
        <w:t>и гражданами - участниками</w:t>
      </w:r>
    </w:p>
    <w:p w:rsidR="004925F6" w:rsidRPr="00AF2972" w:rsidRDefault="004925F6" w:rsidP="00AF2972">
      <w:pPr>
        <w:pStyle w:val="ConsPlusNormal"/>
        <w:jc w:val="right"/>
        <w:rPr>
          <w:sz w:val="22"/>
          <w:szCs w:val="22"/>
        </w:rPr>
      </w:pPr>
      <w:r w:rsidRPr="00AF2972">
        <w:rPr>
          <w:sz w:val="22"/>
          <w:szCs w:val="22"/>
        </w:rPr>
        <w:t>дорожного движения требований</w:t>
      </w:r>
      <w:r>
        <w:rPr>
          <w:sz w:val="22"/>
          <w:szCs w:val="22"/>
        </w:rPr>
        <w:t xml:space="preserve"> </w:t>
      </w:r>
      <w:r w:rsidRPr="00AF2972">
        <w:rPr>
          <w:sz w:val="22"/>
          <w:szCs w:val="22"/>
        </w:rPr>
        <w:t>законодательства Российской</w:t>
      </w:r>
    </w:p>
    <w:p w:rsidR="004925F6" w:rsidRPr="00AF2972" w:rsidRDefault="004925F6" w:rsidP="00AF2972">
      <w:pPr>
        <w:pStyle w:val="ConsPlusNormal"/>
        <w:jc w:val="right"/>
        <w:rPr>
          <w:sz w:val="22"/>
          <w:szCs w:val="22"/>
        </w:rPr>
      </w:pPr>
      <w:r w:rsidRPr="00AF2972">
        <w:rPr>
          <w:sz w:val="22"/>
          <w:szCs w:val="22"/>
        </w:rPr>
        <w:t>Федерации, правил, стандартов,</w:t>
      </w:r>
      <w:r>
        <w:rPr>
          <w:sz w:val="22"/>
          <w:szCs w:val="22"/>
        </w:rPr>
        <w:t xml:space="preserve"> </w:t>
      </w:r>
      <w:r w:rsidRPr="00AF2972">
        <w:rPr>
          <w:sz w:val="22"/>
          <w:szCs w:val="22"/>
        </w:rPr>
        <w:t>технических норм и иных</w:t>
      </w:r>
    </w:p>
    <w:p w:rsidR="004925F6" w:rsidRPr="00AF2972" w:rsidRDefault="004925F6" w:rsidP="00AF2972">
      <w:pPr>
        <w:pStyle w:val="ConsPlusNormal"/>
        <w:jc w:val="right"/>
        <w:rPr>
          <w:sz w:val="22"/>
          <w:szCs w:val="22"/>
        </w:rPr>
      </w:pPr>
      <w:r w:rsidRPr="00AF2972">
        <w:rPr>
          <w:sz w:val="22"/>
          <w:szCs w:val="22"/>
        </w:rPr>
        <w:t>нормативных документов в области</w:t>
      </w:r>
      <w:r>
        <w:rPr>
          <w:sz w:val="22"/>
          <w:szCs w:val="22"/>
        </w:rPr>
        <w:t xml:space="preserve"> </w:t>
      </w:r>
      <w:r w:rsidRPr="00AF2972">
        <w:rPr>
          <w:sz w:val="22"/>
          <w:szCs w:val="22"/>
        </w:rPr>
        <w:t>обеспечения безопасности</w:t>
      </w:r>
    </w:p>
    <w:p w:rsidR="004925F6" w:rsidRPr="00AF2972" w:rsidRDefault="004925F6" w:rsidP="00AF2972">
      <w:pPr>
        <w:pStyle w:val="ConsPlusNormal"/>
        <w:jc w:val="right"/>
        <w:rPr>
          <w:sz w:val="22"/>
          <w:szCs w:val="22"/>
        </w:rPr>
      </w:pPr>
      <w:r w:rsidRPr="00AF2972">
        <w:rPr>
          <w:sz w:val="22"/>
          <w:szCs w:val="22"/>
        </w:rPr>
        <w:t>дорожного движения к конструкции</w:t>
      </w:r>
    </w:p>
    <w:p w:rsidR="004925F6" w:rsidRPr="00AF2972" w:rsidRDefault="004925F6" w:rsidP="00AF2972">
      <w:pPr>
        <w:pStyle w:val="ConsPlusNormal"/>
        <w:jc w:val="right"/>
        <w:rPr>
          <w:sz w:val="22"/>
          <w:szCs w:val="22"/>
        </w:rPr>
      </w:pPr>
      <w:r w:rsidRPr="00AF2972">
        <w:rPr>
          <w:sz w:val="22"/>
          <w:szCs w:val="22"/>
        </w:rPr>
        <w:t>и техническому состоянию</w:t>
      </w:r>
      <w:r>
        <w:rPr>
          <w:sz w:val="22"/>
          <w:szCs w:val="22"/>
        </w:rPr>
        <w:t xml:space="preserve"> </w:t>
      </w:r>
      <w:r w:rsidRPr="00AF2972">
        <w:rPr>
          <w:sz w:val="22"/>
          <w:szCs w:val="22"/>
        </w:rPr>
        <w:t>находящихся в эксплуатации</w:t>
      </w:r>
    </w:p>
    <w:p w:rsidR="004925F6" w:rsidRPr="00AF2972" w:rsidRDefault="004925F6" w:rsidP="00AF2972">
      <w:pPr>
        <w:pStyle w:val="ConsPlusNormal"/>
        <w:jc w:val="right"/>
        <w:rPr>
          <w:sz w:val="22"/>
          <w:szCs w:val="22"/>
        </w:rPr>
      </w:pPr>
      <w:r w:rsidRPr="00AF2972">
        <w:rPr>
          <w:sz w:val="22"/>
          <w:szCs w:val="22"/>
        </w:rPr>
        <w:t>автомототранспортных средств</w:t>
      </w:r>
      <w:r>
        <w:rPr>
          <w:sz w:val="22"/>
          <w:szCs w:val="22"/>
        </w:rPr>
        <w:t xml:space="preserve"> </w:t>
      </w:r>
      <w:r w:rsidRPr="00AF2972">
        <w:rPr>
          <w:sz w:val="22"/>
          <w:szCs w:val="22"/>
        </w:rPr>
        <w:t>и предметов их дополнительного</w:t>
      </w:r>
    </w:p>
    <w:p w:rsidR="004925F6" w:rsidRPr="00AF2972" w:rsidRDefault="004925F6" w:rsidP="00AF2972">
      <w:pPr>
        <w:pStyle w:val="ConsPlusNormal"/>
        <w:jc w:val="right"/>
        <w:rPr>
          <w:sz w:val="22"/>
          <w:szCs w:val="22"/>
        </w:rPr>
      </w:pPr>
      <w:r w:rsidRPr="00AF2972">
        <w:rPr>
          <w:sz w:val="22"/>
          <w:szCs w:val="22"/>
        </w:rPr>
        <w:t>оборудования, изменению</w:t>
      </w:r>
      <w:r>
        <w:rPr>
          <w:sz w:val="22"/>
          <w:szCs w:val="22"/>
        </w:rPr>
        <w:t xml:space="preserve"> </w:t>
      </w:r>
      <w:r w:rsidRPr="00AF2972">
        <w:rPr>
          <w:sz w:val="22"/>
          <w:szCs w:val="22"/>
        </w:rPr>
        <w:t>их конструкции, перевозкам</w:t>
      </w:r>
    </w:p>
    <w:p w:rsidR="004925F6" w:rsidRPr="00AF2972" w:rsidRDefault="004925F6" w:rsidP="00AF2972">
      <w:pPr>
        <w:pStyle w:val="ConsPlusNormal"/>
        <w:jc w:val="right"/>
        <w:rPr>
          <w:sz w:val="22"/>
          <w:szCs w:val="22"/>
        </w:rPr>
      </w:pPr>
      <w:r w:rsidRPr="00AF2972">
        <w:rPr>
          <w:sz w:val="22"/>
          <w:szCs w:val="22"/>
        </w:rPr>
        <w:t>пассажиров и грузов, утвержденному</w:t>
      </w:r>
      <w:r>
        <w:rPr>
          <w:sz w:val="22"/>
          <w:szCs w:val="22"/>
        </w:rPr>
        <w:t xml:space="preserve"> </w:t>
      </w:r>
      <w:r w:rsidRPr="00AF2972">
        <w:rPr>
          <w:sz w:val="22"/>
          <w:szCs w:val="22"/>
        </w:rPr>
        <w:t>приказом МВД России</w:t>
      </w:r>
    </w:p>
    <w:p w:rsidR="004925F6" w:rsidRPr="00AF2972" w:rsidRDefault="004925F6" w:rsidP="00AF2972">
      <w:pPr>
        <w:pStyle w:val="ConsPlusNormal"/>
        <w:jc w:val="right"/>
        <w:rPr>
          <w:sz w:val="22"/>
          <w:szCs w:val="22"/>
        </w:rPr>
      </w:pPr>
      <w:r w:rsidRPr="00AF2972">
        <w:rPr>
          <w:sz w:val="22"/>
          <w:szCs w:val="22"/>
        </w:rPr>
        <w:t>от 14.11.2016 N 727</w:t>
      </w:r>
    </w:p>
    <w:p w:rsidR="004925F6" w:rsidRPr="00AF2972" w:rsidRDefault="004925F6" w:rsidP="00AF2972">
      <w:pPr>
        <w:pStyle w:val="ConsPlusNormal"/>
        <w:rPr>
          <w:sz w:val="22"/>
          <w:szCs w:val="22"/>
        </w:rPr>
      </w:pPr>
    </w:p>
    <w:p w:rsidR="004925F6" w:rsidRPr="00AF2972" w:rsidRDefault="004925F6" w:rsidP="00AF2972">
      <w:pPr>
        <w:pStyle w:val="ConsPlusNormal"/>
        <w:jc w:val="right"/>
        <w:rPr>
          <w:sz w:val="22"/>
          <w:szCs w:val="22"/>
        </w:rPr>
      </w:pPr>
      <w:r w:rsidRPr="00AF2972">
        <w:rPr>
          <w:sz w:val="22"/>
          <w:szCs w:val="22"/>
        </w:rPr>
        <w:t>(РЕКОМЕНДУЕМЫЙ ОБРАЗЕЦ)</w:t>
      </w:r>
    </w:p>
    <w:p w:rsidR="004925F6" w:rsidRPr="009E7862" w:rsidRDefault="004925F6" w:rsidP="00AF2972">
      <w:pPr>
        <w:pStyle w:val="ConsPlusNormal"/>
      </w:pP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 xml:space="preserve">                    (территориальный орган МВД России)</w:t>
      </w:r>
    </w:p>
    <w:p w:rsidR="004925F6" w:rsidRPr="009E7862" w:rsidRDefault="004925F6" w:rsidP="00AF2972">
      <w:pPr>
        <w:pStyle w:val="ConsPlusNonformat"/>
        <w:jc w:val="both"/>
      </w:pPr>
    </w:p>
    <w:p w:rsidR="004925F6" w:rsidRPr="009E7862" w:rsidRDefault="004925F6" w:rsidP="00AF2972">
      <w:pPr>
        <w:pStyle w:val="ConsPlusNonformat"/>
        <w:jc w:val="both"/>
      </w:pPr>
      <w:bookmarkStart w:id="10" w:name="Par848"/>
      <w:bookmarkEnd w:id="10"/>
      <w:r w:rsidRPr="009E7862">
        <w:t xml:space="preserve">                                ТРЕБОВАНИЕ</w:t>
      </w:r>
    </w:p>
    <w:p w:rsidR="004925F6" w:rsidRPr="009E7862" w:rsidRDefault="004925F6" w:rsidP="00AF2972">
      <w:pPr>
        <w:pStyle w:val="ConsPlusNonformat"/>
        <w:jc w:val="both"/>
      </w:pPr>
      <w:r w:rsidRPr="009E7862">
        <w:t xml:space="preserve">                   о прекращении противоправных действий</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 xml:space="preserve">   (наименование юридического лица; фамилия, имя, отчество (последнее -</w:t>
      </w:r>
    </w:p>
    <w:p w:rsidR="004925F6" w:rsidRPr="009E7862" w:rsidRDefault="004925F6" w:rsidP="00AF2972">
      <w:pPr>
        <w:pStyle w:val="ConsPlusNonformat"/>
        <w:jc w:val="both"/>
      </w:pPr>
      <w:r w:rsidRPr="009E7862">
        <w:t xml:space="preserve">   при наличии) индивидуального предпринимателя; фамилия, имя, отчество</w:t>
      </w:r>
    </w:p>
    <w:p w:rsidR="004925F6" w:rsidRPr="009E7862" w:rsidRDefault="004925F6" w:rsidP="00AF2972">
      <w:pPr>
        <w:pStyle w:val="ConsPlusNonformat"/>
        <w:jc w:val="both"/>
      </w:pPr>
      <w:r w:rsidRPr="009E7862">
        <w:t xml:space="preserve">      (последнее - при наличии) должностного лица юридического лица,</w:t>
      </w:r>
    </w:p>
    <w:p w:rsidR="004925F6" w:rsidRPr="009E7862" w:rsidRDefault="004925F6" w:rsidP="00AF2972">
      <w:pPr>
        <w:pStyle w:val="ConsPlusNonformat"/>
        <w:jc w:val="both"/>
      </w:pPr>
      <w:r w:rsidRPr="009E7862">
        <w:t xml:space="preserve">  организации, уполномоченного лица индивидуального предпринимателя </w:t>
      </w:r>
      <w:hyperlink w:anchor="Par889" w:tooltip="&lt;1&gt; Не заполняется в случае выдачи физическому лицу." w:history="1">
        <w:r w:rsidRPr="009E7862">
          <w:t>&lt;1&gt;</w:t>
        </w:r>
      </w:hyperlink>
      <w:r w:rsidRPr="009E7862">
        <w:t>)</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 xml:space="preserve">                   (фамилия, имя, отчество (при наличии)</w:t>
      </w:r>
    </w:p>
    <w:p w:rsidR="004925F6" w:rsidRPr="009E7862" w:rsidRDefault="004925F6" w:rsidP="00AF2972">
      <w:pPr>
        <w:pStyle w:val="ConsPlusNonformat"/>
        <w:jc w:val="both"/>
      </w:pPr>
      <w:r w:rsidRPr="009E7862">
        <w:t>В  целях  устранения  нарушений  законодательства  Российской  Федерации  о</w:t>
      </w:r>
    </w:p>
    <w:p w:rsidR="004925F6" w:rsidRPr="009E7862" w:rsidRDefault="004925F6" w:rsidP="00AF2972">
      <w:pPr>
        <w:pStyle w:val="ConsPlusNonformat"/>
        <w:jc w:val="both"/>
      </w:pPr>
      <w:r w:rsidRPr="009E7862">
        <w:t>безопасности  дорожного  движения,  правил,  стандартов, технических норм и</w:t>
      </w:r>
    </w:p>
    <w:p w:rsidR="004925F6" w:rsidRPr="009E7862" w:rsidRDefault="004925F6" w:rsidP="00AF2972">
      <w:pPr>
        <w:pStyle w:val="ConsPlusNonformat"/>
        <w:jc w:val="both"/>
      </w:pPr>
      <w:r w:rsidRPr="009E7862">
        <w:t>иных  требований  нормативных документов в области обеспечения безопасности</w:t>
      </w:r>
    </w:p>
    <w:p w:rsidR="004925F6" w:rsidRPr="009E7862" w:rsidRDefault="004925F6" w:rsidP="00AF2972">
      <w:pPr>
        <w:pStyle w:val="ConsPlusNonformat"/>
        <w:jc w:val="both"/>
      </w:pPr>
      <w:r w:rsidRPr="009E7862">
        <w:t>дорожного движения</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 xml:space="preserve">             (нарушенные обязательные требования безопасности)</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выявленных "__" _______________ 20__ г. в __ часов __ минут</w:t>
      </w:r>
    </w:p>
    <w:p w:rsidR="004925F6" w:rsidRPr="009E7862" w:rsidRDefault="004925F6" w:rsidP="00AF2972">
      <w:pPr>
        <w:pStyle w:val="ConsPlusNonformat"/>
        <w:jc w:val="both"/>
      </w:pPr>
      <w:r w:rsidRPr="009E7862">
        <w:t>в  соответствии с пунктами 1, 21 части 1 статьи 13 Федерального закона от 7</w:t>
      </w:r>
    </w:p>
    <w:p w:rsidR="004925F6" w:rsidRPr="009E7862" w:rsidRDefault="004925F6" w:rsidP="00AF2972">
      <w:pPr>
        <w:pStyle w:val="ConsPlusNonformat"/>
        <w:jc w:val="both"/>
      </w:pPr>
      <w:r w:rsidRPr="009E7862">
        <w:t>февраля  2011 г. N 3 "О полиции", требую прекратить противоправные действия</w:t>
      </w:r>
    </w:p>
    <w:p w:rsidR="004925F6" w:rsidRPr="009E7862" w:rsidRDefault="004925F6" w:rsidP="00AF2972">
      <w:pPr>
        <w:pStyle w:val="ConsPlusNonformat"/>
        <w:jc w:val="both"/>
      </w:pPr>
      <w:r w:rsidRPr="009E7862">
        <w:t>(устранить  причины и условия, способствующие реализации угроз безопасности</w:t>
      </w:r>
    </w:p>
    <w:p w:rsidR="004925F6" w:rsidRPr="009E7862" w:rsidRDefault="004925F6" w:rsidP="00AF2972">
      <w:pPr>
        <w:pStyle w:val="ConsPlusNonformat"/>
        <w:jc w:val="both"/>
      </w:pPr>
      <w:r w:rsidRPr="009E7862">
        <w:t>граждан и общественной безопасности):</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 xml:space="preserve">               (противоправные действия (бездействие) лица)</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до __ часов __ минут "__" __________ 20__ г.</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__________________________</w:t>
      </w:r>
    </w:p>
    <w:p w:rsidR="004925F6" w:rsidRPr="009E7862" w:rsidRDefault="004925F6" w:rsidP="00AF2972">
      <w:pPr>
        <w:pStyle w:val="ConsPlusNonformat"/>
        <w:jc w:val="both"/>
      </w:pPr>
      <w:r w:rsidRPr="009E7862">
        <w:t>__________________________                     ____________________________</w:t>
      </w:r>
    </w:p>
    <w:p w:rsidR="004925F6" w:rsidRPr="009E7862" w:rsidRDefault="004925F6" w:rsidP="00AF2972">
      <w:pPr>
        <w:pStyle w:val="ConsPlusNonformat"/>
        <w:jc w:val="both"/>
      </w:pPr>
      <w:r w:rsidRPr="009E7862">
        <w:t xml:space="preserve"> (должность, специальное                       (подпись, фамилия, инициалы)</w:t>
      </w:r>
    </w:p>
    <w:p w:rsidR="004925F6" w:rsidRPr="009E7862" w:rsidRDefault="004925F6" w:rsidP="00AF2972">
      <w:pPr>
        <w:pStyle w:val="ConsPlusNonformat"/>
        <w:jc w:val="both"/>
      </w:pPr>
      <w:r w:rsidRPr="009E7862">
        <w:t>звание сотрудника полиции)</w:t>
      </w:r>
    </w:p>
    <w:p w:rsidR="004925F6" w:rsidRPr="009E7862" w:rsidRDefault="004925F6" w:rsidP="00AF2972">
      <w:pPr>
        <w:pStyle w:val="ConsPlusNonformat"/>
        <w:jc w:val="both"/>
      </w:pPr>
      <w:r w:rsidRPr="009E7862">
        <w:t>"__" _________ 20__ г.                                    __ часов __ минут</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Требование вручено:</w:t>
      </w:r>
    </w:p>
    <w:p w:rsidR="004925F6" w:rsidRPr="009E7862" w:rsidRDefault="004925F6" w:rsidP="00AF2972">
      <w:pPr>
        <w:pStyle w:val="ConsPlusNonformat"/>
        <w:jc w:val="both"/>
      </w:pPr>
      <w:r w:rsidRPr="009E7862">
        <w:t xml:space="preserve">                                               ____________________________</w:t>
      </w:r>
    </w:p>
    <w:p w:rsidR="004925F6" w:rsidRPr="009E7862" w:rsidRDefault="004925F6" w:rsidP="00AF2972">
      <w:pPr>
        <w:pStyle w:val="ConsPlusNonformat"/>
        <w:jc w:val="both"/>
      </w:pPr>
      <w:r w:rsidRPr="009E7862">
        <w:t xml:space="preserve">                                               (подпись, фамилия, инициалы)</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"__" _________ 20__ г.                                    __ часов __ минут</w:t>
      </w:r>
    </w:p>
    <w:p w:rsidR="004925F6" w:rsidRPr="009E7862" w:rsidRDefault="004925F6" w:rsidP="00AF2972">
      <w:pPr>
        <w:pStyle w:val="ConsPlusNormal"/>
        <w:ind w:firstLine="540"/>
        <w:jc w:val="both"/>
      </w:pPr>
    </w:p>
    <w:p w:rsidR="004925F6" w:rsidRPr="009E7862" w:rsidRDefault="004925F6" w:rsidP="00AF2972">
      <w:pPr>
        <w:pStyle w:val="ConsPlusNormal"/>
        <w:ind w:firstLine="540"/>
        <w:jc w:val="both"/>
      </w:pPr>
      <w:r w:rsidRPr="009E7862">
        <w:t>--------------------------------</w:t>
      </w:r>
    </w:p>
    <w:p w:rsidR="004925F6" w:rsidRPr="009E7862" w:rsidRDefault="004925F6" w:rsidP="00AF2972">
      <w:pPr>
        <w:pStyle w:val="ConsPlusNormal"/>
        <w:ind w:firstLine="540"/>
        <w:jc w:val="both"/>
      </w:pPr>
      <w:bookmarkStart w:id="11" w:name="Par889"/>
      <w:bookmarkEnd w:id="11"/>
      <w:r w:rsidRPr="009E7862">
        <w:t>&lt;1&gt; Не заполняется в случае выдачи физическому лицу.</w:t>
      </w:r>
    </w:p>
    <w:p w:rsidR="004925F6" w:rsidRPr="00AF2972" w:rsidRDefault="004925F6" w:rsidP="00AF2972">
      <w:pPr>
        <w:pStyle w:val="ConsPlusNormal"/>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Default="004925F6" w:rsidP="00AF2972">
      <w:pPr>
        <w:pStyle w:val="ConsPlusNormal"/>
        <w:jc w:val="right"/>
        <w:outlineLvl w:val="1"/>
        <w:rPr>
          <w:sz w:val="22"/>
          <w:szCs w:val="22"/>
        </w:rPr>
      </w:pPr>
    </w:p>
    <w:p w:rsidR="004925F6" w:rsidRPr="00AF2972" w:rsidRDefault="004925F6" w:rsidP="00AF2972">
      <w:pPr>
        <w:pStyle w:val="ConsPlusNormal"/>
        <w:jc w:val="right"/>
        <w:outlineLvl w:val="1"/>
        <w:rPr>
          <w:sz w:val="22"/>
          <w:szCs w:val="22"/>
        </w:rPr>
      </w:pPr>
      <w:r w:rsidRPr="00AF2972">
        <w:rPr>
          <w:sz w:val="22"/>
          <w:szCs w:val="22"/>
        </w:rPr>
        <w:t>Приложение N 2</w:t>
      </w:r>
    </w:p>
    <w:p w:rsidR="004925F6" w:rsidRPr="00AF2972" w:rsidRDefault="004925F6" w:rsidP="00AF2972">
      <w:pPr>
        <w:pStyle w:val="ConsPlusNormal"/>
        <w:jc w:val="right"/>
        <w:rPr>
          <w:sz w:val="22"/>
          <w:szCs w:val="22"/>
        </w:rPr>
      </w:pPr>
      <w:r w:rsidRPr="00AF2972">
        <w:rPr>
          <w:sz w:val="22"/>
          <w:szCs w:val="22"/>
        </w:rPr>
        <w:t>к Административному регламенту</w:t>
      </w:r>
      <w:r>
        <w:rPr>
          <w:sz w:val="22"/>
          <w:szCs w:val="22"/>
        </w:rPr>
        <w:t xml:space="preserve"> </w:t>
      </w:r>
      <w:r w:rsidRPr="00AF2972">
        <w:rPr>
          <w:sz w:val="22"/>
          <w:szCs w:val="22"/>
        </w:rPr>
        <w:t>Министерства внутренних дел</w:t>
      </w:r>
    </w:p>
    <w:p w:rsidR="004925F6" w:rsidRPr="00AF2972" w:rsidRDefault="004925F6" w:rsidP="00AF2972">
      <w:pPr>
        <w:pStyle w:val="ConsPlusNormal"/>
        <w:jc w:val="right"/>
        <w:rPr>
          <w:sz w:val="22"/>
          <w:szCs w:val="22"/>
        </w:rPr>
      </w:pPr>
      <w:r w:rsidRPr="00AF2972">
        <w:rPr>
          <w:sz w:val="22"/>
          <w:szCs w:val="22"/>
        </w:rPr>
        <w:t>Российской Федерации исполнения</w:t>
      </w:r>
      <w:r>
        <w:rPr>
          <w:sz w:val="22"/>
          <w:szCs w:val="22"/>
        </w:rPr>
        <w:t xml:space="preserve"> </w:t>
      </w:r>
      <w:r w:rsidRPr="00AF2972">
        <w:rPr>
          <w:sz w:val="22"/>
          <w:szCs w:val="22"/>
        </w:rPr>
        <w:t>государственной функции</w:t>
      </w:r>
    </w:p>
    <w:p w:rsidR="004925F6" w:rsidRPr="00AF2972" w:rsidRDefault="004925F6" w:rsidP="00AF2972">
      <w:pPr>
        <w:pStyle w:val="ConsPlusNormal"/>
        <w:jc w:val="right"/>
        <w:rPr>
          <w:sz w:val="22"/>
          <w:szCs w:val="22"/>
        </w:rPr>
      </w:pPr>
      <w:r w:rsidRPr="00AF2972">
        <w:rPr>
          <w:sz w:val="22"/>
          <w:szCs w:val="22"/>
        </w:rPr>
        <w:t>по осуществлению федерального</w:t>
      </w:r>
      <w:r>
        <w:rPr>
          <w:sz w:val="22"/>
          <w:szCs w:val="22"/>
        </w:rPr>
        <w:t xml:space="preserve"> </w:t>
      </w:r>
      <w:r w:rsidRPr="00AF2972">
        <w:rPr>
          <w:sz w:val="22"/>
          <w:szCs w:val="22"/>
        </w:rPr>
        <w:t>государственного надзора</w:t>
      </w:r>
    </w:p>
    <w:p w:rsidR="004925F6" w:rsidRPr="00AF2972" w:rsidRDefault="004925F6" w:rsidP="00AF2972">
      <w:pPr>
        <w:pStyle w:val="ConsPlusNormal"/>
        <w:jc w:val="right"/>
        <w:rPr>
          <w:sz w:val="22"/>
          <w:szCs w:val="22"/>
        </w:rPr>
      </w:pPr>
      <w:r w:rsidRPr="00AF2972">
        <w:rPr>
          <w:sz w:val="22"/>
          <w:szCs w:val="22"/>
        </w:rPr>
        <w:t>в области безопасности дорожного</w:t>
      </w:r>
      <w:r>
        <w:rPr>
          <w:sz w:val="22"/>
          <w:szCs w:val="22"/>
        </w:rPr>
        <w:t xml:space="preserve"> </w:t>
      </w:r>
      <w:r w:rsidRPr="00AF2972">
        <w:rPr>
          <w:sz w:val="22"/>
          <w:szCs w:val="22"/>
        </w:rPr>
        <w:t>движения в части соблюдения</w:t>
      </w:r>
    </w:p>
    <w:p w:rsidR="004925F6" w:rsidRPr="00AF2972" w:rsidRDefault="004925F6" w:rsidP="00AF2972">
      <w:pPr>
        <w:pStyle w:val="ConsPlusNormal"/>
        <w:jc w:val="right"/>
        <w:rPr>
          <w:sz w:val="22"/>
          <w:szCs w:val="22"/>
        </w:rPr>
      </w:pPr>
      <w:r w:rsidRPr="00AF2972">
        <w:rPr>
          <w:sz w:val="22"/>
          <w:szCs w:val="22"/>
        </w:rPr>
        <w:t>осуществляющими деятельность</w:t>
      </w:r>
      <w:r>
        <w:rPr>
          <w:sz w:val="22"/>
          <w:szCs w:val="22"/>
        </w:rPr>
        <w:t xml:space="preserve"> </w:t>
      </w:r>
      <w:r w:rsidRPr="00AF2972">
        <w:rPr>
          <w:sz w:val="22"/>
          <w:szCs w:val="22"/>
        </w:rPr>
        <w:t>по эксплуатации транспортных</w:t>
      </w:r>
    </w:p>
    <w:p w:rsidR="004925F6" w:rsidRPr="00AF2972" w:rsidRDefault="004925F6" w:rsidP="00AF2972">
      <w:pPr>
        <w:pStyle w:val="ConsPlusNormal"/>
        <w:jc w:val="right"/>
        <w:rPr>
          <w:sz w:val="22"/>
          <w:szCs w:val="22"/>
        </w:rPr>
      </w:pPr>
      <w:r w:rsidRPr="00AF2972">
        <w:rPr>
          <w:sz w:val="22"/>
          <w:szCs w:val="22"/>
        </w:rPr>
        <w:t>средств, выполняющими работы</w:t>
      </w:r>
      <w:r>
        <w:rPr>
          <w:sz w:val="22"/>
          <w:szCs w:val="22"/>
        </w:rPr>
        <w:t xml:space="preserve"> </w:t>
      </w:r>
      <w:r w:rsidRPr="00AF2972">
        <w:rPr>
          <w:sz w:val="22"/>
          <w:szCs w:val="22"/>
        </w:rPr>
        <w:t>и предоставляющими услуги</w:t>
      </w:r>
    </w:p>
    <w:p w:rsidR="004925F6" w:rsidRPr="00AF2972" w:rsidRDefault="004925F6" w:rsidP="00AF2972">
      <w:pPr>
        <w:pStyle w:val="ConsPlusNormal"/>
        <w:jc w:val="right"/>
        <w:rPr>
          <w:sz w:val="22"/>
          <w:szCs w:val="22"/>
        </w:rPr>
      </w:pPr>
      <w:r w:rsidRPr="00AF2972">
        <w:rPr>
          <w:sz w:val="22"/>
          <w:szCs w:val="22"/>
        </w:rPr>
        <w:t>по техническому обслуживанию</w:t>
      </w:r>
      <w:r>
        <w:rPr>
          <w:sz w:val="22"/>
          <w:szCs w:val="22"/>
        </w:rPr>
        <w:t xml:space="preserve"> </w:t>
      </w:r>
      <w:r w:rsidRPr="00AF2972">
        <w:rPr>
          <w:sz w:val="22"/>
          <w:szCs w:val="22"/>
        </w:rPr>
        <w:t>и ремонту транспортных средств</w:t>
      </w:r>
    </w:p>
    <w:p w:rsidR="004925F6" w:rsidRPr="00AF2972" w:rsidRDefault="004925F6" w:rsidP="00AF2972">
      <w:pPr>
        <w:pStyle w:val="ConsPlusNormal"/>
        <w:jc w:val="right"/>
        <w:rPr>
          <w:sz w:val="22"/>
          <w:szCs w:val="22"/>
        </w:rPr>
      </w:pPr>
      <w:r w:rsidRPr="00AF2972">
        <w:rPr>
          <w:sz w:val="22"/>
          <w:szCs w:val="22"/>
        </w:rPr>
        <w:t>юридическими лицами,</w:t>
      </w:r>
      <w:r>
        <w:rPr>
          <w:sz w:val="22"/>
          <w:szCs w:val="22"/>
        </w:rPr>
        <w:t xml:space="preserve"> </w:t>
      </w:r>
      <w:r w:rsidRPr="00AF2972">
        <w:rPr>
          <w:sz w:val="22"/>
          <w:szCs w:val="22"/>
        </w:rPr>
        <w:t>индивидуальными предпринимателями</w:t>
      </w:r>
    </w:p>
    <w:p w:rsidR="004925F6" w:rsidRPr="00AF2972" w:rsidRDefault="004925F6" w:rsidP="00AF2972">
      <w:pPr>
        <w:pStyle w:val="ConsPlusNormal"/>
        <w:jc w:val="right"/>
        <w:rPr>
          <w:sz w:val="22"/>
          <w:szCs w:val="22"/>
        </w:rPr>
      </w:pPr>
      <w:r w:rsidRPr="00AF2972">
        <w:rPr>
          <w:sz w:val="22"/>
          <w:szCs w:val="22"/>
        </w:rPr>
        <w:t xml:space="preserve">и гражданами </w:t>
      </w:r>
      <w:r>
        <w:rPr>
          <w:sz w:val="22"/>
          <w:szCs w:val="22"/>
        </w:rPr>
        <w:t>–</w:t>
      </w:r>
      <w:r w:rsidRPr="00AF2972">
        <w:rPr>
          <w:sz w:val="22"/>
          <w:szCs w:val="22"/>
        </w:rPr>
        <w:t xml:space="preserve"> участниками</w:t>
      </w:r>
      <w:r>
        <w:rPr>
          <w:sz w:val="22"/>
          <w:szCs w:val="22"/>
        </w:rPr>
        <w:t xml:space="preserve"> </w:t>
      </w:r>
      <w:r w:rsidRPr="00AF2972">
        <w:rPr>
          <w:sz w:val="22"/>
          <w:szCs w:val="22"/>
        </w:rPr>
        <w:t>дорожного движения требований</w:t>
      </w:r>
    </w:p>
    <w:p w:rsidR="004925F6" w:rsidRPr="00AF2972" w:rsidRDefault="004925F6" w:rsidP="00AF2972">
      <w:pPr>
        <w:pStyle w:val="ConsPlusNormal"/>
        <w:jc w:val="right"/>
        <w:rPr>
          <w:sz w:val="22"/>
          <w:szCs w:val="22"/>
        </w:rPr>
      </w:pPr>
      <w:r w:rsidRPr="00AF2972">
        <w:rPr>
          <w:sz w:val="22"/>
          <w:szCs w:val="22"/>
        </w:rPr>
        <w:t>законодательства Российской</w:t>
      </w:r>
      <w:r>
        <w:rPr>
          <w:sz w:val="22"/>
          <w:szCs w:val="22"/>
        </w:rPr>
        <w:t xml:space="preserve"> </w:t>
      </w:r>
      <w:r w:rsidRPr="00AF2972">
        <w:rPr>
          <w:sz w:val="22"/>
          <w:szCs w:val="22"/>
        </w:rPr>
        <w:t>Федерации, правил, стандартов,</w:t>
      </w:r>
    </w:p>
    <w:p w:rsidR="004925F6" w:rsidRPr="00AF2972" w:rsidRDefault="004925F6" w:rsidP="00AF2972">
      <w:pPr>
        <w:pStyle w:val="ConsPlusNormal"/>
        <w:jc w:val="right"/>
        <w:rPr>
          <w:sz w:val="22"/>
          <w:szCs w:val="22"/>
        </w:rPr>
      </w:pPr>
      <w:r w:rsidRPr="00AF2972">
        <w:rPr>
          <w:sz w:val="22"/>
          <w:szCs w:val="22"/>
        </w:rPr>
        <w:t>технических норм и иных</w:t>
      </w:r>
      <w:r>
        <w:rPr>
          <w:sz w:val="22"/>
          <w:szCs w:val="22"/>
        </w:rPr>
        <w:t xml:space="preserve"> </w:t>
      </w:r>
      <w:r w:rsidRPr="00AF2972">
        <w:rPr>
          <w:sz w:val="22"/>
          <w:szCs w:val="22"/>
        </w:rPr>
        <w:t>нормативных документов в области</w:t>
      </w:r>
    </w:p>
    <w:p w:rsidR="004925F6" w:rsidRPr="00AF2972" w:rsidRDefault="004925F6" w:rsidP="00AF2972">
      <w:pPr>
        <w:pStyle w:val="ConsPlusNormal"/>
        <w:jc w:val="right"/>
        <w:rPr>
          <w:sz w:val="22"/>
          <w:szCs w:val="22"/>
        </w:rPr>
      </w:pPr>
      <w:r w:rsidRPr="00AF2972">
        <w:rPr>
          <w:sz w:val="22"/>
          <w:szCs w:val="22"/>
        </w:rPr>
        <w:t>обеспечения безопасности</w:t>
      </w:r>
      <w:r>
        <w:rPr>
          <w:sz w:val="22"/>
          <w:szCs w:val="22"/>
        </w:rPr>
        <w:t xml:space="preserve"> </w:t>
      </w:r>
      <w:r w:rsidRPr="00AF2972">
        <w:rPr>
          <w:sz w:val="22"/>
          <w:szCs w:val="22"/>
        </w:rPr>
        <w:t>дорожного движения к конструкции</w:t>
      </w:r>
    </w:p>
    <w:p w:rsidR="004925F6" w:rsidRPr="00AF2972" w:rsidRDefault="004925F6" w:rsidP="00AF2972">
      <w:pPr>
        <w:pStyle w:val="ConsPlusNormal"/>
        <w:jc w:val="right"/>
        <w:rPr>
          <w:sz w:val="22"/>
          <w:szCs w:val="22"/>
        </w:rPr>
      </w:pPr>
      <w:r w:rsidRPr="00AF2972">
        <w:rPr>
          <w:sz w:val="22"/>
          <w:szCs w:val="22"/>
        </w:rPr>
        <w:t>и техническому состоянию</w:t>
      </w:r>
      <w:r>
        <w:rPr>
          <w:sz w:val="22"/>
          <w:szCs w:val="22"/>
        </w:rPr>
        <w:t xml:space="preserve"> </w:t>
      </w:r>
      <w:r w:rsidRPr="00AF2972">
        <w:rPr>
          <w:sz w:val="22"/>
          <w:szCs w:val="22"/>
        </w:rPr>
        <w:t>находящихся в эксплуатации</w:t>
      </w:r>
    </w:p>
    <w:p w:rsidR="004925F6" w:rsidRPr="00AF2972" w:rsidRDefault="004925F6" w:rsidP="00AF2972">
      <w:pPr>
        <w:pStyle w:val="ConsPlusNormal"/>
        <w:jc w:val="right"/>
        <w:rPr>
          <w:sz w:val="22"/>
          <w:szCs w:val="22"/>
        </w:rPr>
      </w:pPr>
      <w:r w:rsidRPr="00AF2972">
        <w:rPr>
          <w:sz w:val="22"/>
          <w:szCs w:val="22"/>
        </w:rPr>
        <w:t>автомототранспортных средств</w:t>
      </w:r>
      <w:r>
        <w:rPr>
          <w:sz w:val="22"/>
          <w:szCs w:val="22"/>
        </w:rPr>
        <w:t xml:space="preserve"> </w:t>
      </w:r>
      <w:r w:rsidRPr="00AF2972">
        <w:rPr>
          <w:sz w:val="22"/>
          <w:szCs w:val="22"/>
        </w:rPr>
        <w:t>и предметов их дополнительного</w:t>
      </w:r>
    </w:p>
    <w:p w:rsidR="004925F6" w:rsidRPr="00AF2972" w:rsidRDefault="004925F6" w:rsidP="00AF2972">
      <w:pPr>
        <w:pStyle w:val="ConsPlusNormal"/>
        <w:jc w:val="right"/>
        <w:rPr>
          <w:sz w:val="22"/>
          <w:szCs w:val="22"/>
        </w:rPr>
      </w:pPr>
      <w:r w:rsidRPr="00AF2972">
        <w:rPr>
          <w:sz w:val="22"/>
          <w:szCs w:val="22"/>
        </w:rPr>
        <w:t>оборудования, изменению</w:t>
      </w:r>
      <w:r>
        <w:rPr>
          <w:sz w:val="22"/>
          <w:szCs w:val="22"/>
        </w:rPr>
        <w:t xml:space="preserve"> </w:t>
      </w:r>
      <w:r w:rsidRPr="00AF2972">
        <w:rPr>
          <w:sz w:val="22"/>
          <w:szCs w:val="22"/>
        </w:rPr>
        <w:t>их конструкции, перевозкам</w:t>
      </w:r>
    </w:p>
    <w:p w:rsidR="004925F6" w:rsidRPr="00AF2972" w:rsidRDefault="004925F6" w:rsidP="00AF2972">
      <w:pPr>
        <w:pStyle w:val="ConsPlusNormal"/>
        <w:jc w:val="right"/>
        <w:rPr>
          <w:sz w:val="22"/>
          <w:szCs w:val="22"/>
        </w:rPr>
      </w:pPr>
      <w:r w:rsidRPr="00AF2972">
        <w:rPr>
          <w:sz w:val="22"/>
          <w:szCs w:val="22"/>
        </w:rPr>
        <w:t>пассажиров и грузов, утвержденному</w:t>
      </w:r>
      <w:r>
        <w:rPr>
          <w:sz w:val="22"/>
          <w:szCs w:val="22"/>
        </w:rPr>
        <w:t xml:space="preserve"> </w:t>
      </w:r>
      <w:r w:rsidRPr="00AF2972">
        <w:rPr>
          <w:sz w:val="22"/>
          <w:szCs w:val="22"/>
        </w:rPr>
        <w:t>приказом МВД России</w:t>
      </w:r>
    </w:p>
    <w:p w:rsidR="004925F6" w:rsidRPr="00AF2972" w:rsidRDefault="004925F6" w:rsidP="00AF2972">
      <w:pPr>
        <w:pStyle w:val="ConsPlusNormal"/>
        <w:jc w:val="right"/>
        <w:rPr>
          <w:sz w:val="22"/>
          <w:szCs w:val="22"/>
        </w:rPr>
      </w:pPr>
      <w:r w:rsidRPr="00AF2972">
        <w:rPr>
          <w:sz w:val="22"/>
          <w:szCs w:val="22"/>
        </w:rPr>
        <w:t>от 14.11.2016 N 727</w:t>
      </w:r>
    </w:p>
    <w:p w:rsidR="004925F6" w:rsidRPr="00AF2972" w:rsidRDefault="004925F6" w:rsidP="00AF2972">
      <w:pPr>
        <w:pStyle w:val="ConsPlusNormal"/>
        <w:rPr>
          <w:sz w:val="22"/>
          <w:szCs w:val="22"/>
        </w:rPr>
      </w:pPr>
    </w:p>
    <w:p w:rsidR="004925F6" w:rsidRPr="00AF2972" w:rsidRDefault="004925F6" w:rsidP="00AF2972">
      <w:pPr>
        <w:pStyle w:val="ConsPlusNormal"/>
        <w:jc w:val="right"/>
        <w:rPr>
          <w:sz w:val="22"/>
          <w:szCs w:val="22"/>
        </w:rPr>
      </w:pPr>
      <w:r w:rsidRPr="00AF2972">
        <w:rPr>
          <w:sz w:val="22"/>
          <w:szCs w:val="22"/>
        </w:rPr>
        <w:t>(РЕКОМЕНДУЕМЫЙ ОБРАЗЕЦ)</w:t>
      </w:r>
    </w:p>
    <w:p w:rsidR="004925F6" w:rsidRPr="00AF2972" w:rsidRDefault="004925F6" w:rsidP="00AF2972">
      <w:pPr>
        <w:pStyle w:val="ConsPlusNormal"/>
        <w:rPr>
          <w:sz w:val="22"/>
          <w:szCs w:val="22"/>
        </w:rPr>
      </w:pPr>
    </w:p>
    <w:p w:rsidR="004925F6" w:rsidRPr="009E7862" w:rsidRDefault="004925F6" w:rsidP="00AF2972">
      <w:pPr>
        <w:pStyle w:val="ConsPlusNonformat"/>
        <w:jc w:val="both"/>
      </w:pPr>
      <w:r w:rsidRPr="009E7862">
        <w:t xml:space="preserve">              Управление (отдел, отделение) Госавтоинспекции</w:t>
      </w:r>
    </w:p>
    <w:p w:rsidR="004925F6" w:rsidRPr="009E7862" w:rsidRDefault="004925F6" w:rsidP="00AF2972">
      <w:pPr>
        <w:pStyle w:val="ConsPlusNonformat"/>
        <w:jc w:val="both"/>
      </w:pPr>
      <w:r w:rsidRPr="009E7862">
        <w:t xml:space="preserve">              ----------------------------------------------</w:t>
      </w:r>
    </w:p>
    <w:p w:rsidR="004925F6" w:rsidRPr="009E7862" w:rsidRDefault="004925F6" w:rsidP="00AF2972">
      <w:pPr>
        <w:pStyle w:val="ConsPlusNonformat"/>
        <w:jc w:val="both"/>
      </w:pPr>
      <w:r w:rsidRPr="009E7862">
        <w:t xml:space="preserve">         (МВД, ГУ(У) МВД России по субъекту Российской Федерации)</w:t>
      </w:r>
    </w:p>
    <w:p w:rsidR="004925F6" w:rsidRPr="009E7862" w:rsidRDefault="004925F6" w:rsidP="00AF2972">
      <w:pPr>
        <w:pStyle w:val="ConsPlusNonformat"/>
        <w:jc w:val="both"/>
      </w:pPr>
    </w:p>
    <w:p w:rsidR="004925F6" w:rsidRPr="009E7862" w:rsidRDefault="004925F6" w:rsidP="00AF2972">
      <w:pPr>
        <w:pStyle w:val="ConsPlusNonformat"/>
        <w:jc w:val="both"/>
      </w:pPr>
      <w:bookmarkStart w:id="12" w:name="Par936"/>
      <w:bookmarkEnd w:id="12"/>
      <w:r w:rsidRPr="009E7862">
        <w:t xml:space="preserve">                                ПРЕДПИСАНИЕ</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 xml:space="preserve">   (наименование юридического лица; фамилия, имя, отчество (последнее -</w:t>
      </w:r>
    </w:p>
    <w:p w:rsidR="004925F6" w:rsidRPr="009E7862" w:rsidRDefault="004925F6" w:rsidP="00AF2972">
      <w:pPr>
        <w:pStyle w:val="ConsPlusNonformat"/>
        <w:jc w:val="both"/>
      </w:pPr>
      <w:r w:rsidRPr="009E7862">
        <w:t xml:space="preserve">   при наличии) индивидуального предпринимателя, фамилия, имя, отчество</w:t>
      </w:r>
    </w:p>
    <w:p w:rsidR="004925F6" w:rsidRPr="009E7862" w:rsidRDefault="004925F6" w:rsidP="00AF2972">
      <w:pPr>
        <w:pStyle w:val="ConsPlusNonformat"/>
        <w:jc w:val="both"/>
      </w:pPr>
      <w:r w:rsidRPr="009E7862">
        <w:t xml:space="preserve">      (последнее - при наличии) должностного лица юридического лица,</w:t>
      </w:r>
    </w:p>
    <w:p w:rsidR="004925F6" w:rsidRPr="009E7862" w:rsidRDefault="004925F6" w:rsidP="00AF2972">
      <w:pPr>
        <w:pStyle w:val="ConsPlusNonformat"/>
        <w:jc w:val="both"/>
      </w:pPr>
      <w:r w:rsidRPr="009E7862">
        <w:t xml:space="preserve">    организации, уполномоченного лица индивидуального предпринимателя)</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В  целях  устранения  нарушений  законодательства  Российской  Федерации  о</w:t>
      </w:r>
    </w:p>
    <w:p w:rsidR="004925F6" w:rsidRPr="009E7862" w:rsidRDefault="004925F6" w:rsidP="00AF2972">
      <w:pPr>
        <w:pStyle w:val="ConsPlusNonformat"/>
        <w:jc w:val="both"/>
      </w:pPr>
      <w:r w:rsidRPr="009E7862">
        <w:t>безопасности  дорожного  движения,  правил,  стандартов, технических норм и</w:t>
      </w:r>
    </w:p>
    <w:p w:rsidR="004925F6" w:rsidRPr="009E7862" w:rsidRDefault="004925F6" w:rsidP="00AF2972">
      <w:pPr>
        <w:pStyle w:val="ConsPlusNonformat"/>
        <w:jc w:val="both"/>
      </w:pPr>
      <w:r w:rsidRPr="009E7862">
        <w:t>иных  требований  нормативных документов в области обеспечения безопасности</w:t>
      </w:r>
    </w:p>
    <w:p w:rsidR="004925F6" w:rsidRPr="009E7862" w:rsidRDefault="004925F6" w:rsidP="00AF2972">
      <w:pPr>
        <w:pStyle w:val="ConsPlusNonformat"/>
        <w:jc w:val="both"/>
      </w:pPr>
      <w:r w:rsidRPr="009E7862">
        <w:t xml:space="preserve">дорожного  движения, выявленных в соответствии с актом проверки </w:t>
      </w:r>
      <w:hyperlink w:anchor="Par983" w:tooltip="&lt;1&gt; Форма акта установлена приложением N 3 к приказу Минэкономразвития России от 30 апреля 2009 г. N 141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 в Минюсте России 13 мая 2009 года, регистрационный N 13915)." w:history="1">
        <w:r w:rsidRPr="009E7862">
          <w:t>&lt;1&gt;</w:t>
        </w:r>
      </w:hyperlink>
    </w:p>
    <w:p w:rsidR="004925F6" w:rsidRPr="009E7862" w:rsidRDefault="004925F6" w:rsidP="00AF2972">
      <w:pPr>
        <w:pStyle w:val="ConsPlusNonformat"/>
        <w:jc w:val="both"/>
      </w:pPr>
      <w:r w:rsidRPr="009E7862">
        <w:t>от "__" ___________ 20__ г. N _____________:</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 xml:space="preserve">             (нарушенные обязательные требования безопасности)</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Вам предлагается организовать выполнение следующих мероприятий:</w:t>
      </w:r>
    </w:p>
    <w:p w:rsidR="004925F6" w:rsidRPr="009E7862" w:rsidRDefault="004925F6" w:rsidP="00AF297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10"/>
        <w:gridCol w:w="4989"/>
        <w:gridCol w:w="1978"/>
        <w:gridCol w:w="1644"/>
      </w:tblGrid>
      <w:tr w:rsidR="004925F6" w:rsidRPr="009E7862" w:rsidTr="00D627F6">
        <w:tc>
          <w:tcPr>
            <w:tcW w:w="510"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jc w:val="center"/>
            </w:pPr>
            <w:r w:rsidRPr="009E7862">
              <w:t>N п/п</w:t>
            </w:r>
          </w:p>
        </w:tc>
        <w:tc>
          <w:tcPr>
            <w:tcW w:w="4989"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jc w:val="center"/>
            </w:pPr>
            <w:r w:rsidRPr="009E7862">
              <w:t>Меры по устранению нарушений</w:t>
            </w:r>
          </w:p>
        </w:tc>
        <w:tc>
          <w:tcPr>
            <w:tcW w:w="1978"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jc w:val="center"/>
            </w:pPr>
            <w:r w:rsidRPr="009E7862">
              <w:t>Срок устранения нарушений</w:t>
            </w:r>
          </w:p>
        </w:tc>
        <w:tc>
          <w:tcPr>
            <w:tcW w:w="1644"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jc w:val="center"/>
            </w:pPr>
            <w:r w:rsidRPr="009E7862">
              <w:t>Отметка о выполнении</w:t>
            </w:r>
          </w:p>
        </w:tc>
      </w:tr>
      <w:tr w:rsidR="004925F6" w:rsidRPr="009E7862" w:rsidTr="00D627F6">
        <w:tc>
          <w:tcPr>
            <w:tcW w:w="510"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jc w:val="center"/>
            </w:pPr>
            <w:r w:rsidRPr="009E7862">
              <w:t>1</w:t>
            </w:r>
          </w:p>
        </w:tc>
        <w:tc>
          <w:tcPr>
            <w:tcW w:w="4989"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jc w:val="center"/>
            </w:pPr>
            <w:r w:rsidRPr="009E7862">
              <w:t>2</w:t>
            </w:r>
          </w:p>
        </w:tc>
        <w:tc>
          <w:tcPr>
            <w:tcW w:w="1978"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jc w:val="center"/>
            </w:pPr>
            <w:r w:rsidRPr="009E7862">
              <w:t>3</w:t>
            </w:r>
          </w:p>
        </w:tc>
        <w:tc>
          <w:tcPr>
            <w:tcW w:w="1644"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jc w:val="center"/>
            </w:pPr>
            <w:r w:rsidRPr="009E7862">
              <w:t>4</w:t>
            </w:r>
          </w:p>
        </w:tc>
      </w:tr>
      <w:tr w:rsidR="004925F6" w:rsidRPr="009E7862" w:rsidTr="00D627F6">
        <w:tc>
          <w:tcPr>
            <w:tcW w:w="510"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pPr>
          </w:p>
        </w:tc>
        <w:tc>
          <w:tcPr>
            <w:tcW w:w="4989"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pPr>
          </w:p>
        </w:tc>
        <w:tc>
          <w:tcPr>
            <w:tcW w:w="1978"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4925F6" w:rsidRPr="009E7862" w:rsidRDefault="004925F6" w:rsidP="00D627F6">
            <w:pPr>
              <w:pStyle w:val="ConsPlusNormal"/>
            </w:pPr>
          </w:p>
        </w:tc>
      </w:tr>
    </w:tbl>
    <w:p w:rsidR="004925F6" w:rsidRPr="009E7862" w:rsidRDefault="004925F6" w:rsidP="00AF2972">
      <w:pPr>
        <w:pStyle w:val="ConsPlusNormal"/>
        <w:jc w:val="both"/>
      </w:pPr>
    </w:p>
    <w:p w:rsidR="004925F6" w:rsidRPr="009E7862" w:rsidRDefault="004925F6" w:rsidP="00AF2972">
      <w:pPr>
        <w:pStyle w:val="ConsPlusNonformat"/>
        <w:jc w:val="both"/>
      </w:pPr>
      <w:r w:rsidRPr="009E7862">
        <w:t>Информацию  о  ходе  выполнения  предписания  прошу  представить по адресу:</w:t>
      </w:r>
    </w:p>
    <w:p w:rsidR="004925F6" w:rsidRPr="009E7862" w:rsidRDefault="004925F6" w:rsidP="00AF2972">
      <w:pPr>
        <w:pStyle w:val="ConsPlusNonformat"/>
        <w:jc w:val="both"/>
      </w:pPr>
      <w:r w:rsidRPr="009E7862">
        <w:t>___________________________________________________________________________</w:t>
      </w:r>
    </w:p>
    <w:p w:rsidR="004925F6" w:rsidRPr="009E7862" w:rsidRDefault="004925F6" w:rsidP="00AF2972">
      <w:pPr>
        <w:pStyle w:val="ConsPlusNonformat"/>
        <w:jc w:val="both"/>
      </w:pPr>
      <w:r w:rsidRPr="009E7862">
        <w:t>до "__" __________ 20__ г.</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__________________                           ______________________________</w:t>
      </w:r>
    </w:p>
    <w:p w:rsidR="004925F6" w:rsidRPr="009E7862" w:rsidRDefault="004925F6" w:rsidP="00AF2972">
      <w:pPr>
        <w:pStyle w:val="ConsPlusNonformat"/>
        <w:jc w:val="both"/>
      </w:pPr>
      <w:r w:rsidRPr="009E7862">
        <w:t xml:space="preserve">   (должность)           (подпись)                 (фамилия, инициалы)</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"__" _____________ 20__ г.</w:t>
      </w:r>
    </w:p>
    <w:p w:rsidR="004925F6" w:rsidRPr="009E7862" w:rsidRDefault="004925F6" w:rsidP="00AF2972">
      <w:pPr>
        <w:pStyle w:val="ConsPlusNonformat"/>
        <w:jc w:val="both"/>
      </w:pPr>
    </w:p>
    <w:p w:rsidR="004925F6" w:rsidRPr="009E7862" w:rsidRDefault="004925F6" w:rsidP="00AF2972">
      <w:pPr>
        <w:pStyle w:val="ConsPlusNonformat"/>
        <w:jc w:val="both"/>
      </w:pPr>
      <w:r w:rsidRPr="009E7862">
        <w:t>Предписание вручено:</w:t>
      </w:r>
    </w:p>
    <w:p w:rsidR="004925F6" w:rsidRPr="009E7862" w:rsidRDefault="004925F6" w:rsidP="00AF2972">
      <w:pPr>
        <w:pStyle w:val="ConsPlusNonformat"/>
        <w:jc w:val="both"/>
      </w:pPr>
      <w:r w:rsidRPr="009E7862">
        <w:t xml:space="preserve">                                             ______________________________</w:t>
      </w:r>
    </w:p>
    <w:p w:rsidR="004925F6" w:rsidRPr="009E7862" w:rsidRDefault="004925F6" w:rsidP="00AF2972">
      <w:pPr>
        <w:pStyle w:val="ConsPlusNonformat"/>
        <w:jc w:val="both"/>
      </w:pPr>
      <w:r w:rsidRPr="009E7862">
        <w:t xml:space="preserve">                                             (должность, фамилия, инициалы)</w:t>
      </w:r>
    </w:p>
    <w:p w:rsidR="004925F6" w:rsidRPr="009E7862" w:rsidRDefault="004925F6" w:rsidP="00AF2972">
      <w:pPr>
        <w:pStyle w:val="ConsPlusNonformat"/>
        <w:jc w:val="both"/>
      </w:pPr>
      <w:r w:rsidRPr="009E7862">
        <w:t>"__" _____________ 20__ г.</w:t>
      </w:r>
    </w:p>
    <w:p w:rsidR="004925F6" w:rsidRPr="009E7862" w:rsidRDefault="004925F6" w:rsidP="00AF2972">
      <w:pPr>
        <w:pStyle w:val="ConsPlusNormal"/>
      </w:pPr>
    </w:p>
    <w:p w:rsidR="004925F6" w:rsidRPr="009E7862" w:rsidRDefault="004925F6" w:rsidP="00AF2972">
      <w:pPr>
        <w:pStyle w:val="ConsPlusNormal"/>
        <w:ind w:firstLine="540"/>
        <w:jc w:val="both"/>
      </w:pPr>
      <w:r w:rsidRPr="009E7862">
        <w:t>--------------------------------</w:t>
      </w:r>
    </w:p>
    <w:p w:rsidR="004925F6" w:rsidRPr="009E7862" w:rsidRDefault="004925F6" w:rsidP="00AF2972">
      <w:pPr>
        <w:pStyle w:val="ConsPlusNormal"/>
        <w:ind w:firstLine="540"/>
        <w:jc w:val="both"/>
      </w:pPr>
      <w:bookmarkStart w:id="13" w:name="Par983"/>
      <w:bookmarkEnd w:id="13"/>
      <w:r w:rsidRPr="009E7862">
        <w:t>&lt;1&gt; Форма акта установлена приложением N 3 к приказу Минэкономразвития России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в Минюсте России 13 мая 2009 года, регистрационный N 13915).</w:t>
      </w:r>
    </w:p>
    <w:p w:rsidR="004925F6" w:rsidRPr="00AF2972" w:rsidRDefault="004925F6" w:rsidP="00AF2972">
      <w:pPr>
        <w:pStyle w:val="ConsPlusNormal"/>
        <w:rPr>
          <w:sz w:val="22"/>
          <w:szCs w:val="22"/>
        </w:rPr>
      </w:pPr>
    </w:p>
    <w:p w:rsidR="004925F6" w:rsidRPr="00AF2972" w:rsidRDefault="004925F6" w:rsidP="00AF2972">
      <w:pPr>
        <w:pStyle w:val="ConsPlusNormal"/>
        <w:jc w:val="right"/>
        <w:outlineLvl w:val="1"/>
        <w:rPr>
          <w:sz w:val="22"/>
          <w:szCs w:val="22"/>
        </w:rPr>
      </w:pPr>
      <w:r w:rsidRPr="00AF2972">
        <w:rPr>
          <w:sz w:val="22"/>
          <w:szCs w:val="22"/>
        </w:rPr>
        <w:t>Приложение N 3</w:t>
      </w:r>
    </w:p>
    <w:p w:rsidR="004925F6" w:rsidRPr="00AF2972" w:rsidRDefault="004925F6" w:rsidP="00AF2972">
      <w:pPr>
        <w:pStyle w:val="ConsPlusNormal"/>
        <w:jc w:val="right"/>
        <w:rPr>
          <w:sz w:val="22"/>
          <w:szCs w:val="22"/>
        </w:rPr>
      </w:pPr>
      <w:r w:rsidRPr="00AF2972">
        <w:rPr>
          <w:sz w:val="22"/>
          <w:szCs w:val="22"/>
        </w:rPr>
        <w:t>к Административному регламенту</w:t>
      </w:r>
      <w:r>
        <w:rPr>
          <w:sz w:val="22"/>
          <w:szCs w:val="22"/>
        </w:rPr>
        <w:t xml:space="preserve"> </w:t>
      </w:r>
      <w:r w:rsidRPr="00AF2972">
        <w:rPr>
          <w:sz w:val="22"/>
          <w:szCs w:val="22"/>
        </w:rPr>
        <w:t>Министерства внутренних дел</w:t>
      </w:r>
    </w:p>
    <w:p w:rsidR="004925F6" w:rsidRPr="00AF2972" w:rsidRDefault="004925F6" w:rsidP="00AF2972">
      <w:pPr>
        <w:pStyle w:val="ConsPlusNormal"/>
        <w:jc w:val="right"/>
        <w:rPr>
          <w:sz w:val="22"/>
          <w:szCs w:val="22"/>
        </w:rPr>
      </w:pPr>
      <w:r w:rsidRPr="00AF2972">
        <w:rPr>
          <w:sz w:val="22"/>
          <w:szCs w:val="22"/>
        </w:rPr>
        <w:t>Российской Федерации исполнения</w:t>
      </w:r>
      <w:r>
        <w:rPr>
          <w:sz w:val="22"/>
          <w:szCs w:val="22"/>
        </w:rPr>
        <w:t xml:space="preserve"> </w:t>
      </w:r>
      <w:r w:rsidRPr="00AF2972">
        <w:rPr>
          <w:sz w:val="22"/>
          <w:szCs w:val="22"/>
        </w:rPr>
        <w:t>государственной функции</w:t>
      </w:r>
    </w:p>
    <w:p w:rsidR="004925F6" w:rsidRPr="00AF2972" w:rsidRDefault="004925F6" w:rsidP="00AF2972">
      <w:pPr>
        <w:pStyle w:val="ConsPlusNormal"/>
        <w:jc w:val="right"/>
        <w:rPr>
          <w:sz w:val="22"/>
          <w:szCs w:val="22"/>
        </w:rPr>
      </w:pPr>
      <w:r w:rsidRPr="00AF2972">
        <w:rPr>
          <w:sz w:val="22"/>
          <w:szCs w:val="22"/>
        </w:rPr>
        <w:t>по осуществлению федерального</w:t>
      </w:r>
      <w:r>
        <w:rPr>
          <w:sz w:val="22"/>
          <w:szCs w:val="22"/>
        </w:rPr>
        <w:t xml:space="preserve"> </w:t>
      </w:r>
      <w:r w:rsidRPr="00AF2972">
        <w:rPr>
          <w:sz w:val="22"/>
          <w:szCs w:val="22"/>
        </w:rPr>
        <w:t>государственного надзора</w:t>
      </w:r>
    </w:p>
    <w:p w:rsidR="004925F6" w:rsidRPr="00AF2972" w:rsidRDefault="004925F6" w:rsidP="00AF2972">
      <w:pPr>
        <w:pStyle w:val="ConsPlusNormal"/>
        <w:jc w:val="right"/>
        <w:rPr>
          <w:sz w:val="22"/>
          <w:szCs w:val="22"/>
        </w:rPr>
      </w:pPr>
      <w:r w:rsidRPr="00AF2972">
        <w:rPr>
          <w:sz w:val="22"/>
          <w:szCs w:val="22"/>
        </w:rPr>
        <w:t>в области безопасности дорожного</w:t>
      </w:r>
      <w:r>
        <w:rPr>
          <w:sz w:val="22"/>
          <w:szCs w:val="22"/>
        </w:rPr>
        <w:t xml:space="preserve"> </w:t>
      </w:r>
      <w:r w:rsidRPr="00AF2972">
        <w:rPr>
          <w:sz w:val="22"/>
          <w:szCs w:val="22"/>
        </w:rPr>
        <w:t>движения в части соблюдения</w:t>
      </w:r>
    </w:p>
    <w:p w:rsidR="004925F6" w:rsidRPr="00AF2972" w:rsidRDefault="004925F6" w:rsidP="00AF2972">
      <w:pPr>
        <w:pStyle w:val="ConsPlusNormal"/>
        <w:jc w:val="right"/>
        <w:rPr>
          <w:sz w:val="22"/>
          <w:szCs w:val="22"/>
        </w:rPr>
      </w:pPr>
      <w:r w:rsidRPr="00AF2972">
        <w:rPr>
          <w:sz w:val="22"/>
          <w:szCs w:val="22"/>
        </w:rPr>
        <w:t>осуществляющими деятельность</w:t>
      </w:r>
      <w:r>
        <w:rPr>
          <w:sz w:val="22"/>
          <w:szCs w:val="22"/>
        </w:rPr>
        <w:t xml:space="preserve"> </w:t>
      </w:r>
      <w:r w:rsidRPr="00AF2972">
        <w:rPr>
          <w:sz w:val="22"/>
          <w:szCs w:val="22"/>
        </w:rPr>
        <w:t>по эксплуатации транспортных</w:t>
      </w:r>
    </w:p>
    <w:p w:rsidR="004925F6" w:rsidRPr="00AF2972" w:rsidRDefault="004925F6" w:rsidP="00AF2972">
      <w:pPr>
        <w:pStyle w:val="ConsPlusNormal"/>
        <w:jc w:val="right"/>
        <w:rPr>
          <w:sz w:val="22"/>
          <w:szCs w:val="22"/>
        </w:rPr>
      </w:pPr>
      <w:r w:rsidRPr="00AF2972">
        <w:rPr>
          <w:sz w:val="22"/>
          <w:szCs w:val="22"/>
        </w:rPr>
        <w:t>средств, выполняющими работы</w:t>
      </w:r>
      <w:r>
        <w:rPr>
          <w:sz w:val="22"/>
          <w:szCs w:val="22"/>
        </w:rPr>
        <w:t xml:space="preserve"> </w:t>
      </w:r>
      <w:r w:rsidRPr="00AF2972">
        <w:rPr>
          <w:sz w:val="22"/>
          <w:szCs w:val="22"/>
        </w:rPr>
        <w:t>и предоставляющими услуги</w:t>
      </w:r>
    </w:p>
    <w:p w:rsidR="004925F6" w:rsidRPr="00AF2972" w:rsidRDefault="004925F6" w:rsidP="00AF2972">
      <w:pPr>
        <w:pStyle w:val="ConsPlusNormal"/>
        <w:jc w:val="right"/>
        <w:rPr>
          <w:sz w:val="22"/>
          <w:szCs w:val="22"/>
        </w:rPr>
      </w:pPr>
      <w:r w:rsidRPr="00AF2972">
        <w:rPr>
          <w:sz w:val="22"/>
          <w:szCs w:val="22"/>
        </w:rPr>
        <w:t>по техническому обслуживанию</w:t>
      </w:r>
      <w:r>
        <w:rPr>
          <w:sz w:val="22"/>
          <w:szCs w:val="22"/>
        </w:rPr>
        <w:t xml:space="preserve"> </w:t>
      </w:r>
      <w:r w:rsidRPr="00AF2972">
        <w:rPr>
          <w:sz w:val="22"/>
          <w:szCs w:val="22"/>
        </w:rPr>
        <w:t>и ремонту транспортных средств</w:t>
      </w:r>
    </w:p>
    <w:p w:rsidR="004925F6" w:rsidRPr="00AF2972" w:rsidRDefault="004925F6" w:rsidP="00AF2972">
      <w:pPr>
        <w:pStyle w:val="ConsPlusNormal"/>
        <w:jc w:val="right"/>
        <w:rPr>
          <w:sz w:val="22"/>
          <w:szCs w:val="22"/>
        </w:rPr>
      </w:pPr>
      <w:r w:rsidRPr="00AF2972">
        <w:rPr>
          <w:sz w:val="22"/>
          <w:szCs w:val="22"/>
        </w:rPr>
        <w:t>юридическими лицами,</w:t>
      </w:r>
      <w:r>
        <w:rPr>
          <w:sz w:val="22"/>
          <w:szCs w:val="22"/>
        </w:rPr>
        <w:t xml:space="preserve"> </w:t>
      </w:r>
      <w:r w:rsidRPr="00AF2972">
        <w:rPr>
          <w:sz w:val="22"/>
          <w:szCs w:val="22"/>
        </w:rPr>
        <w:t>индивидуальными предпринимателями</w:t>
      </w:r>
    </w:p>
    <w:p w:rsidR="004925F6" w:rsidRPr="00AF2972" w:rsidRDefault="004925F6" w:rsidP="00AF2972">
      <w:pPr>
        <w:pStyle w:val="ConsPlusNormal"/>
        <w:jc w:val="right"/>
        <w:rPr>
          <w:sz w:val="22"/>
          <w:szCs w:val="22"/>
        </w:rPr>
      </w:pPr>
      <w:r w:rsidRPr="00AF2972">
        <w:rPr>
          <w:sz w:val="22"/>
          <w:szCs w:val="22"/>
        </w:rPr>
        <w:t xml:space="preserve">и гражданами </w:t>
      </w:r>
      <w:r>
        <w:rPr>
          <w:sz w:val="22"/>
          <w:szCs w:val="22"/>
        </w:rPr>
        <w:t>–</w:t>
      </w:r>
      <w:r w:rsidRPr="00AF2972">
        <w:rPr>
          <w:sz w:val="22"/>
          <w:szCs w:val="22"/>
        </w:rPr>
        <w:t xml:space="preserve"> участниками</w:t>
      </w:r>
      <w:r>
        <w:rPr>
          <w:sz w:val="22"/>
          <w:szCs w:val="22"/>
        </w:rPr>
        <w:t xml:space="preserve"> </w:t>
      </w:r>
      <w:r w:rsidRPr="00AF2972">
        <w:rPr>
          <w:sz w:val="22"/>
          <w:szCs w:val="22"/>
        </w:rPr>
        <w:t>дорожного движения требований</w:t>
      </w:r>
    </w:p>
    <w:p w:rsidR="004925F6" w:rsidRPr="00AF2972" w:rsidRDefault="004925F6" w:rsidP="00AF2972">
      <w:pPr>
        <w:pStyle w:val="ConsPlusNormal"/>
        <w:jc w:val="right"/>
        <w:rPr>
          <w:sz w:val="22"/>
          <w:szCs w:val="22"/>
        </w:rPr>
      </w:pPr>
      <w:r w:rsidRPr="00AF2972">
        <w:rPr>
          <w:sz w:val="22"/>
          <w:szCs w:val="22"/>
        </w:rPr>
        <w:t>законодательства Российской</w:t>
      </w:r>
      <w:r>
        <w:rPr>
          <w:sz w:val="22"/>
          <w:szCs w:val="22"/>
        </w:rPr>
        <w:t xml:space="preserve"> </w:t>
      </w:r>
      <w:r w:rsidRPr="00AF2972">
        <w:rPr>
          <w:sz w:val="22"/>
          <w:szCs w:val="22"/>
        </w:rPr>
        <w:t>Федерации, правил, стандартов,</w:t>
      </w:r>
    </w:p>
    <w:p w:rsidR="004925F6" w:rsidRPr="00AF2972" w:rsidRDefault="004925F6" w:rsidP="00AF2972">
      <w:pPr>
        <w:pStyle w:val="ConsPlusNormal"/>
        <w:jc w:val="right"/>
        <w:rPr>
          <w:sz w:val="22"/>
          <w:szCs w:val="22"/>
        </w:rPr>
      </w:pPr>
      <w:r w:rsidRPr="00AF2972">
        <w:rPr>
          <w:sz w:val="22"/>
          <w:szCs w:val="22"/>
        </w:rPr>
        <w:t>технических норм и иных</w:t>
      </w:r>
      <w:r>
        <w:rPr>
          <w:sz w:val="22"/>
          <w:szCs w:val="22"/>
        </w:rPr>
        <w:t xml:space="preserve"> </w:t>
      </w:r>
      <w:r w:rsidRPr="00AF2972">
        <w:rPr>
          <w:sz w:val="22"/>
          <w:szCs w:val="22"/>
        </w:rPr>
        <w:t>нормативных документов в области</w:t>
      </w:r>
    </w:p>
    <w:p w:rsidR="004925F6" w:rsidRPr="00AF2972" w:rsidRDefault="004925F6" w:rsidP="00AF2972">
      <w:pPr>
        <w:pStyle w:val="ConsPlusNormal"/>
        <w:jc w:val="right"/>
        <w:rPr>
          <w:sz w:val="22"/>
          <w:szCs w:val="22"/>
        </w:rPr>
      </w:pPr>
      <w:r w:rsidRPr="00AF2972">
        <w:rPr>
          <w:sz w:val="22"/>
          <w:szCs w:val="22"/>
        </w:rPr>
        <w:t>обеспечения безопасности</w:t>
      </w:r>
      <w:r>
        <w:rPr>
          <w:sz w:val="22"/>
          <w:szCs w:val="22"/>
        </w:rPr>
        <w:t xml:space="preserve"> </w:t>
      </w:r>
      <w:r w:rsidRPr="00AF2972">
        <w:rPr>
          <w:sz w:val="22"/>
          <w:szCs w:val="22"/>
        </w:rPr>
        <w:t>дорожного движения к конструкции</w:t>
      </w:r>
    </w:p>
    <w:p w:rsidR="004925F6" w:rsidRPr="00AF2972" w:rsidRDefault="004925F6" w:rsidP="00AF2972">
      <w:pPr>
        <w:pStyle w:val="ConsPlusNormal"/>
        <w:jc w:val="right"/>
        <w:rPr>
          <w:sz w:val="22"/>
          <w:szCs w:val="22"/>
        </w:rPr>
      </w:pPr>
      <w:r w:rsidRPr="00AF2972">
        <w:rPr>
          <w:sz w:val="22"/>
          <w:szCs w:val="22"/>
        </w:rPr>
        <w:t>и техническому состоянию</w:t>
      </w:r>
      <w:r>
        <w:rPr>
          <w:sz w:val="22"/>
          <w:szCs w:val="22"/>
        </w:rPr>
        <w:t xml:space="preserve"> </w:t>
      </w:r>
      <w:r w:rsidRPr="00AF2972">
        <w:rPr>
          <w:sz w:val="22"/>
          <w:szCs w:val="22"/>
        </w:rPr>
        <w:t>находящихся в эксплуатации</w:t>
      </w:r>
    </w:p>
    <w:p w:rsidR="004925F6" w:rsidRPr="00AF2972" w:rsidRDefault="004925F6" w:rsidP="00AF2972">
      <w:pPr>
        <w:pStyle w:val="ConsPlusNormal"/>
        <w:jc w:val="right"/>
        <w:rPr>
          <w:sz w:val="22"/>
          <w:szCs w:val="22"/>
        </w:rPr>
      </w:pPr>
      <w:r w:rsidRPr="00AF2972">
        <w:rPr>
          <w:sz w:val="22"/>
          <w:szCs w:val="22"/>
        </w:rPr>
        <w:t>автомототранспортных средств</w:t>
      </w:r>
      <w:r>
        <w:rPr>
          <w:sz w:val="22"/>
          <w:szCs w:val="22"/>
        </w:rPr>
        <w:t xml:space="preserve"> </w:t>
      </w:r>
      <w:r w:rsidRPr="00AF2972">
        <w:rPr>
          <w:sz w:val="22"/>
          <w:szCs w:val="22"/>
        </w:rPr>
        <w:t>и предметов их дополнительного</w:t>
      </w:r>
    </w:p>
    <w:p w:rsidR="004925F6" w:rsidRPr="00AF2972" w:rsidRDefault="004925F6" w:rsidP="00AF2972">
      <w:pPr>
        <w:pStyle w:val="ConsPlusNormal"/>
        <w:jc w:val="right"/>
        <w:rPr>
          <w:sz w:val="22"/>
          <w:szCs w:val="22"/>
        </w:rPr>
      </w:pPr>
      <w:r w:rsidRPr="00AF2972">
        <w:rPr>
          <w:sz w:val="22"/>
          <w:szCs w:val="22"/>
        </w:rPr>
        <w:t>оборудования, изменению</w:t>
      </w:r>
      <w:r>
        <w:rPr>
          <w:sz w:val="22"/>
          <w:szCs w:val="22"/>
        </w:rPr>
        <w:t xml:space="preserve"> </w:t>
      </w:r>
      <w:r w:rsidRPr="00AF2972">
        <w:rPr>
          <w:sz w:val="22"/>
          <w:szCs w:val="22"/>
        </w:rPr>
        <w:t>их конструкции, перевозкам</w:t>
      </w:r>
    </w:p>
    <w:p w:rsidR="004925F6" w:rsidRPr="00AF2972" w:rsidRDefault="004925F6" w:rsidP="00AF2972">
      <w:pPr>
        <w:pStyle w:val="ConsPlusNormal"/>
        <w:jc w:val="right"/>
        <w:rPr>
          <w:sz w:val="22"/>
          <w:szCs w:val="22"/>
        </w:rPr>
      </w:pPr>
      <w:r w:rsidRPr="00AF2972">
        <w:rPr>
          <w:sz w:val="22"/>
          <w:szCs w:val="22"/>
        </w:rPr>
        <w:t>пассажиров и грузов, утвержденному</w:t>
      </w:r>
      <w:r>
        <w:rPr>
          <w:sz w:val="22"/>
          <w:szCs w:val="22"/>
        </w:rPr>
        <w:t xml:space="preserve"> </w:t>
      </w:r>
      <w:r w:rsidRPr="00AF2972">
        <w:rPr>
          <w:sz w:val="22"/>
          <w:szCs w:val="22"/>
        </w:rPr>
        <w:t>приказом МВД России</w:t>
      </w:r>
    </w:p>
    <w:p w:rsidR="004925F6" w:rsidRPr="00AF2972" w:rsidRDefault="004925F6" w:rsidP="00AF2972">
      <w:pPr>
        <w:pStyle w:val="ConsPlusNormal"/>
        <w:jc w:val="right"/>
        <w:rPr>
          <w:sz w:val="22"/>
          <w:szCs w:val="22"/>
        </w:rPr>
      </w:pPr>
      <w:r w:rsidRPr="00AF2972">
        <w:rPr>
          <w:sz w:val="22"/>
          <w:szCs w:val="22"/>
        </w:rPr>
        <w:t>от 14.11.2016 N 727</w:t>
      </w:r>
    </w:p>
    <w:p w:rsidR="004925F6" w:rsidRPr="00AF2972" w:rsidRDefault="004925F6" w:rsidP="00AF2972">
      <w:pPr>
        <w:pStyle w:val="ConsPlusNormal"/>
        <w:rPr>
          <w:sz w:val="22"/>
          <w:szCs w:val="22"/>
        </w:rPr>
      </w:pPr>
    </w:p>
    <w:p w:rsidR="004925F6" w:rsidRPr="00AF2972" w:rsidRDefault="004925F6" w:rsidP="00AF2972">
      <w:pPr>
        <w:pStyle w:val="ConsPlusNormal"/>
        <w:jc w:val="center"/>
        <w:rPr>
          <w:sz w:val="22"/>
          <w:szCs w:val="22"/>
        </w:rPr>
      </w:pPr>
      <w:bookmarkStart w:id="14" w:name="Par1024"/>
      <w:bookmarkEnd w:id="14"/>
      <w:r w:rsidRPr="00AF2972">
        <w:rPr>
          <w:sz w:val="22"/>
          <w:szCs w:val="22"/>
        </w:rPr>
        <w:t>БЛОК-СХЕМА ИСПОЛНЕНИЯ ГОСУДАРСТВЕННОЙ ФУНКЦИИ</w:t>
      </w:r>
    </w:p>
    <w:p w:rsidR="004925F6" w:rsidRPr="009E7862" w:rsidRDefault="004925F6" w:rsidP="00AF2972">
      <w:pPr>
        <w:pStyle w:val="ConsPlusNormal"/>
      </w:pPr>
    </w:p>
    <w:p w:rsidR="004925F6" w:rsidRPr="009E7862" w:rsidRDefault="004925F6" w:rsidP="00AF2972">
      <w:pPr>
        <w:pStyle w:val="ConsPlusNonformat"/>
        <w:jc w:val="both"/>
      </w:pPr>
      <w:r w:rsidRPr="009E7862">
        <w:t>┌─────────────────────────────────────────────────────────────────────────┐</w:t>
      </w:r>
    </w:p>
    <w:p w:rsidR="004925F6" w:rsidRPr="009E7862" w:rsidRDefault="004925F6" w:rsidP="00AF2972">
      <w:pPr>
        <w:pStyle w:val="ConsPlusNonformat"/>
        <w:jc w:val="both"/>
      </w:pPr>
      <w:r w:rsidRPr="009E7862">
        <w:t>│   Анализ и прогнозирование состояния соблюдения юридическими лицами,    │</w:t>
      </w:r>
    </w:p>
    <w:p w:rsidR="004925F6" w:rsidRPr="009E7862" w:rsidRDefault="004925F6" w:rsidP="00AF2972">
      <w:pPr>
        <w:pStyle w:val="ConsPlusNonformat"/>
        <w:jc w:val="both"/>
      </w:pPr>
      <w:r w:rsidRPr="009E7862">
        <w:t>│   индивидуальными предпринимателями и должностными лицами требований    │</w:t>
      </w:r>
    </w:p>
    <w:p w:rsidR="004925F6" w:rsidRPr="009E7862" w:rsidRDefault="004925F6" w:rsidP="00AF2972">
      <w:pPr>
        <w:pStyle w:val="ConsPlusNonformat"/>
        <w:jc w:val="both"/>
      </w:pPr>
      <w:r w:rsidRPr="009E7862">
        <w:t>│            нормативных правовых актов в области обеспечения             │</w:t>
      </w:r>
    </w:p>
    <w:p w:rsidR="004925F6" w:rsidRPr="009E7862" w:rsidRDefault="004925F6" w:rsidP="00AF2972">
      <w:pPr>
        <w:pStyle w:val="ConsPlusNonformat"/>
        <w:jc w:val="both"/>
      </w:pPr>
      <w:r w:rsidRPr="009E7862">
        <w:t>│                     безопасности дорожного движения                     │</w:t>
      </w:r>
    </w:p>
    <w:p w:rsidR="004925F6" w:rsidRPr="009E7862" w:rsidRDefault="004925F6" w:rsidP="00AF2972">
      <w:pPr>
        <w:pStyle w:val="ConsPlusNonformat"/>
        <w:jc w:val="both"/>
      </w:pPr>
      <w:r w:rsidRPr="009E7862">
        <w:t>└───┬─────────────────────────────────┬───────────────────────────┬───────┘</w:t>
      </w:r>
    </w:p>
    <w:p w:rsidR="004925F6" w:rsidRPr="009E7862" w:rsidRDefault="004925F6" w:rsidP="00AF2972">
      <w:pPr>
        <w:pStyle w:val="ConsPlusNonformat"/>
        <w:jc w:val="both"/>
      </w:pPr>
      <w:r w:rsidRPr="009E7862">
        <w:t xml:space="preserve">    \/       /\                       \/                          \/</w:t>
      </w:r>
    </w:p>
    <w:p w:rsidR="004925F6" w:rsidRPr="009E7862" w:rsidRDefault="004925F6" w:rsidP="00AF2972">
      <w:pPr>
        <w:pStyle w:val="ConsPlusNonformat"/>
        <w:jc w:val="both"/>
      </w:pPr>
      <w:r w:rsidRPr="009E7862">
        <w:t>┌────────────┴───┐  ┌───────────────────────────────────┐  ┌──────────────┐</w:t>
      </w:r>
    </w:p>
    <w:p w:rsidR="004925F6" w:rsidRPr="009E7862" w:rsidRDefault="004925F6" w:rsidP="00AF2972">
      <w:pPr>
        <w:pStyle w:val="ConsPlusNonformat"/>
        <w:jc w:val="both"/>
      </w:pPr>
      <w:r w:rsidRPr="009E7862">
        <w:t>│   Надзор за    │  │Разработка и утверждение ежегодного│  │Инициирование │</w:t>
      </w:r>
    </w:p>
    <w:p w:rsidR="004925F6" w:rsidRPr="009E7862" w:rsidRDefault="004925F6" w:rsidP="00AF2972">
      <w:pPr>
        <w:pStyle w:val="ConsPlusNonformat"/>
        <w:jc w:val="both"/>
      </w:pPr>
      <w:r w:rsidRPr="009E7862">
        <w:t>│    дорожным    │  │  плана проверок юридических лиц   │  │ внеплановых  │</w:t>
      </w:r>
    </w:p>
    <w:p w:rsidR="004925F6" w:rsidRPr="009E7862" w:rsidRDefault="004925F6" w:rsidP="00AF2972">
      <w:pPr>
        <w:pStyle w:val="ConsPlusNonformat"/>
        <w:jc w:val="both"/>
      </w:pPr>
      <w:r w:rsidRPr="009E7862">
        <w:t>│   движением    │  │ и индивидуальных предпринимателей │  │   проверок   │</w:t>
      </w:r>
    </w:p>
    <w:p w:rsidR="004925F6" w:rsidRPr="009E7862" w:rsidRDefault="004925F6" w:rsidP="00AF2972">
      <w:pPr>
        <w:pStyle w:val="ConsPlusNonformat"/>
        <w:jc w:val="both"/>
      </w:pPr>
      <w:r w:rsidRPr="009E7862">
        <w:t>└───────┬────────┘  └─────────────────┬─────────────────┘  └──────┬───────┘</w:t>
      </w:r>
    </w:p>
    <w:p w:rsidR="004925F6" w:rsidRPr="009E7862" w:rsidRDefault="004925F6" w:rsidP="00AF2972">
      <w:pPr>
        <w:pStyle w:val="ConsPlusNonformat"/>
        <w:jc w:val="both"/>
      </w:pPr>
      <w:r w:rsidRPr="009E7862">
        <w:t xml:space="preserve">        │                             \/                          \/</w:t>
      </w:r>
    </w:p>
    <w:p w:rsidR="004925F6" w:rsidRPr="009E7862" w:rsidRDefault="004925F6" w:rsidP="00AF2972">
      <w:pPr>
        <w:pStyle w:val="ConsPlusNonformat"/>
        <w:jc w:val="both"/>
      </w:pPr>
      <w:r w:rsidRPr="009E7862">
        <w:t xml:space="preserve">        │        ┌────────────────────────────────────────────────────────┐</w:t>
      </w:r>
    </w:p>
    <w:p w:rsidR="004925F6" w:rsidRPr="009E7862" w:rsidRDefault="004925F6" w:rsidP="00AF2972">
      <w:pPr>
        <w:pStyle w:val="ConsPlusNonformat"/>
        <w:jc w:val="both"/>
      </w:pPr>
      <w:r w:rsidRPr="009E7862">
        <w:t xml:space="preserve">        │        │         Принятие решения о проведении проверки         │</w:t>
      </w:r>
    </w:p>
    <w:p w:rsidR="004925F6" w:rsidRPr="009E7862" w:rsidRDefault="004925F6" w:rsidP="00AF2972">
      <w:pPr>
        <w:pStyle w:val="ConsPlusNonformat"/>
        <w:jc w:val="both"/>
      </w:pPr>
      <w:r w:rsidRPr="009E7862">
        <w:t xml:space="preserve">        │        │ (издание приказа (распоряжения) о проведении проверки  │</w:t>
      </w:r>
    </w:p>
    <w:p w:rsidR="004925F6" w:rsidRPr="009E7862" w:rsidRDefault="004925F6" w:rsidP="00AF2972">
      <w:pPr>
        <w:pStyle w:val="ConsPlusNonformat"/>
        <w:jc w:val="both"/>
      </w:pPr>
      <w:r w:rsidRPr="009E7862">
        <w:t xml:space="preserve">        │        │               (плановой или внеплановой)               │</w:t>
      </w:r>
    </w:p>
    <w:p w:rsidR="004925F6" w:rsidRPr="009E7862" w:rsidRDefault="004925F6" w:rsidP="00AF2972">
      <w:pPr>
        <w:pStyle w:val="ConsPlusNonformat"/>
        <w:jc w:val="both"/>
      </w:pPr>
      <w:r w:rsidRPr="009E7862">
        <w:t xml:space="preserve">        │        └────────────────────┬───────────────────────────────────┘</w:t>
      </w:r>
    </w:p>
    <w:p w:rsidR="004925F6" w:rsidRPr="009E7862" w:rsidRDefault="004925F6" w:rsidP="00AF2972">
      <w:pPr>
        <w:pStyle w:val="ConsPlusNonformat"/>
        <w:jc w:val="both"/>
      </w:pPr>
      <w:r w:rsidRPr="009E7862">
        <w:t xml:space="preserve">        │                             \/</w:t>
      </w:r>
    </w:p>
    <w:p w:rsidR="004925F6" w:rsidRPr="009E7862" w:rsidRDefault="004925F6" w:rsidP="00AF2972">
      <w:pPr>
        <w:pStyle w:val="ConsPlusNonformat"/>
        <w:jc w:val="both"/>
      </w:pPr>
      <w:r w:rsidRPr="009E7862">
        <w:t xml:space="preserve">        \/          ┌────────────────────────────────┐  ┌─────────────────┐</w:t>
      </w:r>
    </w:p>
    <w:p w:rsidR="004925F6" w:rsidRPr="009E7862" w:rsidRDefault="004925F6" w:rsidP="00AF2972">
      <w:pPr>
        <w:pStyle w:val="ConsPlusNonformat"/>
        <w:jc w:val="both"/>
      </w:pPr>
      <w:r w:rsidRPr="009E7862">
        <w:t>┌────────────────┐  │     Подготовка к проверке      ├─&gt;│   Уведомление   │</w:t>
      </w:r>
    </w:p>
    <w:p w:rsidR="004925F6" w:rsidRPr="009E7862" w:rsidRDefault="004925F6" w:rsidP="00AF2972">
      <w:pPr>
        <w:pStyle w:val="ConsPlusNonformat"/>
        <w:jc w:val="both"/>
      </w:pPr>
      <w:r w:rsidRPr="009E7862">
        <w:t>│                │  │  (выездной или документарной)  │  │  юридического   │</w:t>
      </w:r>
    </w:p>
    <w:p w:rsidR="004925F6" w:rsidRPr="009E7862" w:rsidRDefault="004925F6" w:rsidP="00AF2972">
      <w:pPr>
        <w:pStyle w:val="ConsPlusNonformat"/>
        <w:jc w:val="both"/>
      </w:pPr>
      <w:r w:rsidRPr="009E7862">
        <w:t>│                │  └─────────────────┬──────────────┘  │      лица       │</w:t>
      </w:r>
    </w:p>
    <w:p w:rsidR="004925F6" w:rsidRPr="009E7862" w:rsidRDefault="004925F6" w:rsidP="00AF2972">
      <w:pPr>
        <w:pStyle w:val="ConsPlusNonformat"/>
        <w:jc w:val="both"/>
      </w:pPr>
      <w:r w:rsidRPr="009E7862">
        <w:t>│    Выявлены    │                    \/                │(индивидуального │</w:t>
      </w:r>
    </w:p>
    <w:p w:rsidR="004925F6" w:rsidRPr="009E7862" w:rsidRDefault="004925F6" w:rsidP="00AF2972">
      <w:pPr>
        <w:pStyle w:val="ConsPlusNonformat"/>
        <w:jc w:val="both"/>
      </w:pPr>
      <w:r w:rsidRPr="009E7862">
        <w:t>│   нарушения    │  ┌────────────────────────────────┐  │предпринимателя) │</w:t>
      </w:r>
    </w:p>
    <w:p w:rsidR="004925F6" w:rsidRPr="009E7862" w:rsidRDefault="004925F6" w:rsidP="00AF2972">
      <w:pPr>
        <w:pStyle w:val="ConsPlusNonformat"/>
        <w:jc w:val="both"/>
      </w:pPr>
      <w:r w:rsidRPr="009E7862">
        <w:t>│                │  │      Проведение проверки       │&lt;─┤                 │</w:t>
      </w:r>
    </w:p>
    <w:p w:rsidR="004925F6" w:rsidRPr="009E7862" w:rsidRDefault="004925F6" w:rsidP="00AF2972">
      <w:pPr>
        <w:pStyle w:val="ConsPlusNonformat"/>
        <w:jc w:val="both"/>
      </w:pPr>
      <w:r w:rsidRPr="009E7862">
        <w:t>│                │  └─────────────────┬──────────────┘  └─────────────────┘</w:t>
      </w:r>
    </w:p>
    <w:p w:rsidR="004925F6" w:rsidRPr="009E7862" w:rsidRDefault="004925F6" w:rsidP="00AF2972">
      <w:pPr>
        <w:pStyle w:val="ConsPlusNonformat"/>
        <w:jc w:val="both"/>
      </w:pPr>
      <w:r w:rsidRPr="009E7862">
        <w:t>│                │                    \/</w:t>
      </w:r>
    </w:p>
    <w:p w:rsidR="004925F6" w:rsidRPr="009E7862" w:rsidRDefault="004925F6" w:rsidP="00AF2972">
      <w:pPr>
        <w:pStyle w:val="ConsPlusNonformat"/>
        <w:jc w:val="both"/>
      </w:pPr>
      <w:r w:rsidRPr="009E7862">
        <w:t>│                │  ┌─────────────────────────────────────────────────────┐</w:t>
      </w:r>
    </w:p>
    <w:p w:rsidR="004925F6" w:rsidRPr="009E7862" w:rsidRDefault="004925F6" w:rsidP="00AF2972">
      <w:pPr>
        <w:pStyle w:val="ConsPlusNonformat"/>
        <w:jc w:val="both"/>
      </w:pPr>
      <w:r w:rsidRPr="009E7862">
        <w:t>│                │  │    Подготовка акта проверки, ознакомление с его     │</w:t>
      </w:r>
    </w:p>
    <w:p w:rsidR="004925F6" w:rsidRPr="009E7862" w:rsidRDefault="004925F6" w:rsidP="00AF2972">
      <w:pPr>
        <w:pStyle w:val="ConsPlusNonformat"/>
        <w:jc w:val="both"/>
      </w:pPr>
      <w:r w:rsidRPr="009E7862">
        <w:t>│                │  │ содержанием субъекта проверки (руководителя, иного  │</w:t>
      </w:r>
    </w:p>
    <w:p w:rsidR="004925F6" w:rsidRPr="009E7862" w:rsidRDefault="004925F6" w:rsidP="00AF2972">
      <w:pPr>
        <w:pStyle w:val="ConsPlusNonformat"/>
        <w:jc w:val="both"/>
      </w:pPr>
      <w:r w:rsidRPr="009E7862">
        <w:t>│                │&lt;─┤ должностного лица или уполномоченного представителя │</w:t>
      </w:r>
    </w:p>
    <w:p w:rsidR="004925F6" w:rsidRPr="009E7862" w:rsidRDefault="004925F6" w:rsidP="00AF2972">
      <w:pPr>
        <w:pStyle w:val="ConsPlusNonformat"/>
        <w:jc w:val="both"/>
      </w:pPr>
      <w:r w:rsidRPr="009E7862">
        <w:t>│                │  │ юридического лица, индивидуального предпринимателя, │</w:t>
      </w:r>
    </w:p>
    <w:p w:rsidR="004925F6" w:rsidRPr="009E7862" w:rsidRDefault="004925F6" w:rsidP="00AF2972">
      <w:pPr>
        <w:pStyle w:val="ConsPlusNonformat"/>
        <w:jc w:val="both"/>
      </w:pPr>
      <w:r w:rsidRPr="009E7862">
        <w:t>│                │  │         его уполномоченного представителя)          │</w:t>
      </w:r>
    </w:p>
    <w:p w:rsidR="004925F6" w:rsidRPr="009E7862" w:rsidRDefault="004925F6" w:rsidP="00AF2972">
      <w:pPr>
        <w:pStyle w:val="ConsPlusNonformat"/>
        <w:jc w:val="both"/>
      </w:pPr>
      <w:r w:rsidRPr="009E7862">
        <w:t>└─┬─┬──┬─────────┘  └─────────────────────────────────────────────────────┘</w:t>
      </w:r>
    </w:p>
    <w:p w:rsidR="004925F6" w:rsidRPr="009E7862" w:rsidRDefault="004925F6" w:rsidP="00AF2972">
      <w:pPr>
        <w:pStyle w:val="ConsPlusNonformat"/>
        <w:jc w:val="both"/>
      </w:pPr>
      <w:r w:rsidRPr="009E7862">
        <w:t xml:space="preserve">  │ │  │</w:t>
      </w:r>
    </w:p>
    <w:p w:rsidR="004925F6" w:rsidRPr="009E7862" w:rsidRDefault="004925F6" w:rsidP="00AF2972">
      <w:pPr>
        <w:pStyle w:val="ConsPlusNonformat"/>
        <w:jc w:val="both"/>
      </w:pPr>
      <w:r w:rsidRPr="009E7862">
        <w:t xml:space="preserve">  │ │  │   ┌──────────────────────────────────────────┐  ┌────────────────┐</w:t>
      </w:r>
    </w:p>
    <w:p w:rsidR="004925F6" w:rsidRPr="009E7862" w:rsidRDefault="004925F6" w:rsidP="00AF2972">
      <w:pPr>
        <w:pStyle w:val="ConsPlusNonformat"/>
        <w:jc w:val="both"/>
      </w:pPr>
      <w:r w:rsidRPr="009E7862">
        <w:t xml:space="preserve">  │ │  │   │   Подготовка предписания об устранении   │  │  Принятие мер  │</w:t>
      </w:r>
    </w:p>
    <w:p w:rsidR="004925F6" w:rsidRPr="009E7862" w:rsidRDefault="004925F6" w:rsidP="00AF2972">
      <w:pPr>
        <w:pStyle w:val="ConsPlusNonformat"/>
        <w:jc w:val="both"/>
      </w:pPr>
      <w:r w:rsidRPr="009E7862">
        <w:t xml:space="preserve">  │ │  ├──&gt;│  нарушений требований законодательства   ├─&gt;│ по контролю за │</w:t>
      </w:r>
    </w:p>
    <w:p w:rsidR="004925F6" w:rsidRPr="009E7862" w:rsidRDefault="004925F6" w:rsidP="00AF2972">
      <w:pPr>
        <w:pStyle w:val="ConsPlusNonformat"/>
        <w:jc w:val="both"/>
      </w:pPr>
      <w:r w:rsidRPr="009E7862">
        <w:t xml:space="preserve">  │ │  │   │   Российской Федерации о безопасности    │  │  исполнением   │</w:t>
      </w:r>
    </w:p>
    <w:p w:rsidR="004925F6" w:rsidRPr="009E7862" w:rsidRDefault="004925F6" w:rsidP="00AF2972">
      <w:pPr>
        <w:pStyle w:val="ConsPlusNonformat"/>
        <w:jc w:val="both"/>
      </w:pPr>
      <w:r w:rsidRPr="009E7862">
        <w:t xml:space="preserve">  │ │  │   │            дорожного движения            │  │  предписания   │</w:t>
      </w:r>
    </w:p>
    <w:p w:rsidR="004925F6" w:rsidRPr="009E7862" w:rsidRDefault="004925F6" w:rsidP="00AF2972">
      <w:pPr>
        <w:pStyle w:val="ConsPlusNonformat"/>
        <w:jc w:val="both"/>
      </w:pPr>
      <w:r w:rsidRPr="009E7862">
        <w:t xml:space="preserve">  │ │  │   └──────────────────────────────────────────┘  │   о нарушении  │</w:t>
      </w:r>
    </w:p>
    <w:p w:rsidR="004925F6" w:rsidRPr="009E7862" w:rsidRDefault="004925F6" w:rsidP="00AF2972">
      <w:pPr>
        <w:pStyle w:val="ConsPlusNonformat"/>
        <w:jc w:val="both"/>
      </w:pPr>
      <w:r w:rsidRPr="009E7862">
        <w:t xml:space="preserve">  │ │  \/                                                │   требований   │</w:t>
      </w:r>
    </w:p>
    <w:p w:rsidR="004925F6" w:rsidRPr="009E7862" w:rsidRDefault="004925F6" w:rsidP="00AF2972">
      <w:pPr>
        <w:pStyle w:val="ConsPlusNonformat"/>
        <w:jc w:val="both"/>
      </w:pPr>
      <w:r w:rsidRPr="009E7862">
        <w:t xml:space="preserve">  │ │ ┌───────────────────────────────────────────────┐  │законодательства│</w:t>
      </w:r>
    </w:p>
    <w:p w:rsidR="004925F6" w:rsidRPr="009E7862" w:rsidRDefault="004925F6" w:rsidP="00AF2972">
      <w:pPr>
        <w:pStyle w:val="ConsPlusNonformat"/>
        <w:jc w:val="both"/>
      </w:pPr>
      <w:r w:rsidRPr="009E7862">
        <w:t xml:space="preserve">  │ │ │     Возбуждение дела об административном      │  │                │</w:t>
      </w:r>
    </w:p>
    <w:p w:rsidR="004925F6" w:rsidRPr="009E7862" w:rsidRDefault="004925F6" w:rsidP="00AF2972">
      <w:pPr>
        <w:pStyle w:val="ConsPlusNonformat"/>
        <w:jc w:val="both"/>
      </w:pPr>
      <w:r w:rsidRPr="009E7862">
        <w:t xml:space="preserve">  │ └&gt;│      правонарушении при наличии поводов,      │  │                │</w:t>
      </w:r>
    </w:p>
    <w:p w:rsidR="004925F6" w:rsidRPr="009E7862" w:rsidRDefault="004925F6" w:rsidP="00AF2972">
      <w:pPr>
        <w:pStyle w:val="ConsPlusNonformat"/>
        <w:jc w:val="both"/>
      </w:pPr>
      <w:r w:rsidRPr="009E7862">
        <w:t xml:space="preserve">  │   │предусмотренных статьей 28.1 Кодекса Российской│  │                │</w:t>
      </w:r>
    </w:p>
    <w:p w:rsidR="004925F6" w:rsidRPr="009E7862" w:rsidRDefault="004925F6" w:rsidP="00AF2972">
      <w:pPr>
        <w:pStyle w:val="ConsPlusNonformat"/>
        <w:jc w:val="both"/>
      </w:pPr>
      <w:r w:rsidRPr="009E7862">
        <w:t xml:space="preserve">  │   │ Федерации об административных правонарушениях │  │                │</w:t>
      </w:r>
    </w:p>
    <w:p w:rsidR="004925F6" w:rsidRPr="009E7862" w:rsidRDefault="004925F6" w:rsidP="00AF2972">
      <w:pPr>
        <w:pStyle w:val="ConsPlusNonformat"/>
        <w:jc w:val="both"/>
      </w:pPr>
      <w:r w:rsidRPr="009E7862">
        <w:t xml:space="preserve">  │   └┬──┬──┬─────────────────────┬──────────────────┘  │                │</w:t>
      </w:r>
    </w:p>
    <w:p w:rsidR="004925F6" w:rsidRPr="009E7862" w:rsidRDefault="004925F6" w:rsidP="00AF2972">
      <w:pPr>
        <w:pStyle w:val="ConsPlusNonformat"/>
        <w:jc w:val="both"/>
      </w:pPr>
      <w:r w:rsidRPr="009E7862">
        <w:t xml:space="preserve">  │    │  │  │                     \/                    │                │</w:t>
      </w:r>
    </w:p>
    <w:p w:rsidR="004925F6" w:rsidRPr="009E7862" w:rsidRDefault="004925F6" w:rsidP="00AF2972">
      <w:pPr>
        <w:pStyle w:val="ConsPlusNonformat"/>
        <w:jc w:val="both"/>
      </w:pPr>
      <w:r w:rsidRPr="009E7862">
        <w:t xml:space="preserve">  │    │  │  │  ┌─────────────────────────────────────┐  │                │</w:t>
      </w:r>
    </w:p>
    <w:p w:rsidR="004925F6" w:rsidRPr="009E7862" w:rsidRDefault="004925F6" w:rsidP="00AF2972">
      <w:pPr>
        <w:pStyle w:val="ConsPlusNonformat"/>
        <w:jc w:val="both"/>
      </w:pPr>
      <w:r w:rsidRPr="009E7862">
        <w:t xml:space="preserve">  │    │  │  │  │   Принятие мер по привлечению лиц,  │  │                │</w:t>
      </w:r>
    </w:p>
    <w:p w:rsidR="004925F6" w:rsidRPr="009E7862" w:rsidRDefault="004925F6" w:rsidP="00AF2972">
      <w:pPr>
        <w:pStyle w:val="ConsPlusNonformat"/>
        <w:jc w:val="both"/>
      </w:pPr>
      <w:r w:rsidRPr="009E7862">
        <w:t xml:space="preserve">  │    │  │  │  │        допустивших нарушения,       │&lt;─┤                │</w:t>
      </w:r>
    </w:p>
    <w:p w:rsidR="004925F6" w:rsidRPr="009E7862" w:rsidRDefault="004925F6" w:rsidP="00AF2972">
      <w:pPr>
        <w:pStyle w:val="ConsPlusNonformat"/>
        <w:jc w:val="both"/>
      </w:pPr>
      <w:r w:rsidRPr="009E7862">
        <w:t xml:space="preserve">  │    │  │  │  │ к предусмотренной законодательством │  │                │</w:t>
      </w:r>
    </w:p>
    <w:p w:rsidR="004925F6" w:rsidRPr="009E7862" w:rsidRDefault="004925F6" w:rsidP="00AF2972">
      <w:pPr>
        <w:pStyle w:val="ConsPlusNonformat"/>
        <w:jc w:val="both"/>
      </w:pPr>
      <w:r w:rsidRPr="009E7862">
        <w:t xml:space="preserve">  │    │  │  │  │           ответственности           │  │                │</w:t>
      </w:r>
    </w:p>
    <w:p w:rsidR="004925F6" w:rsidRPr="009E7862" w:rsidRDefault="004925F6" w:rsidP="00AF2972">
      <w:pPr>
        <w:pStyle w:val="ConsPlusNonformat"/>
        <w:jc w:val="both"/>
      </w:pPr>
      <w:r w:rsidRPr="009E7862">
        <w:t xml:space="preserve">  \/  \/  \/ \/ └─────────────────────────────────────┘  └────────────────┘</w:t>
      </w:r>
    </w:p>
    <w:p w:rsidR="004925F6" w:rsidRPr="009E7862" w:rsidRDefault="004925F6" w:rsidP="00AF2972">
      <w:pPr>
        <w:pStyle w:val="ConsPlusNonformat"/>
        <w:jc w:val="both"/>
      </w:pPr>
      <w:r w:rsidRPr="009E7862">
        <w:t xml:space="preserve">                                   /\</w:t>
      </w:r>
    </w:p>
    <w:p w:rsidR="004925F6" w:rsidRPr="009E7862" w:rsidRDefault="004925F6" w:rsidP="00AF2972">
      <w:pPr>
        <w:pStyle w:val="ConsPlusNonformat"/>
        <w:jc w:val="both"/>
      </w:pPr>
      <w:r w:rsidRPr="009E7862">
        <w:t xml:space="preserve">                                   │</w:t>
      </w:r>
    </w:p>
    <w:p w:rsidR="004925F6" w:rsidRPr="009E7862" w:rsidRDefault="004925F6" w:rsidP="00AF2972">
      <w:pPr>
        <w:pStyle w:val="ConsPlusNonformat"/>
        <w:jc w:val="both"/>
      </w:pPr>
      <w:r w:rsidRPr="009E7862">
        <w:t xml:space="preserve">  │  │    │   │                    /\</w:t>
      </w:r>
    </w:p>
    <w:p w:rsidR="004925F6" w:rsidRPr="009E7862" w:rsidRDefault="004925F6" w:rsidP="00AF2972">
      <w:pPr>
        <w:pStyle w:val="ConsPlusNonformat"/>
        <w:jc w:val="both"/>
      </w:pPr>
      <w:r w:rsidRPr="009E7862">
        <w:t xml:space="preserve">  │  │    │   │                    │                     ┌────────────────┐</w:t>
      </w:r>
    </w:p>
    <w:p w:rsidR="004925F6" w:rsidRPr="009E7862" w:rsidRDefault="004925F6" w:rsidP="00AF2972">
      <w:pPr>
        <w:pStyle w:val="ConsPlusNonformat"/>
        <w:jc w:val="both"/>
      </w:pPr>
      <w:r w:rsidRPr="009E7862">
        <w:t xml:space="preserve">  │  │    │   │                    │                     │ Принятие мер по│</w:t>
      </w:r>
    </w:p>
    <w:p w:rsidR="004925F6" w:rsidRPr="009E7862" w:rsidRDefault="004925F6" w:rsidP="00AF2972">
      <w:pPr>
        <w:pStyle w:val="ConsPlusNonformat"/>
        <w:jc w:val="both"/>
      </w:pPr>
      <w:r w:rsidRPr="009E7862">
        <w:t xml:space="preserve">  │  │    │   │                    └─────────────────────┤    контролю    │</w:t>
      </w:r>
    </w:p>
    <w:p w:rsidR="004925F6" w:rsidRPr="009E7862" w:rsidRDefault="004925F6" w:rsidP="00AF2972">
      <w:pPr>
        <w:pStyle w:val="ConsPlusNonformat"/>
        <w:jc w:val="both"/>
      </w:pPr>
      <w:r w:rsidRPr="009E7862">
        <w:t xml:space="preserve">  │  │    │   \/                                         │   исполнения:  │</w:t>
      </w:r>
    </w:p>
    <w:p w:rsidR="004925F6" w:rsidRPr="009E7862" w:rsidRDefault="004925F6" w:rsidP="00AF2972">
      <w:pPr>
        <w:pStyle w:val="ConsPlusNonformat"/>
        <w:jc w:val="both"/>
      </w:pPr>
      <w:r w:rsidRPr="009E7862">
        <w:t xml:space="preserve">  │  │    │  ┌─────────────────────────────────────────┐ │ - представлений│</w:t>
      </w:r>
    </w:p>
    <w:p w:rsidR="004925F6" w:rsidRPr="009E7862" w:rsidRDefault="004925F6" w:rsidP="00AF2972">
      <w:pPr>
        <w:pStyle w:val="ConsPlusNonformat"/>
        <w:jc w:val="both"/>
      </w:pPr>
      <w:r w:rsidRPr="009E7862">
        <w:t xml:space="preserve">  │  │    │  │  Вынесение представления об устранении  │ │  об устранении │</w:t>
      </w:r>
    </w:p>
    <w:p w:rsidR="004925F6" w:rsidRPr="009E7862" w:rsidRDefault="004925F6" w:rsidP="00AF2972">
      <w:pPr>
        <w:pStyle w:val="ConsPlusNonformat"/>
        <w:jc w:val="both"/>
      </w:pPr>
      <w:r w:rsidRPr="009E7862">
        <w:t xml:space="preserve">  │  │    │  │    причин и условий, способствующих     │ │    причин и    │</w:t>
      </w:r>
    </w:p>
    <w:p w:rsidR="004925F6" w:rsidRPr="009E7862" w:rsidRDefault="004925F6" w:rsidP="00AF2972">
      <w:pPr>
        <w:pStyle w:val="ConsPlusNonformat"/>
        <w:jc w:val="both"/>
      </w:pPr>
      <w:r w:rsidRPr="009E7862">
        <w:t xml:space="preserve">  │  │    │  │       совершению административных       │ │    условий,    │</w:t>
      </w:r>
    </w:p>
    <w:p w:rsidR="004925F6" w:rsidRPr="009E7862" w:rsidRDefault="004925F6" w:rsidP="00AF2972">
      <w:pPr>
        <w:pStyle w:val="ConsPlusNonformat"/>
        <w:jc w:val="both"/>
      </w:pPr>
      <w:r w:rsidRPr="009E7862">
        <w:t xml:space="preserve">  │  │    │  │ правонарушений, в соответствии с частью ├&gt;│ способствующих │</w:t>
      </w:r>
    </w:p>
    <w:p w:rsidR="004925F6" w:rsidRPr="009E7862" w:rsidRDefault="004925F6" w:rsidP="00AF2972">
      <w:pPr>
        <w:pStyle w:val="ConsPlusNonformat"/>
        <w:jc w:val="both"/>
      </w:pPr>
      <w:r w:rsidRPr="009E7862">
        <w:t xml:space="preserve">  │  │    │  │    1 статьи 29.13 Кодекса Российской    │ │   совершению   │</w:t>
      </w:r>
    </w:p>
    <w:p w:rsidR="004925F6" w:rsidRPr="009E7862" w:rsidRDefault="004925F6" w:rsidP="00AF2972">
      <w:pPr>
        <w:pStyle w:val="ConsPlusNonformat"/>
        <w:jc w:val="both"/>
      </w:pPr>
      <w:r w:rsidRPr="009E7862">
        <w:t xml:space="preserve">  │  │    │  │      Федерации об административных      │ │административных│</w:t>
      </w:r>
    </w:p>
    <w:p w:rsidR="004925F6" w:rsidRPr="009E7862" w:rsidRDefault="004925F6" w:rsidP="00AF2972">
      <w:pPr>
        <w:pStyle w:val="ConsPlusNonformat"/>
        <w:jc w:val="both"/>
      </w:pPr>
      <w:r w:rsidRPr="009E7862">
        <w:t xml:space="preserve">  │  │    │  │             правонарушениях             │ │ правонарушений;│</w:t>
      </w:r>
    </w:p>
    <w:p w:rsidR="004925F6" w:rsidRPr="009E7862" w:rsidRDefault="004925F6" w:rsidP="00AF2972">
      <w:pPr>
        <w:pStyle w:val="ConsPlusNonformat"/>
        <w:jc w:val="both"/>
      </w:pPr>
      <w:r w:rsidRPr="009E7862">
        <w:t xml:space="preserve">  │  │    │  └─────────────────────────────────────────┘ │ - требований о │</w:t>
      </w:r>
    </w:p>
    <w:p w:rsidR="004925F6" w:rsidRPr="009E7862" w:rsidRDefault="004925F6" w:rsidP="00AF2972">
      <w:pPr>
        <w:pStyle w:val="ConsPlusNonformat"/>
        <w:jc w:val="both"/>
      </w:pPr>
      <w:r w:rsidRPr="009E7862">
        <w:t xml:space="preserve">  │  │    \/                                             │   прекращении  │</w:t>
      </w:r>
    </w:p>
    <w:p w:rsidR="004925F6" w:rsidRPr="009E7862" w:rsidRDefault="004925F6" w:rsidP="00AF2972">
      <w:pPr>
        <w:pStyle w:val="ConsPlusNonformat"/>
        <w:jc w:val="both"/>
      </w:pPr>
      <w:r w:rsidRPr="009E7862">
        <w:t xml:space="preserve">  │  │  ┌──────────────────────────────────────────────┐ │ противоправных │</w:t>
      </w:r>
    </w:p>
    <w:p w:rsidR="004925F6" w:rsidRPr="009E7862" w:rsidRDefault="004925F6" w:rsidP="00AF2972">
      <w:pPr>
        <w:pStyle w:val="ConsPlusNonformat"/>
        <w:jc w:val="both"/>
      </w:pPr>
      <w:r w:rsidRPr="009E7862">
        <w:t xml:space="preserve">  │  │  │Выдача требований о прекращении противоправных│ │    действий,   │</w:t>
      </w:r>
    </w:p>
    <w:p w:rsidR="004925F6" w:rsidRPr="009E7862" w:rsidRDefault="004925F6" w:rsidP="00AF2972">
      <w:pPr>
        <w:pStyle w:val="ConsPlusNonformat"/>
        <w:jc w:val="both"/>
      </w:pPr>
      <w:r w:rsidRPr="009E7862">
        <w:t xml:space="preserve">  │  │  │  действий, об устранении причин и условий,   │ │   устранении   │</w:t>
      </w:r>
    </w:p>
    <w:p w:rsidR="004925F6" w:rsidRPr="009E7862" w:rsidRDefault="004925F6" w:rsidP="00AF2972">
      <w:pPr>
        <w:pStyle w:val="ConsPlusNonformat"/>
        <w:jc w:val="both"/>
      </w:pPr>
      <w:r w:rsidRPr="009E7862">
        <w:t xml:space="preserve">  │  │  │ способствующих реализации угроз безопасности │ │    причин и    │</w:t>
      </w:r>
    </w:p>
    <w:p w:rsidR="004925F6" w:rsidRPr="009E7862" w:rsidRDefault="004925F6" w:rsidP="00AF2972">
      <w:pPr>
        <w:pStyle w:val="ConsPlusNonformat"/>
        <w:jc w:val="both"/>
      </w:pPr>
      <w:r w:rsidRPr="009E7862">
        <w:t xml:space="preserve">  │  │  │    граждан и общественной безопасности, в    ├&gt;│    условий,    │</w:t>
      </w:r>
    </w:p>
    <w:p w:rsidR="004925F6" w:rsidRPr="009E7862" w:rsidRDefault="004925F6" w:rsidP="00AF2972">
      <w:pPr>
        <w:pStyle w:val="ConsPlusNonformat"/>
        <w:jc w:val="both"/>
      </w:pPr>
      <w:r w:rsidRPr="009E7862">
        <w:t xml:space="preserve">  │  │  │   соответствии с подпунктами 1, 21 части 1   │ │ способствующих │</w:t>
      </w:r>
    </w:p>
    <w:p w:rsidR="004925F6" w:rsidRPr="009E7862" w:rsidRDefault="004925F6" w:rsidP="00AF2972">
      <w:pPr>
        <w:pStyle w:val="ConsPlusNonformat"/>
        <w:jc w:val="both"/>
      </w:pPr>
      <w:r w:rsidRPr="009E7862">
        <w:t xml:space="preserve">  │  │  │  статьи 13 Федерального закона от 7 февраля  │ │реализации угроз│</w:t>
      </w:r>
    </w:p>
    <w:p w:rsidR="004925F6" w:rsidRPr="009E7862" w:rsidRDefault="004925F6" w:rsidP="00AF2972">
      <w:pPr>
        <w:pStyle w:val="ConsPlusNonformat"/>
        <w:jc w:val="both"/>
      </w:pPr>
      <w:r w:rsidRPr="009E7862">
        <w:t xml:space="preserve">  │  │  │         2011 г. N 3-ФЗ "О полиции"           │ │  безопасности  │</w:t>
      </w:r>
    </w:p>
    <w:p w:rsidR="004925F6" w:rsidRPr="009E7862" w:rsidRDefault="004925F6" w:rsidP="00AF2972">
      <w:pPr>
        <w:pStyle w:val="ConsPlusNonformat"/>
        <w:jc w:val="both"/>
      </w:pPr>
      <w:r w:rsidRPr="009E7862">
        <w:t xml:space="preserve">  │  │  └──────────────────────────────────────────────┘ │    граждан и   │</w:t>
      </w:r>
    </w:p>
    <w:p w:rsidR="004925F6" w:rsidRPr="009E7862" w:rsidRDefault="004925F6" w:rsidP="00AF2972">
      <w:pPr>
        <w:pStyle w:val="ConsPlusNonformat"/>
        <w:jc w:val="both"/>
      </w:pPr>
      <w:r w:rsidRPr="009E7862">
        <w:t xml:space="preserve">  \/ \/                                                  │  общественной  │</w:t>
      </w:r>
    </w:p>
    <w:p w:rsidR="004925F6" w:rsidRPr="009E7862" w:rsidRDefault="004925F6" w:rsidP="00AF2972">
      <w:pPr>
        <w:pStyle w:val="ConsPlusNonformat"/>
        <w:jc w:val="both"/>
      </w:pPr>
      <w:r w:rsidRPr="009E7862">
        <w:t>┌──────────────────────────────────────────────────────┐ │  безопасности  │</w:t>
      </w:r>
    </w:p>
    <w:p w:rsidR="004925F6" w:rsidRPr="009E7862" w:rsidRDefault="004925F6" w:rsidP="00AF2972">
      <w:pPr>
        <w:pStyle w:val="ConsPlusNonformat"/>
        <w:jc w:val="both"/>
      </w:pPr>
      <w:r w:rsidRPr="009E7862">
        <w:t>│Направление в установленном порядке информации:       │ │                │</w:t>
      </w:r>
    </w:p>
    <w:p w:rsidR="004925F6" w:rsidRPr="009E7862" w:rsidRDefault="004925F6" w:rsidP="00AF2972">
      <w:pPr>
        <w:pStyle w:val="ConsPlusNonformat"/>
        <w:jc w:val="both"/>
      </w:pPr>
      <w:r w:rsidRPr="009E7862">
        <w:t>│- в органы государственного контроля в  соответствии с│ │                │</w:t>
      </w:r>
    </w:p>
    <w:p w:rsidR="004925F6" w:rsidRPr="009E7862" w:rsidRDefault="004925F6" w:rsidP="00AF2972">
      <w:pPr>
        <w:pStyle w:val="ConsPlusNonformat"/>
        <w:jc w:val="both"/>
      </w:pPr>
      <w:r w:rsidRPr="009E7862">
        <w:t>│их  компетенцией  -  о  нарушениях субъектами проверки│ │                │</w:t>
      </w:r>
    </w:p>
    <w:p w:rsidR="004925F6" w:rsidRPr="009E7862" w:rsidRDefault="004925F6" w:rsidP="00AF2972">
      <w:pPr>
        <w:pStyle w:val="ConsPlusNonformat"/>
        <w:jc w:val="both"/>
      </w:pPr>
      <w:r w:rsidRPr="009E7862">
        <w:t>│нормативных  правовых   актов   Российской  Федерации,│ │                │</w:t>
      </w:r>
    </w:p>
    <w:p w:rsidR="004925F6" w:rsidRPr="009E7862" w:rsidRDefault="004925F6" w:rsidP="00AF2972">
      <w:pPr>
        <w:pStyle w:val="ConsPlusNonformat"/>
        <w:jc w:val="both"/>
      </w:pPr>
      <w:r w:rsidRPr="009E7862">
        <w:t>│контроль  за  соблюдением   которых   не  относится  к│ │                │</w:t>
      </w:r>
    </w:p>
    <w:p w:rsidR="004925F6" w:rsidRPr="009E7862" w:rsidRDefault="004925F6" w:rsidP="00AF2972">
      <w:pPr>
        <w:pStyle w:val="ConsPlusNonformat"/>
        <w:jc w:val="both"/>
      </w:pPr>
      <w:r w:rsidRPr="009E7862">
        <w:t>│компетенции МВД России;                               │ │                │</w:t>
      </w:r>
    </w:p>
    <w:p w:rsidR="004925F6" w:rsidRPr="009E7862" w:rsidRDefault="004925F6" w:rsidP="00AF2972">
      <w:pPr>
        <w:pStyle w:val="ConsPlusNonformat"/>
        <w:jc w:val="both"/>
      </w:pPr>
      <w:r w:rsidRPr="009E7862">
        <w:t>│-  в органы прокуратуры - о систематических нарушениях│ │                │</w:t>
      </w:r>
    </w:p>
    <w:p w:rsidR="004925F6" w:rsidRPr="009E7862" w:rsidRDefault="004925F6" w:rsidP="00AF2972">
      <w:pPr>
        <w:pStyle w:val="ConsPlusNonformat"/>
        <w:jc w:val="both"/>
      </w:pPr>
      <w:r w:rsidRPr="009E7862">
        <w:t>│объектами     надзора     обязательных      требований│ │                │</w:t>
      </w:r>
    </w:p>
    <w:p w:rsidR="004925F6" w:rsidRPr="009E7862" w:rsidRDefault="004925F6" w:rsidP="00AF2972">
      <w:pPr>
        <w:pStyle w:val="ConsPlusNonformat"/>
        <w:jc w:val="both"/>
      </w:pPr>
      <w:r w:rsidRPr="009E7862">
        <w:t>│безопасности  при  эксплуатации  транспортных средств,│ │                │</w:t>
      </w:r>
    </w:p>
    <w:p w:rsidR="004925F6" w:rsidRPr="009E7862" w:rsidRDefault="004925F6" w:rsidP="00AF2972">
      <w:pPr>
        <w:pStyle w:val="ConsPlusNonformat"/>
        <w:jc w:val="both"/>
      </w:pPr>
      <w:r w:rsidRPr="009E7862">
        <w:t>│выполнении    работ   и    предоставлении   услуг   по│ │                │</w:t>
      </w:r>
    </w:p>
    <w:p w:rsidR="004925F6" w:rsidRPr="009E7862" w:rsidRDefault="004925F6" w:rsidP="00AF2972">
      <w:pPr>
        <w:pStyle w:val="ConsPlusNonformat"/>
        <w:jc w:val="both"/>
      </w:pPr>
      <w:r w:rsidRPr="009E7862">
        <w:t>│техническому обслуживанию и ремонту транспортных      │ │                │</w:t>
      </w:r>
    </w:p>
    <w:p w:rsidR="004925F6" w:rsidRPr="009E7862" w:rsidRDefault="004925F6" w:rsidP="00AF2972">
      <w:pPr>
        <w:pStyle w:val="ConsPlusNonformat"/>
        <w:jc w:val="both"/>
      </w:pPr>
      <w:r w:rsidRPr="009E7862">
        <w:t>│средств.                                              │ │                │</w:t>
      </w:r>
    </w:p>
    <w:p w:rsidR="004925F6" w:rsidRPr="009E7862" w:rsidRDefault="004925F6" w:rsidP="00AF2972">
      <w:pPr>
        <w:pStyle w:val="ConsPlusNonformat"/>
        <w:jc w:val="both"/>
      </w:pPr>
      <w:r w:rsidRPr="009E7862">
        <w:t>└──────────────────────────────────────────────────────┘ └────────────────┘</w:t>
      </w:r>
    </w:p>
    <w:sectPr w:rsidR="004925F6" w:rsidRPr="009E786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25F6" w:rsidRDefault="004925F6">
      <w:r>
        <w:separator/>
      </w:r>
    </w:p>
  </w:endnote>
  <w:endnote w:type="continuationSeparator" w:id="0">
    <w:p w:rsidR="004925F6" w:rsidRDefault="004925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F6" w:rsidRDefault="004925F6" w:rsidP="00DF5729">
    <w:pPr>
      <w:jc w:val="center"/>
      <w:rPr>
        <w:sz w:val="2"/>
        <w:szCs w:val="2"/>
      </w:rPr>
    </w:pPr>
  </w:p>
  <w:p w:rsidR="004925F6" w:rsidRDefault="004925F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25F6" w:rsidRDefault="004925F6">
      <w:r>
        <w:separator/>
      </w:r>
    </w:p>
  </w:footnote>
  <w:footnote w:type="continuationSeparator" w:id="0">
    <w:p w:rsidR="004925F6" w:rsidRDefault="004925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F6" w:rsidRDefault="004925F6" w:rsidP="00DF5729">
    <w:pPr>
      <w:jc w:val="center"/>
      <w:rPr>
        <w:sz w:val="2"/>
        <w:szCs w:val="2"/>
      </w:rPr>
    </w:pPr>
  </w:p>
  <w:p w:rsidR="004925F6" w:rsidRDefault="004925F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925F6" w:rsidRPr="002A36C4" w:rsidRDefault="004925F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925F6" w:rsidRPr="002A36C4" w:rsidRDefault="004925F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925F6" w:rsidRDefault="004925F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925F6"/>
    <w:rsid w:val="00616E37"/>
    <w:rsid w:val="006C2CAC"/>
    <w:rsid w:val="006D6D97"/>
    <w:rsid w:val="00706E08"/>
    <w:rsid w:val="008A40F2"/>
    <w:rsid w:val="009E7862"/>
    <w:rsid w:val="00AF2972"/>
    <w:rsid w:val="00CA5FB3"/>
    <w:rsid w:val="00D627F6"/>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E024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E024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E024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75967926">
      <w:marLeft w:val="0"/>
      <w:marRight w:val="0"/>
      <w:marTop w:val="0"/>
      <w:marBottom w:val="0"/>
      <w:divBdr>
        <w:top w:val="none" w:sz="0" w:space="0" w:color="auto"/>
        <w:left w:val="none" w:sz="0" w:space="0" w:color="auto"/>
        <w:bottom w:val="none" w:sz="0" w:space="0" w:color="auto"/>
        <w:right w:val="none" w:sz="0" w:space="0" w:color="auto"/>
      </w:divBdr>
    </w:div>
    <w:div w:id="875967927">
      <w:marLeft w:val="0"/>
      <w:marRight w:val="0"/>
      <w:marTop w:val="0"/>
      <w:marBottom w:val="0"/>
      <w:divBdr>
        <w:top w:val="none" w:sz="0" w:space="0" w:color="auto"/>
        <w:left w:val="none" w:sz="0" w:space="0" w:color="auto"/>
        <w:bottom w:val="none" w:sz="0" w:space="0" w:color="auto"/>
        <w:right w:val="none" w:sz="0" w:space="0" w:color="auto"/>
      </w:divBdr>
    </w:div>
    <w:div w:id="875967928">
      <w:marLeft w:val="0"/>
      <w:marRight w:val="0"/>
      <w:marTop w:val="0"/>
      <w:marBottom w:val="0"/>
      <w:divBdr>
        <w:top w:val="none" w:sz="0" w:space="0" w:color="auto"/>
        <w:left w:val="none" w:sz="0" w:space="0" w:color="auto"/>
        <w:bottom w:val="none" w:sz="0" w:space="0" w:color="auto"/>
        <w:right w:val="none" w:sz="0" w:space="0" w:color="auto"/>
      </w:divBdr>
    </w:div>
    <w:div w:id="875967929">
      <w:marLeft w:val="0"/>
      <w:marRight w:val="0"/>
      <w:marTop w:val="0"/>
      <w:marBottom w:val="0"/>
      <w:divBdr>
        <w:top w:val="none" w:sz="0" w:space="0" w:color="auto"/>
        <w:left w:val="none" w:sz="0" w:space="0" w:color="auto"/>
        <w:bottom w:val="none" w:sz="0" w:space="0" w:color="auto"/>
        <w:right w:val="none" w:sz="0" w:space="0" w:color="auto"/>
      </w:divBdr>
    </w:div>
    <w:div w:id="875967930">
      <w:marLeft w:val="0"/>
      <w:marRight w:val="0"/>
      <w:marTop w:val="0"/>
      <w:marBottom w:val="0"/>
      <w:divBdr>
        <w:top w:val="none" w:sz="0" w:space="0" w:color="auto"/>
        <w:left w:val="none" w:sz="0" w:space="0" w:color="auto"/>
        <w:bottom w:val="none" w:sz="0" w:space="0" w:color="auto"/>
        <w:right w:val="none" w:sz="0" w:space="0" w:color="auto"/>
      </w:divBdr>
    </w:div>
    <w:div w:id="8759679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36</Pages>
  <Words>18861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 февраля 2017 г</dc:title>
  <dc:subject/>
  <dc:creator>Информ-аналит отдел</dc:creator>
  <cp:keywords/>
  <dc:description/>
  <cp:lastModifiedBy>Информ-аналит отдел</cp:lastModifiedBy>
  <cp:revision>2</cp:revision>
  <dcterms:created xsi:type="dcterms:W3CDTF">2017-02-06T18:44:00Z</dcterms:created>
  <dcterms:modified xsi:type="dcterms:W3CDTF">2017-02-06T18:44:00Z</dcterms:modified>
</cp:coreProperties>
</file>