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4279" w:rsidRPr="001837EA" w:rsidRDefault="000B4279" w:rsidP="001837EA">
      <w:pPr>
        <w:pStyle w:val="ConsPlusTitle"/>
        <w:jc w:val="center"/>
        <w:outlineLvl w:val="0"/>
        <w:rPr>
          <w:sz w:val="22"/>
          <w:szCs w:val="22"/>
        </w:rPr>
      </w:pPr>
      <w:r w:rsidRPr="001837EA">
        <w:rPr>
          <w:sz w:val="22"/>
          <w:szCs w:val="22"/>
        </w:rPr>
        <w:t>ФЕДЕРАЛЬНАЯ СЛУЖБА ПО ЭКОЛОГИЧЕСКОМУ, ТЕХНОЛОГИЧЕСКОМУ</w:t>
      </w:r>
    </w:p>
    <w:p w:rsidR="000B4279" w:rsidRPr="001837EA" w:rsidRDefault="000B4279" w:rsidP="001837EA">
      <w:pPr>
        <w:pStyle w:val="ConsPlusTitle"/>
        <w:jc w:val="center"/>
        <w:rPr>
          <w:sz w:val="22"/>
          <w:szCs w:val="22"/>
        </w:rPr>
      </w:pPr>
      <w:r w:rsidRPr="001837EA">
        <w:rPr>
          <w:sz w:val="22"/>
          <w:szCs w:val="22"/>
        </w:rPr>
        <w:t>И АТОМНОМУ НАДЗОРУ</w:t>
      </w:r>
    </w:p>
    <w:p w:rsidR="000B4279" w:rsidRPr="001837EA" w:rsidRDefault="000B4279" w:rsidP="001837EA">
      <w:pPr>
        <w:pStyle w:val="ConsPlusTitle"/>
        <w:jc w:val="center"/>
        <w:rPr>
          <w:sz w:val="22"/>
          <w:szCs w:val="22"/>
        </w:rPr>
      </w:pPr>
    </w:p>
    <w:p w:rsidR="000B4279" w:rsidRPr="001837EA" w:rsidRDefault="000B4279" w:rsidP="001837EA">
      <w:pPr>
        <w:pStyle w:val="ConsPlusTitle"/>
        <w:jc w:val="center"/>
        <w:rPr>
          <w:sz w:val="22"/>
          <w:szCs w:val="22"/>
        </w:rPr>
      </w:pPr>
      <w:r w:rsidRPr="001837EA">
        <w:rPr>
          <w:sz w:val="22"/>
          <w:szCs w:val="22"/>
        </w:rPr>
        <w:t>ПРИКАЗ</w:t>
      </w:r>
    </w:p>
    <w:p w:rsidR="000B4279" w:rsidRPr="001837EA" w:rsidRDefault="000B4279" w:rsidP="001837EA">
      <w:pPr>
        <w:pStyle w:val="ConsPlusTitle"/>
        <w:jc w:val="center"/>
        <w:rPr>
          <w:sz w:val="22"/>
          <w:szCs w:val="22"/>
        </w:rPr>
      </w:pPr>
      <w:r w:rsidRPr="001837EA">
        <w:rPr>
          <w:sz w:val="22"/>
          <w:szCs w:val="22"/>
        </w:rPr>
        <w:t xml:space="preserve">от 6 апреля </w:t>
      </w:r>
      <w:smartTag w:uri="urn:schemas-microsoft-com:office:smarttags" w:element="metricconverter">
        <w:smartTagPr>
          <w:attr w:name="ProductID" w:val="2012 г"/>
        </w:smartTagPr>
        <w:r w:rsidRPr="001837EA">
          <w:rPr>
            <w:sz w:val="22"/>
            <w:szCs w:val="22"/>
          </w:rPr>
          <w:t>2012 г</w:t>
        </w:r>
      </w:smartTag>
      <w:r w:rsidRPr="001837EA">
        <w:rPr>
          <w:sz w:val="22"/>
          <w:szCs w:val="22"/>
        </w:rPr>
        <w:t>. N 233</w:t>
      </w:r>
    </w:p>
    <w:p w:rsidR="000B4279" w:rsidRPr="001837EA" w:rsidRDefault="000B4279" w:rsidP="001837EA">
      <w:pPr>
        <w:pStyle w:val="ConsPlusTitle"/>
        <w:jc w:val="center"/>
        <w:rPr>
          <w:sz w:val="22"/>
          <w:szCs w:val="22"/>
        </w:rPr>
      </w:pPr>
    </w:p>
    <w:p w:rsidR="000B4279" w:rsidRPr="001837EA" w:rsidRDefault="000B4279" w:rsidP="001837EA">
      <w:pPr>
        <w:pStyle w:val="ConsPlusTitle"/>
        <w:jc w:val="center"/>
        <w:rPr>
          <w:sz w:val="22"/>
          <w:szCs w:val="22"/>
        </w:rPr>
      </w:pPr>
      <w:r w:rsidRPr="001837EA">
        <w:rPr>
          <w:sz w:val="22"/>
          <w:szCs w:val="22"/>
        </w:rPr>
        <w:t>ОБ УТВЕРЖДЕНИИ ОБЛАСТЕЙ АТТЕСТАЦИИ</w:t>
      </w:r>
    </w:p>
    <w:p w:rsidR="000B4279" w:rsidRPr="001837EA" w:rsidRDefault="000B4279" w:rsidP="001837EA">
      <w:pPr>
        <w:pStyle w:val="ConsPlusTitle"/>
        <w:jc w:val="center"/>
        <w:rPr>
          <w:sz w:val="22"/>
          <w:szCs w:val="22"/>
        </w:rPr>
      </w:pPr>
      <w:r w:rsidRPr="001837EA">
        <w:rPr>
          <w:sz w:val="22"/>
          <w:szCs w:val="22"/>
        </w:rPr>
        <w:t>(ПРОВЕРКИ ЗНАНИЙ) РУКОВОДИТЕЛЕЙ И СПЕЦИАЛИСТОВ ОРГАНИЗАЦИЙ,</w:t>
      </w:r>
    </w:p>
    <w:p w:rsidR="000B4279" w:rsidRPr="001837EA" w:rsidRDefault="000B4279" w:rsidP="001837EA">
      <w:pPr>
        <w:pStyle w:val="ConsPlusTitle"/>
        <w:jc w:val="center"/>
        <w:rPr>
          <w:sz w:val="22"/>
          <w:szCs w:val="22"/>
        </w:rPr>
      </w:pPr>
      <w:r w:rsidRPr="001837EA">
        <w:rPr>
          <w:sz w:val="22"/>
          <w:szCs w:val="22"/>
        </w:rPr>
        <w:t>ПОДНАДЗОРНЫХ ФЕДЕРАЛЬНОЙ СЛУЖБЕ ПО ЭКОЛОГИЧЕСКОМУ,</w:t>
      </w:r>
    </w:p>
    <w:p w:rsidR="000B4279" w:rsidRPr="001837EA" w:rsidRDefault="000B4279" w:rsidP="001837EA">
      <w:pPr>
        <w:pStyle w:val="ConsPlusTitle"/>
        <w:jc w:val="center"/>
        <w:rPr>
          <w:sz w:val="22"/>
          <w:szCs w:val="22"/>
        </w:rPr>
      </w:pPr>
      <w:r w:rsidRPr="001837EA">
        <w:rPr>
          <w:sz w:val="22"/>
          <w:szCs w:val="22"/>
        </w:rPr>
        <w:t>ТЕХНОЛОГИЧЕСКОМУ И АТОМНОМУ НАДЗОРУ</w:t>
      </w:r>
    </w:p>
    <w:p w:rsidR="000B4279" w:rsidRPr="001837EA" w:rsidRDefault="000B4279" w:rsidP="001837EA">
      <w:pPr>
        <w:pStyle w:val="ConsPlusNormal"/>
        <w:jc w:val="center"/>
        <w:rPr>
          <w:sz w:val="22"/>
          <w:szCs w:val="22"/>
        </w:rPr>
      </w:pPr>
      <w:r w:rsidRPr="001837EA">
        <w:rPr>
          <w:sz w:val="22"/>
          <w:szCs w:val="22"/>
        </w:rPr>
        <w:t>(в ред. Приказов Ростехнадзора от 27.03.2013 N 122,</w:t>
      </w:r>
    </w:p>
    <w:p w:rsidR="000B4279" w:rsidRPr="001837EA" w:rsidRDefault="000B4279" w:rsidP="001837EA">
      <w:pPr>
        <w:pStyle w:val="ConsPlusNormal"/>
        <w:jc w:val="center"/>
        <w:rPr>
          <w:sz w:val="22"/>
          <w:szCs w:val="22"/>
        </w:rPr>
      </w:pPr>
      <w:r w:rsidRPr="001837EA">
        <w:rPr>
          <w:sz w:val="22"/>
          <w:szCs w:val="22"/>
        </w:rPr>
        <w:t>от 09.08.2013 N 344, от 21.02.2014 N 68, от 03.03.2014 N 85,</w:t>
      </w:r>
    </w:p>
    <w:p w:rsidR="000B4279" w:rsidRPr="001837EA" w:rsidRDefault="000B4279" w:rsidP="001837EA">
      <w:pPr>
        <w:pStyle w:val="ConsPlusNormal"/>
        <w:jc w:val="center"/>
        <w:rPr>
          <w:sz w:val="22"/>
          <w:szCs w:val="22"/>
        </w:rPr>
      </w:pPr>
      <w:r w:rsidRPr="001837EA">
        <w:rPr>
          <w:sz w:val="22"/>
          <w:szCs w:val="22"/>
        </w:rPr>
        <w:t>от 07.04.2014 N 149, от 13.05.2014 N 203, от 06.06.2014 N 242,</w:t>
      </w:r>
    </w:p>
    <w:p w:rsidR="000B4279" w:rsidRPr="001837EA" w:rsidRDefault="000B4279" w:rsidP="001837EA">
      <w:pPr>
        <w:pStyle w:val="ConsPlusNormal"/>
        <w:jc w:val="center"/>
        <w:rPr>
          <w:sz w:val="22"/>
          <w:szCs w:val="22"/>
        </w:rPr>
      </w:pPr>
      <w:r w:rsidRPr="001837EA">
        <w:rPr>
          <w:sz w:val="22"/>
          <w:szCs w:val="22"/>
        </w:rPr>
        <w:t>от 14.08.2014 N 361, от 22.08.2014 N 371, от 27.08.2014 N 389,</w:t>
      </w:r>
    </w:p>
    <w:p w:rsidR="000B4279" w:rsidRPr="001837EA" w:rsidRDefault="000B4279" w:rsidP="001837EA">
      <w:pPr>
        <w:pStyle w:val="ConsPlusNormal"/>
        <w:jc w:val="center"/>
        <w:rPr>
          <w:sz w:val="22"/>
          <w:szCs w:val="22"/>
        </w:rPr>
      </w:pPr>
      <w:r w:rsidRPr="001837EA">
        <w:rPr>
          <w:sz w:val="22"/>
          <w:szCs w:val="22"/>
        </w:rPr>
        <w:t>от 27.08.2014 N 390, от 27.08.2014 N 392, от 03.09.2014 N 401,</w:t>
      </w:r>
    </w:p>
    <w:p w:rsidR="000B4279" w:rsidRPr="001837EA" w:rsidRDefault="000B4279" w:rsidP="001837EA">
      <w:pPr>
        <w:pStyle w:val="ConsPlusNormal"/>
        <w:jc w:val="center"/>
        <w:rPr>
          <w:sz w:val="22"/>
          <w:szCs w:val="22"/>
        </w:rPr>
      </w:pPr>
      <w:r w:rsidRPr="001837EA">
        <w:rPr>
          <w:sz w:val="22"/>
          <w:szCs w:val="22"/>
        </w:rPr>
        <w:t>от 03.09.2014 N 403, от 11.09.2014 N 411, от 17.10.2014 N 471,</w:t>
      </w:r>
    </w:p>
    <w:p w:rsidR="000B4279" w:rsidRPr="001837EA" w:rsidRDefault="000B4279" w:rsidP="001837EA">
      <w:pPr>
        <w:pStyle w:val="ConsPlusNormal"/>
        <w:jc w:val="center"/>
        <w:rPr>
          <w:sz w:val="22"/>
          <w:szCs w:val="22"/>
        </w:rPr>
      </w:pPr>
      <w:r w:rsidRPr="001837EA">
        <w:rPr>
          <w:sz w:val="22"/>
          <w:szCs w:val="22"/>
        </w:rPr>
        <w:t>от 30.10.2014 N 495, от 14.11.2014 N 512, от 20.11.2014 N 525,</w:t>
      </w:r>
    </w:p>
    <w:p w:rsidR="000B4279" w:rsidRPr="001837EA" w:rsidRDefault="000B4279" w:rsidP="001837EA">
      <w:pPr>
        <w:pStyle w:val="ConsPlusNormal"/>
        <w:jc w:val="center"/>
        <w:rPr>
          <w:sz w:val="22"/>
          <w:szCs w:val="22"/>
        </w:rPr>
      </w:pPr>
      <w:r w:rsidRPr="001837EA">
        <w:rPr>
          <w:sz w:val="22"/>
          <w:szCs w:val="22"/>
        </w:rPr>
        <w:t>от 05.12.2014 N 544, от 05.12.2014 N 545, от 05.12.2014 N 546,</w:t>
      </w:r>
    </w:p>
    <w:p w:rsidR="000B4279" w:rsidRPr="001837EA" w:rsidRDefault="000B4279" w:rsidP="001837EA">
      <w:pPr>
        <w:pStyle w:val="ConsPlusNormal"/>
        <w:jc w:val="center"/>
        <w:rPr>
          <w:sz w:val="22"/>
          <w:szCs w:val="22"/>
        </w:rPr>
      </w:pPr>
      <w:r w:rsidRPr="001837EA">
        <w:rPr>
          <w:sz w:val="22"/>
          <w:szCs w:val="22"/>
        </w:rPr>
        <w:t>от 11.12.2014 N 565, от 12.12.2014 N 566, от 22.12.2014 N 589,</w:t>
      </w:r>
    </w:p>
    <w:p w:rsidR="000B4279" w:rsidRPr="001837EA" w:rsidRDefault="000B4279" w:rsidP="001837EA">
      <w:pPr>
        <w:pStyle w:val="ConsPlusNormal"/>
        <w:jc w:val="center"/>
        <w:rPr>
          <w:sz w:val="22"/>
          <w:szCs w:val="22"/>
        </w:rPr>
      </w:pPr>
      <w:r w:rsidRPr="001837EA">
        <w:rPr>
          <w:sz w:val="22"/>
          <w:szCs w:val="22"/>
        </w:rPr>
        <w:t>от 25.03.2015 N 112, от 08.05.2015 N 184, от 19.05.2015 N 190,</w:t>
      </w:r>
    </w:p>
    <w:p w:rsidR="000B4279" w:rsidRPr="001837EA" w:rsidRDefault="000B4279" w:rsidP="001837EA">
      <w:pPr>
        <w:pStyle w:val="ConsPlusNormal"/>
        <w:jc w:val="center"/>
        <w:rPr>
          <w:sz w:val="22"/>
          <w:szCs w:val="22"/>
        </w:rPr>
      </w:pPr>
      <w:r w:rsidRPr="001837EA">
        <w:rPr>
          <w:sz w:val="22"/>
          <w:szCs w:val="22"/>
        </w:rPr>
        <w:t>от 25.06.2015 N 240, от 14.07.2015 N 272, от 28.07.2015 N 290,</w:t>
      </w:r>
    </w:p>
    <w:p w:rsidR="000B4279" w:rsidRPr="001837EA" w:rsidRDefault="000B4279" w:rsidP="001837EA">
      <w:pPr>
        <w:pStyle w:val="ConsPlusNormal"/>
        <w:jc w:val="center"/>
        <w:rPr>
          <w:sz w:val="22"/>
          <w:szCs w:val="22"/>
        </w:rPr>
      </w:pPr>
      <w:r w:rsidRPr="001837EA">
        <w:rPr>
          <w:sz w:val="22"/>
          <w:szCs w:val="22"/>
        </w:rPr>
        <w:t>от 31.08.2015 N 335, от 27.10.2015 N 432, от 10.03.2016 N 91,</w:t>
      </w:r>
    </w:p>
    <w:p w:rsidR="000B4279" w:rsidRPr="001837EA" w:rsidRDefault="000B4279" w:rsidP="001837EA">
      <w:pPr>
        <w:pStyle w:val="ConsPlusNormal"/>
        <w:jc w:val="center"/>
        <w:rPr>
          <w:sz w:val="22"/>
          <w:szCs w:val="22"/>
        </w:rPr>
      </w:pPr>
      <w:r w:rsidRPr="001837EA">
        <w:rPr>
          <w:sz w:val="22"/>
          <w:szCs w:val="22"/>
        </w:rPr>
        <w:t>от 29.04.2016 N 182, от 26.05.2016 N 202, от 17.01.2017 N 16,</w:t>
      </w:r>
    </w:p>
    <w:p w:rsidR="000B4279" w:rsidRPr="001837EA" w:rsidRDefault="000B4279" w:rsidP="001837EA">
      <w:pPr>
        <w:pStyle w:val="ConsPlusNormal"/>
        <w:jc w:val="center"/>
        <w:rPr>
          <w:sz w:val="22"/>
          <w:szCs w:val="22"/>
        </w:rPr>
      </w:pPr>
      <w:r w:rsidRPr="001837EA">
        <w:rPr>
          <w:sz w:val="22"/>
          <w:szCs w:val="22"/>
        </w:rPr>
        <w:t>от 03.02.2017 N 45,</w:t>
      </w:r>
    </w:p>
    <w:p w:rsidR="000B4279" w:rsidRPr="001837EA" w:rsidRDefault="000B4279" w:rsidP="001837EA">
      <w:pPr>
        <w:pStyle w:val="ConsPlusNormal"/>
        <w:jc w:val="center"/>
        <w:rPr>
          <w:sz w:val="22"/>
          <w:szCs w:val="22"/>
        </w:rPr>
      </w:pPr>
      <w:r w:rsidRPr="001837EA">
        <w:rPr>
          <w:sz w:val="22"/>
          <w:szCs w:val="22"/>
        </w:rPr>
        <w:t>с изм., внесенными Приказами Ростехнадзора от 19.11.2013 N 553,</w:t>
      </w:r>
    </w:p>
    <w:p w:rsidR="000B4279" w:rsidRPr="001837EA" w:rsidRDefault="000B4279" w:rsidP="001837EA">
      <w:pPr>
        <w:pStyle w:val="ConsPlusNormal"/>
        <w:jc w:val="center"/>
        <w:rPr>
          <w:sz w:val="22"/>
          <w:szCs w:val="22"/>
        </w:rPr>
      </w:pPr>
      <w:r w:rsidRPr="001837EA">
        <w:rPr>
          <w:sz w:val="22"/>
          <w:szCs w:val="22"/>
        </w:rPr>
        <w:t>от 02.10.2015 N 396)</w:t>
      </w:r>
    </w:p>
    <w:p w:rsidR="000B4279" w:rsidRPr="001837EA" w:rsidRDefault="000B4279" w:rsidP="001837EA">
      <w:pPr>
        <w:pStyle w:val="ConsPlusNormal"/>
        <w:ind w:firstLine="540"/>
        <w:jc w:val="both"/>
        <w:rPr>
          <w:sz w:val="22"/>
          <w:szCs w:val="22"/>
        </w:rPr>
      </w:pPr>
    </w:p>
    <w:p w:rsidR="000B4279" w:rsidRPr="001837EA" w:rsidRDefault="000B4279" w:rsidP="001837EA">
      <w:pPr>
        <w:pStyle w:val="ConsPlusNormal"/>
        <w:spacing w:line="300" w:lineRule="atLeast"/>
        <w:ind w:firstLine="539"/>
        <w:jc w:val="both"/>
        <w:rPr>
          <w:sz w:val="22"/>
          <w:szCs w:val="22"/>
        </w:rPr>
      </w:pPr>
      <w:r w:rsidRPr="001837EA">
        <w:rPr>
          <w:sz w:val="22"/>
          <w:szCs w:val="22"/>
        </w:rPr>
        <w:t xml:space="preserve">В соответствии с Положением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утвержденным приказом Ростехнадзора от 29 января </w:t>
      </w:r>
      <w:smartTag w:uri="urn:schemas-microsoft-com:office:smarttags" w:element="metricconverter">
        <w:smartTagPr>
          <w:attr w:name="ProductID" w:val="2007 г"/>
        </w:smartTagPr>
        <w:r w:rsidRPr="001837EA">
          <w:rPr>
            <w:sz w:val="22"/>
            <w:szCs w:val="22"/>
          </w:rPr>
          <w:t>2007 г</w:t>
        </w:r>
      </w:smartTag>
      <w:r w:rsidRPr="001837EA">
        <w:rPr>
          <w:sz w:val="22"/>
          <w:szCs w:val="22"/>
        </w:rPr>
        <w:t xml:space="preserve">. N 37 "О порядке подготовки и аттестации работников организаций, поднадзорных Федеральной службе по экологическому, технологическому и атомному надзору" (в редакции приказа Ростехнадзора от 5 июля </w:t>
      </w:r>
      <w:smartTag w:uri="urn:schemas-microsoft-com:office:smarttags" w:element="metricconverter">
        <w:smartTagPr>
          <w:attr w:name="ProductID" w:val="2007 г"/>
        </w:smartTagPr>
        <w:r w:rsidRPr="001837EA">
          <w:rPr>
            <w:sz w:val="22"/>
            <w:szCs w:val="22"/>
          </w:rPr>
          <w:t>2007 г</w:t>
        </w:r>
      </w:smartTag>
      <w:r w:rsidRPr="001837EA">
        <w:rPr>
          <w:sz w:val="22"/>
          <w:szCs w:val="22"/>
        </w:rPr>
        <w:t xml:space="preserve">. N 450 "О внесении изменений в "Положение об организации обучения и проверки знаний рабочих организаций, поднадзорных Федеральной службе по экологическому, технологическому и атомному надзору", в редакции приказа Ростехнадзора от 27 августа </w:t>
      </w:r>
      <w:smartTag w:uri="urn:schemas-microsoft-com:office:smarttags" w:element="metricconverter">
        <w:smartTagPr>
          <w:attr w:name="ProductID" w:val="2010 г"/>
        </w:smartTagPr>
        <w:r w:rsidRPr="001837EA">
          <w:rPr>
            <w:sz w:val="22"/>
            <w:szCs w:val="22"/>
          </w:rPr>
          <w:t>2010 г</w:t>
        </w:r>
      </w:smartTag>
      <w:r w:rsidRPr="001837EA">
        <w:rPr>
          <w:sz w:val="22"/>
          <w:szCs w:val="22"/>
        </w:rPr>
        <w:t xml:space="preserve">. N 823 "О внесении изменений в "Положение об организации работы по подготовке и аттестации специалистов организаций, поднадзорных Федеральной службе по экологическому, технологическому и атомному надзору, утвержденное приказом Федеральной службы по экологическому, технологическому и атомному надзору от 29 января </w:t>
      </w:r>
      <w:smartTag w:uri="urn:schemas-microsoft-com:office:smarttags" w:element="metricconverter">
        <w:smartTagPr>
          <w:attr w:name="ProductID" w:val="2007 г"/>
        </w:smartTagPr>
        <w:r w:rsidRPr="001837EA">
          <w:rPr>
            <w:sz w:val="22"/>
            <w:szCs w:val="22"/>
          </w:rPr>
          <w:t>2007 г</w:t>
        </w:r>
      </w:smartTag>
      <w:r w:rsidRPr="001837EA">
        <w:rPr>
          <w:sz w:val="22"/>
          <w:szCs w:val="22"/>
        </w:rPr>
        <w:t xml:space="preserve">. N 37", в редакции приказа Ростехнадзора от 15 декабря </w:t>
      </w:r>
      <w:smartTag w:uri="urn:schemas-microsoft-com:office:smarttags" w:element="metricconverter">
        <w:smartTagPr>
          <w:attr w:name="ProductID" w:val="2011 г"/>
        </w:smartTagPr>
        <w:r w:rsidRPr="001837EA">
          <w:rPr>
            <w:sz w:val="22"/>
            <w:szCs w:val="22"/>
          </w:rPr>
          <w:t>2011 г</w:t>
        </w:r>
      </w:smartTag>
      <w:r w:rsidRPr="001837EA">
        <w:rPr>
          <w:sz w:val="22"/>
          <w:szCs w:val="22"/>
        </w:rPr>
        <w:t xml:space="preserve">. N 714 "О внесении изменений в приказ Федеральной службы по экологическому, технологическому и атомному надзору от 29 января </w:t>
      </w:r>
      <w:smartTag w:uri="urn:schemas-microsoft-com:office:smarttags" w:element="metricconverter">
        <w:smartTagPr>
          <w:attr w:name="ProductID" w:val="2007 г"/>
        </w:smartTagPr>
        <w:r w:rsidRPr="001837EA">
          <w:rPr>
            <w:sz w:val="22"/>
            <w:szCs w:val="22"/>
          </w:rPr>
          <w:t>2007 г</w:t>
        </w:r>
      </w:smartTag>
      <w:r w:rsidRPr="001837EA">
        <w:rPr>
          <w:sz w:val="22"/>
          <w:szCs w:val="22"/>
        </w:rPr>
        <w:t>. N 37), приказываю:</w:t>
      </w:r>
    </w:p>
    <w:p w:rsidR="000B4279" w:rsidRPr="001837EA" w:rsidRDefault="000B4279" w:rsidP="001837EA">
      <w:pPr>
        <w:pStyle w:val="ConsPlusNormal"/>
        <w:spacing w:line="300" w:lineRule="atLeast"/>
        <w:ind w:firstLine="539"/>
        <w:jc w:val="both"/>
        <w:rPr>
          <w:sz w:val="22"/>
          <w:szCs w:val="22"/>
        </w:rPr>
      </w:pPr>
      <w:r w:rsidRPr="001837EA">
        <w:rPr>
          <w:sz w:val="22"/>
          <w:szCs w:val="22"/>
        </w:rPr>
        <w:t xml:space="preserve">Утвердить прилагаемые </w:t>
      </w:r>
      <w:hyperlink w:anchor="Par46" w:tooltip="ОБЛАСТИ АТТЕСТАЦИИ" w:history="1">
        <w:r w:rsidRPr="001837EA">
          <w:rPr>
            <w:sz w:val="22"/>
            <w:szCs w:val="22"/>
          </w:rPr>
          <w:t>области аттестации</w:t>
        </w:r>
      </w:hyperlink>
      <w:r w:rsidRPr="001837EA">
        <w:rPr>
          <w:sz w:val="22"/>
          <w:szCs w:val="22"/>
        </w:rPr>
        <w:t xml:space="preserve"> (проверки знаний) руководителей и специалистов организаций, поднадзорных Федеральной службе по экологическому, технологическому и атомному надзору.</w:t>
      </w:r>
    </w:p>
    <w:p w:rsidR="000B4279" w:rsidRPr="001837EA" w:rsidRDefault="000B4279" w:rsidP="001837EA">
      <w:pPr>
        <w:pStyle w:val="ConsPlusNormal"/>
        <w:ind w:firstLine="540"/>
        <w:jc w:val="both"/>
        <w:rPr>
          <w:sz w:val="22"/>
          <w:szCs w:val="22"/>
        </w:rPr>
      </w:pPr>
    </w:p>
    <w:p w:rsidR="000B4279" w:rsidRPr="001837EA" w:rsidRDefault="000B4279" w:rsidP="001837EA">
      <w:pPr>
        <w:pStyle w:val="ConsPlusNormal"/>
        <w:jc w:val="right"/>
        <w:rPr>
          <w:sz w:val="22"/>
          <w:szCs w:val="22"/>
        </w:rPr>
      </w:pPr>
      <w:r w:rsidRPr="001837EA">
        <w:rPr>
          <w:sz w:val="22"/>
          <w:szCs w:val="22"/>
        </w:rPr>
        <w:t>Руководитель</w:t>
      </w:r>
    </w:p>
    <w:p w:rsidR="000B4279" w:rsidRPr="001837EA" w:rsidRDefault="000B4279" w:rsidP="001837EA">
      <w:pPr>
        <w:pStyle w:val="ConsPlusNormal"/>
        <w:jc w:val="right"/>
        <w:rPr>
          <w:sz w:val="22"/>
          <w:szCs w:val="22"/>
        </w:rPr>
      </w:pPr>
      <w:r w:rsidRPr="001837EA">
        <w:rPr>
          <w:sz w:val="22"/>
          <w:szCs w:val="22"/>
        </w:rPr>
        <w:t>Н.Г.КУТЬИН</w:t>
      </w:r>
    </w:p>
    <w:p w:rsidR="000B4279" w:rsidRPr="001837EA" w:rsidRDefault="000B4279" w:rsidP="001837EA">
      <w:pPr>
        <w:pStyle w:val="ConsPlusNormal"/>
        <w:ind w:firstLine="540"/>
        <w:jc w:val="both"/>
        <w:rPr>
          <w:sz w:val="22"/>
          <w:szCs w:val="22"/>
        </w:rPr>
      </w:pPr>
    </w:p>
    <w:p w:rsidR="000B4279" w:rsidRPr="001837EA" w:rsidRDefault="000B4279" w:rsidP="001837EA">
      <w:pPr>
        <w:pStyle w:val="ConsPlusNormal"/>
        <w:ind w:firstLine="540"/>
        <w:jc w:val="both"/>
        <w:rPr>
          <w:sz w:val="22"/>
          <w:szCs w:val="22"/>
        </w:rPr>
      </w:pPr>
    </w:p>
    <w:p w:rsidR="000B4279" w:rsidRPr="001837EA" w:rsidRDefault="000B4279" w:rsidP="001837EA">
      <w:pPr>
        <w:pStyle w:val="ConsPlusNormal"/>
        <w:ind w:firstLine="540"/>
        <w:jc w:val="both"/>
        <w:rPr>
          <w:sz w:val="22"/>
          <w:szCs w:val="22"/>
        </w:rPr>
      </w:pPr>
    </w:p>
    <w:p w:rsidR="000B4279" w:rsidRPr="001837EA" w:rsidRDefault="000B4279" w:rsidP="001837EA">
      <w:pPr>
        <w:pStyle w:val="ConsPlusNormal"/>
        <w:ind w:firstLine="540"/>
        <w:jc w:val="both"/>
        <w:rPr>
          <w:sz w:val="22"/>
          <w:szCs w:val="22"/>
        </w:rPr>
      </w:pPr>
    </w:p>
    <w:p w:rsidR="000B4279" w:rsidRPr="001837EA" w:rsidRDefault="000B4279" w:rsidP="001837EA">
      <w:pPr>
        <w:pStyle w:val="ConsPlusNormal"/>
        <w:ind w:firstLine="540"/>
        <w:jc w:val="both"/>
        <w:rPr>
          <w:sz w:val="22"/>
          <w:szCs w:val="22"/>
        </w:rPr>
      </w:pPr>
    </w:p>
    <w:p w:rsidR="000B4279" w:rsidRPr="001837EA" w:rsidRDefault="000B4279" w:rsidP="001837EA">
      <w:pPr>
        <w:pStyle w:val="ConsPlusNormal"/>
        <w:jc w:val="right"/>
        <w:outlineLvl w:val="0"/>
        <w:rPr>
          <w:sz w:val="22"/>
          <w:szCs w:val="22"/>
        </w:rPr>
      </w:pPr>
      <w:r w:rsidRPr="001837EA">
        <w:rPr>
          <w:sz w:val="22"/>
          <w:szCs w:val="22"/>
        </w:rPr>
        <w:t>Утверждены</w:t>
      </w:r>
    </w:p>
    <w:p w:rsidR="000B4279" w:rsidRPr="001837EA" w:rsidRDefault="000B4279" w:rsidP="001837EA">
      <w:pPr>
        <w:pStyle w:val="ConsPlusNormal"/>
        <w:jc w:val="right"/>
        <w:rPr>
          <w:sz w:val="22"/>
          <w:szCs w:val="22"/>
        </w:rPr>
      </w:pPr>
      <w:r w:rsidRPr="001837EA">
        <w:rPr>
          <w:sz w:val="22"/>
          <w:szCs w:val="22"/>
        </w:rPr>
        <w:t>приказом Федеральной службы</w:t>
      </w:r>
    </w:p>
    <w:p w:rsidR="000B4279" w:rsidRPr="001837EA" w:rsidRDefault="000B4279" w:rsidP="001837EA">
      <w:pPr>
        <w:pStyle w:val="ConsPlusNormal"/>
        <w:jc w:val="right"/>
        <w:rPr>
          <w:sz w:val="22"/>
          <w:szCs w:val="22"/>
        </w:rPr>
      </w:pPr>
      <w:r w:rsidRPr="001837EA">
        <w:rPr>
          <w:sz w:val="22"/>
          <w:szCs w:val="22"/>
        </w:rPr>
        <w:t>по экологическому, технологическому</w:t>
      </w:r>
    </w:p>
    <w:p w:rsidR="000B4279" w:rsidRPr="001837EA" w:rsidRDefault="000B4279" w:rsidP="001837EA">
      <w:pPr>
        <w:pStyle w:val="ConsPlusNormal"/>
        <w:jc w:val="right"/>
        <w:rPr>
          <w:sz w:val="22"/>
          <w:szCs w:val="22"/>
        </w:rPr>
      </w:pPr>
      <w:r w:rsidRPr="001837EA">
        <w:rPr>
          <w:sz w:val="22"/>
          <w:szCs w:val="22"/>
        </w:rPr>
        <w:t>и атомному надзору</w:t>
      </w:r>
    </w:p>
    <w:p w:rsidR="000B4279" w:rsidRPr="001837EA" w:rsidRDefault="000B4279" w:rsidP="001837EA">
      <w:pPr>
        <w:pStyle w:val="ConsPlusNormal"/>
        <w:jc w:val="right"/>
        <w:rPr>
          <w:sz w:val="22"/>
          <w:szCs w:val="22"/>
        </w:rPr>
      </w:pPr>
      <w:r w:rsidRPr="001837EA">
        <w:rPr>
          <w:sz w:val="22"/>
          <w:szCs w:val="22"/>
        </w:rPr>
        <w:t xml:space="preserve">от 6 апреля </w:t>
      </w:r>
      <w:smartTag w:uri="urn:schemas-microsoft-com:office:smarttags" w:element="metricconverter">
        <w:smartTagPr>
          <w:attr w:name="ProductID" w:val="2012 г"/>
        </w:smartTagPr>
        <w:r w:rsidRPr="001837EA">
          <w:rPr>
            <w:sz w:val="22"/>
            <w:szCs w:val="22"/>
          </w:rPr>
          <w:t>2012 г</w:t>
        </w:r>
      </w:smartTag>
      <w:r w:rsidRPr="001837EA">
        <w:rPr>
          <w:sz w:val="22"/>
          <w:szCs w:val="22"/>
        </w:rPr>
        <w:t>. N 233</w:t>
      </w:r>
    </w:p>
    <w:p w:rsidR="000B4279" w:rsidRPr="001837EA" w:rsidRDefault="000B4279" w:rsidP="001837EA">
      <w:pPr>
        <w:pStyle w:val="ConsPlusNormal"/>
        <w:ind w:firstLine="540"/>
        <w:jc w:val="both"/>
        <w:rPr>
          <w:sz w:val="22"/>
          <w:szCs w:val="22"/>
        </w:rPr>
      </w:pPr>
    </w:p>
    <w:p w:rsidR="000B4279" w:rsidRPr="001837EA" w:rsidRDefault="000B4279" w:rsidP="001837EA">
      <w:pPr>
        <w:pStyle w:val="ConsPlusTitle"/>
        <w:jc w:val="center"/>
        <w:rPr>
          <w:sz w:val="22"/>
          <w:szCs w:val="22"/>
        </w:rPr>
      </w:pPr>
      <w:bookmarkStart w:id="0" w:name="Par46"/>
      <w:bookmarkEnd w:id="0"/>
      <w:r w:rsidRPr="001837EA">
        <w:rPr>
          <w:sz w:val="22"/>
          <w:szCs w:val="22"/>
        </w:rPr>
        <w:t>ОБЛАСТИ АТТЕСТАЦИИ</w:t>
      </w:r>
    </w:p>
    <w:p w:rsidR="000B4279" w:rsidRPr="001837EA" w:rsidRDefault="000B4279" w:rsidP="001837EA">
      <w:pPr>
        <w:pStyle w:val="ConsPlusTitle"/>
        <w:jc w:val="center"/>
        <w:rPr>
          <w:sz w:val="22"/>
          <w:szCs w:val="22"/>
        </w:rPr>
      </w:pPr>
      <w:r w:rsidRPr="001837EA">
        <w:rPr>
          <w:sz w:val="22"/>
          <w:szCs w:val="22"/>
        </w:rPr>
        <w:t>(ПРОВЕРКИ ЗНАНИЙ) РУКОВОДИТЕЛЕЙ И СПЕЦИАЛИСТОВ ОРГАНИЗАЦИЙ,</w:t>
      </w:r>
    </w:p>
    <w:p w:rsidR="000B4279" w:rsidRPr="001837EA" w:rsidRDefault="000B4279" w:rsidP="001837EA">
      <w:pPr>
        <w:pStyle w:val="ConsPlusTitle"/>
        <w:jc w:val="center"/>
        <w:rPr>
          <w:sz w:val="22"/>
          <w:szCs w:val="22"/>
        </w:rPr>
      </w:pPr>
      <w:r w:rsidRPr="001837EA">
        <w:rPr>
          <w:sz w:val="22"/>
          <w:szCs w:val="22"/>
        </w:rPr>
        <w:t>ПОДНАДЗОРНЫХ ФЕДЕРАЛЬНОЙ СЛУЖБЕ ПО ЭКОЛОГИЧЕСКОМУ,</w:t>
      </w:r>
    </w:p>
    <w:p w:rsidR="000B4279" w:rsidRPr="001837EA" w:rsidRDefault="000B4279" w:rsidP="001837EA">
      <w:pPr>
        <w:pStyle w:val="ConsPlusTitle"/>
        <w:jc w:val="center"/>
        <w:rPr>
          <w:sz w:val="22"/>
          <w:szCs w:val="22"/>
        </w:rPr>
      </w:pPr>
      <w:r w:rsidRPr="001837EA">
        <w:rPr>
          <w:sz w:val="22"/>
          <w:szCs w:val="22"/>
        </w:rPr>
        <w:t>ТЕХНОЛОГИЧЕСКОМУ И АТОМНОМУ НАДЗОРУ</w:t>
      </w:r>
    </w:p>
    <w:p w:rsidR="000B4279" w:rsidRPr="001837EA" w:rsidRDefault="000B4279" w:rsidP="001837EA">
      <w:pPr>
        <w:pStyle w:val="ConsPlusNormal"/>
        <w:jc w:val="center"/>
        <w:rPr>
          <w:sz w:val="22"/>
          <w:szCs w:val="22"/>
        </w:rPr>
      </w:pPr>
      <w:r w:rsidRPr="001837EA">
        <w:rPr>
          <w:sz w:val="22"/>
          <w:szCs w:val="22"/>
        </w:rPr>
        <w:t>(в ред. Приказов Ростехнадзора от 27.03.2013 N 122,</w:t>
      </w:r>
    </w:p>
    <w:p w:rsidR="000B4279" w:rsidRPr="001837EA" w:rsidRDefault="000B4279" w:rsidP="001837EA">
      <w:pPr>
        <w:pStyle w:val="ConsPlusNormal"/>
        <w:jc w:val="center"/>
        <w:rPr>
          <w:sz w:val="22"/>
          <w:szCs w:val="22"/>
        </w:rPr>
      </w:pPr>
      <w:r w:rsidRPr="001837EA">
        <w:rPr>
          <w:sz w:val="22"/>
          <w:szCs w:val="22"/>
        </w:rPr>
        <w:t>от 09.08.2013 N 344, от 21.02.2014 N 68, от 03.03.2014 N 85,</w:t>
      </w:r>
    </w:p>
    <w:p w:rsidR="000B4279" w:rsidRPr="001837EA" w:rsidRDefault="000B4279" w:rsidP="001837EA">
      <w:pPr>
        <w:pStyle w:val="ConsPlusNormal"/>
        <w:jc w:val="center"/>
        <w:rPr>
          <w:sz w:val="22"/>
          <w:szCs w:val="22"/>
        </w:rPr>
      </w:pPr>
      <w:r w:rsidRPr="001837EA">
        <w:rPr>
          <w:sz w:val="22"/>
          <w:szCs w:val="22"/>
        </w:rPr>
        <w:t>от 07.04.2014 N 149, от 13.05.2014 N 203, от 06.06.2014 N 242,</w:t>
      </w:r>
    </w:p>
    <w:p w:rsidR="000B4279" w:rsidRPr="001837EA" w:rsidRDefault="000B4279" w:rsidP="001837EA">
      <w:pPr>
        <w:pStyle w:val="ConsPlusNormal"/>
        <w:jc w:val="center"/>
        <w:rPr>
          <w:sz w:val="22"/>
          <w:szCs w:val="22"/>
        </w:rPr>
      </w:pPr>
      <w:r w:rsidRPr="001837EA">
        <w:rPr>
          <w:sz w:val="22"/>
          <w:szCs w:val="22"/>
        </w:rPr>
        <w:t>от 14.08.2014 N 361, от 22.08.2014 N 371, от 27.08.2014 N 389,</w:t>
      </w:r>
    </w:p>
    <w:p w:rsidR="000B4279" w:rsidRPr="001837EA" w:rsidRDefault="000B4279" w:rsidP="001837EA">
      <w:pPr>
        <w:pStyle w:val="ConsPlusNormal"/>
        <w:jc w:val="center"/>
        <w:rPr>
          <w:sz w:val="22"/>
          <w:szCs w:val="22"/>
        </w:rPr>
      </w:pPr>
      <w:r w:rsidRPr="001837EA">
        <w:rPr>
          <w:sz w:val="22"/>
          <w:szCs w:val="22"/>
        </w:rPr>
        <w:t>от 27.08.2014 N 390, от 27.08.2014 N 392, от 03.09.2014 N 401,</w:t>
      </w:r>
    </w:p>
    <w:p w:rsidR="000B4279" w:rsidRPr="001837EA" w:rsidRDefault="000B4279" w:rsidP="001837EA">
      <w:pPr>
        <w:pStyle w:val="ConsPlusNormal"/>
        <w:jc w:val="center"/>
        <w:rPr>
          <w:sz w:val="22"/>
          <w:szCs w:val="22"/>
        </w:rPr>
      </w:pPr>
      <w:r w:rsidRPr="001837EA">
        <w:rPr>
          <w:sz w:val="22"/>
          <w:szCs w:val="22"/>
        </w:rPr>
        <w:t>от 03.09.2014 N 403, от 11.09.2014 N 411, от 17.10.2014 N 471,</w:t>
      </w:r>
    </w:p>
    <w:p w:rsidR="000B4279" w:rsidRPr="001837EA" w:rsidRDefault="000B4279" w:rsidP="001837EA">
      <w:pPr>
        <w:pStyle w:val="ConsPlusNormal"/>
        <w:jc w:val="center"/>
        <w:rPr>
          <w:sz w:val="22"/>
          <w:szCs w:val="22"/>
        </w:rPr>
      </w:pPr>
      <w:r w:rsidRPr="001837EA">
        <w:rPr>
          <w:sz w:val="22"/>
          <w:szCs w:val="22"/>
        </w:rPr>
        <w:t>от 30.10.2014 N 495, от 14.11.2014 N 512, от 20.11.2014 N 525,</w:t>
      </w:r>
    </w:p>
    <w:p w:rsidR="000B4279" w:rsidRPr="001837EA" w:rsidRDefault="000B4279" w:rsidP="001837EA">
      <w:pPr>
        <w:pStyle w:val="ConsPlusNormal"/>
        <w:jc w:val="center"/>
        <w:rPr>
          <w:sz w:val="22"/>
          <w:szCs w:val="22"/>
        </w:rPr>
      </w:pPr>
      <w:r w:rsidRPr="001837EA">
        <w:rPr>
          <w:sz w:val="22"/>
          <w:szCs w:val="22"/>
        </w:rPr>
        <w:t>от 05.12.2014 N 544, от 05.12.2014 N 545, от 05.12.2014 N 546,</w:t>
      </w:r>
    </w:p>
    <w:p w:rsidR="000B4279" w:rsidRPr="001837EA" w:rsidRDefault="000B4279" w:rsidP="001837EA">
      <w:pPr>
        <w:pStyle w:val="ConsPlusNormal"/>
        <w:jc w:val="center"/>
        <w:rPr>
          <w:sz w:val="22"/>
          <w:szCs w:val="22"/>
        </w:rPr>
      </w:pPr>
      <w:r w:rsidRPr="001837EA">
        <w:rPr>
          <w:sz w:val="22"/>
          <w:szCs w:val="22"/>
        </w:rPr>
        <w:t>от 11.12.2014 N 565, от 12.12.2014 N 566, от 22.12.2014 N 589,</w:t>
      </w:r>
    </w:p>
    <w:p w:rsidR="000B4279" w:rsidRPr="001837EA" w:rsidRDefault="000B4279" w:rsidP="001837EA">
      <w:pPr>
        <w:pStyle w:val="ConsPlusNormal"/>
        <w:jc w:val="center"/>
        <w:rPr>
          <w:sz w:val="22"/>
          <w:szCs w:val="22"/>
        </w:rPr>
      </w:pPr>
      <w:r w:rsidRPr="001837EA">
        <w:rPr>
          <w:sz w:val="22"/>
          <w:szCs w:val="22"/>
        </w:rPr>
        <w:t>от 25.03.2015 N 112, от 08.05.2015 N 184, от 19.05.2015 N 190,</w:t>
      </w:r>
    </w:p>
    <w:p w:rsidR="000B4279" w:rsidRPr="001837EA" w:rsidRDefault="000B4279" w:rsidP="001837EA">
      <w:pPr>
        <w:pStyle w:val="ConsPlusNormal"/>
        <w:jc w:val="center"/>
        <w:rPr>
          <w:sz w:val="22"/>
          <w:szCs w:val="22"/>
        </w:rPr>
      </w:pPr>
      <w:r w:rsidRPr="001837EA">
        <w:rPr>
          <w:sz w:val="22"/>
          <w:szCs w:val="22"/>
        </w:rPr>
        <w:t>от 25.06.2015 N 240, от 14.07.2015 N 272, от 28.07.2015 N 290,</w:t>
      </w:r>
    </w:p>
    <w:p w:rsidR="000B4279" w:rsidRPr="001837EA" w:rsidRDefault="000B4279" w:rsidP="001837EA">
      <w:pPr>
        <w:pStyle w:val="ConsPlusNormal"/>
        <w:jc w:val="center"/>
        <w:rPr>
          <w:sz w:val="22"/>
          <w:szCs w:val="22"/>
        </w:rPr>
      </w:pPr>
      <w:r w:rsidRPr="001837EA">
        <w:rPr>
          <w:sz w:val="22"/>
          <w:szCs w:val="22"/>
        </w:rPr>
        <w:t>от 31.08.2015 N 335, от 27.10.2015 N 432, от 10.03.2016 N 91,</w:t>
      </w:r>
    </w:p>
    <w:p w:rsidR="000B4279" w:rsidRPr="001837EA" w:rsidRDefault="000B4279" w:rsidP="001837EA">
      <w:pPr>
        <w:pStyle w:val="ConsPlusNormal"/>
        <w:jc w:val="center"/>
        <w:rPr>
          <w:sz w:val="22"/>
          <w:szCs w:val="22"/>
        </w:rPr>
      </w:pPr>
      <w:r w:rsidRPr="001837EA">
        <w:rPr>
          <w:sz w:val="22"/>
          <w:szCs w:val="22"/>
        </w:rPr>
        <w:t>от 29.04.2016 N 182, от 26.05.2016 N 202, от 17.01.2017 N 16,</w:t>
      </w:r>
    </w:p>
    <w:p w:rsidR="000B4279" w:rsidRPr="001837EA" w:rsidRDefault="000B4279" w:rsidP="001837EA">
      <w:pPr>
        <w:pStyle w:val="ConsPlusNormal"/>
        <w:jc w:val="center"/>
        <w:rPr>
          <w:sz w:val="22"/>
          <w:szCs w:val="22"/>
        </w:rPr>
      </w:pPr>
      <w:r w:rsidRPr="001837EA">
        <w:rPr>
          <w:sz w:val="22"/>
          <w:szCs w:val="22"/>
        </w:rPr>
        <w:t>от 03.02.2017 N 45,</w:t>
      </w:r>
    </w:p>
    <w:p w:rsidR="000B4279" w:rsidRPr="001837EA" w:rsidRDefault="000B4279" w:rsidP="001837EA">
      <w:pPr>
        <w:pStyle w:val="ConsPlusNormal"/>
        <w:jc w:val="center"/>
        <w:rPr>
          <w:sz w:val="22"/>
          <w:szCs w:val="22"/>
        </w:rPr>
      </w:pPr>
      <w:r w:rsidRPr="001837EA">
        <w:rPr>
          <w:sz w:val="22"/>
          <w:szCs w:val="22"/>
        </w:rPr>
        <w:t>с изм., внесенными Приказами Ростехнадзора от 19.11.2013 N 553,</w:t>
      </w:r>
    </w:p>
    <w:p w:rsidR="000B4279" w:rsidRPr="001837EA" w:rsidRDefault="000B4279" w:rsidP="001837EA">
      <w:pPr>
        <w:pStyle w:val="ConsPlusNormal"/>
        <w:jc w:val="center"/>
        <w:rPr>
          <w:sz w:val="22"/>
          <w:szCs w:val="22"/>
        </w:rPr>
      </w:pPr>
      <w:r w:rsidRPr="001837EA">
        <w:rPr>
          <w:sz w:val="22"/>
          <w:szCs w:val="22"/>
        </w:rPr>
        <w:t>от 02.10.2015 N 396)</w:t>
      </w:r>
    </w:p>
    <w:p w:rsidR="000B4279" w:rsidRPr="001837EA" w:rsidRDefault="000B4279" w:rsidP="001837EA">
      <w:pPr>
        <w:pStyle w:val="ConsPlusNormal"/>
        <w:ind w:firstLine="540"/>
        <w:jc w:val="both"/>
        <w:rPr>
          <w:sz w:val="22"/>
          <w:szCs w:val="22"/>
        </w:rPr>
      </w:pPr>
    </w:p>
    <w:tbl>
      <w:tblPr>
        <w:tblW w:w="0" w:type="auto"/>
        <w:tblInd w:w="62" w:type="dxa"/>
        <w:tblCellMar>
          <w:top w:w="102" w:type="dxa"/>
          <w:left w:w="62" w:type="dxa"/>
          <w:bottom w:w="102" w:type="dxa"/>
          <w:right w:w="62" w:type="dxa"/>
        </w:tblCellMar>
        <w:tblLook w:val="0000"/>
      </w:tblPr>
      <w:tblGrid>
        <w:gridCol w:w="464"/>
        <w:gridCol w:w="1046"/>
        <w:gridCol w:w="3907"/>
        <w:gridCol w:w="4282"/>
      </w:tblGrid>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N п/п</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Шифр тестовых заданий</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Наименование тестовых заданий (категория работников по отраслям)</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Перечень законодательных, нормативных правовых и правовых актов, устанавливающих общие и специальные требования к руководителям и специалистам организаций</w:t>
            </w:r>
          </w:p>
        </w:tc>
      </w:tr>
      <w:tr w:rsidR="000B4279" w:rsidRPr="001837EA" w:rsidTr="001837EA">
        <w:tc>
          <w:tcPr>
            <w:tcW w:w="0" w:type="auto"/>
            <w:gridSpan w:val="4"/>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center"/>
              <w:outlineLvl w:val="1"/>
            </w:pPr>
            <w:r w:rsidRPr="001837EA">
              <w:t>ПРОМЫШЛЕННАЯ БЕЗОПАСНОСТЬ</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2"/>
            </w:pPr>
            <w:r w:rsidRPr="001837EA">
              <w:t>А. Общие требования промышленной безопасности</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11.09.2014 N 411)</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А.1.</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Основы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21.07.1997 N 116-ФЗ "О промышленной безопасности опасных производственных объектов"</w:t>
            </w:r>
          </w:p>
          <w:p w:rsidR="000B4279" w:rsidRPr="001837EA" w:rsidRDefault="000B4279" w:rsidP="007A7A6A">
            <w:pPr>
              <w:pStyle w:val="ConsPlusNormal"/>
              <w:jc w:val="both"/>
            </w:pPr>
            <w:r w:rsidRPr="001837EA">
              <w:t>- Федеральный закон от 27.12.2002 N 184-ФЗ "О техническом регулировании"</w:t>
            </w:r>
          </w:p>
          <w:p w:rsidR="000B4279" w:rsidRPr="001837EA" w:rsidRDefault="000B4279" w:rsidP="007A7A6A">
            <w:pPr>
              <w:pStyle w:val="ConsPlusNormal"/>
              <w:jc w:val="both"/>
            </w:pPr>
            <w:r w:rsidRPr="001837EA">
              <w:t>- Федеральный закон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0B4279" w:rsidRPr="001837EA" w:rsidRDefault="000B4279" w:rsidP="007A7A6A">
            <w:pPr>
              <w:pStyle w:val="ConsPlusNormal"/>
              <w:jc w:val="both"/>
            </w:pPr>
            <w:r w:rsidRPr="001837EA">
              <w:t>- Федеральный закон от 04.05.2011 N 99-ФЗ "О лицензировании отдельных видов деятельности"</w:t>
            </w:r>
          </w:p>
          <w:p w:rsidR="000B4279" w:rsidRPr="001837EA" w:rsidRDefault="000B4279" w:rsidP="007A7A6A">
            <w:pPr>
              <w:pStyle w:val="ConsPlusNormal"/>
              <w:jc w:val="both"/>
            </w:pPr>
            <w:r w:rsidRPr="001837EA">
              <w:t>- Градостроительный кодекс Российской Федерации от 29.12.2004 N 190-ФЗ</w:t>
            </w:r>
          </w:p>
          <w:p w:rsidR="000B4279" w:rsidRPr="001837EA" w:rsidRDefault="000B4279" w:rsidP="007A7A6A">
            <w:pPr>
              <w:pStyle w:val="ConsPlusNormal"/>
              <w:jc w:val="both"/>
            </w:pPr>
            <w:r w:rsidRPr="001837EA">
              <w:t>- Кодекс Российской Федерации об административных правонарушениях (извлечения)</w:t>
            </w:r>
          </w:p>
          <w:p w:rsidR="000B4279" w:rsidRPr="001837EA" w:rsidRDefault="000B4279" w:rsidP="007A7A6A">
            <w:pPr>
              <w:pStyle w:val="ConsPlusNormal"/>
              <w:jc w:val="both"/>
            </w:pPr>
            <w:r w:rsidRPr="001837EA">
              <w:t>- постановление Правительства Российской Федерации от 24.11.1998 N 1371 "О регистрации объектов в государственном реестре опасных производственных объектов"</w:t>
            </w:r>
          </w:p>
          <w:p w:rsidR="000B4279" w:rsidRPr="001837EA" w:rsidRDefault="000B4279" w:rsidP="007A7A6A">
            <w:pPr>
              <w:pStyle w:val="ConsPlusNormal"/>
              <w:jc w:val="both"/>
            </w:pPr>
            <w:r w:rsidRPr="001837EA">
              <w:t>- постановление Правительства Российской Федерации от 10.03.1999 N 263 "Об организации и осуществлении производственного контроля за соблюдением требований промышленной безопасности на опасном производственном объекте"</w:t>
            </w:r>
          </w:p>
          <w:p w:rsidR="000B4279" w:rsidRPr="001837EA" w:rsidRDefault="000B4279" w:rsidP="007A7A6A">
            <w:pPr>
              <w:pStyle w:val="ConsPlusNormal"/>
              <w:jc w:val="both"/>
            </w:pPr>
            <w:r w:rsidRPr="001837EA">
              <w:t>- постановление Правительства Российской Федерации от 11.05.1999 N 526 "Об утверждении Правил представления декларации промышленной безопасности опасных производственных объектов"</w:t>
            </w:r>
          </w:p>
          <w:p w:rsidR="000B4279" w:rsidRPr="001837EA" w:rsidRDefault="000B4279" w:rsidP="007A7A6A">
            <w:pPr>
              <w:pStyle w:val="ConsPlusNormal"/>
              <w:jc w:val="both"/>
            </w:pPr>
            <w:r w:rsidRPr="001837EA">
              <w:t>- постановление Правительства Российской Федерации от 03.11.2011 N 916 "Об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w:t>
            </w:r>
          </w:p>
          <w:p w:rsidR="000B4279" w:rsidRPr="001837EA" w:rsidRDefault="000B4279" w:rsidP="007A7A6A">
            <w:pPr>
              <w:pStyle w:val="ConsPlusNormal"/>
              <w:jc w:val="both"/>
            </w:pPr>
            <w:r w:rsidRPr="001837EA">
              <w:t>- постановление Правительства Российской Федерации от 10.06.2013 N 492 "О лицензировании эксплуатации взрывопожароопасных и химически опасных производственных объектов I, II и III классов опасности"</w:t>
            </w:r>
          </w:p>
          <w:p w:rsidR="000B4279" w:rsidRPr="001837EA" w:rsidRDefault="000B4279" w:rsidP="007A7A6A">
            <w:pPr>
              <w:pStyle w:val="ConsPlusNormal"/>
              <w:jc w:val="both"/>
            </w:pPr>
            <w:r w:rsidRPr="001837EA">
              <w:t>- постановление Правительства Российской Федерации от 26.06.2013 N 536 "Об утверждении требований к документационному обеспечению систем управления промышленной безопасности"</w:t>
            </w:r>
          </w:p>
          <w:p w:rsidR="000B4279" w:rsidRPr="001837EA" w:rsidRDefault="000B4279" w:rsidP="007A7A6A">
            <w:pPr>
              <w:pStyle w:val="ConsPlusNormal"/>
              <w:jc w:val="both"/>
            </w:pPr>
            <w:r w:rsidRPr="001837EA">
              <w:t>- постановление Правительства Российской Федерации от 26.08.2013 N 730 "Об утверждении Положения о разработке планов мероприятий по локализации последствий аварий на опасных производственных объектах"</w:t>
            </w:r>
          </w:p>
          <w:p w:rsidR="000B4279" w:rsidRPr="001837EA" w:rsidRDefault="000B4279" w:rsidP="007A7A6A">
            <w:pPr>
              <w:pStyle w:val="ConsPlusNormal"/>
              <w:jc w:val="both"/>
            </w:pPr>
            <w:r w:rsidRPr="001837EA">
              <w:t>- Решение Комиссии Таможенного союза от 18.10.2011 N 823 (ред. от 04.12.2012) "О принятии технического регламента Таможенного союза "О безопасности машин и оборудования" (ТР ТС 010/2011)</w:t>
            </w:r>
          </w:p>
          <w:p w:rsidR="000B4279" w:rsidRPr="001837EA" w:rsidRDefault="000B4279" w:rsidP="007A7A6A">
            <w:pPr>
              <w:pStyle w:val="ConsPlusNormal"/>
              <w:jc w:val="both"/>
            </w:pPr>
            <w:r w:rsidRPr="001837EA">
              <w:t>- Решение Комиссии Таможенного союза от 18.10.2011 N 825 (ред. от 04.12.2012) "О принятии технического регламента Таможенного союза О безопасности оборудования для работы во взрывоопасных средах" (ТР ТС 012/2011)</w:t>
            </w:r>
          </w:p>
          <w:p w:rsidR="000B4279" w:rsidRPr="001837EA" w:rsidRDefault="000B4279" w:rsidP="007A7A6A">
            <w:pPr>
              <w:pStyle w:val="ConsPlusNormal"/>
              <w:jc w:val="both"/>
            </w:pPr>
            <w:r w:rsidRPr="001837EA">
              <w:t>- приказ Ростехнадзора от 19.08.2011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08.12.2011, регистрационный N 22520</w:t>
            </w:r>
          </w:p>
          <w:p w:rsidR="000B4279" w:rsidRPr="001837EA" w:rsidRDefault="000B4279" w:rsidP="007A7A6A">
            <w:pPr>
              <w:pStyle w:val="ConsPlusNormal"/>
              <w:jc w:val="both"/>
            </w:pPr>
            <w:r w:rsidRPr="001837EA">
              <w:t>- приказ Ростехнадзора от 15.07.2013 N 306 "Об утверждении Федеральных норм и правил "Общие требования к обоснованию безопасности опасного производственного объекта"</w:t>
            </w:r>
          </w:p>
          <w:p w:rsidR="000B4279" w:rsidRPr="001837EA" w:rsidRDefault="000B4279" w:rsidP="007A7A6A">
            <w:pPr>
              <w:pStyle w:val="ConsPlusNormal"/>
              <w:jc w:val="both"/>
            </w:pPr>
            <w:r w:rsidRPr="001837EA">
              <w:t>- приказ Ростехнадзора от 14.11.2013 N 538 "Об утверждении федеральных норм и правил в области промышленной безопасности "Правила проведения экспертизы промышленной безопасности"</w:t>
            </w:r>
          </w:p>
        </w:tc>
      </w:tr>
      <w:tr w:rsidR="000B4279" w:rsidRPr="001837EA" w:rsidTr="001837EA">
        <w:tc>
          <w:tcPr>
            <w:tcW w:w="0" w:type="auto"/>
            <w:gridSpan w:val="4"/>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center"/>
              <w:outlineLvl w:val="2"/>
            </w:pPr>
            <w:r w:rsidRPr="001837EA">
              <w:t>Б. Специальные требования промышленной безопасности</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3"/>
            </w:pPr>
            <w:r w:rsidRPr="001837EA">
              <w:t>Б1. Требования промышленной безопасности в химической, нефтехимической и нефтеперерабатывающей промышленности</w:t>
            </w:r>
          </w:p>
        </w:tc>
      </w:tr>
      <w:tr w:rsidR="000B4279" w:rsidRPr="001837EA" w:rsidTr="001837EA">
        <w:tc>
          <w:tcPr>
            <w:tcW w:w="0" w:type="auto"/>
            <w:gridSpan w:val="4"/>
            <w:tcBorders>
              <w:left w:val="single" w:sz="4" w:space="0" w:color="auto"/>
              <w:bottom w:val="single" w:sz="4" w:space="0" w:color="auto"/>
              <w:right w:val="single" w:sz="4" w:space="0" w:color="auto"/>
            </w:tcBorders>
            <w:vAlign w:val="bottom"/>
          </w:tcPr>
          <w:p w:rsidR="000B4279" w:rsidRPr="001837EA" w:rsidRDefault="000B4279" w:rsidP="007A7A6A">
            <w:pPr>
              <w:pStyle w:val="ConsPlusNormal"/>
              <w:jc w:val="center"/>
            </w:pPr>
            <w:r w:rsidRPr="001837EA">
              <w:t>(в ред. Приказа Ростехнадзора от 07.04.2014 N 149)</w:t>
            </w:r>
          </w:p>
        </w:tc>
      </w:tr>
      <w:tr w:rsidR="000B4279" w:rsidRPr="001837EA" w:rsidTr="001837EA">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5</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Б.1.1.</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Эксплуатация химически опасных производственных объектов</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xml:space="preserve">постановление Правительства Российской Федерации от 26 августа </w:t>
            </w:r>
            <w:smartTag w:uri="urn:schemas-microsoft-com:office:smarttags" w:element="metricconverter">
              <w:smartTagPr>
                <w:attr w:name="ProductID" w:val="2013 г"/>
              </w:smartTagPr>
              <w:r w:rsidRPr="001837EA">
                <w:t>2013 г</w:t>
              </w:r>
            </w:smartTag>
            <w:r w:rsidRPr="001837EA">
              <w:t>.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xml:space="preserve">приказ Ростехнадзора от 20 ноября </w:t>
            </w:r>
            <w:smartTag w:uri="urn:schemas-microsoft-com:office:smarttags" w:element="metricconverter">
              <w:smartTagPr>
                <w:attr w:name="ProductID" w:val="2013 г"/>
              </w:smartTagPr>
              <w:r w:rsidRPr="001837EA">
                <w:t>2013 г</w:t>
              </w:r>
            </w:smartTag>
            <w:r w:rsidRPr="001837EA">
              <w:t xml:space="preserve">. N 554 "Об утверждении Федеральных норм и правил в области промышленной безопасности "Правила безопасности производств хлора и хлорсодержащих сред". Зарегистрирован Минюстом России 31 декабря </w:t>
            </w:r>
            <w:smartTag w:uri="urn:schemas-microsoft-com:office:smarttags" w:element="metricconverter">
              <w:smartTagPr>
                <w:attr w:name="ProductID" w:val="2013 г"/>
              </w:smartTagPr>
              <w:r w:rsidRPr="001837EA">
                <w:t>2013 г</w:t>
              </w:r>
            </w:smartTag>
            <w:r w:rsidRPr="001837EA">
              <w:t>., регистрационный N 30968</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21 ноября 2013 г. N 559 "Об утверждении Федеральных норм и правил в области промышленной безопасности "Правила безопасности химически опасных производственных объектов". Зарегистрирован Минюстом России 31 декабря 2013 г., регистрационный N 30995</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9 июня 2003 г. N 79 "Об утверждении Правил безопасной эксплуатации аммиачных холодильных установок" (ПБ 09-595-03). Зарегистрировано Минюстом России 19 июня 2003 г., регистрационный N 4779</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62 "Об утверждении Правил безопасности для наземных складов жидкого аммиака" (ПБ 09-579-03). Зарегистрировано Минюстом России 18 июня 2003 г., регистрационный N 4712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6 июня 2003 г. N 75 "Об утверждении Правил безопасности при производстве водорода методом электролиза воды" (ПБ 03-598-03). Зарегистрировано Минюстом России 19 июня 2003 г., регистрационный N 4780</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6 июня 2003 г. N 68 "Об утверждении Правил устройства и безопасной эксплуатации холодильных систем" (ПБ 09-592-03). Зарегистрировано Минюстом России 19 июня 2003 г., регистрационный N 4742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30 декабря 2002 г. N 72 "Об утверждении Правил промышленной безопасности в производстве растительных масел методом прессования и экстракции" (ПБ 09-524-03). Зарегистрировано Минюстом России 12 марта 2003 г., регистрационный N 4211</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10 декабря 1998 г. N 74 "Положение о порядке безопасного проведения ремонтных работ на химических, нефтехимических и нефтеперерабатывающих опасных производственных объектах" (РД 09-250-98) (с изменением N 1 [РДИ 09-501(250)-02])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0B4279" w:rsidRPr="001837EA" w:rsidTr="001837EA">
        <w:tc>
          <w:tcPr>
            <w:tcW w:w="0" w:type="auto"/>
            <w:gridSpan w:val="4"/>
            <w:tcBorders>
              <w:left w:val="single" w:sz="4" w:space="0" w:color="auto"/>
              <w:bottom w:val="single" w:sz="4" w:space="0" w:color="auto"/>
              <w:right w:val="single" w:sz="4" w:space="0" w:color="auto"/>
            </w:tcBorders>
            <w:vAlign w:val="bottom"/>
          </w:tcPr>
          <w:p w:rsidR="000B4279" w:rsidRPr="001837EA" w:rsidRDefault="000B4279" w:rsidP="007A7A6A">
            <w:pPr>
              <w:pStyle w:val="ConsPlusNormal"/>
              <w:jc w:val="both"/>
            </w:pPr>
            <w:r w:rsidRPr="001837EA">
              <w:t>(подраздел Б.1.1 в ред. Приказа Ростехнадзора от 30.10.2014 N 495)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6</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объектов нефтепереработки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29.05.2003 N 44 "Об утверждении Правил промышленной безопасности для нефтеперерабатывающих производств" (ПБ 09-563-03). Зарегистрирован Минюстом России (09.06.2003), регистрационный N 4660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7</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объектов химии и нефтехимии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22.05.2003 N 35 "Об утверждении Правил безопасности при использовании неорганических жидких кислот и щелочей" (ПБ 09-596-03). Зарегистрирован Минюстом России (16.06.2003), регистрационный N 4684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06.06.2003 N 75 "Об утверждении Правил безопасности при производстве водорода методом электролиза воды" (ПБ 03-598-03). Зарегистрирован Минюстом России (19.06.2003), регистрационный N 4780</w:t>
            </w:r>
          </w:p>
        </w:tc>
      </w:tr>
      <w:tr w:rsidR="000B4279" w:rsidRPr="001837EA" w:rsidTr="001837EA">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8</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Б.1.4.</w:t>
            </w:r>
          </w:p>
        </w:tc>
        <w:tc>
          <w:tcPr>
            <w:tcW w:w="0" w:type="auto"/>
            <w:gridSpan w:val="2"/>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Утратил силу. - Приказ Ростехнадзора от 14.11.2014 N 512</w:t>
            </w:r>
          </w:p>
        </w:tc>
      </w:tr>
      <w:tr w:rsidR="000B4279" w:rsidRPr="001837EA" w:rsidTr="001837EA">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9</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Б.1.5.</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Эксплуатация хлорных объектов</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20 ноября 2013 г. N 554 "Об утверждении Федеральных норм и правил в области промышленной безопасности "Правила безопасности производств хлора и хлорсодержащих сред". Зарегистрирован Минюстом России 31 декабря 2013 г., регистрационный N 30968</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21 ноября 2013 г. N 559 "Об утверждении Федеральных норм и правил в области промышленной безопасности "Правила безопасности химически опасных производственных объектов". Зарегистрирован Минюстом России 31 декабря 2013 г., регистрационный N 30995</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0B4279" w:rsidRPr="001837EA" w:rsidTr="001837EA">
        <w:tc>
          <w:tcPr>
            <w:tcW w:w="0" w:type="auto"/>
            <w:gridSpan w:val="4"/>
            <w:tcBorders>
              <w:left w:val="single" w:sz="4" w:space="0" w:color="auto"/>
              <w:bottom w:val="single" w:sz="4" w:space="0" w:color="auto"/>
              <w:right w:val="single" w:sz="4" w:space="0" w:color="auto"/>
            </w:tcBorders>
            <w:vAlign w:val="bottom"/>
          </w:tcPr>
          <w:p w:rsidR="000B4279" w:rsidRPr="001837EA" w:rsidRDefault="000B4279" w:rsidP="007A7A6A">
            <w:pPr>
              <w:pStyle w:val="ConsPlusNormal"/>
              <w:jc w:val="both"/>
            </w:pPr>
            <w:r w:rsidRPr="001837EA">
              <w:t>(подраздел Б.1.5 в ред. Приказа Ростехнадзора от 30.10.2014 N 495)</w:t>
            </w:r>
          </w:p>
        </w:tc>
      </w:tr>
      <w:tr w:rsidR="000B4279" w:rsidRPr="001837EA" w:rsidTr="001837EA">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10</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Б.1.6.</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Эксплуатация производств минеральных удобрений</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запасных производственных объектах"</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21 ноября 2013 г. N 559 "Об утверждении Федеральных норм и правил в области промышленной безопасности "Правила безопасности химически опасных производственных объектов". Зарегистрирован Минюстом России 31 декабря 2013 г., регистрационный N 30995</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62 "Об утверждении Правил безопасности для наземных складов жидкого аммиака" (ПБ 09-579-03). Зарегистрировано Минюстом России 18 июня 2003 г., регистрационный N 4712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0B4279" w:rsidRPr="001837EA" w:rsidTr="001837EA">
        <w:tc>
          <w:tcPr>
            <w:tcW w:w="0" w:type="auto"/>
            <w:gridSpan w:val="4"/>
            <w:tcBorders>
              <w:left w:val="single" w:sz="4" w:space="0" w:color="auto"/>
              <w:bottom w:val="single" w:sz="4" w:space="0" w:color="auto"/>
              <w:right w:val="single" w:sz="4" w:space="0" w:color="auto"/>
            </w:tcBorders>
            <w:vAlign w:val="bottom"/>
          </w:tcPr>
          <w:p w:rsidR="000B4279" w:rsidRPr="001837EA" w:rsidRDefault="000B4279" w:rsidP="007A7A6A">
            <w:pPr>
              <w:pStyle w:val="ConsPlusNormal"/>
              <w:jc w:val="both"/>
            </w:pPr>
            <w:r w:rsidRPr="001837EA">
              <w:t>(подраздел Б.1.6 в ред. Приказа Ростехнадзора от 30.10.2014 N 495)</w:t>
            </w:r>
          </w:p>
        </w:tc>
      </w:tr>
      <w:tr w:rsidR="000B4279" w:rsidRPr="001837EA" w:rsidTr="001837EA">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11</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Б.1.7.</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Эксплуатация аммиачных холодильных установок</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21 ноября 2013 г. N 559 "Об утверждении Федеральных норм и правил в области промышленной безопасности "Правила безопасности химически опасных производственных объектов". Зарегистрирован Минюстом России 31 декабря 2013 г., регистрационный N 30995</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9 июня 2003 г. N 79 "Об утверждении Правил безопасной эксплуатации аммиачных холодильных установок" (ПБ 09-595-03). Зарегистрировано Минюстом России 19 июня 2003 г., регистрационный N 4779</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0B4279" w:rsidRPr="001837EA" w:rsidTr="001837EA">
        <w:tc>
          <w:tcPr>
            <w:tcW w:w="0" w:type="auto"/>
            <w:gridSpan w:val="4"/>
            <w:tcBorders>
              <w:left w:val="single" w:sz="4" w:space="0" w:color="auto"/>
              <w:bottom w:val="single" w:sz="4" w:space="0" w:color="auto"/>
              <w:right w:val="single" w:sz="4" w:space="0" w:color="auto"/>
            </w:tcBorders>
            <w:vAlign w:val="bottom"/>
          </w:tcPr>
          <w:p w:rsidR="000B4279" w:rsidRPr="001837EA" w:rsidRDefault="000B4279" w:rsidP="007A7A6A">
            <w:pPr>
              <w:pStyle w:val="ConsPlusNormal"/>
              <w:jc w:val="both"/>
            </w:pPr>
            <w:r w:rsidRPr="001837EA">
              <w:t>(подраздел Б.1.7 в ред. Приказа Ростехнадзора от 30.10.2014 N 495)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Б.1.9.</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газоперерабатывающих заводов и производств</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54 "Об утверждении Правил безопасности для газоперерабатывающих заводов и производств" (ПБ 08-622-03). Зарегистрирован Минюстом России (19.06.2003), регистрационный N 4732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14</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Б.1.10.</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объектов нефтехимии в электроэнергетике</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22.05.2003 N 35 "Об утверждении Правил безопасности при использовании неорганических жидких кислот и щелочей" (ПБ 09-596-03). Зарегистрирован Минюстом России (16.06.2003), регистрационный N 4684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06.06.2003 N 75 "Об утверждении Правил безопасности при производстве водорода методом электролиза воды" (ПБ 03-598-03). Зарегистрирован Минюстом России (19.06.2003), регистрационный N 4780</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15</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Б.1.11.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Проектирование объектов химической промышленности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15.10.2012 N 584 "Об утверждении Федеральных норм и правил в области промышленной безопасности "Порядок осуществления экспертизы промышленной безопасности в химической, нефтехимической и нефтегазоперерабатывающей промышленности". Зарегистрирован Минюстом России (29.12.2012), регистрационный N 26450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22.05.2003 N 35 "Об утверждении Правил безопасности при использовании неорганических жидких кислот и щелочей" (ПБ 09-596-03. Зарегистрирован Минюстом России (16.06.2003), регистрационный N 4684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27.05.2003 N 42 "Об утверждении Правил безопасности лакокрасочных производств" (ПБ 09-567-03). Зарегистрирован Минюстом России (06.06.2003), регистрационный N 4656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48 "Об утверждении Правил безопасности при производстве, хранении, транспортировании и применении хлора" (ПБ 09-594 03). Зарегистрирован Минюстом России (19.06.2003), регистрационный N 4723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60 "Об утверждении Права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06.06.2003 N 75 "Об утверждении Правил безопасности при производстве водорода методом электролиза воды" (ПБ 03-598-03). Зарегистрирован Минюстом России (19.06.2003), регистрационный N 4780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09.06.2003 N 79 "Об утверждении Правил безопасной эксплуатации аммиачных холодильных установок" (ПБ 09-595-03). Зарегистрирован Минюстом России (19.06.2003), регистрационный N 4779</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16</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Б.1.12.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Проектирование объектов химической и нефтехимической промышленности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15.10.2012 N 584 "Об утверждении Федеральных норм и правил в области промышленной безопасности "Порядок осуществления экспертизы промышленной безопасности в химической, нефтехимической и нефтегазоперерабатывающей промышленности". Зарегистрирован Минюстом России (29.12.2012), регистрационный N 26450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17</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Б.1.13.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Проектирование объектов нефтеперерабатывающей промышленности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15.10.2012 N 584 "Об утверждении Федеральных норм и правил в области промышленной безопасности "Порядок осуществления экспертизы промышленной безопасности в химической, нефтехимической и нефтегазоперерабатывающей промышленности". Зарегистрирован Минюстом России (29.12.2012), регистрационный N 26450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29.05.2003 N 44 "Об утверждении Правил промышленной безопасности для нефтеперерабатывающих производств" (ПБ 09-563-03). Зарегистрирован Минюстом России (09.06.2003), регистрационный N 4660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0B4279" w:rsidRPr="001837EA" w:rsidTr="001837EA">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18</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Б.1.14.</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Строительство, реконструкция, техническое перевооружение, капитальный ремонт, консервация и ликвидация химически опасных производственных объектов</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25 апреля 2012 г. N 390 "О противопожарном режиме"</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20 ноября 2013 г. N 554 "Об утверждении Федеральных норм и правил в области промышленной безопасности "Правила безопасности производств хлора и хлорсодержащих сред". Зарегистрирован Минюстом России 31 декабря 2013 г., регистрационный N 30968</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21 ноября 2013 г. N 559 "Об утверждении Федеральных норм и правил в области промышленной безопасности "Правила безопасности химически опасных производственных объектов". Зарегистрирован Минюстом России 31 декабря 2013 г., регистрационный N 30995</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9 июня 2003 г. N 79 "Об утверждении Правил безопасной эксплуатации аммиачных холодильных установок" (ПБ 09-595-03). Зарегистрировано Минюстом России 19 июня 2003 г., регистрационный N 4779</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6 июня 2003 г. N 75 "Об утверждении Правил безопасности при производстве водорода методом электролиза воды" (ПБ 03-598-03). Зарегистрировано Минюстом России 19 июня 2003 г., регистрационный N 4780</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4 ноября 2000 г. N 64 "Об утверждении "Типового положения о порядке организации и проведения работ по безопасной остановке на длительный период и (или) консервации химически опасных промышленных объектов" (РД 09-390-00) (с Изменением N 1 [РДИ 09-502(390)-02])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10 декабря 1998 г. N 74 "Положение о порядке безопасного проведения ремонтных работ на химических, нефтехимических и нефтеперерабатывающих опасных производственных объектах" (РД 09-250-98) (с Изменением N 1 [РДИ 09-501(250)-02])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Типовая инструкция по организации безопасного проведения газоопасных работ, утвержденная Госгортехнадзором СССР от 20 февраля 1985 г.</w:t>
            </w:r>
          </w:p>
        </w:tc>
      </w:tr>
      <w:tr w:rsidR="000B4279" w:rsidRPr="001837EA" w:rsidTr="001837EA">
        <w:tc>
          <w:tcPr>
            <w:tcW w:w="0" w:type="auto"/>
            <w:gridSpan w:val="4"/>
            <w:tcBorders>
              <w:left w:val="single" w:sz="4" w:space="0" w:color="auto"/>
              <w:bottom w:val="single" w:sz="4" w:space="0" w:color="auto"/>
              <w:right w:val="single" w:sz="4" w:space="0" w:color="auto"/>
            </w:tcBorders>
            <w:vAlign w:val="bottom"/>
          </w:tcPr>
          <w:p w:rsidR="000B4279" w:rsidRPr="001837EA" w:rsidRDefault="000B4279" w:rsidP="007A7A6A">
            <w:pPr>
              <w:pStyle w:val="ConsPlusNormal"/>
              <w:jc w:val="both"/>
            </w:pPr>
            <w:r w:rsidRPr="001837EA">
              <w:t>(подраздел Б.1.14 в ред. Приказа Ростехнадзора от 30.10.2014 N 495)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19</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Б.1.15.</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Строительство, реконструкция, капитальный ремонт объектов химической и нефтехимической промышленности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10.12.1998 N 74 "Об утверждении Положения о порядке безопасного проведения ремонтных работ на химических, нефтехимических и нефтеперерабатывающих опасных производственных объектах" (РД 09-250-98)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25.04.2012 N 390 "О противопожарном режиме"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Типовая инструкция по организации безопасного проведения газоопасных работ, утвержденная Госгортехнадзором СССР от 20.02.1985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20</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Б.1.16.</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Строительство, реконструкция, капитальный ремонт объектов нефтеперерабатывающей промышленности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11.03.2013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(16.04.2013),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29.05.2003 N 44 "Об утверждении Правил промышленной безопасности для нефтеперерабатывающих производств" (ПБ 09-563-03). Зарегистрирован Минюстом России (09.06.2003), регистрационный N 4660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10.12.1998 N 74 "Об утверждении Положения о порядке безопасного проведения ремонтных работ на химических, нефтехимических и нефтеперерабатывающих опасных производственных объектах" (РД 09-250-98)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25.04.2012 N 390 "О противопожарном режиме"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Типовая инструкция по организации безопасного проведения газоопасных работ, утвержденная Госгортехнадзором СССР от 20.02.1985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21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Б.1.17.</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Безопасное проведение ремонтных работ на химических, нефтехимических и нефтеперерабатывающих опасных производственных объектах</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10.12.1998 N 74 "Об утверждении Положения о порядке безопасного проведения ремонтных работ на химических, нефтехимических и нефтеперерабатывающих опасных производственных объектах" (РД 09-250-98)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25.04.2012 N 390 "О противопожарном режиме"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Типовая инструкция по организации безопасного проведения газоопасных работ, утвержденная Госгортехнадзором СССР от 20.02.1985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23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Б.1.19.</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Организация безопасного проведения газоопасных работ</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Типовая инструкция по организации безопасного проведения газоопасных работ, утвержденная Госгортехнадзором СССР от 20.02.1985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25.04.2012 N 390 "О противопожарном режиме"</w:t>
            </w:r>
          </w:p>
        </w:tc>
      </w:tr>
      <w:tr w:rsidR="000B4279" w:rsidRPr="001837EA" w:rsidTr="001837EA">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24</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Б.1.20.</w:t>
            </w:r>
          </w:p>
        </w:tc>
        <w:tc>
          <w:tcPr>
            <w:tcW w:w="0" w:type="auto"/>
            <w:gridSpan w:val="2"/>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Утратил силу с 1 сентября 2014 года. - Приказ Ростехнадзора от 27.08.2014 N 392</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26</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Б.1.22.</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компрессорных установок с поршневыми компрессорами, работающими на взрывоопасных и вредных газах</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 Минюстом России (18.06.2003), регистрационный N 4711</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27</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Б.1.23.</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стационарных компрессорных установок, воздухопроводов и газопроводов</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 Минюстом России (18.06.2003), регистрационный N 4702</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29</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Б.1.25.</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Производство водорода методом электролиза воды</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06.06.2003 N 75 "Об утверждении Правил безопасности при производстве водорода методом электролиза воды" (ПБ 03-598-03). Зарегистрирован Минюстом России (19.06.2003), регистрационный N 4780</w:t>
            </w:r>
          </w:p>
        </w:tc>
      </w:tr>
      <w:tr w:rsidR="000B4279" w:rsidRPr="001837EA" w:rsidTr="001837EA">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30</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Б.1.26.</w:t>
            </w:r>
          </w:p>
        </w:tc>
        <w:tc>
          <w:tcPr>
            <w:tcW w:w="0" w:type="auto"/>
            <w:gridSpan w:val="2"/>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Утратил силу. - Приказ Ростехнадзора от 25.06.2015 N 240</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3"/>
            </w:pPr>
            <w:r w:rsidRPr="001837EA">
              <w:t>Б2. Требования промышленной безопасности в нефтяной и газовой промышленности</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03.02.2017 N 45)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31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Б.2.1.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объектов нефтяной и газовой промышленности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"Правила безопасности при разработке нефтяных месторождений шахтным способом" (утверждены постановлением Госгортехнадзора СССР от 11 апреля 1986 г. N 8)</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32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Б.2.2.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Ремонт нефтяных и газовых скважин</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r w:rsidRPr="001837EA">
              <w:t>"Инструкция по предупреждению газонефтеводопроявлений и открытых фонтанов при строительстве и ремонте скважин в нефтяной и газовой промышленности. РД 08-254-98" (утверждена постановлением Госгортехнадзора России от 31 декабря 1998 г. N 80)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"Правила безопасности при разработке нефтяных месторождений шахтным способом" (утверждены постановлением Госгортехнадзора СССР от 11 апреля 1986 г. N 8)</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33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Б.2.3.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Проектирование объектов нефтегазодобычи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29 марта 2016 г. N 125 "Об утверждении Федеральных норм и правил в области промышленной безопасности "Правила безопасности нефтегазоперерабатывающих производств". Зарегистрирован Минюстом России 25 мая 2016 г., регистрационный N 42261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взрывобезопасностн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Минтопэнерго России от 23 декабря 1997 г. N 441 "Об утверждении и введении в действие Инструкции по проектированию, строительству и реконструкции промысловых нефтегазопроводов" (СП 34-116-97)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"Требования безопасности к буровому оборудованию для нефтяной и газовой промышленности. РД 08-272-99" (утверждены постановлением Госгортехнадзора России от 17 марта 1999 г. N 19)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"Правила безопасности при разработке нефтяных месторождений шахтным способом" (утверждены постановлением Госгортехнадзора СССР от 11 апреля 1986 г. N 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постановление Главного государственного санитарного врача Российской Федерации от 25 сентября 2007 г. N 74 (ред. от 9 сентября 2010 г.)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Зарегистрировано Минюстом России 25 января 2008 г., регистрационный N 10995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34</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Б.2.4.</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Ремонтные, монтажные и пусконаладочные работы на опасных производственных объектах нефтегазодобычи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29 марта 2016 г. N 125 "Об утверждении Федеральных норм и правил в области промышленной безопасности "Правила безопасности нефтегазоперерабатывающих производств". Зарегистрирован Минюстом России 25 мая 2016 г., регистрационный N 42261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23 апреля 2007 г. N 279 "Об утверждении Методических указаний о порядке обследования организаций, производящих работы по текущему, капитальному ремонту и реконструкции скважин" (РД-13-07-2007). Зарегистрирован Минюстом России 1 июня 2007 г., регистрационный N 9582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"Правила безопасности при разработке нефтяных месторождений шахтным способом" (утверждены постановлением Госгортехнадзора СССР от 11 апреля 1986 г. N 8)</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36</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Б.2.6.</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Бурение нефтяных и газовых скважин</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"Инструкция по безопасности одновременного производства буровых работ, освоения и эксплуатации скважин на кусте. РД 08-435-02" (утверждена постановлением Госгортехнадзора России от 11 марта 2002 г. N 14)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"Инструкция по предупреждению газонефтеводопроявлений и открытых фонтанов при строительстве и ремонте скважин в нефтяной и газовой промышленности. РД 08-254-98" (утверждена постановлением Госгортехнадзора России от 31 декабря 1998 г. N 80)</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37</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Б.2.7.</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Магистральные нефтепроводы и нефтепродуктопроводы</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21 августа 2000 г. N 613 "О неотложных мерах по предупреждению и ликвидации аварийных разливов нефти и нефтепродуктов"</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2013 г. N 520 "Об утверждении Федеральных норм и правил в области промышленной безопасности "Правила безопасности для опасных производственных объектов магистральных трубопроводов". Зарегистрирован Минюстом России 16 декабря 2013 г., регистрационный N 30605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 апреля 1998 г. N 23 "Об утверждении Порядка уведомления и представления информации территориальным органам Госгортехнадзора об авариях, аварийных утечках и опасных условиях эксплуатации на объектах магистрального трубопроводного транспорта газов и опасных жидкостей" (РД 08-204-98)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"Правила охраны магистральных трубопроводов" (утверждены постановлением Госгортехнадзора России от 22 апреля 1992 г. N 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"Положение о системе технического диагностирования сварных вертикальных цилиндрических резервуаров для нефти и нефтепродуктов. РД 08-95-95" (утверждено постановлением Госгортехнадзора России от 25 июля 1995 г. N 38)</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38</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Б.2.8.</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Магистральные газопроводы</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2013 г. N 520 "Об утверждении Федеральных норм и правил в области промышленной безопасности "Правила безопасности для опасных производственных объектов магистральных трубопроводов". Зарегистрирован Минюстом России 16 декабря 2013 г., регистрационный N 30605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22 ноября 2013 г. N 561 "Об утверждении Федеральных норм и правил в области промышленной безопасности "Правила безопасности подземных хранилищ газа". Зарегистрирован Минюстом России 31 декабря 2013 г., регистрационный N 30994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"Правила охраны магистральных трубопроводов" (утверждены постановлением Госгортехнадзора России от 22 апреля 1992 г. N 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"СНиП 2.05.06-85. Магистральные трубопроводы" (утверждены постановлением Госстроя СССР от 30 марта 1985 г. N 30)</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39</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Б.2.9.</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Аттестация руководителей и специалистов организаций, эксплуатирующих магистральные трубопроводы для транспортировки жидкого аммиака</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9 декабря 1998 г. N 73 "Об утверждении "Правил устройства и безопасной эксплуатации магистрального трубопровода для транспортировки жидкого аммиака" (ПБ 08-258-98)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"Правила охраны магистральных трубопроводов" (утверждены постановлением Госгортехнадзора России от 22 апреля 1992 г. N 9)</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40</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Б.2.10.</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Аттестация руководителей и специалистов организаций, эксплуатирующих нефтепромысловые трубопроводы для транспорта нефти и газа</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"Правила по эксплуатации, ревизии, ремонту и отбраковке нефтепромысловых трубопроводов. (РД 39-132-94)" (утверждены Минтопэнерго России 30 декабря 1993 г.)</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41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Б.2.11.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Производство, хранение и выдача сжиженного природного газа на ГРС МГ и АГНКС</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2013 г. N 520 "Об утверждении Федеральных норм и правил в области промышленной безопасности "Правила безопасности для опасных производственных объектов магистральных трубопроводов". Зарегистрирован Минюстом России 16 декабря 2013 г., регистрационный N 30605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11 декабря 2014 г. N 559 "Об утверждении Федеральных норм и правил в области промышленной безопасности "Правила безопасности автогазозаправочиых станций газомоторного топлива". Зарегистрирован Минюстом России 29 января 2015 г., регистрационный N 35780</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42</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Б.2.12.</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Подземные хранилища газа в пористых пластах</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22 ноября 2013 г. N 561 "Об утверждении Федеральных норм и правил в области промышленной безопасности "Правила безопасности подземных хранилищ газа". Зарегистрирован Минюстом России 31 декабря 2013 г., регистрационный N 30994</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43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Б.2.13.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Проектирование, строительство, реконструкция и капитальный ремонт объектов нефтяной и газовой промышленности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45</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Б.2.15.</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Аттестация руководителей и специалистов организаций, эксплуатирующих компрессорные установки с поршневыми компрессорами, работающими на взрывоопасных и вредных газах</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61 "Об утверждении Правил устройства и безопасной эксплуатации компрессорных установок с поршневыми компрессорами, работающими на взрывоопасных и вредных газах" (ПБ 03-582-03). Зарегистрировано Минюстом России 18 июня 2003 г., регистрационный N 4711</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46</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Б.2.16.</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Аттестация руководителей и специалистов организаций, эксплуатирующих стационарные компрессорные установки, воздухопроводы и газопроводы</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Б.2.18.</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Разведка и разработка морских месторождений углеводородного сырья</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14 ноября 2014 г. N 1189 "О порядке организации мероприятий по предупреждению и ликвидации разливов нефти и нефтепродуктов на континентальном шельфе Российской Федерации, внутренних морских водах, территориальном море и прилежащей зоне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18 марта 2014 г. N 105 "Об утверждении Федеральных норм и правил в области промышленной безопасности "Правила безопасности морских объектов нефтегазового комплекса". Зарегистрирован Минюстом России 17 сентября 2014 г., регистрационный N 34077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марта 2013 г. N 101 "Об утверждении Федеральных норм и правил в области промышленной безопасности "Правила безопасности в нефтяной и газовой промышленности". Зарегистрирован Минюстом России 19 апреля 2013 г., регистрационный N 28222</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3"/>
            </w:pPr>
            <w:r w:rsidRPr="001837EA">
              <w:t>Б3. Требования промышленной безопасности в металлургической промышленности</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08.05.2015 N 184)</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48</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Б.3.1.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Литейное производство черных и цветных металлов</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I. Общие требования.</w:t>
            </w:r>
          </w:p>
          <w:p w:rsidR="000B4279" w:rsidRPr="001837EA" w:rsidRDefault="000B4279" w:rsidP="007A7A6A">
            <w:pPr>
              <w:pStyle w:val="ConsPlusNormal"/>
              <w:jc w:val="both"/>
            </w:pPr>
            <w:r w:rsidRPr="001837EA">
              <w:t>II. Требования безопасности при получении, транспортировании, использовании расплавов черных металлов и сплавов на основе этих металлов:</w:t>
            </w:r>
          </w:p>
          <w:p w:rsidR="000B4279" w:rsidRPr="001837EA" w:rsidRDefault="000B4279" w:rsidP="007A7A6A">
            <w:pPr>
              <w:pStyle w:val="ConsPlusNormal"/>
              <w:jc w:val="both"/>
            </w:pPr>
            <w:r w:rsidRPr="001837EA">
              <w:t>п. 4. Требования безопасности в литейном производстве.</w:t>
            </w:r>
          </w:p>
          <w:p w:rsidR="000B4279" w:rsidRPr="001837EA" w:rsidRDefault="000B4279" w:rsidP="007A7A6A">
            <w:pPr>
              <w:pStyle w:val="ConsPlusNormal"/>
              <w:jc w:val="both"/>
            </w:pPr>
            <w:r w:rsidRPr="001837EA">
              <w:t>IV. Требования безопасности в газовом хозяйстве металлургических и коксохимических предприятий и производств:</w:t>
            </w:r>
          </w:p>
          <w:p w:rsidR="000B4279" w:rsidRPr="001837EA" w:rsidRDefault="000B4279" w:rsidP="007A7A6A">
            <w:pPr>
              <w:pStyle w:val="ConsPlusNormal"/>
              <w:jc w:val="both"/>
            </w:pPr>
            <w:r w:rsidRPr="001837EA">
              <w:t>п. 22. Общие требования к горючим газам, расположению и устройств газопроводов и газовых установок;</w:t>
            </w:r>
          </w:p>
          <w:p w:rsidR="000B4279" w:rsidRPr="001837EA" w:rsidRDefault="000B4279" w:rsidP="007A7A6A">
            <w:pPr>
              <w:pStyle w:val="ConsPlusNormal"/>
              <w:jc w:val="both"/>
            </w:pPr>
            <w:r w:rsidRPr="001837EA">
              <w:t>п. 23. Прокладка межцеховых и цеховых газопроводов;</w:t>
            </w:r>
          </w:p>
          <w:p w:rsidR="000B4279" w:rsidRPr="001837EA" w:rsidRDefault="000B4279" w:rsidP="007A7A6A">
            <w:pPr>
              <w:pStyle w:val="ConsPlusNormal"/>
              <w:jc w:val="both"/>
            </w:pPr>
            <w:r w:rsidRPr="001837EA">
              <w:t>п. 24. Отвод конденсата из межцеховых газопроводов;</w:t>
            </w:r>
          </w:p>
          <w:p w:rsidR="000B4279" w:rsidRPr="001837EA" w:rsidRDefault="000B4279" w:rsidP="007A7A6A">
            <w:pPr>
              <w:pStyle w:val="ConsPlusNormal"/>
              <w:jc w:val="both"/>
            </w:pPr>
            <w:r w:rsidRPr="001837EA">
              <w:t>п. 25. Отвод конденсата из цеховых газопроводов;</w:t>
            </w:r>
          </w:p>
          <w:p w:rsidR="000B4279" w:rsidRPr="001837EA" w:rsidRDefault="000B4279" w:rsidP="007A7A6A">
            <w:pPr>
              <w:pStyle w:val="ConsPlusNormal"/>
              <w:jc w:val="both"/>
            </w:pPr>
            <w:r w:rsidRPr="001837EA">
              <w:t>п. 26. Оборудование для газопламенной обработки металлов;</w:t>
            </w:r>
          </w:p>
          <w:p w:rsidR="000B4279" w:rsidRPr="001837EA" w:rsidRDefault="000B4279" w:rsidP="007A7A6A">
            <w:pPr>
              <w:pStyle w:val="ConsPlusNormal"/>
              <w:jc w:val="both"/>
            </w:pPr>
            <w:r w:rsidRPr="001837EA">
              <w:t>п. 27. Взрывопожароопасные объекты газового хозяйства;</w:t>
            </w:r>
          </w:p>
          <w:p w:rsidR="000B4279" w:rsidRPr="001837EA" w:rsidRDefault="000B4279" w:rsidP="007A7A6A">
            <w:pPr>
              <w:pStyle w:val="ConsPlusNormal"/>
              <w:jc w:val="both"/>
            </w:pPr>
            <w:r w:rsidRPr="001837EA">
              <w:t>п. 28. Газорегуляторные пункты и газорегуляторные установки;</w:t>
            </w:r>
          </w:p>
          <w:p w:rsidR="000B4279" w:rsidRPr="001837EA" w:rsidRDefault="000B4279" w:rsidP="007A7A6A">
            <w:pPr>
              <w:pStyle w:val="ConsPlusNormal"/>
              <w:jc w:val="both"/>
            </w:pPr>
            <w:r w:rsidRPr="001837EA">
              <w:t>п. 35. Испытание газопроводов и газовых установок;</w:t>
            </w:r>
          </w:p>
          <w:p w:rsidR="000B4279" w:rsidRPr="001837EA" w:rsidRDefault="000B4279" w:rsidP="007A7A6A">
            <w:pPr>
              <w:pStyle w:val="ConsPlusNormal"/>
              <w:jc w:val="both"/>
            </w:pPr>
            <w:r w:rsidRPr="001837EA">
              <w:t>п. 36. Испытание газопроводов;</w:t>
            </w:r>
          </w:p>
          <w:p w:rsidR="000B4279" w:rsidRPr="001837EA" w:rsidRDefault="000B4279" w:rsidP="007A7A6A">
            <w:pPr>
              <w:pStyle w:val="ConsPlusNormal"/>
              <w:jc w:val="both"/>
            </w:pPr>
            <w:r w:rsidRPr="001837EA">
              <w:t>п. 37. Дополнительные испытания на герметичность;</w:t>
            </w:r>
          </w:p>
          <w:p w:rsidR="000B4279" w:rsidRPr="001837EA" w:rsidRDefault="000B4279" w:rsidP="007A7A6A">
            <w:pPr>
              <w:pStyle w:val="ConsPlusNormal"/>
              <w:jc w:val="both"/>
            </w:pPr>
            <w:r w:rsidRPr="001837EA">
              <w:t>п. 39. Диспетчерское управление, связь и сигнализация;</w:t>
            </w:r>
          </w:p>
          <w:p w:rsidR="000B4279" w:rsidRPr="001837EA" w:rsidRDefault="000B4279" w:rsidP="007A7A6A">
            <w:pPr>
              <w:pStyle w:val="ConsPlusNormal"/>
              <w:jc w:val="both"/>
            </w:pPr>
            <w:r w:rsidRPr="001837EA">
              <w:t>п. 40. Эксплуатация газового хозяйства;</w:t>
            </w:r>
          </w:p>
          <w:p w:rsidR="000B4279" w:rsidRPr="001837EA" w:rsidRDefault="000B4279" w:rsidP="007A7A6A">
            <w:pPr>
              <w:pStyle w:val="ConsPlusNormal"/>
              <w:jc w:val="both"/>
            </w:pPr>
            <w:r w:rsidRPr="001837EA">
              <w:t>п. 41. Эксплуатация газопроводов;</w:t>
            </w:r>
          </w:p>
          <w:p w:rsidR="000B4279" w:rsidRPr="001837EA" w:rsidRDefault="000B4279" w:rsidP="007A7A6A">
            <w:pPr>
              <w:pStyle w:val="ConsPlusNormal"/>
              <w:jc w:val="both"/>
            </w:pPr>
            <w:r w:rsidRPr="001837EA">
              <w:t>п. 42. Эксплуатация газового оборудования газопотребляющих агрегатов;</w:t>
            </w:r>
          </w:p>
          <w:p w:rsidR="000B4279" w:rsidRPr="001837EA" w:rsidRDefault="000B4279" w:rsidP="007A7A6A">
            <w:pPr>
              <w:pStyle w:val="ConsPlusNormal"/>
              <w:jc w:val="both"/>
            </w:pPr>
            <w:r w:rsidRPr="001837EA">
              <w:t>п. 43. Эксплуатация оборудования для газопламенной обработки металлов;</w:t>
            </w:r>
          </w:p>
          <w:p w:rsidR="000B4279" w:rsidRPr="001837EA" w:rsidRDefault="000B4279" w:rsidP="007A7A6A">
            <w:pPr>
              <w:pStyle w:val="ConsPlusNormal"/>
              <w:jc w:val="both"/>
            </w:pPr>
            <w:r w:rsidRPr="001837EA">
              <w:t>п. 44. Эксплуатация взрывопожароопасных объектов;</w:t>
            </w:r>
          </w:p>
          <w:p w:rsidR="000B4279" w:rsidRPr="001837EA" w:rsidRDefault="000B4279" w:rsidP="007A7A6A">
            <w:pPr>
              <w:pStyle w:val="ConsPlusNormal"/>
              <w:jc w:val="both"/>
            </w:pPr>
            <w:r w:rsidRPr="001837EA">
              <w:t>п. 48. Эксплуатация газосбросных устройств;</w:t>
            </w:r>
          </w:p>
          <w:p w:rsidR="000B4279" w:rsidRPr="001837EA" w:rsidRDefault="000B4279" w:rsidP="007A7A6A">
            <w:pPr>
              <w:pStyle w:val="ConsPlusNormal"/>
              <w:jc w:val="both"/>
            </w:pPr>
            <w:r w:rsidRPr="001837EA">
              <w:t>п. 49. Эксплуатация контрольно-измерительных приборов;</w:t>
            </w:r>
          </w:p>
          <w:p w:rsidR="000B4279" w:rsidRPr="001837EA" w:rsidRDefault="000B4279" w:rsidP="007A7A6A">
            <w:pPr>
              <w:pStyle w:val="ConsPlusNormal"/>
              <w:jc w:val="both"/>
            </w:pPr>
            <w:r w:rsidRPr="001837EA">
              <w:t>п. 50. Организация безопасного проведения газоопасных работ.</w:t>
            </w:r>
          </w:p>
          <w:p w:rsidR="000B4279" w:rsidRPr="001837EA" w:rsidRDefault="000B4279" w:rsidP="007A7A6A">
            <w:pPr>
              <w:pStyle w:val="ConsPlusNormal"/>
              <w:jc w:val="both"/>
            </w:pPr>
            <w:r w:rsidRPr="001837EA">
              <w:t>V. Требования безопасности при производстве и потреблении продуктов разделения воздуха (далее - ПРВ):</w:t>
            </w:r>
          </w:p>
          <w:p w:rsidR="000B4279" w:rsidRPr="001837EA" w:rsidRDefault="000B4279" w:rsidP="007A7A6A">
            <w:pPr>
              <w:pStyle w:val="ConsPlusNormal"/>
              <w:jc w:val="both"/>
            </w:pPr>
            <w:r w:rsidRPr="001837EA">
              <w:t>п. 51. Общие требования безопасности к эксплуатации и ремонту технических устройств ПРВ;</w:t>
            </w:r>
          </w:p>
          <w:p w:rsidR="000B4279" w:rsidRPr="001837EA" w:rsidRDefault="000B4279" w:rsidP="007A7A6A">
            <w:pPr>
              <w:pStyle w:val="ConsPlusNormal"/>
              <w:jc w:val="both"/>
            </w:pPr>
            <w:r w:rsidRPr="001837EA">
              <w:t>п. 64. Технологические трубопроводы газообразных продуктов разделения воздуха;</w:t>
            </w:r>
          </w:p>
          <w:p w:rsidR="000B4279" w:rsidRPr="001837EA" w:rsidRDefault="000B4279" w:rsidP="007A7A6A">
            <w:pPr>
              <w:pStyle w:val="ConsPlusNormal"/>
              <w:jc w:val="both"/>
            </w:pPr>
            <w:r w:rsidRPr="001837EA">
              <w:t>п. 65. Контрольно-измерительные приборы, средства автоматизации, сигнализации (за исключением пп. 2067 - 2068);</w:t>
            </w:r>
          </w:p>
          <w:p w:rsidR="000B4279" w:rsidRPr="001837EA" w:rsidRDefault="000B4279" w:rsidP="007A7A6A">
            <w:pPr>
              <w:pStyle w:val="ConsPlusNormal"/>
              <w:jc w:val="both"/>
            </w:pPr>
            <w:r w:rsidRPr="001837EA">
              <w:t>п. 67. Газообразные продукты разделения воздуха (пп. 2077 - 2088);</w:t>
            </w:r>
          </w:p>
          <w:p w:rsidR="000B4279" w:rsidRPr="001837EA" w:rsidRDefault="000B4279" w:rsidP="007A7A6A">
            <w:pPr>
              <w:pStyle w:val="ConsPlusNormal"/>
              <w:jc w:val="both"/>
            </w:pPr>
            <w:r w:rsidRPr="001837EA">
              <w:t>п. 71. Требования к потреблению газообразного кислорода и других продуктов разделения воздуха.</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49</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Б.3.2.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Медно-никелевое производство</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I. Общие требования.</w:t>
            </w:r>
          </w:p>
          <w:p w:rsidR="000B4279" w:rsidRPr="001837EA" w:rsidRDefault="000B4279" w:rsidP="007A7A6A">
            <w:pPr>
              <w:pStyle w:val="ConsPlusNormal"/>
              <w:jc w:val="both"/>
            </w:pPr>
            <w:r w:rsidRPr="001837EA">
              <w:t>III. Требования безопасности при получении, транспортировании, использовании расплавов цветных металлов и сплавов на основе этих расплавов:</w:t>
            </w:r>
          </w:p>
          <w:p w:rsidR="000B4279" w:rsidRPr="001837EA" w:rsidRDefault="000B4279" w:rsidP="007A7A6A">
            <w:pPr>
              <w:pStyle w:val="ConsPlusNormal"/>
              <w:jc w:val="both"/>
            </w:pPr>
            <w:r w:rsidRPr="001837EA">
              <w:t>п. 4. Требования безопасности в литейном производстве;</w:t>
            </w:r>
          </w:p>
          <w:p w:rsidR="000B4279" w:rsidRPr="001837EA" w:rsidRDefault="000B4279" w:rsidP="007A7A6A">
            <w:pPr>
              <w:pStyle w:val="ConsPlusNormal"/>
              <w:jc w:val="both"/>
            </w:pPr>
            <w:r w:rsidRPr="001837EA">
              <w:t>п. 14. Требования безопасности при производстве никеля, меди и кобальта;</w:t>
            </w:r>
          </w:p>
          <w:p w:rsidR="000B4279" w:rsidRPr="001837EA" w:rsidRDefault="000B4279" w:rsidP="007A7A6A">
            <w:pPr>
              <w:pStyle w:val="ConsPlusNormal"/>
              <w:jc w:val="both"/>
            </w:pPr>
            <w:r w:rsidRPr="001837EA">
              <w:t>IV. Требования безопасности в газовом хозяйстве металлургических и коксохимических предприятий и производств:</w:t>
            </w:r>
          </w:p>
          <w:p w:rsidR="000B4279" w:rsidRPr="001837EA" w:rsidRDefault="000B4279" w:rsidP="007A7A6A">
            <w:pPr>
              <w:pStyle w:val="ConsPlusNormal"/>
              <w:jc w:val="both"/>
            </w:pPr>
            <w:r w:rsidRPr="001837EA">
              <w:t>п. 22. Общие требования к горючим газам, расположению и устройств газопроводов и газовых установок;</w:t>
            </w:r>
          </w:p>
          <w:p w:rsidR="000B4279" w:rsidRPr="001837EA" w:rsidRDefault="000B4279" w:rsidP="007A7A6A">
            <w:pPr>
              <w:pStyle w:val="ConsPlusNormal"/>
              <w:jc w:val="both"/>
            </w:pPr>
            <w:r w:rsidRPr="001837EA">
              <w:t>п. 23. Прокладка межцеховых и цеховых газопроводов;</w:t>
            </w:r>
          </w:p>
          <w:p w:rsidR="000B4279" w:rsidRPr="001837EA" w:rsidRDefault="000B4279" w:rsidP="007A7A6A">
            <w:pPr>
              <w:pStyle w:val="ConsPlusNormal"/>
              <w:jc w:val="both"/>
            </w:pPr>
            <w:r w:rsidRPr="001837EA">
              <w:t>п. 24. Отвод конденсата из межцеховых газопроводов;</w:t>
            </w:r>
          </w:p>
          <w:p w:rsidR="000B4279" w:rsidRPr="001837EA" w:rsidRDefault="000B4279" w:rsidP="007A7A6A">
            <w:pPr>
              <w:pStyle w:val="ConsPlusNormal"/>
              <w:jc w:val="both"/>
            </w:pPr>
            <w:r w:rsidRPr="001837EA">
              <w:t>п. 25. Отвод конденсата из цеховых газопроводов;</w:t>
            </w:r>
          </w:p>
          <w:p w:rsidR="000B4279" w:rsidRPr="001837EA" w:rsidRDefault="000B4279" w:rsidP="007A7A6A">
            <w:pPr>
              <w:pStyle w:val="ConsPlusNormal"/>
              <w:jc w:val="both"/>
            </w:pPr>
            <w:r w:rsidRPr="001837EA">
              <w:t>п. 26. Оборудование для газопламенной обработки металлов;</w:t>
            </w:r>
          </w:p>
          <w:p w:rsidR="000B4279" w:rsidRPr="001837EA" w:rsidRDefault="000B4279" w:rsidP="007A7A6A">
            <w:pPr>
              <w:pStyle w:val="ConsPlusNormal"/>
              <w:jc w:val="both"/>
            </w:pPr>
            <w:r w:rsidRPr="001837EA">
              <w:t>п. 27. Взрывопожароопасные объекты газового хозяйства;</w:t>
            </w:r>
          </w:p>
          <w:p w:rsidR="000B4279" w:rsidRPr="001837EA" w:rsidRDefault="000B4279" w:rsidP="007A7A6A">
            <w:pPr>
              <w:pStyle w:val="ConsPlusNormal"/>
              <w:jc w:val="both"/>
            </w:pPr>
            <w:r w:rsidRPr="001837EA">
              <w:t>п. 28. Газорегуляторные пункты и газорегуляторные установки;</w:t>
            </w:r>
          </w:p>
          <w:p w:rsidR="000B4279" w:rsidRPr="001837EA" w:rsidRDefault="000B4279" w:rsidP="007A7A6A">
            <w:pPr>
              <w:pStyle w:val="ConsPlusNormal"/>
              <w:jc w:val="both"/>
            </w:pPr>
            <w:r w:rsidRPr="001837EA">
              <w:t>п. 35. Испытание газопроводов и газовых установок;</w:t>
            </w:r>
          </w:p>
          <w:p w:rsidR="000B4279" w:rsidRPr="001837EA" w:rsidRDefault="000B4279" w:rsidP="007A7A6A">
            <w:pPr>
              <w:pStyle w:val="ConsPlusNormal"/>
              <w:jc w:val="both"/>
            </w:pPr>
            <w:r w:rsidRPr="001837EA">
              <w:t>п. 36. Испытание газопроводов;</w:t>
            </w:r>
          </w:p>
          <w:p w:rsidR="000B4279" w:rsidRPr="001837EA" w:rsidRDefault="000B4279" w:rsidP="007A7A6A">
            <w:pPr>
              <w:pStyle w:val="ConsPlusNormal"/>
              <w:jc w:val="both"/>
            </w:pPr>
            <w:r w:rsidRPr="001837EA">
              <w:t>п. 37. Дополнительные испытания на герметичность;</w:t>
            </w:r>
          </w:p>
          <w:p w:rsidR="000B4279" w:rsidRPr="001837EA" w:rsidRDefault="000B4279" w:rsidP="007A7A6A">
            <w:pPr>
              <w:pStyle w:val="ConsPlusNormal"/>
              <w:jc w:val="both"/>
            </w:pPr>
            <w:r w:rsidRPr="001837EA">
              <w:t>п. 39. Диспетчерское управление, связь и сигнализация;</w:t>
            </w:r>
          </w:p>
          <w:p w:rsidR="000B4279" w:rsidRPr="001837EA" w:rsidRDefault="000B4279" w:rsidP="007A7A6A">
            <w:pPr>
              <w:pStyle w:val="ConsPlusNormal"/>
              <w:jc w:val="both"/>
            </w:pPr>
            <w:r w:rsidRPr="001837EA">
              <w:t>п. 40. Эксплуатация газового хозяйства;</w:t>
            </w:r>
          </w:p>
          <w:p w:rsidR="000B4279" w:rsidRPr="001837EA" w:rsidRDefault="000B4279" w:rsidP="007A7A6A">
            <w:pPr>
              <w:pStyle w:val="ConsPlusNormal"/>
              <w:jc w:val="both"/>
            </w:pPr>
            <w:r w:rsidRPr="001837EA">
              <w:t>п. 41. Эксплуатация газопроводов;</w:t>
            </w:r>
          </w:p>
          <w:p w:rsidR="000B4279" w:rsidRPr="001837EA" w:rsidRDefault="000B4279" w:rsidP="007A7A6A">
            <w:pPr>
              <w:pStyle w:val="ConsPlusNormal"/>
              <w:jc w:val="both"/>
            </w:pPr>
            <w:r w:rsidRPr="001837EA">
              <w:t>п. 42. Эксплуатация газового оборудования газопотребляющих агрегатов;</w:t>
            </w:r>
          </w:p>
          <w:p w:rsidR="000B4279" w:rsidRPr="001837EA" w:rsidRDefault="000B4279" w:rsidP="007A7A6A">
            <w:pPr>
              <w:pStyle w:val="ConsPlusNormal"/>
              <w:jc w:val="both"/>
            </w:pPr>
            <w:r w:rsidRPr="001837EA">
              <w:t>п. 43. Эксплуатация оборудования для газопламенной обработки металлов;</w:t>
            </w:r>
          </w:p>
          <w:p w:rsidR="000B4279" w:rsidRPr="001837EA" w:rsidRDefault="000B4279" w:rsidP="007A7A6A">
            <w:pPr>
              <w:pStyle w:val="ConsPlusNormal"/>
              <w:jc w:val="both"/>
            </w:pPr>
            <w:r w:rsidRPr="001837EA">
              <w:t>п. 44. Эксплуатация взрывопожароопасных объектов;</w:t>
            </w:r>
          </w:p>
          <w:p w:rsidR="000B4279" w:rsidRPr="001837EA" w:rsidRDefault="000B4279" w:rsidP="007A7A6A">
            <w:pPr>
              <w:pStyle w:val="ConsPlusNormal"/>
              <w:jc w:val="both"/>
            </w:pPr>
            <w:r w:rsidRPr="001837EA">
              <w:t>п. 48. Эксплуатация газосбросных устройств;</w:t>
            </w:r>
          </w:p>
          <w:p w:rsidR="000B4279" w:rsidRPr="001837EA" w:rsidRDefault="000B4279" w:rsidP="007A7A6A">
            <w:pPr>
              <w:pStyle w:val="ConsPlusNormal"/>
              <w:jc w:val="both"/>
            </w:pPr>
            <w:r w:rsidRPr="001837EA">
              <w:t>п. 49. Эксплуатация контрольно-измерительных приборов;</w:t>
            </w:r>
          </w:p>
          <w:p w:rsidR="000B4279" w:rsidRPr="001837EA" w:rsidRDefault="000B4279" w:rsidP="007A7A6A">
            <w:pPr>
              <w:pStyle w:val="ConsPlusNormal"/>
              <w:jc w:val="both"/>
            </w:pPr>
            <w:r w:rsidRPr="001837EA">
              <w:t>п. 50. Организация безопасного проведения газоопасных работ.</w:t>
            </w:r>
          </w:p>
          <w:p w:rsidR="000B4279" w:rsidRPr="001837EA" w:rsidRDefault="000B4279" w:rsidP="007A7A6A">
            <w:pPr>
              <w:pStyle w:val="ConsPlusNormal"/>
              <w:jc w:val="both"/>
            </w:pPr>
            <w:r w:rsidRPr="001837EA">
              <w:t>V. Требования безопасности при производстве и потреблении продуктов разделения воздуха:</w:t>
            </w:r>
          </w:p>
          <w:p w:rsidR="000B4279" w:rsidRPr="001837EA" w:rsidRDefault="000B4279" w:rsidP="007A7A6A">
            <w:pPr>
              <w:pStyle w:val="ConsPlusNormal"/>
              <w:jc w:val="both"/>
            </w:pPr>
            <w:r w:rsidRPr="001837EA">
              <w:t>п. 51. Общие требования безопасности к эксплуатации и ремонту технических устройств ПРВ;</w:t>
            </w:r>
          </w:p>
          <w:p w:rsidR="000B4279" w:rsidRPr="001837EA" w:rsidRDefault="000B4279" w:rsidP="007A7A6A">
            <w:pPr>
              <w:pStyle w:val="ConsPlusNormal"/>
              <w:jc w:val="both"/>
            </w:pPr>
            <w:r w:rsidRPr="001837EA">
              <w:t>п. 64. Технологические трубопроводы газообразных продуктов разделения воздуха;</w:t>
            </w:r>
          </w:p>
          <w:p w:rsidR="000B4279" w:rsidRPr="001837EA" w:rsidRDefault="000B4279" w:rsidP="007A7A6A">
            <w:pPr>
              <w:pStyle w:val="ConsPlusNormal"/>
              <w:jc w:val="both"/>
            </w:pPr>
            <w:r w:rsidRPr="001837EA">
              <w:t>п. 65. Контрольно-измерительные приборы, средства автоматизации, сигнализации (за исключением пп. 2067 - 2068);</w:t>
            </w:r>
          </w:p>
          <w:p w:rsidR="000B4279" w:rsidRPr="001837EA" w:rsidRDefault="000B4279" w:rsidP="007A7A6A">
            <w:pPr>
              <w:pStyle w:val="ConsPlusNormal"/>
              <w:jc w:val="both"/>
            </w:pPr>
            <w:r w:rsidRPr="001837EA">
              <w:t>п. 67. Газообразные продукты разделения воздуха (пп. 2077 - 2088);</w:t>
            </w:r>
          </w:p>
          <w:p w:rsidR="000B4279" w:rsidRPr="001837EA" w:rsidRDefault="000B4279" w:rsidP="007A7A6A">
            <w:pPr>
              <w:pStyle w:val="ConsPlusNormal"/>
              <w:jc w:val="both"/>
            </w:pPr>
            <w:r w:rsidRPr="001837EA">
              <w:t>п. 71. Требования к потреблению газообразного кислорода и других продуктов разделения воздуха.</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50</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Б.3.3.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Коксохимическое производство</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I. Общие требования.</w:t>
            </w:r>
          </w:p>
          <w:p w:rsidR="000B4279" w:rsidRPr="001837EA" w:rsidRDefault="000B4279" w:rsidP="007A7A6A">
            <w:pPr>
              <w:pStyle w:val="ConsPlusNormal"/>
              <w:jc w:val="both"/>
            </w:pPr>
            <w:r w:rsidRPr="001837EA">
              <w:t>II. Требования безопасности при получении, транспортировании, использовании расплавов цветных металлов и сплавов на основе этих расплавов:</w:t>
            </w:r>
          </w:p>
          <w:p w:rsidR="000B4279" w:rsidRPr="001837EA" w:rsidRDefault="000B4279" w:rsidP="007A7A6A">
            <w:pPr>
              <w:pStyle w:val="ConsPlusNormal"/>
              <w:jc w:val="both"/>
            </w:pPr>
            <w:r w:rsidRPr="001837EA">
              <w:t>п. 4. Требования безопасности в литейном производстве.</w:t>
            </w:r>
          </w:p>
          <w:p w:rsidR="000B4279" w:rsidRPr="001837EA" w:rsidRDefault="000B4279" w:rsidP="007A7A6A">
            <w:pPr>
              <w:pStyle w:val="ConsPlusNormal"/>
              <w:jc w:val="both"/>
            </w:pPr>
            <w:r w:rsidRPr="001837EA">
              <w:t>III. Требования безопасности при получении, транспортировании, использовании расплавов цветных металлов и сплавов на основе этих расплавов:</w:t>
            </w:r>
          </w:p>
          <w:p w:rsidR="000B4279" w:rsidRPr="001837EA" w:rsidRDefault="000B4279" w:rsidP="007A7A6A">
            <w:pPr>
              <w:pStyle w:val="ConsPlusNormal"/>
              <w:jc w:val="both"/>
            </w:pPr>
            <w:r w:rsidRPr="001837EA">
              <w:t>п. 14. Требования безопасности при производстве никеля, меди и кобальта.</w:t>
            </w:r>
          </w:p>
          <w:p w:rsidR="000B4279" w:rsidRPr="001837EA" w:rsidRDefault="000B4279" w:rsidP="007A7A6A">
            <w:pPr>
              <w:pStyle w:val="ConsPlusNormal"/>
              <w:jc w:val="both"/>
            </w:pPr>
            <w:r w:rsidRPr="001837EA">
              <w:t>IV. Требования безопасности в газовом хозяйстве металлургических и коксохимических предприятий и производств:</w:t>
            </w:r>
          </w:p>
          <w:p w:rsidR="000B4279" w:rsidRPr="001837EA" w:rsidRDefault="000B4279" w:rsidP="007A7A6A">
            <w:pPr>
              <w:pStyle w:val="ConsPlusNormal"/>
              <w:jc w:val="both"/>
            </w:pPr>
            <w:r w:rsidRPr="001837EA">
              <w:t>п. 22. Общие требования к горючим газам, расположению и устройств газопроводов и газовых установок;</w:t>
            </w:r>
          </w:p>
          <w:p w:rsidR="000B4279" w:rsidRPr="001837EA" w:rsidRDefault="000B4279" w:rsidP="007A7A6A">
            <w:pPr>
              <w:pStyle w:val="ConsPlusNormal"/>
              <w:jc w:val="both"/>
            </w:pPr>
            <w:r w:rsidRPr="001837EA">
              <w:t>п. 23. Прокладка межцеховых и цеховых газопроводов;</w:t>
            </w:r>
          </w:p>
          <w:p w:rsidR="000B4279" w:rsidRPr="001837EA" w:rsidRDefault="000B4279" w:rsidP="007A7A6A">
            <w:pPr>
              <w:pStyle w:val="ConsPlusNormal"/>
              <w:jc w:val="both"/>
            </w:pPr>
            <w:r w:rsidRPr="001837EA">
              <w:t>п. 24. Отвод конденсата из межцеховых газопроводов;</w:t>
            </w:r>
          </w:p>
          <w:p w:rsidR="000B4279" w:rsidRPr="001837EA" w:rsidRDefault="000B4279" w:rsidP="007A7A6A">
            <w:pPr>
              <w:pStyle w:val="ConsPlusNormal"/>
              <w:jc w:val="both"/>
            </w:pPr>
            <w:r w:rsidRPr="001837EA">
              <w:t>п. 25. Отвод конденсата из цеховых газопроводов;</w:t>
            </w:r>
          </w:p>
          <w:p w:rsidR="000B4279" w:rsidRPr="001837EA" w:rsidRDefault="000B4279" w:rsidP="007A7A6A">
            <w:pPr>
              <w:pStyle w:val="ConsPlusNormal"/>
              <w:jc w:val="both"/>
            </w:pPr>
            <w:r w:rsidRPr="001837EA">
              <w:t>п. 26. Оборудование для газопламенной обработки металлов;</w:t>
            </w:r>
          </w:p>
          <w:p w:rsidR="000B4279" w:rsidRPr="001837EA" w:rsidRDefault="000B4279" w:rsidP="007A7A6A">
            <w:pPr>
              <w:pStyle w:val="ConsPlusNormal"/>
              <w:jc w:val="both"/>
            </w:pPr>
            <w:r w:rsidRPr="001837EA">
              <w:t>п. 27. Взрывопожароопасные объекты газового хозяйства;</w:t>
            </w:r>
          </w:p>
          <w:p w:rsidR="000B4279" w:rsidRPr="001837EA" w:rsidRDefault="000B4279" w:rsidP="007A7A6A">
            <w:pPr>
              <w:pStyle w:val="ConsPlusNormal"/>
              <w:jc w:val="both"/>
            </w:pPr>
            <w:r w:rsidRPr="001837EA">
              <w:t>п. 28. Газорегуляторные пункты и газорегуляторные установки;</w:t>
            </w:r>
          </w:p>
          <w:p w:rsidR="000B4279" w:rsidRPr="001837EA" w:rsidRDefault="000B4279" w:rsidP="007A7A6A">
            <w:pPr>
              <w:pStyle w:val="ConsPlusNormal"/>
              <w:jc w:val="both"/>
            </w:pPr>
            <w:r w:rsidRPr="001837EA">
              <w:t>п. 35. Испытание газопроводов и газовых установок;</w:t>
            </w:r>
          </w:p>
          <w:p w:rsidR="000B4279" w:rsidRPr="001837EA" w:rsidRDefault="000B4279" w:rsidP="007A7A6A">
            <w:pPr>
              <w:pStyle w:val="ConsPlusNormal"/>
              <w:jc w:val="both"/>
            </w:pPr>
            <w:r w:rsidRPr="001837EA">
              <w:t>п. 36. Испытание газопроводов;</w:t>
            </w:r>
          </w:p>
          <w:p w:rsidR="000B4279" w:rsidRPr="001837EA" w:rsidRDefault="000B4279" w:rsidP="007A7A6A">
            <w:pPr>
              <w:pStyle w:val="ConsPlusNormal"/>
              <w:jc w:val="both"/>
            </w:pPr>
            <w:r w:rsidRPr="001837EA">
              <w:t>п. 37. Дополнительные испытания на герметичность;</w:t>
            </w:r>
          </w:p>
          <w:p w:rsidR="000B4279" w:rsidRPr="001837EA" w:rsidRDefault="000B4279" w:rsidP="007A7A6A">
            <w:pPr>
              <w:pStyle w:val="ConsPlusNormal"/>
              <w:jc w:val="both"/>
            </w:pPr>
            <w:r w:rsidRPr="001837EA">
              <w:t>п. 39. Диспетчерское управление, связь и сигнализация;</w:t>
            </w:r>
          </w:p>
          <w:p w:rsidR="000B4279" w:rsidRPr="001837EA" w:rsidRDefault="000B4279" w:rsidP="007A7A6A">
            <w:pPr>
              <w:pStyle w:val="ConsPlusNormal"/>
              <w:jc w:val="both"/>
            </w:pPr>
            <w:r w:rsidRPr="001837EA">
              <w:t>п. 40. Эксплуатация газового хозяйства;</w:t>
            </w:r>
          </w:p>
          <w:p w:rsidR="000B4279" w:rsidRPr="001837EA" w:rsidRDefault="000B4279" w:rsidP="007A7A6A">
            <w:pPr>
              <w:pStyle w:val="ConsPlusNormal"/>
              <w:jc w:val="both"/>
            </w:pPr>
            <w:r w:rsidRPr="001837EA">
              <w:t>п. 41. Эксплуатация газопроводов;</w:t>
            </w:r>
          </w:p>
          <w:p w:rsidR="000B4279" w:rsidRPr="001837EA" w:rsidRDefault="000B4279" w:rsidP="007A7A6A">
            <w:pPr>
              <w:pStyle w:val="ConsPlusNormal"/>
              <w:jc w:val="both"/>
            </w:pPr>
            <w:r w:rsidRPr="001837EA">
              <w:t>п. 42. Эксплуатация газового оборудования газопотребляющих агрегатов;</w:t>
            </w:r>
          </w:p>
          <w:p w:rsidR="000B4279" w:rsidRPr="001837EA" w:rsidRDefault="000B4279" w:rsidP="007A7A6A">
            <w:pPr>
              <w:pStyle w:val="ConsPlusNormal"/>
              <w:jc w:val="both"/>
            </w:pPr>
            <w:r w:rsidRPr="001837EA">
              <w:t>п. 43. Эксплуатация оборудования для газопламенной обработки металлов;</w:t>
            </w:r>
          </w:p>
          <w:p w:rsidR="000B4279" w:rsidRPr="001837EA" w:rsidRDefault="000B4279" w:rsidP="007A7A6A">
            <w:pPr>
              <w:pStyle w:val="ConsPlusNormal"/>
              <w:jc w:val="both"/>
            </w:pPr>
            <w:r w:rsidRPr="001837EA">
              <w:t>п. 44. Эксплуатация взрывопожароопасных объектов;</w:t>
            </w:r>
          </w:p>
          <w:p w:rsidR="000B4279" w:rsidRPr="001837EA" w:rsidRDefault="000B4279" w:rsidP="007A7A6A">
            <w:pPr>
              <w:pStyle w:val="ConsPlusNormal"/>
              <w:jc w:val="both"/>
            </w:pPr>
            <w:r w:rsidRPr="001837EA">
              <w:t>п. 48. Эксплуатация газосбросных устройств;</w:t>
            </w:r>
          </w:p>
          <w:p w:rsidR="000B4279" w:rsidRPr="001837EA" w:rsidRDefault="000B4279" w:rsidP="007A7A6A">
            <w:pPr>
              <w:pStyle w:val="ConsPlusNormal"/>
              <w:jc w:val="both"/>
            </w:pPr>
            <w:r w:rsidRPr="001837EA">
              <w:t>п. 49. Эксплуатация контрольно-измерительных приборов;</w:t>
            </w:r>
          </w:p>
          <w:p w:rsidR="000B4279" w:rsidRPr="001837EA" w:rsidRDefault="000B4279" w:rsidP="007A7A6A">
            <w:pPr>
              <w:pStyle w:val="ConsPlusNormal"/>
              <w:jc w:val="both"/>
            </w:pPr>
            <w:r w:rsidRPr="001837EA">
              <w:t>п. 50. Организация безопасного проведения газоопасных работ.</w:t>
            </w:r>
          </w:p>
          <w:p w:rsidR="000B4279" w:rsidRPr="001837EA" w:rsidRDefault="000B4279" w:rsidP="007A7A6A">
            <w:pPr>
              <w:pStyle w:val="ConsPlusNormal"/>
              <w:jc w:val="both"/>
            </w:pPr>
            <w:r w:rsidRPr="001837EA">
              <w:t>V. Требования безопасности при производстве и потреблении продуктов разделения воздуха:</w:t>
            </w:r>
          </w:p>
          <w:p w:rsidR="000B4279" w:rsidRPr="001837EA" w:rsidRDefault="000B4279" w:rsidP="007A7A6A">
            <w:pPr>
              <w:pStyle w:val="ConsPlusNormal"/>
              <w:jc w:val="both"/>
            </w:pPr>
            <w:r w:rsidRPr="001837EA">
              <w:t>п. 51. Общие требования безопасности к эксплуатации и ремонту технических устройств ПРВ;</w:t>
            </w:r>
          </w:p>
          <w:p w:rsidR="000B4279" w:rsidRPr="001837EA" w:rsidRDefault="000B4279" w:rsidP="007A7A6A">
            <w:pPr>
              <w:pStyle w:val="ConsPlusNormal"/>
              <w:jc w:val="both"/>
            </w:pPr>
            <w:r w:rsidRPr="001837EA">
              <w:t>п. 64. Технологические трубопроводы газообразных продуктов разделения воздуха;</w:t>
            </w:r>
          </w:p>
          <w:p w:rsidR="000B4279" w:rsidRPr="001837EA" w:rsidRDefault="000B4279" w:rsidP="007A7A6A">
            <w:pPr>
              <w:pStyle w:val="ConsPlusNormal"/>
              <w:jc w:val="both"/>
            </w:pPr>
            <w:r w:rsidRPr="001837EA">
              <w:t>п. 65. Контрольно-измерительные приборы, средства автоматизации, сигнализации (за исключением пп. 2067 - 2068);</w:t>
            </w:r>
          </w:p>
          <w:p w:rsidR="000B4279" w:rsidRPr="001837EA" w:rsidRDefault="000B4279" w:rsidP="007A7A6A">
            <w:pPr>
              <w:pStyle w:val="ConsPlusNormal"/>
              <w:jc w:val="both"/>
            </w:pPr>
            <w:r w:rsidRPr="001837EA">
              <w:t>п. 67. Газообразные продукты разделения воздуха (пп. 2077 - 2088);</w:t>
            </w:r>
          </w:p>
          <w:p w:rsidR="000B4279" w:rsidRPr="001837EA" w:rsidRDefault="000B4279" w:rsidP="007A7A6A">
            <w:pPr>
              <w:pStyle w:val="ConsPlusNormal"/>
              <w:jc w:val="both"/>
            </w:pPr>
            <w:r w:rsidRPr="001837EA">
              <w:t>п. 71. Требования к потреблению газообразного кислорода и других продуктов разделения воздуха.</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51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Б.3.4.</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Производство первичного алюминия</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I. Общие требования.</w:t>
            </w:r>
          </w:p>
          <w:p w:rsidR="000B4279" w:rsidRPr="001837EA" w:rsidRDefault="000B4279" w:rsidP="007A7A6A">
            <w:pPr>
              <w:pStyle w:val="ConsPlusNormal"/>
              <w:jc w:val="both"/>
            </w:pPr>
            <w:r w:rsidRPr="001837EA">
              <w:t>III. Требования безопасности при получении, транспортировании, использовании расплавов цветных металлов и сплавов на основе этих расплавов:</w:t>
            </w:r>
          </w:p>
          <w:p w:rsidR="000B4279" w:rsidRPr="001837EA" w:rsidRDefault="000B4279" w:rsidP="007A7A6A">
            <w:pPr>
              <w:pStyle w:val="ConsPlusNormal"/>
              <w:jc w:val="both"/>
            </w:pPr>
            <w:r w:rsidRPr="001837EA">
              <w:t>п. 11. Требования безопасности при производстве глинозема, алюминия, магния, кристаллического кремния и электротермического силумина;</w:t>
            </w:r>
          </w:p>
          <w:p w:rsidR="000B4279" w:rsidRPr="001837EA" w:rsidRDefault="000B4279" w:rsidP="007A7A6A">
            <w:pPr>
              <w:pStyle w:val="ConsPlusNormal"/>
              <w:jc w:val="both"/>
            </w:pPr>
            <w:r w:rsidRPr="001837EA">
              <w:t>п. 12. Производство кристаллического кремния и электротермического силумина;</w:t>
            </w:r>
          </w:p>
          <w:p w:rsidR="000B4279" w:rsidRPr="001837EA" w:rsidRDefault="000B4279" w:rsidP="007A7A6A">
            <w:pPr>
              <w:pStyle w:val="ConsPlusNormal"/>
              <w:jc w:val="both"/>
            </w:pPr>
            <w:r w:rsidRPr="001837EA">
              <w:t>п. 13. Требования безопасности при производстве порошков и пудр из алюминия, магния и сплавов на их основе.</w:t>
            </w:r>
          </w:p>
          <w:p w:rsidR="000B4279" w:rsidRPr="001837EA" w:rsidRDefault="000B4279" w:rsidP="007A7A6A">
            <w:pPr>
              <w:pStyle w:val="ConsPlusNormal"/>
              <w:jc w:val="both"/>
            </w:pPr>
            <w:r w:rsidRPr="001837EA">
              <w:t>IV. Требования безопасности в газовом хозяйстве металлургических и коксохимических предприятий и производств:</w:t>
            </w:r>
          </w:p>
          <w:p w:rsidR="000B4279" w:rsidRPr="001837EA" w:rsidRDefault="000B4279" w:rsidP="007A7A6A">
            <w:pPr>
              <w:pStyle w:val="ConsPlusNormal"/>
              <w:jc w:val="both"/>
            </w:pPr>
            <w:r w:rsidRPr="001837EA">
              <w:t>п. 22. Общие требования к горючим газам, расположению и устройств газопроводов и газовых установок;</w:t>
            </w:r>
          </w:p>
          <w:p w:rsidR="000B4279" w:rsidRPr="001837EA" w:rsidRDefault="000B4279" w:rsidP="007A7A6A">
            <w:pPr>
              <w:pStyle w:val="ConsPlusNormal"/>
              <w:jc w:val="both"/>
            </w:pPr>
            <w:r w:rsidRPr="001837EA">
              <w:t>п. 23. Прокладка межцеховых и цеховых газопроводов;</w:t>
            </w:r>
          </w:p>
          <w:p w:rsidR="000B4279" w:rsidRPr="001837EA" w:rsidRDefault="000B4279" w:rsidP="007A7A6A">
            <w:pPr>
              <w:pStyle w:val="ConsPlusNormal"/>
              <w:jc w:val="both"/>
            </w:pPr>
            <w:r w:rsidRPr="001837EA">
              <w:t>п. 24. Отвод конденсата из межцеховых газопроводов;</w:t>
            </w:r>
          </w:p>
          <w:p w:rsidR="000B4279" w:rsidRPr="001837EA" w:rsidRDefault="000B4279" w:rsidP="007A7A6A">
            <w:pPr>
              <w:pStyle w:val="ConsPlusNormal"/>
              <w:jc w:val="both"/>
            </w:pPr>
            <w:r w:rsidRPr="001837EA">
              <w:t>п. 25. Отвод конденсата из цеховых газопроводов;</w:t>
            </w:r>
          </w:p>
          <w:p w:rsidR="000B4279" w:rsidRPr="001837EA" w:rsidRDefault="000B4279" w:rsidP="007A7A6A">
            <w:pPr>
              <w:pStyle w:val="ConsPlusNormal"/>
              <w:jc w:val="both"/>
            </w:pPr>
            <w:r w:rsidRPr="001837EA">
              <w:t>п. 26. Оборудование для газопламенной обработки металлов;</w:t>
            </w:r>
          </w:p>
          <w:p w:rsidR="000B4279" w:rsidRPr="001837EA" w:rsidRDefault="000B4279" w:rsidP="007A7A6A">
            <w:pPr>
              <w:pStyle w:val="ConsPlusNormal"/>
              <w:jc w:val="both"/>
            </w:pPr>
            <w:r w:rsidRPr="001837EA">
              <w:t>п. 27. Взрывопожароопасные объекты газового хозяйства;</w:t>
            </w:r>
          </w:p>
          <w:p w:rsidR="000B4279" w:rsidRPr="001837EA" w:rsidRDefault="000B4279" w:rsidP="007A7A6A">
            <w:pPr>
              <w:pStyle w:val="ConsPlusNormal"/>
              <w:jc w:val="both"/>
            </w:pPr>
            <w:r w:rsidRPr="001837EA">
              <w:t>п. 28. Газорегуляторные пункты и газорегуляторные установки;</w:t>
            </w:r>
          </w:p>
          <w:p w:rsidR="000B4279" w:rsidRPr="001837EA" w:rsidRDefault="000B4279" w:rsidP="007A7A6A">
            <w:pPr>
              <w:pStyle w:val="ConsPlusNormal"/>
              <w:jc w:val="both"/>
            </w:pPr>
            <w:r w:rsidRPr="001837EA">
              <w:t>п. 35. Испытание газопроводов и газовых установок;</w:t>
            </w:r>
          </w:p>
          <w:p w:rsidR="000B4279" w:rsidRPr="001837EA" w:rsidRDefault="000B4279" w:rsidP="007A7A6A">
            <w:pPr>
              <w:pStyle w:val="ConsPlusNormal"/>
              <w:jc w:val="both"/>
            </w:pPr>
            <w:r w:rsidRPr="001837EA">
              <w:t>п. 36. Испытание газопроводов;</w:t>
            </w:r>
          </w:p>
          <w:p w:rsidR="000B4279" w:rsidRPr="001837EA" w:rsidRDefault="000B4279" w:rsidP="007A7A6A">
            <w:pPr>
              <w:pStyle w:val="ConsPlusNormal"/>
              <w:jc w:val="both"/>
            </w:pPr>
            <w:r w:rsidRPr="001837EA">
              <w:t>п. 37. Дополнительные испытания на герметичность;</w:t>
            </w:r>
          </w:p>
          <w:p w:rsidR="000B4279" w:rsidRPr="001837EA" w:rsidRDefault="000B4279" w:rsidP="007A7A6A">
            <w:pPr>
              <w:pStyle w:val="ConsPlusNormal"/>
              <w:jc w:val="both"/>
            </w:pPr>
            <w:r w:rsidRPr="001837EA">
              <w:t>п. 39. Диспетчерское управление, связь и сигнализация;</w:t>
            </w:r>
          </w:p>
          <w:p w:rsidR="000B4279" w:rsidRPr="001837EA" w:rsidRDefault="000B4279" w:rsidP="007A7A6A">
            <w:pPr>
              <w:pStyle w:val="ConsPlusNormal"/>
              <w:jc w:val="both"/>
            </w:pPr>
            <w:r w:rsidRPr="001837EA">
              <w:t>п. 40. Эксплуатация газового хозяйства;</w:t>
            </w:r>
          </w:p>
          <w:p w:rsidR="000B4279" w:rsidRPr="001837EA" w:rsidRDefault="000B4279" w:rsidP="007A7A6A">
            <w:pPr>
              <w:pStyle w:val="ConsPlusNormal"/>
              <w:jc w:val="both"/>
            </w:pPr>
            <w:r w:rsidRPr="001837EA">
              <w:t>п. 41. Эксплуатация газопроводов;</w:t>
            </w:r>
          </w:p>
          <w:p w:rsidR="000B4279" w:rsidRPr="001837EA" w:rsidRDefault="000B4279" w:rsidP="007A7A6A">
            <w:pPr>
              <w:pStyle w:val="ConsPlusNormal"/>
              <w:jc w:val="both"/>
            </w:pPr>
            <w:r w:rsidRPr="001837EA">
              <w:t>п. 42. Эксплуатация газового оборудования газопотребляющих агрегатов;</w:t>
            </w:r>
          </w:p>
          <w:p w:rsidR="000B4279" w:rsidRPr="001837EA" w:rsidRDefault="000B4279" w:rsidP="007A7A6A">
            <w:pPr>
              <w:pStyle w:val="ConsPlusNormal"/>
              <w:jc w:val="both"/>
            </w:pPr>
            <w:r w:rsidRPr="001837EA">
              <w:t>п. 43. Эксплуатация оборудования для газопламенной обработки металлов;</w:t>
            </w:r>
          </w:p>
          <w:p w:rsidR="000B4279" w:rsidRPr="001837EA" w:rsidRDefault="000B4279" w:rsidP="007A7A6A">
            <w:pPr>
              <w:pStyle w:val="ConsPlusNormal"/>
              <w:jc w:val="both"/>
            </w:pPr>
            <w:r w:rsidRPr="001837EA">
              <w:t>п. 44. Эксплуатация взрывопожароопасных объектов;</w:t>
            </w:r>
          </w:p>
          <w:p w:rsidR="000B4279" w:rsidRPr="001837EA" w:rsidRDefault="000B4279" w:rsidP="007A7A6A">
            <w:pPr>
              <w:pStyle w:val="ConsPlusNormal"/>
              <w:jc w:val="both"/>
            </w:pPr>
            <w:r w:rsidRPr="001837EA">
              <w:t>п. 48. Эксплуатация газосбросных устройств;</w:t>
            </w:r>
          </w:p>
          <w:p w:rsidR="000B4279" w:rsidRPr="001837EA" w:rsidRDefault="000B4279" w:rsidP="007A7A6A">
            <w:pPr>
              <w:pStyle w:val="ConsPlusNormal"/>
              <w:jc w:val="both"/>
            </w:pPr>
            <w:r w:rsidRPr="001837EA">
              <w:t>п. 49. Эксплуатация контрольно-измерительных приборов;</w:t>
            </w:r>
          </w:p>
          <w:p w:rsidR="000B4279" w:rsidRPr="001837EA" w:rsidRDefault="000B4279" w:rsidP="007A7A6A">
            <w:pPr>
              <w:pStyle w:val="ConsPlusNormal"/>
              <w:jc w:val="both"/>
            </w:pPr>
            <w:r w:rsidRPr="001837EA">
              <w:t>п. 50. Организация безопасного проведения газоопасных работ.</w:t>
            </w:r>
          </w:p>
          <w:p w:rsidR="000B4279" w:rsidRPr="001837EA" w:rsidRDefault="000B4279" w:rsidP="007A7A6A">
            <w:pPr>
              <w:pStyle w:val="ConsPlusNormal"/>
              <w:jc w:val="both"/>
            </w:pPr>
            <w:r w:rsidRPr="001837EA">
              <w:t>V. Требования безопасности при производстве и потреблении продуктов разделения воздуха:</w:t>
            </w:r>
          </w:p>
          <w:p w:rsidR="000B4279" w:rsidRPr="001837EA" w:rsidRDefault="000B4279" w:rsidP="007A7A6A">
            <w:pPr>
              <w:pStyle w:val="ConsPlusNormal"/>
              <w:jc w:val="both"/>
            </w:pPr>
            <w:r w:rsidRPr="001837EA">
              <w:t>п. 51. Общие требования безопасности к эксплуатации и ремонту технических устройств ПРВ;</w:t>
            </w:r>
          </w:p>
          <w:p w:rsidR="000B4279" w:rsidRPr="001837EA" w:rsidRDefault="000B4279" w:rsidP="007A7A6A">
            <w:pPr>
              <w:pStyle w:val="ConsPlusNormal"/>
              <w:jc w:val="both"/>
            </w:pPr>
            <w:r w:rsidRPr="001837EA">
              <w:t>п. 64. Технологические трубопроводы газообразных продуктов разделения воздуха;</w:t>
            </w:r>
          </w:p>
          <w:p w:rsidR="000B4279" w:rsidRPr="001837EA" w:rsidRDefault="000B4279" w:rsidP="007A7A6A">
            <w:pPr>
              <w:pStyle w:val="ConsPlusNormal"/>
              <w:jc w:val="both"/>
            </w:pPr>
            <w:r w:rsidRPr="001837EA">
              <w:t>п. 65. Контрольно-измерительные приборы, средства автоматизации, сигнализации (за исключением пп. 2067 - 2068);</w:t>
            </w:r>
          </w:p>
          <w:p w:rsidR="000B4279" w:rsidRPr="001837EA" w:rsidRDefault="000B4279" w:rsidP="007A7A6A">
            <w:pPr>
              <w:pStyle w:val="ConsPlusNormal"/>
              <w:jc w:val="both"/>
            </w:pPr>
            <w:r w:rsidRPr="001837EA">
              <w:t>п. 67. Газообразные продукты разделения воздуха (пп. 2077 - 2088);</w:t>
            </w:r>
          </w:p>
          <w:p w:rsidR="000B4279" w:rsidRPr="001837EA" w:rsidRDefault="000B4279" w:rsidP="007A7A6A">
            <w:pPr>
              <w:pStyle w:val="ConsPlusNormal"/>
              <w:jc w:val="both"/>
            </w:pPr>
            <w:r w:rsidRPr="001837EA">
              <w:t>п. 71. Требования к потреблению газообразного кислорода и других продуктов разделения воздуха.</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52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Б.3.5.</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Производство редких, благородных и других цветных металлов</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I. Общие требования.</w:t>
            </w:r>
          </w:p>
          <w:p w:rsidR="000B4279" w:rsidRPr="001837EA" w:rsidRDefault="000B4279" w:rsidP="007A7A6A">
            <w:pPr>
              <w:pStyle w:val="ConsPlusNormal"/>
              <w:jc w:val="both"/>
            </w:pPr>
            <w:r w:rsidRPr="001837EA">
              <w:t>II. Требования безопасности при получении, транспортировании, использовании расплавов цветных металлов и сплавов на основе этих расплавов:</w:t>
            </w:r>
          </w:p>
          <w:p w:rsidR="000B4279" w:rsidRPr="001837EA" w:rsidRDefault="000B4279" w:rsidP="007A7A6A">
            <w:pPr>
              <w:pStyle w:val="ConsPlusNormal"/>
              <w:jc w:val="both"/>
            </w:pPr>
            <w:r w:rsidRPr="001837EA">
              <w:t>п. 4. Требования безопасности в литейном производстве;</w:t>
            </w:r>
          </w:p>
          <w:p w:rsidR="000B4279" w:rsidRPr="001837EA" w:rsidRDefault="000B4279" w:rsidP="007A7A6A">
            <w:pPr>
              <w:pStyle w:val="ConsPlusNormal"/>
              <w:jc w:val="both"/>
            </w:pPr>
            <w:r w:rsidRPr="001837EA">
              <w:t>п. 9. Требования безопасности при подготовке лома и отходов черных и цветных металлов для переплава.</w:t>
            </w:r>
          </w:p>
          <w:p w:rsidR="000B4279" w:rsidRPr="001837EA" w:rsidRDefault="000B4279" w:rsidP="007A7A6A">
            <w:pPr>
              <w:pStyle w:val="ConsPlusNormal"/>
              <w:jc w:val="both"/>
            </w:pPr>
            <w:r w:rsidRPr="001837EA">
              <w:t>III. Требования безопасности при получении, транспортировании, использовании расплавов цветных металлов и сплавов на основе этих расплавов:</w:t>
            </w:r>
          </w:p>
          <w:p w:rsidR="000B4279" w:rsidRPr="001837EA" w:rsidRDefault="000B4279" w:rsidP="007A7A6A">
            <w:pPr>
              <w:pStyle w:val="ConsPlusNormal"/>
              <w:jc w:val="both"/>
            </w:pPr>
            <w:r w:rsidRPr="001837EA">
              <w:t>п. 16. Требования безопасности при производстве твердых сплавов и тугоплавких металлов;</w:t>
            </w:r>
          </w:p>
          <w:p w:rsidR="000B4279" w:rsidRPr="001837EA" w:rsidRDefault="000B4279" w:rsidP="007A7A6A">
            <w:pPr>
              <w:pStyle w:val="ConsPlusNormal"/>
              <w:jc w:val="both"/>
            </w:pPr>
            <w:r w:rsidRPr="001837EA">
              <w:t>п. 17. Требования безопасности в производстве благородных металлов, сплавов и полуфабрикатов;</w:t>
            </w:r>
          </w:p>
          <w:p w:rsidR="000B4279" w:rsidRPr="001837EA" w:rsidRDefault="000B4279" w:rsidP="007A7A6A">
            <w:pPr>
              <w:pStyle w:val="ConsPlusNormal"/>
              <w:jc w:val="both"/>
            </w:pPr>
            <w:r w:rsidRPr="001837EA">
              <w:t>п. 18. Требования безопасности при производстве свинца и цинка;</w:t>
            </w:r>
          </w:p>
          <w:p w:rsidR="000B4279" w:rsidRPr="001837EA" w:rsidRDefault="000B4279" w:rsidP="007A7A6A">
            <w:pPr>
              <w:pStyle w:val="ConsPlusNormal"/>
              <w:jc w:val="both"/>
            </w:pPr>
            <w:r w:rsidRPr="001837EA">
              <w:t>п. 20. Требования безопасности при производстве циркония, гафния и их соединений.</w:t>
            </w:r>
          </w:p>
          <w:p w:rsidR="000B4279" w:rsidRPr="001837EA" w:rsidRDefault="000B4279" w:rsidP="007A7A6A">
            <w:pPr>
              <w:pStyle w:val="ConsPlusNormal"/>
              <w:jc w:val="both"/>
            </w:pPr>
            <w:r w:rsidRPr="001837EA">
              <w:t>IV. Требования безопасности в газовом хозяйстве металлургических и коксохимических предприятий и производств:</w:t>
            </w:r>
          </w:p>
          <w:p w:rsidR="000B4279" w:rsidRPr="001837EA" w:rsidRDefault="000B4279" w:rsidP="007A7A6A">
            <w:pPr>
              <w:pStyle w:val="ConsPlusNormal"/>
              <w:jc w:val="both"/>
            </w:pPr>
            <w:r w:rsidRPr="001837EA">
              <w:t>п. 22. Общие требования к горючим газам, расположению и устройств газопроводов и газовых установок;</w:t>
            </w:r>
          </w:p>
          <w:p w:rsidR="000B4279" w:rsidRPr="001837EA" w:rsidRDefault="000B4279" w:rsidP="007A7A6A">
            <w:pPr>
              <w:pStyle w:val="ConsPlusNormal"/>
              <w:jc w:val="both"/>
            </w:pPr>
            <w:r w:rsidRPr="001837EA">
              <w:t>п. 23. Прокладка межцеховых и цеховых газопроводов;</w:t>
            </w:r>
          </w:p>
          <w:p w:rsidR="000B4279" w:rsidRPr="001837EA" w:rsidRDefault="000B4279" w:rsidP="007A7A6A">
            <w:pPr>
              <w:pStyle w:val="ConsPlusNormal"/>
              <w:jc w:val="both"/>
            </w:pPr>
            <w:r w:rsidRPr="001837EA">
              <w:t>п. 24. Отвод конденсата из межцеховых газопроводов;</w:t>
            </w:r>
          </w:p>
          <w:p w:rsidR="000B4279" w:rsidRPr="001837EA" w:rsidRDefault="000B4279" w:rsidP="007A7A6A">
            <w:pPr>
              <w:pStyle w:val="ConsPlusNormal"/>
              <w:jc w:val="both"/>
            </w:pPr>
            <w:r w:rsidRPr="001837EA">
              <w:t>п. 25. Отвод конденсата из цеховых газопроводов;</w:t>
            </w:r>
          </w:p>
          <w:p w:rsidR="000B4279" w:rsidRPr="001837EA" w:rsidRDefault="000B4279" w:rsidP="007A7A6A">
            <w:pPr>
              <w:pStyle w:val="ConsPlusNormal"/>
              <w:jc w:val="both"/>
            </w:pPr>
            <w:r w:rsidRPr="001837EA">
              <w:t>п. 26. Оборудование для газопламенной обработки металлов;</w:t>
            </w:r>
          </w:p>
          <w:p w:rsidR="000B4279" w:rsidRPr="001837EA" w:rsidRDefault="000B4279" w:rsidP="007A7A6A">
            <w:pPr>
              <w:pStyle w:val="ConsPlusNormal"/>
              <w:jc w:val="both"/>
            </w:pPr>
            <w:r w:rsidRPr="001837EA">
              <w:t>п. 27. Взрывопожароопасные объекты газового хозяйства;</w:t>
            </w:r>
          </w:p>
          <w:p w:rsidR="000B4279" w:rsidRPr="001837EA" w:rsidRDefault="000B4279" w:rsidP="007A7A6A">
            <w:pPr>
              <w:pStyle w:val="ConsPlusNormal"/>
              <w:jc w:val="both"/>
            </w:pPr>
            <w:r w:rsidRPr="001837EA">
              <w:t>п. 28. Газорегуляторные пункты и газорегуляторные установки;</w:t>
            </w:r>
          </w:p>
          <w:p w:rsidR="000B4279" w:rsidRPr="001837EA" w:rsidRDefault="000B4279" w:rsidP="007A7A6A">
            <w:pPr>
              <w:pStyle w:val="ConsPlusNormal"/>
              <w:jc w:val="both"/>
            </w:pPr>
            <w:r w:rsidRPr="001837EA">
              <w:t>п. 35. Испытание газопроводов и газовых установок;</w:t>
            </w:r>
          </w:p>
          <w:p w:rsidR="000B4279" w:rsidRPr="001837EA" w:rsidRDefault="000B4279" w:rsidP="007A7A6A">
            <w:pPr>
              <w:pStyle w:val="ConsPlusNormal"/>
              <w:jc w:val="both"/>
            </w:pPr>
            <w:r w:rsidRPr="001837EA">
              <w:t>п. 36. Испытание газопроводов;</w:t>
            </w:r>
          </w:p>
          <w:p w:rsidR="000B4279" w:rsidRPr="001837EA" w:rsidRDefault="000B4279" w:rsidP="007A7A6A">
            <w:pPr>
              <w:pStyle w:val="ConsPlusNormal"/>
              <w:jc w:val="both"/>
            </w:pPr>
            <w:r w:rsidRPr="001837EA">
              <w:t>п. 37. Дополнительные испытания на герметичность;</w:t>
            </w:r>
          </w:p>
          <w:p w:rsidR="000B4279" w:rsidRPr="001837EA" w:rsidRDefault="000B4279" w:rsidP="007A7A6A">
            <w:pPr>
              <w:pStyle w:val="ConsPlusNormal"/>
              <w:jc w:val="both"/>
            </w:pPr>
            <w:r w:rsidRPr="001837EA">
              <w:t>п. 39. Диспетчерское управление, связь и сигнализация;</w:t>
            </w:r>
          </w:p>
          <w:p w:rsidR="000B4279" w:rsidRPr="001837EA" w:rsidRDefault="000B4279" w:rsidP="007A7A6A">
            <w:pPr>
              <w:pStyle w:val="ConsPlusNormal"/>
              <w:jc w:val="both"/>
            </w:pPr>
            <w:r w:rsidRPr="001837EA">
              <w:t>п. 40. Эксплуатация газового хозяйства;</w:t>
            </w:r>
          </w:p>
          <w:p w:rsidR="000B4279" w:rsidRPr="001837EA" w:rsidRDefault="000B4279" w:rsidP="007A7A6A">
            <w:pPr>
              <w:pStyle w:val="ConsPlusNormal"/>
              <w:jc w:val="both"/>
            </w:pPr>
            <w:r w:rsidRPr="001837EA">
              <w:t>п. 41. Эксплуатация газопроводов;</w:t>
            </w:r>
          </w:p>
          <w:p w:rsidR="000B4279" w:rsidRPr="001837EA" w:rsidRDefault="000B4279" w:rsidP="007A7A6A">
            <w:pPr>
              <w:pStyle w:val="ConsPlusNormal"/>
              <w:jc w:val="both"/>
            </w:pPr>
            <w:r w:rsidRPr="001837EA">
              <w:t>п. 42. Эксплуатация газового оборудования газопотребляющих агрегатов;</w:t>
            </w:r>
          </w:p>
          <w:p w:rsidR="000B4279" w:rsidRPr="001837EA" w:rsidRDefault="000B4279" w:rsidP="007A7A6A">
            <w:pPr>
              <w:pStyle w:val="ConsPlusNormal"/>
              <w:jc w:val="both"/>
            </w:pPr>
            <w:r w:rsidRPr="001837EA">
              <w:t>п. 43. Эксплуатация оборудования для газопламенной обработки металлов;</w:t>
            </w:r>
          </w:p>
          <w:p w:rsidR="000B4279" w:rsidRPr="001837EA" w:rsidRDefault="000B4279" w:rsidP="007A7A6A">
            <w:pPr>
              <w:pStyle w:val="ConsPlusNormal"/>
              <w:jc w:val="both"/>
            </w:pPr>
            <w:r w:rsidRPr="001837EA">
              <w:t>п. 44. Эксплуатация взрывопожароопасных объектов;</w:t>
            </w:r>
          </w:p>
          <w:p w:rsidR="000B4279" w:rsidRPr="001837EA" w:rsidRDefault="000B4279" w:rsidP="007A7A6A">
            <w:pPr>
              <w:pStyle w:val="ConsPlusNormal"/>
              <w:jc w:val="both"/>
            </w:pPr>
            <w:r w:rsidRPr="001837EA">
              <w:t>п. 48. Эксплуатация газосбросных устройств;</w:t>
            </w:r>
          </w:p>
          <w:p w:rsidR="000B4279" w:rsidRPr="001837EA" w:rsidRDefault="000B4279" w:rsidP="007A7A6A">
            <w:pPr>
              <w:pStyle w:val="ConsPlusNormal"/>
              <w:jc w:val="both"/>
            </w:pPr>
            <w:r w:rsidRPr="001837EA">
              <w:t>п. 49. Эксплуатация контрольно-измерительных приборов;</w:t>
            </w:r>
          </w:p>
          <w:p w:rsidR="000B4279" w:rsidRPr="001837EA" w:rsidRDefault="000B4279" w:rsidP="007A7A6A">
            <w:pPr>
              <w:pStyle w:val="ConsPlusNormal"/>
              <w:jc w:val="both"/>
            </w:pPr>
            <w:r w:rsidRPr="001837EA">
              <w:t>п. 50. Организация безопасного проведения газоопасных работ.</w:t>
            </w:r>
          </w:p>
          <w:p w:rsidR="000B4279" w:rsidRPr="001837EA" w:rsidRDefault="000B4279" w:rsidP="007A7A6A">
            <w:pPr>
              <w:pStyle w:val="ConsPlusNormal"/>
              <w:jc w:val="both"/>
            </w:pPr>
            <w:r w:rsidRPr="001837EA">
              <w:t>V. Требования безопасности при производстве и потреблении продуктов разделения воздуха:</w:t>
            </w:r>
          </w:p>
          <w:p w:rsidR="000B4279" w:rsidRPr="001837EA" w:rsidRDefault="000B4279" w:rsidP="007A7A6A">
            <w:pPr>
              <w:pStyle w:val="ConsPlusNormal"/>
              <w:jc w:val="both"/>
            </w:pPr>
            <w:r w:rsidRPr="001837EA">
              <w:t>п. 51. Общие требования безопасности к эксплуатации и ремонту технических устройств ПРВ;</w:t>
            </w:r>
          </w:p>
          <w:p w:rsidR="000B4279" w:rsidRPr="001837EA" w:rsidRDefault="000B4279" w:rsidP="007A7A6A">
            <w:pPr>
              <w:pStyle w:val="ConsPlusNormal"/>
              <w:jc w:val="both"/>
            </w:pPr>
            <w:r w:rsidRPr="001837EA">
              <w:t>п. 64. Технологические трубопроводы газообразных продуктов разделения воздуха;</w:t>
            </w:r>
          </w:p>
          <w:p w:rsidR="000B4279" w:rsidRPr="001837EA" w:rsidRDefault="000B4279" w:rsidP="007A7A6A">
            <w:pPr>
              <w:pStyle w:val="ConsPlusNormal"/>
              <w:jc w:val="both"/>
            </w:pPr>
            <w:r w:rsidRPr="001837EA">
              <w:t>п. 65. Контрольно-измерительные приборы, средства автоматизации, сигнализации (за исключением пп. 2067 - 2068);</w:t>
            </w:r>
          </w:p>
          <w:p w:rsidR="000B4279" w:rsidRPr="001837EA" w:rsidRDefault="000B4279" w:rsidP="007A7A6A">
            <w:pPr>
              <w:pStyle w:val="ConsPlusNormal"/>
              <w:jc w:val="both"/>
            </w:pPr>
            <w:r w:rsidRPr="001837EA">
              <w:t>п. 67. Газообразные продукты разделения воздуха (пп. 2077 - 2088);</w:t>
            </w:r>
          </w:p>
          <w:p w:rsidR="000B4279" w:rsidRPr="001837EA" w:rsidRDefault="000B4279" w:rsidP="007A7A6A">
            <w:pPr>
              <w:pStyle w:val="ConsPlusNormal"/>
              <w:jc w:val="both"/>
            </w:pPr>
            <w:r w:rsidRPr="001837EA">
              <w:t>п. 71. Требования к потреблению газообразного кислорода и других продуктов разделения воздуха.</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53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Б.3.6.</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Сталеплавильное производство</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I. Общие требования.</w:t>
            </w:r>
          </w:p>
          <w:p w:rsidR="000B4279" w:rsidRPr="001837EA" w:rsidRDefault="000B4279" w:rsidP="007A7A6A">
            <w:pPr>
              <w:pStyle w:val="ConsPlusNormal"/>
              <w:jc w:val="both"/>
            </w:pPr>
            <w:r w:rsidRPr="001837EA">
              <w:t>II. Требования безопасности при получении, транспортировании, использовании расплавов цветных металлов и сплавов на основе этих расплавов:</w:t>
            </w:r>
          </w:p>
          <w:p w:rsidR="000B4279" w:rsidRPr="001837EA" w:rsidRDefault="000B4279" w:rsidP="007A7A6A">
            <w:pPr>
              <w:pStyle w:val="ConsPlusNormal"/>
              <w:jc w:val="both"/>
            </w:pPr>
            <w:r w:rsidRPr="001837EA">
              <w:t>п. 3. Требования безопасности в сталеплавильном производстве;</w:t>
            </w:r>
          </w:p>
          <w:p w:rsidR="000B4279" w:rsidRPr="001837EA" w:rsidRDefault="000B4279" w:rsidP="007A7A6A">
            <w:pPr>
              <w:pStyle w:val="ConsPlusNormal"/>
              <w:jc w:val="both"/>
            </w:pPr>
            <w:r w:rsidRPr="001837EA">
              <w:t>п. 4. Требования безопасности в литейном производстве;</w:t>
            </w:r>
          </w:p>
          <w:p w:rsidR="000B4279" w:rsidRPr="001837EA" w:rsidRDefault="000B4279" w:rsidP="007A7A6A">
            <w:pPr>
              <w:pStyle w:val="ConsPlusNormal"/>
              <w:jc w:val="both"/>
            </w:pPr>
            <w:r w:rsidRPr="001837EA">
              <w:t>п. 9. Требования безопасности при подготовке лома и отходов черных и цветных металлов для переплава.</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IV. Требования безопасности в газовом хозяйстве металлургических и коксохимических предприятий и производств:</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 22. Общие требования к горючим газам, расположению и устройств газопроводов и газовых установок;</w:t>
            </w:r>
          </w:p>
          <w:p w:rsidR="000B4279" w:rsidRPr="001837EA" w:rsidRDefault="000B4279" w:rsidP="007A7A6A">
            <w:pPr>
              <w:pStyle w:val="ConsPlusNormal"/>
              <w:jc w:val="both"/>
            </w:pPr>
            <w:r w:rsidRPr="001837EA">
              <w:t>п. 23. Прокладка межцеховых и цеховых газопроводов;</w:t>
            </w:r>
          </w:p>
          <w:p w:rsidR="000B4279" w:rsidRPr="001837EA" w:rsidRDefault="000B4279" w:rsidP="007A7A6A">
            <w:pPr>
              <w:pStyle w:val="ConsPlusNormal"/>
              <w:jc w:val="both"/>
            </w:pPr>
            <w:r w:rsidRPr="001837EA">
              <w:t>п. 24. Отвод конденсата из межцеховых газопроводов;</w:t>
            </w:r>
          </w:p>
          <w:p w:rsidR="000B4279" w:rsidRPr="001837EA" w:rsidRDefault="000B4279" w:rsidP="007A7A6A">
            <w:pPr>
              <w:pStyle w:val="ConsPlusNormal"/>
              <w:jc w:val="both"/>
            </w:pPr>
            <w:r w:rsidRPr="001837EA">
              <w:t>п. 25. Отвод конденсата из цеховых газопроводов;</w:t>
            </w:r>
          </w:p>
          <w:p w:rsidR="000B4279" w:rsidRPr="001837EA" w:rsidRDefault="000B4279" w:rsidP="007A7A6A">
            <w:pPr>
              <w:pStyle w:val="ConsPlusNormal"/>
              <w:jc w:val="both"/>
            </w:pPr>
            <w:r w:rsidRPr="001837EA">
              <w:t>п. 26. Оборудование для газопламенной обработки металлов;</w:t>
            </w:r>
          </w:p>
          <w:p w:rsidR="000B4279" w:rsidRPr="001837EA" w:rsidRDefault="000B4279" w:rsidP="007A7A6A">
            <w:pPr>
              <w:pStyle w:val="ConsPlusNormal"/>
              <w:jc w:val="both"/>
            </w:pPr>
            <w:r w:rsidRPr="001837EA">
              <w:t>п. 27. Взрывопожароопасные объекты газового хозяйства;</w:t>
            </w:r>
          </w:p>
          <w:p w:rsidR="000B4279" w:rsidRPr="001837EA" w:rsidRDefault="000B4279" w:rsidP="007A7A6A">
            <w:pPr>
              <w:pStyle w:val="ConsPlusNormal"/>
              <w:jc w:val="both"/>
            </w:pPr>
            <w:r w:rsidRPr="001837EA">
              <w:t>п. 28. Газорегуляторные пункты и газорегуляторные установки;</w:t>
            </w:r>
          </w:p>
          <w:p w:rsidR="000B4279" w:rsidRPr="001837EA" w:rsidRDefault="000B4279" w:rsidP="007A7A6A">
            <w:pPr>
              <w:pStyle w:val="ConsPlusNormal"/>
              <w:jc w:val="both"/>
            </w:pPr>
            <w:r w:rsidRPr="001837EA">
              <w:t>п. 35. Испытание газопроводов и газовых установок;</w:t>
            </w:r>
          </w:p>
          <w:p w:rsidR="000B4279" w:rsidRPr="001837EA" w:rsidRDefault="000B4279" w:rsidP="007A7A6A">
            <w:pPr>
              <w:pStyle w:val="ConsPlusNormal"/>
              <w:jc w:val="both"/>
            </w:pPr>
            <w:r w:rsidRPr="001837EA">
              <w:t>п. 36. Испытание газопроводов;</w:t>
            </w:r>
          </w:p>
          <w:p w:rsidR="000B4279" w:rsidRPr="001837EA" w:rsidRDefault="000B4279" w:rsidP="007A7A6A">
            <w:pPr>
              <w:pStyle w:val="ConsPlusNormal"/>
              <w:jc w:val="both"/>
            </w:pPr>
            <w:r w:rsidRPr="001837EA">
              <w:t>п. 37. Дополнительные испытания на герметичность;</w:t>
            </w:r>
          </w:p>
          <w:p w:rsidR="000B4279" w:rsidRPr="001837EA" w:rsidRDefault="000B4279" w:rsidP="007A7A6A">
            <w:pPr>
              <w:pStyle w:val="ConsPlusNormal"/>
              <w:jc w:val="both"/>
            </w:pPr>
            <w:r w:rsidRPr="001837EA">
              <w:t>п. 39. Диспетчерское управление, связь и сигнализация;</w:t>
            </w:r>
          </w:p>
          <w:p w:rsidR="000B4279" w:rsidRPr="001837EA" w:rsidRDefault="000B4279" w:rsidP="007A7A6A">
            <w:pPr>
              <w:pStyle w:val="ConsPlusNormal"/>
              <w:jc w:val="both"/>
            </w:pPr>
            <w:r w:rsidRPr="001837EA">
              <w:t>п. 40. Эксплуатация газового хозяйства;</w:t>
            </w:r>
          </w:p>
          <w:p w:rsidR="000B4279" w:rsidRPr="001837EA" w:rsidRDefault="000B4279" w:rsidP="007A7A6A">
            <w:pPr>
              <w:pStyle w:val="ConsPlusNormal"/>
              <w:jc w:val="both"/>
            </w:pPr>
            <w:r w:rsidRPr="001837EA">
              <w:t>п. 41. Эксплуатация газопроводов;</w:t>
            </w:r>
          </w:p>
          <w:p w:rsidR="000B4279" w:rsidRPr="001837EA" w:rsidRDefault="000B4279" w:rsidP="007A7A6A">
            <w:pPr>
              <w:pStyle w:val="ConsPlusNormal"/>
              <w:jc w:val="both"/>
            </w:pPr>
            <w:r w:rsidRPr="001837EA">
              <w:t>п. 42. Эксплуатация газового оборудования газопотребляющих агрегатов;</w:t>
            </w:r>
          </w:p>
          <w:p w:rsidR="000B4279" w:rsidRPr="001837EA" w:rsidRDefault="000B4279" w:rsidP="007A7A6A">
            <w:pPr>
              <w:pStyle w:val="ConsPlusNormal"/>
              <w:jc w:val="both"/>
            </w:pPr>
            <w:r w:rsidRPr="001837EA">
              <w:t>п. 43. Эксплуатация оборудования для газопламенной обработки металлов;</w:t>
            </w:r>
          </w:p>
          <w:p w:rsidR="000B4279" w:rsidRPr="001837EA" w:rsidRDefault="000B4279" w:rsidP="007A7A6A">
            <w:pPr>
              <w:pStyle w:val="ConsPlusNormal"/>
              <w:jc w:val="both"/>
            </w:pPr>
            <w:r w:rsidRPr="001837EA">
              <w:t>п. 44. Эксплуатация взрывопожароопасных объектов;</w:t>
            </w:r>
          </w:p>
          <w:p w:rsidR="000B4279" w:rsidRPr="001837EA" w:rsidRDefault="000B4279" w:rsidP="007A7A6A">
            <w:pPr>
              <w:pStyle w:val="ConsPlusNormal"/>
              <w:jc w:val="both"/>
            </w:pPr>
            <w:r w:rsidRPr="001837EA">
              <w:t>п. 48. Эксплуатация газосбросных устройств;</w:t>
            </w:r>
          </w:p>
          <w:p w:rsidR="000B4279" w:rsidRPr="001837EA" w:rsidRDefault="000B4279" w:rsidP="007A7A6A">
            <w:pPr>
              <w:pStyle w:val="ConsPlusNormal"/>
              <w:jc w:val="both"/>
            </w:pPr>
            <w:r w:rsidRPr="001837EA">
              <w:t>п. 49. Эксплуатация контрольно-измерительных приборов;</w:t>
            </w:r>
          </w:p>
          <w:p w:rsidR="000B4279" w:rsidRPr="001837EA" w:rsidRDefault="000B4279" w:rsidP="007A7A6A">
            <w:pPr>
              <w:pStyle w:val="ConsPlusNormal"/>
              <w:jc w:val="both"/>
            </w:pPr>
            <w:r w:rsidRPr="001837EA">
              <w:t>п. 50. Организация безопасного проведения газоопасных работ.</w:t>
            </w:r>
          </w:p>
          <w:p w:rsidR="000B4279" w:rsidRPr="001837EA" w:rsidRDefault="000B4279" w:rsidP="007A7A6A">
            <w:pPr>
              <w:pStyle w:val="ConsPlusNormal"/>
              <w:jc w:val="both"/>
            </w:pPr>
            <w:r w:rsidRPr="001837EA">
              <w:t>V. Требования безопасности при производстве и потреблении продуктов разделения воздуха:</w:t>
            </w:r>
          </w:p>
          <w:p w:rsidR="000B4279" w:rsidRPr="001837EA" w:rsidRDefault="000B4279" w:rsidP="007A7A6A">
            <w:pPr>
              <w:pStyle w:val="ConsPlusNormal"/>
              <w:jc w:val="both"/>
            </w:pPr>
            <w:r w:rsidRPr="001837EA">
              <w:t>п. 51. Общие требования безопасности к эксплуатации и ремонту технических устройств ПРВ;</w:t>
            </w:r>
          </w:p>
          <w:p w:rsidR="000B4279" w:rsidRPr="001837EA" w:rsidRDefault="000B4279" w:rsidP="007A7A6A">
            <w:pPr>
              <w:pStyle w:val="ConsPlusNormal"/>
              <w:jc w:val="both"/>
            </w:pPr>
            <w:r w:rsidRPr="001837EA">
              <w:t>п. 64. Технологические трубопроводы газообразных продуктов разделения воздуха;</w:t>
            </w:r>
          </w:p>
          <w:p w:rsidR="000B4279" w:rsidRPr="001837EA" w:rsidRDefault="000B4279" w:rsidP="007A7A6A">
            <w:pPr>
              <w:pStyle w:val="ConsPlusNormal"/>
              <w:jc w:val="both"/>
            </w:pPr>
            <w:r w:rsidRPr="001837EA">
              <w:t>п. 65. Контрольно-измерительные приборы, средства автоматизации, сигнализации (за исключением пп. 2067 - 2068);</w:t>
            </w:r>
          </w:p>
          <w:p w:rsidR="000B4279" w:rsidRPr="001837EA" w:rsidRDefault="000B4279" w:rsidP="007A7A6A">
            <w:pPr>
              <w:pStyle w:val="ConsPlusNormal"/>
              <w:jc w:val="both"/>
            </w:pPr>
            <w:r w:rsidRPr="001837EA">
              <w:t>п. 67. Газообразные продукты разделения воздуха (пп. 2077 - 2088);</w:t>
            </w:r>
          </w:p>
          <w:p w:rsidR="000B4279" w:rsidRPr="001837EA" w:rsidRDefault="000B4279" w:rsidP="007A7A6A">
            <w:pPr>
              <w:pStyle w:val="ConsPlusNormal"/>
              <w:jc w:val="both"/>
            </w:pPr>
            <w:r w:rsidRPr="001837EA">
              <w:t>п. 71. Требования к потреблению газообразного кислорода и других продуктов разделения воздуха.</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54</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Б.3.7.</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Производство ферросплавов</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I. Общие требования.</w:t>
            </w:r>
          </w:p>
          <w:p w:rsidR="000B4279" w:rsidRPr="001837EA" w:rsidRDefault="000B4279" w:rsidP="007A7A6A">
            <w:pPr>
              <w:pStyle w:val="ConsPlusNormal"/>
              <w:jc w:val="both"/>
            </w:pPr>
            <w:r w:rsidRPr="001837EA">
              <w:t>II. Требования безопасности при получении, транспортировании, использовании расплавов цветных металлов и сплавов на основе этих расплавов:</w:t>
            </w:r>
          </w:p>
          <w:p w:rsidR="000B4279" w:rsidRPr="001837EA" w:rsidRDefault="000B4279" w:rsidP="007A7A6A">
            <w:pPr>
              <w:pStyle w:val="ConsPlusNormal"/>
              <w:jc w:val="both"/>
            </w:pPr>
            <w:r w:rsidRPr="001837EA">
              <w:t>п. 7. Требования безопасности в ферросплавном производстве.</w:t>
            </w:r>
          </w:p>
          <w:p w:rsidR="000B4279" w:rsidRPr="001837EA" w:rsidRDefault="000B4279" w:rsidP="007A7A6A">
            <w:pPr>
              <w:pStyle w:val="ConsPlusNormal"/>
              <w:jc w:val="both"/>
            </w:pPr>
            <w:r w:rsidRPr="001837EA">
              <w:t>IV. Требования безопасности в газовом хозяйстве металлургических и коксохимических предприятий и производств:</w:t>
            </w:r>
          </w:p>
          <w:p w:rsidR="000B4279" w:rsidRPr="001837EA" w:rsidRDefault="000B4279" w:rsidP="007A7A6A">
            <w:pPr>
              <w:pStyle w:val="ConsPlusNormal"/>
              <w:jc w:val="both"/>
            </w:pPr>
            <w:r w:rsidRPr="001837EA">
              <w:t>п. 22. Общие требования к горючим газам, расположению и устройств газопроводов и газовых установок;</w:t>
            </w:r>
          </w:p>
          <w:p w:rsidR="000B4279" w:rsidRPr="001837EA" w:rsidRDefault="000B4279" w:rsidP="007A7A6A">
            <w:pPr>
              <w:pStyle w:val="ConsPlusNormal"/>
              <w:jc w:val="both"/>
            </w:pPr>
            <w:r w:rsidRPr="001837EA">
              <w:t>п. 23. Прокладка межцеховых и цеховых газопроводов;</w:t>
            </w:r>
          </w:p>
          <w:p w:rsidR="000B4279" w:rsidRPr="001837EA" w:rsidRDefault="000B4279" w:rsidP="007A7A6A">
            <w:pPr>
              <w:pStyle w:val="ConsPlusNormal"/>
              <w:jc w:val="both"/>
            </w:pPr>
            <w:r w:rsidRPr="001837EA">
              <w:t>п. 24. Отвод конденсата из межцеховых газопроводов;</w:t>
            </w:r>
          </w:p>
          <w:p w:rsidR="000B4279" w:rsidRPr="001837EA" w:rsidRDefault="000B4279" w:rsidP="007A7A6A">
            <w:pPr>
              <w:pStyle w:val="ConsPlusNormal"/>
              <w:jc w:val="both"/>
            </w:pPr>
            <w:r w:rsidRPr="001837EA">
              <w:t>п. 25. Отвод конденсата из цеховых газопроводов;</w:t>
            </w:r>
          </w:p>
          <w:p w:rsidR="000B4279" w:rsidRPr="001837EA" w:rsidRDefault="000B4279" w:rsidP="007A7A6A">
            <w:pPr>
              <w:pStyle w:val="ConsPlusNormal"/>
              <w:jc w:val="both"/>
            </w:pPr>
            <w:r w:rsidRPr="001837EA">
              <w:t>п. 26. Оборудование для газопламенной обработки металлов;</w:t>
            </w:r>
          </w:p>
          <w:p w:rsidR="000B4279" w:rsidRPr="001837EA" w:rsidRDefault="000B4279" w:rsidP="007A7A6A">
            <w:pPr>
              <w:pStyle w:val="ConsPlusNormal"/>
              <w:jc w:val="both"/>
            </w:pPr>
            <w:r w:rsidRPr="001837EA">
              <w:t>п. 27. Взрывопожароопасные объекты газового хозяйства;</w:t>
            </w:r>
          </w:p>
          <w:p w:rsidR="000B4279" w:rsidRPr="001837EA" w:rsidRDefault="000B4279" w:rsidP="007A7A6A">
            <w:pPr>
              <w:pStyle w:val="ConsPlusNormal"/>
              <w:jc w:val="both"/>
            </w:pPr>
            <w:r w:rsidRPr="001837EA">
              <w:t>п. 28. Газорегуляторные пункты и газорегуляторные установки;</w:t>
            </w:r>
          </w:p>
          <w:p w:rsidR="000B4279" w:rsidRPr="001837EA" w:rsidRDefault="000B4279" w:rsidP="007A7A6A">
            <w:pPr>
              <w:pStyle w:val="ConsPlusNormal"/>
              <w:jc w:val="both"/>
            </w:pPr>
            <w:r w:rsidRPr="001837EA">
              <w:t>п. 35. Испытание газопроводов и газовых установок;</w:t>
            </w:r>
          </w:p>
          <w:p w:rsidR="000B4279" w:rsidRPr="001837EA" w:rsidRDefault="000B4279" w:rsidP="007A7A6A">
            <w:pPr>
              <w:pStyle w:val="ConsPlusNormal"/>
              <w:jc w:val="both"/>
            </w:pPr>
            <w:r w:rsidRPr="001837EA">
              <w:t>п. 36. Испытание газопроводов;</w:t>
            </w:r>
          </w:p>
          <w:p w:rsidR="000B4279" w:rsidRPr="001837EA" w:rsidRDefault="000B4279" w:rsidP="007A7A6A">
            <w:pPr>
              <w:pStyle w:val="ConsPlusNormal"/>
              <w:jc w:val="both"/>
            </w:pPr>
            <w:r w:rsidRPr="001837EA">
              <w:t>п. 37. Дополнительные испытания на герметичность;</w:t>
            </w:r>
          </w:p>
          <w:p w:rsidR="000B4279" w:rsidRPr="001837EA" w:rsidRDefault="000B4279" w:rsidP="007A7A6A">
            <w:pPr>
              <w:pStyle w:val="ConsPlusNormal"/>
              <w:jc w:val="both"/>
            </w:pPr>
            <w:r w:rsidRPr="001837EA">
              <w:t>п. 39. Диспетчерское управление, связь и сигнализация;</w:t>
            </w:r>
          </w:p>
          <w:p w:rsidR="000B4279" w:rsidRPr="001837EA" w:rsidRDefault="000B4279" w:rsidP="007A7A6A">
            <w:pPr>
              <w:pStyle w:val="ConsPlusNormal"/>
              <w:jc w:val="both"/>
            </w:pPr>
            <w:r w:rsidRPr="001837EA">
              <w:t>п. 40. Эксплуатация газового хозяйства;</w:t>
            </w:r>
          </w:p>
          <w:p w:rsidR="000B4279" w:rsidRPr="001837EA" w:rsidRDefault="000B4279" w:rsidP="007A7A6A">
            <w:pPr>
              <w:pStyle w:val="ConsPlusNormal"/>
              <w:jc w:val="both"/>
            </w:pPr>
            <w:r w:rsidRPr="001837EA">
              <w:t>п. 41. Эксплуатация газопроводов;</w:t>
            </w:r>
          </w:p>
          <w:p w:rsidR="000B4279" w:rsidRPr="001837EA" w:rsidRDefault="000B4279" w:rsidP="007A7A6A">
            <w:pPr>
              <w:pStyle w:val="ConsPlusNormal"/>
              <w:jc w:val="both"/>
            </w:pPr>
            <w:r w:rsidRPr="001837EA">
              <w:t>п. 42. Эксплуатация газового оборудования газопотребляющих агрегатов;</w:t>
            </w:r>
          </w:p>
          <w:p w:rsidR="000B4279" w:rsidRPr="001837EA" w:rsidRDefault="000B4279" w:rsidP="007A7A6A">
            <w:pPr>
              <w:pStyle w:val="ConsPlusNormal"/>
              <w:jc w:val="both"/>
            </w:pPr>
            <w:r w:rsidRPr="001837EA">
              <w:t>п. 43. Эксплуатация оборудования для газопламенной обработки металлов;</w:t>
            </w:r>
          </w:p>
          <w:p w:rsidR="000B4279" w:rsidRPr="001837EA" w:rsidRDefault="000B4279" w:rsidP="007A7A6A">
            <w:pPr>
              <w:pStyle w:val="ConsPlusNormal"/>
              <w:jc w:val="both"/>
            </w:pPr>
            <w:r w:rsidRPr="001837EA">
              <w:t>п. 44. Эксплуатация взрывопожароопасных объектов;</w:t>
            </w:r>
          </w:p>
          <w:p w:rsidR="000B4279" w:rsidRPr="001837EA" w:rsidRDefault="000B4279" w:rsidP="007A7A6A">
            <w:pPr>
              <w:pStyle w:val="ConsPlusNormal"/>
              <w:jc w:val="both"/>
            </w:pPr>
            <w:r w:rsidRPr="001837EA">
              <w:t>п. 47. Эксплуатация газового тракта и установок охлаждения и очистки ферросплавного газа от пыли;</w:t>
            </w:r>
          </w:p>
          <w:p w:rsidR="000B4279" w:rsidRPr="001837EA" w:rsidRDefault="000B4279" w:rsidP="007A7A6A">
            <w:pPr>
              <w:pStyle w:val="ConsPlusNormal"/>
              <w:jc w:val="both"/>
            </w:pPr>
            <w:r w:rsidRPr="001837EA">
              <w:t>п. 48. Эксплуатация газосбросных устройств;</w:t>
            </w:r>
          </w:p>
          <w:p w:rsidR="000B4279" w:rsidRPr="001837EA" w:rsidRDefault="000B4279" w:rsidP="007A7A6A">
            <w:pPr>
              <w:pStyle w:val="ConsPlusNormal"/>
              <w:jc w:val="both"/>
            </w:pPr>
            <w:r w:rsidRPr="001837EA">
              <w:t>п. 49. Эксплуатация контрольно-измерительных приборов;</w:t>
            </w:r>
          </w:p>
          <w:p w:rsidR="000B4279" w:rsidRPr="001837EA" w:rsidRDefault="000B4279" w:rsidP="007A7A6A">
            <w:pPr>
              <w:pStyle w:val="ConsPlusNormal"/>
              <w:jc w:val="both"/>
            </w:pPr>
            <w:r w:rsidRPr="001837EA">
              <w:t>п. 50. Организация безопасного проведения газоопасных работ.</w:t>
            </w:r>
          </w:p>
          <w:p w:rsidR="000B4279" w:rsidRPr="001837EA" w:rsidRDefault="000B4279" w:rsidP="007A7A6A">
            <w:pPr>
              <w:pStyle w:val="ConsPlusNormal"/>
              <w:jc w:val="both"/>
            </w:pPr>
            <w:r w:rsidRPr="001837EA">
              <w:t>V. Требования безопасности при производстве и потреблении продуктов разделения воздуха:</w:t>
            </w:r>
          </w:p>
          <w:p w:rsidR="000B4279" w:rsidRPr="001837EA" w:rsidRDefault="000B4279" w:rsidP="007A7A6A">
            <w:pPr>
              <w:pStyle w:val="ConsPlusNormal"/>
              <w:jc w:val="both"/>
            </w:pPr>
            <w:r w:rsidRPr="001837EA">
              <w:t>п. 51. Общие требования безопасности к эксплуатации и ремонту технических устройств ПРВ;</w:t>
            </w:r>
          </w:p>
          <w:p w:rsidR="000B4279" w:rsidRPr="001837EA" w:rsidRDefault="000B4279" w:rsidP="007A7A6A">
            <w:pPr>
              <w:pStyle w:val="ConsPlusNormal"/>
              <w:jc w:val="both"/>
            </w:pPr>
            <w:r w:rsidRPr="001837EA">
              <w:t>п. 64. Технологические трубопроводы газообразных продуктов разделения воздуха;</w:t>
            </w:r>
          </w:p>
          <w:p w:rsidR="000B4279" w:rsidRPr="001837EA" w:rsidRDefault="000B4279" w:rsidP="007A7A6A">
            <w:pPr>
              <w:pStyle w:val="ConsPlusNormal"/>
              <w:jc w:val="both"/>
            </w:pPr>
            <w:r w:rsidRPr="001837EA">
              <w:t>п. 65. Контрольно-измерительные приборы, средства автоматизации, сигнализации (за исключением пп. 2067 - 2068);</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 67. Газообразные продукты разделения воздуха (пп. 2077 - 2088);</w:t>
            </w:r>
          </w:p>
          <w:p w:rsidR="000B4279" w:rsidRPr="001837EA" w:rsidRDefault="000B4279" w:rsidP="007A7A6A">
            <w:pPr>
              <w:pStyle w:val="ConsPlusNormal"/>
              <w:jc w:val="both"/>
            </w:pPr>
            <w:r w:rsidRPr="001837EA">
              <w:t>п. 71. Требования к потреблению газообразного кислорода и других продуктов разделения воздуха.</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55</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Б.3.8.</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Производство с полным металлургическим циклом</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I. Общие требования.</w:t>
            </w:r>
          </w:p>
          <w:p w:rsidR="000B4279" w:rsidRPr="001837EA" w:rsidRDefault="000B4279" w:rsidP="007A7A6A">
            <w:pPr>
              <w:pStyle w:val="ConsPlusNormal"/>
              <w:jc w:val="both"/>
            </w:pPr>
            <w:r w:rsidRPr="001837EA">
              <w:t>II. Требования безопасности при получении, транспортировании, использовании расплавов цветных металлов и сплавов на основе этих расплавов:</w:t>
            </w:r>
          </w:p>
          <w:p w:rsidR="000B4279" w:rsidRPr="001837EA" w:rsidRDefault="000B4279" w:rsidP="007A7A6A">
            <w:pPr>
              <w:pStyle w:val="ConsPlusNormal"/>
              <w:jc w:val="both"/>
            </w:pPr>
            <w:r w:rsidRPr="001837EA">
              <w:t>п. 2. Требования безопасности в доменном производстве;</w:t>
            </w:r>
          </w:p>
          <w:p w:rsidR="000B4279" w:rsidRPr="001837EA" w:rsidRDefault="000B4279" w:rsidP="007A7A6A">
            <w:pPr>
              <w:pStyle w:val="ConsPlusNormal"/>
              <w:jc w:val="both"/>
            </w:pPr>
            <w:r w:rsidRPr="001837EA">
              <w:t>п. 3. Требования безопасности в сталеплавильном производстве;</w:t>
            </w:r>
          </w:p>
          <w:p w:rsidR="000B4279" w:rsidRPr="001837EA" w:rsidRDefault="000B4279" w:rsidP="007A7A6A">
            <w:pPr>
              <w:pStyle w:val="ConsPlusNormal"/>
              <w:jc w:val="both"/>
            </w:pPr>
            <w:r w:rsidRPr="001837EA">
              <w:t>п. 4. Требования безопасности в литейном производстве;</w:t>
            </w:r>
          </w:p>
          <w:p w:rsidR="000B4279" w:rsidRPr="001837EA" w:rsidRDefault="000B4279" w:rsidP="007A7A6A">
            <w:pPr>
              <w:pStyle w:val="ConsPlusNormal"/>
              <w:jc w:val="both"/>
            </w:pPr>
            <w:r w:rsidRPr="001837EA">
              <w:t>п. 5. Требования безопасности в прокатном производстве;</w:t>
            </w:r>
          </w:p>
          <w:p w:rsidR="000B4279" w:rsidRPr="001837EA" w:rsidRDefault="000B4279" w:rsidP="007A7A6A">
            <w:pPr>
              <w:pStyle w:val="ConsPlusNormal"/>
              <w:jc w:val="both"/>
            </w:pPr>
            <w:r w:rsidRPr="001837EA">
              <w:t>п. 8. Ремонты;</w:t>
            </w:r>
          </w:p>
          <w:p w:rsidR="000B4279" w:rsidRPr="001837EA" w:rsidRDefault="000B4279" w:rsidP="007A7A6A">
            <w:pPr>
              <w:pStyle w:val="ConsPlusNormal"/>
              <w:jc w:val="both"/>
            </w:pPr>
            <w:r w:rsidRPr="001837EA">
              <w:t>п. 9. Требования безопасности при подготовке лома и отходов черных и цветных металлов для переплава;</w:t>
            </w:r>
          </w:p>
          <w:p w:rsidR="000B4279" w:rsidRPr="001837EA" w:rsidRDefault="000B4279" w:rsidP="007A7A6A">
            <w:pPr>
              <w:pStyle w:val="ConsPlusNormal"/>
              <w:jc w:val="both"/>
            </w:pPr>
            <w:r w:rsidRPr="001837EA">
              <w:t>п. 10. Требования безопасности в коксохимическом производстве.</w:t>
            </w:r>
          </w:p>
          <w:p w:rsidR="000B4279" w:rsidRPr="001837EA" w:rsidRDefault="000B4279" w:rsidP="007A7A6A">
            <w:pPr>
              <w:pStyle w:val="ConsPlusNormal"/>
              <w:jc w:val="both"/>
            </w:pPr>
            <w:r w:rsidRPr="001837EA">
              <w:t>IV. Требования безопасности в газовом хозяйстве металлургических и коксохимических предприятий и производств:</w:t>
            </w:r>
          </w:p>
          <w:p w:rsidR="000B4279" w:rsidRPr="001837EA" w:rsidRDefault="000B4279" w:rsidP="007A7A6A">
            <w:pPr>
              <w:pStyle w:val="ConsPlusNormal"/>
              <w:jc w:val="both"/>
            </w:pPr>
            <w:r w:rsidRPr="001837EA">
              <w:t>п. 22. Общие требования к горючим газам, расположению и устройств газопроводов и газовых установок;</w:t>
            </w:r>
          </w:p>
          <w:p w:rsidR="000B4279" w:rsidRPr="001837EA" w:rsidRDefault="000B4279" w:rsidP="007A7A6A">
            <w:pPr>
              <w:pStyle w:val="ConsPlusNormal"/>
              <w:jc w:val="both"/>
            </w:pPr>
            <w:r w:rsidRPr="001837EA">
              <w:t>п. 23. Прокладка межцеховых и цеховых газопроводов;</w:t>
            </w:r>
          </w:p>
          <w:p w:rsidR="000B4279" w:rsidRPr="001837EA" w:rsidRDefault="000B4279" w:rsidP="007A7A6A">
            <w:pPr>
              <w:pStyle w:val="ConsPlusNormal"/>
              <w:jc w:val="both"/>
            </w:pPr>
            <w:r w:rsidRPr="001837EA">
              <w:t>п. 24. Отвод конденсата из межцеховых газопроводов;</w:t>
            </w:r>
          </w:p>
          <w:p w:rsidR="000B4279" w:rsidRPr="001837EA" w:rsidRDefault="000B4279" w:rsidP="007A7A6A">
            <w:pPr>
              <w:pStyle w:val="ConsPlusNormal"/>
              <w:jc w:val="both"/>
            </w:pPr>
            <w:r w:rsidRPr="001837EA">
              <w:t>п. 25. Отвод конденсата из цеховых газопроводов;</w:t>
            </w:r>
          </w:p>
          <w:p w:rsidR="000B4279" w:rsidRPr="001837EA" w:rsidRDefault="000B4279" w:rsidP="007A7A6A">
            <w:pPr>
              <w:pStyle w:val="ConsPlusNormal"/>
              <w:jc w:val="both"/>
            </w:pPr>
            <w:r w:rsidRPr="001837EA">
              <w:t>п. 26. Оборудование для газопламенной обработки металлов;</w:t>
            </w:r>
          </w:p>
          <w:p w:rsidR="000B4279" w:rsidRPr="001837EA" w:rsidRDefault="000B4279" w:rsidP="007A7A6A">
            <w:pPr>
              <w:pStyle w:val="ConsPlusNormal"/>
              <w:jc w:val="both"/>
            </w:pPr>
            <w:r w:rsidRPr="001837EA">
              <w:t>п. 27. Взрывопожароопасные объекты газового хозяйства;</w:t>
            </w:r>
          </w:p>
          <w:p w:rsidR="000B4279" w:rsidRPr="001837EA" w:rsidRDefault="000B4279" w:rsidP="007A7A6A">
            <w:pPr>
              <w:pStyle w:val="ConsPlusNormal"/>
              <w:jc w:val="both"/>
            </w:pPr>
            <w:r w:rsidRPr="001837EA">
              <w:t>п. 28. Газорегуляторные пункты и газорегуляторные установки;</w:t>
            </w:r>
          </w:p>
          <w:p w:rsidR="000B4279" w:rsidRPr="001837EA" w:rsidRDefault="000B4279" w:rsidP="007A7A6A">
            <w:pPr>
              <w:pStyle w:val="ConsPlusNormal"/>
              <w:jc w:val="both"/>
            </w:pPr>
            <w:r w:rsidRPr="001837EA">
              <w:t>п. 35. Испытание газопроводов и газовых установок;</w:t>
            </w:r>
          </w:p>
          <w:p w:rsidR="000B4279" w:rsidRPr="001837EA" w:rsidRDefault="000B4279" w:rsidP="007A7A6A">
            <w:pPr>
              <w:pStyle w:val="ConsPlusNormal"/>
              <w:jc w:val="both"/>
            </w:pPr>
            <w:r w:rsidRPr="001837EA">
              <w:t>п. 36. Испытание газопроводов;</w:t>
            </w:r>
          </w:p>
          <w:p w:rsidR="000B4279" w:rsidRPr="001837EA" w:rsidRDefault="000B4279" w:rsidP="007A7A6A">
            <w:pPr>
              <w:pStyle w:val="ConsPlusNormal"/>
              <w:jc w:val="both"/>
            </w:pPr>
            <w:r w:rsidRPr="001837EA">
              <w:t>п. 37. Дополнительные испытания на герметичность;</w:t>
            </w:r>
          </w:p>
          <w:p w:rsidR="000B4279" w:rsidRPr="001837EA" w:rsidRDefault="000B4279" w:rsidP="007A7A6A">
            <w:pPr>
              <w:pStyle w:val="ConsPlusNormal"/>
              <w:jc w:val="both"/>
            </w:pPr>
            <w:r w:rsidRPr="001837EA">
              <w:t>п. 38. Испытание аппаратов и газопроводов установки газоочистки доменного газа;</w:t>
            </w:r>
          </w:p>
          <w:p w:rsidR="000B4279" w:rsidRPr="001837EA" w:rsidRDefault="000B4279" w:rsidP="007A7A6A">
            <w:pPr>
              <w:pStyle w:val="ConsPlusNormal"/>
              <w:jc w:val="both"/>
            </w:pPr>
            <w:r w:rsidRPr="001837EA">
              <w:t>п. 39. Диспетчерское управление, связь и сигнализация;</w:t>
            </w:r>
          </w:p>
          <w:p w:rsidR="000B4279" w:rsidRPr="001837EA" w:rsidRDefault="000B4279" w:rsidP="007A7A6A">
            <w:pPr>
              <w:pStyle w:val="ConsPlusNormal"/>
              <w:jc w:val="both"/>
            </w:pPr>
            <w:r w:rsidRPr="001837EA">
              <w:t>п. 40. Эксплуатация газового хозяйства;</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 41. Эксплуатация газопроводов;</w:t>
            </w:r>
          </w:p>
          <w:p w:rsidR="000B4279" w:rsidRPr="001837EA" w:rsidRDefault="000B4279" w:rsidP="007A7A6A">
            <w:pPr>
              <w:pStyle w:val="ConsPlusNormal"/>
              <w:jc w:val="both"/>
            </w:pPr>
            <w:r w:rsidRPr="001837EA">
              <w:t>п. 42. Эксплуатация газового оборудования газопотребляющих агрегатов;</w:t>
            </w:r>
          </w:p>
          <w:p w:rsidR="000B4279" w:rsidRPr="001837EA" w:rsidRDefault="000B4279" w:rsidP="007A7A6A">
            <w:pPr>
              <w:pStyle w:val="ConsPlusNormal"/>
              <w:jc w:val="both"/>
            </w:pPr>
            <w:r w:rsidRPr="001837EA">
              <w:t>п. 43. Эксплуатация оборудования для газопламенной обработки металлов;</w:t>
            </w:r>
          </w:p>
          <w:p w:rsidR="000B4279" w:rsidRPr="001837EA" w:rsidRDefault="000B4279" w:rsidP="007A7A6A">
            <w:pPr>
              <w:pStyle w:val="ConsPlusNormal"/>
              <w:jc w:val="both"/>
            </w:pPr>
            <w:r w:rsidRPr="001837EA">
              <w:t>п. 44. Эксплуатация взрывопожароопасных объектов;</w:t>
            </w:r>
          </w:p>
          <w:p w:rsidR="000B4279" w:rsidRPr="001837EA" w:rsidRDefault="000B4279" w:rsidP="007A7A6A">
            <w:pPr>
              <w:pStyle w:val="ConsPlusNormal"/>
              <w:jc w:val="both"/>
            </w:pPr>
            <w:r w:rsidRPr="001837EA">
              <w:t>п. 48. Эксплуатация газосбросных устройств;</w:t>
            </w:r>
          </w:p>
          <w:p w:rsidR="000B4279" w:rsidRPr="001837EA" w:rsidRDefault="000B4279" w:rsidP="007A7A6A">
            <w:pPr>
              <w:pStyle w:val="ConsPlusNormal"/>
              <w:jc w:val="both"/>
            </w:pPr>
            <w:r w:rsidRPr="001837EA">
              <w:t>п. 49. Эксплуатация контрольно-измерительных приборов;</w:t>
            </w:r>
          </w:p>
          <w:p w:rsidR="000B4279" w:rsidRPr="001837EA" w:rsidRDefault="000B4279" w:rsidP="007A7A6A">
            <w:pPr>
              <w:pStyle w:val="ConsPlusNormal"/>
              <w:jc w:val="both"/>
            </w:pPr>
            <w:r w:rsidRPr="001837EA">
              <w:t>п. 50. Организация безопасного проведения газоопасных работ.</w:t>
            </w:r>
          </w:p>
          <w:p w:rsidR="000B4279" w:rsidRPr="001837EA" w:rsidRDefault="000B4279" w:rsidP="007A7A6A">
            <w:pPr>
              <w:pStyle w:val="ConsPlusNormal"/>
              <w:jc w:val="both"/>
            </w:pPr>
            <w:r w:rsidRPr="001837EA">
              <w:t>V. Требования безопасности при производстве и потреблении продуктов разделения воздуха:</w:t>
            </w:r>
          </w:p>
          <w:p w:rsidR="000B4279" w:rsidRPr="001837EA" w:rsidRDefault="000B4279" w:rsidP="007A7A6A">
            <w:pPr>
              <w:pStyle w:val="ConsPlusNormal"/>
              <w:jc w:val="both"/>
            </w:pPr>
            <w:r w:rsidRPr="001837EA">
              <w:t>п. 51. Общие требования безопасности к эксплуатации и ремонту технических устройств ПРВ;</w:t>
            </w:r>
          </w:p>
          <w:p w:rsidR="000B4279" w:rsidRPr="001837EA" w:rsidRDefault="000B4279" w:rsidP="007A7A6A">
            <w:pPr>
              <w:pStyle w:val="ConsPlusNormal"/>
              <w:jc w:val="both"/>
            </w:pPr>
            <w:r w:rsidRPr="001837EA">
              <w:t>п. 64. Технологические трубопроводы газообразных продуктов разделения воздуха;</w:t>
            </w:r>
          </w:p>
          <w:p w:rsidR="000B4279" w:rsidRPr="001837EA" w:rsidRDefault="000B4279" w:rsidP="007A7A6A">
            <w:pPr>
              <w:pStyle w:val="ConsPlusNormal"/>
              <w:jc w:val="both"/>
            </w:pPr>
            <w:r w:rsidRPr="001837EA">
              <w:t>п. 65. Контрольно-измерительные приборы, средства автоматизации, сигнализации (за исключением пп. 2067 - 2068);</w:t>
            </w:r>
          </w:p>
          <w:p w:rsidR="000B4279" w:rsidRPr="001837EA" w:rsidRDefault="000B4279" w:rsidP="007A7A6A">
            <w:pPr>
              <w:pStyle w:val="ConsPlusNormal"/>
              <w:jc w:val="both"/>
            </w:pPr>
            <w:r w:rsidRPr="001837EA">
              <w:t>п. 61. Газообразные продукты разделения воздуха (пп. 2077 - 2088);</w:t>
            </w:r>
          </w:p>
          <w:p w:rsidR="000B4279" w:rsidRPr="001837EA" w:rsidRDefault="000B4279" w:rsidP="007A7A6A">
            <w:pPr>
              <w:pStyle w:val="ConsPlusNormal"/>
              <w:jc w:val="both"/>
            </w:pPr>
            <w:r w:rsidRPr="001837EA">
              <w:t>п. 71. Требования к потреблению газообразного кислорода и других продуктов разделения воздуха.</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56</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Б.3.9.</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Проектирование, строительство, реконструкция, капитальный ремонт объектов металлургической промышленности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57</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Б.3.19.</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Энергетические службы металлургических предприятий</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30 декабря 2013 г. N 656 "Об утверждении федеральных норм и правил в области промышленной безопасности "Правила безопасности при получении, транспортировании, использовании расплавов черных и цветных металлов и сплавов на основе этих расплавов". Зарегистрирован Минюстом России 15 мая 2014 г., регистрационный N 32271: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I. Общие требования.</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IV. Требования безопасности в газовом хозяйстве металлургических и коксохимических предприятий и производств:</w:t>
            </w:r>
          </w:p>
          <w:p w:rsidR="000B4279" w:rsidRPr="001837EA" w:rsidRDefault="000B4279" w:rsidP="007A7A6A">
            <w:pPr>
              <w:pStyle w:val="ConsPlusNormal"/>
              <w:jc w:val="both"/>
            </w:pPr>
            <w:r w:rsidRPr="001837EA">
              <w:t>п. 22. Общие требования к горючим газам, расположению и устройств газопроводов и газовых установок;</w:t>
            </w:r>
          </w:p>
          <w:p w:rsidR="000B4279" w:rsidRPr="001837EA" w:rsidRDefault="000B4279" w:rsidP="007A7A6A">
            <w:pPr>
              <w:pStyle w:val="ConsPlusNormal"/>
              <w:jc w:val="both"/>
            </w:pPr>
            <w:r w:rsidRPr="001837EA">
              <w:t>п. 23. Прокладка межцеховых и цеховых газопроводов;</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 24. Отвод конденсата из межцеховых газопроводов;</w:t>
            </w:r>
          </w:p>
          <w:p w:rsidR="000B4279" w:rsidRPr="001837EA" w:rsidRDefault="000B4279" w:rsidP="007A7A6A">
            <w:pPr>
              <w:pStyle w:val="ConsPlusNormal"/>
              <w:jc w:val="both"/>
            </w:pPr>
            <w:r w:rsidRPr="001837EA">
              <w:t>п. 25. Отвод конденсата из цеховых газопроводов;</w:t>
            </w:r>
          </w:p>
          <w:p w:rsidR="000B4279" w:rsidRPr="001837EA" w:rsidRDefault="000B4279" w:rsidP="007A7A6A">
            <w:pPr>
              <w:pStyle w:val="ConsPlusNormal"/>
              <w:jc w:val="both"/>
            </w:pPr>
            <w:r w:rsidRPr="001837EA">
              <w:t>п. 26. Оборудование для газопламенной обработки металлов;</w:t>
            </w:r>
          </w:p>
          <w:p w:rsidR="000B4279" w:rsidRPr="001837EA" w:rsidRDefault="000B4279" w:rsidP="007A7A6A">
            <w:pPr>
              <w:pStyle w:val="ConsPlusNormal"/>
              <w:jc w:val="both"/>
            </w:pPr>
            <w:r w:rsidRPr="001837EA">
              <w:t>п. 27. Взрывопожароопасные объекты газового хозяйства;</w:t>
            </w:r>
          </w:p>
          <w:p w:rsidR="000B4279" w:rsidRPr="001837EA" w:rsidRDefault="000B4279" w:rsidP="007A7A6A">
            <w:pPr>
              <w:pStyle w:val="ConsPlusNormal"/>
              <w:jc w:val="both"/>
            </w:pPr>
            <w:r w:rsidRPr="001837EA">
              <w:t>п. 28. Газорегуляторные пункты и газорегуляторные установки;</w:t>
            </w:r>
          </w:p>
          <w:p w:rsidR="000B4279" w:rsidRPr="001837EA" w:rsidRDefault="000B4279" w:rsidP="007A7A6A">
            <w:pPr>
              <w:pStyle w:val="ConsPlusNormal"/>
              <w:jc w:val="both"/>
            </w:pPr>
            <w:r w:rsidRPr="001837EA">
              <w:t>п. 35. Испытание газопроводов и газовых установок;</w:t>
            </w:r>
          </w:p>
          <w:p w:rsidR="000B4279" w:rsidRPr="001837EA" w:rsidRDefault="000B4279" w:rsidP="007A7A6A">
            <w:pPr>
              <w:pStyle w:val="ConsPlusNormal"/>
              <w:jc w:val="both"/>
            </w:pPr>
            <w:r w:rsidRPr="001837EA">
              <w:t>п. 36. Испытание газопроводов;</w:t>
            </w:r>
          </w:p>
          <w:p w:rsidR="000B4279" w:rsidRPr="001837EA" w:rsidRDefault="000B4279" w:rsidP="007A7A6A">
            <w:pPr>
              <w:pStyle w:val="ConsPlusNormal"/>
              <w:jc w:val="both"/>
            </w:pPr>
            <w:r w:rsidRPr="001837EA">
              <w:t>п. 37. Дополнительные испытания на герметичность;</w:t>
            </w:r>
          </w:p>
          <w:p w:rsidR="000B4279" w:rsidRPr="001837EA" w:rsidRDefault="000B4279" w:rsidP="007A7A6A">
            <w:pPr>
              <w:pStyle w:val="ConsPlusNormal"/>
              <w:jc w:val="both"/>
            </w:pPr>
            <w:r w:rsidRPr="001837EA">
              <w:t>п. 39. Диспетчерское управление, связь и сигнализация;</w:t>
            </w:r>
          </w:p>
          <w:p w:rsidR="000B4279" w:rsidRPr="001837EA" w:rsidRDefault="000B4279" w:rsidP="007A7A6A">
            <w:pPr>
              <w:pStyle w:val="ConsPlusNormal"/>
              <w:jc w:val="both"/>
            </w:pPr>
            <w:r w:rsidRPr="001837EA">
              <w:t>п. 40. Эксплуатация газового хозяйства;</w:t>
            </w:r>
          </w:p>
          <w:p w:rsidR="000B4279" w:rsidRPr="001837EA" w:rsidRDefault="000B4279" w:rsidP="007A7A6A">
            <w:pPr>
              <w:pStyle w:val="ConsPlusNormal"/>
              <w:jc w:val="both"/>
            </w:pPr>
            <w:r w:rsidRPr="001837EA">
              <w:t>п. 41. Эксплуатация газопроводов;</w:t>
            </w:r>
          </w:p>
          <w:p w:rsidR="000B4279" w:rsidRPr="001837EA" w:rsidRDefault="000B4279" w:rsidP="007A7A6A">
            <w:pPr>
              <w:pStyle w:val="ConsPlusNormal"/>
              <w:jc w:val="both"/>
            </w:pPr>
            <w:r w:rsidRPr="001837EA">
              <w:t>п. 42. Эксплуатация газового оборудования газопотребляющих агрегатов;</w:t>
            </w:r>
          </w:p>
          <w:p w:rsidR="000B4279" w:rsidRPr="001837EA" w:rsidRDefault="000B4279" w:rsidP="007A7A6A">
            <w:pPr>
              <w:pStyle w:val="ConsPlusNormal"/>
              <w:jc w:val="both"/>
            </w:pPr>
            <w:r w:rsidRPr="001837EA">
              <w:t>п. 43. Эксплуатация оборудования для газопламенной обработки металлов;</w:t>
            </w:r>
          </w:p>
          <w:p w:rsidR="000B4279" w:rsidRPr="001837EA" w:rsidRDefault="000B4279" w:rsidP="007A7A6A">
            <w:pPr>
              <w:pStyle w:val="ConsPlusNormal"/>
              <w:jc w:val="both"/>
            </w:pPr>
            <w:r w:rsidRPr="001837EA">
              <w:t>п. 44. Эксплуатация взрывопожароопасных объектов;</w:t>
            </w:r>
          </w:p>
          <w:p w:rsidR="000B4279" w:rsidRPr="001837EA" w:rsidRDefault="000B4279" w:rsidP="007A7A6A">
            <w:pPr>
              <w:pStyle w:val="ConsPlusNormal"/>
              <w:jc w:val="both"/>
            </w:pPr>
            <w:r w:rsidRPr="001837EA">
              <w:t>п. 48. Эксплуатация газосбросных устройств;</w:t>
            </w:r>
          </w:p>
          <w:p w:rsidR="000B4279" w:rsidRPr="001837EA" w:rsidRDefault="000B4279" w:rsidP="007A7A6A">
            <w:pPr>
              <w:pStyle w:val="ConsPlusNormal"/>
              <w:jc w:val="both"/>
            </w:pPr>
            <w:r w:rsidRPr="001837EA">
              <w:t>п. 49. Эксплуатация контрольно-измерительных приборов;</w:t>
            </w:r>
          </w:p>
          <w:p w:rsidR="000B4279" w:rsidRPr="001837EA" w:rsidRDefault="000B4279" w:rsidP="007A7A6A">
            <w:pPr>
              <w:pStyle w:val="ConsPlusNormal"/>
              <w:jc w:val="both"/>
            </w:pPr>
            <w:r w:rsidRPr="001837EA">
              <w:t>п. 50. Организация безопасного проведения газоопасных работ.</w:t>
            </w:r>
          </w:p>
          <w:p w:rsidR="000B4279" w:rsidRPr="001837EA" w:rsidRDefault="000B4279" w:rsidP="007A7A6A">
            <w:pPr>
              <w:pStyle w:val="ConsPlusNormal"/>
              <w:jc w:val="both"/>
            </w:pPr>
            <w:r w:rsidRPr="001837EA">
              <w:t>V. Требования безопасности при производстве и потреблении продуктов разделения воздуха.</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3"/>
            </w:pPr>
            <w:r w:rsidRPr="001837EA">
              <w:t>Б4. Требования промышленной безопасности в горной промышленности</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29.04.2016 N 182)</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61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Б.4.1.</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Обогащение полезных ископаемых</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Правительства Российской Федерации от 6 августа 2015 г. N 814 "Об утверждении Правил подготовки, рассмотрения и согласования планов и схем развития горных работ по видам полезных ископаемых"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29 января 2007 г. N 37 "О порядке подготовки и аттестации организаций, поднадзорных Федеральной службе по экологическому, технологическому и атомному надзору". Зарегистрирован Минюстом России 22 марта 2007 г., регистрационный N 9133</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62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Б.4.2.</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Строительство, реконструкция, капитальный ремонт подземных сооружений</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2 декабря 2013 г. N 576 "Об утверждении Федеральных норм и правил в области промышленной безопасности "Положение по безопасному ведению горных работ на месторождениях, склонных и опасных по горным ударам". Зарегистрирован Минюстом России 4 апреля 2014 г., регистрационный N 31822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24 мая 2007 г. N 364 "Об утверждении и введении в действие Методических рекомендаций о порядке составления планов ликвидации аварий при ведении работ в подземных условиях" (РД-15-11-2007)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2 ноября 2001 г. N 49 "Об утверждении правил безопасности при строительстве подземных сооружений" (ПБ 03-428-02)</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63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Б.4.3.</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Разработка месторождений полезных ископаемых открытым способом</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Правительства Российской Федерации от 6 августа 2015 г. N 814 "Об утверждении Правил подготовки, рассмотрения и согласования планов и схем развития горных работ по видам полезных ископаемых"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Федерального горного и промышленного надзора России от 30 декабря 1997 г. N 57 "Об утверждении Инструкции по безопасному ведению горных работ при комбинированной (совмещенной) разработке рудных и нерудных месторождений полезных ископаемых" (РД 06-174-97)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Федерального горного и промышленного 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(РД 07-291-99)</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64</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Б.4.4.</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Разработка месторождений полезных ископаемых подземным способом</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Правительства Российской Федерации от 6 августа 2015 г. N 814 "Об утверждении Правил подготовки, рассмотрения и согласования планов и схем развития горных работ по видам полезных ископаемых"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2 декабря 2013 г. N 576 "Об утверждении Федеральных норм и правил в области промышленной безопасности "Положение по безопасному ведению горных работ на месторождениях, склонных и опасных по горным ударам". Зарегистрирован Минюстом России 4 апреля 2014 г., регистрационный N 31822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24 мая 2007 г. N 364 "Об утверждении и введении в действие "Методических рекомендаций о порядке составления планов ликвидации аварий при ведении работ в подземных условиях" (РД-15-11-2007)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15 сентября 2003 г. N 108 "Об утверждении типовых методических рекомендаций о порядке разработки, согласования и утверждения регламентов технологических производственных процессов при ведении горных работ подземным способом (РД 06-627-03)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(РД 07-291-99). Зарегистрировано Минюстом России 25 июня 1999 г., регистрационный N 1816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30 декабря 1997 г. N 57 "Об утверждении Инструкции по безопасному ведению горных работ при комбинированной (совмещенной) разработке рудных и нерудных месторождений полезных ископаемых" (РД 06-174-97)</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65</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Б.4.5.</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Проектирование опасных производственных объектов горной промышленности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2 декабря 2013 г. N 576 "Об утверждении Федеральных норм и правил в области промышленной безопасности "Положение по безопасному ведению горных работ на месторождениях, склонных и опасных по горным ударам". Зарегистрирован Минюстом России 4 апреля 2014 г., регистрационный N 31822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24 мая 2007 г. N 364 "Об утверждении и введении в действие Методических рекомендаций о порядке составления планов ликвидации аварий при ведении работ в подземных условиях" (РД-15-11-2007)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Минприроды России от 13 февраля 2013 г. N 53 "Об утверждении Административного регламента предоставления Федеральным агентством по недропользованию государственной услуги по выдаче заключений об отсутствии полезных ископаемых в недрах под участком предстоящей застройки и разрешения на осуществление застройки площадей залегания полезных ископаемых, а также размещение в местах их залегания подземных сооружений". Зарегистрирован Минюстом России 2 октября 2013 г., регистрационный N 30076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2 ноября 2001 г. N 49 "Об утверждении правил безопасности при строительстве подземных сооружений" (ПБ 03-428-02)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(РД-07-291-99). Зарегистрировано Минюстом России 25 июня 1999 г., регистрационный N 1816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30 декабря 1997 г. N 57 "Об утверждении Инструкции по безопасному ведению горных работ при комбинированной (совмещенной) разработке рудных и нерудных месторождений полезных ископаемых" (РД 06-174-97)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15 сентября 2003 г. N 108 "Об утверждении типовых методических рекомендаций о порядке разработки, согласования и утверждения регламентов технологических производственных процессов при ведении горных работ подземным способом" (РД 06-627-03)</w:t>
            </w:r>
          </w:p>
        </w:tc>
      </w:tr>
      <w:tr w:rsidR="000B4279" w:rsidRPr="001837EA" w:rsidTr="001837EA">
        <w:tc>
          <w:tcPr>
            <w:tcW w:w="0" w:type="auto"/>
            <w:gridSpan w:val="4"/>
            <w:tcBorders>
              <w:left w:val="single" w:sz="4" w:space="0" w:color="auto"/>
              <w:right w:val="single" w:sz="4" w:space="0" w:color="auto"/>
            </w:tcBorders>
          </w:tcPr>
          <w:p w:rsidR="000B4279" w:rsidRPr="001837EA" w:rsidRDefault="000B4279" w:rsidP="007A7A6A">
            <w:pPr>
              <w:pStyle w:val="ConsPlusNormal"/>
              <w:jc w:val="center"/>
              <w:outlineLvl w:val="3"/>
            </w:pPr>
            <w:r w:rsidRPr="001837EA">
              <w:t>Б5. Требования промышленной безопасности в угольной промышленности</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05.12.2014 N 546)</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Б.5.1.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Разработка угольных месторождений открытым способом</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 апреля 2013 г. N 132 "Об утверждении Федеральных норм и правил в области промышленной безопасности "Инструкция по определению инкубационного периода самовозгорания угля". Зарегистрирован Минюстом России 5 июля 2013 г., регистрационный N 28997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23 декабря 2011 г. N 738 "Об утверждении Инструкции по предупреждению самовозгорания, тушению и разборке породных отвалов". Зарегистрирован Минюстом России 13 апреля 2012 г., регистрационный N 23828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30 мая 2003 г. N 45 "Об утверждении "Правил безопасности при разработке угольных месторождений открытым способом" (ПБ 05-619-03). Зарегистрировано Минюстом России 16 июня 2003 г., регистрационный N 4694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29 ноября 2000 г. N 67 "Об утверждении Методических рекомендаций по классификации аварий и инцидентов на опасных производственных объектах угольной промышленности" (РД 05-392-00)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Зарегистрировано Минюстом России 25 июня 1999 г., регистрационный N 1816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24 ноября 1999 г. N 85 "Об утверждении Инструкции по согласованию годовых планов развития горных работ" (РД 07-330-99). Зарегистрировано Минюстом России 10 декабря 1999 г., регистрационный N 2000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24 декабря 1999 г. N 96 "Об утверждении Норм безопасности на электроустановки угольных разрезов и требования по их безопасной эксплуатации" (РД 05-334-99)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16 марта 1998 г. N 12 "Об утверждении Правил обеспечения устойчивости откосов на угольных разрезах"</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Б.5.2.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Обогащение и брикетирование углей (сланцев)</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 апреля 2013 г. N 132 "Об утверждении Федеральных норм и правил в области промышленной безопасности "Инструкция по определению инкубационного периода самовозгорания угля". Зарегистрирован Минюстом России 5 июля 2013 г., регистрационный N 28997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 декабря 2011 г. N 677 "Об утверждении Положения о пылегазовом режиме на углеобогатительных фабриках (установках)". Зарегистрирован Минюстом России 29 декабря 2011 г., регистрационный N 22813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23 декабря 2011 г. N 738 "Об утверждении Инструкции по предупреждению самовозгорания, тушению и разборке породных отвалов". Зарегистрирован Минюстом России 13 апреля 2012 г., регистрационный N 23828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30 мая 2003 г. N 46 "Об утверждении "Правил безопасности на предприятиях по обогащению и брикетированию углей (сланцев)" (ПБ 05-580-03). Зарегистрировано Минюстом России 16 июня 2003 г., регистрационный N 4683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29 ноября 2000 г. N 67 "Методические рекомендации по классификации аварий и инцидентов на опасных производственных объектах угольной промышленности" (РД 05-392-00)</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Б.5.3.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Разработка угольных месторождений подземным способом</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25 апреля 2011 г. N 315 "О допустимых нормах содержания взрывоопасных газов (метана) в шахте, угольных пластах и выработанном пространстве, при превышении которых дегазация является обязательной"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14 февраля 2013 г. N 59 "Об утверждении Федеральных норм и правил в области промышленной безопасности "Инструкция по проведению учебных тревог и учений по ПЛА". Зарегистрирован Минюстом России 8 апреля 2013 г., регистрационный N 28028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 апреля 2013 г. N 132 "Об утверждении Федеральных норм и правил в области промышленной безопасности "Инструкция по определению инкубационного периода самовозгорания угля" (зарегистрирован Минюстом России 5 июля 2013 г., регистрационный N 28997)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19 ноября 2013 г. N 550 "Об утверждении Федеральных норм и правил в области промышленной безопасности "Правила безопасности в угольных шахтах". Зарегистрирован Минюстом России 31 декабря 2013 г., регистрационный N 30961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625 "Об утверждении Федеральных норм и правил в области промышленной безопасности "Инструкция по устройству, осмотру и измерению сопротивления шахтных заземлений". Зарегистрирован Минюстом России 11 февраля 2013 г., регистрационный N 26976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626 "Об утверждении Федеральных норм и правил в области промышленной безопасности "Инструкция по проверке максимальной токовой защиты шахтных аппаратов". Зарегистрирован Минюстом России 29 декабря 2012 г., регистрационный N 26462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627 "Об утверждении Федеральных норм и правил в области промышленной безопасности "Инструкция по электроснабжению, выбору и проверке электрических аппаратов, кабелей и устройств релейной защиты в участковых сетях угольных шахт напряжением до 1200 В". Зарегистрирован Минюстом России 11 февраля 2013 г., регистрационный N 26995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628 "Об утверждении Федеральных норм и правил в области промышленной безопасности "Инструкция по электроснабжению и применению электрооборудования в проветриваемых ВМП тупиковых выработок шахт, опасных по газу". Зарегистрирован Минюстом России 21 декабря 2012 г., регистрационный N 26228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629 "Об утверждении Федеральных норм и правил в области промышленной безопасности "Инструкция по применению электрооборудования в рудничном нормальном исполнении и электрооборудования общего назначения в шахтах, опасных по газу и пыли". Зарегистрирован Минюстом России 29 декабря 2012 г., регистрационный N 26464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630 "Об утверждении Федеральных норм и правил в области промышленной безопасности "Инструкция по выбору и проверке электрических аппаратов и кабелей напряжением 6 (10) кВ". Зарегистрирован Минюстом России 9 апреля 2013 г., регистрационный N 28067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631 "Об утверждении Федеральных норм и правил в области промышленной безопасности "Инструкция по осмотру и ревизии рудничного взрывобезопасного электрооборудования". Зарегистрирован Минюстом России 29 декабря 2012 г., регистрационный N 26465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634 "Об утверждении Федеральных норм и правил в области промышленной безопасности "Инструкция по локализации и предупреждению взрывов пылегазовоздушных смесей в угольных шахтах". Зарегистрирован Минюстом России 25 декабря 2012 г., регистрационный N 26359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635 "Об утверждении Федеральных норм и правил в области промышленной безопасности "Инструкция по локализации и контролю очагов самонагревания угля и эндогенных пожаров в угольных шахтах". Зарегистрирован Минюстом России 25 декабря 2012 г., регистрационный N 26449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636 "Об утверждении Федеральных норм и правил в области промышленной безопасности "Инструкция по разгазированию горных выработок, расследованию, учету и предупреждению загазирований". Зарегистрирован Минюстом России 29 декабря 2012 г., регистрационный N 26463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637 "Об утверждении Федеральных норм и правил в области промышленной безопасности "Инструкция по составлению вентиляционных планов угольных шахт". Зарегистрирован Минюстом России 29 декабря 2012 г., регистрационный N 26466)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ноября 2012 г. N 638 "Об утверждении Федеральных норм и правил в области промышленной безопасности "Инструкция по проведению плановой практической проверки аварийных вентиляционных режимов, предусмотренных планом ликвидации аварий". Зарегистрирован Минюстом России 29 декабря 2012 г., регистрационный N 26461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декабря 2012 г. N 704 "Об утверждении Федеральных норм и правил в области промышленной безопасности "Инструкция по контролю состава рудничного воздуха, определению газообильности и установлению категорий шахт по метану и/или диоксиду углерода". Зарегистрирован Минюстом России 8 февраля 2013 г., регистрационный N 26936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31 мая 2011 г. N 262 "Об утверждении Нормативных требований по применению способов и схем проветривания угольных шахт". Зарегистрирован Минюстом России 13 июля 2011 г., регистрационный N 21342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28 июня 2011 г. N 325 "Об утверждении Методических указаний по электроснабжению, выбору и проверке электрических аппаратов, кабелей и устройств релейной защиты в участковых сетях угольных шахт напряжением 3300 В". Зарегистрирован Минюстом России 6 декабря 2011 г., регистрационный N 22512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 декабря 2011 г. N 679 "Об утверждении Положения об аэрогазовом контроле в угольных шахтах". Зарегистрирован Минюстом России 29 декабря 2011 г., регистрационный N 22812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 декабря 2011 г. N 679 "Об утверждении Инструкции по дегазации угольных шахт". Зарегистрирован Минюстом России 29 декабря 2011 г., регистрационный N 22811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 декабря 2011 г. N 680 "Об утверждении Инструкции по применению схем проветривания выемочных участков шахт с изолированным отводом метана из выработанного пространства с помощью газоотсасывающих установок". Зарегистрирован Минюстом России 29 декабря 2011 г., N 22815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 декабря 2011 г. N 681 "Об утверждении Инструкции по составлению планов ликвидации аварий на угольных шахтах". Зарегистрирован Минюстом России 29 декабря 2011 г., регистрационный N 22814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23 декабря 2011 г. N 738 "Об утверждении Инструкции по предупреждению самовозгорания, тушению и разборке породных отвалов". Зарегистрирован Минюстом России 13 апреля 2012 г., регистрационный N 23828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22 ноября 2006 г. N 1029 "Об утверждении и введении в действие Методических рекомендаций о порядке ведения огневых работ в горных выработках и надшахтных зданиях угольных (сланцевых) шахт" (РД-15-10-2006)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10 июня 2002 г. N 23 "Об утверждении и введении в действие Инструкции по централизованному контролю и управлению пожарным водоснабжением угольных шахт" (РД 05-448-02)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30 декабря 2002 г. N 73 "Об утверждении Инструкции по безопасной перевозке людей ленточными конвейерами в подземных выработках угольных и сланцевых шахт" (РД 05-526-03). Зарегистрировано Минюстом России 26 февраля 2003 г., регистрационный N 4230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4 апреля 2000 г. N 14 "Об утверждении Инструкции по безопасному ведению горных работ на пластах, опасных по внезапным выбросам угля (породы) и газа" (РД 05-350-00)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Зарегистрировано Минюстом России 25 июня 1999 г., регистрационный N 1816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постановлением Госгортехнадзора России от 30 сентября 1999 г. N 71 "Об утверждении Норм безопасности на транспортные машины с дизельным приводом для угольных шахт" (РД 05-311-99)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24 ноября 1999 г. N 85 "Об утверждении Инструкции по согласованию годовых планов развития горных работ" (РД 07-330-99). Зарегистрировано Минюстом России 10 декабря 1999 г., регистрационный N 2000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29 ноября 1999 г. N 87 "Об утверждении Инструкции по безопасному ведению горных работ на шахтах, разрабатывающих угольные пласты, склонные к горным ударам" (РД 05-328-99)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24 декабря 1999 г. N 96 "Об утверждении Инструкции по применению электрооборудования напряжением 1140 В на предприятиях по добыче и переработке угля и сланца" (РД 05-336-99)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24 декабря 1999 г. N 96 "Об утверждении Требований к изготовлению рудничного оборудования напряжением 1140 В" (РД 05-335-99)</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3"/>
            </w:pPr>
            <w:r w:rsidRPr="001837EA">
              <w:t>Б6. Требования по маркшейдерскому обеспечению безопасного ведения горных работ</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05.12.2014 N 545)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70</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Б.6.1.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Маркшейдерское обеспечение безопасного ведения горных работ при осуществлении работ, связанных с пользованием недрами и их проектированием</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Закон Российской Федерации от 21 февраля 1992 г. N 2395-1 "О недрах"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21 июля 1997 г. N 116-ФЗ "О промышленной безопасности опасных производственных объектов"</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4 мая 2011 г. N 99-ФЗ "О лицензировании отдельных видов деятельности"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28 марта 2001 г. N 241 "О мерах по обеспечению промышленной безопасности опасных производственных объектов на территории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30 декабря 2003 г. N 794 "О единой государственной системе предупреждения и ликвидации чрезвычайных ситуаций"</w:t>
            </w:r>
          </w:p>
          <w:p w:rsidR="000B4279" w:rsidRPr="001837EA" w:rsidRDefault="000B4279" w:rsidP="007A7A6A">
            <w:pPr>
              <w:pStyle w:val="ConsPlusNormal"/>
              <w:jc w:val="both"/>
            </w:pPr>
            <w:r w:rsidRPr="001837EA">
              <w:t>постановление Правительства Российской Федерации от 30 июля 2004 г. N 401 "О Федеральной службе по экологическому, технологическому и атомному надзору"</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 февраля 2010 г. N 39 "Об утверждении Положения о государственном надзоре за безопасным ведением работ, связанных с пользованием недрами, и о внесении изменений в Положение о государственном контроле за геологическим изучением, рациональным использованием и охраной недр"</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3 марта 2010 г. N 118 "Об утверждении Положения о подготовке, согласовании и утверждении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по видам полезных ископаемых и видам пользования недрами"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28 марта 2012 г. N 257 "О лицензировании производства маркшейдерских работ"</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Минприроды России от 25 июня 2010 г. N 218 "Об утверждении требований к структуре и оформлению проектной документации на разработку месторождений твердых полезных ископаемых, ликвидацию и консервацию горных выработок и первичную переработку минерального сырья". Зарегистрирован Минюстом России 10 августа 2010 г., регистрационный N 18104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Минприроды России от 8 июля 2010 г. N 254 "Об утверждении требований к структуре и оформлению проектной документации на разработку месторождений углеводородного сырья". Зарегистрирован Минюстом России 17 сентября 2010 г., регистрационный N 18468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Минприроды России, Госгортехнадзора России N 18/24 от 25 марта 1999 г. "Об утверждении Инструкции по оформлению горных отводов для использования недр в целях, не связанных с добычей полезных ископаемых" (РД 07-283-99). Зарегистрировано Минюстом России 27 апреля 1999 г., регистрационный N 1766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марта 2013 г. N 101 "Об утверждении Федеральных норм и правил в области промышленной безопасности в нефтяной и газовой промышленности". Зарегистрирован Минюстом России 19 апреля 2013 г., регистрационный N 28222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19 ноября 2013 г. N 550 "Об утверждении Федеральных норм и правил в области промышленной безопасности "Правила безопасности в угольных шахтах". Зарегистрирован Минюстом России 31 декабря 2013 г., регистрационный N 30961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22 ноября 2013 г. N 561 "Об утверждении Федеральных норм и правил в области промышленной безопасности "Правила безопасности подземных хранилищ газа". Зарегистрирован Минюстом России 31 декабря 2013 г., регистрационный N 30994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 декабря 2013 г. N 576 "Об утверждении Федеральных норм и правил в области промышленной безопасности "Положение по безопасному ведению горных работ на месторождениях, склонных и опасных по горным ударам". Зарегистрирован Минюстом России 4 апреля 2014 г., регистрационный N 31822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16 декабря 2013 г. N 605 "Об утверждении Федеральных норм и правил в области промышленной безопасности "Правила безопасности при взрывных работах". Зарегистрирован Минюстом России 1 апреля 2014 г., регистрационный N 31796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17 декабря 2013 г. N 610 "Об утверждении Федеральных норм и правил в области промышленной безопасности "Инструкция по расчету и применению анкерной крепи на угольных шахтах". Зарегистрирован Минюстом России 19 февраля 2014 г., регистрационный N 31354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11 сентября 1996 г. N 35 "Об утверждении Инструкции о порядке предоставления горных отводов для разработки газовых и нефтяных месторождений" (РД 07-122-96). Зарегистрировано Минюстом России 9 октября 1996 г., регистрационный N 1175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 июня 1999 г. N 33 "Об утверждении Инструкции о порядке ведения работ по ликвидации и консервации опасных производственных объектов, связанных с пользованием недрами" (РД 07-291-99). Зарегистрировано Минюстом России 25 июня 1999 г., регистрационный N 1816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24 ноября 1999 г. N 85 "Об утверждении Инструкции по согласованию годовых планов развития горных работ" (РД 07-330-99). Зарегистрировано Минюстом России 10 декабря 1999 г., регистрационный N 2000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22 мая 2001 г. N 18 "Об утверждении Положения о геологическом и маркшейдерском обеспечении промышленной безопасности и охраны недр" (РД 07-408-01). Зарегистрировано Минюстом России 5 июня 2001 г., регистрационный N 2738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22 мая 2002 г. N 22 "Об утверждении нормативного правового акта" (вместе с "Инструкцией о порядке ликвидации, консервации скважин и оборудования их устьев и стволов") (РД 08-492-02). Зарегистрировано Минюстом России 30 августа 2002 г., регистрационный N 3759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30 мая 2003 г. N 45 "Об утверждении "Правил безопасности при разработке угольных месторождений открытым способом" (ПБ 05-619-03). Зарегистрировано Минюстом России 16 июня 2003 г., регистрационный N 4694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6 июня 2003 г. N 71 "Об утверждении "Правил охраны недр" (ПБ 07-601-03). Зарегистрировано Минюстом России 18 июня 2003 г., регистрационный N 4718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6 июня 2003 г. N 72 "Об утверждении "Правил разработки и охраны месторождений минеральных вод и лечебных грязей" (ПБ 07-602-03). Зарегистрировано Минюстом России 17 июня 2003 г., регистрационный N 4698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6 июня 2003 г. N 69 "Об утверждении "Правил разработки месторождений теплоэнергетических вод" (ПБ 07-599-03). Зарегистрировано Минюстом России 17 июня 2003 г., регистрационный N 4699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6 июня 2003 г. N 73 "Об утверждении "Инструкции по производству маркшейдерских работ" (РД 07-603-03)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6 июня 2003 г. N 74 "Об утверждении "Инструкции по маркшейдерскому учету объемов горных работ при добыче полезных ископаемых открытым способом" (РД 07-604-03). Зарегистрировано Минюстом России 17 июня 2003 г., регистрационный N 4700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 ноября 2001 г. N 49 "Об утверждении Правил безопасности при строительстве подземных сооружений" (ПБ 03-428-02)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28 марта 1996 г. N 14 "Об утверждении Инструкции о порядке утверждения мер охраны зданий, сооружений и природных объектов от вредного влияния горных разработок" (РД 07-113-96)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"Инструкция по оформлению горных отводов для разработки месторождений полезных ископаемых" (РД 07-192-98) (утверждена Минприроды России 7 февраля 1998 г. N 56, Госгортехнадзором России 31 декабря 1997 г. N 58). Зарегистрирована Минюстом России 13 марта 1998 г., регистрационный N 1485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71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Б.6.2.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Маркшейдерское обеспечение безопасного ведения горных работ при осуществлении пользования недрами в целях, не связанных с добычей полезных ископаемых, а также строительства и эксплуатации гидротехнических сооружений</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 ноября 2013 г. N 986 "О классификации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16 декабря 2013 г. N 605 "Об утверждении Федеральных норм и правил в области промышленной безопасности "Правила безопасности при взрывных работах". Зарегистрирован Минюстом России 1 апреля 2014 г., регистрационный N 31796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Минприроды России, Госгортехнадзора России N 18/24 от 25 марта 1999 г. "Об утверждении Инструкции по оформлению горных отводов для использования недр в целях, не связанных с добычей полезных ископаемых" (РД 07-283-99). Зарегистрировано Минюстом России 27 апреля 1999 г., регистрационный N 1766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4 февраля 2002 г. N 10 "Об утверждении Инструкции о порядке определения критериев безопасности и оценки состояния гидротехнических сооружений накопителей жидких промышленных отходов на поднадзорных Госгортехнадзору России производствах, объектах и организациях" (РД 03-443-02). Зарегистрировано Минюстом России 18 мая 2002 г., регистрационный N 3449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22 мая 2001 г. N 18 "Об утверждении Положения о геологическом и маркшейдерском обеспечении промышленной безопасности и охраны недр" (РД 07-408-01). Зарегистрировано Минюстом России 5 июня 2001 г., регистрационный N 2738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12 января 1998 г. N 2 "Об утверждении Инструкции о порядке ведения мониторинга безопасности гидротехнических сооружений предприятий, организаций, подконтрольных Госгортехнадзору России" (РД 03-259-98). Зарегистрировано Минюстом России 4 февраля 1998 г., регистрационный N 1467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 ноября 2001 г. N 49 "Об утверждении Правил безопасности при строительстве подземных сооружений" (ПБ 03-428-02)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24 декабря 1997 г. N 54 "Об утверждении Инструкции по производству геодезическо-маркшейдерских работ при строительстве коммунальных тоннелей и инженерных коммуникаций подземным способом" (РД 07-226-98)</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Б.6.3.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Маркшейдерское обеспечение безопасного ведения горных работ при осуществлении разработки рудных и нерудных месторождений полезных ископаемых</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11 декабря 2013 г. N 599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 Зарегистрирован Минюстом России 2 июля 2014 г., регистрационный N 32935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 декабря 2013 г. N 576 "Об утверждении Федеральных норм и правил в области промышленной безопасности "Положение по безопасному ведению горных работ на месторождениях, склонных и опасных по горным ударам". Зарегистрирован Минюстом России 4 апреля 2014 г., регистрационный N 31822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22 мая 2001 г. N 18 "Об утверждении Положения о геологическом и маркшейдерском обеспечении промышленной безопасности и охраны недр" (РД 07-408-01). Зарегистрировано Минюстом России 5 июня 2001 г., регистрационный N 2738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30 декабря 1997 г. N 57 "Об утверждении Инструкции по безопасному ведению горных работ при комбинированной (совмещенной) разработке рудных и нерудных месторождений полезных ископаемых" (РД 06-174-97)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11 августа 2000 г. N 45 "Об утверждении Методических рекомендаций по классификации аварий и инцидентов на опасных производственных объектах горнорудной промышленности и подземного строительства" (РД 06-376-00)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18 ноября 1999 г. N 84 "Об утверждении Инструкции по разработке многолетнемерзлых россыпей подземным способом (камерные и столбовые системы разработки)" (РД 06-326-99)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26 ноября 1998 г. N 68 "Об утверждении Инструкции по безопасному ведению работ и охране недр при разработке месторождений солей растворением через скважины с поверхности" (РД 03-243-98)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"Инструкция по безопасному ведению горных работ у затопленных выработок" (утверждена протоколом Госгортехнадзора России от 30 мая 1995 г. N 10)</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73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Б.6.4.</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Маркшейдерское обеспечение безопасного ведения горных работ при осуществлении разработки пластовых месторождений полезных ископаемых</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17 декабря 2013 г. N 610 "Об утверждении Федеральных норм и правил в области промышленной безопасности "Инструкция по расчету и применению анкерной крепи на угольных шахтах". Зарегистрирован Минюстом России 19 февраля 2014 г., регистрационный N 31354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19 ноября 2013 г. N 550 "Об утверждении Федеральных норм и правил в области промышленной безопасности "Правила безопасности в угольных шахтах". Зарегистрирован Минюстом России 31 декабря 2013 г., регистрационный N 30961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30 мая 2003 г. N 45 "Об утверждении "Правил безопасности при разработке угольных месторождений открытым способом" (ПБ 05-619-03). Зарегистрирован Минюстом России 16 июня 2003 г., регистрационный N 4694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22 мая 2001 г. N 18 "Об утверждении Положения о геологическом и маркшейдерском обеспечении промышленной безопасности и охраны недр" (РД 07-408-01). Зарегистрировано Минюстом России 5 июня 2001 г., регистрационный N 2738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29 ноября 2000 г. N 67 "Об утверждении Методических рекомендаций по классификации аварий и инцидентов на опасных производственных объектах угольной промышленности" (РД 05-392-00)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18 февраля 1994 г. N 16 "Об утверждении Инструкции о порядке согласования подработки железных дорог на угольных и сланцевых месторождениях России" (РД 07-55-94)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16 марта 1998 г. N 12 "Об утверждении Правил обеспечения устойчивости откосов на угольных разрезах"</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74</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Б.6.5.</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Маркшейдерское обеспечение безопасного ведения горных работ при осуществлении разработки месторождений углеводородного сырья и гидроминеральных ресурсов</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марта 2013 г. N 101 "Об утверждении Федеральных норм и правил в области промышленной безопасности в нефтяной и газовой промышленности". Зарегистрирован Минюстом России 19 апреля 2013 г., регистрационный N 28222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6 июня 2003 г. N 72 "Об утверждении "Правил разработки и охраны месторождений минеральных вод и лечебных грязей" (ПБ 07-602-03). Зарегистрировано Минюстом России 17 июня 2003 г., регистрационный N 4698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6 июня 2003 г. N 73 "Об утверждении "Инструкции по производству маркшейдерских работ" (РД 07-603-03)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58 "Об утверждении Правил безопасности при разведке и разработке нефтяных и газовых месторождений на континентальном шельфе" (ПБ 08-623-03). Зарегистрировано Минюстом России 20 июня 2003 г., регистрационный N 4783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4 февраля 2002 г. N 8 "Об утверждении Правил промышленной безопасности при освоении месторождений нефти на площадях залегания калийных солей" (ПБ 07-436-02). Зарегистрировано Минюстом России 26 февраля 2002 г., регистрационный N 3272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22 мая 2001 г. N 18 "Об утверждении Положения о геологическом и маркшейдерском обеспечении промышленной безопасности и охраны недр" (РД 07-408-01). Зарегистрировано Минюстом России 5 июня 2001 г., регистрационный N 2738</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3"/>
            </w:pPr>
            <w:r w:rsidRPr="001837EA">
              <w:t>Б.7. Требования промышленной безопасности на объектах газораспределения и газопотребления</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19.05.2015 N 190)</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Б.7.1.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систем газораспределения и газопотребления</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127"/>
              <w:jc w:val="both"/>
            </w:pPr>
            <w:r w:rsidRPr="001837EA">
              <w:t>постановление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127"/>
              <w:jc w:val="both"/>
            </w:pPr>
            <w:r w:rsidRPr="001837EA">
              <w:t>приказ Ростехнадзора от 15 ноября 2013 г. N 542 "Об утверждении Федеральных норм и правил в области промышленной безопасности "Правила безопасности сетей газораспределения и газопотребления". Зарегистрирован Минюстом России 31 декабря 2013 г., регистрационный N 30929</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Б.7.2.</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объектов, использующих сжиженные углеводородные газы</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127"/>
              <w:jc w:val="both"/>
            </w:pPr>
            <w:r w:rsidRPr="001837EA">
              <w:t>приказ Ростехнадзора от 21 ноября 2013 г. N 558 "Об утверждении Федеральных норм и правил в области промышленной безопасности "Правила безопасности для объектов, использующих сжиженные углеводородные газы". Зарегистрирован Минюстом России 31 декабря 2013 г., регистрационный N 30993</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Б.7.6.</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Проектирование сетей газораспределения и газопотребления</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127"/>
              <w:jc w:val="both"/>
            </w:pPr>
            <w:r w:rsidRPr="001837EA">
              <w:t>постановление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постановление Правительства Российской Федерации от 20 ноября 2000 г. N 878 (ред. от 22 декабря 2011 г.) "Об утверждении Правил охраны газораспределительных сетей"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распоряжение Правительства Российской Федерации от 21 июня 2010 г. N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приказ Ростехнадзора от 15 ноября 2013 г. N 542 "Об утверждении Федеральных норм и правил в области промышленной безопасности "Правила безопасности сетей газораспределения и газопотребления". Зарегистрирован Минюстом России 31 декабря 2013 г., регистрационный N 30929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СНиП 42-01-2002. Газораспределительные системы. Утвержден постановлением Госстроя России от 23 декабря 2002 г. N 163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СНиП 2.07.01-89*. Градостроительство. Планировка и застройка городских и сельских поселений. Утвержден постановлением Госстроя СССР от 16 мая 1989 г. N 78 (ред. от 25 августа 1993 г.)</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127"/>
              <w:jc w:val="both"/>
            </w:pPr>
            <w:r w:rsidRPr="001837EA">
              <w:t>СНиП 11-89-80*. Генеральные планы промышленных предприятий. Утвержден постановлением Госстроя СССР от 30 декабря 1980 г. N 213</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Б.7.8.</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Технический надзор, строительство, реконструкция, капитальный ремонт объектов газораспределения и газопотребления</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127"/>
              <w:jc w:val="both"/>
            </w:pPr>
            <w:r w:rsidRPr="001837EA">
              <w:t>постановление Правительства Российской Федерации от 29 октября 2010 г. N 870 "Об утверждении технического регламента о безопасности сетей газораспределения и газопотребления"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постановление Правительства Российской Федерации от 20 ноября 2000 г. N 878 (ред. от 22 декабря 2011 г.) "Об утверждении Правил охраны газораспределительных сетей"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распоряжение Правительства Российской Федерации от 21 июня 2010 г. N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приказ Ростехнадзора от 15 ноября 2013 г. N 542 "Об утверждении Федеральных норм и правил в области промышленной безопасности "Правила безопасности сетей газораспределения и газопотребления". Зарегистрирован Минюстом России 31 декабря 2013 г., регистрационный N 30929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СНиП 42-01-2002. Газораспределительные системы. Утвержден постановлением Госстроя России от 23 декабря 2002 г. N 163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СП 42-101-2003. Свод правил по проектированию и строительству. Общие положения по проектированию и строительству газораспределительных систем из металлических и полиэтиленовых труб. Одобрен постановлением Госстроя России от 26 июня 2003 г. N 112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СП 42-102-2004. Проектирование и строительство газопроводов из металлических труб. Одобрен письмом Госстроя России от 15 апреля 2004 г. N ЛБ-2341/9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127"/>
              <w:jc w:val="both"/>
            </w:pPr>
            <w:r w:rsidRPr="001837EA">
              <w:t>СП 42-103-2003. Проектирование и строительство газопроводов из полиэтиленовых труб и реконструкция изношенных газопроводов. Одобрен постановлением Госстроя России от 26 ноября 2003 г. N 195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Б.7.9.</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автогазозаправочных станций газомоторного топлива</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127"/>
              <w:jc w:val="both"/>
            </w:pPr>
            <w:r w:rsidRPr="001837EA">
              <w:t>приказ Ростехнадзора от 11 декабря 2014 г. N 559 "Об утверждении Федеральных норм и правил в области промышленной безопасности "Правила безопасности автогазозаправочных станций газомоторного топлива". Зарегистрирован Минюстом России 29 января 2015 г., регистрационный N 35780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8 декабря 2011 г., регистрационный N 22520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127"/>
              <w:jc w:val="both"/>
            </w:pPr>
            <w:r w:rsidRPr="001837EA">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127"/>
              <w:jc w:val="both"/>
            </w:pPr>
            <w:r w:rsidRPr="001837EA">
              <w:t>ТР ТС 012/2011. Технический регламент Таможенного союза. О безопасности оборудования для работы во взрывоопасных средах</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3"/>
            </w:pPr>
            <w:r w:rsidRPr="001837EA">
              <w:t>Б8. Требования промышленной безопасности к оборудованию, работающему под давлением</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27.10.2015 N 432)</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Б.8.21.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котлов (паровых, водогрейных, с органическими и неорганическими теплоносителями) на опасных производственных объектах</w:t>
            </w:r>
          </w:p>
        </w:tc>
        <w:tc>
          <w:tcPr>
            <w:tcW w:w="0" w:type="auto"/>
            <w:tcBorders>
              <w:top w:val="single" w:sz="4" w:space="0" w:color="auto"/>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18 июня 2003 г. N 94 "Об утверждении Типовой инструкции по контролю металла и продлению срока службы основных элементов котлов, турбин и трубопроводов тепловых электростанций" (РД 10-577-03). Зарегистрировано Минюстом России 19 июня 2003 г., регистрационный N 4748</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9 февраля 1998 г. N 5 "Об утверждении Методических указаний по разработке инструкций и режимных карт по эксплуатации установок докотловой обработки воды и по ведению водно-химического режима паровых и водогрейных котлов" (РД 10-179-98)</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bottom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25 августа 1998 г. N 50 "Об утверждении норм расчета на прочность стационарных котлов и трубопроводов пара и горячей воды" (РД 10-249-98)</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Б.8.22.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трубопроводов пара и горячей воды на опасных производственных объектах</w:t>
            </w:r>
          </w:p>
        </w:tc>
        <w:tc>
          <w:tcPr>
            <w:tcW w:w="0" w:type="auto"/>
            <w:tcBorders>
              <w:top w:val="single" w:sz="4" w:space="0" w:color="auto"/>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18 июня 2003 г. N 94 "Об утверждении Типовой инструкции по контролю металла и продлению срока службы основных элементов котлов, турбин и трубопроводов тепловых электростанций" (РД 10-577-03). Зарегистрировано Минюстом России 19 июня 2003 г., регистрационный N 4748</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25 августа 1998 г. N 50 "Об утверждении норм расчета на прочность стационарных котлов и трубопроводов пара и горячей воды" (РД 10-249-98)</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bottom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14 февраля 2001 г. N 8 "Об утверждении и вводе в действие норм расчета на прочность трубопроводов тепловых сетей" (РД 10-400-01)</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Б.8.23.</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сосудов, работающих под давлением, на опасных производственных объектах</w:t>
            </w:r>
          </w:p>
        </w:tc>
        <w:tc>
          <w:tcPr>
            <w:tcW w:w="0" w:type="auto"/>
            <w:tcBorders>
              <w:top w:val="single" w:sz="4" w:space="0" w:color="auto"/>
              <w:left w:val="single" w:sz="4" w:space="0" w:color="auto"/>
              <w:bottom w:val="single" w:sz="4" w:space="0" w:color="auto"/>
              <w:right w:val="single" w:sz="4" w:space="0" w:color="auto"/>
            </w:tcBorders>
            <w:vAlign w:val="center"/>
          </w:tcPr>
          <w:p w:rsidR="000B4279" w:rsidRPr="001837EA" w:rsidRDefault="000B4279" w:rsidP="007A7A6A">
            <w:pPr>
              <w:pStyle w:val="ConsPlusNormal"/>
              <w:ind w:firstLine="283"/>
              <w:jc w:val="both"/>
            </w:pPr>
            <w:r w:rsidRPr="001837EA">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Б.8.24.</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медицинских и водолазных барокамер на опасных производственных объектах</w:t>
            </w:r>
          </w:p>
        </w:tc>
        <w:tc>
          <w:tcPr>
            <w:tcW w:w="0" w:type="auto"/>
            <w:tcBorders>
              <w:top w:val="single" w:sz="4" w:space="0" w:color="auto"/>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bottom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10 июня 2003 г. N 81 "Об утверждении Правил проектирования, изготовления и приемки сосудов и аппаратов стальных сварных" (ПБ 03-584-03). Зарегистрировано Минюстом России 18 июня 2003 г., регистрационный N 4706</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Б.8.25.</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Наполнение, техническое освидетельствование и ремонт баллонов для хранения и транспортирования сжатых, сжиженных и растворенных под давлением газов, применяемых на опасных производственных объектах</w:t>
            </w:r>
          </w:p>
        </w:tc>
        <w:tc>
          <w:tcPr>
            <w:tcW w:w="0" w:type="auto"/>
            <w:tcBorders>
              <w:top w:val="single" w:sz="4" w:space="0" w:color="auto"/>
              <w:left w:val="single" w:sz="4" w:space="0" w:color="auto"/>
              <w:bottom w:val="single" w:sz="4" w:space="0" w:color="auto"/>
              <w:right w:val="single" w:sz="4" w:space="0" w:color="auto"/>
            </w:tcBorders>
            <w:vAlign w:val="center"/>
          </w:tcPr>
          <w:p w:rsidR="000B4279" w:rsidRPr="001837EA" w:rsidRDefault="000B4279" w:rsidP="007A7A6A">
            <w:pPr>
              <w:pStyle w:val="ConsPlusNormal"/>
              <w:ind w:firstLine="283"/>
              <w:jc w:val="both"/>
            </w:pPr>
            <w:r w:rsidRPr="001837EA">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Б.8.26.</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Деятельность, связанная с проектированием, строительством, реконструкцией, капитальным ремонтом и техническим перевооружением опасных производственных объектов, монтажом (демонтажем), наладкой, обслуживанием и ремонтом (реконструкцией) оборудования, работающего под избыточным давлением, применяемого на опасных производственных объектах</w:t>
            </w:r>
          </w:p>
        </w:tc>
        <w:tc>
          <w:tcPr>
            <w:tcW w:w="0" w:type="auto"/>
            <w:tcBorders>
              <w:top w:val="single" w:sz="4" w:space="0" w:color="auto"/>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9 февраля 1998 г. N 5 "Об утверждении Методических указаний по разработке инструкций и режимных карт по эксплуатации установок докотловой обработки воды и по ведению водно-химического режима паровых и водогрейных котлов" (РД 10-179-98)</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25 августа 1998 г. N 50 "Об утверждении норм расчета на прочность стационарных котлов и трубопроводов пара и горячей воды" (РД 10-249-98)</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14 февраля 2001 г. N 8 "Об утверждении и вводе в действие норм расчета на прочность трубопроводов тепловых сетей" (РД 10-400-01)</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10 июня 2003 г. N 81 "Об утверждении Правил проектирования, изготовления и приемки сосудов и аппаратов стальных сварных" (ПБ 03-584-03). Зарегистрировано Минюстом России 18 июня 2003 г., регистрационный N 4706</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p>
        </w:tc>
        <w:tc>
          <w:tcPr>
            <w:tcW w:w="0" w:type="auto"/>
            <w:tcBorders>
              <w:left w:val="single" w:sz="4" w:space="0" w:color="auto"/>
              <w:bottom w:val="single" w:sz="4" w:space="0" w:color="auto"/>
              <w:right w:val="single" w:sz="4" w:space="0" w:color="auto"/>
            </w:tcBorders>
            <w:vAlign w:val="center"/>
          </w:tcPr>
          <w:p w:rsidR="000B4279" w:rsidRPr="001837EA" w:rsidRDefault="000B4279" w:rsidP="007A7A6A">
            <w:pPr>
              <w:pStyle w:val="ConsPlusNormal"/>
              <w:ind w:firstLine="283"/>
              <w:jc w:val="both"/>
            </w:pPr>
            <w:r w:rsidRPr="001837EA">
              <w:t>постановление Госгортехнадзора России от 18 июня 2003 г. N 94 "Об утверждении Типовой инструкции по контролю металла и продлению срока службы основных элементов котлов, турбин и трубопроводов тепловых электростанций" (РД 10-577-03). Зарегистрировано Минюстом России 19 июня 2003 г., регистрационный N 4748</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3"/>
            </w:pPr>
            <w:r w:rsidRPr="001837EA">
              <w:t>Б9. Требования промышленной безопасности к подъемным сооружениям</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28.07.2015 N 290)</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102</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Б.9.22.</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Аттестация специалистов организаций по надзору за безопасной эксплуатацией эскалаторов в метрополитенах</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13 января 2014 г. N 9 "Об утверждении Федеральных норм и правил в области промышленной безопасности "Правила безопасности эскалаторов в метрополитенах". Зарегистрирован Минюстом России 26 марта 2014 г., регистрационный N 31737</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103</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Б.9.23.</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Аттестация членов аттестационных комиссий организаций, эксплуатирующих эскалаторы в метрополитенах</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13 января 2014 г. N 9 "Об утверждении Федеральных норм и правил в области промышленной безопасности "Правила безопасности эскалаторов в метрополитенах". Зарегистрирован Минюстом России 26 марта 2014 г., регистрационный N 31737</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104</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Б.9.31.</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опасных производственных объектов, на которых применяются подъемные сооружения, предназначенные для подъема и перемещения грузов</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ноября 2013 г. N 533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Зарегистрирован Минюстом России 31 декабря 2013 г., регистрационный N 30992</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105</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Б.9.32.</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опасных производственных объектов, на которых применяются подъемные сооружения, предназначенные для подъема и транспортировки людей</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ноября 2013 г. N 533 "Об утверждении Федеральных норм и правил с области промышленной безопасности "Правила безопасности опасных производственных объектов, на которых используются подъемные сооружения". Зарегистрирован Минюстом России 31 декабря 2013 г., регистрационный N 30992</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106</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Б.9.33.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Монтаж, наладка, ремонт, реконструкция или модернизация подъемных сооружений в процессе эксплуатации опасных производственных объектов</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12 ноября 2013 г. N 533 "Об утверждении Федеральных норм и правил о области промышленной безопасности "Правила безопасности опасных производственных объектов, на которых используются подъемные сооружения". Зарегистрирован Минюстом России 31 декабря 2013 г., регистрационный N 30992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па опасных производственных объектах". Зарегистрирован Минюстом России 16 мая 2014 г., регистрационный N 32308</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107</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Б.9.34.</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опасных производственных объектов, на которых применяются пассажирские канатные дороги и фуникулеры</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февраля 2014 г. N 42 "Об утверждении Федеральных норм и правил в области промышленной безопасности "Правила безопасности пассажирских канатных дорог и фуникулеров". Зарегистрирован в Минюсте России 13 мая 2014 г., регистрационный N 32252</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108</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Б.9.35.</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Монтаж, наладка, ремонт, реконструкция или модернизация пассажирских канатных дорог и фуникулеров в процессе эксплуатации опасных производственных объектов</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6 февраля 2014 г. N 42 "Об утверждении Федеральных норм и правил в области промышленной безопасности "Правила безопасности пассажирских канатных дорог и фуникулеров". Зарегистрирован в Минюсте России 13 мая 2014 г., регистрационный N 32252</w:t>
            </w:r>
          </w:p>
        </w:tc>
      </w:tr>
      <w:tr w:rsidR="000B4279" w:rsidRPr="001837EA" w:rsidTr="001837EA">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109</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Б.9.36.</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Деятельность в области промышленной безопасности на опасных производственных объектах, на которых используются грузовые подвесные канатные дороги</w:t>
            </w:r>
          </w:p>
        </w:tc>
        <w:tc>
          <w:tcPr>
            <w:tcW w:w="0" w:type="auto"/>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22 ноября 2013 г. N 563 "Об утверждении Федеральных норм и правил в области промышленной безопасности "Правила безопасности грузовых подвесных канатных дорог". Зарегистрирован в Минюсте России 17 января 2014 г., регистрационный N 31036</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3"/>
            </w:pPr>
            <w:r w:rsidRPr="001837EA">
              <w:t>Б.10. Требования промышленной безопасности при транспортировании опасных веществ</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12.12.2014 N 566)</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Б.10.1.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Транспортирование опасных веществ железнодорожным транспортом</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10 января 2003 г. N 17-ФЗ "О железнодорожном транспорте в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10 января 2003 г. N 18-ФЗ "Устав железнодорожного транспорта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11 марта 2013 г. N 96 "Об утверждении Федеральных норм и правил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Зарегистрирован Минюстом России 16 апреля 2013 г., регистрационный N 28138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20 ноября 2013 г. N 554 "Об утверждении Федеральных норм и правил в области промышленной безопасности "Правила безопасности производств хлора и хлорсодержащих сред". Зарегистрирован Минюстом России 31 декабря 2013 г., регистрационный N 30968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8 декабря 2014 г., регистрационный N 22520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6 января 2004 г. N ПГ-1 "Методические рекомендации по классификации аварий и инцидентов при транспортировании опасных веществ" (РД 15-630-04)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21 мая 2003 г. N 34 "Об утверждении Правил безопасности при эксплуатации железнодорожных вагонов-цистерн для перевозки жидкого аммиака" (ПБ 03-557-03). Зарегистрировано Минюстом России 3 июня 2003 г., регистрационный N 4635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16 августа 1994 г. N 50 "Об утверждении Правил безопасности при перевозке опасных грузов железнодорожным транспортом" (РД 15-73-94)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"ГОСТ Р 51659-2000. Вагоны-цистерны магистральных железных дорог колеи 1520 мм. Общие технические условия" (утвержден постановлением Госстандарта России от 31 октября 2000 г. N 282-ст)</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"ГОСТ 19433-88. Грузы опасные. Классификация и маркировка" (утвержден постановлением Госстандарта России от 19 августа 1988 г. N 2957)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Правила технической эксплуатации железных дорог Российской Федерации (утверждены приказом Минтранса России 21 декабря 2010 г. N 286). Зарегистрированы Минюстом России 28 января 2011 г., регистрационный N 19627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"Аварийные карточки на опасные грузы, перевозимые по железным дорогам СНГ, Латвийской Республики, Литовской Республики, Эстонской Республики" (утверждены СЖТ СНГ, протокол от 30 мая 2008 г. N 48)</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Б.10.2.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Транспортирование опасных веществ автомобильным транспортом</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8 ноября 2007 г.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10 сентября 2009 г. N 720 "Об утверждении технического регламента о безопасности колесных транспортных средств"</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15 апреля 2011 г. N 272 "Об утверждении Правил перевозок грузов автомобильным транспортом"</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"Европейское соглашение о международной дорожной перевозке опасных грузов" (ДОПОГ/ADR) (заключено в г. Женеве 30 сентября 1957 г.)</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20 ноября 2013 г. N 554 "Об утверждении Федеральных норм и правил в области промышленной безопасности "Правила безопасности производств хлора и хлорсодержащих сред". Зарегистрирован Минюстом России 31 декабря 2013 г., регистрационный N 30968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26 декабря 2012 г. N 781 "Об утверждении Рекомендаций по разработке планов локализации и ликвидации аварий на взрывопожароопасных и химически опасных производственных объектах"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8 декабря 2014 г., регистрационный N 22520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"ГОСТ 19433-88. Грузы опасные. Классификация и маркировка" (утвержден постановлением Госстандарта России от 19 августа 1988 г. N 2957)</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3"/>
            </w:pPr>
            <w:r w:rsidRPr="001837EA">
              <w:t>Б11. Требования промышленной безопасности на объектах хранения и переработки растительного сырья</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31.08.2015 N 335)</w:t>
            </w:r>
          </w:p>
        </w:tc>
      </w:tr>
      <w:tr w:rsidR="000B4279" w:rsidRPr="001837EA" w:rsidTr="001837EA">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133</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Б.11.1</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Строительство, эксплуатация, консервация и ликвидация объектов хранения и переработки растительного сырья</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21 ноября 2013 г. N 560 "Об утверждении Федеральных норм и 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 Зарегистрирован Минюстом России 16 декабря 2013 г., регистрационный N 30606</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31 декабря 2014 г. N 632 "Об утверждении Федеральных норм и правил в области промышленной безопасности "Требования к разработке технического паспорта взрывобезопасности взрывопожароопасных производственных объектов хранения и переработки растительного сырья". Зарегистрирован Минюстом России 16 февраля 2015 г. N 36042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Минсельхозпрода России от 26 марта 1998 г. N 169 "Об утверждении Указаний по проектированию аспирационных установок предприятий по хранению и переработке зерна и предприятий хлебопекарной промышленности"</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5 июня 2003 г. N 53 "Об утверждении Инструкции по проектированию, установке и эксплуатации взрыворазрядных устройств на оборудовании опасных производственных объектов по хранению, переработке и использованию сырья в агропромышленном комплексе" (РД 14-568-03). Зарегистрировано Минюстом России 16 июня 2003 г., регистрационный N 4692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19 июня 2003 г. N 96 "Об утверждении Инструкции по составлению планов ликвидации аварий и защиты персонала на взрывопожароопасных производственных объектах хранения, переработки и использования растительного сырья" (РД 14-617-03). Зарегистрировано Минюстом России 7 июля 2003 г., регистрационный N 4875</w:t>
            </w:r>
          </w:p>
        </w:tc>
      </w:tr>
      <w:tr w:rsidR="000B4279" w:rsidRPr="001837EA" w:rsidTr="001837EA">
        <w:tc>
          <w:tcPr>
            <w:tcW w:w="0" w:type="auto"/>
            <w:vMerge w:val="restart"/>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14 августа 2000 г. N 46 "Об утверждении Методических рекомендаций по классификации аварий и инцидентов на взрывоопасных объектах хранения и переработки зерна" (РД 14-377-00)</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4 ноября 2000 г. N 64 "Об утверждении Типового положения о порядке организации и проведения работ по безопасной остановке на длительный период и/или консервации химически опасных промышленных объектов" (РД 09-390-00)</w:t>
            </w:r>
          </w:p>
        </w:tc>
      </w:tr>
      <w:tr w:rsidR="000B4279" w:rsidRPr="001837EA" w:rsidTr="001837EA">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Б.11.2</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Разработка проектной, конструкторской и иной документации для опасных объектов хранения и переработки растительного сырья</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Правительства Российской Федерации от 26 августа 2013 г. N 730 "Об утверждении Положения о разработке планов мероприятий по локализации и ликвидации последствий аварий на опасных производственных объектах"</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21 ноября 2013 г. N 560 "Об утверждении Федеральных норм и 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 Зарегистрирован Минюстом России 16 декабря 2013 г., регистрационный N 30606</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31 декабря 2014 г. N 632 "Об утверждении Федеральных норм и правил в области промышленной безопасности "Требования к разработке технического паспорта взрывобезопасности взрывопожароопасных производственных объектов хранения и переработки растительного сырья". Зарегистрирован Минюстом России 16 февраля 2015 г. N 36042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5 июня 2003 г. N 53 "Об утверждении Инструкции по проектированию, установке и эксплуатации взрыворазрядных устройств на оборудовании опасных производственных объектов по хранению, переработке и использованию сырья в агропромышленном комплексе" (РД 14-568-03). Зарегистрировано Минюстом России 16 июня 2003 г., регистрационный N 4692</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19 июня 2003 г. N 96 "Об утверждении Инструкции по составлению планов ликвидации аварий и защиты персонала на взрывопожароопасных производственных объектах хранения, переработки и использования растительного сырья" (РД 14-617-03). Зарегистрировано Минюстом России 7 июля 2003 г., регистрационный N 4875</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5 июня 2003 г. N 60 "Об утверждении Правил устройства и безопасной эксплуатации стационарных компрессорных установок, воздухопроводов и газопроводов" (ПБ 03-581-03). Зарегистрировано Минюстом России 18 июня 2003 г., регистрационный N 4702</w:t>
            </w:r>
          </w:p>
        </w:tc>
      </w:tr>
      <w:tr w:rsidR="000B4279" w:rsidRPr="001837EA" w:rsidTr="001837EA">
        <w:tc>
          <w:tcPr>
            <w:tcW w:w="0" w:type="auto"/>
            <w:vMerge w:val="restart"/>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4 ноября 2000 г. N 64 "Об утверждении Типового положения о порядке организации и проведения работ по безопасной остановке на длительный период и/или консервации химически опасных промышленных объектов" (РД 09-390-00)</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СП 14.13330.2014. Свод правил. Строительство в сейсмических районах. СНиП II-7-81</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СП 26.13330.2012. Свод правил. Фундаменты машин с динамическими нагрузками. Актуализированная редакция СНиП 2.02.05-87</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СП 43.13330.2012. Свод правил. Сооружения промышленных предприятий. Актуализированная редакция СНиП 2.09.03-85</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СП 108.13330.2012. Свод правил. Предприятия, здания и сооружения по хранению и переработке зерна. Актуализированная редакция СНиП 2.10.05-85</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283"/>
              <w:jc w:val="both"/>
            </w:pPr>
            <w:r w:rsidRPr="001837EA">
              <w:t>СП 18.13330.2011. Свод правил. Генеральные планы промышленных предприятий. Актуализированная редакция СНиП II-89-80</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Б.11.3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Изготовление, монтаж, наладка, ремонт, техническое освидетельствование, реконструкция и эксплуатация технических устройств (машин и оборудования), применяемых на объектах хранения и переработки растительного сырья</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21 ноября 2013 г. N 560 "Об утверждении Федеральных норм и правил в области промышленной безопасности "Правила безопасности взрывопожароопасных производственных объектов хранения и переработки растительного сырья". Зарегистрирован Минюстом России 16 декабря 2013 г., регистрационный N 30606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приказ Ростехнадзора от 14 марта 2014 г. N 102 "Об утверждении Федеральных норм и правил в области промышленной безопасности "Требования к производству сварочных работ на опасных производственных объектах". Зарегистрирован Минюстом России 16 мая 2014 г., регистрационный N 32308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5 июня 2003 г. N 53 "Об утверждении Инструкции по проектированию, установке и эксплуатации взрыворазрядных устройств на оборудовании опасных производственных объектов по хранению, переработке и использованию сырья в агропромышленном комплексе" (РД 14-568-03). Зарегистрировано Минюстом России 16 июня 2003 г., регистрационный N 4692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ind w:firstLine="283"/>
              <w:jc w:val="both"/>
            </w:pPr>
            <w:r w:rsidRPr="001837EA">
              <w:t>постановление Госгортехнадзора России от 19 июня 2003 г. N 103 "Об утверждении Порядка применения сварочных технологий при изготовлении, монтаже, ремонте и реконструкции технических устройств для опасных производственных объектов" (РД 03-615-03). Зарегистрировано Минюстом России 20 июня 2003 г., регистрационный N 4811</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3"/>
            </w:pPr>
            <w:r w:rsidRPr="001837EA">
              <w:t>Б12. Требования промышленной безопасности, относящиеся к взрывным работам</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20.11.2014 N 525)</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134</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Б.12.1.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Взрывные работы в подземных выработках и на поверхности рудников (объектах горнорудной и нерудной промышленности), угольных и сланцевых шахт, опасных (не опасных) по газу или пыли, и специальные взрывные работы</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16 апреля 2008 г. N 279 "Об утверждении Положений о лицензировании в области взрывчатых материалов промышленного назначения"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16 декабря 2013 г. N 605 "Об утверждении Федеральных норм и правил в области промышленной безопасности "Правила безопасности при взрывных работах". Зарегистрирован Минюстом России 1 апреля 2014 г., регистрационный N 31796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16 апреля 2012 г. N 254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ведение работ со взрывчатыми материалами промышленного назначения". Зарегистрирован Минюстом России 30 мая 2012 г., регистрационный N 24397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8 декабря 2011 г., регистрационный N 22520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28 апреля 2003 г. N 28 "Об утверждении Положения о порядке выдачи разрешений на применение взрывчатых материалов промышленного назначения и проведение взрывных работ" (РД 13-537-03). Зарегистрировано Минюстом России 30 апреля 2003 г., регистрационный N 4470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5 июня 2003 г. N 64 "Об утверждении Правил устройства зарядного, доставочного и смесительного оборудования, предназначенного для механизации взрывных работ" (ПК 13-564-03). Зарегистрировано Минюстом России 10 июня 2003 г., регистрационный N 4670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"Типовая инструкция по маркированию обжимными устройствами электродетонаторов и капсюлей-детонаторов в металлических гильзах" (утверждена постановлением Госгортехнадзора СССР от 5 октября 1984 г. N 48)</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135</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Б.12.2.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Взрывные работы на открытых горных разработках и специальные взрывные работы</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16 апреля 2008 г. N 279 "Об утверждении Положений о лицензировании в области взрывчатых материалов промышленного назначения"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16 декабря 2013 г. N 605 "Об утверждении Федеральных норм и правил в области промышленной безопасности "Правила безопасности при взрывных работах". Зарегистрирован Минюстом России 1 апреля 2014 г., регистрационный N 31796</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16 апреля 2012 г. N 254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ведение работ со взрывчатыми материалами промышленного назначения". Зарегистрирован Минюстом России 30 мая 2012 г., регистрационный N 24397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19 августа 2011 г. N 480 "Об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 Зарегистрирован Минюстом России 8 декабря 2011 г., регистрационный N 22520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Госгортехнадзора России от 28 апреля 2003 г. N 28 "Об утверждении Положения о порядке выдачи разрешений на применение взрывчатых материалов промышленного назначения и проведение взрывных работ" (РД 13-537-03). Зарегистрировано Минюстом России 30 апреля 2003 г., регистрационный N 4470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Госгоргехнадзора России от 5 июня 2003 г. 64 "Об утверждении Правил устройства зарядного, доставочного и смесительного оборудования, предназначенного для механизации взрывных работ" (ПБ 13-564-03). Зарегистрировано Минюстом России 10 июня 2003 г., регистрационный N 4670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"Типовая инструкция по маркированию обжимными устройствами электродетонаторов и капсюлей-детонаторов в металлических гильзах" (утверждена постановлением Госгортехнадзора СССР от 5 октября 1984 г. N 48)</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1"/>
            </w:pPr>
            <w:r w:rsidRPr="001837EA">
              <w:t>ЭНЕРГЕТИЧЕСКАЯ БЕЗОПАСНОСТЬ</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(в ред. Приказа Ростехнадзора от 25.03.2015 N 112)</w:t>
            </w:r>
          </w:p>
        </w:tc>
      </w:tr>
      <w:tr w:rsidR="000B4279" w:rsidRPr="001837EA" w:rsidTr="001837EA">
        <w:tc>
          <w:tcPr>
            <w:tcW w:w="0" w:type="auto"/>
            <w:gridSpan w:val="4"/>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center"/>
              <w:outlineLvl w:val="2"/>
            </w:pPr>
            <w:r w:rsidRPr="001837EA">
              <w:t>Г1. Требования к порядку работы в электроустановках потребителей</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136</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Г 1.1.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электроустановок</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26 марта 2003 г. N 35-ФЗ "Об электроэнергетике"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Кодекс Российской Федерации об административных правонарушениях от 30 декабря 2001 г. N 195-ФЗ (извлечения)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(утверждены постановлением Правительства Российской Федерации от 27 декабря 2004 г. N 861)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13 января 2003 г. N 6 "Об утверждении Правил технической эксплуатации электроустановок потребителей". Зарегистрирован Минюстом России 21 января 2003 г., регистрационный N 4145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30 июня 2003 г. N 261 "Об утверждении Инструкции по применению и испытанию средств защиты, используемых в электроустановках"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30 июня 2003 г. N 280 "Об утверждении Инструкции по устройству молниезащиты зданий, сооружений и промышленных коммуникаций" (СО 153-34.21.122-2003)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Правила устройства электроустановок (извлечения) (утверждены Главтехуправлением и Госэнергонадзором Минэнерго СССР 5 октября 1979 г., Минтопэнерго России 6 октября 1999 г., приказом Минэнерго России от 8 июля 2002 г. N 204, приказом Минэнерго России от 20 мая 2003 г. N 187)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Инструкция по устройству молниезащиты зданий и сооружений (РД 34.21.122-87) (утверждена Минэнерго России 12 октября 1987 г.)</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Инструкция по оказанию первой помощи при несчастных случаях на производстве (утверждена приказом РАО "ЕЭС России" от 21 июня 2007 г.)</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2"/>
            </w:pPr>
            <w:r w:rsidRPr="001837EA">
              <w:t>Г2. Требования к порядку работы на тепловых энергоустановках и тепловых сетях</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(в ред. Приказа Ростехнадзора от 26.05.2016 N 202)</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137</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Г.2.1.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тепловых энергоустановок и тепловых сетей</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27 июля 2010 г. N 190-ФЗ "О теплоснабжении"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30 декабря 2009 г. N 384-ФЗ "Технический регламент о безопасности зданий и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17 октября 2015 г. N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30 июля 2004 г. N 401 "О Федеральной службе по экологическому, технологическому и атомному надзору"</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7 апреля 2008 г. N 212 "Об утверждении Порядка организации работ по выдаче разрешений на допуск в эксплуатацию энергоустановок". Зарегистрирован Минюстом России 28 апреля 2008 г., регистрационный N 11597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24 марта 2003 г. N 115 "Об утверждении Правил технической эксплуатации тепловых энергоустановок". Зарегистрирован Минюстом России 2 апреля 2003 г., регистрационный N 4358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Правила техники безопасности при эксплуатации тепломеханического оборудования электростанций и тепловых сетей (РД 34.03.201-97) (утверждены Минтопэнерго России 3 апреля 1997 г.)</w:t>
            </w:r>
          </w:p>
        </w:tc>
      </w:tr>
      <w:tr w:rsidR="000B4279" w:rsidRPr="001837EA" w:rsidTr="001837EA">
        <w:tc>
          <w:tcPr>
            <w:tcW w:w="0" w:type="auto"/>
            <w:gridSpan w:val="4"/>
            <w:tcBorders>
              <w:top w:val="single" w:sz="4" w:space="0" w:color="auto"/>
              <w:left w:val="single" w:sz="4" w:space="0" w:color="auto"/>
              <w:right w:val="single" w:sz="4" w:space="0" w:color="auto"/>
            </w:tcBorders>
          </w:tcPr>
          <w:p w:rsidR="000B4279" w:rsidRPr="001837EA" w:rsidRDefault="000B4279" w:rsidP="007A7A6A">
            <w:pPr>
              <w:pStyle w:val="ConsPlusNormal"/>
              <w:jc w:val="center"/>
              <w:outlineLvl w:val="2"/>
            </w:pPr>
            <w:r w:rsidRPr="001837EA">
              <w:t>Г3. Требования к эксплуатации электрических станций и сетей</w:t>
            </w:r>
          </w:p>
        </w:tc>
      </w:tr>
      <w:tr w:rsidR="000B4279" w:rsidRPr="001837EA" w:rsidTr="001837EA">
        <w:tc>
          <w:tcPr>
            <w:tcW w:w="0" w:type="auto"/>
            <w:gridSpan w:val="4"/>
            <w:tcBorders>
              <w:left w:val="single" w:sz="4" w:space="0" w:color="auto"/>
              <w:bottom w:val="single" w:sz="4" w:space="0" w:color="auto"/>
              <w:right w:val="single" w:sz="4" w:space="0" w:color="auto"/>
            </w:tcBorders>
          </w:tcPr>
          <w:p w:rsidR="000B4279" w:rsidRPr="001837EA" w:rsidRDefault="000B4279" w:rsidP="007A7A6A">
            <w:pPr>
              <w:pStyle w:val="ConsPlusNormal"/>
              <w:jc w:val="center"/>
            </w:pPr>
            <w:r w:rsidRPr="001837EA">
              <w:t>(в ред. Приказа Ростехнадзора от 17.01.2017 N 16)</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138</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Г.3.1.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тепловых электрических станций</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27 июля 2010 г. N 190-ФЗ "О теплоснабжении"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22 июля 2008 г. N 123-ФЗ "Технический регламент о требованиях пожарной безопасности"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26 марта 2003 г. N 35-ФЗ "Об электроэнергетике"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21 декабря 1994 г. N 69-ФЗ "О пожарной безопасности"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25 апреля 2012 г. N 390 "О противопожарном режиме"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28 октября 2009 г. N 846 "Об утверждении Правил расследования причин аварий в электроэнергетике"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7 апреля 2008 г. N 212 "Об утверждении Порядка организации работ по выдаче разрешений на допуск в эксплуатацию энергоустановок". Зарегистрирован Минюстом России 28 апреля 2008 г., регистрационный N 11597</w:t>
            </w:r>
          </w:p>
          <w:p w:rsidR="000B4279" w:rsidRPr="001837EA" w:rsidRDefault="000B4279" w:rsidP="007A7A6A">
            <w:pPr>
              <w:pStyle w:val="ConsPlusNormal"/>
              <w:ind w:firstLine="283"/>
              <w:jc w:val="both"/>
            </w:pPr>
            <w:r w:rsidRPr="001837EA">
              <w:t>приказ Минэнерго России от 30 июня 2003 г. N 261 "Об утверждении Инструкции по применению и испытанию средств защиты, используемых в электроустановках"</w:t>
            </w:r>
          </w:p>
          <w:p w:rsidR="000B4279" w:rsidRPr="001837EA" w:rsidRDefault="000B4279" w:rsidP="007A7A6A">
            <w:pPr>
              <w:pStyle w:val="ConsPlusNormal"/>
              <w:ind w:firstLine="283"/>
              <w:jc w:val="both"/>
            </w:pPr>
            <w:r w:rsidRPr="001837EA">
              <w:t>приказ Минэнерго России от 30 июня 2003 г. N 263 "Об утверждении Инструкции о мерах пожарной безопасности при проведении огневых работ на энергетических предприятиях" (СО 153-34.03.305-2003)</w:t>
            </w:r>
          </w:p>
          <w:p w:rsidR="000B4279" w:rsidRPr="001837EA" w:rsidRDefault="000B4279" w:rsidP="007A7A6A">
            <w:pPr>
              <w:pStyle w:val="ConsPlusNormal"/>
              <w:ind w:firstLine="283"/>
              <w:jc w:val="both"/>
            </w:pPr>
            <w:r w:rsidRPr="001837EA">
              <w:t>приказ Минэнерго России от 30 июня 2003 г. N 265 "Об утверждении Инструкции по предупреждению и ликвидации аварий на тепловых электростанциях"</w:t>
            </w:r>
          </w:p>
          <w:p w:rsidR="000B4279" w:rsidRPr="001837EA" w:rsidRDefault="000B4279" w:rsidP="007A7A6A">
            <w:pPr>
              <w:pStyle w:val="ConsPlusNormal"/>
              <w:ind w:firstLine="283"/>
              <w:jc w:val="both"/>
            </w:pPr>
            <w:r w:rsidRPr="001837EA">
              <w:t>приказ Минэнерго России от 30 июня 2003 г. N 266 "Об утверждении Инструкции по переключениям в электроустановках" (СО 153-34.20.505-2003)</w:t>
            </w:r>
          </w:p>
          <w:p w:rsidR="000B4279" w:rsidRPr="001837EA" w:rsidRDefault="000B4279" w:rsidP="007A7A6A">
            <w:pPr>
              <w:pStyle w:val="ConsPlusNormal"/>
              <w:ind w:firstLine="283"/>
              <w:jc w:val="both"/>
            </w:pPr>
            <w:r w:rsidRPr="001837EA">
              <w:t>приказ Минэнерго России от 30 июня 2003 г. N 289 "Об утверждении Инструкции по предотвращению и ликвидации аварий в электрической части энергосистем"</w:t>
            </w:r>
          </w:p>
          <w:p w:rsidR="000B4279" w:rsidRPr="001837EA" w:rsidRDefault="000B4279" w:rsidP="007A7A6A">
            <w:pPr>
              <w:pStyle w:val="ConsPlusNormal"/>
              <w:ind w:firstLine="283"/>
              <w:jc w:val="both"/>
            </w:pPr>
            <w:r w:rsidRPr="001837EA">
              <w:t>приказ Минэнерго России от 19 июня 2003 г. N 229 "Об утверждении Правил технической эксплуатации электрических станций и сетей Российской Федерации". Зарегистрирован Минюстом России 20 июня 2003 г., регистрационный N 4799</w:t>
            </w:r>
          </w:p>
          <w:p w:rsidR="000B4279" w:rsidRPr="001837EA" w:rsidRDefault="000B4279" w:rsidP="007A7A6A">
            <w:pPr>
              <w:pStyle w:val="ConsPlusNormal"/>
              <w:ind w:firstLine="283"/>
              <w:jc w:val="both"/>
            </w:pPr>
            <w:r w:rsidRPr="001837EA">
              <w:t>приказ Минтопэнерго России от 19 февраля 2000 г. N 49 "Об утверждении Правил работы с персоналом в организациях электроэнергетики Российской Федерации". Зарегистрирован Минюстом России 16 марта 2000 г., регистрационный N 2150</w:t>
            </w:r>
          </w:p>
          <w:p w:rsidR="000B4279" w:rsidRPr="001837EA" w:rsidRDefault="000B4279" w:rsidP="007A7A6A">
            <w:pPr>
              <w:pStyle w:val="ConsPlusNormal"/>
              <w:ind w:firstLine="283"/>
              <w:jc w:val="both"/>
            </w:pPr>
            <w:r w:rsidRPr="001837EA">
              <w:t>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p w:rsidR="000B4279" w:rsidRPr="001837EA" w:rsidRDefault="000B4279" w:rsidP="007A7A6A">
            <w:pPr>
              <w:pStyle w:val="ConsPlusNormal"/>
              <w:ind w:firstLine="283"/>
              <w:jc w:val="both"/>
            </w:pPr>
            <w:r w:rsidRPr="001837EA">
              <w:t>Правила техники безопасности при эксплуатации тепломеханического оборудования электростанций и тепловых сетей. РД 34.03.201-97 (утверждены Минтопэнерго России 3 апреля 1997 г.)</w:t>
            </w:r>
          </w:p>
          <w:p w:rsidR="000B4279" w:rsidRPr="001837EA" w:rsidRDefault="000B4279" w:rsidP="007A7A6A">
            <w:pPr>
              <w:pStyle w:val="ConsPlusNormal"/>
              <w:ind w:firstLine="283"/>
              <w:jc w:val="both"/>
            </w:pPr>
            <w:r w:rsidRPr="001837EA">
              <w:t>Правила устройства электроустановок (извлечения) (утверждены Главтехуправлением и Госэнергонадзором Минэнерго СССР 5 октября 1979 г., Минтопэнерго России 6 октября 1999 г., приказом Минэнерго России от 8 июля 2002 г. N 204, приказом Минэнерго России от 20 мая 2003 г. N 187)</w:t>
            </w:r>
          </w:p>
          <w:p w:rsidR="000B4279" w:rsidRPr="001837EA" w:rsidRDefault="000B4279" w:rsidP="007A7A6A">
            <w:pPr>
              <w:pStyle w:val="ConsPlusNormal"/>
              <w:ind w:firstLine="283"/>
              <w:jc w:val="both"/>
            </w:pPr>
            <w:r w:rsidRPr="001837EA">
              <w:t>Инструкция по оказанию первой помощи при несчастных случаях на производстве (утверждена Членом Правления ОАО "РАО ЕЭС России" Техническим директором Б.Ф. Вайнзихером 21 июня 2007 г.)</w:t>
            </w:r>
          </w:p>
        </w:tc>
      </w:tr>
      <w:tr w:rsidR="000B4279" w:rsidRPr="001837EA" w:rsidTr="001837EA">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139</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Г.3.2.</w:t>
            </w:r>
          </w:p>
        </w:tc>
        <w:tc>
          <w:tcPr>
            <w:tcW w:w="0" w:type="auto"/>
            <w:vMerge w:val="restart"/>
            <w:tcBorders>
              <w:top w:val="single" w:sz="4" w:space="0" w:color="auto"/>
              <w:left w:val="single" w:sz="4" w:space="0" w:color="auto"/>
              <w:right w:val="single" w:sz="4" w:space="0" w:color="auto"/>
            </w:tcBorders>
          </w:tcPr>
          <w:p w:rsidR="000B4279" w:rsidRPr="001837EA" w:rsidRDefault="000B4279" w:rsidP="007A7A6A">
            <w:pPr>
              <w:pStyle w:val="ConsPlusNormal"/>
            </w:pPr>
            <w:r w:rsidRPr="001837EA">
              <w:t>Эксплуатация электрических сетей</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Лесной кодекс Российской Федерации (извлечения) от 4 декабря 2006 г. N 200-ФЗ</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Градостроительный кодекс Российской Федерации от 29 декабря 2004 г. N 190-ФЗ</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Земельный кодекс Российской Федерации (извлечения) от 25 октября 2001 г. N 136-ФЗ</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Трудовой кодекс Российской Федерации от 30 декабря 2001 г. N 197-ФЗ (извлечения)</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Кодекс Российской Федерации об административных правонарушениях от 30 декабря 2001 г. N 195-ФЗ (извлечения)</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22 июля 2008 г. N 123-ФЗ "Технический регламент о требованиях пожарной безопасности"</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26 декабря 2008 г.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26 марта 2003 г. N 35-ФЗ "Об электроэнергетике"</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27 декабря 2002 г. N 184-ФЗ "О техническом регулировании"</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21 декабря 1994 г. N 69-ФЗ "О пожарной безопасности"</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25 апреля 2012 г. N 390 "О противопожарном режиме"</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24 февраля 2009 г. N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28 октября 2009 г. N 846 "Об утверждении Правил расследования причин аварий в электроэнергетике"</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27 декабря 2004 г. N 854 "Об утверждении Правил оперативно-диспетчерского управления в электроэнергетике"</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7 апреля 2008 г. N 212 "Об утверждении Порядка организации работ по выдаче разрешений на допуск в эксплуатацию энергоустановок". Зарегистрирован Минюстом России 28 апреля 2008 г., регистрационный N 11597</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30 июня 2003 г. N 261 "Об утверждении Инструкции по применению и испытанию средств защиты, используемых в электроустановках"</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30 июня 2003 г. N 263 "Об утверждении Инструкции о мерах пожарной безопасности при проведении огневых работ на энергетических предприятиях" (СО 153-34.03.305-2003)</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30 июня 2003 г. N 266 "Об утверждении Инструкции по переключениям в электроустановках" (СО 153-34.20.505-2003)</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30 июня 2003 г. N 277 "Об утверждении Методических указаний по устойчивости энергосистем" (СО 153-34.20.576-2003)</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30 июня 2003 г. N 289 "Об утверждении Инструкции по предотвращению и ликвидации аварий в электрической части энергосистем"</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6 июня 2013 г. N 290 "Об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19 июня 2003 г. N 229 "Об утверждении Правил технической эксплуатации электрических станций и сетей Российской Федерации". Зарегистрирован Минюстом России 20 июня 2003 г., регистрационный N 4799</w:t>
            </w:r>
          </w:p>
        </w:tc>
      </w:tr>
      <w:tr w:rsidR="000B4279" w:rsidRPr="001837EA" w:rsidTr="001837EA">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13 января 2003 г. N 6 "Об утверждении Правил технической эксплуатации электроустановок потребителей". Зарегистрирован Минюстом России 21 января 2003 г., регистрационный N 4145</w:t>
            </w:r>
          </w:p>
        </w:tc>
      </w:tr>
      <w:tr w:rsidR="000B4279" w:rsidRPr="001837EA" w:rsidTr="001837EA">
        <w:tc>
          <w:tcPr>
            <w:tcW w:w="0" w:type="auto"/>
            <w:vMerge w:val="restart"/>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Минтопэнерго России от 19 февраля 2000 г. N 49 "Об утверждении Правил работы с персоналом в организациях электроэнергетики Российской Федерации". Зарегистрирован Минюстом России 16 марта 2000 г., регистрационный N 2150</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Правила устройства электроустановок (извлечения) (утверждены Главтехуправлением и Госэнергонадзором Минэнерго СССР 5 октября 1979 г., Минтопэнерго России 6 октября 1999 г., приказом Минэнерго России от 8 июля 2002 г. N 204, приказом Минэнерго России от 20 мая 2003 г. N 187)</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Инструкция по оказанию первой помощи при несчастных случаях на производстве (утверждена Членом Правления ОАО "РАО ЕЭС России" Техническим директором Б.Ф. Вайнзихером 21 июня 2007 г.)</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ГОСТ 32144-2013. Межгосударственный стандарт. Электрическая энергия. Совместимость технических средств электромагнитная. Нормы качества электрической энергии в системах электроснабжения общего назначения</w:t>
            </w:r>
          </w:p>
        </w:tc>
      </w:tr>
      <w:tr w:rsidR="000B4279" w:rsidRPr="001837EA" w:rsidTr="001837EA">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ГОСТ 33073-2014. Межгосударственный стандарт. Электрическая энергия. Совместимость технических средств электромагнитная. Контроль и мониторинг качества электрической энергии в системах электроснабжения общего назначения</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Г.3.3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pPr>
            <w:r w:rsidRPr="001837EA">
              <w:t>Эксплуатация гидроэлектростанций</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Градостроительный кодекс Российской Федерации от 29 декабря 2004 г. N 190-ФЗ</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Трудовой кодекс Российской Федерации от 30 декабря 2001 г. N 197-ФЗ (извлечения)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Кодекс Российской Федерации об административных правонарушениях от 30 декабря 2001 г. N 195-ФЗ (извлечения)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22 июля 2008 г. N 123-ФЗ "Технический регламент о требованиях пожарной безопасности"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26 марта 2003 г. N 35-ФЗ "Об электроэнергетике"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Федеральный закон от 21 декабря 1994 г. N 69-ФЗ "О пожарной безопасности"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6 сентября 2012 г. N 884 "Об установлении охранных зон для гидроэнергетических объектов"</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5 мая 2012 г. N 458 "Об утверждении правил по обеспечению безопасности и антитеррористической защищенности объектов топливно-энергетического комплекса"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25 апреля 2012 г. N 390 "О противопожарном режиме"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28 октября 2009 г. N 846 "Об утверждении Правил расследования причин аварий в электроэнергетике"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Постановление Правительства Российской Федерации от 27 декабря 2004 г. N 854 "Об утверждении Правил оперативно-диспетчерского управления в электроэнергетике"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Ростехнадзора от 7 апреля 2008 г. N 212 "Об утверждении Порядка организации работ по выдаче разрешений на допуск в эксплуатацию энергоустановок". Зарегистрирован Минюстом России 28 апреля 2008 г., регистрационный N 11597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30 июня 2003 г. N 261 "Об утверждении Инструкции по применению и испытанию средств защиты, используемых в электроустановках"</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30 июня 2003 г. N 263 "Об утверждении Инструкции о мерах пожарной безопасности при проведении огневых работ на энергетических предприятиях" (СО 153-34.03.305-2003)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30 июня 2003 г. N 266 "Об утверждении Инструкции по переключениям в электроустановках" (СО 153-34.20.505-2003)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30 июня 2003 г. N 289 "Об утверждении Инструкции по предотвращению и ликвидации аварий в электрической части энергосистем"</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6 июня 2013 г. N 290 "Об утверждении Правил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Минэнерго России от 19 июня 2003 г. N 229 "Об утверждении правил технической эксплуатации электрических станций и сетей Российской Федерации". Зарегистрирован Минюстом России 20 июня 2003 г., регистрационный N 4799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Минтопэнерго России от 19 февраля 2000 г. N 49 "Об утверждении Правил работы с персоналом в организациях электроэнергетики Российской Федерации". Зарегистрирован Минюстом России 16 марта 2000 г., регистрационный N 2150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Правила устройства электроустановок (извлечения) (утверждены Главтехуправлением и Госэнергонадзором Минэнерго СССР 5 октября 1979 г., Минтопэнерго России 6 октября 1999 г., приказом Минэнерго России от 8 июля 2002 г. N 204, приказом Минэнерго России от 20 мая 2003 г. N 187)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Инструкция по оказанию первой помощи при несчастных случаях на производстве (утверждена Членом Правления ОАО "РАО ЕЭС России" Техническим директором Б.Ф. Вайнзихером 21 июня 2007 г.)</w:t>
            </w:r>
          </w:p>
        </w:tc>
      </w:tr>
      <w:tr w:rsidR="000B4279" w:rsidRPr="001837EA" w:rsidTr="001837EA">
        <w:tc>
          <w:tcPr>
            <w:tcW w:w="0" w:type="auto"/>
            <w:gridSpan w:val="4"/>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center"/>
              <w:outlineLvl w:val="1"/>
            </w:pPr>
            <w:r w:rsidRPr="001837EA">
              <w:t>БЕЗОПАСНОСТЬ ГИДРОТЕХНИЧЕСКИХ СООРУЖЕНИЙ</w:t>
            </w:r>
          </w:p>
        </w:tc>
      </w:tr>
      <w:tr w:rsidR="000B4279" w:rsidRPr="001837EA" w:rsidTr="001837EA">
        <w:tc>
          <w:tcPr>
            <w:tcW w:w="0" w:type="auto"/>
            <w:gridSpan w:val="4"/>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center"/>
              <w:outlineLvl w:val="2"/>
            </w:pPr>
            <w:r w:rsidRPr="001837EA">
              <w:t>Д. Требования безопасности гидротехнических сооружений</w:t>
            </w:r>
          </w:p>
        </w:tc>
      </w:tr>
      <w:tr w:rsidR="000B4279" w:rsidRPr="001837EA" w:rsidTr="001837EA">
        <w:tc>
          <w:tcPr>
            <w:tcW w:w="0" w:type="auto"/>
            <w:gridSpan w:val="4"/>
            <w:tcBorders>
              <w:top w:val="single" w:sz="4" w:space="0" w:color="auto"/>
              <w:left w:val="single" w:sz="4" w:space="0" w:color="auto"/>
              <w:bottom w:val="single" w:sz="4" w:space="0" w:color="auto"/>
              <w:right w:val="single" w:sz="4" w:space="0" w:color="auto"/>
            </w:tcBorders>
            <w:vAlign w:val="bottom"/>
          </w:tcPr>
          <w:p w:rsidR="000B4279" w:rsidRPr="001837EA" w:rsidRDefault="000B4279" w:rsidP="007A7A6A">
            <w:pPr>
              <w:pStyle w:val="ConsPlusNormal"/>
              <w:jc w:val="center"/>
            </w:pPr>
            <w:r w:rsidRPr="001837EA">
              <w:t>(в ред. Приказа Ростехнадзора от 03.09.2014 N 401)</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140</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Д.1.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Гидротехнические сооружения объектов промышленности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Водный кодекс Российской Федерации N 74-ФЗ</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Кодекс Российской Федерации об административных правонарушениях (извлечения)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Градостроительный кодекс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21.12.1994 N 68-ФЗ "О защите населения и территорий от чрезвычайных ситуаций природного и техногенного характера"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21.07.1997 N 117-ФЗ "О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27.12.2002 N 184-ФЗ "О техническом регулировании"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23.05.1998 N 490 "О порядке формирования и ведения Российского регистра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06.11.1998 N 1303 "Об утверждении Положения о декларировании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27.02.1999 N 237 "Об утверждении Положения об эксплуатации гидротехнического сооружения и обеспечении безопасности гидротехнического сооружения, разрешение на строительство и эксплуатацию которого аннулировано, а также гидротехнического сооружения, подлежащего консервации, ликвидации либо не имеющего собственника"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18.12.2001 N 876 "Об утверждении правил определения величины финансового обеспечения гражданской ответственности за вред, причиненный в результате аварии гидротехнического сооружения"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30.07.2004 N 401 "О Федеральной службе по экологическому, технологическому и атомному надзору"</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21.05.2007 N 304 "О классификации чрезвычайных ситуаций природного и техногенного характера"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03.11.2011 N 916 "Об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27.10.2012 N 1108 "О федеральном государственном надзоре в области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02.11.2013 N 986 "О классификации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28.01.2002 N 6 "Об утверждении Правил безопасности гидротехнических сооружений накопителей жидких промышленных отходов" (ПБ 03-438-02). Зарегистрировано Минюстом России (16.04.2002), регистрационный N 3372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12.01.1998 N 2 "Об утверждении Инструкции о порядке ведения мониторинга безопасности гидротехнических сооружений предприятий, организаций, подконтрольных Госгортехнадзору России" (РД 03-259-98). Зарегистрировано Минюстом России (04.02.1998), регистрационный N 1467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"Методические рекомендации по оценке технического состояния и безопасности хранилищ производственных отходов и стоков предприятий химического комплекса. РД 09-255-99" (утверждены постановлением Госгортехнадзора России от 06.01.1999 N 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04.11.2000 N 65 "Об утверждении "Методики расчета зон затопления при гидродинамических авариях на хранилищах производственных отходов химических предприятий" (РД 09-391-00)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04.07.2001 N 27 "Об утверждении Методических рекомендаций по составлению проекта мониторинга безопасности гидротехнических сооружений на поднадзорных Госгортехнадзору России производствах, объектах и в организациях" (РД 03-417-01)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04.02.2002 N 10 "Об утверждении Инструкции о порядке определения критериев безопасности и оценки состояния гидротехнических сооружений накопителей жидких промышленных отходов на поднадзорных Госгортехнадзору России производствах, объектах и в организациях" (РД 03-443-02). Зарегистрировано Минюстом России (18.05.2002), регистрационный N 3449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51 "Об утверждении Методических рекомендаций по расчету развития гидродинамических аварий на накопителях жидких промышленных отходов" (РД 03-607-03)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N 243, Минэнерго России N 150, Минприроды России N 270, Минтранса России N 68, Госгортехнадзора России N 89 от 18.05.2002 "Об утверждении Порядка определения размера вреда, который может быть причинен жизни, здоровью физических лиц, имуществу физических и юридических лиц в результате аварии гидротехнического сооружения" (РД 03-521-02). Зарегистрирован Минюстом России (03.06.2002), регистрационный N 3493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от 28.02.2003 N 105 "Об утверждении Требований по предупреждению чрезвычайных ситуаций на потенциально опасных объектах и объектах жизнеобеспечения". Зарегистрирован Минюстом России (20.03.2003), регистрационный N 4291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от 04.11.2004 N 506 "Об утверждении типового паспорта безопасности опасного объекта". Зарегистрирован Минюстом России (22.12.2004), регистрационный N 6218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24.07.2009 N 231 "Об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Зарегистрирован Минюстом России (20.08.2009), регистрационный N 14583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30.10.2009 N 358 "Об утверждении квалификационных требований к специалистам, включаемым в состав экспертных комиссий по проведению государственной экспертизы деклараций безопасности гидротехнических сооружений". Зарегистрирован Минюстом России (01.12.2009), регистрационный N 15347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29.01.2013 N 34 "Об утверждении инструкции о ведении Российского регистра гидротехнических сооружений". Зарегистрирован Минюстом России (08.05.2013), регистрационный N 28354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03.11.2011 N 625 "Об утверждении Дополнительных требований к содержанию деклараций безопасности гидротехнических сооружений и методики их составления, учитывающих особенности декларирования безопасности гидротехнических сооружений различных видов в зависимости от их назначения, класса, конструкции, условий эксплуатации и специальных требований к безопасности". Зарегистрирован Минюстом России (15.12.2011), регистрационный N 22631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10.02.2012 N 90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эксплуатацию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(06.07.2012), регистрационный N 24482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116 "Об утверждении Административного регламента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(07.06.2012), регистрационный N 24483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117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 составляемых на стадии эксплуатации, вывода из эксплуатации гидротехнического сооружения, а также после его реконструкции, капитального ремонта, восстановления или консервации". Зарегистрирован Минюстом России (07.06.2012), регистрационный N 24484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118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согласованию правил эксплуатации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(05.06.2012), регистрационный N 24464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02.07.2012 N 377 "Об утверждении формы декларации безопасности гидротехнических сооружений (за исключением судоходных гидротехнических сооружений)". Зарегистрирован Минюстом России (23.07.2012), регистрационный N 24978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23.01.2012 N 48 "Об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 Зарегистрирован Минюстом России (26.04.2012), регистрационный N 23945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27.09.2012 N 546 "Об утверждении Рекомендаций к содержанию правил эксплуатации гидротехнических сооружений (за исключением суходоходных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30.10.2013 N 506 "Об утверждении формы акта преддекларационного обследования гидротехнических сооружений (за исключением судоходных и портовых гидротехнических сооружений)". Зарегистрирован Минюстом России (06.03.2013), регистрационный N 31533</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141</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Д.2.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Гидротехнические сооружения объектов энергетики</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Водный кодекс Российской Федерации N 74-ФЗ</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Кодекс Российской Федерации об административных правонарушениях (извлечения)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Градостроительный кодекс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21.12.1994 N 68-ФЗ "О защите населения и территорий от чрезвычайных ситуаций природного и техногенного характера"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21.07.1997 N 117-ФЗ "О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27.12.2002 N 184-ФЗ "О техническом регулировании"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23.05.1998 N 490 "О порядке формирования и ведения Российского регистра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06.11.1998 N 1303 "Об утверждении Положения о декларировании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27.02.1999 N 237 "Об утверждении Положения об эксплуатации гидротехнического сооружения и обеспечении безопасности гидротехнического сооружения, разрешение на строительство и эксплуатацию которого аннулировано, а также гидротехнического сооружения, подлежащего консервации, ликвидации, либо не имеющего собственника"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18.12.2001 N 876 "Об утверждении правил определения величины финансового обеспечения гражданской ответственности за вред, причиненный в результате аварии гидротехнического сооружения"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30.07.2004 N 401 "О Федеральной службе по экологическому, технологическому и атомному надзору"</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21.05.2007 N 304 "О классификации чрезвычайных ситуаций природного и техногенного характера"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03.11.2011 N 916 "Об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27.10.2012 N 1108 "О федеральном государственном надзоре в области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02.11.2013 N 986 "О классификации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N 243, Минэнерго России N 150, Минприроды России N 270, Минтранса России N 68, Госгортехнадзора России N 89 от 18.05.2002 "Об утверждении Порядка определения размера вреда, который может быть причинен жизни, здоровью физических лиц, имуществу физических и юридических лиц в результате аварии гидротехнического сооружения" (РД 03-521-02). Зарегистрирован Минюстом России (03.06.2002), регистрационный N 3493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от 28.02.2003 N 105 "Об утверждении Требований по предупреждению чрезвычайных ситуаций на потенциально опасных объектах и объектах жизнеобеспечения". Зарегистрирован Минюстом России (20.03.2003), регистрационный N 4291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от 04.11.2004 N 506 "Об утверждении типового паспорта безопасности опасного объекта". Зарегистрирован Минюстом России (22.12.2004), регистрационный N 6218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Минэнерго России от 19.06.2003 N 229 "Об утверждении правил технической эксплуатации электрических станций и сетей". Зарегистрирован Минюстом России (20.06.2003), регистрационный N 4799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24.07.2009 N 231 "Об утверждении порядка формирования регламента работы экспертных комиссий по проведению государственной экспертизы деклараций безопасности гидротехнических сооружений". Зарегистрирован Минюстом России (20.08.2009), регистрационный N 14583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30.10.2009 N 358 "Об утверждении квалификационных требований к специалистам, включаемым в состав экспертных комиссий по проведению государственной экспертизы деклараций безопасности гидротехнических сооружений". Зарегистрирован Минюстом России (01.12.2009), регистрационный N 15347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29.01.2013 N 34 "Об утверждении инструкции о ведении Российского регистра гидротехнических сооружений". Зарегистрирован Минюстом России (08.05.2013), регистрационный N 28354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03.11.2011 N 625 "Об утверждении Дополнительных требований к содержанию деклараций безопасности гидротехнических сооружений и методики их составления, учитывающих особенности декларирования безопасности гидротехнических сооружений различных видов в зависимости от их назначения, класса, конструкции, условий эксплуатации и специальных требований к безопасности". Зарегистрирован Минюстом России (15.12.2011), регистрационный N 22631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10.02.2012 N 90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эксплуатацию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(06.07.2012), регистрационный N 24482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116 "Об утверждении Административного регламента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07.06.2012), регистрационный N 24483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117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 составляемых на стадии эксплуатации, вывода из эксплуатации гидротехнического сооружения, а также после его реконструкции, капитального ремонта, восстановления или консервации". Зарегистрирован Минюстом России (07.06.2012), регистрационный N 24484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118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согласованию правил эксплуатации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(05.06.2012), регистрационный N 24464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23.01.2012 N 48 "Об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 Зарегистрирован Минюстом России (26.04.2012), регистрационный N 23945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02.07.2012 N 377 "Об утверждении формы декларации безопасности гидротехнических сооружений (за исключением судоходных гидротехнических сооружений)". Зарегистрирован Минюстом России (23.07.2012), регистрационный N 24978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27.09.2012 N 546 "Об утверждении Рекомендаций к содержанию правил эксплуатации гидротехнических сооружений (за исключением суходоходных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30.10.2013 N 506 "Об утверждении формы акта преддекларационного обследования гидротехнических сооружений (за исключением судоходных и портовых гидротехнических сооружений)". Зарегистрирован Минюстом России (06.03.2013), регистрационный N 31533</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142</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Д.3.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Гидротехнические сооружения объектов водохозяйственного комплекса</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Водный кодекс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Кодекс Российской Федерации об административных правонарушениях (извлечения)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Градостроительный кодекс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21.12.1994 N 68-ФЗ "О защите населения и территорий от чрезвычайных ситуаций природного и техногенного характера"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21.07.1997 N 117-ФЗ "О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27.12.2002 N 184-ФЗ "О техническом регулировании"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23.05.1998 N 490 "О порядке формирования и ведения Российского регистра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06.11.1998 N 1303 "Об утверждении Положения о декларировании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27.02.1999 N 237 "Об утверждении Положения об эксплуатации гидротехнического сооружения и обеспечении безопасности гидротехнического сооружения, разрешение на строительство и эксплуатацию которого аннулировано, а также гидротехнического сооружения, подлежащего консервации, ликвидации, либо не имеющего собственника"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18.12.2001 N 876 "Об утверждении правил определения величины финансового обеспечения гражданской ответственности за вред, причиненный в результате аварии гидротехнического сооружения"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30.07.2004 N 401 "О Федеральной службе по экологическому, технологическому и атомному надзору"</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21.05.2007 N 304 "О классификации чрезвычайных ситуаций природного и техногенного характера"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03.11.2011 N 916 "Об утверждении Правил обязательного страхования гражданской ответственности владельца опасного объекта за причинение вреда в результате аварии на опасном объекте"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27.10.2012 N 1108 "О федеральном государственном надзоре в области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02.11.2013 N 986 "О классификации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N 243, Минэнерго России N 150, Минприроды России N 270, Минтранса России N 68, Госгортехнадзора России N 89 от 18.05.2002 "Об утверждении Порядка определения размера вреда, который может быть причинен жизни, здоровью физических лиц, имуществу физических и юридических лиц в результате аварии гидротехнического сооружения" (РД 03-521-02). Зарегистрирован Минюстом России (03.06.2002), регистрационный N 3493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от 28.02.2003 N 105 "Об утверждении Требований по предупреждению чрезвычайных ситуаций на потенциально опасных объектах и объектах жизнеобеспечения". Зарегистрирован Минюстом России (20.03.2003), регистрационный N 4291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от 04.11.2004 N 506 "Об утверждении типового паспорта безопасности опасного объекта". Зарегистрирован Минюстом России (22.12.2004), регистрационный N 6218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N 877, Мининформсвязи России N 138, Минкультуры России N 597 от 07.12.2005 "Об утверждении Положения по организации эксплуатационно-технического обслуживания систем оповещения населения". Зарегистрирован Минюстом России (03.02.2006), регистрационный N 7443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13.04.2009 N 87 "Об утверждении Методики исчисления размера вреда, причиненного водным объектам вследствие нарушения водного законодательства". Зарегистрирован Минюстом России (25.05.2009), регистрационный N 13989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24.07.2009 N 231 "Об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Зарегистрирован Минюстом России (20.08.2009), регистрационный N 14583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30.10.2009 N 358 "Об утверждении квалификационных требований к специалистам, включаемым в состав экспертных комиссий по проведению государственной экспертизы деклараций безопасности гидротехнических сооружений". Зарегистрирован Минюстом России (01.12.2009), регистрационный N 15347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29.01.2013 N 34 "Об утверждении инструкции о ведении Российского регистра гидротехнических сооружений". Зарегистрирован Минюстом России (08.05.2013), регистрационный N 28354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"Правила эксплуатации мелиоративных систем и отдельно расположенных гидротехнических сооружений" (утв. Минсельхозпродом РФ 26.05.1998)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03.11.2011 N 625 "Об утверждении Дополнительных требований к содержанию деклараций безопасности гидротехнических сооружений и методики их составления, учитывающих особенности декларирования безопасности гидротехнических сооружений различных видов в зависимости от их назначения, класса, конструкции, условий эксплуатации и специальных требований к безопасности". Зарегистрирован Минюстом России (15.12.2011), регистрационный N 22631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23.01.2012 N 48 "Об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 Зарегистрирован Минюстом России (26.04.2012), регистрационный N 23945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10.02.2012 N 90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эксплуатацию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(06.07.2012), регистрационный N 24482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116 "Об утверждении Административного регламента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(07.06.2012), регистрационный N 24483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117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 составляемых на стадии эксплуатации, вывода из эксплуатации гидротехнического сооружения, а также после его реконструкции, капитального ремонта, восстановления или консервации". Зарегистрирован Минюстом России (07.06.2012), регистрационный N 24484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118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согласованию правил эксплуатации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(05.06.2012), регистрационный N 24464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02.07.2012 N 377 "Об утверждении формы декларации безопасности гидротехнических сооружений (за исключением судоходных гидротехнических сооружений)". Зарегистрирован Минюстом России (23.07.2012), регистрационный N 24978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27.09.2012 N 546 "Об утверждении Рекомендаций к содержанию правил эксплуатации гидротехнических сооружений (за исключением суходоходных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30.10.2013 N 506 "Об утверждении формы акта преддекларационного обследования гидротехнических сооружений (за исключением судоходных и портовых гидротехнических сооружений)". Зарегистрирован Минюстом России (06.03.2013), регистрационный N 31533</w:t>
            </w:r>
          </w:p>
        </w:tc>
      </w:tr>
      <w:tr w:rsidR="000B4279" w:rsidRPr="001837EA" w:rsidTr="001837EA">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143</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Д.4.</w:t>
            </w:r>
          </w:p>
        </w:tc>
        <w:tc>
          <w:tcPr>
            <w:tcW w:w="0" w:type="auto"/>
            <w:vMerge w:val="restart"/>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Экспертиза деклараций безопасности гидротехнических сооружений</w:t>
            </w:r>
          </w:p>
        </w:tc>
        <w:tc>
          <w:tcPr>
            <w:tcW w:w="0" w:type="auto"/>
            <w:tcBorders>
              <w:top w:val="single" w:sz="4" w:space="0" w:color="auto"/>
              <w:left w:val="single" w:sz="4" w:space="0" w:color="auto"/>
              <w:right w:val="single" w:sz="4" w:space="0" w:color="auto"/>
            </w:tcBorders>
          </w:tcPr>
          <w:p w:rsidR="000B4279" w:rsidRPr="001837EA" w:rsidRDefault="000B4279" w:rsidP="007A7A6A">
            <w:pPr>
              <w:pStyle w:val="ConsPlusNormal"/>
              <w:jc w:val="both"/>
            </w:pPr>
            <w:r w:rsidRPr="001837EA">
              <w:t>- Водный кодекс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Кодекс Российской Федерации об административных правонарушениях (извлечения)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Градостроительный кодекс Российской Федерации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21.12.1994 N 68-ФЗ "О защите населения и территорий от чрезвычайных ситуаций природного и техногенного характера"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21.07.1997 N 117-ФЗ "О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27.12.2002 N 184-ФЗ "О техническом регулировании"</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Федеральный закон от 27.07.2010 N 225-ФЗ "Об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23.05.1998 N 490 "О порядке формирования и ведения Российского регистра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06.11.1998 N 1303 "Об утверждении Положения о декларировании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27.02.1999 N 237 "Об утверждении Положения об эксплуатации гидротехнического сооружения и обеспечении безопасности гидротехнического сооружения, разрешение на строительство и эксплуатацию которого аннулировано, а также гидротехнического сооружения, подлежащего консервации, ликвидации, либо не имеющего собственника"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18.12.2001 N 876 "Об утверждении правил определения величины финансового обеспечения гражданской ответственности за вред, причиненный в результате аварии гидротехнического сооружения"</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30.07.2004 N 401 "О Федеральной службе по экологическому, технологическому и атомному надзору"</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21.05.2007 N 304 "О классификации чрезвычайных ситуаций природного и техногенного характера"</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Правительства Российской Федерации от 27.10.2012 N 1108 "О федеральном государственном надзоре в области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28.01.2002 N 6 "Об утверждении Правил безопасности гидротехнических сооружений накопителей жидких промышленных отходов" (ПБ 03-438-02). Зарегистрировано Минюстом России (16.04.2002), регистрационный N 3372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12.01.1998 N 2 "Об утверждении Инструкции о порядке ведения мониторинга безопасности гидротехнических сооружений предприятий, организаций, подконтрольных Госгортехнадзору России" (РД 03-259-98). Зарегистрировано Минюстом России (04.02.1998), регистрационный N 1467</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"Методические рекомендации по оценке технического состояния и безопасности хранилищ производственных отходов и стоков предприятий химического комплекса. РД 09-255-99" (утверждены постановлением Госгортехнадзора России от 06.01.1999 N 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04.11.2000 N 65 "Об утверждении "Методики расчета зон затопления при гидродинамических авариях на хранилищах производственных отходов химических предприятий" (РД 09-391-00)</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04.07.2001 N 27 "Об утверждении Методических рекомендаций по составлению проекта мониторинга безопасности гидротехнических сооружений на поднадзорных Госгортехнадзору России производствах, объектах и в организациях" (РД 03-417-01)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04.02.2002 N 10 "Об утверждении Инструкции о порядке определения критериев безопасности и оценки состояния гидротехнических сооружений накопителей жидких промышленных отходов на поднадзорных Госгортехнадзору России производствах, объектах и в организациях" (РД 03-443-02). Зарегистрировано Минюстом России (18.05.2002), регистрационный N 3449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постановление Госгортехнадзора России от 05.06.2003 N 51 "Об утверждении Методических рекомендаций по расчету развития гидродинамических аварий на накопителях жидких промышленных отходов" (РД 03-607-03)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N 243, Минэнерго России N 150, Минприроды России N 270, Минтранса России N 68, Госгортехнадзора России N 89 от 18.05.2002 "Об утверждении Порядка определения размера вреда, который может быть причинен жизни, здоровью физических лиц, имуществу физических и юридических лиц в результате аварии гидротехнического сооружения" (РД 03-521-02). Зарегистрирован Минюстом России (03.06.2002), регистрационный N 3493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от 28.02.2003 N 105 "Об утверждении Требований по предупреждению чрезвычайных ситуаций на потенциально опасных объектах и объектах жизнеобеспечения". Зарегистрирован Минюстом России (20.03.2003), регистрационный N 4291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от 04.11.2004 N 506 "Об утверждении типового паспорта безопасности опасного объекта". Зарегистрирован Минюстом России (22.12.2004), регистрационный N 6218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МЧС России N 877, Мининформсвязи России N 138, Минкультуры России N 597 от 07.12.2005 "Об утверждении Положения по организации эксплуатационно-технического обслуживания систем оповещения населения". Зарегистрирован Минюстом России (03.02.2006), регистрационный N 7443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Минэнерго России от 19.06.2003 N 229 "Об утверждении правил технической эксплуатации электрических станций и сетей". Зарегистрирован Минюстом России (20.06.2003), регистрационный N 4799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13.04.2009 N 87 "Об утверждении Методики исчисления размера вреда, причиненного водным объектам вследствие нарушения водного законодательства". Зарегистрирован Минюстом России (25.05.2009), регистрационный N 13989</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24.07.2009 N 231 "Об утверждении порядка формирования и регламента работы экспертных комиссий по проведению государственной экспертизы деклараций безопасности гидротехнических сооружений". Зарегистрирован Минюстом России (20.08.2009), регистрационный N 14583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30.10.2009 N 358 "Об утверждении квалификационных требований к специалистам, включаемым в состав экспертных комиссий по проведению государственной экспертизы деклараций безопасности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Минприроды России от 29.01.2013 N 34 "Об утверждении инструкции о ведении Российского регистра гидротехнических сооружений". Зарегистрирован Минюстом России (08.05.2013), регистрационный N 28354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"Правила эксплуатации мелиоративных систем и отдельно расположенных гидротехнических сооружений" (утв. Минсельхозпродом РФ 26.05.1998)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03.11.2011 N 625 "Об утверждении Дополнительных требований к содержанию деклараций безопасности гидротехнических сооружений и методики их составления, учитывающих особенности декларирования безопасности гидротехнических сооружений различных видов в зависимости от их назначения, класса, конструкции, условий эксплуатации и специальных требований к безопасности". Зарегистрирован Минюстом России (15.12.2011), регистрационный N 22631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23.01.2012 N 48 "Об утверждении методики определения размера платы за оказание услуги по государственной экспертизе деклараций безопасности гидротехнических сооружений". Зарегистрирован Минюстом России (26.04.2012), регистрационный N 23945</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10.02.2012 N 90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выдаче разрешений на эксплуатацию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(06.07.2012), регистрационный N 24482</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116 "Об утверждении Административного регламента исполнения Федеральной службой по экологическому, технологическому и атомному надзору государственной функции по осуществлению федерального государственного надзора в области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(07.06.2012), регистрационный N 24483</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117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утверждению деклараций безопасности поднадзорных гидротехнических сооружений, составляемых на стадии эксплуатации, вывода из эксплуатации гидротехнического сооружения, а также после его реконструкции, капитального ремонта, восстановления или консервации". Зарегистрирован Минюстом России (07.06.2012), регистрационный N 24484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20.02.2012 N 118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согласованию правил эксплуатации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(05.06.2012), регистрационный N 24464</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29.02.2012 N 142 "Об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определению экспертных центров, проводящих государственную экспертизу декларации безопасности гидротехнических сооружений (за исключением судоходных гидротехнических сооружений, а также гидротехнических сооружений, полномочия по осуществлению надзора за которыми переданы органам местного самоуправления)". Зарегистрирован Минюстом России (31.05.2012), регистрационный N 24401</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02.07.2012 N 377 "Об утверждении формы декларации безопасности гидротехнических сооружений (за исключением судоходных гидротехнических сооружений)". Зарегистрирован Минюстом России (23.07.2012), регистрационный N 24978</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27.09.2012 N 546 "Об утверждении Рекомендаций к содержанию правил эксплуатации гидротехнических сооружений (за исключением суходоходных гидротехнических сооружений)"</w:t>
            </w:r>
          </w:p>
        </w:tc>
      </w:tr>
      <w:tr w:rsidR="000B4279" w:rsidRPr="001837EA" w:rsidTr="001837EA">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0B4279" w:rsidRPr="001837EA" w:rsidRDefault="000B4279" w:rsidP="007A7A6A">
            <w:pPr>
              <w:pStyle w:val="ConsPlusNormal"/>
              <w:ind w:firstLine="540"/>
              <w:jc w:val="both"/>
            </w:pPr>
          </w:p>
        </w:tc>
        <w:tc>
          <w:tcPr>
            <w:tcW w:w="0" w:type="auto"/>
            <w:tcBorders>
              <w:left w:val="single" w:sz="4" w:space="0" w:color="auto"/>
              <w:bottom w:val="single" w:sz="4" w:space="0" w:color="auto"/>
              <w:right w:val="single" w:sz="4" w:space="0" w:color="auto"/>
            </w:tcBorders>
          </w:tcPr>
          <w:p w:rsidR="000B4279" w:rsidRPr="001837EA" w:rsidRDefault="000B4279" w:rsidP="007A7A6A">
            <w:pPr>
              <w:pStyle w:val="ConsPlusNormal"/>
              <w:jc w:val="both"/>
            </w:pPr>
            <w:r w:rsidRPr="001837EA">
              <w:t>- приказ Ростехнадзора от 30.10.2013 N 506 "Об утверждении формы акта преддекларационного обследования гидротехнических сооружений (за исключением судоходных и портовых гидротехнических сооружений)". Зарегистрирован Минюстом России (06.03.2013), регистрационный N 31533</w:t>
            </w:r>
          </w:p>
        </w:tc>
      </w:tr>
    </w:tbl>
    <w:p w:rsidR="000B4279" w:rsidRPr="001837EA" w:rsidRDefault="000B4279" w:rsidP="00B23C4B"/>
    <w:sectPr w:rsidR="000B4279" w:rsidRPr="001837EA"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4279" w:rsidRDefault="000B4279">
      <w:r>
        <w:separator/>
      </w:r>
    </w:p>
  </w:endnote>
  <w:endnote w:type="continuationSeparator" w:id="0">
    <w:p w:rsidR="000B4279" w:rsidRDefault="000B42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279" w:rsidRDefault="000B4279" w:rsidP="00DF5729">
    <w:pPr>
      <w:jc w:val="center"/>
      <w:rPr>
        <w:sz w:val="2"/>
        <w:szCs w:val="2"/>
      </w:rPr>
    </w:pPr>
  </w:p>
  <w:p w:rsidR="000B4279" w:rsidRDefault="000B4279">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4279" w:rsidRDefault="000B4279">
      <w:r>
        <w:separator/>
      </w:r>
    </w:p>
  </w:footnote>
  <w:footnote w:type="continuationSeparator" w:id="0">
    <w:p w:rsidR="000B4279" w:rsidRDefault="000B42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279" w:rsidRDefault="000B4279" w:rsidP="00DF5729">
    <w:pPr>
      <w:jc w:val="center"/>
      <w:rPr>
        <w:sz w:val="2"/>
        <w:szCs w:val="2"/>
      </w:rPr>
    </w:pPr>
  </w:p>
  <w:p w:rsidR="000B4279" w:rsidRDefault="000B4279">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0B4279" w:rsidRPr="002A36C4" w:rsidRDefault="000B4279"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0B4279" w:rsidRPr="002A36C4" w:rsidRDefault="000B4279"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0B4279" w:rsidRDefault="000B4279">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4279"/>
    <w:rsid w:val="000B5D88"/>
    <w:rsid w:val="000F59EA"/>
    <w:rsid w:val="001837EA"/>
    <w:rsid w:val="00185AD7"/>
    <w:rsid w:val="001C50DE"/>
    <w:rsid w:val="002328AA"/>
    <w:rsid w:val="002A36C4"/>
    <w:rsid w:val="002A3FB4"/>
    <w:rsid w:val="002F6C78"/>
    <w:rsid w:val="00352E3D"/>
    <w:rsid w:val="00415D80"/>
    <w:rsid w:val="00470855"/>
    <w:rsid w:val="00616E37"/>
    <w:rsid w:val="006C2CAC"/>
    <w:rsid w:val="006D6D97"/>
    <w:rsid w:val="00706E08"/>
    <w:rsid w:val="007A7A6A"/>
    <w:rsid w:val="008A40F2"/>
    <w:rsid w:val="00B23C4B"/>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E529D"/>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E529D"/>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E529D"/>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1837EA"/>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1837EA"/>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1837EA"/>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1837EA"/>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1837EA"/>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573707946">
      <w:marLeft w:val="0"/>
      <w:marRight w:val="0"/>
      <w:marTop w:val="0"/>
      <w:marBottom w:val="0"/>
      <w:divBdr>
        <w:top w:val="none" w:sz="0" w:space="0" w:color="auto"/>
        <w:left w:val="none" w:sz="0" w:space="0" w:color="auto"/>
        <w:bottom w:val="none" w:sz="0" w:space="0" w:color="auto"/>
        <w:right w:val="none" w:sz="0" w:space="0" w:color="auto"/>
      </w:divBdr>
    </w:div>
    <w:div w:id="573707947">
      <w:marLeft w:val="0"/>
      <w:marRight w:val="0"/>
      <w:marTop w:val="0"/>
      <w:marBottom w:val="0"/>
      <w:divBdr>
        <w:top w:val="none" w:sz="0" w:space="0" w:color="auto"/>
        <w:left w:val="none" w:sz="0" w:space="0" w:color="auto"/>
        <w:bottom w:val="none" w:sz="0" w:space="0" w:color="auto"/>
        <w:right w:val="none" w:sz="0" w:space="0" w:color="auto"/>
      </w:divBdr>
    </w:div>
    <w:div w:id="573707948">
      <w:marLeft w:val="0"/>
      <w:marRight w:val="0"/>
      <w:marTop w:val="0"/>
      <w:marBottom w:val="0"/>
      <w:divBdr>
        <w:top w:val="none" w:sz="0" w:space="0" w:color="auto"/>
        <w:left w:val="none" w:sz="0" w:space="0" w:color="auto"/>
        <w:bottom w:val="none" w:sz="0" w:space="0" w:color="auto"/>
        <w:right w:val="none" w:sz="0" w:space="0" w:color="auto"/>
      </w:divBdr>
    </w:div>
    <w:div w:id="573707949">
      <w:marLeft w:val="0"/>
      <w:marRight w:val="0"/>
      <w:marTop w:val="0"/>
      <w:marBottom w:val="0"/>
      <w:divBdr>
        <w:top w:val="none" w:sz="0" w:space="0" w:color="auto"/>
        <w:left w:val="none" w:sz="0" w:space="0" w:color="auto"/>
        <w:bottom w:val="none" w:sz="0" w:space="0" w:color="auto"/>
        <w:right w:val="none" w:sz="0" w:space="0" w:color="auto"/>
      </w:divBdr>
    </w:div>
    <w:div w:id="573707950">
      <w:marLeft w:val="0"/>
      <w:marRight w:val="0"/>
      <w:marTop w:val="0"/>
      <w:marBottom w:val="0"/>
      <w:divBdr>
        <w:top w:val="none" w:sz="0" w:space="0" w:color="auto"/>
        <w:left w:val="none" w:sz="0" w:space="0" w:color="auto"/>
        <w:bottom w:val="none" w:sz="0" w:space="0" w:color="auto"/>
        <w:right w:val="none" w:sz="0" w:space="0" w:color="auto"/>
      </w:divBdr>
    </w:div>
    <w:div w:id="57370795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98</Pages>
  <Words>29096</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ФЕДЕРАЛЬНАЯ СЛУЖБА ПО ЭКОЛОГИЧЕСКОМУ, ТЕХНОЛОГИЧЕСКОМУ</dc:title>
  <dc:subject/>
  <dc:creator>Информ-аналит отдел</dc:creator>
  <cp:keywords/>
  <dc:description/>
  <cp:lastModifiedBy>Информ-аналит отдел</cp:lastModifiedBy>
  <cp:revision>3</cp:revision>
  <dcterms:created xsi:type="dcterms:W3CDTF">2017-02-13T17:43:00Z</dcterms:created>
  <dcterms:modified xsi:type="dcterms:W3CDTF">2017-02-13T17:49:00Z</dcterms:modified>
</cp:coreProperties>
</file>