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543" w:rsidRPr="00AC2C70" w:rsidRDefault="00230543" w:rsidP="00AC2C70">
      <w:pPr>
        <w:pStyle w:val="ConsPlusNormal"/>
        <w:outlineLvl w:val="0"/>
        <w:rPr>
          <w:sz w:val="22"/>
          <w:szCs w:val="22"/>
        </w:rPr>
      </w:pPr>
      <w:r w:rsidRPr="00AC2C70">
        <w:rPr>
          <w:sz w:val="22"/>
          <w:szCs w:val="22"/>
        </w:rPr>
        <w:t xml:space="preserve">Зарегистрировано в Минюсте России 4 июля </w:t>
      </w:r>
      <w:smartTag w:uri="urn:schemas-microsoft-com:office:smarttags" w:element="metricconverter">
        <w:smartTagPr>
          <w:attr w:name="ProductID" w:val="2014 г"/>
        </w:smartTagPr>
        <w:r w:rsidRPr="00AC2C70">
          <w:rPr>
            <w:sz w:val="22"/>
            <w:szCs w:val="22"/>
          </w:rPr>
          <w:t>2014 г</w:t>
        </w:r>
      </w:smartTag>
      <w:r w:rsidRPr="00AC2C70">
        <w:rPr>
          <w:sz w:val="22"/>
          <w:szCs w:val="22"/>
        </w:rPr>
        <w:t>. N 32977</w:t>
      </w:r>
    </w:p>
    <w:p w:rsidR="00230543" w:rsidRPr="00AC2C70" w:rsidRDefault="00230543" w:rsidP="00AC2C70">
      <w:pPr>
        <w:pStyle w:val="ConsPlusNormal"/>
        <w:rPr>
          <w:sz w:val="22"/>
          <w:szCs w:val="22"/>
        </w:rPr>
      </w:pPr>
    </w:p>
    <w:p w:rsidR="00230543" w:rsidRPr="00AC2C70" w:rsidRDefault="00230543" w:rsidP="00AC2C70">
      <w:pPr>
        <w:pStyle w:val="ConsPlusTitle"/>
        <w:jc w:val="center"/>
        <w:rPr>
          <w:sz w:val="22"/>
          <w:szCs w:val="22"/>
        </w:rPr>
      </w:pPr>
      <w:r w:rsidRPr="00AC2C70">
        <w:rPr>
          <w:sz w:val="22"/>
          <w:szCs w:val="22"/>
        </w:rPr>
        <w:t>МИНИСТЕРСТВО ЭКОНОМИЧЕСКОГО РАЗВИТИЯ РОССИЙСКОЙ ФЕДЕРАЦИИ</w:t>
      </w:r>
    </w:p>
    <w:p w:rsidR="00230543" w:rsidRPr="00AC2C70" w:rsidRDefault="00230543" w:rsidP="00AC2C70">
      <w:pPr>
        <w:pStyle w:val="ConsPlusTitle"/>
        <w:jc w:val="center"/>
        <w:rPr>
          <w:sz w:val="22"/>
          <w:szCs w:val="22"/>
        </w:rPr>
      </w:pPr>
    </w:p>
    <w:p w:rsidR="00230543" w:rsidRPr="00AC2C70" w:rsidRDefault="00230543" w:rsidP="00AC2C70">
      <w:pPr>
        <w:pStyle w:val="ConsPlusTitle"/>
        <w:jc w:val="center"/>
        <w:rPr>
          <w:sz w:val="22"/>
          <w:szCs w:val="22"/>
        </w:rPr>
      </w:pPr>
      <w:r w:rsidRPr="00AC2C70">
        <w:rPr>
          <w:sz w:val="22"/>
          <w:szCs w:val="22"/>
        </w:rPr>
        <w:t>ПРИКАЗ</w:t>
      </w:r>
    </w:p>
    <w:p w:rsidR="00230543" w:rsidRPr="00AC2C70" w:rsidRDefault="00230543" w:rsidP="00AC2C70">
      <w:pPr>
        <w:pStyle w:val="ConsPlusTitle"/>
        <w:jc w:val="center"/>
        <w:rPr>
          <w:sz w:val="22"/>
          <w:szCs w:val="22"/>
        </w:rPr>
      </w:pPr>
      <w:r w:rsidRPr="00AC2C70">
        <w:rPr>
          <w:sz w:val="22"/>
          <w:szCs w:val="22"/>
        </w:rPr>
        <w:t xml:space="preserve">от 23 мая </w:t>
      </w:r>
      <w:smartTag w:uri="urn:schemas-microsoft-com:office:smarttags" w:element="metricconverter">
        <w:smartTagPr>
          <w:attr w:name="ProductID" w:val="2014 г"/>
        </w:smartTagPr>
        <w:r w:rsidRPr="00AC2C70">
          <w:rPr>
            <w:sz w:val="22"/>
            <w:szCs w:val="22"/>
          </w:rPr>
          <w:t>2014 г</w:t>
        </w:r>
      </w:smartTag>
      <w:r w:rsidRPr="00AC2C70">
        <w:rPr>
          <w:sz w:val="22"/>
          <w:szCs w:val="22"/>
        </w:rPr>
        <w:t>. N 293</w:t>
      </w:r>
    </w:p>
    <w:p w:rsidR="00230543" w:rsidRPr="00AC2C70" w:rsidRDefault="00230543" w:rsidP="00AC2C70">
      <w:pPr>
        <w:pStyle w:val="ConsPlusTitle"/>
        <w:jc w:val="center"/>
        <w:rPr>
          <w:sz w:val="22"/>
          <w:szCs w:val="22"/>
        </w:rPr>
      </w:pPr>
    </w:p>
    <w:p w:rsidR="00230543" w:rsidRPr="00AC2C70" w:rsidRDefault="00230543" w:rsidP="00AC2C70">
      <w:pPr>
        <w:pStyle w:val="ConsPlusTitle"/>
        <w:jc w:val="center"/>
        <w:rPr>
          <w:sz w:val="22"/>
          <w:szCs w:val="22"/>
        </w:rPr>
      </w:pPr>
      <w:r w:rsidRPr="00AC2C70">
        <w:rPr>
          <w:sz w:val="22"/>
          <w:szCs w:val="22"/>
        </w:rPr>
        <w:t>ОБ УСТАНОВЛЕНИИ ПОРЯДКА</w:t>
      </w:r>
    </w:p>
    <w:p w:rsidR="00230543" w:rsidRPr="00AC2C70" w:rsidRDefault="00230543" w:rsidP="00AC2C70">
      <w:pPr>
        <w:pStyle w:val="ConsPlusTitle"/>
        <w:jc w:val="center"/>
        <w:rPr>
          <w:sz w:val="22"/>
          <w:szCs w:val="22"/>
        </w:rPr>
      </w:pPr>
      <w:r w:rsidRPr="00AC2C70">
        <w:rPr>
          <w:sz w:val="22"/>
          <w:szCs w:val="22"/>
        </w:rPr>
        <w:t>ПРОВЕДЕНИЯ ПРОВЕРКИ ЭКСПЕРТНОГО ЗАКЛЮЧЕНИЯ, АКТА ВЫЕЗДНОЙ</w:t>
      </w:r>
    </w:p>
    <w:p w:rsidR="00230543" w:rsidRPr="00AC2C70" w:rsidRDefault="00230543" w:rsidP="00AC2C70">
      <w:pPr>
        <w:pStyle w:val="ConsPlusTitle"/>
        <w:jc w:val="center"/>
        <w:rPr>
          <w:sz w:val="22"/>
          <w:szCs w:val="22"/>
        </w:rPr>
      </w:pPr>
      <w:r w:rsidRPr="00AC2C70">
        <w:rPr>
          <w:sz w:val="22"/>
          <w:szCs w:val="22"/>
        </w:rPr>
        <w:t>ЭКСПЕРТИЗЫ, АКТА ЭКСПЕРТИЗЫ НА ПРЕДМЕТ СООТВЕТСТВИЯ</w:t>
      </w:r>
    </w:p>
    <w:p w:rsidR="00230543" w:rsidRPr="00AC2C70" w:rsidRDefault="00230543" w:rsidP="00AC2C70">
      <w:pPr>
        <w:pStyle w:val="ConsPlusTitle"/>
        <w:jc w:val="center"/>
        <w:rPr>
          <w:sz w:val="22"/>
          <w:szCs w:val="22"/>
        </w:rPr>
      </w:pPr>
      <w:r w:rsidRPr="00AC2C70">
        <w:rPr>
          <w:sz w:val="22"/>
          <w:szCs w:val="22"/>
        </w:rPr>
        <w:t>ТРЕБОВАНИЯМ ЗАКОНОДАТЕЛЬСТВА РОССИЙСКОЙ ФЕДЕРАЦИИ</w:t>
      </w:r>
    </w:p>
    <w:p w:rsidR="00230543" w:rsidRPr="00AC2C70" w:rsidRDefault="00230543" w:rsidP="00AC2C70">
      <w:pPr>
        <w:pStyle w:val="ConsPlusTitle"/>
        <w:jc w:val="center"/>
        <w:rPr>
          <w:sz w:val="22"/>
          <w:szCs w:val="22"/>
        </w:rPr>
      </w:pPr>
      <w:r w:rsidRPr="00AC2C70">
        <w:rPr>
          <w:sz w:val="22"/>
          <w:szCs w:val="22"/>
        </w:rPr>
        <w:t>ОБ АККРЕДИТАЦИИ В НАЦИОНАЛЬНОЙ СИСТЕМЕ АККРЕДИТАЦИИ</w:t>
      </w:r>
    </w:p>
    <w:p w:rsidR="00230543" w:rsidRPr="00AC2C70" w:rsidRDefault="00230543" w:rsidP="00AC2C70">
      <w:pPr>
        <w:pStyle w:val="ConsPlusNormal"/>
        <w:jc w:val="center"/>
        <w:rPr>
          <w:sz w:val="22"/>
          <w:szCs w:val="22"/>
        </w:rPr>
      </w:pPr>
      <w:r w:rsidRPr="00AC2C70">
        <w:rPr>
          <w:sz w:val="22"/>
          <w:szCs w:val="22"/>
        </w:rPr>
        <w:t>(в ред. Приказа Минэкономразвития России от 29.11.2016 N 764)</w:t>
      </w:r>
    </w:p>
    <w:p w:rsidR="00230543" w:rsidRPr="00AC2C70" w:rsidRDefault="00230543" w:rsidP="00AC2C70">
      <w:pPr>
        <w:pStyle w:val="ConsPlusNormal"/>
        <w:jc w:val="center"/>
        <w:rPr>
          <w:sz w:val="22"/>
          <w:szCs w:val="22"/>
        </w:rPr>
      </w:pPr>
    </w:p>
    <w:p w:rsidR="00230543" w:rsidRPr="00AC2C70" w:rsidRDefault="00230543" w:rsidP="00AC2C70">
      <w:pPr>
        <w:pStyle w:val="ConsPlusNormal"/>
        <w:ind w:firstLine="540"/>
        <w:jc w:val="both"/>
        <w:rPr>
          <w:sz w:val="22"/>
          <w:szCs w:val="22"/>
        </w:rPr>
      </w:pPr>
      <w:r w:rsidRPr="00AC2C70">
        <w:rPr>
          <w:sz w:val="22"/>
          <w:szCs w:val="22"/>
        </w:rPr>
        <w:t xml:space="preserve">В соответствии с пунктом 13 статьи 7 Федерального закона от 28 декабря </w:t>
      </w:r>
      <w:smartTag w:uri="urn:schemas-microsoft-com:office:smarttags" w:element="metricconverter">
        <w:smartTagPr>
          <w:attr w:name="ProductID" w:val="2013 г"/>
        </w:smartTagPr>
        <w:r w:rsidRPr="00AC2C70">
          <w:rPr>
            <w:sz w:val="22"/>
            <w:szCs w:val="22"/>
          </w:rPr>
          <w:t>2013 г</w:t>
        </w:r>
      </w:smartTag>
      <w:r w:rsidRPr="00AC2C70">
        <w:rPr>
          <w:sz w:val="22"/>
          <w:szCs w:val="22"/>
        </w:rPr>
        <w:t>. N 412-ФЗ "Об аккредитации в национальной системе аккредитации" (Собрание законодательства Российской Федерации, 2013, N 52, ст. 6977) приказываю:</w:t>
      </w:r>
    </w:p>
    <w:p w:rsidR="00230543" w:rsidRPr="00AC2C70" w:rsidRDefault="00230543" w:rsidP="00AC2C70">
      <w:pPr>
        <w:pStyle w:val="ConsPlusNormal"/>
        <w:ind w:firstLine="540"/>
        <w:jc w:val="both"/>
        <w:rPr>
          <w:sz w:val="22"/>
          <w:szCs w:val="22"/>
        </w:rPr>
      </w:pPr>
      <w:r w:rsidRPr="00AC2C70">
        <w:rPr>
          <w:sz w:val="22"/>
          <w:szCs w:val="22"/>
        </w:rPr>
        <w:t xml:space="preserve">1. Установить прилагаемый </w:t>
      </w:r>
      <w:hyperlink w:anchor="Par33" w:tooltip="ПОРЯДОК" w:history="1">
        <w:r w:rsidRPr="00AC2C70">
          <w:rPr>
            <w:sz w:val="22"/>
            <w:szCs w:val="22"/>
          </w:rPr>
          <w:t>Порядок</w:t>
        </w:r>
      </w:hyperlink>
      <w:r w:rsidRPr="00AC2C70">
        <w:rPr>
          <w:sz w:val="22"/>
          <w:szCs w:val="22"/>
        </w:rPr>
        <w:t xml:space="preserve"> проведения проверки экспертного заключения, акта выездной экспертизы, акта экспертизы на предмет соответствия требованиям законодательства Российской Федерации об аккредитации в национальной системе аккредитации.</w:t>
      </w:r>
    </w:p>
    <w:p w:rsidR="00230543" w:rsidRPr="00AC2C70" w:rsidRDefault="00230543" w:rsidP="00AC2C70">
      <w:pPr>
        <w:pStyle w:val="ConsPlusNormal"/>
        <w:ind w:firstLine="540"/>
        <w:jc w:val="both"/>
        <w:rPr>
          <w:sz w:val="22"/>
          <w:szCs w:val="22"/>
        </w:rPr>
      </w:pPr>
      <w:r w:rsidRPr="00AC2C70">
        <w:rPr>
          <w:sz w:val="22"/>
          <w:szCs w:val="22"/>
        </w:rPr>
        <w:t xml:space="preserve">2. Настоящий приказ вступает в силу в установленном порядке, но не ранее вступления в силу Федерального закона от 28 декабря </w:t>
      </w:r>
      <w:smartTag w:uri="urn:schemas-microsoft-com:office:smarttags" w:element="metricconverter">
        <w:smartTagPr>
          <w:attr w:name="ProductID" w:val="2013 г"/>
        </w:smartTagPr>
        <w:r w:rsidRPr="00AC2C70">
          <w:rPr>
            <w:sz w:val="22"/>
            <w:szCs w:val="22"/>
          </w:rPr>
          <w:t>2013 г</w:t>
        </w:r>
      </w:smartTag>
      <w:r w:rsidRPr="00AC2C70">
        <w:rPr>
          <w:sz w:val="22"/>
          <w:szCs w:val="22"/>
        </w:rPr>
        <w:t>. N 412-ФЗ "Об аккредитации в национальной системе аккредитации".</w:t>
      </w:r>
    </w:p>
    <w:p w:rsidR="00230543" w:rsidRPr="00AC2C70" w:rsidRDefault="00230543" w:rsidP="00AC2C70">
      <w:pPr>
        <w:pStyle w:val="ConsPlusNormal"/>
        <w:ind w:firstLine="540"/>
        <w:jc w:val="both"/>
        <w:rPr>
          <w:sz w:val="22"/>
          <w:szCs w:val="22"/>
        </w:rPr>
      </w:pPr>
    </w:p>
    <w:p w:rsidR="00230543" w:rsidRPr="00AC2C70" w:rsidRDefault="00230543" w:rsidP="00AC2C70">
      <w:pPr>
        <w:pStyle w:val="ConsPlusNormal"/>
        <w:jc w:val="right"/>
        <w:rPr>
          <w:sz w:val="22"/>
          <w:szCs w:val="22"/>
        </w:rPr>
      </w:pPr>
      <w:r w:rsidRPr="00AC2C70">
        <w:rPr>
          <w:sz w:val="22"/>
          <w:szCs w:val="22"/>
        </w:rPr>
        <w:t>Врио Министра</w:t>
      </w:r>
    </w:p>
    <w:p w:rsidR="00230543" w:rsidRPr="00AC2C70" w:rsidRDefault="00230543" w:rsidP="00AC2C70">
      <w:pPr>
        <w:pStyle w:val="ConsPlusNormal"/>
        <w:jc w:val="right"/>
        <w:rPr>
          <w:sz w:val="22"/>
          <w:szCs w:val="22"/>
        </w:rPr>
      </w:pPr>
      <w:r w:rsidRPr="00AC2C70">
        <w:rPr>
          <w:sz w:val="22"/>
          <w:szCs w:val="22"/>
        </w:rPr>
        <w:t>П.Э.КОРОЛЕВ</w:t>
      </w:r>
    </w:p>
    <w:p w:rsidR="00230543" w:rsidRPr="00AC2C70" w:rsidRDefault="00230543" w:rsidP="00AC2C70">
      <w:pPr>
        <w:pStyle w:val="ConsPlusNormal"/>
        <w:jc w:val="right"/>
        <w:rPr>
          <w:sz w:val="22"/>
          <w:szCs w:val="22"/>
        </w:rPr>
      </w:pPr>
    </w:p>
    <w:p w:rsidR="00230543" w:rsidRPr="00AC2C70" w:rsidRDefault="00230543" w:rsidP="00AC2C70">
      <w:pPr>
        <w:pStyle w:val="ConsPlusNormal"/>
        <w:jc w:val="right"/>
        <w:outlineLvl w:val="0"/>
        <w:rPr>
          <w:sz w:val="22"/>
          <w:szCs w:val="22"/>
        </w:rPr>
      </w:pPr>
      <w:r w:rsidRPr="00AC2C70">
        <w:rPr>
          <w:sz w:val="22"/>
          <w:szCs w:val="22"/>
        </w:rPr>
        <w:t>Утвержден</w:t>
      </w:r>
    </w:p>
    <w:p w:rsidR="00230543" w:rsidRPr="00AC2C70" w:rsidRDefault="00230543" w:rsidP="00AC2C70">
      <w:pPr>
        <w:pStyle w:val="ConsPlusNormal"/>
        <w:jc w:val="right"/>
        <w:rPr>
          <w:sz w:val="22"/>
          <w:szCs w:val="22"/>
        </w:rPr>
      </w:pPr>
      <w:r w:rsidRPr="00AC2C70">
        <w:rPr>
          <w:sz w:val="22"/>
          <w:szCs w:val="22"/>
        </w:rPr>
        <w:t>приказом Минэкономразвития России</w:t>
      </w:r>
    </w:p>
    <w:p w:rsidR="00230543" w:rsidRPr="00AC2C70" w:rsidRDefault="00230543" w:rsidP="00AC2C70">
      <w:pPr>
        <w:pStyle w:val="ConsPlusNormal"/>
        <w:jc w:val="right"/>
        <w:rPr>
          <w:sz w:val="22"/>
          <w:szCs w:val="22"/>
        </w:rPr>
      </w:pPr>
      <w:r w:rsidRPr="00AC2C70">
        <w:rPr>
          <w:sz w:val="22"/>
          <w:szCs w:val="22"/>
        </w:rPr>
        <w:t xml:space="preserve">от 23 мая </w:t>
      </w:r>
      <w:smartTag w:uri="urn:schemas-microsoft-com:office:smarttags" w:element="metricconverter">
        <w:smartTagPr>
          <w:attr w:name="ProductID" w:val="2014 г"/>
        </w:smartTagPr>
        <w:r w:rsidRPr="00AC2C70">
          <w:rPr>
            <w:sz w:val="22"/>
            <w:szCs w:val="22"/>
          </w:rPr>
          <w:t>2014 г</w:t>
        </w:r>
      </w:smartTag>
      <w:r w:rsidRPr="00AC2C70">
        <w:rPr>
          <w:sz w:val="22"/>
          <w:szCs w:val="22"/>
        </w:rPr>
        <w:t>. N 293</w:t>
      </w:r>
    </w:p>
    <w:p w:rsidR="00230543" w:rsidRPr="00AC2C70" w:rsidRDefault="00230543" w:rsidP="00AC2C70">
      <w:pPr>
        <w:pStyle w:val="ConsPlusNormal"/>
        <w:jc w:val="center"/>
        <w:rPr>
          <w:sz w:val="22"/>
          <w:szCs w:val="22"/>
        </w:rPr>
      </w:pPr>
    </w:p>
    <w:p w:rsidR="00230543" w:rsidRPr="00AC2C70" w:rsidRDefault="00230543" w:rsidP="00AC2C70">
      <w:pPr>
        <w:pStyle w:val="ConsPlusTitle"/>
        <w:jc w:val="center"/>
        <w:rPr>
          <w:sz w:val="22"/>
          <w:szCs w:val="22"/>
        </w:rPr>
      </w:pPr>
      <w:bookmarkStart w:id="0" w:name="Par33"/>
      <w:bookmarkEnd w:id="0"/>
      <w:r w:rsidRPr="00AC2C70">
        <w:rPr>
          <w:sz w:val="22"/>
          <w:szCs w:val="22"/>
        </w:rPr>
        <w:t>ПОРЯДОК</w:t>
      </w:r>
    </w:p>
    <w:p w:rsidR="00230543" w:rsidRPr="00AC2C70" w:rsidRDefault="00230543" w:rsidP="00AC2C70">
      <w:pPr>
        <w:pStyle w:val="ConsPlusTitle"/>
        <w:jc w:val="center"/>
        <w:rPr>
          <w:sz w:val="22"/>
          <w:szCs w:val="22"/>
        </w:rPr>
      </w:pPr>
      <w:r w:rsidRPr="00AC2C70">
        <w:rPr>
          <w:sz w:val="22"/>
          <w:szCs w:val="22"/>
        </w:rPr>
        <w:t>ПРОВЕДЕНИЯ ПРОВЕРКИ ЭКСПЕРТНОГО ЗАКЛЮЧЕНИЯ, АКТА ВЫЕЗДНОЙ</w:t>
      </w:r>
    </w:p>
    <w:p w:rsidR="00230543" w:rsidRPr="00AC2C70" w:rsidRDefault="00230543" w:rsidP="00AC2C70">
      <w:pPr>
        <w:pStyle w:val="ConsPlusTitle"/>
        <w:jc w:val="center"/>
        <w:rPr>
          <w:sz w:val="22"/>
          <w:szCs w:val="22"/>
        </w:rPr>
      </w:pPr>
      <w:r w:rsidRPr="00AC2C70">
        <w:rPr>
          <w:sz w:val="22"/>
          <w:szCs w:val="22"/>
        </w:rPr>
        <w:t>ЭКСПЕРТИЗЫ, АКТА ЭКСПЕРТИЗЫ НА ПРЕДМЕТ СООТВЕТСТВИЯ</w:t>
      </w:r>
    </w:p>
    <w:p w:rsidR="00230543" w:rsidRPr="00AC2C70" w:rsidRDefault="00230543" w:rsidP="00AC2C70">
      <w:pPr>
        <w:pStyle w:val="ConsPlusTitle"/>
        <w:jc w:val="center"/>
        <w:rPr>
          <w:sz w:val="22"/>
          <w:szCs w:val="22"/>
        </w:rPr>
      </w:pPr>
      <w:r w:rsidRPr="00AC2C70">
        <w:rPr>
          <w:sz w:val="22"/>
          <w:szCs w:val="22"/>
        </w:rPr>
        <w:t>ТРЕБОВАНИЯМ ЗАКОНОДАТЕЛЬСТВА РОССИЙСКОЙ ФЕДЕРАЦИИ</w:t>
      </w:r>
    </w:p>
    <w:p w:rsidR="00230543" w:rsidRPr="00AC2C70" w:rsidRDefault="00230543" w:rsidP="00AC2C70">
      <w:pPr>
        <w:pStyle w:val="ConsPlusTitle"/>
        <w:jc w:val="center"/>
        <w:rPr>
          <w:sz w:val="22"/>
          <w:szCs w:val="22"/>
        </w:rPr>
      </w:pPr>
      <w:r w:rsidRPr="00AC2C70">
        <w:rPr>
          <w:sz w:val="22"/>
          <w:szCs w:val="22"/>
        </w:rPr>
        <w:t>ОБ АККРЕДИТАЦИИ В НАЦИОНАЛЬНОЙ СИСТЕМЕ АККРЕДИТАЦИИ</w:t>
      </w:r>
    </w:p>
    <w:p w:rsidR="00230543" w:rsidRPr="00AC2C70" w:rsidRDefault="00230543" w:rsidP="00AC2C70">
      <w:pPr>
        <w:pStyle w:val="ConsPlusNormal"/>
        <w:jc w:val="center"/>
        <w:rPr>
          <w:sz w:val="22"/>
          <w:szCs w:val="22"/>
        </w:rPr>
      </w:pPr>
      <w:r w:rsidRPr="00AC2C70">
        <w:rPr>
          <w:sz w:val="22"/>
          <w:szCs w:val="22"/>
        </w:rPr>
        <w:t>(в ред. Приказа Минэкономразвития России от 29.11.2016 N 764)</w:t>
      </w:r>
    </w:p>
    <w:p w:rsidR="00230543" w:rsidRPr="00AC2C70" w:rsidRDefault="00230543" w:rsidP="00AC2C70">
      <w:pPr>
        <w:pStyle w:val="ConsPlusNormal"/>
        <w:ind w:firstLine="540"/>
        <w:jc w:val="both"/>
        <w:rPr>
          <w:sz w:val="22"/>
          <w:szCs w:val="22"/>
        </w:rPr>
      </w:pPr>
    </w:p>
    <w:p w:rsidR="00230543" w:rsidRPr="00AC2C70" w:rsidRDefault="00230543" w:rsidP="00AC2C70">
      <w:pPr>
        <w:pStyle w:val="ConsPlusNormal"/>
        <w:jc w:val="center"/>
        <w:outlineLvl w:val="1"/>
        <w:rPr>
          <w:sz w:val="22"/>
          <w:szCs w:val="22"/>
        </w:rPr>
      </w:pPr>
      <w:r w:rsidRPr="00AC2C70">
        <w:rPr>
          <w:sz w:val="22"/>
          <w:szCs w:val="22"/>
        </w:rPr>
        <w:t>I. Общие положения</w:t>
      </w:r>
    </w:p>
    <w:p w:rsidR="00230543" w:rsidRPr="00AC2C70" w:rsidRDefault="00230543" w:rsidP="00AC2C70">
      <w:pPr>
        <w:pStyle w:val="ConsPlusNormal"/>
        <w:ind w:firstLine="540"/>
        <w:jc w:val="both"/>
        <w:rPr>
          <w:sz w:val="22"/>
          <w:szCs w:val="22"/>
        </w:rPr>
      </w:pPr>
    </w:p>
    <w:p w:rsidR="00230543" w:rsidRPr="00AC2C70" w:rsidRDefault="00230543" w:rsidP="00AC2C70">
      <w:pPr>
        <w:pStyle w:val="ConsPlusNormal"/>
        <w:ind w:firstLine="540"/>
        <w:jc w:val="both"/>
        <w:rPr>
          <w:sz w:val="22"/>
          <w:szCs w:val="22"/>
        </w:rPr>
      </w:pPr>
      <w:r w:rsidRPr="00AC2C70">
        <w:rPr>
          <w:sz w:val="22"/>
          <w:szCs w:val="22"/>
        </w:rPr>
        <w:t>1. Настоящий порядок устанавливает правила проверки Федеральной службой по аккредитации экспертного заключения, акта выездной экспертизы, акта экспертизы на предмет их соответствия требованиям законодательства Российской Федерации об аккредитации в национальной системе аккредитации, сроки и предмет проверки, основания для несогласия Федеральной службы по аккредитации с выводами, содержащимися в экспертном заключении, акте выездной экспертизы, акте экспертизы, а также порядок принятия решений по результатам проверки и их оспаривания.</w:t>
      </w:r>
    </w:p>
    <w:p w:rsidR="00230543" w:rsidRPr="00AC2C70" w:rsidRDefault="00230543" w:rsidP="00AC2C70">
      <w:pPr>
        <w:pStyle w:val="ConsPlusNormal"/>
        <w:ind w:firstLine="540"/>
        <w:jc w:val="both"/>
        <w:rPr>
          <w:sz w:val="22"/>
          <w:szCs w:val="22"/>
        </w:rPr>
      </w:pPr>
      <w:r w:rsidRPr="00AC2C70">
        <w:rPr>
          <w:sz w:val="22"/>
          <w:szCs w:val="22"/>
        </w:rPr>
        <w:t>2. Проверка осуществляется Федеральной службой по аккредитации в следующие сроки:</w:t>
      </w:r>
    </w:p>
    <w:p w:rsidR="00230543" w:rsidRPr="00AC2C70" w:rsidRDefault="00230543" w:rsidP="00AC2C70">
      <w:pPr>
        <w:pStyle w:val="ConsPlusNormal"/>
        <w:ind w:firstLine="540"/>
        <w:jc w:val="both"/>
        <w:rPr>
          <w:sz w:val="22"/>
          <w:szCs w:val="22"/>
        </w:rPr>
      </w:pPr>
      <w:r w:rsidRPr="00AC2C70">
        <w:rPr>
          <w:sz w:val="22"/>
          <w:szCs w:val="22"/>
        </w:rPr>
        <w:t>для экспертного заключения - в течение 5 рабочих дней со дня его получения Федеральной службой по аккредитации;</w:t>
      </w:r>
    </w:p>
    <w:p w:rsidR="00230543" w:rsidRPr="00AC2C70" w:rsidRDefault="00230543" w:rsidP="00AC2C70">
      <w:pPr>
        <w:pStyle w:val="ConsPlusNormal"/>
        <w:ind w:firstLine="540"/>
        <w:jc w:val="both"/>
        <w:rPr>
          <w:sz w:val="22"/>
          <w:szCs w:val="22"/>
        </w:rPr>
      </w:pPr>
      <w:r w:rsidRPr="00AC2C70">
        <w:rPr>
          <w:sz w:val="22"/>
          <w:szCs w:val="22"/>
        </w:rPr>
        <w:t>для акта выездной экспертизы, акта экспертизы - в течение 15 рабочих дней со дня их получения Федеральной службой по аккредитации.</w:t>
      </w:r>
    </w:p>
    <w:p w:rsidR="00230543" w:rsidRDefault="00230543" w:rsidP="00AC2C70">
      <w:pPr>
        <w:pStyle w:val="ConsPlusNormal"/>
        <w:ind w:firstLine="540"/>
        <w:jc w:val="both"/>
        <w:rPr>
          <w:sz w:val="22"/>
          <w:szCs w:val="22"/>
        </w:rPr>
      </w:pPr>
    </w:p>
    <w:p w:rsidR="00230543" w:rsidRDefault="00230543" w:rsidP="00AC2C70">
      <w:pPr>
        <w:pStyle w:val="ConsPlusNormal"/>
        <w:ind w:firstLine="540"/>
        <w:jc w:val="both"/>
        <w:rPr>
          <w:sz w:val="22"/>
          <w:szCs w:val="22"/>
        </w:rPr>
      </w:pPr>
    </w:p>
    <w:p w:rsidR="00230543" w:rsidRPr="00AC2C70" w:rsidRDefault="00230543" w:rsidP="00AC2C70">
      <w:pPr>
        <w:pStyle w:val="ConsPlusNormal"/>
        <w:ind w:firstLine="540"/>
        <w:jc w:val="both"/>
        <w:rPr>
          <w:sz w:val="22"/>
          <w:szCs w:val="22"/>
        </w:rPr>
      </w:pPr>
    </w:p>
    <w:p w:rsidR="00230543" w:rsidRPr="00AC2C70" w:rsidRDefault="00230543" w:rsidP="00AC2C70">
      <w:pPr>
        <w:pStyle w:val="ConsPlusNormal"/>
        <w:jc w:val="center"/>
        <w:outlineLvl w:val="1"/>
        <w:rPr>
          <w:sz w:val="22"/>
          <w:szCs w:val="22"/>
        </w:rPr>
      </w:pPr>
      <w:r w:rsidRPr="00AC2C70">
        <w:rPr>
          <w:sz w:val="22"/>
          <w:szCs w:val="22"/>
        </w:rPr>
        <w:t>II. Проверка экспертного заключения на предмет соответствия</w:t>
      </w:r>
    </w:p>
    <w:p w:rsidR="00230543" w:rsidRPr="00AC2C70" w:rsidRDefault="00230543" w:rsidP="00AC2C70">
      <w:pPr>
        <w:pStyle w:val="ConsPlusNormal"/>
        <w:jc w:val="center"/>
        <w:rPr>
          <w:sz w:val="22"/>
          <w:szCs w:val="22"/>
        </w:rPr>
      </w:pPr>
      <w:r w:rsidRPr="00AC2C70">
        <w:rPr>
          <w:sz w:val="22"/>
          <w:szCs w:val="22"/>
        </w:rPr>
        <w:t>требованиям законодательства Российской Федерации</w:t>
      </w:r>
    </w:p>
    <w:p w:rsidR="00230543" w:rsidRPr="00AC2C70" w:rsidRDefault="00230543" w:rsidP="00AC2C70">
      <w:pPr>
        <w:pStyle w:val="ConsPlusNormal"/>
        <w:jc w:val="center"/>
        <w:rPr>
          <w:sz w:val="22"/>
          <w:szCs w:val="22"/>
        </w:rPr>
      </w:pPr>
      <w:r w:rsidRPr="00AC2C70">
        <w:rPr>
          <w:sz w:val="22"/>
          <w:szCs w:val="22"/>
        </w:rPr>
        <w:t>об аккредитации в национальной системе аккредитации</w:t>
      </w:r>
    </w:p>
    <w:p w:rsidR="00230543" w:rsidRPr="00AC2C70" w:rsidRDefault="00230543" w:rsidP="00AC2C70">
      <w:pPr>
        <w:pStyle w:val="ConsPlusNormal"/>
        <w:ind w:firstLine="540"/>
        <w:jc w:val="both"/>
        <w:rPr>
          <w:sz w:val="22"/>
          <w:szCs w:val="22"/>
        </w:rPr>
      </w:pPr>
    </w:p>
    <w:p w:rsidR="00230543" w:rsidRPr="00AC2C70" w:rsidRDefault="00230543" w:rsidP="00AC2C70">
      <w:pPr>
        <w:pStyle w:val="ConsPlusNormal"/>
        <w:ind w:firstLine="540"/>
        <w:jc w:val="both"/>
        <w:rPr>
          <w:sz w:val="22"/>
          <w:szCs w:val="22"/>
        </w:rPr>
      </w:pPr>
      <w:r w:rsidRPr="00AC2C70">
        <w:rPr>
          <w:sz w:val="22"/>
          <w:szCs w:val="22"/>
        </w:rPr>
        <w:t>3. Проверка экспертного заключения осуществляется на предмет:</w:t>
      </w:r>
    </w:p>
    <w:p w:rsidR="00230543" w:rsidRPr="00AC2C70" w:rsidRDefault="00230543" w:rsidP="00AC2C70">
      <w:pPr>
        <w:pStyle w:val="ConsPlusNormal"/>
        <w:ind w:firstLine="540"/>
        <w:jc w:val="both"/>
        <w:rPr>
          <w:sz w:val="22"/>
          <w:szCs w:val="22"/>
        </w:rPr>
      </w:pPr>
      <w:bookmarkStart w:id="1" w:name="Par54"/>
      <w:bookmarkEnd w:id="1"/>
      <w:r w:rsidRPr="00AC2C70">
        <w:rPr>
          <w:sz w:val="22"/>
          <w:szCs w:val="22"/>
        </w:rPr>
        <w:t>а) соблюдения формы экспертного заключения и перечня сведений, которые должны в нем содержаться &lt;1&gt;;</w:t>
      </w:r>
    </w:p>
    <w:p w:rsidR="00230543" w:rsidRPr="00AC2C70" w:rsidRDefault="00230543" w:rsidP="00AC2C70">
      <w:pPr>
        <w:pStyle w:val="ConsPlusNormal"/>
        <w:ind w:firstLine="540"/>
        <w:jc w:val="both"/>
        <w:rPr>
          <w:sz w:val="22"/>
          <w:szCs w:val="22"/>
        </w:rPr>
      </w:pPr>
      <w:r w:rsidRPr="00AC2C70">
        <w:rPr>
          <w:sz w:val="22"/>
          <w:szCs w:val="22"/>
        </w:rPr>
        <w:t>--------------------------------</w:t>
      </w:r>
    </w:p>
    <w:p w:rsidR="00230543" w:rsidRPr="00AC2C70" w:rsidRDefault="00230543" w:rsidP="00AC2C70">
      <w:pPr>
        <w:pStyle w:val="ConsPlusNormal"/>
        <w:ind w:firstLine="540"/>
        <w:jc w:val="both"/>
      </w:pPr>
      <w:r w:rsidRPr="00AC2C70">
        <w:t xml:space="preserve">&lt;1&gt; Приказ Минэкономразвития России от 23 мая 2014 года N 284 "Об утверждении форм и перечней сведений, содержащихся в экспертном заключении, акте выездной экспертизы, акте экспертизы" (Справочно: зарегистрирован Минюстом России 17 июля </w:t>
      </w:r>
      <w:smartTag w:uri="urn:schemas-microsoft-com:office:smarttags" w:element="metricconverter">
        <w:smartTagPr>
          <w:attr w:name="ProductID" w:val="2014 г"/>
        </w:smartTagPr>
        <w:r w:rsidRPr="00AC2C70">
          <w:t>2014 г</w:t>
        </w:r>
      </w:smartTag>
      <w:r w:rsidRPr="00AC2C70">
        <w:t>., регистрационный N 33134).</w:t>
      </w:r>
    </w:p>
    <w:p w:rsidR="00230543" w:rsidRPr="00AC2C70" w:rsidRDefault="00230543" w:rsidP="00AC2C70">
      <w:pPr>
        <w:pStyle w:val="ConsPlusNormal"/>
        <w:ind w:firstLine="540"/>
        <w:jc w:val="both"/>
        <w:rPr>
          <w:sz w:val="22"/>
          <w:szCs w:val="22"/>
        </w:rPr>
      </w:pPr>
    </w:p>
    <w:p w:rsidR="00230543" w:rsidRPr="00AC2C70" w:rsidRDefault="00230543" w:rsidP="00AC2C70">
      <w:pPr>
        <w:pStyle w:val="ConsPlusNormal"/>
        <w:ind w:firstLine="540"/>
        <w:jc w:val="both"/>
        <w:rPr>
          <w:sz w:val="22"/>
          <w:szCs w:val="22"/>
        </w:rPr>
      </w:pPr>
      <w:r w:rsidRPr="00AC2C70">
        <w:rPr>
          <w:sz w:val="22"/>
          <w:szCs w:val="22"/>
        </w:rPr>
        <w:t>б) обоснованности (необоснованности) содержащихся в экспертном заключении выводов о соответствии (несоответствии) заявителя критериям аккредитации (в части соответствия представленных заявителем документов и сведений заявленной области аккредитации) с учетом результатов экспертизы представленных заявителем документов и сведений и выявленных нарушений (при их наличии).</w:t>
      </w:r>
    </w:p>
    <w:p w:rsidR="00230543" w:rsidRPr="00AC2C70" w:rsidRDefault="00230543" w:rsidP="00AC2C70">
      <w:pPr>
        <w:pStyle w:val="ConsPlusNormal"/>
        <w:ind w:firstLine="540"/>
        <w:jc w:val="both"/>
        <w:rPr>
          <w:sz w:val="22"/>
          <w:szCs w:val="22"/>
        </w:rPr>
      </w:pPr>
      <w:r w:rsidRPr="00AC2C70">
        <w:rPr>
          <w:sz w:val="22"/>
          <w:szCs w:val="22"/>
        </w:rPr>
        <w:t xml:space="preserve">4. В случае, если по результатам проверки экспертного заключения выявлено несоблюдение требований, установленных </w:t>
      </w:r>
      <w:hyperlink w:anchor="Par54" w:tooltip="а) соблюдения формы экспертного заключения и перечня сведений, которые должны в нем содержаться &lt;1&gt;;" w:history="1">
        <w:r w:rsidRPr="00AC2C70">
          <w:rPr>
            <w:sz w:val="22"/>
            <w:szCs w:val="22"/>
          </w:rPr>
          <w:t>подпунктом "а" пункта 3</w:t>
        </w:r>
      </w:hyperlink>
      <w:r w:rsidRPr="00AC2C70">
        <w:rPr>
          <w:sz w:val="22"/>
          <w:szCs w:val="22"/>
        </w:rPr>
        <w:t xml:space="preserve"> настоящего Порядка, Федеральная служба по аккредитации с использованием федеральной государственной информационной системы в области аккредитации направляет руководителю экспертной группы уведомление о необходимости устранения указанных нарушений в пятидневный срок.</w:t>
      </w:r>
    </w:p>
    <w:p w:rsidR="00230543" w:rsidRPr="00AC2C70" w:rsidRDefault="00230543" w:rsidP="00AC2C70">
      <w:pPr>
        <w:pStyle w:val="ConsPlusNormal"/>
        <w:ind w:firstLine="540"/>
        <w:jc w:val="both"/>
        <w:rPr>
          <w:sz w:val="22"/>
          <w:szCs w:val="22"/>
        </w:rPr>
      </w:pPr>
      <w:r w:rsidRPr="00AC2C70">
        <w:rPr>
          <w:sz w:val="22"/>
          <w:szCs w:val="22"/>
        </w:rPr>
        <w:t>5. Основанием для несогласия Федеральной службы по аккредитации с выводами, содержащимися в экспертном заключении, является установление в ходе проверки экспертного заключения должностным лицом Федеральной службы по аккредитации необоснованности содержащихся в экспертном заключении выводов о соответствии (несоответствии) заявителя критериям аккредитации с учетом результатов экспертизы представленных заявителем документов и сведений и выявленных нарушений (при их наличии). Решение о несогласии с выводами, содержащимися в экспертном заключении, принимается руководителем или уполномоченным им заместителем руководителя Федеральной службы по аккредитации на основании служебной записки проводившего проверку экспертного заключения должностного лица Федеральной службы по аккредитации.</w:t>
      </w:r>
    </w:p>
    <w:p w:rsidR="00230543" w:rsidRPr="00AC2C70" w:rsidRDefault="00230543" w:rsidP="00AC2C70">
      <w:pPr>
        <w:pStyle w:val="ConsPlusNormal"/>
        <w:ind w:firstLine="540"/>
        <w:jc w:val="both"/>
        <w:rPr>
          <w:sz w:val="22"/>
          <w:szCs w:val="22"/>
        </w:rPr>
      </w:pPr>
      <w:r w:rsidRPr="00AC2C70">
        <w:rPr>
          <w:sz w:val="22"/>
          <w:szCs w:val="22"/>
        </w:rPr>
        <w:t xml:space="preserve">6. По результатам проверки экспертного заключения руководитель (заместитель руководителя) структурного подразделения Росаккредитации, ответственного за аккредитацию Федеральной службы по аккредитации принимает решение в соответствии с частью 16 статьи 17 Федерального закона от 28 декабря </w:t>
      </w:r>
      <w:smartTag w:uri="urn:schemas-microsoft-com:office:smarttags" w:element="metricconverter">
        <w:smartTagPr>
          <w:attr w:name="ProductID" w:val="2013 г"/>
        </w:smartTagPr>
        <w:r w:rsidRPr="00AC2C70">
          <w:rPr>
            <w:sz w:val="22"/>
            <w:szCs w:val="22"/>
          </w:rPr>
          <w:t>2013 г</w:t>
        </w:r>
      </w:smartTag>
      <w:r w:rsidRPr="00AC2C70">
        <w:rPr>
          <w:sz w:val="22"/>
          <w:szCs w:val="22"/>
        </w:rPr>
        <w:t>. N 412-ФЗ "Об аккредитации в национальной системе аккредитации" (далее - Федеральный закон).</w:t>
      </w:r>
    </w:p>
    <w:p w:rsidR="00230543" w:rsidRPr="00AC2C70" w:rsidRDefault="00230543" w:rsidP="00AC2C70">
      <w:pPr>
        <w:pStyle w:val="ConsPlusNormal"/>
        <w:jc w:val="both"/>
        <w:rPr>
          <w:sz w:val="22"/>
          <w:szCs w:val="22"/>
        </w:rPr>
      </w:pPr>
      <w:r w:rsidRPr="00AC2C70">
        <w:rPr>
          <w:sz w:val="22"/>
          <w:szCs w:val="22"/>
        </w:rPr>
        <w:t>(в ред. Приказа Минэкономразвития России от 29.11.2016 N 764)</w:t>
      </w:r>
    </w:p>
    <w:p w:rsidR="00230543" w:rsidRPr="00AC2C70" w:rsidRDefault="00230543" w:rsidP="00AC2C70">
      <w:pPr>
        <w:pStyle w:val="ConsPlusNormal"/>
        <w:ind w:firstLine="540"/>
        <w:jc w:val="both"/>
        <w:rPr>
          <w:sz w:val="22"/>
          <w:szCs w:val="22"/>
        </w:rPr>
      </w:pPr>
      <w:r w:rsidRPr="00AC2C70">
        <w:rPr>
          <w:sz w:val="22"/>
          <w:szCs w:val="22"/>
        </w:rPr>
        <w:t>7. В случае, если при проверке экспертного заключения выявлены нарушения экспертом по аккредитации, техническим экспертом требований законодательства Российской Федерации об аккредитации в национальной системе аккредитации, уполномоченное должностное лицо Федеральной службой по аккредитации готовит соответствующую служебную записку на имя руководителя или уполномоченного им заместителя руководителя Федеральной службы по аккредитации, которая рассматривается в соответствии с установленными порядком аттестации экспертов по аккредитации &lt;1&gt; и порядком включения физических лиц в реестр технических экспертов &lt;2&gt;.</w:t>
      </w:r>
    </w:p>
    <w:p w:rsidR="00230543" w:rsidRPr="00AC2C70" w:rsidRDefault="00230543" w:rsidP="00AC2C70">
      <w:pPr>
        <w:pStyle w:val="ConsPlusNormal"/>
        <w:ind w:firstLine="540"/>
        <w:jc w:val="both"/>
        <w:rPr>
          <w:sz w:val="22"/>
          <w:szCs w:val="22"/>
        </w:rPr>
      </w:pPr>
      <w:r w:rsidRPr="00AC2C70">
        <w:rPr>
          <w:sz w:val="22"/>
          <w:szCs w:val="22"/>
        </w:rPr>
        <w:t>--------------------------------</w:t>
      </w:r>
    </w:p>
    <w:p w:rsidR="00230543" w:rsidRPr="00AC2C70" w:rsidRDefault="00230543" w:rsidP="00AC2C70">
      <w:pPr>
        <w:pStyle w:val="ConsPlusNormal"/>
        <w:ind w:firstLine="540"/>
        <w:jc w:val="both"/>
      </w:pPr>
      <w:r w:rsidRPr="00AC2C70">
        <w:t>&lt;1&gt; Приказ Минэкономразвития России от 23 мая 2014 года N 289 "Об утверждении требований к эксперту по аккредитации и правил аттестации экспертов по аккредитации" (Справочно: зарегистрирован Минюстом России 04.07.2014, регистрационный N 32976).</w:t>
      </w:r>
    </w:p>
    <w:p w:rsidR="00230543" w:rsidRPr="00AC2C70" w:rsidRDefault="00230543" w:rsidP="00AC2C70">
      <w:pPr>
        <w:pStyle w:val="ConsPlusNormal"/>
        <w:ind w:firstLine="540"/>
        <w:jc w:val="both"/>
      </w:pPr>
      <w:r w:rsidRPr="00AC2C70">
        <w:t xml:space="preserve">&lt;2&gt; Приказ Минэкономразвития России от 30 мая 2014 года N 325 "Об утверждении требований к техническому эксперту и порядка включения физических лиц в реестр технических экспертов" (Справочно: зарегистрирован Минюстом России 10 июля </w:t>
      </w:r>
      <w:smartTag w:uri="urn:schemas-microsoft-com:office:smarttags" w:element="metricconverter">
        <w:smartTagPr>
          <w:attr w:name="ProductID" w:val="2014 г"/>
        </w:smartTagPr>
        <w:r w:rsidRPr="00AC2C70">
          <w:t>2014 г</w:t>
        </w:r>
      </w:smartTag>
      <w:r w:rsidRPr="00AC2C70">
        <w:t>., регистрационный N 33045).</w:t>
      </w:r>
    </w:p>
    <w:p w:rsidR="00230543" w:rsidRDefault="00230543" w:rsidP="00AC2C70">
      <w:pPr>
        <w:pStyle w:val="ConsPlusNormal"/>
        <w:ind w:firstLine="540"/>
        <w:jc w:val="both"/>
        <w:rPr>
          <w:sz w:val="22"/>
          <w:szCs w:val="22"/>
        </w:rPr>
      </w:pPr>
    </w:p>
    <w:p w:rsidR="00230543" w:rsidRPr="00AC2C70" w:rsidRDefault="00230543" w:rsidP="00AC2C70">
      <w:pPr>
        <w:pStyle w:val="ConsPlusNormal"/>
        <w:ind w:firstLine="540"/>
        <w:jc w:val="both"/>
        <w:rPr>
          <w:sz w:val="22"/>
          <w:szCs w:val="22"/>
        </w:rPr>
      </w:pPr>
    </w:p>
    <w:p w:rsidR="00230543" w:rsidRPr="00AC2C70" w:rsidRDefault="00230543" w:rsidP="00AC2C70">
      <w:pPr>
        <w:pStyle w:val="ConsPlusNormal"/>
        <w:jc w:val="center"/>
        <w:outlineLvl w:val="1"/>
        <w:rPr>
          <w:sz w:val="22"/>
          <w:szCs w:val="22"/>
        </w:rPr>
      </w:pPr>
      <w:r w:rsidRPr="00AC2C70">
        <w:rPr>
          <w:sz w:val="22"/>
          <w:szCs w:val="22"/>
        </w:rPr>
        <w:t>III. Проверка акта выездной экспертизы на предмет</w:t>
      </w:r>
    </w:p>
    <w:p w:rsidR="00230543" w:rsidRPr="00AC2C70" w:rsidRDefault="00230543" w:rsidP="00AC2C70">
      <w:pPr>
        <w:pStyle w:val="ConsPlusNormal"/>
        <w:jc w:val="center"/>
        <w:rPr>
          <w:sz w:val="22"/>
          <w:szCs w:val="22"/>
        </w:rPr>
      </w:pPr>
      <w:r w:rsidRPr="00AC2C70">
        <w:rPr>
          <w:sz w:val="22"/>
          <w:szCs w:val="22"/>
        </w:rPr>
        <w:t>соответствия требованиям законодательства Российской</w:t>
      </w:r>
    </w:p>
    <w:p w:rsidR="00230543" w:rsidRPr="00AC2C70" w:rsidRDefault="00230543" w:rsidP="00AC2C70">
      <w:pPr>
        <w:pStyle w:val="ConsPlusNormal"/>
        <w:jc w:val="center"/>
        <w:rPr>
          <w:sz w:val="22"/>
          <w:szCs w:val="22"/>
        </w:rPr>
      </w:pPr>
      <w:r w:rsidRPr="00AC2C70">
        <w:rPr>
          <w:sz w:val="22"/>
          <w:szCs w:val="22"/>
        </w:rPr>
        <w:t>Федерации об аккредитации в национальной</w:t>
      </w:r>
    </w:p>
    <w:p w:rsidR="00230543" w:rsidRPr="00AC2C70" w:rsidRDefault="00230543" w:rsidP="00AC2C70">
      <w:pPr>
        <w:pStyle w:val="ConsPlusNormal"/>
        <w:jc w:val="center"/>
        <w:rPr>
          <w:sz w:val="22"/>
          <w:szCs w:val="22"/>
        </w:rPr>
      </w:pPr>
      <w:r w:rsidRPr="00AC2C70">
        <w:rPr>
          <w:sz w:val="22"/>
          <w:szCs w:val="22"/>
        </w:rPr>
        <w:t>системе аккредитации</w:t>
      </w:r>
    </w:p>
    <w:p w:rsidR="00230543" w:rsidRPr="00AC2C70" w:rsidRDefault="00230543" w:rsidP="00AC2C70">
      <w:pPr>
        <w:pStyle w:val="ConsPlusNormal"/>
        <w:jc w:val="center"/>
        <w:rPr>
          <w:sz w:val="22"/>
          <w:szCs w:val="22"/>
        </w:rPr>
      </w:pPr>
    </w:p>
    <w:p w:rsidR="00230543" w:rsidRPr="00AC2C70" w:rsidRDefault="00230543" w:rsidP="00AC2C70">
      <w:pPr>
        <w:pStyle w:val="ConsPlusNormal"/>
        <w:ind w:firstLine="540"/>
        <w:jc w:val="both"/>
        <w:rPr>
          <w:sz w:val="22"/>
          <w:szCs w:val="22"/>
        </w:rPr>
      </w:pPr>
      <w:r w:rsidRPr="00AC2C70">
        <w:rPr>
          <w:sz w:val="22"/>
          <w:szCs w:val="22"/>
        </w:rPr>
        <w:t>8. Проверка акта выездной экспертизы осуществляется на предмет:</w:t>
      </w:r>
    </w:p>
    <w:p w:rsidR="00230543" w:rsidRPr="00AC2C70" w:rsidRDefault="00230543" w:rsidP="00AC2C70">
      <w:pPr>
        <w:pStyle w:val="ConsPlusNormal"/>
        <w:ind w:firstLine="540"/>
        <w:jc w:val="both"/>
        <w:rPr>
          <w:sz w:val="22"/>
          <w:szCs w:val="22"/>
        </w:rPr>
      </w:pPr>
      <w:bookmarkStart w:id="2" w:name="Par74"/>
      <w:bookmarkEnd w:id="2"/>
      <w:r w:rsidRPr="00AC2C70">
        <w:rPr>
          <w:sz w:val="22"/>
          <w:szCs w:val="22"/>
        </w:rPr>
        <w:t>а) соблюдения установленной формы акта выездной экспертизы и перечня сведений, которые должны в нем содержаться &lt;1&gt;;</w:t>
      </w:r>
    </w:p>
    <w:p w:rsidR="00230543" w:rsidRPr="00AC2C70" w:rsidRDefault="00230543" w:rsidP="00AC2C70">
      <w:pPr>
        <w:pStyle w:val="ConsPlusNormal"/>
        <w:ind w:firstLine="540"/>
        <w:jc w:val="both"/>
        <w:rPr>
          <w:sz w:val="22"/>
          <w:szCs w:val="22"/>
        </w:rPr>
      </w:pPr>
      <w:r w:rsidRPr="00AC2C70">
        <w:rPr>
          <w:sz w:val="22"/>
          <w:szCs w:val="22"/>
        </w:rPr>
        <w:t>--------------------------------</w:t>
      </w:r>
    </w:p>
    <w:p w:rsidR="00230543" w:rsidRPr="00AC2C70" w:rsidRDefault="00230543" w:rsidP="00AC2C70">
      <w:pPr>
        <w:pStyle w:val="ConsPlusNormal"/>
        <w:ind w:firstLine="540"/>
        <w:jc w:val="both"/>
      </w:pPr>
      <w:r w:rsidRPr="00AC2C70">
        <w:t xml:space="preserve">&lt;1&gt; Приказ Минэкономразвития России от 23 мая 2014 года N 284 "Об утверждении форм и перечней сведений, содержащихся в экспертном заключении, акте выездной экспертизы, акте экспертизы" (Справочно: зарегистрирован Минюстом России 17 июля </w:t>
      </w:r>
      <w:smartTag w:uri="urn:schemas-microsoft-com:office:smarttags" w:element="metricconverter">
        <w:smartTagPr>
          <w:attr w:name="ProductID" w:val="2014 г"/>
        </w:smartTagPr>
        <w:r w:rsidRPr="00AC2C70">
          <w:t>2014 г</w:t>
        </w:r>
      </w:smartTag>
      <w:r w:rsidRPr="00AC2C70">
        <w:t>., регистрационный N 33134).</w:t>
      </w:r>
    </w:p>
    <w:p w:rsidR="00230543" w:rsidRPr="00AC2C70" w:rsidRDefault="00230543" w:rsidP="00AC2C70">
      <w:pPr>
        <w:pStyle w:val="ConsPlusNormal"/>
        <w:ind w:firstLine="540"/>
        <w:jc w:val="both"/>
        <w:rPr>
          <w:sz w:val="22"/>
          <w:szCs w:val="22"/>
        </w:rPr>
      </w:pPr>
    </w:p>
    <w:p w:rsidR="00230543" w:rsidRPr="00AC2C70" w:rsidRDefault="00230543" w:rsidP="00AC2C70">
      <w:pPr>
        <w:pStyle w:val="ConsPlusNormal"/>
        <w:ind w:firstLine="540"/>
        <w:jc w:val="both"/>
        <w:rPr>
          <w:sz w:val="22"/>
          <w:szCs w:val="22"/>
        </w:rPr>
      </w:pPr>
      <w:r w:rsidRPr="00AC2C70">
        <w:rPr>
          <w:sz w:val="22"/>
          <w:szCs w:val="22"/>
        </w:rPr>
        <w:t>б) проведения экспертной группой в полном объеме работ в соответствии с утвержденным Федеральной службой по аккредитации перечнем работ по проведению выездной экспертизы соответствия заявителя критериям аккредитации;</w:t>
      </w:r>
    </w:p>
    <w:p w:rsidR="00230543" w:rsidRPr="00AC2C70" w:rsidRDefault="00230543" w:rsidP="00AC2C70">
      <w:pPr>
        <w:pStyle w:val="ConsPlusNormal"/>
        <w:ind w:firstLine="540"/>
        <w:jc w:val="both"/>
        <w:rPr>
          <w:sz w:val="22"/>
          <w:szCs w:val="22"/>
        </w:rPr>
      </w:pPr>
      <w:r w:rsidRPr="00AC2C70">
        <w:rPr>
          <w:sz w:val="22"/>
          <w:szCs w:val="22"/>
        </w:rPr>
        <w:t>в) обоснованности (необоснованности) содержащихся в акте выездной экспертизы выводов о соответствии (несоответствии) заявителя критериям аккредитации с учетом результатов выездной экспертизы и выявленных нарушений (при их наличии).</w:t>
      </w:r>
    </w:p>
    <w:p w:rsidR="00230543" w:rsidRPr="00AC2C70" w:rsidRDefault="00230543" w:rsidP="00AC2C70">
      <w:pPr>
        <w:pStyle w:val="ConsPlusNormal"/>
        <w:ind w:firstLine="540"/>
        <w:jc w:val="both"/>
        <w:rPr>
          <w:sz w:val="22"/>
          <w:szCs w:val="22"/>
        </w:rPr>
      </w:pPr>
      <w:r w:rsidRPr="00AC2C70">
        <w:rPr>
          <w:sz w:val="22"/>
          <w:szCs w:val="22"/>
        </w:rPr>
        <w:t xml:space="preserve">9. В случае, если по результатам проверки акта выездной экспертизы выявлено несоблюдение требований, установленных </w:t>
      </w:r>
      <w:hyperlink w:anchor="Par74" w:tooltip="а) соблюдения установленной формы акта выездной экспертизы и перечня сведений, которые должны в нем содержаться &lt;1&gt;;" w:history="1">
        <w:r w:rsidRPr="00AC2C70">
          <w:rPr>
            <w:sz w:val="22"/>
            <w:szCs w:val="22"/>
          </w:rPr>
          <w:t>подпунктом "а" пункта 8</w:t>
        </w:r>
      </w:hyperlink>
      <w:r w:rsidRPr="00AC2C70">
        <w:rPr>
          <w:sz w:val="22"/>
          <w:szCs w:val="22"/>
        </w:rPr>
        <w:t xml:space="preserve"> настоящего Порядка, Федеральная служба по аккредитации с использованием федеральной государственной информационной системы в области аккредитации направляет руководителю экспертной группы уведомление о необходимости устранения указанных нарушений в пятидневный срок.</w:t>
      </w:r>
    </w:p>
    <w:p w:rsidR="00230543" w:rsidRPr="00AC2C70" w:rsidRDefault="00230543" w:rsidP="00AC2C70">
      <w:pPr>
        <w:pStyle w:val="ConsPlusNormal"/>
        <w:ind w:firstLine="540"/>
        <w:jc w:val="both"/>
        <w:rPr>
          <w:sz w:val="22"/>
          <w:szCs w:val="22"/>
        </w:rPr>
      </w:pPr>
      <w:bookmarkStart w:id="3" w:name="Par81"/>
      <w:bookmarkEnd w:id="3"/>
      <w:r w:rsidRPr="00AC2C70">
        <w:rPr>
          <w:sz w:val="22"/>
          <w:szCs w:val="22"/>
        </w:rPr>
        <w:t>10. Основанием для начала процедуры установления Федеральной службой по аккредитации несоответствия акта выездной экспертизы требованиям законодательства Российской Федерации об аккредитации в национальной системе аккредитации является служебная записка уполномоченного должностного лица Федеральной службы по аккредитации, в том числе должностного лица, проводившего мероприятия по оценке соответствия заявителя критериям аккредитации по месту или местам осуществления им деятельности в области аккредитации, содержащая подтверждение проведения экспертной группой не в полном объеме работ в соответствии с утвержденным Федеральной службой по аккредитации перечнем работ по проведению выездной экспертизы соответствия заявителя критериям аккредитации или необоснованности содержащегося в акте выездной экспертизы вывода о соответствии (несоответствии) заявителя критериям аккредитации с учетом результатов выездной экспертизы и выявленных нарушений (при их наличии), либо наличие в акте выездной экспертизы особого мнения члена экспертной группы, предусмотренного частью 14 статьи 17 Федерального закона.</w:t>
      </w:r>
    </w:p>
    <w:p w:rsidR="00230543" w:rsidRPr="00AC2C70" w:rsidRDefault="00230543" w:rsidP="00AC2C70">
      <w:pPr>
        <w:pStyle w:val="ConsPlusNormal"/>
        <w:jc w:val="both"/>
        <w:rPr>
          <w:sz w:val="22"/>
          <w:szCs w:val="22"/>
        </w:rPr>
      </w:pPr>
      <w:r w:rsidRPr="00AC2C70">
        <w:rPr>
          <w:sz w:val="22"/>
          <w:szCs w:val="22"/>
        </w:rPr>
        <w:t>(в ред. Приказа Минэкономразвития России от 29.11.2016 N 764)</w:t>
      </w:r>
    </w:p>
    <w:p w:rsidR="00230543" w:rsidRPr="00AC2C70" w:rsidRDefault="00230543" w:rsidP="00AC2C70">
      <w:pPr>
        <w:pStyle w:val="ConsPlusNormal"/>
        <w:ind w:firstLine="540"/>
        <w:jc w:val="both"/>
        <w:rPr>
          <w:sz w:val="22"/>
          <w:szCs w:val="22"/>
        </w:rPr>
      </w:pPr>
      <w:bookmarkStart w:id="4" w:name="Par83"/>
      <w:bookmarkEnd w:id="4"/>
      <w:r w:rsidRPr="00AC2C70">
        <w:rPr>
          <w:sz w:val="22"/>
          <w:szCs w:val="22"/>
        </w:rPr>
        <w:t xml:space="preserve">11. В случае, предусмотренном </w:t>
      </w:r>
      <w:hyperlink w:anchor="Par81" w:tooltip="10. Основанием для начала процедуры установления Федеральной службой по аккредитации несоответствия акта выездной экспертизы требованиям законодательства Российской Федерации об аккредитации в национальной системе аккредитации является служебная записка уполномоченного должностного лица Федеральной службы по аккредитации, в том числе должностного лица, проводившего мероприятия по оценке соответствия заявителя критериям аккредитации по месту или местам осуществления им деятельности в области аккредитации,..." w:history="1">
        <w:r w:rsidRPr="00AC2C70">
          <w:rPr>
            <w:sz w:val="22"/>
            <w:szCs w:val="22"/>
          </w:rPr>
          <w:t>пунктом 10</w:t>
        </w:r>
      </w:hyperlink>
      <w:r w:rsidRPr="00AC2C70">
        <w:rPr>
          <w:sz w:val="22"/>
          <w:szCs w:val="22"/>
        </w:rPr>
        <w:t xml:space="preserve"> настоящего Порядка, акт выездной экспертизы, а также имеющиеся материалы рассматриваются комиссией, создаваемой решением руководителя или уполномоченного им заместителя руководителя Федеральной службы по аккредитации (далее - комиссия).</w:t>
      </w:r>
    </w:p>
    <w:p w:rsidR="00230543" w:rsidRPr="00AC2C70" w:rsidRDefault="00230543" w:rsidP="00AC2C70">
      <w:pPr>
        <w:pStyle w:val="ConsPlusNormal"/>
        <w:ind w:firstLine="540"/>
        <w:jc w:val="both"/>
        <w:rPr>
          <w:sz w:val="22"/>
          <w:szCs w:val="22"/>
        </w:rPr>
      </w:pPr>
      <w:r w:rsidRPr="00AC2C70">
        <w:rPr>
          <w:sz w:val="22"/>
          <w:szCs w:val="22"/>
        </w:rPr>
        <w:t>В состав комиссии включается не менее 3 должностных лиц Федеральной службы по аккредитации. Комиссию возглавляет руководитель (заместитель руководителя) структурного подразделения или иное лицо, уполномоченное руководителем Федеральной службы по аккредитации.</w:t>
      </w:r>
    </w:p>
    <w:p w:rsidR="00230543" w:rsidRPr="00AC2C70" w:rsidRDefault="00230543" w:rsidP="00AC2C70">
      <w:pPr>
        <w:pStyle w:val="ConsPlusNormal"/>
        <w:jc w:val="both"/>
        <w:rPr>
          <w:sz w:val="22"/>
          <w:szCs w:val="22"/>
        </w:rPr>
      </w:pPr>
      <w:r w:rsidRPr="00AC2C70">
        <w:rPr>
          <w:sz w:val="22"/>
          <w:szCs w:val="22"/>
        </w:rPr>
        <w:t>(в ред. Приказа Минэкономразвития России от 29.11.2016 N 764)</w:t>
      </w:r>
    </w:p>
    <w:p w:rsidR="00230543" w:rsidRPr="00AC2C70" w:rsidRDefault="00230543" w:rsidP="00AC2C70">
      <w:pPr>
        <w:pStyle w:val="ConsPlusNormal"/>
        <w:ind w:firstLine="540"/>
        <w:jc w:val="both"/>
        <w:rPr>
          <w:sz w:val="22"/>
          <w:szCs w:val="22"/>
        </w:rPr>
      </w:pPr>
      <w:r w:rsidRPr="00AC2C70">
        <w:rPr>
          <w:sz w:val="22"/>
          <w:szCs w:val="22"/>
        </w:rPr>
        <w:t>Должностные лица Федеральной службы по аккредитации, осуществлявшие мероприятия по оценке соответствия заявителя в соответствии с программой выездной оценки, не могут принимать участие в голосовании. Такие должностные лица Федеральной службы по аккредитации, а также руководитель экспертной группы приглашаются на заседание комиссии.</w:t>
      </w:r>
    </w:p>
    <w:p w:rsidR="00230543" w:rsidRPr="00AC2C70" w:rsidRDefault="00230543" w:rsidP="00AC2C70">
      <w:pPr>
        <w:pStyle w:val="ConsPlusNormal"/>
        <w:jc w:val="both"/>
        <w:rPr>
          <w:sz w:val="22"/>
          <w:szCs w:val="22"/>
        </w:rPr>
      </w:pPr>
      <w:r w:rsidRPr="00AC2C70">
        <w:rPr>
          <w:sz w:val="22"/>
          <w:szCs w:val="22"/>
        </w:rPr>
        <w:t>(в ред. Приказа Минэкономразвития России от 29.11.2016 N 764)</w:t>
      </w:r>
    </w:p>
    <w:p w:rsidR="00230543" w:rsidRPr="00AC2C70" w:rsidRDefault="00230543" w:rsidP="00AC2C70">
      <w:pPr>
        <w:pStyle w:val="ConsPlusNormal"/>
        <w:ind w:firstLine="540"/>
        <w:jc w:val="both"/>
        <w:rPr>
          <w:sz w:val="22"/>
          <w:szCs w:val="22"/>
        </w:rPr>
      </w:pPr>
      <w:r w:rsidRPr="00AC2C70">
        <w:rPr>
          <w:sz w:val="22"/>
          <w:szCs w:val="22"/>
        </w:rPr>
        <w:t>В целях представления пояснений по существу рассматриваемых вопросов на заседание комиссии могут быть приглашены должностные лица Федеральной службы по аккредитации, представители заявителя, аккредитованного лица, технические эксперты.</w:t>
      </w:r>
    </w:p>
    <w:p w:rsidR="00230543" w:rsidRPr="00AC2C70" w:rsidRDefault="00230543" w:rsidP="00AC2C70">
      <w:pPr>
        <w:pStyle w:val="ConsPlusNormal"/>
        <w:ind w:firstLine="540"/>
        <w:jc w:val="both"/>
        <w:rPr>
          <w:sz w:val="22"/>
          <w:szCs w:val="22"/>
        </w:rPr>
      </w:pPr>
      <w:r w:rsidRPr="00AC2C70">
        <w:rPr>
          <w:sz w:val="22"/>
          <w:szCs w:val="22"/>
        </w:rPr>
        <w:t>Основанием для несогласия Федеральной службы по аккредитации с выводами, содержащимися в акте выездной экспертизы, является подтвержденная по результатам заседания комиссии необоснованность содержащегося в акте выездной экспертизы вывода о соответствии (несоответствии) заявителя критериям аккредитации с учетом результатов выездной экспертизы и выявленных нарушений (при их наличии).</w:t>
      </w:r>
    </w:p>
    <w:p w:rsidR="00230543" w:rsidRPr="00AC2C70" w:rsidRDefault="00230543" w:rsidP="00AC2C70">
      <w:pPr>
        <w:pStyle w:val="ConsPlusNormal"/>
        <w:ind w:firstLine="540"/>
        <w:jc w:val="both"/>
        <w:rPr>
          <w:sz w:val="22"/>
          <w:szCs w:val="22"/>
        </w:rPr>
      </w:pPr>
      <w:r w:rsidRPr="00AC2C70">
        <w:rPr>
          <w:sz w:val="22"/>
          <w:szCs w:val="22"/>
        </w:rPr>
        <w:t>12. По результатам проверки акта выездной экспертизы руководитель или уполномоченный им заместитель руководителя Федеральной службы по аккредитации принимает решение в соответствии с частью 28 статьи 17 Федерального закона.</w:t>
      </w:r>
    </w:p>
    <w:p w:rsidR="00230543" w:rsidRPr="00AC2C70" w:rsidRDefault="00230543" w:rsidP="00AC2C70">
      <w:pPr>
        <w:pStyle w:val="ConsPlusNormal"/>
        <w:ind w:firstLine="540"/>
        <w:jc w:val="both"/>
        <w:rPr>
          <w:sz w:val="22"/>
          <w:szCs w:val="22"/>
        </w:rPr>
      </w:pPr>
      <w:r w:rsidRPr="00AC2C70">
        <w:rPr>
          <w:sz w:val="22"/>
          <w:szCs w:val="22"/>
        </w:rPr>
        <w:t>13. В случае, если при проверке акта выездной экспертизы выявлены нарушения экспертом по аккредитации, техническим экспертом требований законодательства Российской Федерации об аккредитации в национальной системе аккредитации, уполномоченное должностное лицо Федеральной службой по аккредитации готовит соответствующую служебную записку на имя руководителя или уполномоченного им заместителя руководителя Федеральной службы по аккредитации, которая рассматривается в соответствии с установленными порядком аттестации экспертов по аккредитации &lt;1&gt; и порядком включения физических лиц в реестр технических экспертов &lt;2&gt;.</w:t>
      </w:r>
    </w:p>
    <w:p w:rsidR="00230543" w:rsidRPr="00AC2C70" w:rsidRDefault="00230543" w:rsidP="00AC2C70">
      <w:pPr>
        <w:pStyle w:val="ConsPlusNormal"/>
        <w:ind w:firstLine="540"/>
        <w:jc w:val="both"/>
        <w:rPr>
          <w:sz w:val="22"/>
          <w:szCs w:val="22"/>
        </w:rPr>
      </w:pPr>
      <w:r w:rsidRPr="00AC2C70">
        <w:rPr>
          <w:sz w:val="22"/>
          <w:szCs w:val="22"/>
        </w:rPr>
        <w:t>--------------------------------</w:t>
      </w:r>
    </w:p>
    <w:p w:rsidR="00230543" w:rsidRPr="00AC2C70" w:rsidRDefault="00230543" w:rsidP="00AC2C70">
      <w:pPr>
        <w:pStyle w:val="ConsPlusNormal"/>
        <w:ind w:firstLine="540"/>
        <w:jc w:val="both"/>
      </w:pPr>
      <w:r w:rsidRPr="00AC2C70">
        <w:t>&lt;1&gt; Приказ Минэкономразвития России от 23 мая 2014 года N 289 "Об утверждении требований к эксперту по аккредитации и правил аттестации экспертов по аккредитации" (Справочно: зарегистрирован Минюстом России 04.07.2014, регистрационный N 32976).</w:t>
      </w:r>
    </w:p>
    <w:p w:rsidR="00230543" w:rsidRPr="00AC2C70" w:rsidRDefault="00230543" w:rsidP="00AC2C70">
      <w:pPr>
        <w:pStyle w:val="ConsPlusNormal"/>
        <w:ind w:firstLine="540"/>
        <w:jc w:val="both"/>
      </w:pPr>
      <w:r w:rsidRPr="00AC2C70">
        <w:t>&lt;2&gt; Приказ Минэкономразвития России от 30 мая 2014 года N 325 "Об утверждении требований к техническому эксперту и порядка включения физических лиц в реестр технических экспертов" (Справочно: зарегистрирован Минюстом России 10 июля 2014 г., регистрационный N 33045).</w:t>
      </w:r>
    </w:p>
    <w:p w:rsidR="00230543" w:rsidRPr="00AC2C70" w:rsidRDefault="00230543" w:rsidP="00AC2C70">
      <w:pPr>
        <w:pStyle w:val="ConsPlusNormal"/>
        <w:ind w:firstLine="540"/>
        <w:jc w:val="both"/>
        <w:rPr>
          <w:sz w:val="22"/>
          <w:szCs w:val="22"/>
        </w:rPr>
      </w:pPr>
    </w:p>
    <w:p w:rsidR="00230543" w:rsidRPr="00AC2C70" w:rsidRDefault="00230543" w:rsidP="00AC2C70">
      <w:pPr>
        <w:pStyle w:val="ConsPlusNormal"/>
        <w:jc w:val="center"/>
        <w:outlineLvl w:val="1"/>
        <w:rPr>
          <w:sz w:val="22"/>
          <w:szCs w:val="22"/>
        </w:rPr>
      </w:pPr>
      <w:r w:rsidRPr="00AC2C70">
        <w:rPr>
          <w:sz w:val="22"/>
          <w:szCs w:val="22"/>
        </w:rPr>
        <w:t>IV. Проверка акта экспертизы на предмет соответствия</w:t>
      </w:r>
    </w:p>
    <w:p w:rsidR="00230543" w:rsidRPr="00AC2C70" w:rsidRDefault="00230543" w:rsidP="00AC2C70">
      <w:pPr>
        <w:pStyle w:val="ConsPlusNormal"/>
        <w:jc w:val="center"/>
        <w:rPr>
          <w:sz w:val="22"/>
          <w:szCs w:val="22"/>
        </w:rPr>
      </w:pPr>
      <w:r w:rsidRPr="00AC2C70">
        <w:rPr>
          <w:sz w:val="22"/>
          <w:szCs w:val="22"/>
        </w:rPr>
        <w:t>требованиям законодательства Российской Федерации</w:t>
      </w:r>
    </w:p>
    <w:p w:rsidR="00230543" w:rsidRPr="00AC2C70" w:rsidRDefault="00230543" w:rsidP="00AC2C70">
      <w:pPr>
        <w:pStyle w:val="ConsPlusNormal"/>
        <w:jc w:val="center"/>
        <w:rPr>
          <w:sz w:val="22"/>
          <w:szCs w:val="22"/>
        </w:rPr>
      </w:pPr>
      <w:r w:rsidRPr="00AC2C70">
        <w:rPr>
          <w:sz w:val="22"/>
          <w:szCs w:val="22"/>
        </w:rPr>
        <w:t>об аккредитации в национальной системе аккредитации</w:t>
      </w:r>
    </w:p>
    <w:p w:rsidR="00230543" w:rsidRPr="00AC2C70" w:rsidRDefault="00230543" w:rsidP="00AC2C70">
      <w:pPr>
        <w:pStyle w:val="ConsPlusNormal"/>
        <w:jc w:val="center"/>
        <w:rPr>
          <w:sz w:val="22"/>
          <w:szCs w:val="22"/>
        </w:rPr>
      </w:pPr>
    </w:p>
    <w:p w:rsidR="00230543" w:rsidRPr="00AC2C70" w:rsidRDefault="00230543" w:rsidP="00AC2C70">
      <w:pPr>
        <w:pStyle w:val="ConsPlusNormal"/>
        <w:ind w:firstLine="540"/>
        <w:jc w:val="both"/>
        <w:rPr>
          <w:sz w:val="22"/>
          <w:szCs w:val="22"/>
        </w:rPr>
      </w:pPr>
      <w:r w:rsidRPr="00AC2C70">
        <w:rPr>
          <w:sz w:val="22"/>
          <w:szCs w:val="22"/>
        </w:rPr>
        <w:t>14. Проверка акта экспертизы осуществляется на предмет:</w:t>
      </w:r>
    </w:p>
    <w:p w:rsidR="00230543" w:rsidRPr="00AC2C70" w:rsidRDefault="00230543" w:rsidP="00AC2C70">
      <w:pPr>
        <w:pStyle w:val="ConsPlusNormal"/>
        <w:ind w:firstLine="540"/>
        <w:jc w:val="both"/>
        <w:rPr>
          <w:sz w:val="22"/>
          <w:szCs w:val="22"/>
        </w:rPr>
      </w:pPr>
      <w:bookmarkStart w:id="5" w:name="Par101"/>
      <w:bookmarkEnd w:id="5"/>
      <w:r w:rsidRPr="00AC2C70">
        <w:rPr>
          <w:sz w:val="22"/>
          <w:szCs w:val="22"/>
        </w:rPr>
        <w:t>а) соблюдения установленной формы акта экспертизы и перечня сведений, которые должны в нем содержаться &lt;1&gt;;</w:t>
      </w:r>
    </w:p>
    <w:p w:rsidR="00230543" w:rsidRPr="00AC2C70" w:rsidRDefault="00230543" w:rsidP="00AC2C70">
      <w:pPr>
        <w:pStyle w:val="ConsPlusNormal"/>
        <w:ind w:firstLine="540"/>
        <w:jc w:val="both"/>
        <w:rPr>
          <w:sz w:val="22"/>
          <w:szCs w:val="22"/>
        </w:rPr>
      </w:pPr>
      <w:r w:rsidRPr="00AC2C70">
        <w:rPr>
          <w:sz w:val="22"/>
          <w:szCs w:val="22"/>
        </w:rPr>
        <w:t>--------------------------------</w:t>
      </w:r>
    </w:p>
    <w:p w:rsidR="00230543" w:rsidRPr="00AC2C70" w:rsidRDefault="00230543" w:rsidP="00AC2C70">
      <w:pPr>
        <w:pStyle w:val="ConsPlusNormal"/>
        <w:ind w:firstLine="540"/>
        <w:jc w:val="both"/>
      </w:pPr>
      <w:r w:rsidRPr="00AC2C70">
        <w:t>&lt;1&gt; Приказ Минэкономразвития России от 23 мая 2014 года N 284 "Об утверждении форм и перечней сведений, содержащихся в экспертном заключении, акте выездной экспертизы, акте экспертизы" (Справочно: зарегистрирован Минюстом России 17 июля 2014 г., регистрационный N 33134).</w:t>
      </w:r>
    </w:p>
    <w:p w:rsidR="00230543" w:rsidRPr="00AC2C70" w:rsidRDefault="00230543" w:rsidP="00AC2C70">
      <w:pPr>
        <w:pStyle w:val="ConsPlusNormal"/>
        <w:ind w:firstLine="540"/>
        <w:jc w:val="both"/>
        <w:rPr>
          <w:sz w:val="22"/>
          <w:szCs w:val="22"/>
        </w:rPr>
      </w:pPr>
    </w:p>
    <w:p w:rsidR="00230543" w:rsidRPr="00AC2C70" w:rsidRDefault="00230543" w:rsidP="00AC2C70">
      <w:pPr>
        <w:pStyle w:val="ConsPlusNormal"/>
        <w:ind w:firstLine="540"/>
        <w:jc w:val="both"/>
        <w:rPr>
          <w:sz w:val="22"/>
          <w:szCs w:val="22"/>
        </w:rPr>
      </w:pPr>
      <w:r w:rsidRPr="00AC2C70">
        <w:rPr>
          <w:sz w:val="22"/>
          <w:szCs w:val="22"/>
        </w:rPr>
        <w:t>б) проведения экспертной группой в полном объеме работ в соответствии с утвержденным Федеральной службой по аккредитации перечнем работ по проведению выездной экспертизы соответствия аккредитованного лица критериям аккредитации;</w:t>
      </w:r>
    </w:p>
    <w:p w:rsidR="00230543" w:rsidRPr="00AC2C70" w:rsidRDefault="00230543" w:rsidP="00AC2C70">
      <w:pPr>
        <w:pStyle w:val="ConsPlusNormal"/>
        <w:ind w:firstLine="540"/>
        <w:jc w:val="both"/>
        <w:rPr>
          <w:sz w:val="22"/>
          <w:szCs w:val="22"/>
        </w:rPr>
      </w:pPr>
      <w:r w:rsidRPr="00AC2C70">
        <w:rPr>
          <w:sz w:val="22"/>
          <w:szCs w:val="22"/>
        </w:rPr>
        <w:t>в) обоснованности (необоснованности) содержащихся в акте экспертизы выводов о соответствии (несоответствии) аккредитованного лица критериям аккредитации с учетом результатов экспертизы и выявленных нарушений (при их наличии).</w:t>
      </w:r>
    </w:p>
    <w:p w:rsidR="00230543" w:rsidRPr="00AC2C70" w:rsidRDefault="00230543" w:rsidP="00AC2C70">
      <w:pPr>
        <w:pStyle w:val="ConsPlusNormal"/>
        <w:ind w:firstLine="540"/>
        <w:jc w:val="both"/>
        <w:rPr>
          <w:sz w:val="22"/>
          <w:szCs w:val="22"/>
        </w:rPr>
      </w:pPr>
      <w:r w:rsidRPr="00AC2C70">
        <w:rPr>
          <w:sz w:val="22"/>
          <w:szCs w:val="22"/>
        </w:rPr>
        <w:t xml:space="preserve">15. В случае, если по результатам проверки акта экспертизы выявлено несоблюдение требований, установленных </w:t>
      </w:r>
      <w:hyperlink w:anchor="Par101" w:tooltip="а) соблюдения установленной формы акта экспертизы и перечня сведений, которые должны в нем содержаться &lt;1&gt;;" w:history="1">
        <w:r w:rsidRPr="00AC2C70">
          <w:rPr>
            <w:sz w:val="22"/>
            <w:szCs w:val="22"/>
          </w:rPr>
          <w:t>подпунктом "а" пункта 14</w:t>
        </w:r>
      </w:hyperlink>
      <w:r w:rsidRPr="00AC2C70">
        <w:rPr>
          <w:sz w:val="22"/>
          <w:szCs w:val="22"/>
        </w:rPr>
        <w:t xml:space="preserve"> настоящего Порядка, Федеральная служба по аккредитации с использованием федеральной государственной информационной системы в области аккредитации направляет руководителю экспертной группы уведомление о необходимости устранения указанных нарушений в пятидневный срок.</w:t>
      </w:r>
    </w:p>
    <w:p w:rsidR="00230543" w:rsidRPr="00AC2C70" w:rsidRDefault="00230543" w:rsidP="00AC2C70">
      <w:pPr>
        <w:pStyle w:val="ConsPlusNormal"/>
        <w:ind w:firstLine="540"/>
        <w:jc w:val="both"/>
        <w:rPr>
          <w:sz w:val="22"/>
          <w:szCs w:val="22"/>
        </w:rPr>
      </w:pPr>
      <w:bookmarkStart w:id="6" w:name="Par108"/>
      <w:bookmarkEnd w:id="6"/>
      <w:r w:rsidRPr="00AC2C70">
        <w:rPr>
          <w:sz w:val="22"/>
          <w:szCs w:val="22"/>
        </w:rPr>
        <w:t>16. Основанием для начала процедуры установления Федеральной службой по аккредитации несоответствия акта экспертизы требованиям законодательства Российской Федерации об аккредитации в национальной системе аккредитации является служебная записка уполномоченного должностного лица Федеральной службы по аккредитации, в том числе проводившего мероприятия по оценке соответствия заявителя критериям аккредитации по месту или местам осуществления им деятельности в области аккредитации, содержащая документальное подтверждение проведения экспертной группой не в полном объеме работ в соответствии с утвержденным Федеральной службой по аккредитации перечнем работ по проведению выездной экспертизы соответствия аккредитованного лица критериям аккредитации или необоснованности содержащегося в акте экспертизы вывода о соответствии (несоответствии) аккредитованного лица критериям аккредитации с учетом результатов выездной экспертизы и выявленных нарушений (при их наличии), либо наличие в акте экспертизы особого мнения члена экспертной группы, предусмотренного частью 17 статьи 24 Федерального закона.</w:t>
      </w:r>
    </w:p>
    <w:p w:rsidR="00230543" w:rsidRPr="00AC2C70" w:rsidRDefault="00230543" w:rsidP="00AC2C70">
      <w:pPr>
        <w:pStyle w:val="ConsPlusNormal"/>
        <w:jc w:val="both"/>
        <w:rPr>
          <w:sz w:val="22"/>
          <w:szCs w:val="22"/>
        </w:rPr>
      </w:pPr>
      <w:r w:rsidRPr="00AC2C70">
        <w:rPr>
          <w:sz w:val="22"/>
          <w:szCs w:val="22"/>
        </w:rPr>
        <w:t>(в ред. Приказа Минэкономразвития России от 29.11.2016 N 764)</w:t>
      </w:r>
    </w:p>
    <w:p w:rsidR="00230543" w:rsidRPr="00AC2C70" w:rsidRDefault="00230543" w:rsidP="00AC2C70">
      <w:pPr>
        <w:pStyle w:val="ConsPlusNormal"/>
        <w:ind w:firstLine="540"/>
        <w:jc w:val="both"/>
        <w:rPr>
          <w:sz w:val="22"/>
          <w:szCs w:val="22"/>
        </w:rPr>
      </w:pPr>
      <w:r w:rsidRPr="00AC2C70">
        <w:rPr>
          <w:sz w:val="22"/>
          <w:szCs w:val="22"/>
        </w:rPr>
        <w:t xml:space="preserve">17. В случае, предусмотренном </w:t>
      </w:r>
      <w:hyperlink w:anchor="Par108" w:tooltip="16. Основанием для начала процедуры установления Федеральной службой по аккредитации несоответствия акта экспертизы требованиям законодательства Российской Федерации об аккредитации в национальной системе аккредитации является служебная записка уполномоченного должностного лица Федеральной службы по аккредитации, в том числе проводившего мероприятия по оценке соответствия заявителя критериям аккредитации по месту или местам осуществления им деятельности в области аккредитации, содержащая документальное п..." w:history="1">
        <w:r w:rsidRPr="00AC2C70">
          <w:rPr>
            <w:sz w:val="22"/>
            <w:szCs w:val="22"/>
          </w:rPr>
          <w:t>пунктом 16</w:t>
        </w:r>
      </w:hyperlink>
      <w:r w:rsidRPr="00AC2C70">
        <w:rPr>
          <w:sz w:val="22"/>
          <w:szCs w:val="22"/>
        </w:rPr>
        <w:t xml:space="preserve"> настоящего Порядка, вопрос рассматривается комиссией, создаваемой в соответствии с требованиями </w:t>
      </w:r>
      <w:hyperlink w:anchor="Par83" w:tooltip="11. В случае, предусмотренном пунктом 10 настоящего Порядка, акт выездной экспертизы, а также имеющиеся материалы рассматриваются комиссией, создаваемой решением руководителя или уполномоченного им заместителя руководителя Федеральной службы по аккредитации (далее - комиссия)." w:history="1">
        <w:r w:rsidRPr="00AC2C70">
          <w:rPr>
            <w:sz w:val="22"/>
            <w:szCs w:val="22"/>
          </w:rPr>
          <w:t>пункта 11</w:t>
        </w:r>
      </w:hyperlink>
      <w:r w:rsidRPr="00AC2C70">
        <w:rPr>
          <w:sz w:val="22"/>
          <w:szCs w:val="22"/>
        </w:rPr>
        <w:t xml:space="preserve"> настоящего Порядка.</w:t>
      </w:r>
    </w:p>
    <w:p w:rsidR="00230543" w:rsidRPr="00AC2C70" w:rsidRDefault="00230543" w:rsidP="00AC2C70">
      <w:pPr>
        <w:pStyle w:val="ConsPlusNormal"/>
        <w:jc w:val="both"/>
        <w:rPr>
          <w:sz w:val="22"/>
          <w:szCs w:val="22"/>
        </w:rPr>
      </w:pPr>
      <w:r w:rsidRPr="00AC2C70">
        <w:rPr>
          <w:sz w:val="22"/>
          <w:szCs w:val="22"/>
        </w:rPr>
        <w:t>(в ред. Приказа Минэкономразвития России от 29.11.2016 N 764)</w:t>
      </w:r>
    </w:p>
    <w:p w:rsidR="00230543" w:rsidRPr="00AC2C70" w:rsidRDefault="00230543" w:rsidP="00AC2C70">
      <w:pPr>
        <w:pStyle w:val="ConsPlusNormal"/>
        <w:ind w:firstLine="540"/>
        <w:jc w:val="both"/>
        <w:rPr>
          <w:sz w:val="22"/>
          <w:szCs w:val="22"/>
        </w:rPr>
      </w:pPr>
      <w:r w:rsidRPr="00AC2C70">
        <w:rPr>
          <w:sz w:val="22"/>
          <w:szCs w:val="22"/>
        </w:rPr>
        <w:t>Основанием для несогласия Федеральной службы по аккредитации с выводами, содержащимися в акте экспертизы, является подтвержденная по результатам заседания комиссии необоснованность содержащегося в акте экспертизы вывода о соответствии (несоответствии) аккредитованного лица критериям аккредитации с учетом результатов выездной экспертизы и выявленных нарушений (при их наличии).</w:t>
      </w:r>
    </w:p>
    <w:p w:rsidR="00230543" w:rsidRPr="00AC2C70" w:rsidRDefault="00230543" w:rsidP="00AC2C70">
      <w:pPr>
        <w:pStyle w:val="ConsPlusNormal"/>
        <w:ind w:firstLine="540"/>
        <w:jc w:val="both"/>
        <w:rPr>
          <w:sz w:val="22"/>
          <w:szCs w:val="22"/>
        </w:rPr>
      </w:pPr>
      <w:r w:rsidRPr="00AC2C70">
        <w:rPr>
          <w:sz w:val="22"/>
          <w:szCs w:val="22"/>
        </w:rPr>
        <w:t>18. По результатам проверки акта экспертизы руководитель или уполномоченный им заместитель руководителя Федеральной службы по аккредитации принимает решение в соответствии с частью 19 статьи 24 Федерального закона.</w:t>
      </w:r>
    </w:p>
    <w:p w:rsidR="00230543" w:rsidRPr="00AC2C70" w:rsidRDefault="00230543" w:rsidP="00AC2C70">
      <w:pPr>
        <w:pStyle w:val="ConsPlusNormal"/>
        <w:ind w:firstLine="540"/>
        <w:jc w:val="both"/>
        <w:rPr>
          <w:sz w:val="22"/>
          <w:szCs w:val="22"/>
        </w:rPr>
      </w:pPr>
      <w:r w:rsidRPr="00AC2C70">
        <w:rPr>
          <w:sz w:val="22"/>
          <w:szCs w:val="22"/>
        </w:rPr>
        <w:t>19. В случае, если при проверке акта экспертизы выявлены нарушения экспертом по аккредитации, техническим экспертом требований законодательства Российской Федерации об аккредитации в национальной системе аккредитации, уполномоченное должностное лицо Федеральной службой по аккредитации готовит соответствующую служебную записку на имя руководителя или уполномоченного им заместителя руководителя Федеральной службы по аккредитации, которая рассматривается в соответствии с установленными порядком аттестации экспертов по аккредитации &lt;1&gt; и порядком включения физических лиц в реестр технических экспертов &lt;2&gt;.</w:t>
      </w:r>
    </w:p>
    <w:p w:rsidR="00230543" w:rsidRPr="00AC2C70" w:rsidRDefault="00230543" w:rsidP="00AC2C70">
      <w:pPr>
        <w:pStyle w:val="ConsPlusNormal"/>
        <w:ind w:firstLine="540"/>
        <w:jc w:val="both"/>
        <w:rPr>
          <w:sz w:val="22"/>
          <w:szCs w:val="22"/>
        </w:rPr>
      </w:pPr>
      <w:r w:rsidRPr="00AC2C70">
        <w:rPr>
          <w:sz w:val="22"/>
          <w:szCs w:val="22"/>
        </w:rPr>
        <w:t>--------------------------------</w:t>
      </w:r>
    </w:p>
    <w:p w:rsidR="00230543" w:rsidRPr="00AC2C70" w:rsidRDefault="00230543" w:rsidP="00AC2C70">
      <w:pPr>
        <w:pStyle w:val="ConsPlusNormal"/>
        <w:tabs>
          <w:tab w:val="left" w:pos="1560"/>
        </w:tabs>
        <w:ind w:firstLine="540"/>
        <w:jc w:val="both"/>
      </w:pPr>
      <w:r w:rsidRPr="00AC2C70">
        <w:t>&lt;1&gt; Приказ Минэкономразвития России от 23 мая 2014 года N 289 "Об утверждении требований к эксперту по аккредитации и правил аттестации экспертов по аккредитации" (Справочно: зарегистрирован Минюстом России 04.07.2014, регистрационный N 32976).</w:t>
      </w:r>
    </w:p>
    <w:p w:rsidR="00230543" w:rsidRPr="00AC2C70" w:rsidRDefault="00230543" w:rsidP="00AC2C70">
      <w:pPr>
        <w:pStyle w:val="ConsPlusNormal"/>
        <w:tabs>
          <w:tab w:val="left" w:pos="1560"/>
        </w:tabs>
        <w:ind w:firstLine="540"/>
        <w:jc w:val="both"/>
      </w:pPr>
      <w:r w:rsidRPr="00AC2C70">
        <w:t>&lt;2&gt; Приказ Минэкономразвития России от 30 мая 2014 года N 325 "Об утверждении требований к техническому эксперту и порядка включения физических лиц в реестр технических экспертов" (Справочно: зарегистрирован Минюстом России 10 июля 2014 г., регистрационный N 33045).</w:t>
      </w:r>
    </w:p>
    <w:p w:rsidR="00230543" w:rsidRPr="00AC2C70" w:rsidRDefault="00230543" w:rsidP="00AC2C70">
      <w:pPr>
        <w:pStyle w:val="ConsPlusNormal"/>
        <w:ind w:firstLine="540"/>
        <w:jc w:val="both"/>
        <w:rPr>
          <w:sz w:val="22"/>
          <w:szCs w:val="22"/>
        </w:rPr>
      </w:pPr>
    </w:p>
    <w:p w:rsidR="00230543" w:rsidRPr="00AC2C70" w:rsidRDefault="00230543" w:rsidP="00AC2C70">
      <w:pPr>
        <w:pStyle w:val="ConsPlusNormal"/>
        <w:jc w:val="center"/>
        <w:outlineLvl w:val="1"/>
        <w:rPr>
          <w:sz w:val="22"/>
          <w:szCs w:val="22"/>
        </w:rPr>
      </w:pPr>
      <w:r w:rsidRPr="00AC2C70">
        <w:rPr>
          <w:sz w:val="22"/>
          <w:szCs w:val="22"/>
        </w:rPr>
        <w:t>V. Оспаривание решений, принятых по результатам</w:t>
      </w:r>
    </w:p>
    <w:p w:rsidR="00230543" w:rsidRPr="00AC2C70" w:rsidRDefault="00230543" w:rsidP="00AC2C70">
      <w:pPr>
        <w:pStyle w:val="ConsPlusNormal"/>
        <w:jc w:val="center"/>
        <w:rPr>
          <w:sz w:val="22"/>
          <w:szCs w:val="22"/>
        </w:rPr>
      </w:pPr>
      <w:r w:rsidRPr="00AC2C70">
        <w:rPr>
          <w:sz w:val="22"/>
          <w:szCs w:val="22"/>
        </w:rPr>
        <w:t>проверки экспертного заключения, акта выездной экспертизы</w:t>
      </w:r>
    </w:p>
    <w:p w:rsidR="00230543" w:rsidRPr="00AC2C70" w:rsidRDefault="00230543" w:rsidP="00AC2C70">
      <w:pPr>
        <w:pStyle w:val="ConsPlusNormal"/>
        <w:jc w:val="center"/>
        <w:rPr>
          <w:sz w:val="22"/>
          <w:szCs w:val="22"/>
        </w:rPr>
      </w:pPr>
      <w:r w:rsidRPr="00AC2C70">
        <w:rPr>
          <w:sz w:val="22"/>
          <w:szCs w:val="22"/>
        </w:rPr>
        <w:t>и акта экспертизы на предмет соответствия требованиям</w:t>
      </w:r>
    </w:p>
    <w:p w:rsidR="00230543" w:rsidRPr="00AC2C70" w:rsidRDefault="00230543" w:rsidP="00AC2C70">
      <w:pPr>
        <w:pStyle w:val="ConsPlusNormal"/>
        <w:jc w:val="center"/>
        <w:rPr>
          <w:sz w:val="22"/>
          <w:szCs w:val="22"/>
        </w:rPr>
      </w:pPr>
      <w:r w:rsidRPr="00AC2C70">
        <w:rPr>
          <w:sz w:val="22"/>
          <w:szCs w:val="22"/>
        </w:rPr>
        <w:t>законодательства Российской Федерации об аккредитации</w:t>
      </w:r>
    </w:p>
    <w:p w:rsidR="00230543" w:rsidRPr="00AC2C70" w:rsidRDefault="00230543" w:rsidP="00AC2C70">
      <w:pPr>
        <w:pStyle w:val="ConsPlusNormal"/>
        <w:jc w:val="center"/>
        <w:rPr>
          <w:sz w:val="22"/>
          <w:szCs w:val="22"/>
        </w:rPr>
      </w:pPr>
      <w:r w:rsidRPr="00AC2C70">
        <w:rPr>
          <w:sz w:val="22"/>
          <w:szCs w:val="22"/>
        </w:rPr>
        <w:t>в национальной системе аккредитации</w:t>
      </w:r>
    </w:p>
    <w:p w:rsidR="00230543" w:rsidRPr="00AC2C70" w:rsidRDefault="00230543" w:rsidP="00AC2C70">
      <w:pPr>
        <w:pStyle w:val="ConsPlusNormal"/>
        <w:jc w:val="center"/>
        <w:rPr>
          <w:sz w:val="22"/>
          <w:szCs w:val="22"/>
        </w:rPr>
      </w:pPr>
    </w:p>
    <w:p w:rsidR="00230543" w:rsidRPr="00AC2C70" w:rsidRDefault="00230543" w:rsidP="00AC2C70">
      <w:pPr>
        <w:pStyle w:val="ConsPlusNormal"/>
        <w:ind w:firstLine="540"/>
        <w:jc w:val="both"/>
        <w:rPr>
          <w:sz w:val="22"/>
          <w:szCs w:val="22"/>
        </w:rPr>
      </w:pPr>
      <w:r w:rsidRPr="00AC2C70">
        <w:rPr>
          <w:sz w:val="22"/>
          <w:szCs w:val="22"/>
        </w:rPr>
        <w:t>20. В случае, если по результатам проверки экспертного заключения, акта выездной экспертизы, акта экспертизы в отношении заявителя, аккредитованного лица Федеральной службой по аккредитации принято решение об отказе в аккредитации (в том числе в части заявленной области аккредитации, в расширении области аккредитации), приостановлении аккредитации, заявитель, аккредитованное лицо вправе обжаловать данное решение в комиссию по апелляциям при Федеральной службе по аккредитации.</w:t>
      </w:r>
    </w:p>
    <w:p w:rsidR="00230543" w:rsidRPr="00AC2C70" w:rsidRDefault="00230543" w:rsidP="006D6D97">
      <w:pPr>
        <w:rPr>
          <w:sz w:val="22"/>
          <w:szCs w:val="22"/>
        </w:rPr>
      </w:pPr>
    </w:p>
    <w:sectPr w:rsidR="00230543" w:rsidRPr="00AC2C70"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0543" w:rsidRDefault="00230543">
      <w:r>
        <w:separator/>
      </w:r>
    </w:p>
  </w:endnote>
  <w:endnote w:type="continuationSeparator" w:id="0">
    <w:p w:rsidR="00230543" w:rsidRDefault="002305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543" w:rsidRDefault="00230543" w:rsidP="00DF5729">
    <w:pPr>
      <w:jc w:val="center"/>
      <w:rPr>
        <w:sz w:val="2"/>
        <w:szCs w:val="2"/>
      </w:rPr>
    </w:pPr>
  </w:p>
  <w:p w:rsidR="00230543" w:rsidRDefault="00230543">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0543" w:rsidRDefault="00230543">
      <w:r>
        <w:separator/>
      </w:r>
    </w:p>
  </w:footnote>
  <w:footnote w:type="continuationSeparator" w:id="0">
    <w:p w:rsidR="00230543" w:rsidRDefault="002305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543" w:rsidRDefault="00230543" w:rsidP="00DF5729">
    <w:pPr>
      <w:jc w:val="center"/>
      <w:rPr>
        <w:sz w:val="2"/>
        <w:szCs w:val="2"/>
      </w:rPr>
    </w:pPr>
  </w:p>
  <w:p w:rsidR="00230543" w:rsidRDefault="00230543">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230543" w:rsidRPr="002A36C4" w:rsidRDefault="00230543"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230543" w:rsidRPr="002A36C4" w:rsidRDefault="00230543"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230543" w:rsidRDefault="00230543">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0543"/>
    <w:rsid w:val="002328AA"/>
    <w:rsid w:val="002A36C4"/>
    <w:rsid w:val="002A3FB4"/>
    <w:rsid w:val="002F6C78"/>
    <w:rsid w:val="00352E3D"/>
    <w:rsid w:val="00415D80"/>
    <w:rsid w:val="00470855"/>
    <w:rsid w:val="00616E37"/>
    <w:rsid w:val="006C2CAC"/>
    <w:rsid w:val="006D6D97"/>
    <w:rsid w:val="00706E08"/>
    <w:rsid w:val="008A40F2"/>
    <w:rsid w:val="00AC2C70"/>
    <w:rsid w:val="00CA5FB3"/>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1F3250"/>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1F3250"/>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1F3250"/>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677339591">
      <w:marLeft w:val="0"/>
      <w:marRight w:val="0"/>
      <w:marTop w:val="0"/>
      <w:marBottom w:val="0"/>
      <w:divBdr>
        <w:top w:val="none" w:sz="0" w:space="0" w:color="auto"/>
        <w:left w:val="none" w:sz="0" w:space="0" w:color="auto"/>
        <w:bottom w:val="none" w:sz="0" w:space="0" w:color="auto"/>
        <w:right w:val="none" w:sz="0" w:space="0" w:color="auto"/>
      </w:divBdr>
    </w:div>
    <w:div w:id="1677339592">
      <w:marLeft w:val="0"/>
      <w:marRight w:val="0"/>
      <w:marTop w:val="0"/>
      <w:marBottom w:val="0"/>
      <w:divBdr>
        <w:top w:val="none" w:sz="0" w:space="0" w:color="auto"/>
        <w:left w:val="none" w:sz="0" w:space="0" w:color="auto"/>
        <w:bottom w:val="none" w:sz="0" w:space="0" w:color="auto"/>
        <w:right w:val="none" w:sz="0" w:space="0" w:color="auto"/>
      </w:divBdr>
    </w:div>
    <w:div w:id="1677339593">
      <w:marLeft w:val="0"/>
      <w:marRight w:val="0"/>
      <w:marTop w:val="0"/>
      <w:marBottom w:val="0"/>
      <w:divBdr>
        <w:top w:val="none" w:sz="0" w:space="0" w:color="auto"/>
        <w:left w:val="none" w:sz="0" w:space="0" w:color="auto"/>
        <w:bottom w:val="none" w:sz="0" w:space="0" w:color="auto"/>
        <w:right w:val="none" w:sz="0" w:space="0" w:color="auto"/>
      </w:divBdr>
    </w:div>
    <w:div w:id="1677339594">
      <w:marLeft w:val="0"/>
      <w:marRight w:val="0"/>
      <w:marTop w:val="0"/>
      <w:marBottom w:val="0"/>
      <w:divBdr>
        <w:top w:val="none" w:sz="0" w:space="0" w:color="auto"/>
        <w:left w:val="none" w:sz="0" w:space="0" w:color="auto"/>
        <w:bottom w:val="none" w:sz="0" w:space="0" w:color="auto"/>
        <w:right w:val="none" w:sz="0" w:space="0" w:color="auto"/>
      </w:divBdr>
    </w:div>
    <w:div w:id="1677339595">
      <w:marLeft w:val="0"/>
      <w:marRight w:val="0"/>
      <w:marTop w:val="0"/>
      <w:marBottom w:val="0"/>
      <w:divBdr>
        <w:top w:val="none" w:sz="0" w:space="0" w:color="auto"/>
        <w:left w:val="none" w:sz="0" w:space="0" w:color="auto"/>
        <w:bottom w:val="none" w:sz="0" w:space="0" w:color="auto"/>
        <w:right w:val="none" w:sz="0" w:space="0" w:color="auto"/>
      </w:divBdr>
    </w:div>
    <w:div w:id="16773395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5</Pages>
  <Words>2844</Words>
  <Characters>16211</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4 июля 2014 г</dc:title>
  <dc:subject/>
  <dc:creator>Информ-аналит отдел</dc:creator>
  <cp:keywords/>
  <dc:description/>
  <cp:lastModifiedBy>Информ-аналит отдел</cp:lastModifiedBy>
  <cp:revision>2</cp:revision>
  <dcterms:created xsi:type="dcterms:W3CDTF">2017-02-24T08:31:00Z</dcterms:created>
  <dcterms:modified xsi:type="dcterms:W3CDTF">2017-02-24T08:31:00Z</dcterms:modified>
</cp:coreProperties>
</file>