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113D" w:rsidRPr="00B02E85" w:rsidRDefault="0036113D" w:rsidP="00284231">
      <w:pPr>
        <w:pStyle w:val="ConsPlusNormal"/>
        <w:outlineLvl w:val="0"/>
        <w:rPr>
          <w:sz w:val="22"/>
          <w:szCs w:val="22"/>
        </w:rPr>
      </w:pPr>
      <w:r w:rsidRPr="00B02E85">
        <w:rPr>
          <w:sz w:val="22"/>
          <w:szCs w:val="22"/>
        </w:rPr>
        <w:t xml:space="preserve">Зарегистрировано в Минюсте России 17 июля </w:t>
      </w:r>
      <w:smartTag w:uri="urn:schemas-microsoft-com:office:smarttags" w:element="metricconverter">
        <w:smartTagPr>
          <w:attr w:name="ProductID" w:val="2014 г"/>
        </w:smartTagPr>
        <w:r w:rsidRPr="00B02E85">
          <w:rPr>
            <w:sz w:val="22"/>
            <w:szCs w:val="22"/>
          </w:rPr>
          <w:t>2014 г</w:t>
        </w:r>
      </w:smartTag>
      <w:r w:rsidRPr="00B02E85">
        <w:rPr>
          <w:sz w:val="22"/>
          <w:szCs w:val="22"/>
        </w:rPr>
        <w:t>. N 33134</w:t>
      </w:r>
    </w:p>
    <w:p w:rsidR="0036113D" w:rsidRPr="00B02E85" w:rsidRDefault="0036113D" w:rsidP="00284231">
      <w:pPr>
        <w:pStyle w:val="ConsPlusNormal"/>
        <w:jc w:val="both"/>
        <w:rPr>
          <w:sz w:val="22"/>
          <w:szCs w:val="22"/>
        </w:rPr>
      </w:pPr>
    </w:p>
    <w:p w:rsidR="0036113D" w:rsidRPr="00B02E85" w:rsidRDefault="0036113D" w:rsidP="00284231">
      <w:pPr>
        <w:pStyle w:val="ConsPlusTitle"/>
        <w:jc w:val="center"/>
        <w:rPr>
          <w:sz w:val="22"/>
          <w:szCs w:val="22"/>
        </w:rPr>
      </w:pPr>
      <w:r w:rsidRPr="00B02E85">
        <w:rPr>
          <w:sz w:val="22"/>
          <w:szCs w:val="22"/>
        </w:rPr>
        <w:t>МИНИСТЕРСТВО ЭКОНОМИЧЕСКОГО РАЗВИТИЯ РОССИЙСКОЙ ФЕДЕРАЦИИ</w:t>
      </w:r>
    </w:p>
    <w:p w:rsidR="0036113D" w:rsidRPr="00B02E85" w:rsidRDefault="0036113D" w:rsidP="00284231">
      <w:pPr>
        <w:pStyle w:val="ConsPlusTitle"/>
        <w:jc w:val="center"/>
        <w:rPr>
          <w:sz w:val="22"/>
          <w:szCs w:val="22"/>
        </w:rPr>
      </w:pPr>
    </w:p>
    <w:p w:rsidR="0036113D" w:rsidRPr="00B02E85" w:rsidRDefault="0036113D" w:rsidP="00284231">
      <w:pPr>
        <w:pStyle w:val="ConsPlusTitle"/>
        <w:jc w:val="center"/>
        <w:rPr>
          <w:sz w:val="22"/>
          <w:szCs w:val="22"/>
        </w:rPr>
      </w:pPr>
      <w:r w:rsidRPr="00B02E85">
        <w:rPr>
          <w:sz w:val="22"/>
          <w:szCs w:val="22"/>
        </w:rPr>
        <w:t>ПРИКАЗ</w:t>
      </w:r>
    </w:p>
    <w:p w:rsidR="0036113D" w:rsidRPr="00B02E85" w:rsidRDefault="0036113D" w:rsidP="00284231">
      <w:pPr>
        <w:pStyle w:val="ConsPlusTitle"/>
        <w:jc w:val="center"/>
        <w:rPr>
          <w:sz w:val="22"/>
          <w:szCs w:val="22"/>
        </w:rPr>
      </w:pPr>
      <w:r w:rsidRPr="00B02E85">
        <w:rPr>
          <w:sz w:val="22"/>
          <w:szCs w:val="22"/>
        </w:rPr>
        <w:t xml:space="preserve">от 23 мая </w:t>
      </w:r>
      <w:smartTag w:uri="urn:schemas-microsoft-com:office:smarttags" w:element="metricconverter">
        <w:smartTagPr>
          <w:attr w:name="ProductID" w:val="2014 г"/>
        </w:smartTagPr>
        <w:r w:rsidRPr="00B02E85">
          <w:rPr>
            <w:sz w:val="22"/>
            <w:szCs w:val="22"/>
          </w:rPr>
          <w:t>2014 г</w:t>
        </w:r>
      </w:smartTag>
      <w:r w:rsidRPr="00B02E85">
        <w:rPr>
          <w:sz w:val="22"/>
          <w:szCs w:val="22"/>
        </w:rPr>
        <w:t>. N 284</w:t>
      </w:r>
    </w:p>
    <w:p w:rsidR="0036113D" w:rsidRPr="00B02E85" w:rsidRDefault="0036113D" w:rsidP="00284231">
      <w:pPr>
        <w:pStyle w:val="ConsPlusTitle"/>
        <w:jc w:val="center"/>
        <w:rPr>
          <w:sz w:val="22"/>
          <w:szCs w:val="22"/>
        </w:rPr>
      </w:pPr>
    </w:p>
    <w:p w:rsidR="0036113D" w:rsidRPr="00B02E85" w:rsidRDefault="0036113D" w:rsidP="00284231">
      <w:pPr>
        <w:pStyle w:val="ConsPlusTitle"/>
        <w:jc w:val="center"/>
        <w:rPr>
          <w:sz w:val="22"/>
          <w:szCs w:val="22"/>
        </w:rPr>
      </w:pPr>
      <w:r w:rsidRPr="00B02E85">
        <w:rPr>
          <w:sz w:val="22"/>
          <w:szCs w:val="22"/>
        </w:rPr>
        <w:t>ОБ УТВЕРЖДЕНИИ ФОРМ И ПЕРЕЧНЕЙ</w:t>
      </w:r>
    </w:p>
    <w:p w:rsidR="0036113D" w:rsidRPr="00B02E85" w:rsidRDefault="0036113D" w:rsidP="00284231">
      <w:pPr>
        <w:pStyle w:val="ConsPlusTitle"/>
        <w:jc w:val="center"/>
        <w:rPr>
          <w:sz w:val="22"/>
          <w:szCs w:val="22"/>
        </w:rPr>
      </w:pPr>
      <w:r w:rsidRPr="00B02E85">
        <w:rPr>
          <w:sz w:val="22"/>
          <w:szCs w:val="22"/>
        </w:rPr>
        <w:t>СВЕДЕНИЙ, СОДЕРЖАЩИХСЯ В ЭКСПЕРТНОМ ЗАКЛЮЧЕНИИ, АКТЕ</w:t>
      </w:r>
    </w:p>
    <w:p w:rsidR="0036113D" w:rsidRPr="00B02E85" w:rsidRDefault="0036113D" w:rsidP="00284231">
      <w:pPr>
        <w:pStyle w:val="ConsPlusTitle"/>
        <w:jc w:val="center"/>
        <w:rPr>
          <w:sz w:val="22"/>
          <w:szCs w:val="22"/>
        </w:rPr>
      </w:pPr>
      <w:r w:rsidRPr="00B02E85">
        <w:rPr>
          <w:sz w:val="22"/>
          <w:szCs w:val="22"/>
        </w:rPr>
        <w:t>ВЫЕЗДНОЙ ЭКСПЕРТИЗЫ, АКТЕ ЭКСПЕРТИЗЫ</w:t>
      </w:r>
    </w:p>
    <w:p w:rsidR="0036113D" w:rsidRPr="00B02E85" w:rsidRDefault="0036113D" w:rsidP="00284231">
      <w:pPr>
        <w:pStyle w:val="ConsPlusNormal"/>
        <w:jc w:val="center"/>
        <w:rPr>
          <w:sz w:val="22"/>
          <w:szCs w:val="22"/>
        </w:rPr>
      </w:pPr>
      <w:r w:rsidRPr="00B02E85">
        <w:rPr>
          <w:sz w:val="22"/>
          <w:szCs w:val="22"/>
        </w:rPr>
        <w:t>(в ред. Приказа Минэкономразвития России от 29.11.2016 N 764)</w:t>
      </w:r>
    </w:p>
    <w:p w:rsidR="0036113D" w:rsidRPr="00B02E85" w:rsidRDefault="0036113D" w:rsidP="00284231">
      <w:pPr>
        <w:pStyle w:val="ConsPlusNormal"/>
        <w:jc w:val="center"/>
        <w:rPr>
          <w:sz w:val="22"/>
          <w:szCs w:val="22"/>
        </w:rPr>
      </w:pPr>
    </w:p>
    <w:p w:rsidR="0036113D" w:rsidRPr="00B02E85" w:rsidRDefault="0036113D" w:rsidP="00284231">
      <w:pPr>
        <w:pStyle w:val="ConsPlusNormal"/>
        <w:ind w:firstLine="540"/>
        <w:jc w:val="both"/>
        <w:rPr>
          <w:sz w:val="22"/>
          <w:szCs w:val="22"/>
        </w:rPr>
      </w:pPr>
      <w:r w:rsidRPr="00B02E85">
        <w:rPr>
          <w:sz w:val="22"/>
          <w:szCs w:val="22"/>
        </w:rPr>
        <w:t xml:space="preserve">В соответствии с частями 13, 21 статьи 17 и частью 14 статьи 24 Федерального закона от 28 декабря </w:t>
      </w:r>
      <w:smartTag w:uri="urn:schemas-microsoft-com:office:smarttags" w:element="metricconverter">
        <w:smartTagPr>
          <w:attr w:name="ProductID" w:val="2013 г"/>
        </w:smartTagPr>
        <w:r w:rsidRPr="00B02E85">
          <w:rPr>
            <w:sz w:val="22"/>
            <w:szCs w:val="22"/>
          </w:rPr>
          <w:t>2013 г</w:t>
        </w:r>
      </w:smartTag>
      <w:r w:rsidRPr="00B02E85">
        <w:rPr>
          <w:sz w:val="22"/>
          <w:szCs w:val="22"/>
        </w:rPr>
        <w:t>. N 412-ФЗ "Об аккредитации в национальной системе аккредитации" (Собрание законодательства Российской Федерации, 2013, N 52, ст. 6977) приказываю:</w:t>
      </w:r>
    </w:p>
    <w:p w:rsidR="0036113D" w:rsidRPr="00B02E85" w:rsidRDefault="0036113D" w:rsidP="00284231">
      <w:pPr>
        <w:pStyle w:val="ConsPlusNormal"/>
        <w:ind w:firstLine="540"/>
        <w:jc w:val="both"/>
        <w:rPr>
          <w:sz w:val="22"/>
          <w:szCs w:val="22"/>
        </w:rPr>
      </w:pPr>
      <w:r w:rsidRPr="00B02E85">
        <w:rPr>
          <w:sz w:val="22"/>
          <w:szCs w:val="22"/>
        </w:rPr>
        <w:t>1. Утвердить:</w:t>
      </w:r>
    </w:p>
    <w:p w:rsidR="0036113D" w:rsidRPr="00B02E85" w:rsidRDefault="0036113D" w:rsidP="00284231">
      <w:pPr>
        <w:pStyle w:val="ConsPlusNormal"/>
        <w:ind w:firstLine="540"/>
        <w:jc w:val="both"/>
        <w:rPr>
          <w:sz w:val="22"/>
          <w:szCs w:val="22"/>
        </w:rPr>
      </w:pPr>
      <w:r w:rsidRPr="00B02E85">
        <w:rPr>
          <w:sz w:val="22"/>
          <w:szCs w:val="22"/>
        </w:rPr>
        <w:t xml:space="preserve">форму и перечень сведений, содержащихся в экспертном заключении </w:t>
      </w:r>
      <w:hyperlink w:anchor="Par39" w:tooltip="              Сведения, содержащиеся в экспертном заключении" w:history="1">
        <w:r w:rsidRPr="00B02E85">
          <w:rPr>
            <w:sz w:val="22"/>
            <w:szCs w:val="22"/>
          </w:rPr>
          <w:t>(приложение N 1)</w:t>
        </w:r>
      </w:hyperlink>
      <w:r w:rsidRPr="00B02E85">
        <w:rPr>
          <w:sz w:val="22"/>
          <w:szCs w:val="22"/>
        </w:rPr>
        <w:t>;</w:t>
      </w:r>
    </w:p>
    <w:p w:rsidR="0036113D" w:rsidRPr="00B02E85" w:rsidRDefault="0036113D" w:rsidP="00284231">
      <w:pPr>
        <w:pStyle w:val="ConsPlusNormal"/>
        <w:ind w:firstLine="540"/>
        <w:jc w:val="both"/>
        <w:rPr>
          <w:sz w:val="22"/>
          <w:szCs w:val="22"/>
        </w:rPr>
      </w:pPr>
      <w:r w:rsidRPr="00B02E85">
        <w:rPr>
          <w:sz w:val="22"/>
          <w:szCs w:val="22"/>
        </w:rPr>
        <w:t xml:space="preserve">форму и перечень сведений, содержащихся в акте выездной экспертизы </w:t>
      </w:r>
      <w:hyperlink w:anchor="Par89" w:tooltip="             Сведения, содержащиеся в акте выездной экспертизы" w:history="1">
        <w:r w:rsidRPr="00B02E85">
          <w:rPr>
            <w:sz w:val="22"/>
            <w:szCs w:val="22"/>
          </w:rPr>
          <w:t>(приложение N 2)</w:t>
        </w:r>
      </w:hyperlink>
      <w:r w:rsidRPr="00B02E85">
        <w:rPr>
          <w:sz w:val="22"/>
          <w:szCs w:val="22"/>
        </w:rPr>
        <w:t>;</w:t>
      </w:r>
    </w:p>
    <w:p w:rsidR="0036113D" w:rsidRPr="00B02E85" w:rsidRDefault="0036113D" w:rsidP="00284231">
      <w:pPr>
        <w:pStyle w:val="ConsPlusNormal"/>
        <w:ind w:firstLine="540"/>
        <w:jc w:val="both"/>
        <w:rPr>
          <w:sz w:val="22"/>
          <w:szCs w:val="22"/>
        </w:rPr>
      </w:pPr>
      <w:r w:rsidRPr="00B02E85">
        <w:rPr>
          <w:sz w:val="22"/>
          <w:szCs w:val="22"/>
        </w:rPr>
        <w:t xml:space="preserve">форму и перечень сведений, содержащихся в акте экспертизы </w:t>
      </w:r>
      <w:hyperlink w:anchor="Par168" w:tooltip="                 Сведения, содержащиеся в акте экспертизы" w:history="1">
        <w:r w:rsidRPr="00B02E85">
          <w:rPr>
            <w:sz w:val="22"/>
            <w:szCs w:val="22"/>
          </w:rPr>
          <w:t>(приложение N 3)</w:t>
        </w:r>
      </w:hyperlink>
      <w:r w:rsidRPr="00B02E85">
        <w:rPr>
          <w:sz w:val="22"/>
          <w:szCs w:val="22"/>
        </w:rPr>
        <w:t>.</w:t>
      </w:r>
    </w:p>
    <w:p w:rsidR="0036113D" w:rsidRPr="00B02E85" w:rsidRDefault="0036113D" w:rsidP="00284231">
      <w:pPr>
        <w:pStyle w:val="ConsPlusNormal"/>
        <w:ind w:firstLine="540"/>
        <w:jc w:val="both"/>
        <w:rPr>
          <w:sz w:val="22"/>
          <w:szCs w:val="22"/>
        </w:rPr>
      </w:pPr>
      <w:r w:rsidRPr="00B02E85">
        <w:rPr>
          <w:sz w:val="22"/>
          <w:szCs w:val="22"/>
        </w:rPr>
        <w:t xml:space="preserve">2. Настоящий приказ вступает в силу в установленном порядке, но не ранее вступления в силу Федерального закона от 28 декабря </w:t>
      </w:r>
      <w:smartTag w:uri="urn:schemas-microsoft-com:office:smarttags" w:element="metricconverter">
        <w:smartTagPr>
          <w:attr w:name="ProductID" w:val="2013 г"/>
        </w:smartTagPr>
        <w:r w:rsidRPr="00B02E85">
          <w:rPr>
            <w:sz w:val="22"/>
            <w:szCs w:val="22"/>
          </w:rPr>
          <w:t>2013 г</w:t>
        </w:r>
      </w:smartTag>
      <w:r w:rsidRPr="00B02E85">
        <w:rPr>
          <w:sz w:val="22"/>
          <w:szCs w:val="22"/>
        </w:rPr>
        <w:t>. N 412-ФЗ "Об аккредитации в национальной системе аккредитации".</w:t>
      </w:r>
    </w:p>
    <w:p w:rsidR="0036113D" w:rsidRPr="00B02E85" w:rsidRDefault="0036113D" w:rsidP="00284231">
      <w:pPr>
        <w:pStyle w:val="ConsPlusNormal"/>
        <w:jc w:val="both"/>
        <w:rPr>
          <w:sz w:val="22"/>
          <w:szCs w:val="22"/>
        </w:rPr>
      </w:pPr>
    </w:p>
    <w:p w:rsidR="0036113D" w:rsidRPr="00B02E85" w:rsidRDefault="0036113D" w:rsidP="00284231">
      <w:pPr>
        <w:pStyle w:val="ConsPlusNormal"/>
        <w:jc w:val="right"/>
        <w:rPr>
          <w:sz w:val="22"/>
          <w:szCs w:val="22"/>
        </w:rPr>
      </w:pPr>
      <w:r w:rsidRPr="00B02E85">
        <w:rPr>
          <w:sz w:val="22"/>
          <w:szCs w:val="22"/>
        </w:rPr>
        <w:t>Врио Министра</w:t>
      </w:r>
    </w:p>
    <w:p w:rsidR="0036113D" w:rsidRPr="00B02E85" w:rsidRDefault="0036113D" w:rsidP="00284231">
      <w:pPr>
        <w:pStyle w:val="ConsPlusNormal"/>
        <w:jc w:val="right"/>
        <w:rPr>
          <w:sz w:val="22"/>
          <w:szCs w:val="22"/>
        </w:rPr>
      </w:pPr>
      <w:r w:rsidRPr="00B02E85">
        <w:rPr>
          <w:sz w:val="22"/>
          <w:szCs w:val="22"/>
        </w:rPr>
        <w:t>П.Э.КОРОЛЕВ</w:t>
      </w:r>
    </w:p>
    <w:p w:rsidR="0036113D" w:rsidRPr="00B02E85" w:rsidRDefault="0036113D" w:rsidP="00284231">
      <w:pPr>
        <w:pStyle w:val="ConsPlusNormal"/>
        <w:jc w:val="both"/>
        <w:rPr>
          <w:sz w:val="22"/>
          <w:szCs w:val="22"/>
        </w:rPr>
      </w:pPr>
    </w:p>
    <w:p w:rsidR="0036113D" w:rsidRPr="00B02E85" w:rsidRDefault="0036113D" w:rsidP="00284231">
      <w:pPr>
        <w:pStyle w:val="ConsPlusNormal"/>
        <w:jc w:val="right"/>
        <w:outlineLvl w:val="0"/>
        <w:rPr>
          <w:sz w:val="22"/>
          <w:szCs w:val="22"/>
        </w:rPr>
      </w:pPr>
      <w:r w:rsidRPr="00B02E85">
        <w:rPr>
          <w:sz w:val="22"/>
          <w:szCs w:val="22"/>
        </w:rPr>
        <w:t>Приложение N 1</w:t>
      </w:r>
    </w:p>
    <w:p w:rsidR="0036113D" w:rsidRPr="00B02E85" w:rsidRDefault="0036113D" w:rsidP="00284231">
      <w:pPr>
        <w:pStyle w:val="ConsPlusNormal"/>
        <w:jc w:val="right"/>
        <w:rPr>
          <w:sz w:val="22"/>
          <w:szCs w:val="22"/>
        </w:rPr>
      </w:pPr>
      <w:r w:rsidRPr="00B02E85">
        <w:rPr>
          <w:sz w:val="22"/>
          <w:szCs w:val="22"/>
        </w:rPr>
        <w:t>к приказу Минэкономразвития России</w:t>
      </w:r>
    </w:p>
    <w:p w:rsidR="0036113D" w:rsidRPr="00B02E85" w:rsidRDefault="0036113D" w:rsidP="00284231">
      <w:pPr>
        <w:pStyle w:val="ConsPlusNormal"/>
        <w:jc w:val="right"/>
        <w:rPr>
          <w:sz w:val="22"/>
          <w:szCs w:val="22"/>
        </w:rPr>
      </w:pPr>
      <w:r w:rsidRPr="00B02E85">
        <w:rPr>
          <w:sz w:val="22"/>
          <w:szCs w:val="22"/>
        </w:rPr>
        <w:t xml:space="preserve">от 23 мая </w:t>
      </w:r>
      <w:smartTag w:uri="urn:schemas-microsoft-com:office:smarttags" w:element="metricconverter">
        <w:smartTagPr>
          <w:attr w:name="ProductID" w:val="2014 г"/>
        </w:smartTagPr>
        <w:r w:rsidRPr="00B02E85">
          <w:rPr>
            <w:sz w:val="22"/>
            <w:szCs w:val="22"/>
          </w:rPr>
          <w:t>2014 г</w:t>
        </w:r>
      </w:smartTag>
      <w:r w:rsidRPr="00B02E85">
        <w:rPr>
          <w:sz w:val="22"/>
          <w:szCs w:val="22"/>
        </w:rPr>
        <w:t>. N 284</w:t>
      </w:r>
    </w:p>
    <w:p w:rsidR="0036113D" w:rsidRPr="00B02E85" w:rsidRDefault="0036113D" w:rsidP="00284231">
      <w:pPr>
        <w:pStyle w:val="ConsPlusNormal"/>
        <w:jc w:val="center"/>
        <w:rPr>
          <w:sz w:val="22"/>
          <w:szCs w:val="22"/>
        </w:rPr>
      </w:pPr>
    </w:p>
    <w:p w:rsidR="0036113D" w:rsidRPr="00B02E85" w:rsidRDefault="0036113D" w:rsidP="00284231">
      <w:pPr>
        <w:pStyle w:val="ConsPlusNormal"/>
        <w:jc w:val="center"/>
        <w:rPr>
          <w:sz w:val="22"/>
          <w:szCs w:val="22"/>
        </w:rPr>
      </w:pPr>
      <w:r w:rsidRPr="00B02E85">
        <w:rPr>
          <w:sz w:val="22"/>
          <w:szCs w:val="22"/>
        </w:rPr>
        <w:t>Список изменяющих документов</w:t>
      </w:r>
    </w:p>
    <w:p w:rsidR="0036113D" w:rsidRPr="00B02E85" w:rsidRDefault="0036113D" w:rsidP="00284231">
      <w:pPr>
        <w:pStyle w:val="ConsPlusNormal"/>
        <w:jc w:val="center"/>
        <w:rPr>
          <w:sz w:val="22"/>
          <w:szCs w:val="22"/>
        </w:rPr>
      </w:pPr>
      <w:r w:rsidRPr="00B02E85">
        <w:rPr>
          <w:sz w:val="22"/>
          <w:szCs w:val="22"/>
        </w:rPr>
        <w:t>(в ред. Приказа Минэкономразвития России от 29.11.2016 N 764)</w:t>
      </w:r>
    </w:p>
    <w:p w:rsidR="0036113D" w:rsidRPr="00B02E85" w:rsidRDefault="0036113D" w:rsidP="00284231">
      <w:pPr>
        <w:pStyle w:val="ConsPlusNormal"/>
        <w:jc w:val="both"/>
        <w:rPr>
          <w:sz w:val="22"/>
          <w:szCs w:val="22"/>
        </w:rPr>
      </w:pPr>
    </w:p>
    <w:p w:rsidR="0036113D" w:rsidRPr="00B02E85" w:rsidRDefault="0036113D" w:rsidP="00284231">
      <w:pPr>
        <w:pStyle w:val="ConsPlusNormal"/>
        <w:jc w:val="right"/>
        <w:rPr>
          <w:sz w:val="22"/>
          <w:szCs w:val="22"/>
        </w:rPr>
      </w:pPr>
      <w:r w:rsidRPr="00B02E85">
        <w:rPr>
          <w:sz w:val="22"/>
          <w:szCs w:val="22"/>
        </w:rPr>
        <w:t>Форма</w:t>
      </w:r>
    </w:p>
    <w:p w:rsidR="0036113D" w:rsidRPr="00B02E85" w:rsidRDefault="0036113D" w:rsidP="00284231">
      <w:pPr>
        <w:pStyle w:val="ConsPlusNormal"/>
        <w:jc w:val="both"/>
        <w:rPr>
          <w:sz w:val="22"/>
          <w:szCs w:val="22"/>
        </w:rPr>
      </w:pPr>
    </w:p>
    <w:p w:rsidR="0036113D" w:rsidRPr="00B02E85" w:rsidRDefault="0036113D" w:rsidP="00284231">
      <w:pPr>
        <w:pStyle w:val="ConsPlusNonformat"/>
        <w:jc w:val="both"/>
        <w:rPr>
          <w:sz w:val="22"/>
          <w:szCs w:val="22"/>
        </w:rPr>
      </w:pPr>
      <w:bookmarkStart w:id="0" w:name="Par39"/>
      <w:bookmarkEnd w:id="0"/>
      <w:r w:rsidRPr="00B02E85">
        <w:rPr>
          <w:sz w:val="22"/>
          <w:szCs w:val="22"/>
        </w:rPr>
        <w:t xml:space="preserve">              Сведения, содержащиеся в экспертном заключении</w:t>
      </w:r>
    </w:p>
    <w:p w:rsidR="0036113D" w:rsidRPr="00B02E85" w:rsidRDefault="0036113D" w:rsidP="00284231">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600"/>
        <w:gridCol w:w="7200"/>
        <w:gridCol w:w="1980"/>
      </w:tblGrid>
      <w:tr w:rsidR="0036113D" w:rsidRPr="00B02E85" w:rsidTr="0079051A">
        <w:tc>
          <w:tcPr>
            <w:tcW w:w="60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center"/>
            </w:pPr>
            <w:r w:rsidRPr="00284231">
              <w:t>N</w:t>
            </w:r>
          </w:p>
        </w:tc>
        <w:tc>
          <w:tcPr>
            <w:tcW w:w="720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center"/>
            </w:pPr>
            <w:r w:rsidRPr="00284231">
              <w:t>Перечень сведений</w:t>
            </w:r>
          </w:p>
        </w:tc>
        <w:tc>
          <w:tcPr>
            <w:tcW w:w="198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center"/>
            </w:pPr>
            <w:r w:rsidRPr="00284231">
              <w:t>Содержание сведений</w:t>
            </w:r>
          </w:p>
        </w:tc>
      </w:tr>
      <w:tr w:rsidR="0036113D" w:rsidRPr="00B02E85" w:rsidTr="0079051A">
        <w:tc>
          <w:tcPr>
            <w:tcW w:w="60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center"/>
            </w:pPr>
            <w:r w:rsidRPr="00284231">
              <w:t>1</w:t>
            </w:r>
          </w:p>
        </w:tc>
        <w:tc>
          <w:tcPr>
            <w:tcW w:w="720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both"/>
            </w:pPr>
            <w:r w:rsidRPr="00284231">
              <w:t>Дата, время и место составления заключения</w:t>
            </w:r>
          </w:p>
        </w:tc>
        <w:tc>
          <w:tcPr>
            <w:tcW w:w="198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p>
        </w:tc>
      </w:tr>
      <w:tr w:rsidR="0036113D" w:rsidRPr="00B02E85" w:rsidTr="0079051A">
        <w:tc>
          <w:tcPr>
            <w:tcW w:w="60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center"/>
            </w:pPr>
            <w:r w:rsidRPr="00284231">
              <w:t>2</w:t>
            </w:r>
          </w:p>
        </w:tc>
        <w:tc>
          <w:tcPr>
            <w:tcW w:w="720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both"/>
            </w:pPr>
            <w:r w:rsidRPr="00284231">
              <w:t>Номер заявления о предоставлении государственной услуги, дата и номер решения, на основании которого проведена экспертиза представленных заявителем документов и сведений</w:t>
            </w:r>
          </w:p>
        </w:tc>
        <w:tc>
          <w:tcPr>
            <w:tcW w:w="198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p>
        </w:tc>
      </w:tr>
      <w:tr w:rsidR="0036113D" w:rsidRPr="00B02E85" w:rsidTr="0079051A">
        <w:tc>
          <w:tcPr>
            <w:tcW w:w="60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center"/>
            </w:pPr>
            <w:r w:rsidRPr="00284231">
              <w:t>3</w:t>
            </w:r>
          </w:p>
        </w:tc>
        <w:tc>
          <w:tcPr>
            <w:tcW w:w="720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both"/>
            </w:pPr>
            <w:r w:rsidRPr="00284231">
              <w:t>Фамилия, имя, отчество (последнее - при наличии) эксперта по аккредитации и технических экспертов (в случае их участия)</w:t>
            </w:r>
          </w:p>
        </w:tc>
        <w:tc>
          <w:tcPr>
            <w:tcW w:w="198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p>
        </w:tc>
      </w:tr>
      <w:tr w:rsidR="0036113D" w:rsidRPr="00B02E85" w:rsidTr="0079051A">
        <w:tc>
          <w:tcPr>
            <w:tcW w:w="60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center"/>
            </w:pPr>
            <w:r w:rsidRPr="00284231">
              <w:t>4</w:t>
            </w:r>
          </w:p>
        </w:tc>
        <w:tc>
          <w:tcPr>
            <w:tcW w:w="720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both"/>
            </w:pPr>
            <w:r w:rsidRPr="00284231">
              <w:t>Наименование юридического лица или фамилия, имя, отчество (последнее - при наличии) индивидуального предпринимателя</w:t>
            </w:r>
          </w:p>
        </w:tc>
        <w:tc>
          <w:tcPr>
            <w:tcW w:w="198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p>
        </w:tc>
      </w:tr>
      <w:tr w:rsidR="0036113D" w:rsidRPr="00B02E85" w:rsidTr="0079051A">
        <w:tc>
          <w:tcPr>
            <w:tcW w:w="60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center"/>
            </w:pPr>
            <w:r w:rsidRPr="00284231">
              <w:t>5</w:t>
            </w:r>
          </w:p>
        </w:tc>
        <w:tc>
          <w:tcPr>
            <w:tcW w:w="720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both"/>
            </w:pPr>
            <w:r w:rsidRPr="00284231">
              <w:t>Перечень рассмотренных документов и сведений, подтверждающих соответствие заявителя установленным критериям аккредитации</w:t>
            </w:r>
          </w:p>
        </w:tc>
        <w:tc>
          <w:tcPr>
            <w:tcW w:w="198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p>
        </w:tc>
      </w:tr>
      <w:tr w:rsidR="0036113D" w:rsidRPr="00B02E85" w:rsidTr="0079051A">
        <w:tc>
          <w:tcPr>
            <w:tcW w:w="60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center"/>
            </w:pPr>
            <w:r w:rsidRPr="00284231">
              <w:t>6</w:t>
            </w:r>
          </w:p>
        </w:tc>
        <w:tc>
          <w:tcPr>
            <w:tcW w:w="720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both"/>
            </w:pPr>
            <w:r w:rsidRPr="00284231">
              <w:t xml:space="preserve">Сведения о результатах экспертизы представленных заявителем документов и сведений, в том числе перечень несоответствий критериям аккредитации (при наличии) </w:t>
            </w:r>
            <w:hyperlink w:anchor="Par73" w:tooltip="&lt;*&gt; В случае если выявлены несоответствия заявителя критериям аккредитации, указывается соответствующий пункт критериев аккредитации, утвержденных приказом Министерства экономического развития Российской Федерации от 30 мая 2014 г. N 326 &quot;Об утверждении Критериев аккредитации, перечня документов, подтверждающих соответствие заявителя, аккредитованного лица критериям аккредитации, и перечня документов в области стандартизации, соблюдение требований которых заявителями, аккредитованными лицами обеспечивает..." w:history="1">
              <w:r w:rsidRPr="00284231">
                <w:t>&lt;*&gt;</w:t>
              </w:r>
            </w:hyperlink>
          </w:p>
        </w:tc>
        <w:tc>
          <w:tcPr>
            <w:tcW w:w="198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p>
        </w:tc>
      </w:tr>
      <w:tr w:rsidR="0036113D" w:rsidRPr="00B02E85" w:rsidTr="0079051A">
        <w:tc>
          <w:tcPr>
            <w:tcW w:w="60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center"/>
            </w:pPr>
            <w:r w:rsidRPr="00284231">
              <w:t>7</w:t>
            </w:r>
          </w:p>
        </w:tc>
        <w:tc>
          <w:tcPr>
            <w:tcW w:w="720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both"/>
            </w:pPr>
            <w:r w:rsidRPr="00284231">
              <w:t xml:space="preserve">Однозначный вывод о соответствии (несоответствии) заявителя критериям аккредитации по результатам экспертизы представленных заявителем документов и сведений, а также вывод о соответствии (несоответствии) заявителя документам в области стандартизации, соблюдение требований которых заявителями обеспечивает их соответствие критериям аккредитации </w:t>
            </w:r>
            <w:hyperlink w:anchor="Par74" w:tooltip="&lt;**&gt; В случае установления несоответствия заявителя критериям аккредитации используется предложение &quot;Заявитель не соответствует критериям аккредитации&quot;, а также указываются соответствующие пункты критериев аккредитации, утвержденных приказом Министерства экономического развития Российской Федерации от 30 мая 2014 г. N 326 &quot;Об утверждении Критериев аккредитации, перечня документов, подтверждающих соответствие заявителя, аккредитованного лица критериям аккредитации, и перечня документов в области стандарти..." w:history="1">
              <w:r w:rsidRPr="00284231">
                <w:t>&lt;**&gt;</w:t>
              </w:r>
            </w:hyperlink>
          </w:p>
        </w:tc>
        <w:tc>
          <w:tcPr>
            <w:tcW w:w="198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p>
        </w:tc>
      </w:tr>
    </w:tbl>
    <w:p w:rsidR="0036113D" w:rsidRPr="00B02E85" w:rsidRDefault="0036113D" w:rsidP="00284231">
      <w:pPr>
        <w:pStyle w:val="ConsPlusNormal"/>
        <w:jc w:val="both"/>
        <w:rPr>
          <w:sz w:val="22"/>
          <w:szCs w:val="22"/>
        </w:rPr>
      </w:pPr>
    </w:p>
    <w:p w:rsidR="0036113D" w:rsidRPr="00284231" w:rsidRDefault="0036113D" w:rsidP="00284231">
      <w:pPr>
        <w:pStyle w:val="ConsPlusNonformat"/>
        <w:jc w:val="both"/>
      </w:pPr>
      <w:r w:rsidRPr="00284231">
        <w:t>Эксперт по аккредитации:              ______________ ______________________</w:t>
      </w:r>
    </w:p>
    <w:p w:rsidR="0036113D" w:rsidRPr="00284231" w:rsidRDefault="0036113D" w:rsidP="00284231">
      <w:pPr>
        <w:pStyle w:val="ConsPlusNonformat"/>
        <w:jc w:val="both"/>
      </w:pPr>
      <w:r w:rsidRPr="00284231">
        <w:t xml:space="preserve">                                         подпись      расшифровка подписи</w:t>
      </w:r>
    </w:p>
    <w:p w:rsidR="0036113D" w:rsidRPr="00284231" w:rsidRDefault="0036113D" w:rsidP="00284231">
      <w:pPr>
        <w:pStyle w:val="ConsPlusNonformat"/>
        <w:jc w:val="both"/>
      </w:pPr>
      <w:r w:rsidRPr="00284231">
        <w:t>Технический эксперт:                  ______________ ______________________</w:t>
      </w:r>
    </w:p>
    <w:p w:rsidR="0036113D" w:rsidRPr="00284231" w:rsidRDefault="0036113D" w:rsidP="00284231">
      <w:pPr>
        <w:pStyle w:val="ConsPlusNonformat"/>
        <w:jc w:val="both"/>
      </w:pPr>
      <w:r w:rsidRPr="00284231">
        <w:t xml:space="preserve">                                         подпись      расшифровка подписи</w:t>
      </w:r>
    </w:p>
    <w:p w:rsidR="0036113D" w:rsidRPr="00B02E85" w:rsidRDefault="0036113D" w:rsidP="00284231">
      <w:pPr>
        <w:pStyle w:val="ConsPlusNormal"/>
        <w:ind w:firstLine="540"/>
        <w:jc w:val="both"/>
        <w:rPr>
          <w:sz w:val="22"/>
          <w:szCs w:val="22"/>
        </w:rPr>
      </w:pPr>
      <w:r w:rsidRPr="00B02E85">
        <w:rPr>
          <w:sz w:val="22"/>
          <w:szCs w:val="22"/>
        </w:rPr>
        <w:t>--------------------------------</w:t>
      </w:r>
    </w:p>
    <w:p w:rsidR="0036113D" w:rsidRPr="00284231" w:rsidRDefault="0036113D" w:rsidP="00284231">
      <w:pPr>
        <w:pStyle w:val="ConsPlusNormal"/>
        <w:ind w:firstLine="540"/>
        <w:jc w:val="both"/>
      </w:pPr>
      <w:bookmarkStart w:id="1" w:name="Par73"/>
      <w:bookmarkEnd w:id="1"/>
      <w:r w:rsidRPr="00284231">
        <w:t xml:space="preserve">&lt;*&gt; В случае если выявлены несоответствия заявителя критериям аккредитации, указывается соответствующий пункт критериев аккредитации, утвержденных приказом Министерства экономического развития Российской Федерации от 30 мая </w:t>
      </w:r>
      <w:smartTag w:uri="urn:schemas-microsoft-com:office:smarttags" w:element="metricconverter">
        <w:smartTagPr>
          <w:attr w:name="ProductID" w:val="2014 г"/>
        </w:smartTagPr>
        <w:r w:rsidRPr="00284231">
          <w:t>2014 г</w:t>
        </w:r>
      </w:smartTag>
      <w:r w:rsidRPr="00284231">
        <w:t xml:space="preserve">. N 326 "Об утверждении Критериев аккредитации, перечня документов, подтверждающих соответствие заявителя, аккредитованного лица критериям аккредитации, и перечня документов в области стандартизации, соблюдение требований которых заявителями, аккредитованными лицами обеспечивает их соответствие критериям аккредитации" (Справочно: зарегистрирован Минюстом России 30 июля </w:t>
      </w:r>
      <w:smartTag w:uri="urn:schemas-microsoft-com:office:smarttags" w:element="metricconverter">
        <w:smartTagPr>
          <w:attr w:name="ProductID" w:val="2014 г"/>
        </w:smartTagPr>
        <w:r w:rsidRPr="00284231">
          <w:t>2014 г</w:t>
        </w:r>
      </w:smartTag>
      <w:r w:rsidRPr="00284231">
        <w:t>., регистрационный N 33362).</w:t>
      </w:r>
    </w:p>
    <w:p w:rsidR="0036113D" w:rsidRPr="00284231" w:rsidRDefault="0036113D" w:rsidP="00284231">
      <w:pPr>
        <w:pStyle w:val="ConsPlusNormal"/>
        <w:ind w:firstLine="540"/>
        <w:jc w:val="both"/>
      </w:pPr>
      <w:bookmarkStart w:id="2" w:name="Par74"/>
      <w:bookmarkEnd w:id="2"/>
      <w:r w:rsidRPr="00284231">
        <w:t xml:space="preserve">&lt;**&gt; В случае установления несоответствия заявителя критериям аккредитации используется предложение "Заявитель не соответствует критериям аккредитации", а также указываются соответствующие пункты критериев аккредитации, утвержденных приказом Министерства экономического развития Российской Федерации от 30 мая </w:t>
      </w:r>
      <w:smartTag w:uri="urn:schemas-microsoft-com:office:smarttags" w:element="metricconverter">
        <w:smartTagPr>
          <w:attr w:name="ProductID" w:val="2014 г"/>
        </w:smartTagPr>
        <w:r w:rsidRPr="00284231">
          <w:t>2014 г</w:t>
        </w:r>
      </w:smartTag>
      <w:r w:rsidRPr="00284231">
        <w:t>. N 326 "Об утверждении Критериев аккредитации, перечня документов, подтверждающих соответствие заявителя, аккредитованного лица критериям аккредитации, и перечня документов в области стандартизации, соблюдение требований которых заявителями, аккредитованными лицами обеспечивает их соответствие критериям аккредитации".</w:t>
      </w:r>
    </w:p>
    <w:p w:rsidR="0036113D" w:rsidRPr="00B02E85" w:rsidRDefault="0036113D" w:rsidP="00284231">
      <w:pPr>
        <w:pStyle w:val="ConsPlusNormal"/>
        <w:jc w:val="both"/>
        <w:rPr>
          <w:sz w:val="22"/>
          <w:szCs w:val="22"/>
        </w:rPr>
      </w:pPr>
    </w:p>
    <w:p w:rsidR="0036113D" w:rsidRPr="00B02E85" w:rsidRDefault="0036113D" w:rsidP="00284231">
      <w:pPr>
        <w:pStyle w:val="ConsPlusNormal"/>
        <w:jc w:val="right"/>
        <w:outlineLvl w:val="0"/>
        <w:rPr>
          <w:sz w:val="22"/>
          <w:szCs w:val="22"/>
        </w:rPr>
      </w:pPr>
      <w:r w:rsidRPr="00B02E85">
        <w:rPr>
          <w:sz w:val="22"/>
          <w:szCs w:val="22"/>
        </w:rPr>
        <w:t>Приложение N 2</w:t>
      </w:r>
    </w:p>
    <w:p w:rsidR="0036113D" w:rsidRPr="00B02E85" w:rsidRDefault="0036113D" w:rsidP="00284231">
      <w:pPr>
        <w:pStyle w:val="ConsPlusNormal"/>
        <w:jc w:val="right"/>
        <w:rPr>
          <w:sz w:val="22"/>
          <w:szCs w:val="22"/>
        </w:rPr>
      </w:pPr>
      <w:r w:rsidRPr="00B02E85">
        <w:rPr>
          <w:sz w:val="22"/>
          <w:szCs w:val="22"/>
        </w:rPr>
        <w:t>к приказу Минэкономразвития России</w:t>
      </w:r>
    </w:p>
    <w:p w:rsidR="0036113D" w:rsidRPr="00B02E85" w:rsidRDefault="0036113D" w:rsidP="00284231">
      <w:pPr>
        <w:pStyle w:val="ConsPlusNormal"/>
        <w:jc w:val="right"/>
        <w:rPr>
          <w:sz w:val="22"/>
          <w:szCs w:val="22"/>
        </w:rPr>
      </w:pPr>
      <w:r w:rsidRPr="00B02E85">
        <w:rPr>
          <w:sz w:val="22"/>
          <w:szCs w:val="22"/>
        </w:rPr>
        <w:t xml:space="preserve">от 23 мая </w:t>
      </w:r>
      <w:smartTag w:uri="urn:schemas-microsoft-com:office:smarttags" w:element="metricconverter">
        <w:smartTagPr>
          <w:attr w:name="ProductID" w:val="2014 г"/>
        </w:smartTagPr>
        <w:r w:rsidRPr="00B02E85">
          <w:rPr>
            <w:sz w:val="22"/>
            <w:szCs w:val="22"/>
          </w:rPr>
          <w:t>2014 г</w:t>
        </w:r>
      </w:smartTag>
      <w:r w:rsidRPr="00B02E85">
        <w:rPr>
          <w:sz w:val="22"/>
          <w:szCs w:val="22"/>
        </w:rPr>
        <w:t>. N 284</w:t>
      </w:r>
    </w:p>
    <w:p w:rsidR="0036113D" w:rsidRPr="00B02E85" w:rsidRDefault="0036113D" w:rsidP="00284231">
      <w:pPr>
        <w:pStyle w:val="ConsPlusNormal"/>
        <w:jc w:val="center"/>
        <w:rPr>
          <w:sz w:val="22"/>
          <w:szCs w:val="22"/>
        </w:rPr>
      </w:pPr>
    </w:p>
    <w:p w:rsidR="0036113D" w:rsidRPr="00B02E85" w:rsidRDefault="0036113D" w:rsidP="00284231">
      <w:pPr>
        <w:pStyle w:val="ConsPlusNormal"/>
        <w:jc w:val="center"/>
        <w:rPr>
          <w:sz w:val="22"/>
          <w:szCs w:val="22"/>
        </w:rPr>
      </w:pPr>
      <w:r w:rsidRPr="00B02E85">
        <w:rPr>
          <w:sz w:val="22"/>
          <w:szCs w:val="22"/>
        </w:rPr>
        <w:t>(в ред. Приказа Минэкономразвития России от 29.11.2016 N 764)</w:t>
      </w:r>
    </w:p>
    <w:p w:rsidR="0036113D" w:rsidRPr="00B02E85" w:rsidRDefault="0036113D" w:rsidP="00284231">
      <w:pPr>
        <w:pStyle w:val="ConsPlusNormal"/>
        <w:jc w:val="both"/>
        <w:rPr>
          <w:sz w:val="22"/>
          <w:szCs w:val="22"/>
        </w:rPr>
      </w:pPr>
    </w:p>
    <w:p w:rsidR="0036113D" w:rsidRPr="00B02E85" w:rsidRDefault="0036113D" w:rsidP="00284231">
      <w:pPr>
        <w:pStyle w:val="ConsPlusNormal"/>
        <w:jc w:val="right"/>
        <w:rPr>
          <w:sz w:val="22"/>
          <w:szCs w:val="22"/>
        </w:rPr>
      </w:pPr>
      <w:r w:rsidRPr="00B02E85">
        <w:rPr>
          <w:sz w:val="22"/>
          <w:szCs w:val="22"/>
        </w:rPr>
        <w:t>Форма</w:t>
      </w:r>
    </w:p>
    <w:p w:rsidR="0036113D" w:rsidRPr="00B02E85" w:rsidRDefault="0036113D" w:rsidP="00284231">
      <w:pPr>
        <w:pStyle w:val="ConsPlusNormal"/>
        <w:jc w:val="both"/>
        <w:rPr>
          <w:sz w:val="22"/>
          <w:szCs w:val="22"/>
        </w:rPr>
      </w:pPr>
    </w:p>
    <w:p w:rsidR="0036113D" w:rsidRPr="00B02E85" w:rsidRDefault="0036113D" w:rsidP="00284231">
      <w:pPr>
        <w:pStyle w:val="ConsPlusNonformat"/>
        <w:jc w:val="both"/>
        <w:rPr>
          <w:sz w:val="22"/>
          <w:szCs w:val="22"/>
        </w:rPr>
      </w:pPr>
      <w:bookmarkStart w:id="3" w:name="Par89"/>
      <w:bookmarkEnd w:id="3"/>
      <w:r w:rsidRPr="00B02E85">
        <w:rPr>
          <w:sz w:val="22"/>
          <w:szCs w:val="22"/>
        </w:rPr>
        <w:t xml:space="preserve">             Сведения, содержащиеся в акте выездной экспертизы</w:t>
      </w:r>
    </w:p>
    <w:p w:rsidR="0036113D" w:rsidRPr="00B02E85" w:rsidRDefault="0036113D" w:rsidP="00284231">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600"/>
        <w:gridCol w:w="7200"/>
        <w:gridCol w:w="1980"/>
      </w:tblGrid>
      <w:tr w:rsidR="0036113D" w:rsidRPr="00B02E85" w:rsidTr="0079051A">
        <w:tc>
          <w:tcPr>
            <w:tcW w:w="60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center"/>
            </w:pPr>
            <w:r w:rsidRPr="00284231">
              <w:t>N</w:t>
            </w:r>
          </w:p>
        </w:tc>
        <w:tc>
          <w:tcPr>
            <w:tcW w:w="720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center"/>
            </w:pPr>
            <w:r w:rsidRPr="00284231">
              <w:t>Перечень сведений</w:t>
            </w:r>
          </w:p>
        </w:tc>
        <w:tc>
          <w:tcPr>
            <w:tcW w:w="198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center"/>
            </w:pPr>
            <w:r w:rsidRPr="00284231">
              <w:t>Содержание сведений</w:t>
            </w:r>
          </w:p>
        </w:tc>
      </w:tr>
      <w:tr w:rsidR="0036113D" w:rsidRPr="00B02E85" w:rsidTr="0079051A">
        <w:tc>
          <w:tcPr>
            <w:tcW w:w="60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center"/>
            </w:pPr>
            <w:r w:rsidRPr="00284231">
              <w:t>1</w:t>
            </w:r>
          </w:p>
        </w:tc>
        <w:tc>
          <w:tcPr>
            <w:tcW w:w="720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both"/>
            </w:pPr>
            <w:r w:rsidRPr="00284231">
              <w:t>Дата, время и место составления акта</w:t>
            </w:r>
          </w:p>
        </w:tc>
        <w:tc>
          <w:tcPr>
            <w:tcW w:w="198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p>
        </w:tc>
      </w:tr>
      <w:tr w:rsidR="0036113D" w:rsidRPr="00B02E85" w:rsidTr="0079051A">
        <w:tc>
          <w:tcPr>
            <w:tcW w:w="60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center"/>
            </w:pPr>
            <w:r w:rsidRPr="00284231">
              <w:t>2</w:t>
            </w:r>
          </w:p>
        </w:tc>
        <w:tc>
          <w:tcPr>
            <w:tcW w:w="720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both"/>
            </w:pPr>
            <w:r w:rsidRPr="00284231">
              <w:t>Номер заявления о предоставлении государственной услуги, дата и номер решения, на основании которого проведена выездная экспертиза</w:t>
            </w:r>
          </w:p>
        </w:tc>
        <w:tc>
          <w:tcPr>
            <w:tcW w:w="198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p>
        </w:tc>
      </w:tr>
      <w:tr w:rsidR="0036113D" w:rsidRPr="00B02E85" w:rsidTr="0079051A">
        <w:tc>
          <w:tcPr>
            <w:tcW w:w="60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center"/>
            </w:pPr>
            <w:r w:rsidRPr="00284231">
              <w:t>3</w:t>
            </w:r>
          </w:p>
        </w:tc>
        <w:tc>
          <w:tcPr>
            <w:tcW w:w="720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both"/>
            </w:pPr>
            <w:r w:rsidRPr="00284231">
              <w:t>Фамилия, имя и отчество (последнее - при наличии) эксперта по аккредитации и технических экспертов (в случае их участия)</w:t>
            </w:r>
          </w:p>
        </w:tc>
        <w:tc>
          <w:tcPr>
            <w:tcW w:w="198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p>
        </w:tc>
      </w:tr>
      <w:tr w:rsidR="0036113D" w:rsidRPr="00B02E85" w:rsidTr="0079051A">
        <w:tc>
          <w:tcPr>
            <w:tcW w:w="60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center"/>
            </w:pPr>
            <w:r w:rsidRPr="00284231">
              <w:t>4</w:t>
            </w:r>
          </w:p>
        </w:tc>
        <w:tc>
          <w:tcPr>
            <w:tcW w:w="720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both"/>
            </w:pPr>
            <w:r w:rsidRPr="00284231">
              <w:t>Наименование юридического лица или фамилия, имя и отчество (последнее - при наличии) индивидуального предпринимателя</w:t>
            </w:r>
          </w:p>
        </w:tc>
        <w:tc>
          <w:tcPr>
            <w:tcW w:w="198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p>
        </w:tc>
      </w:tr>
      <w:tr w:rsidR="0036113D" w:rsidRPr="00B02E85" w:rsidTr="0079051A">
        <w:tc>
          <w:tcPr>
            <w:tcW w:w="60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center"/>
            </w:pPr>
            <w:r w:rsidRPr="00284231">
              <w:t>5</w:t>
            </w:r>
          </w:p>
        </w:tc>
        <w:tc>
          <w:tcPr>
            <w:tcW w:w="720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both"/>
            </w:pPr>
            <w:r w:rsidRPr="00284231">
              <w:t>Фамилия, имя, отчество (последнее - при наличии) и должность представителя юридического лица или представителя индивидуального предпринимателя, присутствующего при осуществлении выездной экспертизы</w:t>
            </w:r>
          </w:p>
        </w:tc>
        <w:tc>
          <w:tcPr>
            <w:tcW w:w="198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p>
        </w:tc>
      </w:tr>
      <w:tr w:rsidR="0036113D" w:rsidRPr="00B02E85" w:rsidTr="0079051A">
        <w:tc>
          <w:tcPr>
            <w:tcW w:w="60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center"/>
            </w:pPr>
            <w:r w:rsidRPr="00284231">
              <w:t>6</w:t>
            </w:r>
          </w:p>
        </w:tc>
        <w:tc>
          <w:tcPr>
            <w:tcW w:w="720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both"/>
            </w:pPr>
            <w:r w:rsidRPr="00284231">
              <w:t>Дата, время и место (места) осуществления выездной экспертизы</w:t>
            </w:r>
          </w:p>
        </w:tc>
        <w:tc>
          <w:tcPr>
            <w:tcW w:w="198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p>
        </w:tc>
      </w:tr>
      <w:tr w:rsidR="0036113D" w:rsidRPr="00B02E85" w:rsidTr="0079051A">
        <w:tc>
          <w:tcPr>
            <w:tcW w:w="60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center"/>
            </w:pPr>
            <w:r w:rsidRPr="00284231">
              <w:t>7</w:t>
            </w:r>
          </w:p>
        </w:tc>
        <w:tc>
          <w:tcPr>
            <w:tcW w:w="720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both"/>
            </w:pPr>
            <w:r w:rsidRPr="00284231">
              <w:t>Сведения о выполнении Плана проведения выездной экспертизы с указанием времени выполнения мероприятия, включающего:</w:t>
            </w:r>
          </w:p>
          <w:p w:rsidR="0036113D" w:rsidRPr="00284231" w:rsidRDefault="0036113D" w:rsidP="0079051A">
            <w:pPr>
              <w:pStyle w:val="ConsPlusNormal"/>
              <w:jc w:val="both"/>
            </w:pPr>
            <w:r w:rsidRPr="00284231">
              <w:t>1) вступительное совещание, предусматривающее разъяснение заявителю программы выездной оценки;</w:t>
            </w:r>
          </w:p>
          <w:p w:rsidR="0036113D" w:rsidRPr="00284231" w:rsidRDefault="0036113D" w:rsidP="0079051A">
            <w:pPr>
              <w:pStyle w:val="ConsPlusNormal"/>
              <w:jc w:val="both"/>
            </w:pPr>
            <w:r w:rsidRPr="00284231">
              <w:t>2) оценку системы менеджмента качества заявителя, а также соблюдения при осуществлении деятельности требований системы менеджмента качества;</w:t>
            </w:r>
          </w:p>
          <w:p w:rsidR="0036113D" w:rsidRPr="00284231" w:rsidRDefault="0036113D" w:rsidP="0079051A">
            <w:pPr>
              <w:pStyle w:val="ConsPlusNormal"/>
              <w:jc w:val="both"/>
            </w:pPr>
            <w:r w:rsidRPr="00284231">
              <w:t>3) оценку материально-технической базы заявителя;</w:t>
            </w:r>
          </w:p>
          <w:p w:rsidR="0036113D" w:rsidRPr="00284231" w:rsidRDefault="0036113D" w:rsidP="0079051A">
            <w:pPr>
              <w:pStyle w:val="ConsPlusNormal"/>
              <w:jc w:val="both"/>
            </w:pPr>
            <w:r w:rsidRPr="00284231">
              <w:t>4) оценку квалификации и опыта работников заявителя;</w:t>
            </w:r>
          </w:p>
          <w:p w:rsidR="0036113D" w:rsidRPr="00284231" w:rsidRDefault="0036113D" w:rsidP="0079051A">
            <w:pPr>
              <w:pStyle w:val="ConsPlusNormal"/>
              <w:jc w:val="both"/>
            </w:pPr>
            <w:r w:rsidRPr="00284231">
              <w:t>5) оценку обеспеченности необходимой документацией;</w:t>
            </w:r>
          </w:p>
          <w:p w:rsidR="0036113D" w:rsidRPr="00284231" w:rsidRDefault="0036113D" w:rsidP="0079051A">
            <w:pPr>
              <w:pStyle w:val="ConsPlusNormal"/>
              <w:jc w:val="both"/>
            </w:pPr>
            <w:r w:rsidRPr="00284231">
              <w:t>6) наблюдение за выполнением заявителем работ в соответствии с заявленной областью аккредитации;</w:t>
            </w:r>
          </w:p>
          <w:p w:rsidR="0036113D" w:rsidRPr="00284231" w:rsidRDefault="0036113D" w:rsidP="0079051A">
            <w:pPr>
              <w:pStyle w:val="ConsPlusNormal"/>
              <w:jc w:val="both"/>
            </w:pPr>
            <w:r w:rsidRPr="00284231">
              <w:t>7) составление акта выездной экспертизы;</w:t>
            </w:r>
          </w:p>
          <w:p w:rsidR="0036113D" w:rsidRPr="00284231" w:rsidRDefault="0036113D" w:rsidP="0079051A">
            <w:pPr>
              <w:pStyle w:val="ConsPlusNormal"/>
              <w:jc w:val="both"/>
            </w:pPr>
            <w:r w:rsidRPr="00284231">
              <w:t>8) иное (при наличии).</w:t>
            </w:r>
          </w:p>
          <w:p w:rsidR="0036113D" w:rsidRPr="00284231" w:rsidRDefault="0036113D" w:rsidP="0079051A">
            <w:pPr>
              <w:pStyle w:val="ConsPlusNormal"/>
              <w:jc w:val="both"/>
            </w:pPr>
            <w:r w:rsidRPr="00284231">
              <w:t>Указание точного времени выполнения соответствующего мероприятия плана, а также сведений о ходе выполнения соответствующего мероприятия плана.</w:t>
            </w:r>
          </w:p>
        </w:tc>
        <w:tc>
          <w:tcPr>
            <w:tcW w:w="198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p>
        </w:tc>
      </w:tr>
      <w:tr w:rsidR="0036113D" w:rsidRPr="00B02E85" w:rsidTr="0079051A">
        <w:tc>
          <w:tcPr>
            <w:tcW w:w="60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center"/>
            </w:pPr>
            <w:r w:rsidRPr="00284231">
              <w:t>8</w:t>
            </w:r>
          </w:p>
        </w:tc>
        <w:tc>
          <w:tcPr>
            <w:tcW w:w="720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both"/>
            </w:pPr>
            <w:r w:rsidRPr="00284231">
              <w:t xml:space="preserve">Сведения о результатах выездной экспертизы </w:t>
            </w:r>
            <w:hyperlink w:anchor="Par149" w:tooltip="&lt;*&gt; К акту выездной экспертизы могут быть приложены документы, подтверждающие несоответствие заявителя критериям аккредитации, утвержденным приказом Министерства экономического развития Российской Федерации от 30 мая 2014 г. N 326 &quot;Об утверждении Критериев аккредитации, перечня документов, подтверждающих соответствие заявителя, аккредитованного лица критериям аккредитации, и перечня документов в области стандартизации, соблюдение требований которых заявителями, аккредитованными лицами обеспечивает их соо..." w:history="1">
              <w:r w:rsidRPr="00284231">
                <w:t>&lt;*&gt;</w:t>
              </w:r>
            </w:hyperlink>
            <w:r w:rsidRPr="00284231">
              <w:t xml:space="preserve">, перечень несоответствий критериям аккредитации (при наличии) </w:t>
            </w:r>
            <w:hyperlink w:anchor="Par150" w:tooltip="&lt;**&gt; В случае если выявлены несоответствия заявителя критериям аккредитации, указывается соответствующий пункт критериев аккредитации, утвержденных приказом Министерства экономического развития Российской Федерации от 30 мая 2014 г. N 326 &quot;Об утверждении Критериев аккредитации, перечня документов, подтверждающих соответствие заявителя, аккредитованного лица критериям аккредитации, и перечня документов в области стандартизации, соблюдение требований которых заявителями, аккредитованными лицами обеспечивае..." w:history="1">
              <w:r w:rsidRPr="00284231">
                <w:t>&lt;**&gt;</w:t>
              </w:r>
            </w:hyperlink>
            <w:r w:rsidRPr="00284231">
              <w:t xml:space="preserve">, предложения по сокращению области аккредитации, указанной в заявлении о предоставлении государственной услуги </w:t>
            </w:r>
            <w:hyperlink w:anchor="Par151" w:tooltip="&lt;***&gt; Предложения по сокращению области аккредитации, указанной в заявлении о предоставлении государственной услуги, содержат проект области аккредитации по результатам проведенных экспертной группой работ, составленный в соответствии с образцами, утвержденными приказом Минэкономразвития России от 23 мая 2014 г. N 288 &quot;Об утверждении форм заявления об аккредитации, заявления о расширении области аккредитации, заявления о сокращении области аккредитации, заявления о проведении процедуры подтверждения комп..." w:history="1">
              <w:r w:rsidRPr="00284231">
                <w:t>&lt;***&gt;</w:t>
              </w:r>
            </w:hyperlink>
            <w:r w:rsidRPr="00284231">
              <w:t xml:space="preserve"> (при наличии)</w:t>
            </w:r>
          </w:p>
        </w:tc>
        <w:tc>
          <w:tcPr>
            <w:tcW w:w="198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p>
        </w:tc>
      </w:tr>
      <w:tr w:rsidR="0036113D" w:rsidRPr="00B02E85" w:rsidTr="0079051A">
        <w:tc>
          <w:tcPr>
            <w:tcW w:w="60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center"/>
            </w:pPr>
            <w:bookmarkStart w:id="4" w:name="Par127"/>
            <w:bookmarkEnd w:id="4"/>
            <w:r w:rsidRPr="00284231">
              <w:t>9</w:t>
            </w:r>
          </w:p>
        </w:tc>
        <w:tc>
          <w:tcPr>
            <w:tcW w:w="720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both"/>
            </w:pPr>
            <w:r w:rsidRPr="00284231">
              <w:t xml:space="preserve">Однозначный вывод о соответствии (несоответствии) заявителя критериям аккредитации по результатам выездной экспертизы, а также вывод о соответствии (несоответствии) заявителя документам в области стандартизации, соблюдение требований которых заявителями обеспечивает их соответствие критериям аккредитации </w:t>
            </w:r>
            <w:hyperlink w:anchor="Par152" w:tooltip="&lt;****&gt; В случае установления несоответствия заявителя критериям аккредитации используется предложение &quot;Заявитель не соответствует критериям аккредитации&quot;, а также указываются конкретные пункты критериев аккредитации." w:history="1">
              <w:r w:rsidRPr="00284231">
                <w:t>&lt;****&gt;</w:t>
              </w:r>
            </w:hyperlink>
          </w:p>
        </w:tc>
        <w:tc>
          <w:tcPr>
            <w:tcW w:w="198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p>
        </w:tc>
      </w:tr>
      <w:tr w:rsidR="0036113D" w:rsidRPr="00B02E85" w:rsidTr="0079051A">
        <w:tc>
          <w:tcPr>
            <w:tcW w:w="60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center"/>
            </w:pPr>
            <w:r w:rsidRPr="00284231">
              <w:t>10</w:t>
            </w:r>
          </w:p>
        </w:tc>
        <w:tc>
          <w:tcPr>
            <w:tcW w:w="720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both"/>
            </w:pPr>
            <w:r w:rsidRPr="00284231">
              <w:t>Запись о наличии особого мнения члена экспертной группы (при наличии)</w:t>
            </w:r>
          </w:p>
        </w:tc>
        <w:tc>
          <w:tcPr>
            <w:tcW w:w="198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p>
        </w:tc>
      </w:tr>
      <w:tr w:rsidR="0036113D" w:rsidRPr="00B02E85" w:rsidTr="0079051A">
        <w:tc>
          <w:tcPr>
            <w:tcW w:w="60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center"/>
            </w:pPr>
            <w:r w:rsidRPr="00284231">
              <w:t>11</w:t>
            </w:r>
          </w:p>
        </w:tc>
        <w:tc>
          <w:tcPr>
            <w:tcW w:w="720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both"/>
            </w:pPr>
            <w:r w:rsidRPr="00284231">
              <w:t xml:space="preserve">Предложения по формированию программы следующей выездной оценки соответствия заявителя, аккредитованного лица критериям аккредитации (в случае, если в </w:t>
            </w:r>
            <w:hyperlink w:anchor="Par127" w:tooltip="9" w:history="1">
              <w:r w:rsidRPr="00284231">
                <w:t>позиции 9</w:t>
              </w:r>
            </w:hyperlink>
            <w:r w:rsidRPr="00284231">
              <w:t xml:space="preserve"> настоящего Перечня содержится вывод о соответствии заявителя критериям аккредитации) </w:t>
            </w:r>
            <w:hyperlink w:anchor="Par153" w:tooltip="&lt;*****&gt; К акту выездной экспертизы может быть приложен отзыв представителя заявителя о работе экспертной группы, в том числе в части соблюдения членами экспертной группы программы выездной оценки, иных требований законодательства Российской Федерации об аккредитации в национальной системе аккредитации (при наличии)." w:history="1">
              <w:r w:rsidRPr="00284231">
                <w:t>&lt;*****&gt;</w:t>
              </w:r>
            </w:hyperlink>
          </w:p>
        </w:tc>
        <w:tc>
          <w:tcPr>
            <w:tcW w:w="1980"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p>
        </w:tc>
      </w:tr>
    </w:tbl>
    <w:p w:rsidR="0036113D" w:rsidRPr="00B02E85" w:rsidRDefault="0036113D" w:rsidP="00284231">
      <w:pPr>
        <w:pStyle w:val="ConsPlusNormal"/>
        <w:jc w:val="both"/>
        <w:rPr>
          <w:sz w:val="22"/>
          <w:szCs w:val="22"/>
        </w:rPr>
      </w:pPr>
    </w:p>
    <w:p w:rsidR="0036113D" w:rsidRPr="00284231" w:rsidRDefault="0036113D" w:rsidP="00284231">
      <w:pPr>
        <w:pStyle w:val="ConsPlusNonformat"/>
        <w:jc w:val="both"/>
      </w:pPr>
      <w:r w:rsidRPr="00284231">
        <w:t>Эксперт по аккредитации:              ______________ ______________________</w:t>
      </w:r>
    </w:p>
    <w:p w:rsidR="0036113D" w:rsidRPr="00284231" w:rsidRDefault="0036113D" w:rsidP="00284231">
      <w:pPr>
        <w:pStyle w:val="ConsPlusNonformat"/>
        <w:jc w:val="both"/>
      </w:pPr>
      <w:r w:rsidRPr="00284231">
        <w:t xml:space="preserve">                                         подпись      расшифровка подписи</w:t>
      </w:r>
    </w:p>
    <w:p w:rsidR="0036113D" w:rsidRPr="00284231" w:rsidRDefault="0036113D" w:rsidP="00284231">
      <w:pPr>
        <w:pStyle w:val="ConsPlusNonformat"/>
        <w:jc w:val="both"/>
      </w:pPr>
      <w:r w:rsidRPr="00284231">
        <w:t>Технический эксперт:                  ______________ ______________________</w:t>
      </w:r>
    </w:p>
    <w:p w:rsidR="0036113D" w:rsidRPr="00284231" w:rsidRDefault="0036113D" w:rsidP="00284231">
      <w:pPr>
        <w:pStyle w:val="ConsPlusNonformat"/>
        <w:jc w:val="both"/>
      </w:pPr>
      <w:r w:rsidRPr="00284231">
        <w:t xml:space="preserve">                                         подпись      расшифровка подписи</w:t>
      </w:r>
    </w:p>
    <w:p w:rsidR="0036113D" w:rsidRPr="00284231" w:rsidRDefault="0036113D" w:rsidP="00284231">
      <w:pPr>
        <w:pStyle w:val="ConsPlusNonformat"/>
        <w:jc w:val="both"/>
      </w:pPr>
      <w:r w:rsidRPr="00284231">
        <w:t>Представитель юридического</w:t>
      </w:r>
    </w:p>
    <w:p w:rsidR="0036113D" w:rsidRPr="00284231" w:rsidRDefault="0036113D" w:rsidP="00284231">
      <w:pPr>
        <w:pStyle w:val="ConsPlusNonformat"/>
        <w:jc w:val="both"/>
      </w:pPr>
      <w:r w:rsidRPr="00284231">
        <w:t>лица/индивидуального</w:t>
      </w:r>
    </w:p>
    <w:p w:rsidR="0036113D" w:rsidRPr="00284231" w:rsidRDefault="0036113D" w:rsidP="00284231">
      <w:pPr>
        <w:pStyle w:val="ConsPlusNonformat"/>
        <w:jc w:val="both"/>
      </w:pPr>
      <w:r w:rsidRPr="00284231">
        <w:t>предпринимателя:                      ______________ ______________________</w:t>
      </w:r>
    </w:p>
    <w:p w:rsidR="0036113D" w:rsidRPr="00284231" w:rsidRDefault="0036113D" w:rsidP="00284231">
      <w:pPr>
        <w:pStyle w:val="ConsPlusNonformat"/>
        <w:jc w:val="both"/>
      </w:pPr>
      <w:r w:rsidRPr="00284231">
        <w:t xml:space="preserve">                                         подпись      расшифровка подписи</w:t>
      </w:r>
    </w:p>
    <w:p w:rsidR="0036113D" w:rsidRPr="00B02E85" w:rsidRDefault="0036113D" w:rsidP="00284231">
      <w:pPr>
        <w:pStyle w:val="ConsPlusNormal"/>
        <w:ind w:firstLine="540"/>
        <w:jc w:val="both"/>
        <w:rPr>
          <w:sz w:val="22"/>
          <w:szCs w:val="22"/>
        </w:rPr>
      </w:pPr>
      <w:r w:rsidRPr="00B02E85">
        <w:rPr>
          <w:sz w:val="22"/>
          <w:szCs w:val="22"/>
        </w:rPr>
        <w:t>--------------------------------</w:t>
      </w:r>
    </w:p>
    <w:p w:rsidR="0036113D" w:rsidRPr="00284231" w:rsidRDefault="0036113D" w:rsidP="00284231">
      <w:pPr>
        <w:pStyle w:val="ConsPlusNormal"/>
        <w:ind w:firstLine="540"/>
        <w:jc w:val="both"/>
      </w:pPr>
      <w:bookmarkStart w:id="5" w:name="Par149"/>
      <w:bookmarkEnd w:id="5"/>
      <w:r w:rsidRPr="00284231">
        <w:t>&lt;*&gt; К акту выездной экспертизы могут быть приложены документы, подтверждающие несоответствие заявителя критериям аккредитации, утвержденным приказом Министерства экономического развития Российской Федерации от 30 мая 2014 г. N 326 "Об утверждении Критериев аккредитации, перечня документов, подтверждающих соответствие заявителя, аккредитованного лица критериям аккредитации, и перечня документов в области стандартизации, соблюдение требований которых заявителями, аккредитованными лицами обеспечивает их соответствие критериям аккредитации" (Справочно: зарегистрирован Минюстом России 30 июля 2014 г., регистрационный N 33362), документы, подтверждающие результаты работ по наблюдению за выполнением заявителем работ в соответствии с заявленной областью аккредитации, особое мнение члена экспертной группы. К акту выездной экспертизы могут быть приложены фото- и видеоматериалы в случаях, предусмотренных программой выездной оценки.</w:t>
      </w:r>
    </w:p>
    <w:p w:rsidR="0036113D" w:rsidRPr="00284231" w:rsidRDefault="0036113D" w:rsidP="00284231">
      <w:pPr>
        <w:pStyle w:val="ConsPlusNormal"/>
        <w:ind w:firstLine="540"/>
        <w:jc w:val="both"/>
      </w:pPr>
      <w:bookmarkStart w:id="6" w:name="Par150"/>
      <w:bookmarkEnd w:id="6"/>
      <w:r w:rsidRPr="00284231">
        <w:t>&lt;**&gt; В случае если выявлены несоответствия заявителя критериям аккредитации, указывается соответствующий пункт критериев аккредитации, утвержденных приказом Министерства экономического развития Российской Федерации от 30 мая 2014 г. N 326 "Об утверждении Критериев аккредитации, перечня документов, подтверждающих соответствие заявителя, аккредитованного лица критериям аккредитации, и перечня документов в области стандартизации, соблюдение требований которых заявителями, аккредитованными лицами обеспечивает их соответствие критериям аккредитации" (Справочно: зарегистрирован Минюстом России 30 июля 2014 г., регистрационный N 33362).</w:t>
      </w:r>
    </w:p>
    <w:p w:rsidR="0036113D" w:rsidRPr="00284231" w:rsidRDefault="0036113D" w:rsidP="00284231">
      <w:pPr>
        <w:pStyle w:val="ConsPlusNormal"/>
        <w:ind w:firstLine="540"/>
        <w:jc w:val="both"/>
      </w:pPr>
      <w:bookmarkStart w:id="7" w:name="Par151"/>
      <w:bookmarkEnd w:id="7"/>
      <w:r w:rsidRPr="00284231">
        <w:t>&lt;***&gt; Предложения по сокращению области аккредитации, указанной в заявлении о предоставлении государственной услуги, содержат проект области аккредитации по результатам проведенных экспертной группой работ, составленный в соответствии с образцами, утвержденными приказом Минэкономразвития России от 23 мая 2014 г. N 288 "Об утверждении форм заявления об аккредитации, заявления о расширении области аккредитации, заявления о сокращении области аккредитации, заявления о проведении процедуры подтверждения компетентности аккредитованного лица, заявления о внесении изменений в сведения реестра аккредитованных лиц, заявления о выдаче аттестата аккредитации на бумажном носителе, заявления о выдаче дубликата аттестата аккредитации, заявления о прекращении действия аккредитации" (зарегистрирован Минюстом России 30 июня 2014 г., регистрационный N 32918). Указанные предложения являются приложением к акту выездной экспертизы, подписываются членами экспертной группы и утверждаются экспертом по аккредитации.</w:t>
      </w:r>
    </w:p>
    <w:p w:rsidR="0036113D" w:rsidRPr="00284231" w:rsidRDefault="0036113D" w:rsidP="00284231">
      <w:pPr>
        <w:pStyle w:val="ConsPlusNormal"/>
        <w:ind w:firstLine="540"/>
        <w:jc w:val="both"/>
      </w:pPr>
      <w:bookmarkStart w:id="8" w:name="Par152"/>
      <w:bookmarkEnd w:id="8"/>
      <w:r w:rsidRPr="00284231">
        <w:t>&lt;****&gt; В случае установления несоответствия заявителя критериям аккредитации используется предложение "Заявитель не соответствует критериям аккредитации", а также указываются конкретные пункты критериев аккредитации.</w:t>
      </w:r>
    </w:p>
    <w:p w:rsidR="0036113D" w:rsidRPr="00284231" w:rsidRDefault="0036113D" w:rsidP="00284231">
      <w:pPr>
        <w:pStyle w:val="ConsPlusNormal"/>
        <w:ind w:firstLine="540"/>
        <w:jc w:val="both"/>
      </w:pPr>
      <w:bookmarkStart w:id="9" w:name="Par153"/>
      <w:bookmarkEnd w:id="9"/>
      <w:r w:rsidRPr="00284231">
        <w:t>&lt;*****&gt; К акту выездной экспертизы может быть приложен отзыв представителя заявителя о работе экспертной группы, в том числе в части соблюдения членами экспертной группы программы выездной оценки, иных требований законодательства Российской Федерации об аккредитации в национальной системе аккредитации (при наличии).</w:t>
      </w:r>
    </w:p>
    <w:p w:rsidR="0036113D" w:rsidRPr="00B02E85" w:rsidRDefault="0036113D" w:rsidP="00284231">
      <w:pPr>
        <w:pStyle w:val="ConsPlusNormal"/>
        <w:jc w:val="both"/>
        <w:rPr>
          <w:sz w:val="22"/>
          <w:szCs w:val="22"/>
        </w:rPr>
      </w:pPr>
    </w:p>
    <w:p w:rsidR="0036113D" w:rsidRPr="00B02E85" w:rsidRDefault="0036113D" w:rsidP="00284231">
      <w:pPr>
        <w:pStyle w:val="ConsPlusNormal"/>
        <w:jc w:val="right"/>
        <w:outlineLvl w:val="0"/>
        <w:rPr>
          <w:sz w:val="22"/>
          <w:szCs w:val="22"/>
        </w:rPr>
      </w:pPr>
      <w:r w:rsidRPr="00B02E85">
        <w:rPr>
          <w:sz w:val="22"/>
          <w:szCs w:val="22"/>
        </w:rPr>
        <w:t>Приложение N 3</w:t>
      </w:r>
    </w:p>
    <w:p w:rsidR="0036113D" w:rsidRPr="00B02E85" w:rsidRDefault="0036113D" w:rsidP="00284231">
      <w:pPr>
        <w:pStyle w:val="ConsPlusNormal"/>
        <w:jc w:val="right"/>
        <w:rPr>
          <w:sz w:val="22"/>
          <w:szCs w:val="22"/>
        </w:rPr>
      </w:pPr>
      <w:r w:rsidRPr="00B02E85">
        <w:rPr>
          <w:sz w:val="22"/>
          <w:szCs w:val="22"/>
        </w:rPr>
        <w:t>к приказу Минэкономразвития России</w:t>
      </w:r>
    </w:p>
    <w:p w:rsidR="0036113D" w:rsidRPr="00B02E85" w:rsidRDefault="0036113D" w:rsidP="00284231">
      <w:pPr>
        <w:pStyle w:val="ConsPlusNormal"/>
        <w:jc w:val="right"/>
        <w:rPr>
          <w:sz w:val="22"/>
          <w:szCs w:val="22"/>
        </w:rPr>
      </w:pPr>
      <w:r w:rsidRPr="00B02E85">
        <w:rPr>
          <w:sz w:val="22"/>
          <w:szCs w:val="22"/>
        </w:rPr>
        <w:t>от 23 мая 2014 г. N 284</w:t>
      </w:r>
    </w:p>
    <w:p w:rsidR="0036113D" w:rsidRPr="00B02E85" w:rsidRDefault="0036113D" w:rsidP="00284231">
      <w:pPr>
        <w:pStyle w:val="ConsPlusNormal"/>
        <w:jc w:val="center"/>
        <w:rPr>
          <w:sz w:val="22"/>
          <w:szCs w:val="22"/>
        </w:rPr>
      </w:pPr>
    </w:p>
    <w:p w:rsidR="0036113D" w:rsidRPr="00B02E85" w:rsidRDefault="0036113D" w:rsidP="00284231">
      <w:pPr>
        <w:pStyle w:val="ConsPlusNormal"/>
        <w:jc w:val="center"/>
        <w:rPr>
          <w:sz w:val="22"/>
          <w:szCs w:val="22"/>
        </w:rPr>
      </w:pPr>
      <w:r w:rsidRPr="00B02E85">
        <w:rPr>
          <w:sz w:val="22"/>
          <w:szCs w:val="22"/>
        </w:rPr>
        <w:t>(в ред. Приказа Минэкономразвития России от 29.11.2016 N 764)</w:t>
      </w:r>
    </w:p>
    <w:p w:rsidR="0036113D" w:rsidRPr="00B02E85" w:rsidRDefault="0036113D" w:rsidP="00284231">
      <w:pPr>
        <w:pStyle w:val="ConsPlusNormal"/>
        <w:jc w:val="both"/>
        <w:rPr>
          <w:sz w:val="22"/>
          <w:szCs w:val="22"/>
        </w:rPr>
      </w:pPr>
    </w:p>
    <w:p w:rsidR="0036113D" w:rsidRPr="00B02E85" w:rsidRDefault="0036113D" w:rsidP="00284231">
      <w:pPr>
        <w:pStyle w:val="ConsPlusNormal"/>
        <w:jc w:val="right"/>
        <w:rPr>
          <w:sz w:val="22"/>
          <w:szCs w:val="22"/>
        </w:rPr>
      </w:pPr>
      <w:r w:rsidRPr="00B02E85">
        <w:rPr>
          <w:sz w:val="22"/>
          <w:szCs w:val="22"/>
        </w:rPr>
        <w:t>Форма</w:t>
      </w:r>
    </w:p>
    <w:p w:rsidR="0036113D" w:rsidRPr="00B02E85" w:rsidRDefault="0036113D" w:rsidP="00284231">
      <w:pPr>
        <w:pStyle w:val="ConsPlusNormal"/>
        <w:jc w:val="right"/>
        <w:rPr>
          <w:sz w:val="22"/>
          <w:szCs w:val="22"/>
        </w:rPr>
      </w:pPr>
    </w:p>
    <w:p w:rsidR="0036113D" w:rsidRPr="00B02E85" w:rsidRDefault="0036113D" w:rsidP="00284231">
      <w:pPr>
        <w:pStyle w:val="ConsPlusNonformat"/>
        <w:jc w:val="both"/>
        <w:rPr>
          <w:sz w:val="22"/>
          <w:szCs w:val="22"/>
        </w:rPr>
      </w:pPr>
      <w:bookmarkStart w:id="10" w:name="Par168"/>
      <w:bookmarkEnd w:id="10"/>
      <w:r w:rsidRPr="00B02E85">
        <w:rPr>
          <w:sz w:val="22"/>
          <w:szCs w:val="22"/>
        </w:rPr>
        <w:t xml:space="preserve">                 Сведения, содержащиеся в акте экспертизы</w:t>
      </w:r>
    </w:p>
    <w:p w:rsidR="0036113D" w:rsidRPr="00B02E85" w:rsidRDefault="0036113D" w:rsidP="00284231">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623"/>
        <w:gridCol w:w="6633"/>
        <w:gridCol w:w="2383"/>
      </w:tblGrid>
      <w:tr w:rsidR="0036113D" w:rsidRPr="00B02E85" w:rsidTr="00284231">
        <w:tc>
          <w:tcPr>
            <w:tcW w:w="62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center"/>
            </w:pPr>
            <w:r w:rsidRPr="00284231">
              <w:t>N п/п</w:t>
            </w:r>
          </w:p>
        </w:tc>
        <w:tc>
          <w:tcPr>
            <w:tcW w:w="663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center"/>
            </w:pPr>
            <w:r w:rsidRPr="00284231">
              <w:t>Перечень сведений</w:t>
            </w:r>
          </w:p>
        </w:tc>
        <w:tc>
          <w:tcPr>
            <w:tcW w:w="238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center"/>
            </w:pPr>
            <w:r w:rsidRPr="00284231">
              <w:t>Содержание сведений</w:t>
            </w:r>
          </w:p>
        </w:tc>
      </w:tr>
      <w:tr w:rsidR="0036113D" w:rsidRPr="00B02E85" w:rsidTr="00284231">
        <w:tc>
          <w:tcPr>
            <w:tcW w:w="9639" w:type="dxa"/>
            <w:gridSpan w:val="3"/>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center"/>
            </w:pPr>
            <w:r w:rsidRPr="00284231">
              <w:t xml:space="preserve">Результаты экспертизы представленных аккредитованным лицом документов и сведений </w:t>
            </w:r>
            <w:hyperlink w:anchor="Par252" w:tooltip="&lt;*&gt; Заполняется при проведении подтверждения компетентности аккредитованного лица в соответствии с пунктом 3 части 1 статьи 24 Федерального закона от 28 декабря 2013 г. N 412-ФЗ &quot;Об аккредитации в национальной системе аккредитации&quot; (Собрание законодательства Российской Федерации, 2013, N 52, ст. 6977)." w:history="1">
              <w:r w:rsidRPr="00284231">
                <w:t>&lt;*&gt;</w:t>
              </w:r>
            </w:hyperlink>
          </w:p>
        </w:tc>
      </w:tr>
      <w:tr w:rsidR="0036113D" w:rsidRPr="00B02E85" w:rsidTr="00284231">
        <w:tc>
          <w:tcPr>
            <w:tcW w:w="62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r w:rsidRPr="00284231">
              <w:t>1</w:t>
            </w:r>
          </w:p>
        </w:tc>
        <w:tc>
          <w:tcPr>
            <w:tcW w:w="663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both"/>
            </w:pPr>
            <w:r w:rsidRPr="00284231">
              <w:t>Дата, время и место составления акта</w:t>
            </w:r>
          </w:p>
        </w:tc>
        <w:tc>
          <w:tcPr>
            <w:tcW w:w="238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p>
        </w:tc>
      </w:tr>
      <w:tr w:rsidR="0036113D" w:rsidRPr="00B02E85" w:rsidTr="00284231">
        <w:tc>
          <w:tcPr>
            <w:tcW w:w="62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r w:rsidRPr="00284231">
              <w:t>2</w:t>
            </w:r>
          </w:p>
        </w:tc>
        <w:tc>
          <w:tcPr>
            <w:tcW w:w="663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both"/>
            </w:pPr>
            <w:r w:rsidRPr="00284231">
              <w:t>Номер заявления о предоставлении государственной услуги, дата и номер решения, на основании которого проведена экспертиза представленных аккредитованным лицом документов и сведений</w:t>
            </w:r>
          </w:p>
        </w:tc>
        <w:tc>
          <w:tcPr>
            <w:tcW w:w="238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p>
        </w:tc>
      </w:tr>
      <w:tr w:rsidR="0036113D" w:rsidRPr="00B02E85" w:rsidTr="00284231">
        <w:tc>
          <w:tcPr>
            <w:tcW w:w="62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r w:rsidRPr="00284231">
              <w:t>3</w:t>
            </w:r>
          </w:p>
        </w:tc>
        <w:tc>
          <w:tcPr>
            <w:tcW w:w="663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both"/>
            </w:pPr>
            <w:r w:rsidRPr="00284231">
              <w:t>Фамилия, имя, отчество (последнее - при наличии) эксперта по аккредитации и технических экспертов (в случае их участия)</w:t>
            </w:r>
          </w:p>
        </w:tc>
        <w:tc>
          <w:tcPr>
            <w:tcW w:w="238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p>
        </w:tc>
      </w:tr>
      <w:tr w:rsidR="0036113D" w:rsidRPr="00B02E85" w:rsidTr="00284231">
        <w:tc>
          <w:tcPr>
            <w:tcW w:w="62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r w:rsidRPr="00284231">
              <w:t>4</w:t>
            </w:r>
          </w:p>
        </w:tc>
        <w:tc>
          <w:tcPr>
            <w:tcW w:w="663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both"/>
            </w:pPr>
            <w:r w:rsidRPr="00284231">
              <w:t>Наименование юридического лица или фамилия, имя, отчество (последнее - при наличии) индивидуального предпринимателя</w:t>
            </w:r>
          </w:p>
        </w:tc>
        <w:tc>
          <w:tcPr>
            <w:tcW w:w="238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p>
        </w:tc>
      </w:tr>
      <w:tr w:rsidR="0036113D" w:rsidRPr="00B02E85" w:rsidTr="00284231">
        <w:tc>
          <w:tcPr>
            <w:tcW w:w="62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r w:rsidRPr="00284231">
              <w:t>5</w:t>
            </w:r>
          </w:p>
        </w:tc>
        <w:tc>
          <w:tcPr>
            <w:tcW w:w="663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both"/>
            </w:pPr>
            <w:r w:rsidRPr="00284231">
              <w:t>Перечень рассмотренных документов и сведений, подтверждающих соответствие аккредитованного лица критериям аккредитации</w:t>
            </w:r>
          </w:p>
        </w:tc>
        <w:tc>
          <w:tcPr>
            <w:tcW w:w="238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p>
        </w:tc>
      </w:tr>
      <w:tr w:rsidR="0036113D" w:rsidRPr="00B02E85" w:rsidTr="00284231">
        <w:tc>
          <w:tcPr>
            <w:tcW w:w="62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r w:rsidRPr="00284231">
              <w:t>6</w:t>
            </w:r>
          </w:p>
        </w:tc>
        <w:tc>
          <w:tcPr>
            <w:tcW w:w="663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both"/>
            </w:pPr>
            <w:r w:rsidRPr="00284231">
              <w:t xml:space="preserve">Сведения о результатах экспертизы, перечень несоответствий критериям аккредитации (при наличии) </w:t>
            </w:r>
            <w:hyperlink w:anchor="Par253" w:tooltip="&lt;**&gt; В случае если выявлены несоответствия аккредитованного лица критериям аккредитации, указывается соответствующий пункт критериев аккредитации, утвержденных приказом Министерства экономического развития Российской Федерации от 30 мая 2014 г. N 326 &quot;Об утверждении Критериев аккредитации, перечня документов, подтверждающих соответствие заявителя, аккредитованного лица критериям аккредитации, и перечня документов в области стандартизации, соблюдение требований которых заявителями, аккредитованными лицами..." w:history="1">
              <w:r w:rsidRPr="00284231">
                <w:t>&lt;**&gt;</w:t>
              </w:r>
            </w:hyperlink>
          </w:p>
        </w:tc>
        <w:tc>
          <w:tcPr>
            <w:tcW w:w="238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p>
        </w:tc>
      </w:tr>
      <w:tr w:rsidR="0036113D" w:rsidRPr="00B02E85" w:rsidTr="00284231">
        <w:tc>
          <w:tcPr>
            <w:tcW w:w="62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r w:rsidRPr="00284231">
              <w:t>7</w:t>
            </w:r>
          </w:p>
        </w:tc>
        <w:tc>
          <w:tcPr>
            <w:tcW w:w="663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both"/>
            </w:pPr>
            <w:r w:rsidRPr="00284231">
              <w:t xml:space="preserve">Однозначный вывод о соответствии (несоответствии) аккредитованного лица критериям аккредитации по результатам экспертизы представленных аккредитованным лицом документов и сведений, а также вывод о соответствии (несоответствии) аккредитованного лица документам в области стандартизации, соблюдение требований которых аккредитованными лицами обеспечивает их соответствие критериям аккредитации </w:t>
            </w:r>
            <w:hyperlink w:anchor="Par254" w:tooltip="&lt;***&gt; В случае установления несоответствия заявителя критериям аккредитации используется предложение &quot;Заявитель не соответствует критериям аккредитации&quot;, а также указываются соответствующие пункты критериев аккредитации, утвержденных приказом Министерства экономического развития Российской Федерации от 30 мая 2014 г. N 326 &quot;Об утверждении Критериев аккредитации, перечня документов, подтверждающих соответствие заявителя, аккредитованного лица критериям аккредитации, и перечня документов в области стандарт..." w:history="1">
              <w:r w:rsidRPr="00284231">
                <w:t>&lt;***&gt;</w:t>
              </w:r>
            </w:hyperlink>
          </w:p>
        </w:tc>
        <w:tc>
          <w:tcPr>
            <w:tcW w:w="238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p>
        </w:tc>
      </w:tr>
      <w:tr w:rsidR="0036113D" w:rsidRPr="00B02E85" w:rsidTr="00284231">
        <w:tc>
          <w:tcPr>
            <w:tcW w:w="9639" w:type="dxa"/>
            <w:gridSpan w:val="3"/>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center"/>
            </w:pPr>
            <w:r w:rsidRPr="00284231">
              <w:t>Результаты выездной экспертизы соответствия аккредитованного лица критериям аккредитации</w:t>
            </w:r>
          </w:p>
        </w:tc>
      </w:tr>
      <w:tr w:rsidR="0036113D" w:rsidRPr="00B02E85" w:rsidTr="00284231">
        <w:tc>
          <w:tcPr>
            <w:tcW w:w="62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r w:rsidRPr="00284231">
              <w:t>1</w:t>
            </w:r>
          </w:p>
        </w:tc>
        <w:tc>
          <w:tcPr>
            <w:tcW w:w="663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both"/>
            </w:pPr>
            <w:r w:rsidRPr="00284231">
              <w:t>Дата, время и место составления акта экспертизы</w:t>
            </w:r>
          </w:p>
        </w:tc>
        <w:tc>
          <w:tcPr>
            <w:tcW w:w="238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p>
        </w:tc>
      </w:tr>
      <w:tr w:rsidR="0036113D" w:rsidRPr="00B02E85" w:rsidTr="00284231">
        <w:tc>
          <w:tcPr>
            <w:tcW w:w="62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r w:rsidRPr="00284231">
              <w:t>2</w:t>
            </w:r>
          </w:p>
        </w:tc>
        <w:tc>
          <w:tcPr>
            <w:tcW w:w="663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both"/>
            </w:pPr>
            <w:r w:rsidRPr="00284231">
              <w:t>Номер заявления о предоставлении государственной услуги, дата и номер решения, на основании которого проведена выездная экспертиза</w:t>
            </w:r>
          </w:p>
        </w:tc>
        <w:tc>
          <w:tcPr>
            <w:tcW w:w="238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p>
        </w:tc>
      </w:tr>
      <w:tr w:rsidR="0036113D" w:rsidRPr="00B02E85" w:rsidTr="00284231">
        <w:tc>
          <w:tcPr>
            <w:tcW w:w="62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r w:rsidRPr="00284231">
              <w:t>3</w:t>
            </w:r>
          </w:p>
        </w:tc>
        <w:tc>
          <w:tcPr>
            <w:tcW w:w="663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both"/>
            </w:pPr>
            <w:r w:rsidRPr="00284231">
              <w:t>Фамилия, имя, отчество (последнее - при наличии) эксперта по аккредитации и технических экспертов (при наличии)</w:t>
            </w:r>
          </w:p>
        </w:tc>
        <w:tc>
          <w:tcPr>
            <w:tcW w:w="238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p>
        </w:tc>
      </w:tr>
      <w:tr w:rsidR="0036113D" w:rsidRPr="00B02E85" w:rsidTr="00284231">
        <w:tc>
          <w:tcPr>
            <w:tcW w:w="62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r w:rsidRPr="00284231">
              <w:t>4</w:t>
            </w:r>
          </w:p>
        </w:tc>
        <w:tc>
          <w:tcPr>
            <w:tcW w:w="663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both"/>
            </w:pPr>
            <w:r w:rsidRPr="00284231">
              <w:t>Наименование юридического лица или фамилия, имя, отчество (последнее - при наличии) индивидуального предпринимателя</w:t>
            </w:r>
          </w:p>
        </w:tc>
        <w:tc>
          <w:tcPr>
            <w:tcW w:w="238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p>
        </w:tc>
      </w:tr>
      <w:tr w:rsidR="0036113D" w:rsidRPr="00B02E85" w:rsidTr="00284231">
        <w:tc>
          <w:tcPr>
            <w:tcW w:w="62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r w:rsidRPr="00284231">
              <w:t>5</w:t>
            </w:r>
          </w:p>
        </w:tc>
        <w:tc>
          <w:tcPr>
            <w:tcW w:w="663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both"/>
            </w:pPr>
            <w:r w:rsidRPr="00284231">
              <w:t>Фамилия, имя, отчество (последнее - при наличии) и должность представителя юридического лица или представителя индивидуального предпринимателя, присутствующего при осуществлении выездной экспертизы</w:t>
            </w:r>
          </w:p>
        </w:tc>
        <w:tc>
          <w:tcPr>
            <w:tcW w:w="238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p>
        </w:tc>
      </w:tr>
      <w:tr w:rsidR="0036113D" w:rsidRPr="00B02E85" w:rsidTr="00284231">
        <w:tc>
          <w:tcPr>
            <w:tcW w:w="62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r w:rsidRPr="00284231">
              <w:t>6</w:t>
            </w:r>
          </w:p>
        </w:tc>
        <w:tc>
          <w:tcPr>
            <w:tcW w:w="663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both"/>
            </w:pPr>
            <w:r w:rsidRPr="00284231">
              <w:t>Дата, время и место (места) осуществления выездной экспертизы</w:t>
            </w:r>
          </w:p>
        </w:tc>
        <w:tc>
          <w:tcPr>
            <w:tcW w:w="238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p>
        </w:tc>
      </w:tr>
      <w:tr w:rsidR="0036113D" w:rsidRPr="00B02E85" w:rsidTr="00284231">
        <w:tc>
          <w:tcPr>
            <w:tcW w:w="62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r w:rsidRPr="00284231">
              <w:t>7</w:t>
            </w:r>
          </w:p>
        </w:tc>
        <w:tc>
          <w:tcPr>
            <w:tcW w:w="663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both"/>
            </w:pPr>
            <w:r w:rsidRPr="00284231">
              <w:t xml:space="preserve">Сведения о результатах выездной экспертизы </w:t>
            </w:r>
            <w:hyperlink w:anchor="Par255" w:tooltip="&lt;****&gt; К акту экспертизы могут быть приложены документы, подтверждающие несоответствие аккредитованного лица критериям аккредитации, утвержденным приказом Министерства экономического развития Российской Федерации от 30 мая 2014 г. N 326 &quot;Об утверждении Критериев аккредитации, перечня документов, подтверждающих соответствие заявителя, аккредитованного лица критериям аккредитации, и перечня документов в области стандартизации, соблюдение требований которых заявителями, аккредитованными лицами обеспечивает ..." w:history="1">
              <w:r w:rsidRPr="00284231">
                <w:t>&lt;****&gt;</w:t>
              </w:r>
            </w:hyperlink>
            <w:r w:rsidRPr="00284231">
              <w:t xml:space="preserve">, перечень несоответствий критериям аккредитации (при наличии) </w:t>
            </w:r>
            <w:hyperlink w:anchor="Par253" w:tooltip="&lt;**&gt; В случае если выявлены несоответствия аккредитованного лица критериям аккредитации, указывается соответствующий пункт критериев аккредитации, утвержденных приказом Министерства экономического развития Российской Федерации от 30 мая 2014 г. N 326 &quot;Об утверждении Критериев аккредитации, перечня документов, подтверждающих соответствие заявителя, аккредитованного лица критериям аккредитации, и перечня документов в области стандартизации, соблюдение требований которых заявителями, аккредитованными лицами..." w:history="1">
              <w:r w:rsidRPr="00284231">
                <w:t>&lt;**&gt;</w:t>
              </w:r>
            </w:hyperlink>
            <w:r w:rsidRPr="00284231">
              <w:t xml:space="preserve">, предложения по сокращению области аккредитации, указанной в заявлении о предоставлении государственной услуги </w:t>
            </w:r>
            <w:hyperlink w:anchor="Par256" w:tooltip="&lt;*****&gt; В случае если аккредитованное лицо вместе с прохождением процедуры подтверждения компетентности аккредитованного лица проходит процедуру расширения области аккредитации." w:history="1">
              <w:r w:rsidRPr="00284231">
                <w:t>&lt;*****&gt;</w:t>
              </w:r>
            </w:hyperlink>
          </w:p>
        </w:tc>
        <w:tc>
          <w:tcPr>
            <w:tcW w:w="238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p>
        </w:tc>
      </w:tr>
      <w:tr w:rsidR="0036113D" w:rsidRPr="00B02E85" w:rsidTr="00284231">
        <w:tc>
          <w:tcPr>
            <w:tcW w:w="62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r w:rsidRPr="00284231">
              <w:t>8</w:t>
            </w:r>
          </w:p>
        </w:tc>
        <w:tc>
          <w:tcPr>
            <w:tcW w:w="663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both"/>
            </w:pPr>
            <w:r w:rsidRPr="00284231">
              <w:t>Сведения о выполнении Плана проведения выездной экспертизы с указанием времени выполнения мероприятия, включающего:</w:t>
            </w:r>
          </w:p>
          <w:p w:rsidR="0036113D" w:rsidRPr="00284231" w:rsidRDefault="0036113D" w:rsidP="0079051A">
            <w:pPr>
              <w:pStyle w:val="ConsPlusNormal"/>
              <w:jc w:val="both"/>
            </w:pPr>
            <w:r w:rsidRPr="00284231">
              <w:t>1) вступительное совещание, предусматривающее разъяснение аккредитованному лицу программы выездной оценки;</w:t>
            </w:r>
          </w:p>
          <w:p w:rsidR="0036113D" w:rsidRPr="00284231" w:rsidRDefault="0036113D" w:rsidP="0079051A">
            <w:pPr>
              <w:pStyle w:val="ConsPlusNormal"/>
              <w:jc w:val="both"/>
            </w:pPr>
            <w:r w:rsidRPr="00284231">
              <w:t>2) оценку системы менеджмента качества аккредитованного лица, а также соблюдения при осуществлении деятельности требований системы менеджмента качества, а также соблюдение в процессе деятельности аккредитованного лица требований нормативных правовых актов, документов в области стандартизации и иных документов, указанных в области аккредитации;</w:t>
            </w:r>
          </w:p>
          <w:p w:rsidR="0036113D" w:rsidRPr="00284231" w:rsidRDefault="0036113D" w:rsidP="0079051A">
            <w:pPr>
              <w:pStyle w:val="ConsPlusNormal"/>
              <w:jc w:val="both"/>
            </w:pPr>
            <w:r w:rsidRPr="00284231">
              <w:t>3) оценку материально-технической базы заявителя;</w:t>
            </w:r>
          </w:p>
          <w:p w:rsidR="0036113D" w:rsidRPr="00284231" w:rsidRDefault="0036113D" w:rsidP="0079051A">
            <w:pPr>
              <w:pStyle w:val="ConsPlusNormal"/>
              <w:jc w:val="both"/>
            </w:pPr>
            <w:r w:rsidRPr="00284231">
              <w:t>4) оценку квалификации и опыта работников аккредитованного лица;</w:t>
            </w:r>
          </w:p>
          <w:p w:rsidR="0036113D" w:rsidRPr="00284231" w:rsidRDefault="0036113D" w:rsidP="0079051A">
            <w:pPr>
              <w:pStyle w:val="ConsPlusNormal"/>
              <w:jc w:val="both"/>
            </w:pPr>
            <w:r w:rsidRPr="00284231">
              <w:t>5) оценку обеспеченности необходимой документацией;</w:t>
            </w:r>
          </w:p>
          <w:p w:rsidR="0036113D" w:rsidRPr="00284231" w:rsidRDefault="0036113D" w:rsidP="0079051A">
            <w:pPr>
              <w:pStyle w:val="ConsPlusNormal"/>
              <w:jc w:val="both"/>
            </w:pPr>
            <w:r w:rsidRPr="00284231">
              <w:t>6) наблюдение за выполнением аккредитованным лицом работ в соответствии с утвержденной областью аккредитации, а также заявленной областью аккредитации (при проведении процедуры расширения области аккредитации);</w:t>
            </w:r>
          </w:p>
          <w:p w:rsidR="0036113D" w:rsidRPr="00284231" w:rsidRDefault="0036113D" w:rsidP="0079051A">
            <w:pPr>
              <w:pStyle w:val="ConsPlusNormal"/>
              <w:jc w:val="both"/>
            </w:pPr>
            <w:r w:rsidRPr="00284231">
              <w:t>7) составление акта экспертизы;</w:t>
            </w:r>
          </w:p>
          <w:p w:rsidR="0036113D" w:rsidRPr="00284231" w:rsidRDefault="0036113D" w:rsidP="0079051A">
            <w:pPr>
              <w:pStyle w:val="ConsPlusNormal"/>
              <w:jc w:val="both"/>
            </w:pPr>
            <w:r w:rsidRPr="00284231">
              <w:t>8) иное (при наличии).</w:t>
            </w:r>
          </w:p>
          <w:p w:rsidR="0036113D" w:rsidRPr="00284231" w:rsidRDefault="0036113D" w:rsidP="0079051A">
            <w:pPr>
              <w:pStyle w:val="ConsPlusNormal"/>
              <w:jc w:val="both"/>
            </w:pPr>
            <w:r w:rsidRPr="00284231">
              <w:t>Указание точного времени выполнения соответствующего мероприятия плана, а также сведения о ходе выполнения соответствующего мероприятия плана</w:t>
            </w:r>
          </w:p>
        </w:tc>
        <w:tc>
          <w:tcPr>
            <w:tcW w:w="238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p>
        </w:tc>
      </w:tr>
      <w:tr w:rsidR="0036113D" w:rsidRPr="00B02E85" w:rsidTr="00284231">
        <w:tc>
          <w:tcPr>
            <w:tcW w:w="62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r w:rsidRPr="00284231">
              <w:t>9</w:t>
            </w:r>
          </w:p>
        </w:tc>
        <w:tc>
          <w:tcPr>
            <w:tcW w:w="663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both"/>
            </w:pPr>
            <w:r w:rsidRPr="00284231">
              <w:t xml:space="preserve">Однозначный вывод о соответствии (несоответствии) аккредитованного лица критериям аккредитации по результатам выездной экспертизы, а также вывод о соответствии (несоответствии) аккредитованного лица документам в области стандартизации, соблюдение требований которых аккредитованными лицами обеспечивает их соответствие критериям аккредитации </w:t>
            </w:r>
            <w:hyperlink w:anchor="Par254" w:tooltip="&lt;***&gt; В случае установления несоответствия заявителя критериям аккредитации используется предложение &quot;Заявитель не соответствует критериям аккредитации&quot;, а также указываются соответствующие пункты критериев аккредитации, утвержденных приказом Министерства экономического развития Российской Федерации от 30 мая 2014 г. N 326 &quot;Об утверждении Критериев аккредитации, перечня документов, подтверждающих соответствие заявителя, аккредитованного лица критериям аккредитации, и перечня документов в области стандарт..." w:history="1">
              <w:r w:rsidRPr="00284231">
                <w:t>&lt;***&gt;</w:t>
              </w:r>
            </w:hyperlink>
          </w:p>
        </w:tc>
        <w:tc>
          <w:tcPr>
            <w:tcW w:w="238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p>
        </w:tc>
      </w:tr>
      <w:tr w:rsidR="0036113D" w:rsidRPr="00B02E85" w:rsidTr="00284231">
        <w:tc>
          <w:tcPr>
            <w:tcW w:w="62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r w:rsidRPr="00284231">
              <w:t>10</w:t>
            </w:r>
          </w:p>
        </w:tc>
        <w:tc>
          <w:tcPr>
            <w:tcW w:w="663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both"/>
            </w:pPr>
            <w:r w:rsidRPr="00284231">
              <w:t>Запись о наличии особого мнения члена экспертной группы (при наличии)</w:t>
            </w:r>
          </w:p>
        </w:tc>
        <w:tc>
          <w:tcPr>
            <w:tcW w:w="238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p>
        </w:tc>
      </w:tr>
      <w:tr w:rsidR="0036113D" w:rsidRPr="00B02E85" w:rsidTr="00284231">
        <w:tc>
          <w:tcPr>
            <w:tcW w:w="62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r w:rsidRPr="00284231">
              <w:t>11</w:t>
            </w:r>
          </w:p>
        </w:tc>
        <w:tc>
          <w:tcPr>
            <w:tcW w:w="663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jc w:val="both"/>
            </w:pPr>
            <w:r w:rsidRPr="00284231">
              <w:t xml:space="preserve">Предложения по формированию программы следующей выездной оценки соответствия аккредитованного лица критериям аккредитации (в случае если в позиции 9 настоящего Перечня содержится вывод о соответствии аккредитованного лица критериям аккредитации) </w:t>
            </w:r>
            <w:hyperlink w:anchor="Par258" w:tooltip="&lt;******&gt; К акту выездной экспертизы может быть приложен отзыв представителя заявителя о работе экспертной группы, в том числе в части соблюдения членами экспертной группы программы выездной оценки, иных требований законодательства Российской Федерации об аккредитации в национальной системе аккредитации (при наличии)." w:history="1">
              <w:r w:rsidRPr="00284231">
                <w:t>&lt;******&gt;</w:t>
              </w:r>
            </w:hyperlink>
          </w:p>
        </w:tc>
        <w:tc>
          <w:tcPr>
            <w:tcW w:w="2383" w:type="dxa"/>
            <w:tcBorders>
              <w:top w:val="single" w:sz="4" w:space="0" w:color="auto"/>
              <w:left w:val="single" w:sz="4" w:space="0" w:color="auto"/>
              <w:bottom w:val="single" w:sz="4" w:space="0" w:color="auto"/>
              <w:right w:val="single" w:sz="4" w:space="0" w:color="auto"/>
            </w:tcBorders>
          </w:tcPr>
          <w:p w:rsidR="0036113D" w:rsidRPr="00284231" w:rsidRDefault="0036113D" w:rsidP="0079051A">
            <w:pPr>
              <w:pStyle w:val="ConsPlusNormal"/>
            </w:pPr>
          </w:p>
        </w:tc>
      </w:tr>
    </w:tbl>
    <w:p w:rsidR="0036113D" w:rsidRPr="00B02E85" w:rsidRDefault="0036113D" w:rsidP="00284231">
      <w:pPr>
        <w:pStyle w:val="ConsPlusNormal"/>
        <w:jc w:val="both"/>
        <w:rPr>
          <w:sz w:val="22"/>
          <w:szCs w:val="22"/>
        </w:rPr>
      </w:pPr>
    </w:p>
    <w:p w:rsidR="0036113D" w:rsidRPr="00284231" w:rsidRDefault="0036113D" w:rsidP="00284231">
      <w:pPr>
        <w:pStyle w:val="ConsPlusNonformat"/>
        <w:jc w:val="both"/>
      </w:pPr>
      <w:r w:rsidRPr="00284231">
        <w:t xml:space="preserve">    Эксперт по аккредитации   ___________      ____________________________</w:t>
      </w:r>
    </w:p>
    <w:p w:rsidR="0036113D" w:rsidRPr="00284231" w:rsidRDefault="0036113D" w:rsidP="00284231">
      <w:pPr>
        <w:pStyle w:val="ConsPlusNonformat"/>
        <w:jc w:val="both"/>
      </w:pPr>
      <w:r w:rsidRPr="00284231">
        <w:t xml:space="preserve">                                подпись            расшифровка подписи</w:t>
      </w:r>
    </w:p>
    <w:p w:rsidR="0036113D" w:rsidRPr="00284231" w:rsidRDefault="0036113D" w:rsidP="00284231">
      <w:pPr>
        <w:pStyle w:val="ConsPlusNonformat"/>
        <w:jc w:val="both"/>
      </w:pPr>
      <w:r w:rsidRPr="00284231">
        <w:t xml:space="preserve">    Технический эксперт       ___________      ____________________________</w:t>
      </w:r>
    </w:p>
    <w:p w:rsidR="0036113D" w:rsidRPr="00284231" w:rsidRDefault="0036113D" w:rsidP="00284231">
      <w:pPr>
        <w:pStyle w:val="ConsPlusNonformat"/>
        <w:jc w:val="both"/>
      </w:pPr>
      <w:r w:rsidRPr="00284231">
        <w:t xml:space="preserve">                                подпись            расшифровка подписи</w:t>
      </w:r>
    </w:p>
    <w:p w:rsidR="0036113D" w:rsidRPr="00284231" w:rsidRDefault="0036113D" w:rsidP="00284231">
      <w:pPr>
        <w:pStyle w:val="ConsPlusNonformat"/>
        <w:jc w:val="both"/>
      </w:pPr>
      <w:r w:rsidRPr="00284231">
        <w:t xml:space="preserve">    Представитель</w:t>
      </w:r>
    </w:p>
    <w:p w:rsidR="0036113D" w:rsidRPr="00284231" w:rsidRDefault="0036113D" w:rsidP="00284231">
      <w:pPr>
        <w:pStyle w:val="ConsPlusNonformat"/>
        <w:jc w:val="both"/>
      </w:pPr>
      <w:r w:rsidRPr="00284231">
        <w:t xml:space="preserve">    юридического       лица/</w:t>
      </w:r>
    </w:p>
    <w:p w:rsidR="0036113D" w:rsidRPr="00284231" w:rsidRDefault="0036113D" w:rsidP="00284231">
      <w:pPr>
        <w:pStyle w:val="ConsPlusNonformat"/>
        <w:jc w:val="both"/>
      </w:pPr>
      <w:r w:rsidRPr="00284231">
        <w:t xml:space="preserve">    индивидуального</w:t>
      </w:r>
    </w:p>
    <w:p w:rsidR="0036113D" w:rsidRPr="00284231" w:rsidRDefault="0036113D" w:rsidP="00284231">
      <w:pPr>
        <w:pStyle w:val="ConsPlusNonformat"/>
        <w:jc w:val="both"/>
      </w:pPr>
      <w:r w:rsidRPr="00284231">
        <w:t xml:space="preserve">    предпринимателя           ___________      ____________________________</w:t>
      </w:r>
    </w:p>
    <w:p w:rsidR="0036113D" w:rsidRPr="00284231" w:rsidRDefault="0036113D" w:rsidP="00284231">
      <w:pPr>
        <w:pStyle w:val="ConsPlusNonformat"/>
        <w:jc w:val="both"/>
      </w:pPr>
      <w:r w:rsidRPr="00284231">
        <w:t xml:space="preserve">                                подпись            расшифровка подписи</w:t>
      </w:r>
    </w:p>
    <w:p w:rsidR="0036113D" w:rsidRPr="00B02E85" w:rsidRDefault="0036113D" w:rsidP="00284231">
      <w:pPr>
        <w:pStyle w:val="ConsPlusNormal"/>
        <w:ind w:firstLine="540"/>
        <w:jc w:val="both"/>
        <w:rPr>
          <w:sz w:val="22"/>
          <w:szCs w:val="22"/>
        </w:rPr>
      </w:pPr>
      <w:r w:rsidRPr="00B02E85">
        <w:rPr>
          <w:sz w:val="22"/>
          <w:szCs w:val="22"/>
        </w:rPr>
        <w:t>--------------------------------</w:t>
      </w:r>
    </w:p>
    <w:p w:rsidR="0036113D" w:rsidRPr="00284231" w:rsidRDefault="0036113D" w:rsidP="00284231">
      <w:pPr>
        <w:pStyle w:val="ConsPlusNormal"/>
        <w:ind w:firstLine="540"/>
        <w:jc w:val="both"/>
      </w:pPr>
      <w:bookmarkStart w:id="11" w:name="Par252"/>
      <w:bookmarkEnd w:id="11"/>
      <w:r w:rsidRPr="00284231">
        <w:t>&lt;*&gt; Заполняется при проведении подтверждения компетентности аккредитованного лица в соответствии с пунктом 3 части 1 статьи 24 Федерального закона от 28 декабря 2013 г. N 412-ФЗ "Об аккредитации в национальной системе аккредитации" (Собрание законодательства Российской Федерации, 2013, N 52, ст. 6977).</w:t>
      </w:r>
    </w:p>
    <w:p w:rsidR="0036113D" w:rsidRPr="00284231" w:rsidRDefault="0036113D" w:rsidP="00284231">
      <w:pPr>
        <w:pStyle w:val="ConsPlusNormal"/>
        <w:ind w:firstLine="540"/>
        <w:jc w:val="both"/>
      </w:pPr>
      <w:bookmarkStart w:id="12" w:name="Par253"/>
      <w:bookmarkEnd w:id="12"/>
      <w:r w:rsidRPr="00284231">
        <w:t>&lt;**&gt; В случае если выявлены несоответствия аккредитованного лица критериям аккредитации, указывается соответствующий пункт критериев аккредитации, утвержденных приказом Министерства экономического развития Российской Федерации от 30 мая 2014 г. N 326 "Об утверждении Критериев аккредитации, перечня документов, подтверждающих соответствие заявителя, аккредитованного лица критериям аккредитации, и перечня документов в области стандартизации, соблюдение требований которых заявителями, аккредитованными лицами обеспечивает их соответствие критериям аккредитации".</w:t>
      </w:r>
    </w:p>
    <w:p w:rsidR="0036113D" w:rsidRPr="00284231" w:rsidRDefault="0036113D" w:rsidP="00284231">
      <w:pPr>
        <w:pStyle w:val="ConsPlusNormal"/>
        <w:ind w:firstLine="540"/>
        <w:jc w:val="both"/>
      </w:pPr>
      <w:bookmarkStart w:id="13" w:name="Par254"/>
      <w:bookmarkEnd w:id="13"/>
      <w:r w:rsidRPr="00284231">
        <w:t>&lt;***&gt; В случае установления несоответствия заявителя критериям аккредитации используется предложение "Заявитель не соответствует критериям аккредитации", а также указываются соответствующие пункты критериев аккредитации, утвержденных приказом Министерства экономического развития Российской Федерации от 30 мая 2014 г. N 326 "Об утверждении Критериев аккредитации, перечня документов, подтверждающих соответствие заявителя, аккредитованного лица критериям аккредитации, и перечня документов в области стандартизации, соблюдение требований которых заявителями, аккредитованными лицами обеспечивает их соответствие критериям аккредитации".</w:t>
      </w:r>
    </w:p>
    <w:p w:rsidR="0036113D" w:rsidRPr="00284231" w:rsidRDefault="0036113D" w:rsidP="00284231">
      <w:pPr>
        <w:pStyle w:val="ConsPlusNormal"/>
        <w:ind w:firstLine="540"/>
        <w:jc w:val="both"/>
      </w:pPr>
      <w:bookmarkStart w:id="14" w:name="Par255"/>
      <w:bookmarkEnd w:id="14"/>
      <w:r w:rsidRPr="00284231">
        <w:t>&lt;****&gt; К акту экспертизы могут быть приложены документы, подтверждающие несоответствие аккредитованного лица критериям аккредитации, утвержденным приказом Министерства экономического развития Российской Федерации от 30 мая 2014 г. N 326 "Об утверждении Критериев аккредитации, перечня документов, подтверждающих соответствие заявителя, аккредитованного лица критериям аккредитации, и перечня документов в области стандартизации, соблюдение требований которых заявителями, аккредитованными лицами обеспечивает их соответствие критериям аккредитации", документы, подтверждающие результаты работ по наблюдению за выполнением аккредитованным лицом работ в соответствии с областью аккредитации, особое мнение члена экспертной группы. К акту экспертизы могут быть приложены фото- и видеоматериалы в случаях, предусмотренных программой выездной оценки.</w:t>
      </w:r>
    </w:p>
    <w:p w:rsidR="0036113D" w:rsidRPr="00284231" w:rsidRDefault="0036113D" w:rsidP="00284231">
      <w:pPr>
        <w:pStyle w:val="ConsPlusNormal"/>
        <w:ind w:firstLine="540"/>
        <w:jc w:val="both"/>
      </w:pPr>
      <w:bookmarkStart w:id="15" w:name="Par256"/>
      <w:bookmarkEnd w:id="15"/>
      <w:r w:rsidRPr="00284231">
        <w:t>&lt;*****&gt; В случае если аккредитованное лицо вместе с прохождением процедуры подтверждения компетентности аккредитованного лица проходит процедуру расширения области аккредитации.</w:t>
      </w:r>
    </w:p>
    <w:p w:rsidR="0036113D" w:rsidRPr="00284231" w:rsidRDefault="0036113D" w:rsidP="00284231">
      <w:pPr>
        <w:pStyle w:val="ConsPlusNormal"/>
        <w:ind w:firstLine="540"/>
        <w:jc w:val="both"/>
      </w:pPr>
      <w:r w:rsidRPr="00284231">
        <w:t>Предложения по сокращению области аккредитации, указанной в заявлении о предоставлении государственной услуги, содержат проект области аккредитации по результатам проведенных экспертной группой работ, составленный в соответствии с образцами, утвержденными приказом Минэкономразвития России от 23 мая 2014 г. N 288 "Об утверждении форм заявления об аккредитации, заявления о расширении области аккредитации, заявления о сокращении области аккредитации, заявления о проведении процедуры подтверждения компетентности аккредитованного лица, заявления о внесении изменений в сведения реестра аккредитованных лиц, заявления о выдаче аттестата аккредитации на бумажном носителе, заявления о выдаче дубликата аттестата аккредитации, заявления о прекращении действия аккредитации". Указанные предложения являются приложением к акту экспертизы, подписываются членами экспертной группы и утверждаются экспертом по аккредитации.</w:t>
      </w:r>
    </w:p>
    <w:p w:rsidR="0036113D" w:rsidRPr="00284231" w:rsidRDefault="0036113D" w:rsidP="00284231">
      <w:pPr>
        <w:pStyle w:val="ConsPlusNormal"/>
        <w:ind w:firstLine="540"/>
        <w:jc w:val="both"/>
      </w:pPr>
      <w:bookmarkStart w:id="16" w:name="Par258"/>
      <w:bookmarkEnd w:id="16"/>
      <w:r w:rsidRPr="00284231">
        <w:t>&lt;******&gt; К акту выездной экспертизы может быть приложен отзыв представителя заявителя о работе экспертной группы, в том числе в части соблюдения членами экспертной группы программы выездной оценки, иных требований законодательства Российской Федерации об аккредитации в национальной системе аккредитации (при наличии).</w:t>
      </w:r>
    </w:p>
    <w:sectPr w:rsidR="0036113D" w:rsidRPr="00284231"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113D" w:rsidRDefault="0036113D">
      <w:r>
        <w:separator/>
      </w:r>
    </w:p>
  </w:endnote>
  <w:endnote w:type="continuationSeparator" w:id="0">
    <w:p w:rsidR="0036113D" w:rsidRDefault="0036113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13D" w:rsidRDefault="0036113D" w:rsidP="00DF5729">
    <w:pPr>
      <w:jc w:val="center"/>
      <w:rPr>
        <w:sz w:val="2"/>
        <w:szCs w:val="2"/>
      </w:rPr>
    </w:pPr>
  </w:p>
  <w:p w:rsidR="0036113D" w:rsidRDefault="0036113D">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113D" w:rsidRDefault="0036113D">
      <w:r>
        <w:separator/>
      </w:r>
    </w:p>
  </w:footnote>
  <w:footnote w:type="continuationSeparator" w:id="0">
    <w:p w:rsidR="0036113D" w:rsidRDefault="0036113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13D" w:rsidRDefault="0036113D" w:rsidP="00DF5729">
    <w:pPr>
      <w:jc w:val="center"/>
      <w:rPr>
        <w:sz w:val="2"/>
        <w:szCs w:val="2"/>
      </w:rPr>
    </w:pPr>
  </w:p>
  <w:p w:rsidR="0036113D" w:rsidRDefault="0036113D">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36113D" w:rsidRPr="002A36C4" w:rsidRDefault="0036113D"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36113D" w:rsidRPr="002A36C4" w:rsidRDefault="0036113D"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36113D" w:rsidRDefault="0036113D">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84231"/>
    <w:rsid w:val="002A36C4"/>
    <w:rsid w:val="002A3FB4"/>
    <w:rsid w:val="002F6C78"/>
    <w:rsid w:val="00352E3D"/>
    <w:rsid w:val="0036113D"/>
    <w:rsid w:val="00415D80"/>
    <w:rsid w:val="00470855"/>
    <w:rsid w:val="00616E37"/>
    <w:rsid w:val="006C2CAC"/>
    <w:rsid w:val="006D6D97"/>
    <w:rsid w:val="00706E08"/>
    <w:rsid w:val="0079051A"/>
    <w:rsid w:val="008A40F2"/>
    <w:rsid w:val="00B02E85"/>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8079C7"/>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8079C7"/>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8079C7"/>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250740922">
      <w:marLeft w:val="0"/>
      <w:marRight w:val="0"/>
      <w:marTop w:val="0"/>
      <w:marBottom w:val="0"/>
      <w:divBdr>
        <w:top w:val="none" w:sz="0" w:space="0" w:color="auto"/>
        <w:left w:val="none" w:sz="0" w:space="0" w:color="auto"/>
        <w:bottom w:val="none" w:sz="0" w:space="0" w:color="auto"/>
        <w:right w:val="none" w:sz="0" w:space="0" w:color="auto"/>
      </w:divBdr>
    </w:div>
    <w:div w:id="250740923">
      <w:marLeft w:val="0"/>
      <w:marRight w:val="0"/>
      <w:marTop w:val="0"/>
      <w:marBottom w:val="0"/>
      <w:divBdr>
        <w:top w:val="none" w:sz="0" w:space="0" w:color="auto"/>
        <w:left w:val="none" w:sz="0" w:space="0" w:color="auto"/>
        <w:bottom w:val="none" w:sz="0" w:space="0" w:color="auto"/>
        <w:right w:val="none" w:sz="0" w:space="0" w:color="auto"/>
      </w:divBdr>
    </w:div>
    <w:div w:id="250740924">
      <w:marLeft w:val="0"/>
      <w:marRight w:val="0"/>
      <w:marTop w:val="0"/>
      <w:marBottom w:val="0"/>
      <w:divBdr>
        <w:top w:val="none" w:sz="0" w:space="0" w:color="auto"/>
        <w:left w:val="none" w:sz="0" w:space="0" w:color="auto"/>
        <w:bottom w:val="none" w:sz="0" w:space="0" w:color="auto"/>
        <w:right w:val="none" w:sz="0" w:space="0" w:color="auto"/>
      </w:divBdr>
    </w:div>
    <w:div w:id="250740925">
      <w:marLeft w:val="0"/>
      <w:marRight w:val="0"/>
      <w:marTop w:val="0"/>
      <w:marBottom w:val="0"/>
      <w:divBdr>
        <w:top w:val="none" w:sz="0" w:space="0" w:color="auto"/>
        <w:left w:val="none" w:sz="0" w:space="0" w:color="auto"/>
        <w:bottom w:val="none" w:sz="0" w:space="0" w:color="auto"/>
        <w:right w:val="none" w:sz="0" w:space="0" w:color="auto"/>
      </w:divBdr>
    </w:div>
    <w:div w:id="250740926">
      <w:marLeft w:val="0"/>
      <w:marRight w:val="0"/>
      <w:marTop w:val="0"/>
      <w:marBottom w:val="0"/>
      <w:divBdr>
        <w:top w:val="none" w:sz="0" w:space="0" w:color="auto"/>
        <w:left w:val="none" w:sz="0" w:space="0" w:color="auto"/>
        <w:bottom w:val="none" w:sz="0" w:space="0" w:color="auto"/>
        <w:right w:val="none" w:sz="0" w:space="0" w:color="auto"/>
      </w:divBdr>
    </w:div>
    <w:div w:id="25074092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6</Pages>
  <Words>3904</Words>
  <Characters>22258</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17 июля 2014 г</dc:title>
  <dc:subject/>
  <dc:creator>Информ-аналит отдел</dc:creator>
  <cp:keywords/>
  <dc:description/>
  <cp:lastModifiedBy>Информ-аналит отдел</cp:lastModifiedBy>
  <cp:revision>2</cp:revision>
  <dcterms:created xsi:type="dcterms:W3CDTF">2017-02-24T08:27:00Z</dcterms:created>
  <dcterms:modified xsi:type="dcterms:W3CDTF">2017-02-24T08:27:00Z</dcterms:modified>
</cp:coreProperties>
</file>