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275" w:rsidRPr="001C00A7" w:rsidRDefault="00805275" w:rsidP="00B84A5A">
      <w:pPr>
        <w:pStyle w:val="ConsPlusNormal"/>
        <w:outlineLvl w:val="0"/>
        <w:rPr>
          <w:sz w:val="22"/>
          <w:szCs w:val="22"/>
        </w:rPr>
      </w:pPr>
      <w:r w:rsidRPr="001C00A7">
        <w:rPr>
          <w:sz w:val="22"/>
          <w:szCs w:val="22"/>
        </w:rPr>
        <w:t xml:space="preserve">Зарегистрировано в Минюсте России 28 апреля </w:t>
      </w:r>
      <w:smartTag w:uri="urn:schemas-microsoft-com:office:smarttags" w:element="metricconverter">
        <w:smartTagPr>
          <w:attr w:name="ProductID" w:val="2012 г"/>
        </w:smartTagPr>
        <w:r w:rsidRPr="001C00A7">
          <w:rPr>
            <w:sz w:val="22"/>
            <w:szCs w:val="22"/>
          </w:rPr>
          <w:t>2012 г</w:t>
        </w:r>
      </w:smartTag>
      <w:r w:rsidRPr="001C00A7">
        <w:rPr>
          <w:sz w:val="22"/>
          <w:szCs w:val="22"/>
        </w:rPr>
        <w:t>. N 23970</w:t>
      </w:r>
    </w:p>
    <w:p w:rsidR="00805275" w:rsidRPr="001C00A7" w:rsidRDefault="00805275" w:rsidP="00B84A5A">
      <w:pPr>
        <w:pStyle w:val="ConsPlusNormal"/>
        <w:rPr>
          <w:sz w:val="22"/>
          <w:szCs w:val="22"/>
        </w:rPr>
      </w:pPr>
    </w:p>
    <w:p w:rsidR="00805275" w:rsidRPr="001C00A7" w:rsidRDefault="00805275" w:rsidP="00B84A5A">
      <w:pPr>
        <w:pStyle w:val="ConsPlusTitle"/>
        <w:jc w:val="center"/>
        <w:rPr>
          <w:sz w:val="22"/>
          <w:szCs w:val="22"/>
        </w:rPr>
      </w:pPr>
      <w:r w:rsidRPr="001C00A7">
        <w:rPr>
          <w:sz w:val="22"/>
          <w:szCs w:val="22"/>
        </w:rPr>
        <w:t>МИНИСТЕРСТВО ЭКОНОМИЧЕСКОГО РАЗВИТИЯ РОССИЙСКОЙ ФЕДЕРАЦИИ</w:t>
      </w:r>
    </w:p>
    <w:p w:rsidR="00805275" w:rsidRPr="001C00A7" w:rsidRDefault="00805275" w:rsidP="00B84A5A">
      <w:pPr>
        <w:pStyle w:val="ConsPlusTitle"/>
        <w:jc w:val="center"/>
        <w:rPr>
          <w:sz w:val="22"/>
          <w:szCs w:val="22"/>
        </w:rPr>
      </w:pPr>
    </w:p>
    <w:p w:rsidR="00805275" w:rsidRPr="001C00A7" w:rsidRDefault="00805275" w:rsidP="00B84A5A">
      <w:pPr>
        <w:pStyle w:val="ConsPlusTitle"/>
        <w:jc w:val="center"/>
        <w:rPr>
          <w:sz w:val="22"/>
          <w:szCs w:val="22"/>
        </w:rPr>
      </w:pPr>
      <w:r w:rsidRPr="001C00A7">
        <w:rPr>
          <w:sz w:val="22"/>
          <w:szCs w:val="22"/>
        </w:rPr>
        <w:t>ПРИКАЗ</w:t>
      </w:r>
    </w:p>
    <w:p w:rsidR="00805275" w:rsidRPr="001C00A7" w:rsidRDefault="00805275" w:rsidP="00B84A5A">
      <w:pPr>
        <w:pStyle w:val="ConsPlusTitle"/>
        <w:jc w:val="center"/>
        <w:rPr>
          <w:sz w:val="22"/>
          <w:szCs w:val="22"/>
        </w:rPr>
      </w:pPr>
      <w:r w:rsidRPr="001C00A7">
        <w:rPr>
          <w:sz w:val="22"/>
          <w:szCs w:val="22"/>
        </w:rPr>
        <w:t xml:space="preserve">от 21 февраля </w:t>
      </w:r>
      <w:smartTag w:uri="urn:schemas-microsoft-com:office:smarttags" w:element="metricconverter">
        <w:smartTagPr>
          <w:attr w:name="ProductID" w:val="2012 г"/>
        </w:smartTagPr>
        <w:r w:rsidRPr="001C00A7">
          <w:rPr>
            <w:sz w:val="22"/>
            <w:szCs w:val="22"/>
          </w:rPr>
          <w:t>2012 г</w:t>
        </w:r>
      </w:smartTag>
      <w:r w:rsidRPr="001C00A7">
        <w:rPr>
          <w:sz w:val="22"/>
          <w:szCs w:val="22"/>
        </w:rPr>
        <w:t>. N 76</w:t>
      </w:r>
    </w:p>
    <w:p w:rsidR="00805275" w:rsidRPr="001C00A7" w:rsidRDefault="00805275" w:rsidP="00B84A5A">
      <w:pPr>
        <w:pStyle w:val="ConsPlusTitle"/>
        <w:jc w:val="center"/>
        <w:rPr>
          <w:sz w:val="22"/>
          <w:szCs w:val="22"/>
        </w:rPr>
      </w:pPr>
    </w:p>
    <w:p w:rsidR="00805275" w:rsidRPr="001C00A7" w:rsidRDefault="00805275" w:rsidP="00B84A5A">
      <w:pPr>
        <w:pStyle w:val="ConsPlusTitle"/>
        <w:jc w:val="center"/>
        <w:rPr>
          <w:sz w:val="22"/>
          <w:szCs w:val="22"/>
        </w:rPr>
      </w:pPr>
      <w:r w:rsidRPr="001C00A7">
        <w:rPr>
          <w:sz w:val="22"/>
          <w:szCs w:val="22"/>
        </w:rPr>
        <w:t>ОБ УТВЕРЖДЕНИИ ПОРЯДКА</w:t>
      </w:r>
    </w:p>
    <w:p w:rsidR="00805275" w:rsidRPr="001C00A7" w:rsidRDefault="00805275" w:rsidP="00B84A5A">
      <w:pPr>
        <w:pStyle w:val="ConsPlusTitle"/>
        <w:jc w:val="center"/>
        <w:rPr>
          <w:sz w:val="22"/>
          <w:szCs w:val="22"/>
        </w:rPr>
      </w:pPr>
      <w:r w:rsidRPr="001C00A7">
        <w:rPr>
          <w:sz w:val="22"/>
          <w:szCs w:val="22"/>
        </w:rPr>
        <w:t>РЕГИСТРАЦИИ ДЕКЛАРАЦИЙ О СООТВЕТСТВИИ И ПОРЯДКА</w:t>
      </w:r>
    </w:p>
    <w:p w:rsidR="00805275" w:rsidRPr="001C00A7" w:rsidRDefault="00805275" w:rsidP="00B84A5A">
      <w:pPr>
        <w:pStyle w:val="ConsPlusTitle"/>
        <w:jc w:val="center"/>
        <w:rPr>
          <w:sz w:val="22"/>
          <w:szCs w:val="22"/>
        </w:rPr>
      </w:pPr>
      <w:r w:rsidRPr="001C00A7">
        <w:rPr>
          <w:sz w:val="22"/>
          <w:szCs w:val="22"/>
        </w:rPr>
        <w:t>ФОРМИРОВАНИЯ И ВЕДЕНИЯ ЕДИНОГО РЕЕСТРА ЗАРЕГИСТРИРОВАННЫХ</w:t>
      </w:r>
    </w:p>
    <w:p w:rsidR="00805275" w:rsidRPr="001C00A7" w:rsidRDefault="00805275" w:rsidP="00B84A5A">
      <w:pPr>
        <w:pStyle w:val="ConsPlusTitle"/>
        <w:jc w:val="center"/>
        <w:rPr>
          <w:sz w:val="22"/>
          <w:szCs w:val="22"/>
        </w:rPr>
      </w:pPr>
      <w:r w:rsidRPr="001C00A7">
        <w:rPr>
          <w:sz w:val="22"/>
          <w:szCs w:val="22"/>
        </w:rPr>
        <w:t>ДЕКЛАРАЦИЙ О СООТВЕТСТВИИ, ПРЕДОСТАВЛЕНИЯ СОДЕРЖАЩИХСЯ</w:t>
      </w:r>
    </w:p>
    <w:p w:rsidR="00805275" w:rsidRPr="001C00A7" w:rsidRDefault="00805275" w:rsidP="00B84A5A">
      <w:pPr>
        <w:pStyle w:val="ConsPlusTitle"/>
        <w:jc w:val="center"/>
        <w:rPr>
          <w:sz w:val="22"/>
          <w:szCs w:val="22"/>
        </w:rPr>
      </w:pPr>
      <w:r w:rsidRPr="001C00A7">
        <w:rPr>
          <w:sz w:val="22"/>
          <w:szCs w:val="22"/>
        </w:rPr>
        <w:t>В УКАЗАННОМ РЕЕСТРЕ СВЕДЕНИЙ</w:t>
      </w:r>
    </w:p>
    <w:p w:rsidR="00805275" w:rsidRPr="001C00A7" w:rsidRDefault="00805275" w:rsidP="00B84A5A">
      <w:pPr>
        <w:pStyle w:val="ConsPlusNormal"/>
        <w:jc w:val="center"/>
        <w:rPr>
          <w:sz w:val="22"/>
          <w:szCs w:val="22"/>
        </w:rPr>
      </w:pPr>
      <w:r w:rsidRPr="001C00A7">
        <w:rPr>
          <w:sz w:val="22"/>
          <w:szCs w:val="22"/>
        </w:rPr>
        <w:t xml:space="preserve"> (в ред. Приказа Минэкономразвития России от 29.11.2016 N 764)</w:t>
      </w:r>
    </w:p>
    <w:p w:rsidR="00805275" w:rsidRPr="001C00A7" w:rsidRDefault="00805275" w:rsidP="00B84A5A">
      <w:pPr>
        <w:pStyle w:val="ConsPlusNormal"/>
        <w:jc w:val="center"/>
        <w:rPr>
          <w:sz w:val="22"/>
          <w:szCs w:val="22"/>
        </w:rPr>
      </w:pPr>
    </w:p>
    <w:p w:rsidR="00805275" w:rsidRPr="001C00A7" w:rsidRDefault="00805275" w:rsidP="00B84A5A">
      <w:pPr>
        <w:pStyle w:val="ConsPlusNormal"/>
        <w:ind w:firstLine="540"/>
        <w:jc w:val="both"/>
        <w:rPr>
          <w:sz w:val="22"/>
          <w:szCs w:val="22"/>
        </w:rPr>
      </w:pPr>
      <w:r w:rsidRPr="001C00A7">
        <w:rPr>
          <w:sz w:val="22"/>
          <w:szCs w:val="22"/>
        </w:rPr>
        <w:t xml:space="preserve">В соответствии со статьей 24 Федерального закона от 27 декабря </w:t>
      </w:r>
      <w:smartTag w:uri="urn:schemas-microsoft-com:office:smarttags" w:element="metricconverter">
        <w:smartTagPr>
          <w:attr w:name="ProductID" w:val="2002 г"/>
        </w:smartTagPr>
        <w:r w:rsidRPr="001C00A7">
          <w:rPr>
            <w:sz w:val="22"/>
            <w:szCs w:val="22"/>
          </w:rPr>
          <w:t>2002 г</w:t>
        </w:r>
      </w:smartTag>
      <w:r w:rsidRPr="001C00A7">
        <w:rPr>
          <w:sz w:val="22"/>
          <w:szCs w:val="22"/>
        </w:rPr>
        <w:t xml:space="preserve">. N 184-ФЗ "О техническом регулировании" (Собрание законодательства Российской Федерации, 2002, N 52, ст. 5140; 2007, N 19, ст. 2293; 2008, N 30, ст. 3616; 2011, N 30, ст. 4603) и пунктами 5.2.28(90) и 5.2.28(91) Положения о Министерстве экономического развития Российской Федерации, утвержденного постановлением Правительства Российской Федерации от 5 июня </w:t>
      </w:r>
      <w:smartTag w:uri="urn:schemas-microsoft-com:office:smarttags" w:element="metricconverter">
        <w:smartTagPr>
          <w:attr w:name="ProductID" w:val="2008 г"/>
        </w:smartTagPr>
        <w:r w:rsidRPr="001C00A7">
          <w:rPr>
            <w:sz w:val="22"/>
            <w:szCs w:val="22"/>
          </w:rPr>
          <w:t>2008 г</w:t>
        </w:r>
      </w:smartTag>
      <w:r w:rsidRPr="001C00A7">
        <w:rPr>
          <w:sz w:val="22"/>
          <w:szCs w:val="22"/>
        </w:rPr>
        <w:t>. N 437 (Собрание законодательства Российской Федерации, 2008, N 24, ст. 2867; 2011, N 43, ст. 6079), приказываю:</w:t>
      </w:r>
    </w:p>
    <w:p w:rsidR="00805275" w:rsidRPr="001C00A7" w:rsidRDefault="00805275" w:rsidP="00B84A5A">
      <w:pPr>
        <w:pStyle w:val="ConsPlusNormal"/>
        <w:ind w:firstLine="540"/>
        <w:jc w:val="both"/>
        <w:rPr>
          <w:sz w:val="22"/>
          <w:szCs w:val="22"/>
        </w:rPr>
      </w:pPr>
      <w:r w:rsidRPr="001C00A7">
        <w:rPr>
          <w:sz w:val="22"/>
          <w:szCs w:val="22"/>
        </w:rPr>
        <w:t>1. Утвердить:</w:t>
      </w:r>
    </w:p>
    <w:p w:rsidR="00805275" w:rsidRPr="001C00A7" w:rsidRDefault="00805275" w:rsidP="00B84A5A">
      <w:pPr>
        <w:pStyle w:val="ConsPlusNormal"/>
        <w:ind w:firstLine="540"/>
        <w:jc w:val="both"/>
        <w:rPr>
          <w:sz w:val="22"/>
          <w:szCs w:val="22"/>
        </w:rPr>
      </w:pPr>
      <w:r w:rsidRPr="001C00A7">
        <w:rPr>
          <w:sz w:val="22"/>
          <w:szCs w:val="22"/>
        </w:rPr>
        <w:t xml:space="preserve">Порядок регистрации деклараций о соответствии </w:t>
      </w:r>
      <w:hyperlink w:anchor="Par37" w:tooltip="ПОРЯДОК РЕГИСТРАЦИИ ДЕКЛАРАЦИЙ О СООТВЕТСТВИИ" w:history="1">
        <w:r w:rsidRPr="001C00A7">
          <w:rPr>
            <w:sz w:val="22"/>
            <w:szCs w:val="22"/>
          </w:rPr>
          <w:t>(приложение N 1)</w:t>
        </w:r>
      </w:hyperlink>
      <w:r w:rsidRPr="001C00A7">
        <w:rPr>
          <w:sz w:val="22"/>
          <w:szCs w:val="22"/>
        </w:rPr>
        <w:t>;</w:t>
      </w:r>
    </w:p>
    <w:p w:rsidR="00805275" w:rsidRPr="001C00A7" w:rsidRDefault="00805275" w:rsidP="00B84A5A">
      <w:pPr>
        <w:pStyle w:val="ConsPlusNormal"/>
        <w:ind w:firstLine="540"/>
        <w:jc w:val="both"/>
        <w:rPr>
          <w:sz w:val="22"/>
          <w:szCs w:val="22"/>
        </w:rPr>
      </w:pPr>
      <w:r w:rsidRPr="001C00A7">
        <w:rPr>
          <w:sz w:val="22"/>
          <w:szCs w:val="22"/>
        </w:rPr>
        <w:t xml:space="preserve">Порядок формирования и ведения единого реестра зарегистрированных деклараций о соответствии, предоставления содержащихся в указанном реестре сведений </w:t>
      </w:r>
      <w:hyperlink w:anchor="Par133" w:tooltip="ПОРЯДОК" w:history="1">
        <w:r w:rsidRPr="001C00A7">
          <w:rPr>
            <w:sz w:val="22"/>
            <w:szCs w:val="22"/>
          </w:rPr>
          <w:t>(приложение N 2)</w:t>
        </w:r>
      </w:hyperlink>
      <w:r w:rsidRPr="001C00A7">
        <w:rPr>
          <w:sz w:val="22"/>
          <w:szCs w:val="22"/>
        </w:rPr>
        <w:t>.</w:t>
      </w:r>
    </w:p>
    <w:p w:rsidR="00805275" w:rsidRPr="001C00A7" w:rsidRDefault="00805275" w:rsidP="00B84A5A">
      <w:pPr>
        <w:pStyle w:val="ConsPlusNormal"/>
        <w:ind w:firstLine="540"/>
        <w:jc w:val="both"/>
        <w:rPr>
          <w:sz w:val="22"/>
          <w:szCs w:val="22"/>
        </w:rPr>
      </w:pPr>
      <w:r w:rsidRPr="001C00A7">
        <w:rPr>
          <w:sz w:val="22"/>
          <w:szCs w:val="22"/>
        </w:rPr>
        <w:t xml:space="preserve">2. Установить, что настоящий приказ вступает в силу со дня признания утратившим силу постановления Правительства Российской Федерации от 25 декабря </w:t>
      </w:r>
      <w:smartTag w:uri="urn:schemas-microsoft-com:office:smarttags" w:element="metricconverter">
        <w:smartTagPr>
          <w:attr w:name="ProductID" w:val="2008 г"/>
        </w:smartTagPr>
        <w:r w:rsidRPr="001C00A7">
          <w:rPr>
            <w:sz w:val="22"/>
            <w:szCs w:val="22"/>
          </w:rPr>
          <w:t>2008 г</w:t>
        </w:r>
      </w:smartTag>
      <w:r w:rsidRPr="001C00A7">
        <w:rPr>
          <w:sz w:val="22"/>
          <w:szCs w:val="22"/>
        </w:rPr>
        <w:t>. N 1028 "Об утверждении Положения о формировании и ведении единого реестра деклараций о соответствии, регистрации деклараций о соответствии, предоставлении содержащихся в указанном реестре сведений и об оплате за предоставление таких сведений" (Собрание законодательства Российской Федерации, 2009, N 2, ст. 228).</w:t>
      </w:r>
    </w:p>
    <w:p w:rsidR="00805275" w:rsidRPr="001C00A7" w:rsidRDefault="00805275" w:rsidP="00B84A5A">
      <w:pPr>
        <w:pStyle w:val="ConsPlusNormal"/>
        <w:ind w:firstLine="540"/>
        <w:jc w:val="both"/>
        <w:rPr>
          <w:sz w:val="22"/>
          <w:szCs w:val="22"/>
        </w:rPr>
      </w:pPr>
      <w:r w:rsidRPr="001C00A7">
        <w:rPr>
          <w:sz w:val="22"/>
          <w:szCs w:val="22"/>
        </w:rPr>
        <w:t>3. Установить, что регистрация деклараций о соответствии в электронной форме осуществляется Федеральной службой по аккредитации начиная с 1 января 2013 года.</w:t>
      </w:r>
    </w:p>
    <w:p w:rsidR="00805275" w:rsidRPr="001C00A7" w:rsidRDefault="00805275" w:rsidP="00B84A5A">
      <w:pPr>
        <w:pStyle w:val="ConsPlusNormal"/>
        <w:ind w:firstLine="540"/>
        <w:jc w:val="both"/>
        <w:rPr>
          <w:sz w:val="22"/>
          <w:szCs w:val="22"/>
        </w:rPr>
      </w:pPr>
      <w:r w:rsidRPr="001C00A7">
        <w:rPr>
          <w:sz w:val="22"/>
          <w:szCs w:val="22"/>
        </w:rPr>
        <w:t xml:space="preserve">4. Федеральной службе по аккредитации начиная с 1 января </w:t>
      </w:r>
      <w:smartTag w:uri="urn:schemas-microsoft-com:office:smarttags" w:element="metricconverter">
        <w:smartTagPr>
          <w:attr w:name="ProductID" w:val="2013 г"/>
        </w:smartTagPr>
        <w:r w:rsidRPr="001C00A7">
          <w:rPr>
            <w:sz w:val="22"/>
            <w:szCs w:val="22"/>
          </w:rPr>
          <w:t>2013 г</w:t>
        </w:r>
      </w:smartTag>
      <w:r w:rsidRPr="001C00A7">
        <w:rPr>
          <w:sz w:val="22"/>
          <w:szCs w:val="22"/>
        </w:rPr>
        <w:t>. обеспечить возможность регистрации деклараций о соответствии в электронной форме.</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jc w:val="right"/>
        <w:rPr>
          <w:sz w:val="22"/>
          <w:szCs w:val="22"/>
        </w:rPr>
      </w:pPr>
      <w:r w:rsidRPr="001C00A7">
        <w:rPr>
          <w:sz w:val="22"/>
          <w:szCs w:val="22"/>
        </w:rPr>
        <w:t>Министр</w:t>
      </w:r>
    </w:p>
    <w:p w:rsidR="00805275" w:rsidRPr="001C00A7" w:rsidRDefault="00805275" w:rsidP="00B84A5A">
      <w:pPr>
        <w:pStyle w:val="ConsPlusNormal"/>
        <w:jc w:val="right"/>
        <w:rPr>
          <w:sz w:val="22"/>
          <w:szCs w:val="22"/>
        </w:rPr>
      </w:pPr>
      <w:r w:rsidRPr="001C00A7">
        <w:rPr>
          <w:sz w:val="22"/>
          <w:szCs w:val="22"/>
        </w:rPr>
        <w:t>Э.С.НАБИУЛЛИНА</w:t>
      </w:r>
    </w:p>
    <w:p w:rsidR="00805275" w:rsidRPr="001C00A7" w:rsidRDefault="00805275" w:rsidP="00B84A5A">
      <w:pPr>
        <w:pStyle w:val="ConsPlusNormal"/>
        <w:jc w:val="right"/>
        <w:rPr>
          <w:sz w:val="22"/>
          <w:szCs w:val="22"/>
        </w:rPr>
      </w:pPr>
    </w:p>
    <w:p w:rsidR="00805275" w:rsidRPr="001C00A7" w:rsidRDefault="00805275" w:rsidP="00B84A5A">
      <w:pPr>
        <w:pStyle w:val="ConsPlusNormal"/>
        <w:jc w:val="right"/>
        <w:outlineLvl w:val="0"/>
        <w:rPr>
          <w:sz w:val="22"/>
          <w:szCs w:val="22"/>
        </w:rPr>
      </w:pPr>
      <w:r w:rsidRPr="001C00A7">
        <w:rPr>
          <w:sz w:val="22"/>
          <w:szCs w:val="22"/>
        </w:rPr>
        <w:t>Приложение N 1</w:t>
      </w:r>
    </w:p>
    <w:p w:rsidR="00805275" w:rsidRPr="001C00A7" w:rsidRDefault="00805275" w:rsidP="00B84A5A">
      <w:pPr>
        <w:pStyle w:val="ConsPlusNormal"/>
        <w:jc w:val="right"/>
        <w:rPr>
          <w:sz w:val="22"/>
          <w:szCs w:val="22"/>
        </w:rPr>
      </w:pPr>
      <w:r w:rsidRPr="001C00A7">
        <w:rPr>
          <w:sz w:val="22"/>
          <w:szCs w:val="22"/>
        </w:rPr>
        <w:t>к приказу Минэкономразвития России</w:t>
      </w:r>
    </w:p>
    <w:p w:rsidR="00805275" w:rsidRPr="001C00A7" w:rsidRDefault="00805275" w:rsidP="00B84A5A">
      <w:pPr>
        <w:pStyle w:val="ConsPlusNormal"/>
        <w:jc w:val="right"/>
        <w:rPr>
          <w:sz w:val="22"/>
          <w:szCs w:val="22"/>
        </w:rPr>
      </w:pPr>
      <w:r w:rsidRPr="001C00A7">
        <w:rPr>
          <w:sz w:val="22"/>
          <w:szCs w:val="22"/>
        </w:rPr>
        <w:t xml:space="preserve">от 21 февраля </w:t>
      </w:r>
      <w:smartTag w:uri="urn:schemas-microsoft-com:office:smarttags" w:element="metricconverter">
        <w:smartTagPr>
          <w:attr w:name="ProductID" w:val="2012 г"/>
        </w:smartTagPr>
        <w:r w:rsidRPr="001C00A7">
          <w:rPr>
            <w:sz w:val="22"/>
            <w:szCs w:val="22"/>
          </w:rPr>
          <w:t>2012 г</w:t>
        </w:r>
      </w:smartTag>
      <w:r w:rsidRPr="001C00A7">
        <w:rPr>
          <w:sz w:val="22"/>
          <w:szCs w:val="22"/>
        </w:rPr>
        <w:t>. N 76</w:t>
      </w:r>
    </w:p>
    <w:p w:rsidR="00805275" w:rsidRPr="001C00A7" w:rsidRDefault="00805275" w:rsidP="00B84A5A">
      <w:pPr>
        <w:pStyle w:val="ConsPlusNormal"/>
        <w:jc w:val="right"/>
        <w:rPr>
          <w:sz w:val="22"/>
          <w:szCs w:val="22"/>
        </w:rPr>
      </w:pPr>
    </w:p>
    <w:p w:rsidR="00805275" w:rsidRPr="001C00A7" w:rsidRDefault="00805275" w:rsidP="00B84A5A">
      <w:pPr>
        <w:pStyle w:val="ConsPlusTitle"/>
        <w:jc w:val="center"/>
        <w:rPr>
          <w:sz w:val="22"/>
          <w:szCs w:val="22"/>
        </w:rPr>
      </w:pPr>
      <w:bookmarkStart w:id="0" w:name="Par37"/>
      <w:bookmarkEnd w:id="0"/>
      <w:r w:rsidRPr="001C00A7">
        <w:rPr>
          <w:sz w:val="22"/>
          <w:szCs w:val="22"/>
        </w:rPr>
        <w:t>ПОРЯДОК РЕГИСТРАЦИИ ДЕКЛАРАЦИЙ О СООТВЕТСТВИИ</w:t>
      </w:r>
    </w:p>
    <w:p w:rsidR="00805275" w:rsidRPr="001C00A7" w:rsidRDefault="00805275" w:rsidP="00B84A5A">
      <w:pPr>
        <w:pStyle w:val="ConsPlusNormal"/>
        <w:jc w:val="center"/>
        <w:rPr>
          <w:sz w:val="22"/>
          <w:szCs w:val="22"/>
        </w:rPr>
      </w:pPr>
      <w:r w:rsidRPr="001C00A7">
        <w:rPr>
          <w:sz w:val="22"/>
          <w:szCs w:val="22"/>
        </w:rPr>
        <w:t xml:space="preserve"> (в ред. Приказа Минэкономразвития России от 29.11.2016 N 764)</w:t>
      </w:r>
    </w:p>
    <w:p w:rsidR="00805275" w:rsidRPr="001C00A7" w:rsidRDefault="00805275" w:rsidP="00B84A5A">
      <w:pPr>
        <w:pStyle w:val="ConsPlusNormal"/>
        <w:jc w:val="center"/>
        <w:rPr>
          <w:sz w:val="22"/>
          <w:szCs w:val="22"/>
        </w:rPr>
      </w:pPr>
    </w:p>
    <w:p w:rsidR="00805275" w:rsidRPr="001C00A7" w:rsidRDefault="00805275" w:rsidP="00B84A5A">
      <w:pPr>
        <w:pStyle w:val="ConsPlusNormal"/>
        <w:ind w:firstLine="540"/>
        <w:jc w:val="both"/>
        <w:rPr>
          <w:sz w:val="22"/>
          <w:szCs w:val="22"/>
        </w:rPr>
      </w:pPr>
      <w:r w:rsidRPr="001C00A7">
        <w:rPr>
          <w:sz w:val="22"/>
          <w:szCs w:val="22"/>
        </w:rPr>
        <w:t>1. Настоящий Порядок определяет правила регистрации деклараций о соответствии продукции требованиям технических регламентов (далее - декларация о соответствии) в едином реестре деклараций о соответствии продукции требованиям технических регламентов (далее - единый реестр).</w:t>
      </w:r>
    </w:p>
    <w:p w:rsidR="00805275" w:rsidRPr="001C00A7" w:rsidRDefault="00805275" w:rsidP="00B84A5A">
      <w:pPr>
        <w:pStyle w:val="ConsPlusNormal"/>
        <w:ind w:firstLine="540"/>
        <w:jc w:val="both"/>
        <w:rPr>
          <w:sz w:val="22"/>
          <w:szCs w:val="22"/>
        </w:rPr>
      </w:pPr>
      <w:r w:rsidRPr="001C00A7">
        <w:rPr>
          <w:sz w:val="22"/>
          <w:szCs w:val="22"/>
        </w:rPr>
        <w:t>2. Декларация о соответствии регистрируется в электронной форме в едином реестре посредством внесения сведений о принятых и зарегистрированных декларациях о соответствии, о приостановлении, возобновлении или прекращении их действия.</w:t>
      </w:r>
    </w:p>
    <w:p w:rsidR="00805275" w:rsidRPr="001C00A7" w:rsidRDefault="00805275" w:rsidP="00B84A5A">
      <w:pPr>
        <w:pStyle w:val="ConsPlusNormal"/>
        <w:ind w:firstLine="540"/>
        <w:jc w:val="both"/>
        <w:rPr>
          <w:sz w:val="22"/>
          <w:szCs w:val="22"/>
        </w:rPr>
      </w:pPr>
      <w:r w:rsidRPr="001C00A7">
        <w:rPr>
          <w:sz w:val="22"/>
          <w:szCs w:val="22"/>
        </w:rPr>
        <w:t>3. Регистрацию деклараций о соответствии осуществляют:</w:t>
      </w:r>
    </w:p>
    <w:p w:rsidR="00805275" w:rsidRPr="001C00A7" w:rsidRDefault="00805275" w:rsidP="00B84A5A">
      <w:pPr>
        <w:pStyle w:val="ConsPlusNormal"/>
        <w:ind w:firstLine="540"/>
        <w:jc w:val="both"/>
        <w:rPr>
          <w:sz w:val="22"/>
          <w:szCs w:val="22"/>
        </w:rPr>
      </w:pPr>
      <w:r w:rsidRPr="001C00A7">
        <w:rPr>
          <w:sz w:val="22"/>
          <w:szCs w:val="22"/>
        </w:rPr>
        <w:t>органы по сертификации;</w:t>
      </w:r>
    </w:p>
    <w:p w:rsidR="00805275" w:rsidRPr="001C00A7" w:rsidRDefault="00805275" w:rsidP="00B84A5A">
      <w:pPr>
        <w:pStyle w:val="ConsPlusNormal"/>
        <w:ind w:firstLine="540"/>
        <w:jc w:val="both"/>
        <w:rPr>
          <w:sz w:val="22"/>
          <w:szCs w:val="22"/>
        </w:rPr>
      </w:pPr>
      <w:r w:rsidRPr="001C00A7">
        <w:rPr>
          <w:sz w:val="22"/>
          <w:szCs w:val="22"/>
        </w:rPr>
        <w:t>Федеральная служба по аккредитации.</w:t>
      </w:r>
    </w:p>
    <w:p w:rsidR="00805275" w:rsidRPr="001C00A7" w:rsidRDefault="00805275" w:rsidP="00B84A5A">
      <w:pPr>
        <w:pStyle w:val="ConsPlusNormal"/>
        <w:ind w:firstLine="540"/>
        <w:jc w:val="both"/>
        <w:rPr>
          <w:sz w:val="22"/>
          <w:szCs w:val="22"/>
        </w:rPr>
      </w:pPr>
      <w:r w:rsidRPr="001C00A7">
        <w:rPr>
          <w:sz w:val="22"/>
          <w:szCs w:val="22"/>
        </w:rPr>
        <w:t>4. Декларация о соответствии, оформленная по установленной форме, направляется на регистрацию по выбору заявителя либо в орган по сертификации, либо в Федеральную службу по аккредитации.</w:t>
      </w:r>
    </w:p>
    <w:p w:rsidR="00805275" w:rsidRPr="001C00A7" w:rsidRDefault="00805275" w:rsidP="00B84A5A">
      <w:pPr>
        <w:pStyle w:val="ConsPlusNormal"/>
        <w:ind w:firstLine="540"/>
        <w:jc w:val="both"/>
        <w:rPr>
          <w:sz w:val="22"/>
          <w:szCs w:val="22"/>
        </w:rPr>
      </w:pPr>
      <w:r w:rsidRPr="001C00A7">
        <w:rPr>
          <w:sz w:val="22"/>
          <w:szCs w:val="22"/>
        </w:rPr>
        <w:t>В орган по сертификации заявитель представляет декларацию о соответствии непосредственно или направляет ее заказным почтовым отправлением с описью вложения и уведомлением о вручении.</w:t>
      </w:r>
    </w:p>
    <w:p w:rsidR="00805275" w:rsidRPr="001C00A7" w:rsidRDefault="00805275" w:rsidP="00B84A5A">
      <w:pPr>
        <w:pStyle w:val="ConsPlusNormal"/>
        <w:ind w:firstLine="540"/>
        <w:jc w:val="both"/>
        <w:rPr>
          <w:sz w:val="22"/>
          <w:szCs w:val="22"/>
        </w:rPr>
      </w:pPr>
      <w:r w:rsidRPr="001C00A7">
        <w:rPr>
          <w:sz w:val="22"/>
          <w:szCs w:val="22"/>
        </w:rPr>
        <w:t>В Федеральную службу по аккредитации декларация о соответствии представляется в электронной форме с использованием информационно-телекоммуникационной сети "Интернет".</w:t>
      </w:r>
    </w:p>
    <w:p w:rsidR="00805275" w:rsidRPr="001C00A7" w:rsidRDefault="00805275" w:rsidP="00B84A5A">
      <w:pPr>
        <w:pStyle w:val="ConsPlusNormal"/>
        <w:ind w:firstLine="540"/>
        <w:jc w:val="both"/>
        <w:rPr>
          <w:sz w:val="22"/>
          <w:szCs w:val="22"/>
        </w:rPr>
      </w:pPr>
      <w:r w:rsidRPr="001C00A7">
        <w:rPr>
          <w:sz w:val="22"/>
          <w:szCs w:val="22"/>
        </w:rPr>
        <w:t>5. В случае представления декларации о соответствии в орган по сертификации непосредственно днем ее представления считается день регистрации органом по сертификации обращения о регистрации декларации о соответствии. При направлении декларации о соответствии в орган по сертификации заказным почтовым отправлением днем ее представления считается день получения почтового отправления в органе по сертификации.</w:t>
      </w:r>
    </w:p>
    <w:p w:rsidR="00805275" w:rsidRPr="001C00A7" w:rsidRDefault="00805275" w:rsidP="00B84A5A">
      <w:pPr>
        <w:pStyle w:val="ConsPlusNormal"/>
        <w:ind w:firstLine="540"/>
        <w:jc w:val="both"/>
        <w:rPr>
          <w:sz w:val="22"/>
          <w:szCs w:val="22"/>
        </w:rPr>
      </w:pPr>
      <w:r w:rsidRPr="001C00A7">
        <w:rPr>
          <w:sz w:val="22"/>
          <w:szCs w:val="22"/>
        </w:rPr>
        <w:t>При представлении декларации о соответствии в Федеральную службу по аккредитации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
    <w:p w:rsidR="00805275" w:rsidRPr="001C00A7" w:rsidRDefault="00805275" w:rsidP="00B84A5A">
      <w:pPr>
        <w:pStyle w:val="ConsPlusNormal"/>
        <w:ind w:firstLine="540"/>
        <w:jc w:val="both"/>
        <w:rPr>
          <w:sz w:val="22"/>
          <w:szCs w:val="22"/>
        </w:rPr>
      </w:pPr>
      <w:r w:rsidRPr="001C00A7">
        <w:rPr>
          <w:sz w:val="22"/>
          <w:szCs w:val="22"/>
        </w:rPr>
        <w:t>6. Орган по сертификации в течение трех дней со дня представления декларации о соответствии регистрирует декларацию о соответствии, присваивает ей регистрационный номер и передает в Федеральную службу по аккредитации в электронной форме с использованием информационно-телекоммуникационной сети "Интернет" сведения о декларации о соответствии и ее регистрации для внесения в единый реестр.</w:t>
      </w:r>
    </w:p>
    <w:p w:rsidR="00805275" w:rsidRPr="001C00A7" w:rsidRDefault="00805275" w:rsidP="00B84A5A">
      <w:pPr>
        <w:pStyle w:val="ConsPlusNormal"/>
        <w:ind w:firstLine="540"/>
        <w:jc w:val="both"/>
        <w:rPr>
          <w:sz w:val="22"/>
          <w:szCs w:val="22"/>
        </w:rPr>
      </w:pPr>
      <w:r w:rsidRPr="001C00A7">
        <w:rPr>
          <w:sz w:val="22"/>
          <w:szCs w:val="22"/>
        </w:rPr>
        <w:t>Федеральная служба по аккредитации в течение трех дней со дня представления декларации о соответствии регистрирует декларацию о соответствии, присваивает ей регистрационный номер и вносит сведения о декларации о соответствии и ее регистрации в единый реестр.</w:t>
      </w:r>
    </w:p>
    <w:p w:rsidR="00805275" w:rsidRPr="001C00A7" w:rsidRDefault="00805275" w:rsidP="00B84A5A">
      <w:pPr>
        <w:pStyle w:val="ConsPlusNormal"/>
        <w:ind w:firstLine="540"/>
        <w:jc w:val="both"/>
        <w:rPr>
          <w:sz w:val="22"/>
          <w:szCs w:val="22"/>
        </w:rPr>
      </w:pPr>
      <w:r w:rsidRPr="001C00A7">
        <w:rPr>
          <w:sz w:val="22"/>
          <w:szCs w:val="22"/>
        </w:rPr>
        <w:t>7. В случае принятия заявителем решения о прекращении действия декларации о соответствии заявитель направляет в Федеральную службу по аккредитации уведомление о прекращении действия декларации о соответствии по решению заявителя, оформленное по прилагаемому образцу (</w:t>
      </w:r>
      <w:hyperlink w:anchor="Par87" w:tooltip="                                УВЕДОМЛЕНИЕ" w:history="1">
        <w:r w:rsidRPr="001C00A7">
          <w:rPr>
            <w:sz w:val="22"/>
            <w:szCs w:val="22"/>
          </w:rPr>
          <w:t>приложение</w:t>
        </w:r>
      </w:hyperlink>
      <w:r w:rsidRPr="001C00A7">
        <w:rPr>
          <w:sz w:val="22"/>
          <w:szCs w:val="22"/>
        </w:rPr>
        <w:t xml:space="preserve"> к настоящему Порядку), непосредственно или направляет его заказным почтовым отправлением с описью вложения и уведомлением о вручении либо в электронной форме с использованием информационно-телекоммуникационной сети "Интернет".</w:t>
      </w:r>
    </w:p>
    <w:p w:rsidR="00805275" w:rsidRPr="001C00A7" w:rsidRDefault="00805275" w:rsidP="00B84A5A">
      <w:pPr>
        <w:pStyle w:val="ConsPlusNormal"/>
        <w:ind w:firstLine="540"/>
        <w:jc w:val="both"/>
        <w:rPr>
          <w:sz w:val="22"/>
          <w:szCs w:val="22"/>
        </w:rPr>
      </w:pPr>
      <w:r w:rsidRPr="001C00A7">
        <w:rPr>
          <w:sz w:val="22"/>
          <w:szCs w:val="22"/>
        </w:rPr>
        <w:t>8. Днем представления уведомления о прекращении действия декларации о соответствии по решению заявителя считается день его регистрации Федеральной службой по аккредитации. При направлении уведомления о прекращении действия декларации о соответствии по решению заявителя заказным почтовым отправлением днем его представления считается день получения почтового отправления Федеральной службой по аккредитации. При направлении уведомления о прекращении действия декларации о соответствии по решению заявителя в электронной форме днем его представления считается день его регистрации в системе электронного документооборота Федеральной службы по аккредитации.</w:t>
      </w:r>
    </w:p>
    <w:p w:rsidR="00805275" w:rsidRPr="001C00A7" w:rsidRDefault="00805275" w:rsidP="00B84A5A">
      <w:pPr>
        <w:pStyle w:val="ConsPlusNormal"/>
        <w:ind w:firstLine="540"/>
        <w:jc w:val="both"/>
        <w:rPr>
          <w:sz w:val="22"/>
          <w:szCs w:val="22"/>
        </w:rPr>
      </w:pPr>
      <w:r w:rsidRPr="001C00A7">
        <w:rPr>
          <w:sz w:val="22"/>
          <w:szCs w:val="22"/>
        </w:rPr>
        <w:t>9. Федеральная служба по аккредитации в течение трех рабочих дней со дня представления уведомления о прекращении действия декларации о соответствии по решению заявителя:</w:t>
      </w:r>
    </w:p>
    <w:p w:rsidR="00805275" w:rsidRPr="001C00A7" w:rsidRDefault="00805275" w:rsidP="00B84A5A">
      <w:pPr>
        <w:pStyle w:val="ConsPlusNormal"/>
        <w:ind w:firstLine="540"/>
        <w:jc w:val="both"/>
        <w:rPr>
          <w:sz w:val="22"/>
          <w:szCs w:val="22"/>
        </w:rPr>
      </w:pPr>
      <w:r w:rsidRPr="001C00A7">
        <w:rPr>
          <w:sz w:val="22"/>
          <w:szCs w:val="22"/>
        </w:rPr>
        <w:t>вносит сведения о прекращении действия декларации о соответствии в единый реестр с указанием даты и регистрационного номера уведомления о прекращении действия декларации о соответствии по решению заявителя;</w:t>
      </w:r>
    </w:p>
    <w:p w:rsidR="00805275" w:rsidRPr="001C00A7" w:rsidRDefault="00805275" w:rsidP="00B84A5A">
      <w:pPr>
        <w:pStyle w:val="ConsPlusNormal"/>
        <w:ind w:firstLine="540"/>
        <w:jc w:val="both"/>
        <w:rPr>
          <w:sz w:val="22"/>
          <w:szCs w:val="22"/>
        </w:rPr>
      </w:pPr>
      <w:r w:rsidRPr="001C00A7">
        <w:rPr>
          <w:sz w:val="22"/>
          <w:szCs w:val="22"/>
        </w:rPr>
        <w:t>передает на хранение в архив уведомление о прекращении действия декларации о соответствии по решению заявителя, в случае если указанный документ был представлен непосредственно заявителем или направлен в Федеральную службу по аккредитации заказным почтовым отправлением.</w:t>
      </w:r>
    </w:p>
    <w:p w:rsidR="00805275" w:rsidRPr="001C00A7" w:rsidRDefault="00805275" w:rsidP="00B84A5A">
      <w:pPr>
        <w:pStyle w:val="ConsPlusNormal"/>
        <w:ind w:firstLine="540"/>
        <w:jc w:val="both"/>
        <w:rPr>
          <w:sz w:val="22"/>
          <w:szCs w:val="22"/>
        </w:rPr>
      </w:pPr>
      <w:r w:rsidRPr="001C00A7">
        <w:rPr>
          <w:sz w:val="22"/>
          <w:szCs w:val="22"/>
        </w:rPr>
        <w:t>10. Декларация о соответствии считается прекратившей свое действие с момента внесения Федеральной службой по аккредитации сведений о прекращении действия декларации о соответствии по решению заявителя в единый реестр.</w:t>
      </w:r>
    </w:p>
    <w:p w:rsidR="00805275" w:rsidRPr="001C00A7" w:rsidRDefault="00805275" w:rsidP="00B84A5A">
      <w:pPr>
        <w:pStyle w:val="ConsPlusNormal"/>
        <w:ind w:firstLine="540"/>
        <w:jc w:val="both"/>
        <w:rPr>
          <w:sz w:val="22"/>
          <w:szCs w:val="22"/>
        </w:rPr>
      </w:pPr>
      <w:r w:rsidRPr="001C00A7">
        <w:rPr>
          <w:sz w:val="22"/>
          <w:szCs w:val="22"/>
        </w:rPr>
        <w:t>11. Орган государственного контроля (надзора) за соблюдением требований технических регламентов (далее - орган государственного контроля (надзора), в случае выдачи заявителю предписания о приостановлении или прекращении действия декларации о соответствии,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 дате (периоде) и регистрационном номере предписания о приостановлении действия декларации о соответствии.</w:t>
      </w:r>
    </w:p>
    <w:p w:rsidR="00805275" w:rsidRPr="001C00A7" w:rsidRDefault="00805275" w:rsidP="00B84A5A">
      <w:pPr>
        <w:pStyle w:val="ConsPlusNormal"/>
        <w:ind w:firstLine="540"/>
        <w:jc w:val="both"/>
        <w:rPr>
          <w:sz w:val="22"/>
          <w:szCs w:val="22"/>
        </w:rPr>
      </w:pPr>
      <w:bookmarkStart w:id="1" w:name="Par61"/>
      <w:bookmarkEnd w:id="1"/>
      <w:r w:rsidRPr="001C00A7">
        <w:rPr>
          <w:sz w:val="22"/>
          <w:szCs w:val="22"/>
        </w:rPr>
        <w:t>12.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(надзора) в Федеральную службу по аккредитации:</w:t>
      </w:r>
    </w:p>
    <w:p w:rsidR="00805275" w:rsidRPr="001C00A7" w:rsidRDefault="00805275" w:rsidP="00B84A5A">
      <w:pPr>
        <w:pStyle w:val="ConsPlusNormal"/>
        <w:ind w:firstLine="540"/>
        <w:jc w:val="both"/>
        <w:rPr>
          <w:sz w:val="22"/>
          <w:szCs w:val="22"/>
        </w:rPr>
      </w:pPr>
      <w:r w:rsidRPr="001C00A7">
        <w:rPr>
          <w:sz w:val="22"/>
          <w:szCs w:val="22"/>
        </w:rPr>
        <w:t>заказным почтовым отправлением с уведомлением о вручении - в течение трех рабочих дней со дня выдачи предписания;</w:t>
      </w:r>
    </w:p>
    <w:p w:rsidR="00805275" w:rsidRPr="001C00A7" w:rsidRDefault="00805275" w:rsidP="00B84A5A">
      <w:pPr>
        <w:pStyle w:val="ConsPlusNormal"/>
        <w:ind w:firstLine="540"/>
        <w:jc w:val="both"/>
        <w:rPr>
          <w:sz w:val="22"/>
          <w:szCs w:val="22"/>
        </w:rPr>
      </w:pPr>
      <w:r w:rsidRPr="001C00A7">
        <w:rPr>
          <w:sz w:val="22"/>
          <w:szCs w:val="22"/>
        </w:rPr>
        <w:t>в электронной форме с использованием информационно-телекоммуникационной сети "Интернет" - в течение одного рабочего дня со дня выдачи предписания.</w:t>
      </w:r>
    </w:p>
    <w:p w:rsidR="00805275" w:rsidRPr="001C00A7" w:rsidRDefault="00805275" w:rsidP="00B84A5A">
      <w:pPr>
        <w:pStyle w:val="ConsPlusNormal"/>
        <w:ind w:firstLine="540"/>
        <w:jc w:val="both"/>
        <w:rPr>
          <w:sz w:val="22"/>
          <w:szCs w:val="22"/>
        </w:rPr>
      </w:pPr>
      <w:r w:rsidRPr="001C00A7">
        <w:rPr>
          <w:sz w:val="22"/>
          <w:szCs w:val="22"/>
        </w:rPr>
        <w:t>13.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заказным почтовым отправлением днем ее представления считается день получения почтового отправления Федеральной службой по аккредитации.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
    <w:p w:rsidR="00805275" w:rsidRPr="001C00A7" w:rsidRDefault="00805275" w:rsidP="00B84A5A">
      <w:pPr>
        <w:pStyle w:val="ConsPlusNormal"/>
        <w:ind w:firstLine="540"/>
        <w:jc w:val="both"/>
        <w:rPr>
          <w:sz w:val="22"/>
          <w:szCs w:val="22"/>
        </w:rPr>
      </w:pPr>
      <w:r w:rsidRPr="001C00A7">
        <w:rPr>
          <w:sz w:val="22"/>
          <w:szCs w:val="22"/>
        </w:rPr>
        <w:t>14. 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вносит в единый реестр сведения о приостановлении или прекращении действия деклараций о соответствии по предписанию органа государственного контроля (надзора).</w:t>
      </w:r>
    </w:p>
    <w:p w:rsidR="00805275" w:rsidRPr="001C00A7" w:rsidRDefault="00805275" w:rsidP="00B84A5A">
      <w:pPr>
        <w:pStyle w:val="ConsPlusNormal"/>
        <w:ind w:firstLine="540"/>
        <w:jc w:val="both"/>
        <w:rPr>
          <w:sz w:val="22"/>
          <w:szCs w:val="22"/>
        </w:rPr>
      </w:pPr>
      <w:r w:rsidRPr="001C00A7">
        <w:rPr>
          <w:sz w:val="22"/>
          <w:szCs w:val="22"/>
        </w:rPr>
        <w:t xml:space="preserve">15. В случае принятия органом государственного контроля (надзора) решения о прекращении либо возобновлении действия декларации о соответствии, действие которой было приостановлено, орган государственного контроля (надзора) в порядке, установленном </w:t>
      </w:r>
      <w:hyperlink w:anchor="Par61" w:tooltip="12.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надзора) в Федеральную службу по аккредитации:" w:history="1">
        <w:r w:rsidRPr="001C00A7">
          <w:rPr>
            <w:sz w:val="22"/>
            <w:szCs w:val="22"/>
          </w:rPr>
          <w:t>пунктом 12</w:t>
        </w:r>
      </w:hyperlink>
      <w:r w:rsidRPr="001C00A7">
        <w:rPr>
          <w:sz w:val="22"/>
          <w:szCs w:val="22"/>
        </w:rPr>
        <w:t xml:space="preserve"> настоящего Порядка,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 дате и регистрационном номере решения о возобновлении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16. 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почтовым отправлением днем ее представления считается день получения почтового отправления Федеральной службой по аккредитации. 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
    <w:p w:rsidR="00805275" w:rsidRPr="001C00A7" w:rsidRDefault="00805275" w:rsidP="00B84A5A">
      <w:pPr>
        <w:pStyle w:val="ConsPlusNormal"/>
        <w:ind w:firstLine="540"/>
        <w:jc w:val="both"/>
        <w:rPr>
          <w:sz w:val="22"/>
          <w:szCs w:val="22"/>
        </w:rPr>
      </w:pPr>
      <w:r w:rsidRPr="001C00A7">
        <w:rPr>
          <w:sz w:val="22"/>
          <w:szCs w:val="22"/>
        </w:rPr>
        <w:t>17. 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вносит в единый реестр сведения о возобновлении либо прекращении действия декларации о соответствии, действие которой было приостановлено.</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jc w:val="right"/>
        <w:outlineLvl w:val="1"/>
        <w:rPr>
          <w:sz w:val="22"/>
          <w:szCs w:val="22"/>
        </w:rPr>
      </w:pPr>
      <w:r w:rsidRPr="001C00A7">
        <w:rPr>
          <w:sz w:val="22"/>
          <w:szCs w:val="22"/>
        </w:rPr>
        <w:t>Приложение</w:t>
      </w:r>
    </w:p>
    <w:p w:rsidR="00805275" w:rsidRPr="001C00A7" w:rsidRDefault="00805275" w:rsidP="00B84A5A">
      <w:pPr>
        <w:pStyle w:val="ConsPlusNormal"/>
        <w:jc w:val="right"/>
        <w:rPr>
          <w:sz w:val="22"/>
          <w:szCs w:val="22"/>
        </w:rPr>
      </w:pPr>
      <w:r w:rsidRPr="001C00A7">
        <w:rPr>
          <w:sz w:val="22"/>
          <w:szCs w:val="22"/>
        </w:rPr>
        <w:t>к Порядку регистрации</w:t>
      </w:r>
    </w:p>
    <w:p w:rsidR="00805275" w:rsidRPr="001C00A7" w:rsidRDefault="00805275" w:rsidP="00B84A5A">
      <w:pPr>
        <w:pStyle w:val="ConsPlusNormal"/>
        <w:jc w:val="right"/>
        <w:rPr>
          <w:sz w:val="22"/>
          <w:szCs w:val="22"/>
        </w:rPr>
      </w:pPr>
      <w:r w:rsidRPr="001C00A7">
        <w:rPr>
          <w:sz w:val="22"/>
          <w:szCs w:val="22"/>
        </w:rPr>
        <w:t>деклараций о соответствии</w:t>
      </w:r>
    </w:p>
    <w:p w:rsidR="00805275" w:rsidRPr="001C00A7" w:rsidRDefault="00805275" w:rsidP="00B84A5A">
      <w:pPr>
        <w:pStyle w:val="ConsPlusNormal"/>
        <w:jc w:val="center"/>
        <w:rPr>
          <w:sz w:val="22"/>
          <w:szCs w:val="22"/>
        </w:rPr>
      </w:pPr>
    </w:p>
    <w:p w:rsidR="00805275" w:rsidRPr="001C00A7" w:rsidRDefault="00805275" w:rsidP="00B84A5A">
      <w:pPr>
        <w:pStyle w:val="ConsPlusNormal"/>
        <w:jc w:val="center"/>
        <w:rPr>
          <w:sz w:val="22"/>
          <w:szCs w:val="22"/>
        </w:rPr>
      </w:pPr>
      <w:r w:rsidRPr="001C00A7">
        <w:rPr>
          <w:sz w:val="22"/>
          <w:szCs w:val="22"/>
        </w:rPr>
        <w:t xml:space="preserve"> (в ред. Приказа Минэкономразвития России от 29.11.2016 N 764)</w:t>
      </w:r>
    </w:p>
    <w:p w:rsidR="00805275" w:rsidRPr="001C00A7" w:rsidRDefault="00805275" w:rsidP="00B84A5A">
      <w:pPr>
        <w:pStyle w:val="ConsPlusNormal"/>
        <w:jc w:val="right"/>
        <w:rPr>
          <w:sz w:val="22"/>
          <w:szCs w:val="22"/>
        </w:rPr>
      </w:pPr>
    </w:p>
    <w:p w:rsidR="00805275" w:rsidRPr="001C00A7" w:rsidRDefault="00805275" w:rsidP="00B84A5A">
      <w:pPr>
        <w:pStyle w:val="ConsPlusNormal"/>
        <w:jc w:val="right"/>
        <w:rPr>
          <w:sz w:val="22"/>
          <w:szCs w:val="22"/>
        </w:rPr>
      </w:pPr>
      <w:r w:rsidRPr="001C00A7">
        <w:rPr>
          <w:sz w:val="22"/>
          <w:szCs w:val="22"/>
        </w:rPr>
        <w:t>(образец)</w:t>
      </w:r>
    </w:p>
    <w:p w:rsidR="00805275" w:rsidRPr="001C00A7" w:rsidRDefault="00805275" w:rsidP="00B84A5A">
      <w:pPr>
        <w:pStyle w:val="ConsPlusNormal"/>
        <w:ind w:firstLine="540"/>
        <w:jc w:val="both"/>
        <w:rPr>
          <w:sz w:val="22"/>
          <w:szCs w:val="22"/>
        </w:rPr>
      </w:pPr>
    </w:p>
    <w:p w:rsidR="00805275" w:rsidRPr="00B84A5A" w:rsidRDefault="00805275" w:rsidP="00B84A5A">
      <w:pPr>
        <w:pStyle w:val="ConsPlusNonformat"/>
        <w:jc w:val="both"/>
      </w:pPr>
      <w:r w:rsidRPr="00B84A5A">
        <w:t xml:space="preserve">                                         Федеральная служба по аккредитации</w:t>
      </w:r>
    </w:p>
    <w:p w:rsidR="00805275" w:rsidRPr="00B84A5A" w:rsidRDefault="00805275" w:rsidP="00B84A5A">
      <w:pPr>
        <w:pStyle w:val="ConsPlusNonformat"/>
        <w:jc w:val="both"/>
      </w:pPr>
      <w:r w:rsidRPr="00B84A5A">
        <w:t xml:space="preserve">                                         __________________________________</w:t>
      </w:r>
    </w:p>
    <w:p w:rsidR="00805275" w:rsidRPr="00B84A5A" w:rsidRDefault="00805275" w:rsidP="00B84A5A">
      <w:pPr>
        <w:pStyle w:val="ConsPlusNonformat"/>
        <w:jc w:val="both"/>
      </w:pPr>
      <w:r w:rsidRPr="00B84A5A">
        <w:t xml:space="preserve">                                                       (адрес)</w:t>
      </w:r>
    </w:p>
    <w:p w:rsidR="00805275" w:rsidRPr="00B84A5A" w:rsidRDefault="00805275" w:rsidP="00B84A5A">
      <w:pPr>
        <w:pStyle w:val="ConsPlusNonformat"/>
        <w:jc w:val="both"/>
      </w:pPr>
    </w:p>
    <w:p w:rsidR="00805275" w:rsidRPr="00B84A5A" w:rsidRDefault="00805275" w:rsidP="00B84A5A">
      <w:pPr>
        <w:pStyle w:val="ConsPlusNonformat"/>
        <w:jc w:val="both"/>
      </w:pPr>
      <w:bookmarkStart w:id="2" w:name="Par87"/>
      <w:bookmarkEnd w:id="2"/>
      <w:r w:rsidRPr="00B84A5A">
        <w:t xml:space="preserve">                                УВЕДОМЛЕНИЕ</w:t>
      </w:r>
    </w:p>
    <w:p w:rsidR="00805275" w:rsidRPr="00B84A5A" w:rsidRDefault="00805275" w:rsidP="00B84A5A">
      <w:pPr>
        <w:pStyle w:val="ConsPlusNonformat"/>
        <w:jc w:val="both"/>
      </w:pPr>
      <w:r w:rsidRPr="00B84A5A">
        <w:t xml:space="preserve">                        от "__" __________ 20__ г.</w:t>
      </w:r>
    </w:p>
    <w:p w:rsidR="00805275" w:rsidRPr="00B84A5A" w:rsidRDefault="00805275" w:rsidP="00B84A5A">
      <w:pPr>
        <w:pStyle w:val="ConsPlusNonformat"/>
        <w:jc w:val="both"/>
      </w:pPr>
      <w:r w:rsidRPr="00B84A5A">
        <w:t xml:space="preserve">                                  (дата)</w:t>
      </w:r>
    </w:p>
    <w:p w:rsidR="00805275" w:rsidRPr="00B84A5A" w:rsidRDefault="00805275" w:rsidP="00B84A5A">
      <w:pPr>
        <w:pStyle w:val="ConsPlusNonformat"/>
        <w:jc w:val="both"/>
      </w:pPr>
      <w:r w:rsidRPr="00B84A5A">
        <w:t xml:space="preserve">            о прекращении действия декларации N _______________</w:t>
      </w:r>
    </w:p>
    <w:p w:rsidR="00805275" w:rsidRPr="00B84A5A" w:rsidRDefault="00805275" w:rsidP="00B84A5A">
      <w:pPr>
        <w:pStyle w:val="ConsPlusNonformat"/>
        <w:jc w:val="both"/>
      </w:pPr>
      <w:r w:rsidRPr="00B84A5A">
        <w:t xml:space="preserve">            ___________________________________________________</w:t>
      </w:r>
    </w:p>
    <w:p w:rsidR="00805275" w:rsidRPr="00B84A5A" w:rsidRDefault="00805275" w:rsidP="00B84A5A">
      <w:pPr>
        <w:pStyle w:val="ConsPlusNonformat"/>
        <w:jc w:val="both"/>
      </w:pPr>
      <w:r w:rsidRPr="00B84A5A">
        <w:t xml:space="preserve">             (регистрационный номер декларации о соответствии)</w:t>
      </w:r>
    </w:p>
    <w:p w:rsidR="00805275" w:rsidRPr="00B84A5A" w:rsidRDefault="00805275" w:rsidP="00B84A5A">
      <w:pPr>
        <w:pStyle w:val="ConsPlusNonformat"/>
        <w:jc w:val="both"/>
      </w:pPr>
      <w:r w:rsidRPr="00B84A5A">
        <w:t xml:space="preserve">             о соответствии продукции требованиям технических</w:t>
      </w:r>
    </w:p>
    <w:p w:rsidR="00805275" w:rsidRPr="00B84A5A" w:rsidRDefault="00805275" w:rsidP="00B84A5A">
      <w:pPr>
        <w:pStyle w:val="ConsPlusNonformat"/>
        <w:jc w:val="both"/>
      </w:pPr>
      <w:r w:rsidRPr="00B84A5A">
        <w:t xml:space="preserve">                     регламентов по решению заявителя</w:t>
      </w:r>
    </w:p>
    <w:p w:rsidR="00805275" w:rsidRPr="00B84A5A" w:rsidRDefault="00805275" w:rsidP="00B84A5A">
      <w:pPr>
        <w:pStyle w:val="ConsPlusNonformat"/>
        <w:jc w:val="both"/>
      </w:pPr>
    </w:p>
    <w:p w:rsidR="00805275" w:rsidRPr="00B84A5A" w:rsidRDefault="00805275" w:rsidP="00B84A5A">
      <w:pPr>
        <w:pStyle w:val="ConsPlusNonformat"/>
        <w:jc w:val="both"/>
      </w:pPr>
      <w:r w:rsidRPr="00B84A5A">
        <w:t>___________________________________________________________________________</w:t>
      </w:r>
    </w:p>
    <w:p w:rsidR="00805275" w:rsidRPr="00B84A5A" w:rsidRDefault="00805275" w:rsidP="00B84A5A">
      <w:pPr>
        <w:pStyle w:val="ConsPlusNonformat"/>
        <w:jc w:val="both"/>
      </w:pPr>
      <w:r w:rsidRPr="00B84A5A">
        <w:t xml:space="preserve">      (наименование юридического лица, адрес, ОГРН, телефон/факс или</w:t>
      </w:r>
    </w:p>
    <w:p w:rsidR="00805275" w:rsidRPr="00B84A5A" w:rsidRDefault="00805275" w:rsidP="00B84A5A">
      <w:pPr>
        <w:pStyle w:val="ConsPlusNonformat"/>
        <w:jc w:val="both"/>
      </w:pPr>
      <w:r w:rsidRPr="00B84A5A">
        <w:t xml:space="preserve">     фамилия, имя и отчество индивидуального предпринимателя, ОГРНИП,</w:t>
      </w:r>
    </w:p>
    <w:p w:rsidR="00805275" w:rsidRPr="00B84A5A" w:rsidRDefault="00805275" w:rsidP="00B84A5A">
      <w:pPr>
        <w:pStyle w:val="ConsPlusNonformat"/>
        <w:jc w:val="both"/>
      </w:pPr>
      <w:r w:rsidRPr="00B84A5A">
        <w:t xml:space="preserve">                           адрес, телефон/факс)</w:t>
      </w:r>
    </w:p>
    <w:p w:rsidR="00805275" w:rsidRPr="00B84A5A" w:rsidRDefault="00805275" w:rsidP="00B84A5A">
      <w:pPr>
        <w:pStyle w:val="ConsPlusNonformat"/>
        <w:jc w:val="both"/>
      </w:pPr>
    </w:p>
    <w:p w:rsidR="00805275" w:rsidRPr="00B84A5A" w:rsidRDefault="00805275" w:rsidP="00B84A5A">
      <w:pPr>
        <w:pStyle w:val="ConsPlusNonformat"/>
        <w:jc w:val="both"/>
      </w:pPr>
      <w:r w:rsidRPr="00B84A5A">
        <w:t>уведомляет о прекращении действия декларации N ____________________________</w:t>
      </w:r>
    </w:p>
    <w:p w:rsidR="00805275" w:rsidRPr="00B84A5A" w:rsidRDefault="00805275" w:rsidP="00B84A5A">
      <w:pPr>
        <w:pStyle w:val="ConsPlusNonformat"/>
        <w:jc w:val="both"/>
      </w:pPr>
      <w:r w:rsidRPr="00B84A5A">
        <w:t xml:space="preserve">                                                  (регистрационный номер</w:t>
      </w:r>
    </w:p>
    <w:p w:rsidR="00805275" w:rsidRPr="00B84A5A" w:rsidRDefault="00805275" w:rsidP="00B84A5A">
      <w:pPr>
        <w:pStyle w:val="ConsPlusNonformat"/>
        <w:jc w:val="both"/>
      </w:pPr>
      <w:r w:rsidRPr="00B84A5A">
        <w:t xml:space="preserve">                                                декларации о соответствии)</w:t>
      </w:r>
    </w:p>
    <w:p w:rsidR="00805275" w:rsidRPr="00B84A5A" w:rsidRDefault="00805275" w:rsidP="00B84A5A">
      <w:pPr>
        <w:pStyle w:val="ConsPlusNonformat"/>
        <w:jc w:val="both"/>
      </w:pPr>
      <w:r w:rsidRPr="00B84A5A">
        <w:t>о соответствии продукции _________________________________________________,</w:t>
      </w:r>
    </w:p>
    <w:p w:rsidR="00805275" w:rsidRPr="00B84A5A" w:rsidRDefault="00805275" w:rsidP="00B84A5A">
      <w:pPr>
        <w:pStyle w:val="ConsPlusNonformat"/>
        <w:jc w:val="both"/>
      </w:pPr>
      <w:r w:rsidRPr="00B84A5A">
        <w:t xml:space="preserve">                         (информация об объекте подтверждения соответствия,</w:t>
      </w:r>
    </w:p>
    <w:p w:rsidR="00805275" w:rsidRPr="00B84A5A" w:rsidRDefault="00805275" w:rsidP="00B84A5A">
      <w:pPr>
        <w:pStyle w:val="ConsPlusNonformat"/>
        <w:jc w:val="both"/>
      </w:pPr>
      <w:r w:rsidRPr="00B84A5A">
        <w:t xml:space="preserve">                                позволяющая идентифицировать объект,</w:t>
      </w:r>
    </w:p>
    <w:p w:rsidR="00805275" w:rsidRPr="00B84A5A" w:rsidRDefault="00805275" w:rsidP="00B84A5A">
      <w:pPr>
        <w:pStyle w:val="ConsPlusNonformat"/>
        <w:jc w:val="both"/>
      </w:pPr>
      <w:r w:rsidRPr="00B84A5A">
        <w:t xml:space="preserve">                                код ОК 034 (ОКПД 2), код ТН ВЭД ЕАЭС)</w:t>
      </w:r>
    </w:p>
    <w:p w:rsidR="00805275" w:rsidRPr="00B84A5A" w:rsidRDefault="00805275" w:rsidP="00B84A5A">
      <w:pPr>
        <w:pStyle w:val="ConsPlusNonformat"/>
        <w:jc w:val="both"/>
      </w:pPr>
      <w:r w:rsidRPr="00B84A5A">
        <w:t>изготовленной ____________________________________________________________,</w:t>
      </w:r>
    </w:p>
    <w:p w:rsidR="00805275" w:rsidRPr="00B84A5A" w:rsidRDefault="00805275" w:rsidP="00B84A5A">
      <w:pPr>
        <w:pStyle w:val="ConsPlusNonformat"/>
        <w:jc w:val="both"/>
      </w:pPr>
      <w:r w:rsidRPr="00B84A5A">
        <w:t xml:space="preserve">                      (наименование и местонахождение изготовителя)</w:t>
      </w:r>
    </w:p>
    <w:p w:rsidR="00805275" w:rsidRPr="00B84A5A" w:rsidRDefault="00805275" w:rsidP="00B84A5A">
      <w:pPr>
        <w:pStyle w:val="ConsPlusNonformat"/>
        <w:jc w:val="both"/>
      </w:pPr>
      <w:r w:rsidRPr="00B84A5A">
        <w:t>требованиям технических регламентов _______________________________________</w:t>
      </w:r>
    </w:p>
    <w:p w:rsidR="00805275" w:rsidRPr="00B84A5A" w:rsidRDefault="00805275" w:rsidP="00B84A5A">
      <w:pPr>
        <w:pStyle w:val="ConsPlusNonformat"/>
        <w:jc w:val="both"/>
      </w:pPr>
      <w:r w:rsidRPr="00B84A5A">
        <w:t>___________________________________________________________________________</w:t>
      </w:r>
    </w:p>
    <w:p w:rsidR="00805275" w:rsidRPr="00B84A5A" w:rsidRDefault="00805275" w:rsidP="00B84A5A">
      <w:pPr>
        <w:pStyle w:val="ConsPlusNonformat"/>
        <w:jc w:val="both"/>
      </w:pPr>
      <w:r w:rsidRPr="00B84A5A">
        <w:t xml:space="preserve">     (наименование технического регламента (технических регламентов),</w:t>
      </w:r>
    </w:p>
    <w:p w:rsidR="00805275" w:rsidRPr="00B84A5A" w:rsidRDefault="00805275" w:rsidP="00B84A5A">
      <w:pPr>
        <w:pStyle w:val="ConsPlusNonformat"/>
        <w:jc w:val="both"/>
      </w:pPr>
      <w:r w:rsidRPr="00B84A5A">
        <w:t xml:space="preserve"> на соответствие требованиям которого (которых) подтверждается продукция,</w:t>
      </w:r>
    </w:p>
    <w:p w:rsidR="00805275" w:rsidRPr="00B84A5A" w:rsidRDefault="00805275" w:rsidP="00B84A5A">
      <w:pPr>
        <w:pStyle w:val="ConsPlusNonformat"/>
        <w:jc w:val="both"/>
      </w:pPr>
      <w:r w:rsidRPr="00B84A5A">
        <w:t xml:space="preserve">     с указанием пунктов, содержащих требования для данной продукции)</w:t>
      </w:r>
    </w:p>
    <w:p w:rsidR="00805275" w:rsidRPr="00B84A5A" w:rsidRDefault="00805275" w:rsidP="00B84A5A">
      <w:pPr>
        <w:pStyle w:val="ConsPlusNonformat"/>
        <w:jc w:val="both"/>
      </w:pPr>
    </w:p>
    <w:p w:rsidR="00805275" w:rsidRPr="00B84A5A" w:rsidRDefault="00805275" w:rsidP="00B84A5A">
      <w:pPr>
        <w:pStyle w:val="ConsPlusNonformat"/>
        <w:jc w:val="both"/>
      </w:pPr>
      <w:r w:rsidRPr="00B84A5A">
        <w:t>Руководитель ________________________</w:t>
      </w:r>
    </w:p>
    <w:p w:rsidR="00805275" w:rsidRPr="00B84A5A" w:rsidRDefault="00805275" w:rsidP="00B84A5A">
      <w:pPr>
        <w:pStyle w:val="ConsPlusNonformat"/>
        <w:jc w:val="both"/>
      </w:pPr>
      <w:r w:rsidRPr="00B84A5A">
        <w:t xml:space="preserve">                  (наименование</w:t>
      </w:r>
    </w:p>
    <w:p w:rsidR="00805275" w:rsidRPr="00B84A5A" w:rsidRDefault="00805275" w:rsidP="00B84A5A">
      <w:pPr>
        <w:pStyle w:val="ConsPlusNonformat"/>
        <w:jc w:val="both"/>
      </w:pPr>
      <w:r w:rsidRPr="00B84A5A">
        <w:t xml:space="preserve">                юридического лица)</w:t>
      </w:r>
    </w:p>
    <w:p w:rsidR="00805275" w:rsidRPr="00B84A5A" w:rsidRDefault="00805275" w:rsidP="00B84A5A">
      <w:pPr>
        <w:pStyle w:val="ConsPlusNonformat"/>
        <w:jc w:val="both"/>
      </w:pPr>
      <w:r w:rsidRPr="00B84A5A">
        <w:t>или                                          ______________________________</w:t>
      </w:r>
    </w:p>
    <w:p w:rsidR="00805275" w:rsidRPr="00B84A5A" w:rsidRDefault="00805275" w:rsidP="00B84A5A">
      <w:pPr>
        <w:pStyle w:val="ConsPlusNonformat"/>
        <w:jc w:val="both"/>
      </w:pPr>
      <w:r w:rsidRPr="00B84A5A">
        <w:t xml:space="preserve">                                  (подпись)        (инициалы, фамилия)</w:t>
      </w:r>
    </w:p>
    <w:p w:rsidR="00805275" w:rsidRPr="00B84A5A" w:rsidRDefault="00805275" w:rsidP="00B84A5A">
      <w:pPr>
        <w:pStyle w:val="ConsPlusNonformat"/>
        <w:jc w:val="both"/>
      </w:pPr>
      <w:r w:rsidRPr="00B84A5A">
        <w:t>индивидуальный предприниматель</w:t>
      </w:r>
    </w:p>
    <w:p w:rsidR="00805275" w:rsidRPr="00B84A5A" w:rsidRDefault="00805275" w:rsidP="00B84A5A">
      <w:pPr>
        <w:pStyle w:val="ConsPlusNonformat"/>
        <w:jc w:val="both"/>
      </w:pPr>
    </w:p>
    <w:p w:rsidR="00805275" w:rsidRPr="00B84A5A" w:rsidRDefault="00805275" w:rsidP="00B84A5A">
      <w:pPr>
        <w:pStyle w:val="ConsPlusNonformat"/>
        <w:jc w:val="both"/>
      </w:pPr>
      <w:r w:rsidRPr="00B84A5A">
        <w:t xml:space="preserve">    М.П.</w:t>
      </w:r>
    </w:p>
    <w:p w:rsidR="00805275" w:rsidRPr="001C00A7" w:rsidRDefault="00805275" w:rsidP="00B84A5A">
      <w:pPr>
        <w:pStyle w:val="ConsPlusNormal"/>
        <w:ind w:firstLine="540"/>
        <w:jc w:val="both"/>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Default="00805275" w:rsidP="00B84A5A">
      <w:pPr>
        <w:pStyle w:val="ConsPlusNormal"/>
        <w:jc w:val="right"/>
        <w:outlineLvl w:val="0"/>
        <w:rPr>
          <w:sz w:val="22"/>
          <w:szCs w:val="22"/>
        </w:rPr>
      </w:pPr>
    </w:p>
    <w:p w:rsidR="00805275" w:rsidRPr="001C00A7" w:rsidRDefault="00805275" w:rsidP="00B84A5A">
      <w:pPr>
        <w:pStyle w:val="ConsPlusNormal"/>
        <w:jc w:val="right"/>
        <w:outlineLvl w:val="0"/>
        <w:rPr>
          <w:sz w:val="22"/>
          <w:szCs w:val="22"/>
        </w:rPr>
      </w:pPr>
      <w:r w:rsidRPr="001C00A7">
        <w:rPr>
          <w:sz w:val="22"/>
          <w:szCs w:val="22"/>
        </w:rPr>
        <w:t>Приложение N 2</w:t>
      </w:r>
    </w:p>
    <w:p w:rsidR="00805275" w:rsidRPr="001C00A7" w:rsidRDefault="00805275" w:rsidP="00B84A5A">
      <w:pPr>
        <w:pStyle w:val="ConsPlusNormal"/>
        <w:jc w:val="right"/>
        <w:rPr>
          <w:sz w:val="22"/>
          <w:szCs w:val="22"/>
        </w:rPr>
      </w:pPr>
      <w:r w:rsidRPr="001C00A7">
        <w:rPr>
          <w:sz w:val="22"/>
          <w:szCs w:val="22"/>
        </w:rPr>
        <w:t>к приказу Минэкономразвития России</w:t>
      </w:r>
    </w:p>
    <w:p w:rsidR="00805275" w:rsidRPr="001C00A7" w:rsidRDefault="00805275" w:rsidP="00B84A5A">
      <w:pPr>
        <w:pStyle w:val="ConsPlusNormal"/>
        <w:jc w:val="right"/>
        <w:rPr>
          <w:sz w:val="22"/>
          <w:szCs w:val="22"/>
        </w:rPr>
      </w:pPr>
      <w:r w:rsidRPr="001C00A7">
        <w:rPr>
          <w:sz w:val="22"/>
          <w:szCs w:val="22"/>
        </w:rPr>
        <w:t>от 21 февраля 2012 г. N 76</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Title"/>
        <w:jc w:val="center"/>
        <w:rPr>
          <w:sz w:val="22"/>
          <w:szCs w:val="22"/>
        </w:rPr>
      </w:pPr>
      <w:bookmarkStart w:id="3" w:name="Par133"/>
      <w:bookmarkEnd w:id="3"/>
      <w:r w:rsidRPr="001C00A7">
        <w:rPr>
          <w:sz w:val="22"/>
          <w:szCs w:val="22"/>
        </w:rPr>
        <w:t>ПОРЯДОК</w:t>
      </w:r>
    </w:p>
    <w:p w:rsidR="00805275" w:rsidRPr="001C00A7" w:rsidRDefault="00805275" w:rsidP="00B84A5A">
      <w:pPr>
        <w:pStyle w:val="ConsPlusTitle"/>
        <w:jc w:val="center"/>
        <w:rPr>
          <w:sz w:val="22"/>
          <w:szCs w:val="22"/>
        </w:rPr>
      </w:pPr>
      <w:r w:rsidRPr="001C00A7">
        <w:rPr>
          <w:sz w:val="22"/>
          <w:szCs w:val="22"/>
        </w:rPr>
        <w:t>ФОРМИРОВАНИЯ И ВЕДЕНИЯ ЕДИНОГО РЕЕСТРА ЗАРЕГИСТРИРОВАННЫХ</w:t>
      </w:r>
    </w:p>
    <w:p w:rsidR="00805275" w:rsidRPr="001C00A7" w:rsidRDefault="00805275" w:rsidP="00B84A5A">
      <w:pPr>
        <w:pStyle w:val="ConsPlusTitle"/>
        <w:jc w:val="center"/>
        <w:rPr>
          <w:sz w:val="22"/>
          <w:szCs w:val="22"/>
        </w:rPr>
      </w:pPr>
      <w:r w:rsidRPr="001C00A7">
        <w:rPr>
          <w:sz w:val="22"/>
          <w:szCs w:val="22"/>
        </w:rPr>
        <w:t>ДЕКЛАРАЦИЙ О СООТВЕТСТВИИ, ПРЕДОСТАВЛЕНИЯ СОДЕРЖАЩИХСЯ</w:t>
      </w:r>
    </w:p>
    <w:p w:rsidR="00805275" w:rsidRPr="001C00A7" w:rsidRDefault="00805275" w:rsidP="00B84A5A">
      <w:pPr>
        <w:pStyle w:val="ConsPlusTitle"/>
        <w:jc w:val="center"/>
        <w:rPr>
          <w:sz w:val="22"/>
          <w:szCs w:val="22"/>
        </w:rPr>
      </w:pPr>
      <w:r w:rsidRPr="001C00A7">
        <w:rPr>
          <w:sz w:val="22"/>
          <w:szCs w:val="22"/>
        </w:rPr>
        <w:t>В УКАЗАННОМ РЕЕСТРЕ СВЕДЕНИЙ</w:t>
      </w:r>
    </w:p>
    <w:p w:rsidR="00805275" w:rsidRPr="001C00A7" w:rsidRDefault="00805275" w:rsidP="00B84A5A">
      <w:pPr>
        <w:pStyle w:val="ConsPlusNormal"/>
        <w:jc w:val="center"/>
        <w:rPr>
          <w:sz w:val="22"/>
          <w:szCs w:val="22"/>
        </w:rPr>
      </w:pPr>
    </w:p>
    <w:p w:rsidR="00805275" w:rsidRPr="001C00A7" w:rsidRDefault="00805275" w:rsidP="00B84A5A">
      <w:pPr>
        <w:pStyle w:val="ConsPlusNormal"/>
        <w:jc w:val="center"/>
        <w:outlineLvl w:val="1"/>
        <w:rPr>
          <w:sz w:val="22"/>
          <w:szCs w:val="22"/>
        </w:rPr>
      </w:pPr>
      <w:r w:rsidRPr="001C00A7">
        <w:rPr>
          <w:sz w:val="22"/>
          <w:szCs w:val="22"/>
        </w:rPr>
        <w:t>I. Общие положения</w:t>
      </w:r>
    </w:p>
    <w:p w:rsidR="00805275" w:rsidRPr="001C00A7" w:rsidRDefault="00805275" w:rsidP="00B84A5A">
      <w:pPr>
        <w:pStyle w:val="ConsPlusNormal"/>
        <w:jc w:val="center"/>
        <w:rPr>
          <w:sz w:val="22"/>
          <w:szCs w:val="22"/>
        </w:rPr>
      </w:pPr>
    </w:p>
    <w:p w:rsidR="00805275" w:rsidRPr="001C00A7" w:rsidRDefault="00805275" w:rsidP="00B84A5A">
      <w:pPr>
        <w:pStyle w:val="ConsPlusNormal"/>
        <w:ind w:firstLine="540"/>
        <w:jc w:val="both"/>
        <w:rPr>
          <w:sz w:val="22"/>
          <w:szCs w:val="22"/>
        </w:rPr>
      </w:pPr>
      <w:r w:rsidRPr="001C00A7">
        <w:rPr>
          <w:sz w:val="22"/>
          <w:szCs w:val="22"/>
        </w:rPr>
        <w:t>1. Настоящий Порядок определяет правила формирования и ведения единого реестра деклараций о соответствии продукции требованиям технических регламентов (далее - единый реестр), предоставления содержащихся в указанном реестре сведений, в том числе правила включения в единый реестр сведений о декларациях о соответствии продукции требованиям технических регламентов (далее - декларация о соответствии), приостановлении, возобновлении или прекращении их действия.</w:t>
      </w:r>
    </w:p>
    <w:p w:rsidR="00805275" w:rsidRPr="001C00A7" w:rsidRDefault="00805275" w:rsidP="00B84A5A">
      <w:pPr>
        <w:pStyle w:val="ConsPlusNormal"/>
        <w:ind w:firstLine="540"/>
        <w:jc w:val="both"/>
        <w:rPr>
          <w:sz w:val="22"/>
          <w:szCs w:val="22"/>
        </w:rPr>
      </w:pPr>
      <w:r w:rsidRPr="001C00A7">
        <w:rPr>
          <w:sz w:val="22"/>
          <w:szCs w:val="22"/>
        </w:rPr>
        <w:t>2. Единый реестр формируется и ведется в электронном виде на основе единых методологических и программно-технологических принципов, определяемых Федеральной службой по аккредитации.</w:t>
      </w:r>
    </w:p>
    <w:p w:rsidR="00805275" w:rsidRPr="001C00A7" w:rsidRDefault="00805275" w:rsidP="00B84A5A">
      <w:pPr>
        <w:pStyle w:val="ConsPlusNormal"/>
        <w:ind w:firstLine="540"/>
        <w:jc w:val="both"/>
        <w:rPr>
          <w:sz w:val="22"/>
          <w:szCs w:val="22"/>
        </w:rPr>
      </w:pPr>
      <w:r w:rsidRPr="001C00A7">
        <w:rPr>
          <w:sz w:val="22"/>
          <w:szCs w:val="22"/>
        </w:rPr>
        <w:t>3. Формирование и ведение единого реестра включает сбор сведений о принятых и зарегистрированных декларациях о соответствии, приостановлении, возобновлении или прекращении их действия, а также внесение в единый реестр сведений о декларациях о соответствии, их хранение, систематизацию, актуализацию и защиту.</w:t>
      </w:r>
    </w:p>
    <w:p w:rsidR="00805275" w:rsidRPr="001C00A7" w:rsidRDefault="00805275" w:rsidP="00B84A5A">
      <w:pPr>
        <w:pStyle w:val="ConsPlusNormal"/>
        <w:ind w:firstLine="540"/>
        <w:jc w:val="both"/>
        <w:rPr>
          <w:sz w:val="22"/>
          <w:szCs w:val="22"/>
        </w:rPr>
      </w:pPr>
      <w:r w:rsidRPr="001C00A7">
        <w:rPr>
          <w:sz w:val="22"/>
          <w:szCs w:val="22"/>
        </w:rPr>
        <w:t>4. Документы, на основании которых вносятся сведения в единый реестр, хранятся на бумажных и (или) электронных носителях.</w:t>
      </w:r>
    </w:p>
    <w:p w:rsidR="00805275" w:rsidRPr="001C00A7" w:rsidRDefault="00805275" w:rsidP="00B84A5A">
      <w:pPr>
        <w:pStyle w:val="ConsPlusNormal"/>
        <w:ind w:firstLine="540"/>
        <w:jc w:val="both"/>
        <w:rPr>
          <w:sz w:val="22"/>
          <w:szCs w:val="22"/>
        </w:rPr>
      </w:pPr>
      <w:r w:rsidRPr="001C00A7">
        <w:rPr>
          <w:sz w:val="22"/>
          <w:szCs w:val="22"/>
        </w:rPr>
        <w:t>5. Формирование и ведение единого реестра осуществляется на условиях, обеспечивающих предотвращение несанкционированного доступа к нему.</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jc w:val="center"/>
        <w:outlineLvl w:val="1"/>
        <w:rPr>
          <w:sz w:val="22"/>
          <w:szCs w:val="22"/>
        </w:rPr>
      </w:pPr>
      <w:r w:rsidRPr="001C00A7">
        <w:rPr>
          <w:sz w:val="22"/>
          <w:szCs w:val="22"/>
        </w:rPr>
        <w:t>II. Порядок формирования и ведения единого реестра</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ind w:firstLine="540"/>
        <w:jc w:val="both"/>
        <w:rPr>
          <w:sz w:val="22"/>
          <w:szCs w:val="22"/>
        </w:rPr>
      </w:pPr>
      <w:r w:rsidRPr="001C00A7">
        <w:rPr>
          <w:sz w:val="22"/>
          <w:szCs w:val="22"/>
        </w:rPr>
        <w:t>6. Сведения о декларациях о соответствии вносятся в единый реестр в виде электронной записи, содержащей:</w:t>
      </w:r>
    </w:p>
    <w:p w:rsidR="00805275" w:rsidRPr="001C00A7" w:rsidRDefault="00805275" w:rsidP="00B84A5A">
      <w:pPr>
        <w:pStyle w:val="ConsPlusNormal"/>
        <w:ind w:firstLine="540"/>
        <w:jc w:val="both"/>
        <w:rPr>
          <w:sz w:val="22"/>
          <w:szCs w:val="22"/>
        </w:rPr>
      </w:pPr>
      <w:bookmarkStart w:id="4" w:name="Par149"/>
      <w:bookmarkEnd w:id="4"/>
      <w:r w:rsidRPr="001C00A7">
        <w:rPr>
          <w:sz w:val="22"/>
          <w:szCs w:val="22"/>
        </w:rPr>
        <w:t>а) наименование и местонахождение заявителя;</w:t>
      </w:r>
    </w:p>
    <w:p w:rsidR="00805275" w:rsidRPr="001C00A7" w:rsidRDefault="00805275" w:rsidP="00B84A5A">
      <w:pPr>
        <w:pStyle w:val="ConsPlusNormal"/>
        <w:ind w:firstLine="540"/>
        <w:jc w:val="both"/>
        <w:rPr>
          <w:sz w:val="22"/>
          <w:szCs w:val="22"/>
        </w:rPr>
      </w:pPr>
      <w:r w:rsidRPr="001C00A7">
        <w:rPr>
          <w:sz w:val="22"/>
          <w:szCs w:val="22"/>
        </w:rPr>
        <w:t>б) наименование и местонахождение изготовителя продукции;</w:t>
      </w:r>
    </w:p>
    <w:p w:rsidR="00805275" w:rsidRPr="001C00A7" w:rsidRDefault="00805275" w:rsidP="00B84A5A">
      <w:pPr>
        <w:pStyle w:val="ConsPlusNormal"/>
        <w:ind w:firstLine="540"/>
        <w:jc w:val="both"/>
        <w:rPr>
          <w:sz w:val="22"/>
          <w:szCs w:val="22"/>
        </w:rPr>
      </w:pPr>
      <w:r w:rsidRPr="001C00A7">
        <w:rPr>
          <w:sz w:val="22"/>
          <w:szCs w:val="22"/>
        </w:rPr>
        <w:t>в) информацию об объекте декларирования соответствия продукции требованиям технического регламента, позволяющую идентифицировать этот объект;</w:t>
      </w:r>
    </w:p>
    <w:p w:rsidR="00805275" w:rsidRPr="001C00A7" w:rsidRDefault="00805275" w:rsidP="00B84A5A">
      <w:pPr>
        <w:pStyle w:val="ConsPlusNormal"/>
        <w:ind w:firstLine="540"/>
        <w:jc w:val="both"/>
        <w:rPr>
          <w:sz w:val="22"/>
          <w:szCs w:val="22"/>
        </w:rPr>
      </w:pPr>
      <w:r w:rsidRPr="001C00A7">
        <w:rPr>
          <w:sz w:val="22"/>
          <w:szCs w:val="22"/>
        </w:rPr>
        <w:t>г) сведения о технических регламентах, соответствие продукции требованиям которых подтверждается;</w:t>
      </w:r>
    </w:p>
    <w:p w:rsidR="00805275" w:rsidRPr="001C00A7" w:rsidRDefault="00805275" w:rsidP="00B84A5A">
      <w:pPr>
        <w:pStyle w:val="ConsPlusNormal"/>
        <w:ind w:firstLine="540"/>
        <w:jc w:val="both"/>
        <w:rPr>
          <w:sz w:val="22"/>
          <w:szCs w:val="22"/>
        </w:rPr>
      </w:pPr>
      <w:r w:rsidRPr="001C00A7">
        <w:rPr>
          <w:sz w:val="22"/>
          <w:szCs w:val="22"/>
        </w:rPr>
        <w:t>д) сведения о схеме декларирования соответствия продукции требованиям технического регламента;</w:t>
      </w:r>
    </w:p>
    <w:p w:rsidR="00805275" w:rsidRPr="001C00A7" w:rsidRDefault="00805275" w:rsidP="00B84A5A">
      <w:pPr>
        <w:pStyle w:val="ConsPlusNormal"/>
        <w:ind w:firstLine="540"/>
        <w:jc w:val="both"/>
        <w:rPr>
          <w:sz w:val="22"/>
          <w:szCs w:val="22"/>
        </w:rPr>
      </w:pPr>
      <w:r w:rsidRPr="001C00A7">
        <w:rPr>
          <w:sz w:val="22"/>
          <w:szCs w:val="22"/>
        </w:rPr>
        <w:t>е) сведения о проведенных исследованиях (испытаниях) и измерениях, сертификате системы качества (при наличии), а также других документах, послуживших основанием для подтверждения соответствия продукции требованиям технических регламентов;</w:t>
      </w:r>
    </w:p>
    <w:p w:rsidR="00805275" w:rsidRPr="001C00A7" w:rsidRDefault="00805275" w:rsidP="00B84A5A">
      <w:pPr>
        <w:pStyle w:val="ConsPlusNormal"/>
        <w:ind w:firstLine="540"/>
        <w:jc w:val="both"/>
        <w:rPr>
          <w:sz w:val="22"/>
          <w:szCs w:val="22"/>
        </w:rPr>
      </w:pPr>
      <w:r w:rsidRPr="001C00A7">
        <w:rPr>
          <w:sz w:val="22"/>
          <w:szCs w:val="22"/>
        </w:rPr>
        <w:t>ж) срок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з) сведения о приложении (приложениях) к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и) наименование и местонахождение органа, зарегистрировавшего декларацию о соответствии;</w:t>
      </w:r>
    </w:p>
    <w:p w:rsidR="00805275" w:rsidRPr="001C00A7" w:rsidRDefault="00805275" w:rsidP="00B84A5A">
      <w:pPr>
        <w:pStyle w:val="ConsPlusNormal"/>
        <w:ind w:firstLine="540"/>
        <w:jc w:val="both"/>
        <w:rPr>
          <w:sz w:val="22"/>
          <w:szCs w:val="22"/>
        </w:rPr>
      </w:pPr>
      <w:r w:rsidRPr="001C00A7">
        <w:rPr>
          <w:sz w:val="22"/>
          <w:szCs w:val="22"/>
        </w:rPr>
        <w:t>к) регистрационный номер и дату регистрации декларации о соответствии;</w:t>
      </w:r>
    </w:p>
    <w:p w:rsidR="00805275" w:rsidRPr="001C00A7" w:rsidRDefault="00805275" w:rsidP="00B84A5A">
      <w:pPr>
        <w:pStyle w:val="ConsPlusNormal"/>
        <w:ind w:firstLine="540"/>
        <w:jc w:val="both"/>
        <w:rPr>
          <w:sz w:val="22"/>
          <w:szCs w:val="22"/>
        </w:rPr>
      </w:pPr>
      <w:bookmarkStart w:id="5" w:name="Par159"/>
      <w:bookmarkEnd w:id="5"/>
      <w:r w:rsidRPr="001C00A7">
        <w:rPr>
          <w:sz w:val="22"/>
          <w:szCs w:val="22"/>
        </w:rPr>
        <w:t>л) код (коды) Единой товарной номенклатуры внешнеэкономической деятельности Таможенного союза;</w:t>
      </w:r>
    </w:p>
    <w:p w:rsidR="00805275" w:rsidRPr="001C00A7" w:rsidRDefault="00805275" w:rsidP="00B84A5A">
      <w:pPr>
        <w:pStyle w:val="ConsPlusNormal"/>
        <w:ind w:firstLine="540"/>
        <w:jc w:val="both"/>
        <w:rPr>
          <w:sz w:val="22"/>
          <w:szCs w:val="22"/>
        </w:rPr>
      </w:pPr>
      <w:r w:rsidRPr="001C00A7">
        <w:rPr>
          <w:sz w:val="22"/>
          <w:szCs w:val="22"/>
        </w:rPr>
        <w:t>м) дату прекращения действия декларации о соответствии по решению заявителя, а также дату и регистрационный номер уведомления о прекращении действия декларации о соответствии по решению заявителя, дату прекращения действия декларации о соответствии по предписанию органа государственного контроля (надзора), дату и регистрационный номер предписания о прекращении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н) дату (период) приостановления действия декларации о соответствии по предписанию органа государственного контроля (надзора), а также дату и регистрационный номер предписания о приостановлении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о) дату возобновления действия декларации о соответствии по решению органа государственного контроля (надзора), а также дату и регистрационный номер решения о возобновлении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 xml:space="preserve">7. Органы по сертификации передают в Федеральную службу по аккредитации в электронной форме с использованием информационно-телекоммуникационной сети "Интернет" сведения о декларациях о соответствии, установленные </w:t>
      </w:r>
      <w:hyperlink w:anchor="Par149" w:tooltip="а) наименование и местонахождение заявителя;" w:history="1">
        <w:r w:rsidRPr="001C00A7">
          <w:rPr>
            <w:sz w:val="22"/>
            <w:szCs w:val="22"/>
          </w:rPr>
          <w:t>подпунктами "а"</w:t>
        </w:r>
      </w:hyperlink>
      <w:r w:rsidRPr="001C00A7">
        <w:rPr>
          <w:sz w:val="22"/>
          <w:szCs w:val="22"/>
        </w:rPr>
        <w:t xml:space="preserve"> - </w:t>
      </w:r>
      <w:hyperlink w:anchor="Par159" w:tooltip="л) код (коды) Единой товарной номенклатуры внешнеэкономической деятельности Таможенного союза;" w:history="1">
        <w:r w:rsidRPr="001C00A7">
          <w:rPr>
            <w:sz w:val="22"/>
            <w:szCs w:val="22"/>
          </w:rPr>
          <w:t>"л" пункта 6</w:t>
        </w:r>
      </w:hyperlink>
      <w:r w:rsidRPr="001C00A7">
        <w:rPr>
          <w:sz w:val="22"/>
          <w:szCs w:val="22"/>
        </w:rPr>
        <w:t xml:space="preserve"> настоящего Порядка, в течение трех рабочих дней с даты регистрации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8. Каждой записи сведений в едином реестре о зарегистрированных декларациях о соответствии, о приостановлении, возобновлении или прекращении их действия присваивается регистрационный номер, и для каждой записи указывается дата внесения ее в единый реестр.</w:t>
      </w:r>
    </w:p>
    <w:p w:rsidR="00805275" w:rsidRPr="001C00A7" w:rsidRDefault="00805275" w:rsidP="00B84A5A">
      <w:pPr>
        <w:pStyle w:val="ConsPlusNormal"/>
        <w:ind w:firstLine="540"/>
        <w:jc w:val="both"/>
        <w:rPr>
          <w:sz w:val="22"/>
          <w:szCs w:val="22"/>
        </w:rPr>
      </w:pPr>
      <w:r w:rsidRPr="001C00A7">
        <w:rPr>
          <w:sz w:val="22"/>
          <w:szCs w:val="22"/>
        </w:rPr>
        <w:t>9. Для предотвращения утраты сведений о декларациях о соответствии, содержащихся в едином реестре, Федеральной службой по аккредитации формируется их резервная электронная копия.</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jc w:val="center"/>
        <w:outlineLvl w:val="1"/>
        <w:rPr>
          <w:sz w:val="22"/>
          <w:szCs w:val="22"/>
        </w:rPr>
      </w:pPr>
      <w:r w:rsidRPr="001C00A7">
        <w:rPr>
          <w:sz w:val="22"/>
          <w:szCs w:val="22"/>
        </w:rPr>
        <w:t>III. Предоставление сведений о декларациях о соответствии,</w:t>
      </w:r>
    </w:p>
    <w:p w:rsidR="00805275" w:rsidRPr="001C00A7" w:rsidRDefault="00805275" w:rsidP="00B84A5A">
      <w:pPr>
        <w:pStyle w:val="ConsPlusNormal"/>
        <w:jc w:val="center"/>
        <w:rPr>
          <w:sz w:val="22"/>
          <w:szCs w:val="22"/>
        </w:rPr>
      </w:pPr>
      <w:r w:rsidRPr="001C00A7">
        <w:rPr>
          <w:sz w:val="22"/>
          <w:szCs w:val="22"/>
        </w:rPr>
        <w:t>содержащихся в едином реестре</w:t>
      </w:r>
    </w:p>
    <w:p w:rsidR="00805275" w:rsidRPr="001C00A7" w:rsidRDefault="00805275" w:rsidP="00B84A5A">
      <w:pPr>
        <w:pStyle w:val="ConsPlusNormal"/>
        <w:ind w:firstLine="540"/>
        <w:jc w:val="both"/>
        <w:rPr>
          <w:sz w:val="22"/>
          <w:szCs w:val="22"/>
        </w:rPr>
      </w:pPr>
    </w:p>
    <w:p w:rsidR="00805275" w:rsidRPr="001C00A7" w:rsidRDefault="00805275" w:rsidP="00B84A5A">
      <w:pPr>
        <w:pStyle w:val="ConsPlusNormal"/>
        <w:ind w:firstLine="540"/>
        <w:jc w:val="both"/>
        <w:rPr>
          <w:sz w:val="22"/>
          <w:szCs w:val="22"/>
        </w:rPr>
      </w:pPr>
      <w:bookmarkStart w:id="6" w:name="Par170"/>
      <w:bookmarkEnd w:id="6"/>
      <w:r w:rsidRPr="001C00A7">
        <w:rPr>
          <w:sz w:val="22"/>
          <w:szCs w:val="22"/>
        </w:rPr>
        <w:t>10. Сведения, содержащиеся в едином реестре, являются открытыми и общедоступными, за исключением сведений, относящихся к информации, доступ к которой ограничен в соответствии с законодательством Российской Федерации.</w:t>
      </w:r>
    </w:p>
    <w:p w:rsidR="00805275" w:rsidRPr="001C00A7" w:rsidRDefault="00805275" w:rsidP="00B84A5A">
      <w:pPr>
        <w:pStyle w:val="ConsPlusNormal"/>
        <w:ind w:firstLine="540"/>
        <w:jc w:val="both"/>
        <w:rPr>
          <w:sz w:val="22"/>
          <w:szCs w:val="22"/>
        </w:rPr>
      </w:pPr>
      <w:r w:rsidRPr="001C00A7">
        <w:rPr>
          <w:sz w:val="22"/>
          <w:szCs w:val="22"/>
        </w:rPr>
        <w:t>11. В информационно-телекоммуникационной сети "Интернет" размещаются следующие сведения из единого реестра:</w:t>
      </w:r>
    </w:p>
    <w:p w:rsidR="00805275" w:rsidRPr="001C00A7" w:rsidRDefault="00805275" w:rsidP="00B84A5A">
      <w:pPr>
        <w:pStyle w:val="ConsPlusNormal"/>
        <w:ind w:firstLine="540"/>
        <w:jc w:val="both"/>
        <w:rPr>
          <w:sz w:val="22"/>
          <w:szCs w:val="22"/>
        </w:rPr>
      </w:pPr>
      <w:r w:rsidRPr="001C00A7">
        <w:rPr>
          <w:sz w:val="22"/>
          <w:szCs w:val="22"/>
        </w:rPr>
        <w:t>а) наименование и местонахождение заявителя;</w:t>
      </w:r>
    </w:p>
    <w:p w:rsidR="00805275" w:rsidRPr="001C00A7" w:rsidRDefault="00805275" w:rsidP="00B84A5A">
      <w:pPr>
        <w:pStyle w:val="ConsPlusNormal"/>
        <w:ind w:firstLine="540"/>
        <w:jc w:val="both"/>
        <w:rPr>
          <w:sz w:val="22"/>
          <w:szCs w:val="22"/>
        </w:rPr>
      </w:pPr>
      <w:r w:rsidRPr="001C00A7">
        <w:rPr>
          <w:sz w:val="22"/>
          <w:szCs w:val="22"/>
        </w:rPr>
        <w:t>б) наименование и местонахождение изготовителя продукции;</w:t>
      </w:r>
    </w:p>
    <w:p w:rsidR="00805275" w:rsidRPr="001C00A7" w:rsidRDefault="00805275" w:rsidP="00B84A5A">
      <w:pPr>
        <w:pStyle w:val="ConsPlusNormal"/>
        <w:ind w:firstLine="540"/>
        <w:jc w:val="both"/>
        <w:rPr>
          <w:sz w:val="22"/>
          <w:szCs w:val="22"/>
        </w:rPr>
      </w:pPr>
      <w:r w:rsidRPr="001C00A7">
        <w:rPr>
          <w:sz w:val="22"/>
          <w:szCs w:val="22"/>
        </w:rPr>
        <w:t>в) информация об объекте декларирования соответствия продукции требованиям технического регламента, позволяющая идентифицировать этот объект;</w:t>
      </w:r>
    </w:p>
    <w:p w:rsidR="00805275" w:rsidRPr="001C00A7" w:rsidRDefault="00805275" w:rsidP="00B84A5A">
      <w:pPr>
        <w:pStyle w:val="ConsPlusNormal"/>
        <w:ind w:firstLine="540"/>
        <w:jc w:val="both"/>
        <w:rPr>
          <w:sz w:val="22"/>
          <w:szCs w:val="22"/>
        </w:rPr>
      </w:pPr>
      <w:r w:rsidRPr="001C00A7">
        <w:rPr>
          <w:sz w:val="22"/>
          <w:szCs w:val="22"/>
        </w:rPr>
        <w:t>г) информация о технических регламентах, соответствие продукции требованиям которых подтверждается;</w:t>
      </w:r>
    </w:p>
    <w:p w:rsidR="00805275" w:rsidRPr="001C00A7" w:rsidRDefault="00805275" w:rsidP="00B84A5A">
      <w:pPr>
        <w:pStyle w:val="ConsPlusNormal"/>
        <w:ind w:firstLine="540"/>
        <w:jc w:val="both"/>
        <w:rPr>
          <w:sz w:val="22"/>
          <w:szCs w:val="22"/>
        </w:rPr>
      </w:pPr>
      <w:r w:rsidRPr="001C00A7">
        <w:rPr>
          <w:sz w:val="22"/>
          <w:szCs w:val="22"/>
        </w:rPr>
        <w:t>д) срок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е) регистрационный номер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ж) дата (период) приостановления действия декларации о соответствии по предписанию органа государственного контроля (надзора); дата и регистрационный номер предписания о прекращении действия декларации о соответствии продукции требованиям технических регламентов;</w:t>
      </w:r>
    </w:p>
    <w:p w:rsidR="00805275" w:rsidRPr="001C00A7" w:rsidRDefault="00805275" w:rsidP="00B84A5A">
      <w:pPr>
        <w:pStyle w:val="ConsPlusNormal"/>
        <w:ind w:firstLine="540"/>
        <w:jc w:val="both"/>
        <w:rPr>
          <w:sz w:val="22"/>
          <w:szCs w:val="22"/>
        </w:rPr>
      </w:pPr>
      <w:r w:rsidRPr="001C00A7">
        <w:rPr>
          <w:sz w:val="22"/>
          <w:szCs w:val="22"/>
        </w:rPr>
        <w:t>з)дата прекращения действия декларации о соответствии по решению заявителя, а также дата и регистрационный номер уведомления о прекращении действия декларации о соответствии по решению заявителя; дата прекращения действия декларации о соответствии по предписанию органа государственного контроля (надзора), дата и регистрационный номер предписания о прекращении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и) дата возобновления действия декларации о соответствии, а также дата и регистрационный номер решения о возобновлении действия декларации о соответствии.</w:t>
      </w:r>
    </w:p>
    <w:p w:rsidR="00805275" w:rsidRPr="001C00A7" w:rsidRDefault="00805275" w:rsidP="00B84A5A">
      <w:pPr>
        <w:pStyle w:val="ConsPlusNormal"/>
        <w:ind w:firstLine="540"/>
        <w:jc w:val="both"/>
        <w:rPr>
          <w:sz w:val="22"/>
          <w:szCs w:val="22"/>
        </w:rPr>
      </w:pPr>
      <w:r w:rsidRPr="001C00A7">
        <w:rPr>
          <w:sz w:val="22"/>
          <w:szCs w:val="22"/>
        </w:rPr>
        <w:t xml:space="preserve">12. Сведения из единого реестра, указанные в </w:t>
      </w:r>
      <w:hyperlink w:anchor="Par170" w:tooltip="10. Сведения, содержащиеся в едином реестре, являются открытыми и общедоступными, за исключением сведений, относящихся к информации, доступ к которой ограничен в соответствии с законодательством Российской Федерации." w:history="1">
        <w:r w:rsidRPr="001C00A7">
          <w:rPr>
            <w:sz w:val="22"/>
            <w:szCs w:val="22"/>
          </w:rPr>
          <w:t>пункте 10</w:t>
        </w:r>
      </w:hyperlink>
      <w:r w:rsidRPr="001C00A7">
        <w:rPr>
          <w:sz w:val="22"/>
          <w:szCs w:val="22"/>
        </w:rPr>
        <w:t xml:space="preserve"> настоящего Порядка, размещаются в информационно-телекоммуникационной сети "Интернет" в течение одного рабочего дня со дня их внесения в единый реестр.</w:t>
      </w:r>
    </w:p>
    <w:p w:rsidR="00805275" w:rsidRPr="001C00A7" w:rsidRDefault="00805275" w:rsidP="00B84A5A">
      <w:pPr>
        <w:pStyle w:val="ConsPlusNormal"/>
        <w:ind w:firstLine="540"/>
        <w:jc w:val="both"/>
        <w:rPr>
          <w:sz w:val="22"/>
          <w:szCs w:val="22"/>
        </w:rPr>
      </w:pPr>
      <w:r w:rsidRPr="001C00A7">
        <w:rPr>
          <w:sz w:val="22"/>
          <w:szCs w:val="22"/>
        </w:rPr>
        <w:t>13. Сведения о декларациях о соответствии, содержащиеся в едином реестре, предоставляются Федеральной службой по аккредитации по межведомственным запросам государственных органов, органов местного самоуправления, многофункциональных центров предоставления государственных и муниципальных услуг, запросам юридических и физических лиц.</w:t>
      </w:r>
    </w:p>
    <w:p w:rsidR="00805275" w:rsidRPr="001C00A7" w:rsidRDefault="00805275" w:rsidP="00B84A5A">
      <w:pPr>
        <w:pStyle w:val="ConsPlusNormal"/>
        <w:ind w:firstLine="540"/>
        <w:jc w:val="both"/>
        <w:rPr>
          <w:sz w:val="22"/>
          <w:szCs w:val="22"/>
        </w:rPr>
      </w:pPr>
      <w:r w:rsidRPr="001C00A7">
        <w:rPr>
          <w:sz w:val="22"/>
          <w:szCs w:val="22"/>
        </w:rPr>
        <w:t>14. Запрос (межведомственный запрос) представляется в Федеральную службу по аккредитации непосредственно или направляется заказным почтовым отправлением с описью вложения и уведомлением о вручении либо в электронной форме с использованием информационно-телекоммуникационной сети "Интернет".</w:t>
      </w:r>
    </w:p>
    <w:p w:rsidR="00805275" w:rsidRPr="001C00A7" w:rsidRDefault="00805275" w:rsidP="00B84A5A">
      <w:pPr>
        <w:pStyle w:val="ConsPlusNormal"/>
        <w:ind w:firstLine="540"/>
        <w:jc w:val="both"/>
        <w:rPr>
          <w:sz w:val="22"/>
          <w:szCs w:val="22"/>
        </w:rPr>
      </w:pPr>
      <w:r w:rsidRPr="001C00A7">
        <w:rPr>
          <w:sz w:val="22"/>
          <w:szCs w:val="22"/>
        </w:rPr>
        <w:t>15. В случае представления запроса в Федеральную службу по аккредитации непосредственно днем его поступления считается день регистрации запроса Федеральной службой по аккредитации. При направлении запроса заказным почтовым отправлением днем его поступления считается день получения почтового отправления Федеральной службой по аккредитации. При направлении запроса в электронной форме днем его поступления считается день его регистрации в системе электронного документооборота Федеральной службы по аккредитации.</w:t>
      </w:r>
    </w:p>
    <w:p w:rsidR="00805275" w:rsidRPr="001C00A7" w:rsidRDefault="00805275" w:rsidP="00B84A5A">
      <w:pPr>
        <w:pStyle w:val="ConsPlusNormal"/>
        <w:ind w:firstLine="540"/>
        <w:jc w:val="both"/>
        <w:rPr>
          <w:sz w:val="22"/>
          <w:szCs w:val="22"/>
        </w:rPr>
      </w:pPr>
      <w:r w:rsidRPr="001C00A7">
        <w:rPr>
          <w:sz w:val="22"/>
          <w:szCs w:val="22"/>
        </w:rPr>
        <w:t>16. Предоставление сведений о декларациях о соответствии, содержащихся в едином реестре, осуществляется в течение трех рабочих дней со дня поступления в Федеральную службу по аккредитации соответствующего запроса (межведомственного запроса).</w:t>
      </w:r>
    </w:p>
    <w:p w:rsidR="00805275" w:rsidRPr="001C00A7" w:rsidRDefault="00805275" w:rsidP="00B84A5A">
      <w:pPr>
        <w:pStyle w:val="ConsPlusNormal"/>
        <w:ind w:firstLine="540"/>
        <w:jc w:val="both"/>
        <w:rPr>
          <w:sz w:val="22"/>
          <w:szCs w:val="22"/>
        </w:rPr>
      </w:pPr>
      <w:r w:rsidRPr="001C00A7">
        <w:rPr>
          <w:sz w:val="22"/>
          <w:szCs w:val="22"/>
        </w:rPr>
        <w:t>17. В случае указания в межведомственном запросе органов государственной власти, органов местного самоуправления, многофункциональных центров предоставления государственных и муниципальных услуг на необходимость срочного предоставления сведений, содержащихся в едином реестре, Федеральная служба по аккредитации осуществляет предоставление указанных сведений в течение одного рабочего дня со дня поступления межведомственного запроса.</w:t>
      </w:r>
    </w:p>
    <w:p w:rsidR="00805275" w:rsidRPr="001C00A7" w:rsidRDefault="00805275" w:rsidP="00B84A5A">
      <w:pPr>
        <w:pStyle w:val="ConsPlusNormal"/>
        <w:ind w:firstLine="540"/>
        <w:jc w:val="both"/>
        <w:rPr>
          <w:sz w:val="22"/>
          <w:szCs w:val="22"/>
        </w:rPr>
      </w:pPr>
      <w:r w:rsidRPr="001C00A7">
        <w:rPr>
          <w:sz w:val="22"/>
          <w:szCs w:val="22"/>
        </w:rPr>
        <w:t>18. Сведения о декларациях о соответствии, содержащиеся в едином реестре, предоставляются бесплатно.</w:t>
      </w:r>
    </w:p>
    <w:sectPr w:rsidR="00805275" w:rsidRPr="001C00A7"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275" w:rsidRDefault="00805275">
      <w:r>
        <w:separator/>
      </w:r>
    </w:p>
  </w:endnote>
  <w:endnote w:type="continuationSeparator" w:id="0">
    <w:p w:rsidR="00805275" w:rsidRDefault="00805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275" w:rsidRDefault="00805275" w:rsidP="00DF5729">
    <w:pPr>
      <w:jc w:val="center"/>
      <w:rPr>
        <w:sz w:val="2"/>
        <w:szCs w:val="2"/>
      </w:rPr>
    </w:pPr>
  </w:p>
  <w:p w:rsidR="00805275" w:rsidRDefault="0080527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275" w:rsidRDefault="00805275">
      <w:r>
        <w:separator/>
      </w:r>
    </w:p>
  </w:footnote>
  <w:footnote w:type="continuationSeparator" w:id="0">
    <w:p w:rsidR="00805275" w:rsidRDefault="00805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275" w:rsidRDefault="00805275" w:rsidP="00DF5729">
    <w:pPr>
      <w:jc w:val="center"/>
      <w:rPr>
        <w:sz w:val="2"/>
        <w:szCs w:val="2"/>
      </w:rPr>
    </w:pPr>
  </w:p>
  <w:p w:rsidR="00805275" w:rsidRDefault="0080527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805275" w:rsidRPr="002A36C4" w:rsidRDefault="0080527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805275" w:rsidRPr="002A36C4" w:rsidRDefault="0080527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805275" w:rsidRDefault="00805275">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00A7"/>
    <w:rsid w:val="001C50DE"/>
    <w:rsid w:val="002328AA"/>
    <w:rsid w:val="002A36C4"/>
    <w:rsid w:val="002A3FB4"/>
    <w:rsid w:val="002F6C78"/>
    <w:rsid w:val="00352E3D"/>
    <w:rsid w:val="00415D80"/>
    <w:rsid w:val="00470855"/>
    <w:rsid w:val="00616E37"/>
    <w:rsid w:val="006C2CAC"/>
    <w:rsid w:val="006D6D97"/>
    <w:rsid w:val="00706E08"/>
    <w:rsid w:val="00805275"/>
    <w:rsid w:val="008A40F2"/>
    <w:rsid w:val="00B84A5A"/>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B754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B754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B754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802621035">
      <w:marLeft w:val="0"/>
      <w:marRight w:val="0"/>
      <w:marTop w:val="0"/>
      <w:marBottom w:val="0"/>
      <w:divBdr>
        <w:top w:val="none" w:sz="0" w:space="0" w:color="auto"/>
        <w:left w:val="none" w:sz="0" w:space="0" w:color="auto"/>
        <w:bottom w:val="none" w:sz="0" w:space="0" w:color="auto"/>
        <w:right w:val="none" w:sz="0" w:space="0" w:color="auto"/>
      </w:divBdr>
    </w:div>
    <w:div w:id="802621036">
      <w:marLeft w:val="0"/>
      <w:marRight w:val="0"/>
      <w:marTop w:val="0"/>
      <w:marBottom w:val="0"/>
      <w:divBdr>
        <w:top w:val="none" w:sz="0" w:space="0" w:color="auto"/>
        <w:left w:val="none" w:sz="0" w:space="0" w:color="auto"/>
        <w:bottom w:val="none" w:sz="0" w:space="0" w:color="auto"/>
        <w:right w:val="none" w:sz="0" w:space="0" w:color="auto"/>
      </w:divBdr>
    </w:div>
    <w:div w:id="802621037">
      <w:marLeft w:val="0"/>
      <w:marRight w:val="0"/>
      <w:marTop w:val="0"/>
      <w:marBottom w:val="0"/>
      <w:divBdr>
        <w:top w:val="none" w:sz="0" w:space="0" w:color="auto"/>
        <w:left w:val="none" w:sz="0" w:space="0" w:color="auto"/>
        <w:bottom w:val="none" w:sz="0" w:space="0" w:color="auto"/>
        <w:right w:val="none" w:sz="0" w:space="0" w:color="auto"/>
      </w:divBdr>
    </w:div>
    <w:div w:id="802621038">
      <w:marLeft w:val="0"/>
      <w:marRight w:val="0"/>
      <w:marTop w:val="0"/>
      <w:marBottom w:val="0"/>
      <w:divBdr>
        <w:top w:val="none" w:sz="0" w:space="0" w:color="auto"/>
        <w:left w:val="none" w:sz="0" w:space="0" w:color="auto"/>
        <w:bottom w:val="none" w:sz="0" w:space="0" w:color="auto"/>
        <w:right w:val="none" w:sz="0" w:space="0" w:color="auto"/>
      </w:divBdr>
    </w:div>
    <w:div w:id="802621039">
      <w:marLeft w:val="0"/>
      <w:marRight w:val="0"/>
      <w:marTop w:val="0"/>
      <w:marBottom w:val="0"/>
      <w:divBdr>
        <w:top w:val="none" w:sz="0" w:space="0" w:color="auto"/>
        <w:left w:val="none" w:sz="0" w:space="0" w:color="auto"/>
        <w:bottom w:val="none" w:sz="0" w:space="0" w:color="auto"/>
        <w:right w:val="none" w:sz="0" w:space="0" w:color="auto"/>
      </w:divBdr>
    </w:div>
    <w:div w:id="802621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3317</Words>
  <Characters>18909</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28 апреля 2012 г</dc:title>
  <dc:subject/>
  <dc:creator>Информ-аналит отдел</dc:creator>
  <cp:keywords/>
  <dc:description/>
  <cp:lastModifiedBy>Информ-аналит отдел</cp:lastModifiedBy>
  <cp:revision>2</cp:revision>
  <dcterms:created xsi:type="dcterms:W3CDTF">2017-02-24T09:10:00Z</dcterms:created>
  <dcterms:modified xsi:type="dcterms:W3CDTF">2017-02-24T09:10:00Z</dcterms:modified>
</cp:coreProperties>
</file>