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D1B" w:rsidRPr="0043433F" w:rsidRDefault="00C94D1B" w:rsidP="00B25DE1">
      <w:pPr>
        <w:pStyle w:val="ConsPlusTitle"/>
        <w:jc w:val="center"/>
        <w:outlineLvl w:val="0"/>
        <w:rPr>
          <w:sz w:val="22"/>
          <w:szCs w:val="22"/>
        </w:rPr>
      </w:pPr>
      <w:r w:rsidRPr="0043433F">
        <w:rPr>
          <w:sz w:val="22"/>
          <w:szCs w:val="22"/>
        </w:rPr>
        <w:t>МИНИСТЕРСТВО ПРИРОДНЫХ РЕСУРСОВ И ЭКОЛОГИИ</w:t>
      </w:r>
    </w:p>
    <w:p w:rsidR="00C94D1B" w:rsidRPr="0043433F" w:rsidRDefault="00C94D1B" w:rsidP="00B25DE1">
      <w:pPr>
        <w:pStyle w:val="ConsPlusTitle"/>
        <w:jc w:val="center"/>
        <w:rPr>
          <w:sz w:val="22"/>
          <w:szCs w:val="22"/>
        </w:rPr>
      </w:pPr>
      <w:r w:rsidRPr="0043433F">
        <w:rPr>
          <w:sz w:val="22"/>
          <w:szCs w:val="22"/>
        </w:rPr>
        <w:t>РОССИЙСКОЙ ФЕДЕРАЦИИ</w:t>
      </w:r>
    </w:p>
    <w:p w:rsidR="00C94D1B" w:rsidRPr="0043433F" w:rsidRDefault="00C94D1B" w:rsidP="00B25DE1">
      <w:pPr>
        <w:pStyle w:val="ConsPlusTitle"/>
        <w:jc w:val="center"/>
        <w:rPr>
          <w:sz w:val="22"/>
          <w:szCs w:val="22"/>
        </w:rPr>
      </w:pPr>
    </w:p>
    <w:p w:rsidR="00C94D1B" w:rsidRPr="0043433F" w:rsidRDefault="00C94D1B" w:rsidP="00B25DE1">
      <w:pPr>
        <w:pStyle w:val="ConsPlusTitle"/>
        <w:jc w:val="center"/>
        <w:rPr>
          <w:sz w:val="22"/>
          <w:szCs w:val="22"/>
        </w:rPr>
      </w:pPr>
      <w:r w:rsidRPr="0043433F">
        <w:rPr>
          <w:sz w:val="22"/>
          <w:szCs w:val="22"/>
        </w:rPr>
        <w:t>ФЕДЕРАЛЬНАЯ СЛУЖБА ПО НАДЗОРУ В СФЕРЕ ПРИРОДОПОЛЬЗОВАНИЯ</w:t>
      </w:r>
    </w:p>
    <w:p w:rsidR="00C94D1B" w:rsidRPr="0043433F" w:rsidRDefault="00C94D1B" w:rsidP="00B25DE1">
      <w:pPr>
        <w:pStyle w:val="ConsPlusTitle"/>
        <w:jc w:val="center"/>
        <w:rPr>
          <w:sz w:val="22"/>
          <w:szCs w:val="22"/>
        </w:rPr>
      </w:pPr>
    </w:p>
    <w:p w:rsidR="00C94D1B" w:rsidRPr="0043433F" w:rsidRDefault="00C94D1B" w:rsidP="00B25DE1">
      <w:pPr>
        <w:pStyle w:val="ConsPlusTitle"/>
        <w:jc w:val="center"/>
        <w:rPr>
          <w:sz w:val="22"/>
          <w:szCs w:val="22"/>
        </w:rPr>
      </w:pPr>
      <w:r w:rsidRPr="0043433F">
        <w:rPr>
          <w:sz w:val="22"/>
          <w:szCs w:val="22"/>
        </w:rPr>
        <w:t>ПИСЬМО</w:t>
      </w:r>
    </w:p>
    <w:p w:rsidR="00C94D1B" w:rsidRPr="0043433F" w:rsidRDefault="00C94D1B" w:rsidP="00B25DE1">
      <w:pPr>
        <w:pStyle w:val="ConsPlusTitle"/>
        <w:jc w:val="center"/>
        <w:rPr>
          <w:sz w:val="22"/>
          <w:szCs w:val="22"/>
        </w:rPr>
      </w:pPr>
      <w:r w:rsidRPr="0043433F">
        <w:rPr>
          <w:sz w:val="22"/>
          <w:szCs w:val="22"/>
        </w:rPr>
        <w:t xml:space="preserve">от 16 марта </w:t>
      </w:r>
      <w:smartTag w:uri="urn:schemas-microsoft-com:office:smarttags" w:element="metricconverter">
        <w:smartTagPr>
          <w:attr w:name="ProductID" w:val="2017 г"/>
        </w:smartTagPr>
        <w:r w:rsidRPr="0043433F">
          <w:rPr>
            <w:sz w:val="22"/>
            <w:szCs w:val="22"/>
          </w:rPr>
          <w:t>2017 г</w:t>
        </w:r>
      </w:smartTag>
      <w:r w:rsidRPr="0043433F">
        <w:rPr>
          <w:sz w:val="22"/>
          <w:szCs w:val="22"/>
        </w:rPr>
        <w:t>. N АС-03-04-36/5287</w:t>
      </w:r>
    </w:p>
    <w:p w:rsidR="00C94D1B" w:rsidRPr="0043433F" w:rsidRDefault="00C94D1B" w:rsidP="00B25DE1">
      <w:pPr>
        <w:pStyle w:val="ConsPlusTitle"/>
        <w:jc w:val="center"/>
        <w:rPr>
          <w:sz w:val="22"/>
          <w:szCs w:val="22"/>
        </w:rPr>
      </w:pPr>
    </w:p>
    <w:p w:rsidR="00C94D1B" w:rsidRPr="0043433F" w:rsidRDefault="00C94D1B" w:rsidP="00B25DE1">
      <w:pPr>
        <w:pStyle w:val="ConsPlusTitle"/>
        <w:jc w:val="center"/>
        <w:rPr>
          <w:sz w:val="22"/>
          <w:szCs w:val="22"/>
        </w:rPr>
      </w:pPr>
      <w:r w:rsidRPr="0043433F">
        <w:rPr>
          <w:sz w:val="22"/>
          <w:szCs w:val="22"/>
        </w:rPr>
        <w:t>ОБ АКТУАЛИЗАЦИИ УЧЕТНЫХ СВЕДЕНИЙ ОБЪЕКТОВ НВОС</w:t>
      </w:r>
    </w:p>
    <w:p w:rsidR="00C94D1B" w:rsidRPr="0043433F" w:rsidRDefault="00C94D1B" w:rsidP="00B25DE1">
      <w:pPr>
        <w:pStyle w:val="ConsPlusNormal"/>
        <w:jc w:val="both"/>
        <w:rPr>
          <w:sz w:val="22"/>
          <w:szCs w:val="22"/>
        </w:rPr>
      </w:pPr>
    </w:p>
    <w:p w:rsidR="00C94D1B" w:rsidRPr="0043433F" w:rsidRDefault="00C94D1B" w:rsidP="00B25DE1">
      <w:pPr>
        <w:pStyle w:val="ConsPlusNormal"/>
        <w:ind w:firstLine="540"/>
        <w:jc w:val="both"/>
        <w:rPr>
          <w:sz w:val="22"/>
          <w:szCs w:val="22"/>
        </w:rPr>
      </w:pPr>
      <w:r w:rsidRPr="0043433F">
        <w:rPr>
          <w:sz w:val="22"/>
          <w:szCs w:val="22"/>
        </w:rPr>
        <w:t xml:space="preserve">В целях повышения эффективности работы по ведению государственного реестра объектов, оказывающих негативное воздействие на окружающую среду (далее - объекты НВОС), Федеральная служба по надзору в сфере природопользования направляет методические </w:t>
      </w:r>
      <w:hyperlink w:anchor="Par21" w:tooltip="МЕТОДИЧЕСКИЕ РЕКОМЕНДАЦИИ" w:history="1">
        <w:r w:rsidRPr="0043433F">
          <w:rPr>
            <w:sz w:val="22"/>
            <w:szCs w:val="22"/>
          </w:rPr>
          <w:t>рекомендации</w:t>
        </w:r>
      </w:hyperlink>
      <w:r w:rsidRPr="0043433F">
        <w:rPr>
          <w:sz w:val="22"/>
          <w:szCs w:val="22"/>
        </w:rPr>
        <w:t xml:space="preserve"> по актуализации учетных сведений об объектах НВОС и методические </w:t>
      </w:r>
      <w:hyperlink w:anchor="Par188" w:tooltip="МЕТОДИЧЕСКИЕ РЕКОМЕНДАЦИИ" w:history="1">
        <w:r w:rsidRPr="0043433F">
          <w:rPr>
            <w:sz w:val="22"/>
            <w:szCs w:val="22"/>
          </w:rPr>
          <w:t>рекомендации</w:t>
        </w:r>
      </w:hyperlink>
      <w:r w:rsidRPr="0043433F">
        <w:rPr>
          <w:sz w:val="22"/>
          <w:szCs w:val="22"/>
        </w:rPr>
        <w:t xml:space="preserve"> по снятию с государственного учета объектов НВОС и поручает довести указанные рекомендации до сведения соответствующих уполномоченных органов исполнительной власти субъектов Российской Федерации.</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right"/>
        <w:rPr>
          <w:sz w:val="22"/>
          <w:szCs w:val="22"/>
        </w:rPr>
      </w:pPr>
      <w:r w:rsidRPr="0043433F">
        <w:rPr>
          <w:sz w:val="22"/>
          <w:szCs w:val="22"/>
        </w:rPr>
        <w:t>А.Г.СИДОРОВ</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right"/>
        <w:outlineLvl w:val="0"/>
        <w:rPr>
          <w:sz w:val="22"/>
          <w:szCs w:val="22"/>
        </w:rPr>
      </w:pPr>
      <w:r w:rsidRPr="0043433F">
        <w:rPr>
          <w:sz w:val="22"/>
          <w:szCs w:val="22"/>
        </w:rPr>
        <w:t>Приложение 1</w:t>
      </w:r>
    </w:p>
    <w:p w:rsidR="00C94D1B" w:rsidRPr="0043433F" w:rsidRDefault="00C94D1B" w:rsidP="00B25DE1">
      <w:pPr>
        <w:pStyle w:val="ConsPlusNormal"/>
        <w:jc w:val="both"/>
        <w:rPr>
          <w:sz w:val="22"/>
          <w:szCs w:val="22"/>
        </w:rPr>
      </w:pPr>
    </w:p>
    <w:p w:rsidR="00C94D1B" w:rsidRPr="00B25DE1" w:rsidRDefault="00C94D1B" w:rsidP="00B25DE1">
      <w:pPr>
        <w:pStyle w:val="ConsPlusNormal"/>
        <w:jc w:val="center"/>
        <w:rPr>
          <w:b/>
          <w:sz w:val="22"/>
          <w:szCs w:val="22"/>
        </w:rPr>
      </w:pPr>
      <w:bookmarkStart w:id="0" w:name="Par21"/>
      <w:bookmarkEnd w:id="0"/>
      <w:r w:rsidRPr="00B25DE1">
        <w:rPr>
          <w:b/>
          <w:sz w:val="22"/>
          <w:szCs w:val="22"/>
        </w:rPr>
        <w:t>МЕТОДИЧЕСКИЕ РЕКОМЕНДАЦИИ</w:t>
      </w:r>
    </w:p>
    <w:p w:rsidR="00C94D1B" w:rsidRPr="00B25DE1" w:rsidRDefault="00C94D1B" w:rsidP="00B25DE1">
      <w:pPr>
        <w:pStyle w:val="ConsPlusNormal"/>
        <w:jc w:val="center"/>
        <w:rPr>
          <w:b/>
          <w:sz w:val="22"/>
          <w:szCs w:val="22"/>
        </w:rPr>
      </w:pPr>
      <w:r w:rsidRPr="00B25DE1">
        <w:rPr>
          <w:b/>
          <w:sz w:val="22"/>
          <w:szCs w:val="22"/>
        </w:rPr>
        <w:t>ПО АКТУАЛИЗАЦИИ УЧЕТНЫХ СВЕДЕНИЙ ОБ ОБЪЕКТЕ, ОКАЗЫВАЮЩЕМ</w:t>
      </w:r>
    </w:p>
    <w:p w:rsidR="00C94D1B" w:rsidRPr="00B25DE1" w:rsidRDefault="00C94D1B" w:rsidP="00B25DE1">
      <w:pPr>
        <w:pStyle w:val="ConsPlusNormal"/>
        <w:jc w:val="center"/>
        <w:rPr>
          <w:b/>
          <w:sz w:val="22"/>
          <w:szCs w:val="22"/>
        </w:rPr>
      </w:pPr>
      <w:r w:rsidRPr="00B25DE1">
        <w:rPr>
          <w:b/>
          <w:sz w:val="22"/>
          <w:szCs w:val="22"/>
        </w:rPr>
        <w:t>НЕГАТИВНОЕ ВОЗДЕЙСТВИЕ НА ОКРУЖАЮЩУЮ СРЕДУ, ВКЛЮЧЕННОМ</w:t>
      </w:r>
    </w:p>
    <w:p w:rsidR="00C94D1B" w:rsidRPr="00B25DE1" w:rsidRDefault="00C94D1B" w:rsidP="00B25DE1">
      <w:pPr>
        <w:pStyle w:val="ConsPlusNormal"/>
        <w:jc w:val="center"/>
        <w:rPr>
          <w:b/>
          <w:sz w:val="22"/>
          <w:szCs w:val="22"/>
        </w:rPr>
      </w:pPr>
      <w:r w:rsidRPr="00B25DE1">
        <w:rPr>
          <w:b/>
          <w:sz w:val="22"/>
          <w:szCs w:val="22"/>
        </w:rPr>
        <w:t>В ГОСУДАРСТВЕННЫЙ РЕЕСТР</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center"/>
        <w:outlineLvl w:val="1"/>
        <w:rPr>
          <w:sz w:val="22"/>
          <w:szCs w:val="22"/>
        </w:rPr>
      </w:pPr>
      <w:r w:rsidRPr="0043433F">
        <w:rPr>
          <w:sz w:val="22"/>
          <w:szCs w:val="22"/>
        </w:rPr>
        <w:t>I. Основные положения</w:t>
      </w:r>
    </w:p>
    <w:p w:rsidR="00C94D1B" w:rsidRPr="0043433F" w:rsidRDefault="00C94D1B" w:rsidP="00B25DE1">
      <w:pPr>
        <w:pStyle w:val="ConsPlusNormal"/>
        <w:jc w:val="both"/>
        <w:rPr>
          <w:sz w:val="22"/>
          <w:szCs w:val="22"/>
        </w:rPr>
      </w:pPr>
    </w:p>
    <w:p w:rsidR="00C94D1B" w:rsidRPr="0043433F" w:rsidRDefault="00C94D1B" w:rsidP="00B25DE1">
      <w:pPr>
        <w:pStyle w:val="ConsPlusNormal"/>
        <w:ind w:firstLine="540"/>
        <w:jc w:val="both"/>
        <w:rPr>
          <w:sz w:val="22"/>
          <w:szCs w:val="22"/>
        </w:rPr>
      </w:pPr>
      <w:r w:rsidRPr="0043433F">
        <w:rPr>
          <w:sz w:val="22"/>
          <w:szCs w:val="22"/>
        </w:rPr>
        <w:t>В соответствии с пунктом 6 статьи 69.2 Федерального закона от 10.01.2002 N 7-ФЗ "Об охране окружающей среды" (далее - Закон N 7-ФЗ) в случае представления юридическими лицами и индивидуальными предпринимателями сведений:</w:t>
      </w:r>
    </w:p>
    <w:p w:rsidR="00C94D1B" w:rsidRPr="0043433F" w:rsidRDefault="00C94D1B" w:rsidP="00B25DE1">
      <w:pPr>
        <w:pStyle w:val="ConsPlusNormal"/>
        <w:ind w:firstLine="540"/>
        <w:jc w:val="both"/>
        <w:rPr>
          <w:sz w:val="22"/>
          <w:szCs w:val="22"/>
        </w:rPr>
      </w:pPr>
      <w:bookmarkStart w:id="1" w:name="Par29"/>
      <w:bookmarkEnd w:id="1"/>
      <w:r w:rsidRPr="0043433F">
        <w:rPr>
          <w:sz w:val="22"/>
          <w:szCs w:val="22"/>
        </w:rPr>
        <w:t>а) 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rsidR="00C94D1B" w:rsidRPr="0043433F" w:rsidRDefault="00C94D1B" w:rsidP="00B25DE1">
      <w:pPr>
        <w:pStyle w:val="ConsPlusNormal"/>
        <w:ind w:firstLine="540"/>
        <w:jc w:val="both"/>
        <w:rPr>
          <w:sz w:val="22"/>
          <w:szCs w:val="22"/>
        </w:rPr>
      </w:pPr>
      <w:bookmarkStart w:id="2" w:name="Par30"/>
      <w:bookmarkEnd w:id="2"/>
      <w:r w:rsidRPr="0043433F">
        <w:rPr>
          <w:sz w:val="22"/>
          <w:szCs w:val="22"/>
        </w:rPr>
        <w:t>б) об изменении места нахождения объекта, оказывающего негативное воздействие на окружающую среду;</w:t>
      </w:r>
    </w:p>
    <w:p w:rsidR="00C94D1B" w:rsidRPr="0043433F" w:rsidRDefault="00C94D1B" w:rsidP="00B25DE1">
      <w:pPr>
        <w:pStyle w:val="ConsPlusNormal"/>
        <w:ind w:firstLine="540"/>
        <w:jc w:val="both"/>
        <w:rPr>
          <w:sz w:val="22"/>
          <w:szCs w:val="22"/>
        </w:rPr>
      </w:pPr>
      <w:r w:rsidRPr="0043433F">
        <w:rPr>
          <w:sz w:val="22"/>
          <w:szCs w:val="22"/>
        </w:rPr>
        <w:t>в) об изменении характеристик технологических процессов основных производств, источников загрязнения окружающей среды;</w:t>
      </w:r>
    </w:p>
    <w:p w:rsidR="00C94D1B" w:rsidRPr="0043433F" w:rsidRDefault="00C94D1B" w:rsidP="00B25DE1">
      <w:pPr>
        <w:pStyle w:val="ConsPlusNormal"/>
        <w:ind w:firstLine="540"/>
        <w:jc w:val="both"/>
        <w:rPr>
          <w:sz w:val="22"/>
          <w:szCs w:val="22"/>
        </w:rPr>
      </w:pPr>
      <w:r w:rsidRPr="0043433F">
        <w:rPr>
          <w:sz w:val="22"/>
          <w:szCs w:val="22"/>
        </w:rPr>
        <w:t>г) 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C94D1B" w:rsidRPr="0043433F" w:rsidRDefault="00C94D1B" w:rsidP="00B25DE1">
      <w:pPr>
        <w:pStyle w:val="ConsPlusNormal"/>
        <w:ind w:firstLine="540"/>
        <w:jc w:val="both"/>
        <w:rPr>
          <w:sz w:val="22"/>
          <w:szCs w:val="22"/>
        </w:rPr>
      </w:pPr>
      <w:r w:rsidRPr="0043433F">
        <w:rPr>
          <w:sz w:val="22"/>
          <w:szCs w:val="22"/>
        </w:rPr>
        <w:t>сведения об объектах, оказывающих негативное воздействие на окружающую среду (далее - объектах НВОС), подлежат актуализации в реестре.</w:t>
      </w:r>
    </w:p>
    <w:p w:rsidR="00C94D1B" w:rsidRPr="0043433F" w:rsidRDefault="00C94D1B" w:rsidP="00B25DE1">
      <w:pPr>
        <w:pStyle w:val="ConsPlusNormal"/>
        <w:ind w:firstLine="540"/>
        <w:jc w:val="both"/>
        <w:rPr>
          <w:sz w:val="22"/>
          <w:szCs w:val="22"/>
        </w:rPr>
      </w:pPr>
      <w:r w:rsidRPr="0043433F">
        <w:rPr>
          <w:sz w:val="22"/>
          <w:szCs w:val="22"/>
        </w:rPr>
        <w:t xml:space="preserve">Согласно пункту 7 статьи 69.2 Закона N 7-ФЗ сведения, указанные в </w:t>
      </w:r>
      <w:hyperlink w:anchor="Par29" w:tooltip="а) 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history="1">
        <w:r w:rsidRPr="0043433F">
          <w:rPr>
            <w:sz w:val="22"/>
            <w:szCs w:val="22"/>
          </w:rPr>
          <w:t>подпунктах "а"</w:t>
        </w:r>
      </w:hyperlink>
      <w:r w:rsidRPr="0043433F">
        <w:rPr>
          <w:sz w:val="22"/>
          <w:szCs w:val="22"/>
        </w:rPr>
        <w:t xml:space="preserve"> и </w:t>
      </w:r>
      <w:hyperlink w:anchor="Par30" w:tooltip="б) об изменении места нахождения объекта, оказывающего негативное воздействие на окружающую среду;" w:history="1">
        <w:r w:rsidRPr="0043433F">
          <w:rPr>
            <w:sz w:val="22"/>
            <w:szCs w:val="22"/>
          </w:rPr>
          <w:t>"б"</w:t>
        </w:r>
      </w:hyperlink>
      <w:r w:rsidRPr="0043433F">
        <w:rPr>
          <w:sz w:val="22"/>
          <w:szCs w:val="22"/>
        </w:rPr>
        <w:t>, представляются юридическими лицами и индивидуальными предпринимателями в территориальный орган Росприроднадзора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rsidR="00C94D1B" w:rsidRPr="0043433F" w:rsidRDefault="00C94D1B" w:rsidP="00B25DE1">
      <w:pPr>
        <w:pStyle w:val="ConsPlusNormal"/>
        <w:ind w:firstLine="540"/>
        <w:jc w:val="both"/>
        <w:rPr>
          <w:sz w:val="22"/>
          <w:szCs w:val="22"/>
        </w:rPr>
      </w:pPr>
      <w:r w:rsidRPr="0043433F">
        <w:rPr>
          <w:sz w:val="22"/>
          <w:szCs w:val="22"/>
        </w:rPr>
        <w:t xml:space="preserve">Согласно пункту 8 статьи 69.2 Закона N 7-ФЗ сведения, указанные в </w:t>
      </w:r>
      <w:hyperlink w:anchor="Par29" w:tooltip="а) 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history="1">
        <w:r w:rsidRPr="0043433F">
          <w:rPr>
            <w:sz w:val="22"/>
            <w:szCs w:val="22"/>
          </w:rPr>
          <w:t>подпунктах "а"</w:t>
        </w:r>
      </w:hyperlink>
      <w:r w:rsidRPr="0043433F">
        <w:rPr>
          <w:sz w:val="22"/>
          <w:szCs w:val="22"/>
        </w:rPr>
        <w:t xml:space="preserve"> и </w:t>
      </w:r>
      <w:hyperlink w:anchor="Par30" w:tooltip="б) об изменении места нахождения объекта, оказывающего негативное воздействие на окружающую среду;" w:history="1">
        <w:r w:rsidRPr="0043433F">
          <w:rPr>
            <w:sz w:val="22"/>
            <w:szCs w:val="22"/>
          </w:rPr>
          <w:t>"б"</w:t>
        </w:r>
      </w:hyperlink>
      <w:r w:rsidRPr="0043433F">
        <w:rPr>
          <w:sz w:val="22"/>
          <w:szCs w:val="22"/>
        </w:rPr>
        <w:t>, подтверждаются документами:</w:t>
      </w:r>
    </w:p>
    <w:p w:rsidR="00C94D1B" w:rsidRPr="0043433F" w:rsidRDefault="00C94D1B" w:rsidP="00B25DE1">
      <w:pPr>
        <w:pStyle w:val="ConsPlusNormal"/>
        <w:ind w:firstLine="540"/>
        <w:jc w:val="both"/>
        <w:rPr>
          <w:sz w:val="22"/>
          <w:szCs w:val="22"/>
        </w:rPr>
      </w:pPr>
      <w:r w:rsidRPr="0043433F">
        <w:rPr>
          <w:sz w:val="22"/>
          <w:szCs w:val="22"/>
        </w:rPr>
        <w:t>о смене собственника (владельца), осуществляющего хозяйственную и (или) иную деятельность на объекте НВОС (например, выписка из единого государственного реестра прав на недвижимое имущество, копия (выписка) из договора аренды, содействия);</w:t>
      </w:r>
    </w:p>
    <w:p w:rsidR="00C94D1B" w:rsidRPr="0043433F" w:rsidRDefault="00C94D1B" w:rsidP="00B25DE1">
      <w:pPr>
        <w:pStyle w:val="ConsPlusNormal"/>
        <w:ind w:firstLine="540"/>
        <w:jc w:val="both"/>
        <w:rPr>
          <w:sz w:val="22"/>
          <w:szCs w:val="22"/>
        </w:rPr>
      </w:pPr>
      <w:r w:rsidRPr="0043433F">
        <w:rPr>
          <w:sz w:val="22"/>
          <w:szCs w:val="22"/>
        </w:rPr>
        <w:t>о реорганизации юридического лица, осуществляющего хозяйственную и (или) иную деятельность на объекте НВОС (выписка из единого государственного реестра юридических лиц или индивидуальных предпринимателей);</w:t>
      </w:r>
    </w:p>
    <w:p w:rsidR="00C94D1B" w:rsidRPr="0043433F" w:rsidRDefault="00C94D1B" w:rsidP="00B25DE1">
      <w:pPr>
        <w:pStyle w:val="ConsPlusNormal"/>
        <w:ind w:firstLine="540"/>
        <w:jc w:val="both"/>
        <w:rPr>
          <w:sz w:val="22"/>
          <w:szCs w:val="22"/>
        </w:rPr>
      </w:pPr>
      <w:r w:rsidRPr="0043433F">
        <w:rPr>
          <w:sz w:val="22"/>
          <w:szCs w:val="22"/>
        </w:rPr>
        <w:t>об изменении места нахождения объекта НВОС (например, копия акта приема-передачи).</w:t>
      </w:r>
    </w:p>
    <w:p w:rsidR="00C94D1B" w:rsidRPr="0043433F" w:rsidRDefault="00C94D1B" w:rsidP="00B25DE1">
      <w:pPr>
        <w:pStyle w:val="ConsPlusNormal"/>
        <w:ind w:firstLine="540"/>
        <w:jc w:val="both"/>
        <w:rPr>
          <w:sz w:val="22"/>
          <w:szCs w:val="22"/>
        </w:rPr>
      </w:pPr>
      <w:r w:rsidRPr="0043433F">
        <w:rPr>
          <w:sz w:val="22"/>
          <w:szCs w:val="22"/>
        </w:rPr>
        <w:t>Актуализация учетных сведений об объекте НВОС осуществляется в порядке, предусмотренном Законом N 7-ФЗ, Правилами создания и ведения государственного реестра объектов, оказывающих негативное воздействие на окружающую среду (далее - Правила), утвержденными постановлением Правительства Российской Федерации от 23.06.2016 N 572.</w:t>
      </w:r>
    </w:p>
    <w:p w:rsidR="00C94D1B" w:rsidRPr="0043433F" w:rsidRDefault="00C94D1B" w:rsidP="00B25DE1">
      <w:pPr>
        <w:pStyle w:val="ConsPlusNormal"/>
        <w:ind w:firstLine="540"/>
        <w:jc w:val="both"/>
        <w:rPr>
          <w:sz w:val="22"/>
          <w:szCs w:val="22"/>
        </w:rPr>
      </w:pPr>
      <w:r w:rsidRPr="0043433F">
        <w:rPr>
          <w:sz w:val="22"/>
          <w:szCs w:val="22"/>
        </w:rPr>
        <w:t>Документы, подтверждающие необходимость актуализации сведений об объекте НВОС, подаются в тот территориальный орган Росприроднадзора или орган исполнительной власти субъекта Российской Федерации, в котором был поставлен на государственный учет указанный объект НВОС.</w:t>
      </w:r>
    </w:p>
    <w:p w:rsidR="00C94D1B" w:rsidRPr="0043433F" w:rsidRDefault="00C94D1B" w:rsidP="00B25DE1">
      <w:pPr>
        <w:pStyle w:val="ConsPlusNormal"/>
        <w:ind w:firstLine="540"/>
        <w:jc w:val="both"/>
        <w:rPr>
          <w:sz w:val="22"/>
          <w:szCs w:val="22"/>
        </w:rPr>
      </w:pPr>
      <w:r w:rsidRPr="0043433F">
        <w:rPr>
          <w:sz w:val="22"/>
          <w:szCs w:val="22"/>
        </w:rPr>
        <w:t xml:space="preserve">При актуализации учетных сведений об объекте НВОС территориальный орган Росприроднадзора, орган исполнительной власти субъекта Российской Федерации согласно их компетенции включают информацию об актуализации сведений об объекте НВОС в федеральный или региональные реестры в течение 10 рабочих дней со дня получения документов, подтверждающих необходимость актуализации сведений об объекте НВОС, и выдают юридическому лицу или индивидуальному предпринимателю свидетельство об актуализации сведений об объекте (пункты 9, 10 статьи 69.2 Закона N 7-ФЗ, пункт 31 Правил, </w:t>
      </w:r>
      <w:hyperlink w:anchor="Par95" w:tooltip="                               СВИДЕТЕЛЬСТВО" w:history="1">
        <w:r w:rsidRPr="0043433F">
          <w:rPr>
            <w:sz w:val="22"/>
            <w:szCs w:val="22"/>
          </w:rPr>
          <w:t>форма</w:t>
        </w:r>
      </w:hyperlink>
      <w:r w:rsidRPr="0043433F">
        <w:rPr>
          <w:sz w:val="22"/>
          <w:szCs w:val="22"/>
        </w:rPr>
        <w:t xml:space="preserve"> свидетельства об актуализации - приложение 2).</w:t>
      </w:r>
    </w:p>
    <w:p w:rsidR="00C94D1B" w:rsidRPr="0043433F" w:rsidRDefault="00C94D1B" w:rsidP="00B25DE1">
      <w:pPr>
        <w:pStyle w:val="ConsPlusNormal"/>
        <w:ind w:firstLine="540"/>
        <w:jc w:val="both"/>
        <w:rPr>
          <w:sz w:val="22"/>
          <w:szCs w:val="22"/>
        </w:rPr>
      </w:pPr>
      <w:r w:rsidRPr="0043433F">
        <w:rPr>
          <w:sz w:val="22"/>
          <w:szCs w:val="22"/>
        </w:rPr>
        <w:t>В соответствии с пунктом 39 Правил территориальный орган Росприроднадзора, орган исполнительной власти субъекта Российской Федерации, включившие сведения об объекте в федеральный государственный реестр или региональный государственный реестр, по заявлению юридического лица, индивидуального предпринимателя, осуществляющих хозяйственную и иную деятельность на объекте, или по своей инициативе вправе исправить допущенные при внесении сведений описки, опечатки и арифметические ошибки. При этом в случае если данные исправления влияют на состав сведений, содержащихся в свидетельстве о постановке объекта на государственный учет или свидетельстве об актуализации сведений об объекте, информация о внесенных исправлениях в течение 5 дней со дня получения соответствующего заявления направляется юридическому лицу, индивидуальному предпринимателю.</w:t>
      </w:r>
    </w:p>
    <w:p w:rsidR="00C94D1B" w:rsidRPr="0043433F" w:rsidRDefault="00C94D1B" w:rsidP="00B25DE1">
      <w:pPr>
        <w:pStyle w:val="ConsPlusNormal"/>
        <w:ind w:firstLine="540"/>
        <w:jc w:val="both"/>
        <w:rPr>
          <w:sz w:val="22"/>
          <w:szCs w:val="22"/>
        </w:rPr>
      </w:pPr>
      <w:r w:rsidRPr="0043433F">
        <w:rPr>
          <w:sz w:val="22"/>
          <w:szCs w:val="22"/>
        </w:rPr>
        <w:t>Актуализация учетных сведений об объекте НВОС осуществляется на безвозмездной основе (пункт 15 статьи 69.2 Закона N 7-ФЗ, пункт 15 Правил).</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center"/>
        <w:outlineLvl w:val="1"/>
        <w:rPr>
          <w:sz w:val="22"/>
          <w:szCs w:val="22"/>
        </w:rPr>
      </w:pPr>
      <w:r w:rsidRPr="0043433F">
        <w:rPr>
          <w:sz w:val="22"/>
          <w:szCs w:val="22"/>
        </w:rPr>
        <w:t>II. Порядок подачи документов, подтверждающих необходимость</w:t>
      </w:r>
    </w:p>
    <w:p w:rsidR="00C94D1B" w:rsidRPr="0043433F" w:rsidRDefault="00C94D1B" w:rsidP="00B25DE1">
      <w:pPr>
        <w:pStyle w:val="ConsPlusNormal"/>
        <w:jc w:val="center"/>
        <w:rPr>
          <w:sz w:val="22"/>
          <w:szCs w:val="22"/>
        </w:rPr>
      </w:pPr>
      <w:r w:rsidRPr="0043433F">
        <w:rPr>
          <w:sz w:val="22"/>
          <w:szCs w:val="22"/>
        </w:rPr>
        <w:t>актуализации сведений об объекте НВОС, и их рассмотрения</w:t>
      </w:r>
    </w:p>
    <w:p w:rsidR="00C94D1B" w:rsidRPr="0043433F" w:rsidRDefault="00C94D1B" w:rsidP="00B25DE1">
      <w:pPr>
        <w:pStyle w:val="ConsPlusNormal"/>
        <w:jc w:val="both"/>
        <w:rPr>
          <w:sz w:val="22"/>
          <w:szCs w:val="22"/>
        </w:rPr>
      </w:pPr>
    </w:p>
    <w:p w:rsidR="00C94D1B" w:rsidRPr="0043433F" w:rsidRDefault="00C94D1B" w:rsidP="00B25DE1">
      <w:pPr>
        <w:pStyle w:val="ConsPlusNormal"/>
        <w:ind w:firstLine="540"/>
        <w:jc w:val="both"/>
        <w:rPr>
          <w:sz w:val="22"/>
          <w:szCs w:val="22"/>
        </w:rPr>
      </w:pPr>
      <w:r w:rsidRPr="0043433F">
        <w:rPr>
          <w:sz w:val="22"/>
          <w:szCs w:val="22"/>
        </w:rPr>
        <w:t>2.1. В соответствии со статьей 69.2 Закона N 7-ФЗ:</w:t>
      </w:r>
    </w:p>
    <w:p w:rsidR="00C94D1B" w:rsidRPr="0043433F" w:rsidRDefault="00C94D1B" w:rsidP="00B25DE1">
      <w:pPr>
        <w:pStyle w:val="ConsPlusNormal"/>
        <w:ind w:firstLine="540"/>
        <w:jc w:val="both"/>
        <w:rPr>
          <w:sz w:val="22"/>
          <w:szCs w:val="22"/>
        </w:rPr>
      </w:pPr>
      <w:r w:rsidRPr="0043433F">
        <w:rPr>
          <w:sz w:val="22"/>
          <w:szCs w:val="22"/>
        </w:rPr>
        <w:t>2.1.1. В случае замены юридического лица или индивидуального предпринимателя, осуществляющих хозяйственную и (или) иную деятельность на объекте НВОС, реорганизации юридического лица, юридическое лицо или индивидуальный предприниматель, осуществляющий в настоящее время деятельность на объекте НВОС (правопреемник по объекту НВОС), представляет в уполномоченный орган:</w:t>
      </w:r>
    </w:p>
    <w:p w:rsidR="00C94D1B" w:rsidRPr="0043433F" w:rsidRDefault="00C94D1B" w:rsidP="00B25DE1">
      <w:pPr>
        <w:pStyle w:val="ConsPlusNormal"/>
        <w:ind w:firstLine="540"/>
        <w:jc w:val="both"/>
        <w:rPr>
          <w:sz w:val="22"/>
          <w:szCs w:val="22"/>
        </w:rPr>
      </w:pPr>
      <w:r w:rsidRPr="0043433F">
        <w:rPr>
          <w:sz w:val="22"/>
          <w:szCs w:val="22"/>
        </w:rPr>
        <w:t>документы, подтверждающие смену собственника;</w:t>
      </w:r>
    </w:p>
    <w:p w:rsidR="00C94D1B" w:rsidRPr="0043433F" w:rsidRDefault="00C94D1B" w:rsidP="00B25DE1">
      <w:pPr>
        <w:pStyle w:val="ConsPlusNormal"/>
        <w:ind w:firstLine="540"/>
        <w:jc w:val="both"/>
        <w:rPr>
          <w:sz w:val="22"/>
          <w:szCs w:val="22"/>
        </w:rPr>
      </w:pPr>
      <w:r w:rsidRPr="0043433F">
        <w:rPr>
          <w:sz w:val="22"/>
          <w:szCs w:val="22"/>
        </w:rPr>
        <w:t>документы, подтверждающие реорганизацию юридического лица, осуществлявшего хозяйственную и (или) иную деятельность на объекте НВОС;</w:t>
      </w:r>
    </w:p>
    <w:p w:rsidR="00C94D1B" w:rsidRPr="0043433F" w:rsidRDefault="00C94D1B" w:rsidP="00B25DE1">
      <w:pPr>
        <w:pStyle w:val="ConsPlusNormal"/>
        <w:ind w:firstLine="540"/>
        <w:jc w:val="both"/>
        <w:rPr>
          <w:sz w:val="22"/>
          <w:szCs w:val="22"/>
        </w:rPr>
      </w:pPr>
      <w:r w:rsidRPr="0043433F">
        <w:rPr>
          <w:sz w:val="22"/>
          <w:szCs w:val="22"/>
        </w:rPr>
        <w:t>актуальные сведения об объекте НВОС, включающие информацию о юридическом лице или индивидуальном предпринимателе, принимающем объект НВОС, и уровнях негативного воздействия принимаемого объекта НВОС (в случае их изменения).</w:t>
      </w:r>
    </w:p>
    <w:p w:rsidR="00C94D1B" w:rsidRPr="0043433F" w:rsidRDefault="00C94D1B" w:rsidP="00B25DE1">
      <w:pPr>
        <w:pStyle w:val="ConsPlusNormal"/>
        <w:ind w:firstLine="540"/>
        <w:jc w:val="both"/>
        <w:rPr>
          <w:sz w:val="22"/>
          <w:szCs w:val="22"/>
        </w:rPr>
      </w:pPr>
      <w:r w:rsidRPr="0043433F">
        <w:rPr>
          <w:sz w:val="22"/>
          <w:szCs w:val="22"/>
        </w:rPr>
        <w:t>2.1.2. В случае изменения наименования юридического лица, его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юридическое лицо или индивидуальный предприниматель представляет в уполномоченный орган:</w:t>
      </w:r>
    </w:p>
    <w:p w:rsidR="00C94D1B" w:rsidRPr="0043433F" w:rsidRDefault="00C94D1B" w:rsidP="00B25DE1">
      <w:pPr>
        <w:pStyle w:val="ConsPlusNormal"/>
        <w:ind w:firstLine="540"/>
        <w:jc w:val="both"/>
        <w:rPr>
          <w:sz w:val="22"/>
          <w:szCs w:val="22"/>
        </w:rPr>
      </w:pPr>
      <w:r w:rsidRPr="0043433F">
        <w:rPr>
          <w:sz w:val="22"/>
          <w:szCs w:val="22"/>
        </w:rPr>
        <w:t>документы, подтверждающие изменение наименования юридического лица, его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rsidR="00C94D1B" w:rsidRPr="0043433F" w:rsidRDefault="00C94D1B" w:rsidP="00B25DE1">
      <w:pPr>
        <w:pStyle w:val="ConsPlusNormal"/>
        <w:ind w:firstLine="540"/>
        <w:jc w:val="both"/>
        <w:rPr>
          <w:sz w:val="22"/>
          <w:szCs w:val="22"/>
        </w:rPr>
      </w:pPr>
      <w:r w:rsidRPr="0043433F">
        <w:rPr>
          <w:sz w:val="22"/>
          <w:szCs w:val="22"/>
        </w:rPr>
        <w:t>актуальные сведения об объекте НВОС, включающие информацию о юридическом лице или индивидуальном предпринимателе.</w:t>
      </w:r>
    </w:p>
    <w:p w:rsidR="00C94D1B" w:rsidRPr="0043433F" w:rsidRDefault="00C94D1B" w:rsidP="00B25DE1">
      <w:pPr>
        <w:pStyle w:val="ConsPlusNormal"/>
        <w:ind w:firstLine="540"/>
        <w:jc w:val="both"/>
        <w:rPr>
          <w:sz w:val="22"/>
          <w:szCs w:val="22"/>
        </w:rPr>
      </w:pPr>
      <w:r w:rsidRPr="0043433F">
        <w:rPr>
          <w:sz w:val="22"/>
          <w:szCs w:val="22"/>
        </w:rPr>
        <w:t>2.1.3. В случае изменения места нахождения объекта НВОС, юридическим лицом или индивидуальным предпринимателем, осуществившим постановку объекта НВОС на государственный учет, представляются в уполномоченный орган:</w:t>
      </w:r>
    </w:p>
    <w:p w:rsidR="00C94D1B" w:rsidRPr="0043433F" w:rsidRDefault="00C94D1B" w:rsidP="00B25DE1">
      <w:pPr>
        <w:pStyle w:val="ConsPlusNormal"/>
        <w:ind w:firstLine="540"/>
        <w:jc w:val="both"/>
        <w:rPr>
          <w:sz w:val="22"/>
          <w:szCs w:val="22"/>
        </w:rPr>
      </w:pPr>
      <w:r w:rsidRPr="0043433F">
        <w:rPr>
          <w:sz w:val="22"/>
          <w:szCs w:val="22"/>
        </w:rPr>
        <w:t>актуальные сведения об объекте НВОС, включающие информацию о месте нахождения объекта НВОС и уровнях негативного воздействия объекта НВОС (в случае их изменения), предусмотренных в пункте 5 Правил.</w:t>
      </w:r>
    </w:p>
    <w:p w:rsidR="00C94D1B" w:rsidRPr="0043433F" w:rsidRDefault="00C94D1B" w:rsidP="00B25DE1">
      <w:pPr>
        <w:pStyle w:val="ConsPlusNormal"/>
        <w:ind w:firstLine="540"/>
        <w:jc w:val="both"/>
        <w:rPr>
          <w:sz w:val="22"/>
          <w:szCs w:val="22"/>
        </w:rPr>
      </w:pPr>
      <w:r w:rsidRPr="0043433F">
        <w:rPr>
          <w:sz w:val="22"/>
          <w:szCs w:val="22"/>
        </w:rPr>
        <w:t>2.1.4. В случае изменения характеристик технологических процессов основных производств, источников загрязнения окружающей среды, юридическим лицом или индивидуальным предпринимателем, осуществившим постановку объекта НВОС на государственный учет, представляются в уполномоченный орган:</w:t>
      </w:r>
    </w:p>
    <w:p w:rsidR="00C94D1B" w:rsidRPr="0043433F" w:rsidRDefault="00C94D1B" w:rsidP="00B25DE1">
      <w:pPr>
        <w:pStyle w:val="ConsPlusNormal"/>
        <w:ind w:firstLine="540"/>
        <w:jc w:val="both"/>
        <w:rPr>
          <w:sz w:val="22"/>
          <w:szCs w:val="22"/>
        </w:rPr>
      </w:pPr>
      <w:r w:rsidRPr="0043433F">
        <w:rPr>
          <w:sz w:val="22"/>
          <w:szCs w:val="22"/>
        </w:rPr>
        <w:t>актуальные сведения об объекте НВОС, включающие информацию об изменении характеристик технологических процессов основных производств, источников загрязнения окружающей среды и уровнях негативного воздействия объекта НВОС (в случае их изменения), предусмотренных в пункте 5 Правил.</w:t>
      </w:r>
    </w:p>
    <w:p w:rsidR="00C94D1B" w:rsidRPr="0043433F" w:rsidRDefault="00C94D1B" w:rsidP="00B25DE1">
      <w:pPr>
        <w:pStyle w:val="ConsPlusNormal"/>
        <w:ind w:firstLine="540"/>
        <w:jc w:val="both"/>
        <w:rPr>
          <w:sz w:val="22"/>
          <w:szCs w:val="22"/>
        </w:rPr>
      </w:pPr>
      <w:r w:rsidRPr="0043433F">
        <w:rPr>
          <w:sz w:val="22"/>
          <w:szCs w:val="22"/>
        </w:rPr>
        <w:t>2.1.5. В случае изменения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 юридическим лицом или индивидуальным предпринимателем, осуществившим постановку объекта НВОС на государственный учет, представляются в уполномоченный орган:</w:t>
      </w:r>
    </w:p>
    <w:p w:rsidR="00C94D1B" w:rsidRPr="0043433F" w:rsidRDefault="00C94D1B" w:rsidP="00B25DE1">
      <w:pPr>
        <w:pStyle w:val="ConsPlusNormal"/>
        <w:ind w:firstLine="540"/>
        <w:jc w:val="both"/>
        <w:rPr>
          <w:sz w:val="22"/>
          <w:szCs w:val="22"/>
        </w:rPr>
      </w:pPr>
      <w:r w:rsidRPr="0043433F">
        <w:rPr>
          <w:sz w:val="22"/>
          <w:szCs w:val="22"/>
        </w:rPr>
        <w:t>актуальные сведения об объекте НВОС, включающие информацию 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 и уровнях негативного воздействия объекта НВОС, предусмотренных в пункте 5 Правил.</w:t>
      </w:r>
    </w:p>
    <w:p w:rsidR="00C94D1B" w:rsidRPr="0043433F" w:rsidRDefault="00C94D1B" w:rsidP="00B25DE1">
      <w:pPr>
        <w:pStyle w:val="ConsPlusNormal"/>
        <w:ind w:firstLine="540"/>
        <w:jc w:val="both"/>
        <w:rPr>
          <w:sz w:val="22"/>
          <w:szCs w:val="22"/>
        </w:rPr>
      </w:pPr>
      <w:r w:rsidRPr="0043433F">
        <w:rPr>
          <w:sz w:val="22"/>
          <w:szCs w:val="22"/>
        </w:rPr>
        <w:t>2.2. В случае необходимости исправления допущенных при внесении сведений описок, опечаток и арифметических ошибок территориальный орган Росприроднадзора, орган исполнительной власти субъекта Российской Федерации, включившие сведения об объекте в федеральный государственный реестр или региональный государственный реестр, по заявлению юридического лица, индивидуального предпринимателя, осуществляющих хозяйственную и иную деятельность на объекте, или по своей инициативе вправе исправить допущенные при внесении сведений описки, опечатки и арифметические ошибки (пункт 39 Правил).</w:t>
      </w:r>
    </w:p>
    <w:p w:rsidR="00C94D1B" w:rsidRPr="0043433F" w:rsidRDefault="00C94D1B" w:rsidP="00B25DE1">
      <w:pPr>
        <w:pStyle w:val="ConsPlusNormal"/>
        <w:ind w:firstLine="540"/>
        <w:jc w:val="both"/>
        <w:rPr>
          <w:sz w:val="22"/>
          <w:szCs w:val="22"/>
        </w:rPr>
      </w:pPr>
      <w:r w:rsidRPr="0043433F">
        <w:rPr>
          <w:sz w:val="22"/>
          <w:szCs w:val="22"/>
        </w:rPr>
        <w:t>При этом юридическое лицо или индивидуальный предприниматель, осуществивший постановку объекта НВОС на государственный учет, представляет в уполномоченный орган заявление о необходимости исправления технических ошибок с указанием перечня необходимых исправлений.</w:t>
      </w:r>
    </w:p>
    <w:p w:rsidR="00C94D1B" w:rsidRPr="0043433F" w:rsidRDefault="00C94D1B" w:rsidP="00B25DE1">
      <w:pPr>
        <w:pStyle w:val="ConsPlusNormal"/>
        <w:ind w:firstLine="540"/>
        <w:jc w:val="both"/>
        <w:rPr>
          <w:sz w:val="22"/>
          <w:szCs w:val="22"/>
        </w:rPr>
      </w:pPr>
      <w:r w:rsidRPr="0043433F">
        <w:rPr>
          <w:sz w:val="22"/>
          <w:szCs w:val="22"/>
        </w:rPr>
        <w:t>В случае, если данные исправления влияют на состав сведений, содержащихся в свидетельстве о постановке объекта на государственный учет или свидетельстве об актуализации сведений об объекте, информация о внесенных исправлениях в течение 5 дней со дня получения соответствующего заявления направляется юридическому лицу, индивидуальному предпринимателю, в том числе посредством выдачи свидетельства об актуализации учетных сведений об объекте НВОС.</w:t>
      </w:r>
    </w:p>
    <w:p w:rsidR="00C94D1B" w:rsidRPr="0043433F" w:rsidRDefault="00C94D1B" w:rsidP="00B25DE1">
      <w:pPr>
        <w:pStyle w:val="ConsPlusNormal"/>
        <w:ind w:firstLine="540"/>
        <w:jc w:val="both"/>
        <w:rPr>
          <w:sz w:val="22"/>
          <w:szCs w:val="22"/>
        </w:rPr>
      </w:pPr>
      <w:r w:rsidRPr="0043433F">
        <w:rPr>
          <w:sz w:val="22"/>
          <w:szCs w:val="22"/>
        </w:rPr>
        <w:t>2.3. Актуальные сведения, а также документы, подтверждающие необходимость актуализации сведений об объекте НВОС, могут быть представлены юридическим лицом или индивидуальным предпринимателем в уполномоченный орган как в электронном виде с использованием средств ФГИС "Единый портал государственных и муниципальных услуг (функций)" посредством заполнения электронного средства формирования заявки в "Личном кабинете", размещенного по адресу https://lk.fsrpn.ru или Модуля природопользователя, опубликованного на официальном сайте Росприроднадзора в сети "Интернет", так и посредством почтового отправления с описью вложения и уведомлением о вручении.</w:t>
      </w:r>
    </w:p>
    <w:p w:rsidR="00C94D1B" w:rsidRPr="0043433F" w:rsidRDefault="00C94D1B" w:rsidP="00B25DE1">
      <w:pPr>
        <w:pStyle w:val="ConsPlusNormal"/>
        <w:ind w:firstLine="540"/>
        <w:jc w:val="both"/>
        <w:rPr>
          <w:sz w:val="22"/>
          <w:szCs w:val="22"/>
        </w:rPr>
      </w:pPr>
      <w:r w:rsidRPr="0043433F">
        <w:rPr>
          <w:sz w:val="22"/>
          <w:szCs w:val="22"/>
        </w:rPr>
        <w:t>2.4. При актуализации учетных сведений об объекте НВОС на основании поступивших сведений может быть изменена категория объекта НВОС в зависимости от уровня негативного воздействия на окружающую среду и (или) может быть принято решение о включении (исключении) объекта в перечень (из перечня) объектов, подлежащих федеральному государственному экологическому надзору (пункт 29 Правил).</w:t>
      </w:r>
    </w:p>
    <w:p w:rsidR="00C94D1B" w:rsidRPr="0043433F" w:rsidRDefault="00C94D1B" w:rsidP="00B25DE1">
      <w:pPr>
        <w:pStyle w:val="ConsPlusNormal"/>
        <w:ind w:firstLine="540"/>
        <w:jc w:val="both"/>
        <w:rPr>
          <w:sz w:val="22"/>
          <w:szCs w:val="22"/>
        </w:rPr>
      </w:pPr>
      <w:r w:rsidRPr="0043433F">
        <w:rPr>
          <w:sz w:val="22"/>
          <w:szCs w:val="22"/>
        </w:rPr>
        <w:t>2.5. Территориальный орган Росприроднадзора, орган исполнительной власти субъекта Российской Федерации согласно их компетенции включают информацию об актуализации сведений об объекте в федеральный или региональные реестры в течение 10 рабочих дней со дня получения документов, подтверждающих необходимость актуализации сведений об объекте НВОС, и выдают юридическому лицу или индивидуальному предпринимателю свидетельство об актуализации сведений об объекте.</w:t>
      </w:r>
    </w:p>
    <w:p w:rsidR="00C94D1B" w:rsidRPr="0043433F" w:rsidRDefault="00C94D1B" w:rsidP="00B25DE1">
      <w:pPr>
        <w:pStyle w:val="ConsPlusNormal"/>
        <w:ind w:firstLine="540"/>
        <w:jc w:val="both"/>
        <w:rPr>
          <w:sz w:val="22"/>
          <w:szCs w:val="22"/>
        </w:rPr>
      </w:pPr>
      <w:r w:rsidRPr="0043433F">
        <w:rPr>
          <w:sz w:val="22"/>
          <w:szCs w:val="22"/>
        </w:rPr>
        <w:t>В случае изменения категории объекта в зависимости от уровня негативного воздействия на окружающую среду, включения (исключения) объекта в перечень (из перечня) объектов, подлежащих федеральному государственному экологическому надзору, на основании сведений, поступивших при актуализации учетных сведений об объекте, в свидетельство об актуализации сведений об объекте включаются сведения об указанных изменениях (пункт 32 Правил).</w:t>
      </w:r>
    </w:p>
    <w:p w:rsidR="00C94D1B" w:rsidRPr="0043433F" w:rsidRDefault="00C94D1B" w:rsidP="00B25DE1">
      <w:pPr>
        <w:pStyle w:val="ConsPlusNormal"/>
        <w:ind w:firstLine="540"/>
        <w:jc w:val="both"/>
        <w:rPr>
          <w:sz w:val="22"/>
          <w:szCs w:val="22"/>
        </w:rPr>
      </w:pPr>
      <w:r w:rsidRPr="0043433F">
        <w:rPr>
          <w:sz w:val="22"/>
          <w:szCs w:val="22"/>
        </w:rPr>
        <w:t>2.6. В соответствии с пунктами 30 и 31 Правил:</w:t>
      </w:r>
    </w:p>
    <w:p w:rsidR="00C94D1B" w:rsidRPr="0043433F" w:rsidRDefault="00C94D1B" w:rsidP="00B25DE1">
      <w:pPr>
        <w:pStyle w:val="ConsPlusNormal"/>
        <w:ind w:firstLine="540"/>
        <w:jc w:val="both"/>
        <w:rPr>
          <w:sz w:val="22"/>
          <w:szCs w:val="22"/>
        </w:rPr>
      </w:pPr>
      <w:r w:rsidRPr="0043433F">
        <w:rPr>
          <w:sz w:val="22"/>
          <w:szCs w:val="22"/>
        </w:rPr>
        <w:t>2.6.1. В случае если при актуализации учетных сведений об объекте НВОС принято решение о включении объекта в перечень объектов, подлежащих федеральному государственному экологическому надзору, сведения об объекте, включенные в региональный государственный реестр, а также сведения и документы о необходимости актуализации учетных сведений направляются органом исполнительной власти субъекта Российской Федерации в электронном виде с использованием средств государственного реестра в течение 5 рабочих дней со дня получения таких сведений и документов в соответствующий территориальный орган Росприроднадзора.</w:t>
      </w:r>
    </w:p>
    <w:p w:rsidR="00C94D1B" w:rsidRPr="0043433F" w:rsidRDefault="00C94D1B" w:rsidP="00B25DE1">
      <w:pPr>
        <w:pStyle w:val="ConsPlusNormal"/>
        <w:ind w:firstLine="540"/>
        <w:jc w:val="both"/>
        <w:rPr>
          <w:sz w:val="22"/>
          <w:szCs w:val="22"/>
        </w:rPr>
      </w:pPr>
      <w:r w:rsidRPr="0043433F">
        <w:rPr>
          <w:sz w:val="22"/>
          <w:szCs w:val="22"/>
        </w:rPr>
        <w:t>Территориальный орган Росприроднадзора включает информацию об актуализации сведений об объекте в федеральный реестр и выдает юридическому лицу или индивидуальному предпринимателю свидетельство об актуализации сведений об объекте НВОС в течение 10 рабочих дней со дня получения сведений и документов, подтверждающих необходимость актуализации сведений об объекте НВОС.</w:t>
      </w:r>
    </w:p>
    <w:p w:rsidR="00C94D1B" w:rsidRPr="0043433F" w:rsidRDefault="00C94D1B" w:rsidP="00B25DE1">
      <w:pPr>
        <w:pStyle w:val="ConsPlusNormal"/>
        <w:ind w:firstLine="540"/>
        <w:jc w:val="both"/>
        <w:rPr>
          <w:sz w:val="22"/>
          <w:szCs w:val="22"/>
        </w:rPr>
      </w:pPr>
      <w:r w:rsidRPr="0043433F">
        <w:rPr>
          <w:sz w:val="22"/>
          <w:szCs w:val="22"/>
        </w:rPr>
        <w:t>2.6.2. В случае если при актуализации учетных сведений об объекте принято решение об исключении объекта из перечня объектов, подлежащих федеральному государственному экологическому надзору, сведения об объекте, включенные в федеральный государственный реестр, а также сведения и документы о необходимости актуализации учетных сведений направляются территориальным органом Росприроднадзора в электронном виде с использованием средств государственного реестра в течение 5 рабочих дней со дня получения таких сведений и документов в орган исполнительной власти субъекта Российской Федерации.</w:t>
      </w:r>
    </w:p>
    <w:p w:rsidR="00C94D1B" w:rsidRPr="0043433F" w:rsidRDefault="00C94D1B" w:rsidP="00B25DE1">
      <w:pPr>
        <w:pStyle w:val="ConsPlusNormal"/>
        <w:ind w:firstLine="540"/>
        <w:jc w:val="both"/>
        <w:rPr>
          <w:sz w:val="22"/>
          <w:szCs w:val="22"/>
        </w:rPr>
      </w:pPr>
      <w:r w:rsidRPr="0043433F">
        <w:rPr>
          <w:sz w:val="22"/>
          <w:szCs w:val="22"/>
        </w:rPr>
        <w:t>Орган исполнительной власти субъекта Российской Федерации согласно своей компетенции включает информацию об актуализации сведений об объекте в региональный реестр и выдает юридическому лицу или индивидуальному предпринимателю свидетельство об актуализации сведений об объекте в течение 10 рабочих дней со дня получения сведений и документов, подтверждающих необходимость актуализации сведений об объекте.</w:t>
      </w:r>
    </w:p>
    <w:p w:rsidR="00C94D1B" w:rsidRPr="0043433F" w:rsidRDefault="00C94D1B" w:rsidP="00B25DE1">
      <w:pPr>
        <w:pStyle w:val="ConsPlusNormal"/>
        <w:ind w:firstLine="540"/>
        <w:jc w:val="both"/>
        <w:rPr>
          <w:sz w:val="22"/>
          <w:szCs w:val="22"/>
        </w:rPr>
      </w:pPr>
      <w:r w:rsidRPr="0043433F">
        <w:rPr>
          <w:sz w:val="22"/>
          <w:szCs w:val="22"/>
        </w:rPr>
        <w:t>2.7. В случае непредставления юридическими лицами, индивидуальными предпринимателям по собственной инициативе сведений и документов, необходимых для включения объекта в государственный реестр, для актуализации учетных сведений об объекте и исключения сведений об объекте из государственного реестра и находящихся в распоряжении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Федеральной службы по надзору в сфере природопользования, орган исполнительной власти субъекта Российской Федерации самостоятельно запрашивают такие сведения и документы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94D1B" w:rsidRPr="0043433F" w:rsidRDefault="00C94D1B" w:rsidP="00B25DE1">
      <w:pPr>
        <w:pStyle w:val="ConsPlusNormal"/>
        <w:ind w:firstLine="540"/>
        <w:jc w:val="both"/>
        <w:rPr>
          <w:sz w:val="22"/>
          <w:szCs w:val="22"/>
        </w:rPr>
      </w:pPr>
      <w:r w:rsidRPr="0043433F">
        <w:rPr>
          <w:sz w:val="22"/>
          <w:szCs w:val="22"/>
        </w:rPr>
        <w:t>2.8. Запрещается требовать от юридического лица, индивидуального предпринимателя при актуализации учетных сведений об объекте или снятии объекта с государственного учета:</w:t>
      </w:r>
    </w:p>
    <w:p w:rsidR="00C94D1B" w:rsidRPr="0043433F" w:rsidRDefault="00C94D1B" w:rsidP="00B25DE1">
      <w:pPr>
        <w:pStyle w:val="ConsPlusNormal"/>
        <w:ind w:firstLine="540"/>
        <w:jc w:val="both"/>
        <w:rPr>
          <w:sz w:val="22"/>
          <w:szCs w:val="22"/>
        </w:rPr>
      </w:pPr>
      <w:r w:rsidRPr="0043433F">
        <w:rPr>
          <w:sz w:val="22"/>
          <w:szCs w:val="22"/>
        </w:rPr>
        <w:t>а) представления сведений и документов, не предусмотренных нормативными правовыми актами, регулирующими отношения, возникающие в связи с постановкой на государственный учет, актуализацией учетных сведений об объекте, снятием с государственного учета объекта;</w:t>
      </w:r>
    </w:p>
    <w:p w:rsidR="00C94D1B" w:rsidRPr="0043433F" w:rsidRDefault="00C94D1B" w:rsidP="00B25DE1">
      <w:pPr>
        <w:pStyle w:val="ConsPlusNormal"/>
        <w:ind w:firstLine="540"/>
        <w:jc w:val="both"/>
        <w:rPr>
          <w:sz w:val="22"/>
          <w:szCs w:val="22"/>
        </w:rPr>
      </w:pPr>
      <w:r w:rsidRPr="0043433F">
        <w:rPr>
          <w:sz w:val="22"/>
          <w:szCs w:val="22"/>
        </w:rPr>
        <w:t>б) представления сведений и документов,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"Об организации предоставления государственных и муниципальных услуг".</w:t>
      </w:r>
    </w:p>
    <w:p w:rsidR="00C94D1B" w:rsidRPr="0043433F" w:rsidRDefault="00C94D1B" w:rsidP="00B25DE1">
      <w:pPr>
        <w:pStyle w:val="ConsPlusNormal"/>
        <w:ind w:firstLine="540"/>
        <w:jc w:val="both"/>
        <w:rPr>
          <w:sz w:val="22"/>
          <w:szCs w:val="22"/>
        </w:rPr>
      </w:pPr>
      <w:r w:rsidRPr="0043433F">
        <w:rPr>
          <w:sz w:val="22"/>
          <w:szCs w:val="22"/>
        </w:rPr>
        <w:t>2.9. При поступлении информации, необходимой для актуализации учетных сведений, в электронном виде с использованием средств ФГИС "Единый портал государственных и муниципальных услуг (функций)" посредством "Личного кабинета", размещенного по адресу https://lk.fsrpn.ru, или Модуля природопользователя, опубликованного на официальном сайте Росприроднадзора в сети "Интернет", свидетельство об актуализации учетных сведений об объекте НВОС формируется и направляется юридическому лицу или индивидуальному предпринимателю в электронном виде.</w:t>
      </w:r>
    </w:p>
    <w:p w:rsidR="00C94D1B" w:rsidRPr="0043433F" w:rsidRDefault="00C94D1B" w:rsidP="00B25DE1">
      <w:pPr>
        <w:pStyle w:val="ConsPlusNormal"/>
        <w:ind w:firstLine="540"/>
        <w:jc w:val="both"/>
        <w:rPr>
          <w:sz w:val="22"/>
          <w:szCs w:val="22"/>
        </w:rPr>
      </w:pPr>
      <w:r w:rsidRPr="0043433F">
        <w:rPr>
          <w:sz w:val="22"/>
          <w:szCs w:val="22"/>
        </w:rPr>
        <w:t>2.10. При поступлении информации, необходимой для актуализации учетных сведений, посредством почтового отправления с описью вложения и уведомлением о получении, свидетельство об актуализации учетных сведений об объекте НВОС направляется юридическому лицу или индивидуальному предпринимателю почтовым отправлением с описью вложения и уведомлением о получении.</w:t>
      </w:r>
    </w:p>
    <w:p w:rsidR="00C94D1B" w:rsidRPr="0043433F" w:rsidRDefault="00C94D1B" w:rsidP="00B25DE1">
      <w:pPr>
        <w:pStyle w:val="ConsPlusNormal"/>
        <w:ind w:firstLine="540"/>
        <w:jc w:val="both"/>
        <w:rPr>
          <w:sz w:val="22"/>
          <w:szCs w:val="22"/>
        </w:rPr>
      </w:pPr>
      <w:r w:rsidRPr="0043433F">
        <w:rPr>
          <w:sz w:val="22"/>
          <w:szCs w:val="22"/>
        </w:rPr>
        <w:t>2.11. В случае поступления соответствующего запроса юридического лица или индивидуального предпринимателя, подавшего сведения и документы о необходимости актуализации учетных сведений об объекте НВОС, о представлении свидетельства об актуализации учетных сведений об объекте НВОС почтовым отправлением, уполномоченный орган на безвозмездной основе направляет юридическому лицу или индивидуальному предпринимателю запрашиваемое свидетельство почтовым отправлением с описью вложения и уведомлением о получении.</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right"/>
        <w:outlineLvl w:val="0"/>
        <w:rPr>
          <w:sz w:val="22"/>
          <w:szCs w:val="22"/>
        </w:rPr>
      </w:pPr>
      <w:r w:rsidRPr="0043433F">
        <w:rPr>
          <w:sz w:val="22"/>
          <w:szCs w:val="22"/>
        </w:rPr>
        <w:t>Приложение 2</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right"/>
        <w:rPr>
          <w:sz w:val="22"/>
          <w:szCs w:val="22"/>
        </w:rPr>
      </w:pPr>
      <w:r w:rsidRPr="0043433F">
        <w:rPr>
          <w:sz w:val="22"/>
          <w:szCs w:val="22"/>
        </w:rPr>
        <w:t>(форма)</w:t>
      </w:r>
    </w:p>
    <w:p w:rsidR="00C94D1B" w:rsidRPr="00B25DE1" w:rsidRDefault="00C94D1B" w:rsidP="00B25DE1">
      <w:pPr>
        <w:pStyle w:val="ConsPlusNormal"/>
        <w:jc w:val="both"/>
      </w:pP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(наименование территориального органа Федеральной службы по надзору</w:t>
      </w:r>
    </w:p>
    <w:p w:rsidR="00C94D1B" w:rsidRPr="00B25DE1" w:rsidRDefault="00C94D1B" w:rsidP="00B25DE1">
      <w:pPr>
        <w:pStyle w:val="ConsPlusNonformat"/>
        <w:jc w:val="both"/>
      </w:pPr>
      <w:r w:rsidRPr="00B25DE1">
        <w:t xml:space="preserve">                        в сфере природопользования)</w:t>
      </w:r>
    </w:p>
    <w:p w:rsidR="00C94D1B" w:rsidRPr="00B25DE1" w:rsidRDefault="00C94D1B" w:rsidP="00B25DE1">
      <w:pPr>
        <w:pStyle w:val="ConsPlusNonformat"/>
        <w:jc w:val="both"/>
      </w:pPr>
    </w:p>
    <w:p w:rsidR="00C94D1B" w:rsidRPr="00B25DE1" w:rsidRDefault="00C94D1B" w:rsidP="00B25DE1">
      <w:pPr>
        <w:pStyle w:val="ConsPlusNonformat"/>
        <w:jc w:val="both"/>
      </w:pPr>
      <w:bookmarkStart w:id="3" w:name="Par95"/>
      <w:bookmarkEnd w:id="3"/>
      <w:r w:rsidRPr="00B25DE1">
        <w:t xml:space="preserve">                               СВИДЕТЕЛЬСТВО</w:t>
      </w:r>
    </w:p>
    <w:p w:rsidR="00C94D1B" w:rsidRPr="00B25DE1" w:rsidRDefault="00C94D1B" w:rsidP="00B25DE1">
      <w:pPr>
        <w:pStyle w:val="ConsPlusNonformat"/>
        <w:jc w:val="both"/>
      </w:pPr>
      <w:r w:rsidRPr="00B25DE1">
        <w:t xml:space="preserve">               об актуализации учетных сведений об объекте,</w:t>
      </w:r>
    </w:p>
    <w:p w:rsidR="00C94D1B" w:rsidRPr="00B25DE1" w:rsidRDefault="00C94D1B" w:rsidP="00B25DE1">
      <w:pPr>
        <w:pStyle w:val="ConsPlusNonformat"/>
        <w:jc w:val="both"/>
      </w:pPr>
      <w:r w:rsidRPr="00B25DE1">
        <w:t xml:space="preserve">          оказывающем негативное воздействие на окружающую среду</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 xml:space="preserve">                            N            от</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Настоящее свидетельство в соответствии с  положениями  Федерального  закона</w:t>
      </w:r>
    </w:p>
    <w:p w:rsidR="00C94D1B" w:rsidRPr="00B25DE1" w:rsidRDefault="00C94D1B" w:rsidP="00B25DE1">
      <w:pPr>
        <w:pStyle w:val="ConsPlusNonformat"/>
        <w:jc w:val="both"/>
      </w:pPr>
      <w:r w:rsidRPr="00B25DE1">
        <w:t>от 10.01.2002 N 7-ФЗ "Об охране окружающей среды" выдано</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(наименование юридического лица/фамилия, имя, отчество</w:t>
      </w:r>
    </w:p>
    <w:p w:rsidR="00C94D1B" w:rsidRPr="00B25DE1" w:rsidRDefault="00C94D1B" w:rsidP="00B25DE1">
      <w:pPr>
        <w:pStyle w:val="ConsPlusNonformat"/>
        <w:jc w:val="both"/>
      </w:pPr>
      <w:r w:rsidRPr="00B25DE1">
        <w:t xml:space="preserve">            (при наличии) для индивидуального предпринимателя,</w:t>
      </w:r>
    </w:p>
    <w:p w:rsidR="00C94D1B" w:rsidRPr="00B25DE1" w:rsidRDefault="00C94D1B" w:rsidP="00B25DE1">
      <w:pPr>
        <w:pStyle w:val="ConsPlusNonformat"/>
        <w:jc w:val="both"/>
      </w:pPr>
      <w:r w:rsidRPr="00B25DE1">
        <w:t xml:space="preserve">                          указывается полностью)</w:t>
      </w:r>
    </w:p>
    <w:p w:rsidR="00C94D1B" w:rsidRPr="00B25DE1" w:rsidRDefault="00C94D1B" w:rsidP="00B25DE1">
      <w:pPr>
        <w:pStyle w:val="ConsPlusNonformat"/>
        <w:jc w:val="both"/>
      </w:pPr>
      <w:r w:rsidRPr="00B25DE1">
        <w:t>ОГРН ______________________________ ИНН ___________________________________</w:t>
      </w:r>
    </w:p>
    <w:p w:rsidR="00C94D1B" w:rsidRPr="00B25DE1" w:rsidRDefault="00C94D1B" w:rsidP="00B25DE1">
      <w:pPr>
        <w:pStyle w:val="ConsPlusNonformat"/>
        <w:jc w:val="both"/>
      </w:pPr>
      <w:r w:rsidRPr="00B25DE1">
        <w:t>и   подтверждает   актуализацию   сведений   об   эксплуатируемом  объекте,</w:t>
      </w:r>
    </w:p>
    <w:p w:rsidR="00C94D1B" w:rsidRPr="00B25DE1" w:rsidRDefault="00C94D1B" w:rsidP="00B25DE1">
      <w:pPr>
        <w:pStyle w:val="ConsPlusNonformat"/>
        <w:jc w:val="both"/>
      </w:pPr>
      <w:r w:rsidRPr="00B25DE1">
        <w:t>оказывающем     негативное     воздействие     на     окружающую     среду,</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(наименование объекта, оказывающего негативное воздействие</w:t>
      </w:r>
    </w:p>
    <w:p w:rsidR="00C94D1B" w:rsidRPr="00B25DE1" w:rsidRDefault="00C94D1B" w:rsidP="00B25DE1">
      <w:pPr>
        <w:pStyle w:val="ConsPlusNonformat"/>
        <w:jc w:val="both"/>
      </w:pPr>
      <w:r w:rsidRPr="00B25DE1">
        <w:t xml:space="preserve">                           на окружающую среду)</w:t>
      </w:r>
    </w:p>
    <w:p w:rsidR="00C94D1B" w:rsidRPr="00B25DE1" w:rsidRDefault="00C94D1B" w:rsidP="00B25DE1">
      <w:pPr>
        <w:pStyle w:val="ConsPlusNonformat"/>
        <w:jc w:val="both"/>
      </w:pPr>
      <w:r w:rsidRPr="00B25DE1">
        <w:t>местонахождение объекта ___________________________________________________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(адрес местонахождения, код территории в соответствии</w:t>
      </w:r>
    </w:p>
    <w:p w:rsidR="00C94D1B" w:rsidRPr="00B25DE1" w:rsidRDefault="00C94D1B" w:rsidP="00B25DE1">
      <w:pPr>
        <w:pStyle w:val="ConsPlusNonformat"/>
        <w:jc w:val="both"/>
      </w:pPr>
      <w:r w:rsidRPr="00B25DE1">
        <w:t xml:space="preserve">         с общероссийским классификатором территорий муниципальных</w:t>
      </w:r>
    </w:p>
    <w:p w:rsidR="00C94D1B" w:rsidRPr="00B25DE1" w:rsidRDefault="00C94D1B" w:rsidP="00B25DE1">
      <w:pPr>
        <w:pStyle w:val="ConsPlusNonformat"/>
        <w:jc w:val="both"/>
      </w:pPr>
      <w:r w:rsidRPr="00B25DE1">
        <w:t xml:space="preserve">              образований, координаты угловых точек объекта)</w:t>
      </w:r>
    </w:p>
    <w:p w:rsidR="00C94D1B" w:rsidRPr="00B25DE1" w:rsidRDefault="00C94D1B" w:rsidP="00B25DE1">
      <w:pPr>
        <w:pStyle w:val="ConsPlusNonformat"/>
        <w:jc w:val="both"/>
      </w:pPr>
      <w:r w:rsidRPr="00B25DE1">
        <w:t>код объекта, оказывающего негативное воздействие на окружающую среду,</w:t>
      </w:r>
    </w:p>
    <w:p w:rsidR="00C94D1B" w:rsidRPr="00B25DE1" w:rsidRDefault="00C94D1B" w:rsidP="00B25DE1">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67"/>
        <w:gridCol w:w="567"/>
        <w:gridCol w:w="567"/>
        <w:gridCol w:w="567"/>
        <w:gridCol w:w="567"/>
        <w:gridCol w:w="567"/>
        <w:gridCol w:w="567"/>
        <w:gridCol w:w="567"/>
        <w:gridCol w:w="567"/>
        <w:gridCol w:w="567"/>
        <w:gridCol w:w="567"/>
        <w:gridCol w:w="567"/>
        <w:gridCol w:w="567"/>
        <w:gridCol w:w="567"/>
        <w:gridCol w:w="567"/>
        <w:gridCol w:w="573"/>
      </w:tblGrid>
      <w:tr w:rsidR="00C94D1B" w:rsidRPr="00B25DE1" w:rsidTr="00E40C71">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573"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r>
      <w:tr w:rsidR="00C94D1B" w:rsidRPr="00B25DE1" w:rsidTr="00E40C71">
        <w:tc>
          <w:tcPr>
            <w:tcW w:w="9078" w:type="dxa"/>
            <w:gridSpan w:val="16"/>
            <w:tcBorders>
              <w:top w:val="single" w:sz="4" w:space="0" w:color="auto"/>
            </w:tcBorders>
          </w:tcPr>
          <w:p w:rsidR="00C94D1B" w:rsidRPr="00B25DE1" w:rsidRDefault="00C94D1B" w:rsidP="00E40C71">
            <w:pPr>
              <w:pStyle w:val="ConsPlusNormal"/>
              <w:jc w:val="center"/>
            </w:pPr>
            <w:r w:rsidRPr="00B25DE1">
              <w:t xml:space="preserve">(код объекта </w:t>
            </w:r>
            <w:hyperlink w:anchor="Par180" w:tooltip="&lt;*&gt; Код объекта при актуализации не меняется согласно пункту 2 Порядка формирования кодов объектов, оказывающих негативное воздействие на окружающую среду, и присвоения их соответствующим объектам, утвержденного приказом Минприроды России от 23.12.2015 N 553)." w:history="1">
              <w:r w:rsidRPr="00B25DE1">
                <w:t>&lt;*&gt;</w:t>
              </w:r>
            </w:hyperlink>
            <w:r w:rsidRPr="00B25DE1">
              <w:t xml:space="preserve"> указывается в соответствии с Порядком формирования кодов объектов, оказывающих негативное воздействие на окружающую среду, и присвоения их соответствующим объектам, утвержденным приказом Минприроды России от 23.12.2015 N 553)</w:t>
            </w:r>
          </w:p>
        </w:tc>
      </w:tr>
    </w:tbl>
    <w:p w:rsidR="00C94D1B" w:rsidRPr="00B25DE1" w:rsidRDefault="00C94D1B" w:rsidP="00B25DE1">
      <w:pPr>
        <w:pStyle w:val="ConsPlusNormal"/>
        <w:jc w:val="both"/>
      </w:pPr>
    </w:p>
    <w:p w:rsidR="00C94D1B" w:rsidRPr="00B25DE1" w:rsidRDefault="00C94D1B" w:rsidP="00B25DE1">
      <w:pPr>
        <w:pStyle w:val="ConsPlusNonformat"/>
        <w:jc w:val="both"/>
      </w:pPr>
      <w:r w:rsidRPr="00B25DE1">
        <w:t xml:space="preserve">    и ______________ категории негативного воздействия на окружающую среду,</w:t>
      </w:r>
    </w:p>
    <w:p w:rsidR="00C94D1B" w:rsidRPr="00B25DE1" w:rsidRDefault="00C94D1B" w:rsidP="00B25DE1">
      <w:pPr>
        <w:pStyle w:val="ConsPlusNonformat"/>
        <w:jc w:val="both"/>
      </w:pPr>
      <w:r w:rsidRPr="00B25DE1">
        <w:t xml:space="preserve">    (категория  присваивается  в  соответствии  с критериями, утвержденными</w:t>
      </w:r>
    </w:p>
    <w:p w:rsidR="00C94D1B" w:rsidRPr="00B25DE1" w:rsidRDefault="00C94D1B" w:rsidP="00B25DE1">
      <w:pPr>
        <w:pStyle w:val="ConsPlusNonformat"/>
        <w:jc w:val="both"/>
      </w:pPr>
      <w:r w:rsidRPr="00B25DE1">
        <w:t>постановлением Правительства Российской Федерации от 28.09.2015 N 1029)</w:t>
      </w:r>
    </w:p>
    <w:p w:rsidR="00C94D1B" w:rsidRPr="00B25DE1" w:rsidRDefault="00C94D1B" w:rsidP="00B25DE1">
      <w:pPr>
        <w:pStyle w:val="ConsPlusNonformat"/>
        <w:jc w:val="both"/>
      </w:pPr>
      <w:r w:rsidRPr="00B25DE1">
        <w:t>включенном в _________________ государственный реестр объектов, оказывающих</w:t>
      </w:r>
    </w:p>
    <w:p w:rsidR="00C94D1B" w:rsidRPr="00B25DE1" w:rsidRDefault="00C94D1B" w:rsidP="00B25DE1">
      <w:pPr>
        <w:pStyle w:val="ConsPlusNonformat"/>
        <w:jc w:val="both"/>
      </w:pPr>
      <w:r w:rsidRPr="00B25DE1">
        <w:t>негативное воздействие на окружающую среду.</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Перечень  актуализированных сведений  об  объекте,  оказывающем  негативное</w:t>
      </w:r>
    </w:p>
    <w:p w:rsidR="00C94D1B" w:rsidRPr="00B25DE1" w:rsidRDefault="00C94D1B" w:rsidP="00B25DE1">
      <w:pPr>
        <w:pStyle w:val="ConsPlusNonformat"/>
        <w:jc w:val="both"/>
      </w:pPr>
      <w:r w:rsidRPr="00B25DE1">
        <w:t>воздействие на окружающую среду:</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(указываются все актуализированные сведения об объекте</w:t>
      </w:r>
    </w:p>
    <w:p w:rsidR="00C94D1B" w:rsidRPr="00B25DE1" w:rsidRDefault="00C94D1B" w:rsidP="00B25DE1">
      <w:pPr>
        <w:pStyle w:val="ConsPlusNonformat"/>
        <w:jc w:val="both"/>
      </w:pPr>
      <w:r w:rsidRPr="00B25DE1">
        <w:t xml:space="preserve">        в соответствии с пунктом 6 статьи 69.2 Федерального закона</w:t>
      </w:r>
    </w:p>
    <w:p w:rsidR="00C94D1B" w:rsidRPr="00B25DE1" w:rsidRDefault="00C94D1B" w:rsidP="00B25DE1">
      <w:pPr>
        <w:pStyle w:val="ConsPlusNonformat"/>
        <w:jc w:val="both"/>
      </w:pPr>
      <w:r w:rsidRPr="00B25DE1">
        <w:t xml:space="preserve">        от 10.01.2002 N 7-ФЗ "Об охране окружающей среды", а также</w:t>
      </w:r>
    </w:p>
    <w:p w:rsidR="00C94D1B" w:rsidRPr="00B25DE1" w:rsidRDefault="00C94D1B" w:rsidP="00B25DE1">
      <w:pPr>
        <w:pStyle w:val="ConsPlusNonformat"/>
        <w:jc w:val="both"/>
      </w:pPr>
      <w:r w:rsidRPr="00B25DE1">
        <w:t xml:space="preserve">            об изменении категории в соответствии с критериями,</w:t>
      </w:r>
    </w:p>
    <w:p w:rsidR="00C94D1B" w:rsidRPr="00B25DE1" w:rsidRDefault="00C94D1B" w:rsidP="00B25DE1">
      <w:pPr>
        <w:pStyle w:val="ConsPlusNonformat"/>
        <w:jc w:val="both"/>
      </w:pPr>
      <w:r w:rsidRPr="00B25DE1">
        <w:t xml:space="preserve">      утвержденными постановлением Правительства Российской Федерации</w:t>
      </w:r>
    </w:p>
    <w:p w:rsidR="00C94D1B" w:rsidRPr="00B25DE1" w:rsidRDefault="00C94D1B" w:rsidP="00B25DE1">
      <w:pPr>
        <w:pStyle w:val="ConsPlusNonformat"/>
        <w:jc w:val="both"/>
      </w:pPr>
      <w:r w:rsidRPr="00B25DE1">
        <w:t xml:space="preserve">            от 28.09.2015 N 1029 и/или уровнем государственного</w:t>
      </w:r>
    </w:p>
    <w:p w:rsidR="00C94D1B" w:rsidRPr="00B25DE1" w:rsidRDefault="00C94D1B" w:rsidP="00B25DE1">
      <w:pPr>
        <w:pStyle w:val="ConsPlusNonformat"/>
        <w:jc w:val="both"/>
      </w:pPr>
      <w:r w:rsidRPr="00B25DE1">
        <w:t xml:space="preserve">            экологического надзора в соответствии с критериями,</w:t>
      </w:r>
    </w:p>
    <w:p w:rsidR="00C94D1B" w:rsidRPr="00B25DE1" w:rsidRDefault="00C94D1B" w:rsidP="00B25DE1">
      <w:pPr>
        <w:pStyle w:val="ConsPlusNonformat"/>
        <w:jc w:val="both"/>
      </w:pPr>
      <w:r w:rsidRPr="00B25DE1">
        <w:t xml:space="preserve">                утвержденными постановлением Правительства</w:t>
      </w:r>
    </w:p>
    <w:p w:rsidR="00C94D1B" w:rsidRPr="00B25DE1" w:rsidRDefault="00C94D1B" w:rsidP="00B25DE1">
      <w:pPr>
        <w:pStyle w:val="ConsPlusNonformat"/>
        <w:jc w:val="both"/>
      </w:pPr>
      <w:r w:rsidRPr="00B25DE1">
        <w:t xml:space="preserve">                 Российской Федерации от 28.08.2015 N 903)</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Основания  актуализации  сведений   об   объекте,   оказывающем  негативное</w:t>
      </w:r>
    </w:p>
    <w:p w:rsidR="00C94D1B" w:rsidRPr="00B25DE1" w:rsidRDefault="00C94D1B" w:rsidP="00B25DE1">
      <w:pPr>
        <w:pStyle w:val="ConsPlusNonformat"/>
        <w:jc w:val="both"/>
      </w:pPr>
      <w:r w:rsidRPr="00B25DE1">
        <w:t>воздействие на окружающую среду: __________________________________________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(сведения о реквизитах заявления юридического лица,</w:t>
      </w:r>
    </w:p>
    <w:p w:rsidR="00C94D1B" w:rsidRPr="00B25DE1" w:rsidRDefault="00C94D1B" w:rsidP="00B25DE1">
      <w:pPr>
        <w:pStyle w:val="ConsPlusNonformat"/>
        <w:jc w:val="both"/>
      </w:pPr>
      <w:r w:rsidRPr="00B25DE1">
        <w:t xml:space="preserve">       индивидуального предпринимателя о необходимости актуализации</w:t>
      </w:r>
    </w:p>
    <w:p w:rsidR="00C94D1B" w:rsidRPr="00B25DE1" w:rsidRDefault="00C94D1B" w:rsidP="00B25DE1">
      <w:pPr>
        <w:pStyle w:val="ConsPlusNonformat"/>
        <w:jc w:val="both"/>
      </w:pPr>
      <w:r w:rsidRPr="00B25DE1">
        <w:t xml:space="preserve">        сведений об эксплуатируемом объекте, оказывающем негативное</w:t>
      </w:r>
    </w:p>
    <w:p w:rsidR="00C94D1B" w:rsidRPr="00B25DE1" w:rsidRDefault="00C94D1B" w:rsidP="00B25DE1">
      <w:pPr>
        <w:pStyle w:val="ConsPlusNonformat"/>
        <w:jc w:val="both"/>
      </w:pPr>
      <w:r w:rsidRPr="00B25DE1">
        <w:t xml:space="preserve">     воздействие на окружающую среду, в соответствии с пунктами 6 и 8</w:t>
      </w:r>
    </w:p>
    <w:p w:rsidR="00C94D1B" w:rsidRPr="00B25DE1" w:rsidRDefault="00C94D1B" w:rsidP="00B25DE1">
      <w:pPr>
        <w:pStyle w:val="ConsPlusNonformat"/>
        <w:jc w:val="both"/>
      </w:pPr>
      <w:r w:rsidRPr="00B25DE1">
        <w:t xml:space="preserve">           статьи 69.2 Федерального закона от 10.01.2002 N 7-ФЗ</w:t>
      </w:r>
    </w:p>
    <w:p w:rsidR="00C94D1B" w:rsidRPr="00B25DE1" w:rsidRDefault="00C94D1B" w:rsidP="00B25DE1">
      <w:pPr>
        <w:pStyle w:val="ConsPlusNonformat"/>
        <w:jc w:val="both"/>
      </w:pPr>
      <w:r w:rsidRPr="00B25DE1">
        <w:t xml:space="preserve">                       "Об охране окружающей среды")</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 xml:space="preserve">    Свидетельство  применяется  во  всех  предусмотренных законодательством</w:t>
      </w:r>
    </w:p>
    <w:p w:rsidR="00C94D1B" w:rsidRPr="00B25DE1" w:rsidRDefault="00C94D1B" w:rsidP="00B25DE1">
      <w:pPr>
        <w:pStyle w:val="ConsPlusNonformat"/>
        <w:jc w:val="both"/>
      </w:pPr>
      <w:r w:rsidRPr="00B25DE1">
        <w:t>случаях  и подлежит замене в случае изменения приведенных в нем сведений, а</w:t>
      </w:r>
    </w:p>
    <w:p w:rsidR="00C94D1B" w:rsidRPr="00B25DE1" w:rsidRDefault="00C94D1B" w:rsidP="00B25DE1">
      <w:pPr>
        <w:pStyle w:val="ConsPlusNonformat"/>
        <w:jc w:val="both"/>
      </w:pPr>
      <w:r w:rsidRPr="00B25DE1">
        <w:t>также в случае порчи, утраты.</w:t>
      </w:r>
    </w:p>
    <w:p w:rsidR="00C94D1B" w:rsidRPr="00B25DE1" w:rsidRDefault="00C94D1B" w:rsidP="00B25DE1">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438"/>
        <w:gridCol w:w="3855"/>
        <w:gridCol w:w="2721"/>
      </w:tblGrid>
      <w:tr w:rsidR="00C94D1B" w:rsidRPr="00B25DE1" w:rsidTr="00E40C71">
        <w:tc>
          <w:tcPr>
            <w:tcW w:w="2438" w:type="dxa"/>
            <w:vMerge w:val="restart"/>
            <w:tcBorders>
              <w:right w:val="single" w:sz="4" w:space="0" w:color="auto"/>
            </w:tcBorders>
            <w:vAlign w:val="bottom"/>
          </w:tcPr>
          <w:p w:rsidR="00C94D1B" w:rsidRPr="00B25DE1" w:rsidRDefault="00C94D1B" w:rsidP="00E40C71">
            <w:pPr>
              <w:pStyle w:val="ConsPlusNormal"/>
              <w:jc w:val="center"/>
            </w:pPr>
            <w:r w:rsidRPr="00B25DE1">
              <w:t>_________________</w:t>
            </w:r>
          </w:p>
        </w:tc>
        <w:tc>
          <w:tcPr>
            <w:tcW w:w="3855" w:type="dxa"/>
            <w:tcBorders>
              <w:top w:val="single" w:sz="4" w:space="0" w:color="auto"/>
              <w:left w:val="single" w:sz="4" w:space="0" w:color="auto"/>
              <w:right w:val="single" w:sz="4" w:space="0" w:color="auto"/>
            </w:tcBorders>
            <w:vAlign w:val="bottom"/>
          </w:tcPr>
          <w:p w:rsidR="00C94D1B" w:rsidRPr="00B25DE1" w:rsidRDefault="00C94D1B" w:rsidP="00E40C71">
            <w:pPr>
              <w:pStyle w:val="ConsPlusNormal"/>
            </w:pPr>
          </w:p>
        </w:tc>
        <w:tc>
          <w:tcPr>
            <w:tcW w:w="2721" w:type="dxa"/>
            <w:vMerge w:val="restart"/>
            <w:tcBorders>
              <w:left w:val="single" w:sz="4" w:space="0" w:color="auto"/>
            </w:tcBorders>
            <w:vAlign w:val="bottom"/>
          </w:tcPr>
          <w:p w:rsidR="00C94D1B" w:rsidRPr="00B25DE1" w:rsidRDefault="00C94D1B" w:rsidP="00E40C71">
            <w:pPr>
              <w:pStyle w:val="ConsPlusNormal"/>
              <w:jc w:val="center"/>
            </w:pPr>
            <w:r w:rsidRPr="00B25DE1">
              <w:t>____________________</w:t>
            </w:r>
          </w:p>
        </w:tc>
      </w:tr>
      <w:tr w:rsidR="00C94D1B" w:rsidRPr="00B25DE1" w:rsidTr="00E40C71">
        <w:tc>
          <w:tcPr>
            <w:tcW w:w="2438" w:type="dxa"/>
            <w:vMerge/>
            <w:tcBorders>
              <w:right w:val="single" w:sz="4" w:space="0" w:color="auto"/>
            </w:tcBorders>
          </w:tcPr>
          <w:p w:rsidR="00C94D1B" w:rsidRPr="00B25DE1" w:rsidRDefault="00C94D1B" w:rsidP="00E40C71">
            <w:pPr>
              <w:pStyle w:val="ConsPlusNormal"/>
              <w:jc w:val="both"/>
            </w:pPr>
          </w:p>
        </w:tc>
        <w:tc>
          <w:tcPr>
            <w:tcW w:w="3855" w:type="dxa"/>
            <w:tcBorders>
              <w:left w:val="single" w:sz="4" w:space="0" w:color="auto"/>
              <w:bottom w:val="single" w:sz="4" w:space="0" w:color="auto"/>
              <w:right w:val="single" w:sz="4" w:space="0" w:color="auto"/>
            </w:tcBorders>
            <w:vAlign w:val="bottom"/>
          </w:tcPr>
          <w:p w:rsidR="00C94D1B" w:rsidRPr="00B25DE1" w:rsidRDefault="00C94D1B" w:rsidP="00E40C71">
            <w:pPr>
              <w:pStyle w:val="ConsPlusNormal"/>
            </w:pPr>
          </w:p>
        </w:tc>
        <w:tc>
          <w:tcPr>
            <w:tcW w:w="2721" w:type="dxa"/>
            <w:vMerge/>
            <w:tcBorders>
              <w:left w:val="single" w:sz="4" w:space="0" w:color="auto"/>
            </w:tcBorders>
          </w:tcPr>
          <w:p w:rsidR="00C94D1B" w:rsidRPr="00B25DE1" w:rsidRDefault="00C94D1B" w:rsidP="00E40C71">
            <w:pPr>
              <w:pStyle w:val="ConsPlusNormal"/>
            </w:pPr>
          </w:p>
        </w:tc>
      </w:tr>
      <w:tr w:rsidR="00C94D1B" w:rsidRPr="00B25DE1" w:rsidTr="00E40C71">
        <w:tc>
          <w:tcPr>
            <w:tcW w:w="9014" w:type="dxa"/>
            <w:gridSpan w:val="3"/>
          </w:tcPr>
          <w:p w:rsidR="00C94D1B" w:rsidRPr="00B25DE1" w:rsidRDefault="00C94D1B" w:rsidP="00E40C71">
            <w:pPr>
              <w:pStyle w:val="ConsPlusNormal"/>
              <w:jc w:val="center"/>
            </w:pPr>
            <w:r w:rsidRPr="00B25DE1">
              <w:t>(должность, электронная подпись, ФИО ответственного лица территориального органа Федеральной службы по надзору в сфере природопользования)</w:t>
            </w:r>
          </w:p>
        </w:tc>
      </w:tr>
    </w:tbl>
    <w:p w:rsidR="00C94D1B" w:rsidRPr="00B25DE1" w:rsidRDefault="00C94D1B" w:rsidP="00B25DE1">
      <w:pPr>
        <w:pStyle w:val="ConsPlusNormal"/>
        <w:ind w:firstLine="540"/>
        <w:jc w:val="both"/>
      </w:pPr>
      <w:r w:rsidRPr="00B25DE1">
        <w:t>--------------------------------</w:t>
      </w:r>
    </w:p>
    <w:p w:rsidR="00C94D1B" w:rsidRPr="00B25DE1" w:rsidRDefault="00C94D1B" w:rsidP="00B25DE1">
      <w:pPr>
        <w:pStyle w:val="ConsPlusNormal"/>
        <w:ind w:firstLine="540"/>
        <w:jc w:val="both"/>
      </w:pPr>
      <w:bookmarkStart w:id="4" w:name="Par180"/>
      <w:bookmarkEnd w:id="4"/>
      <w:r w:rsidRPr="00B25DE1">
        <w:t>&lt;*&gt; Код объекта при актуализации не меняется согласно пункту 2 Порядка формирования кодов объектов, оказывающих негативное воздействие на окружающую среду, и присвоения их соответствующим объектам, утвержденного приказом Минприроды России от 23.12.2015 N 553).</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right"/>
        <w:outlineLvl w:val="0"/>
        <w:rPr>
          <w:sz w:val="22"/>
          <w:szCs w:val="22"/>
        </w:rPr>
      </w:pPr>
      <w:r w:rsidRPr="0043433F">
        <w:rPr>
          <w:sz w:val="22"/>
          <w:szCs w:val="22"/>
        </w:rPr>
        <w:t>Приложение 3</w:t>
      </w:r>
    </w:p>
    <w:p w:rsidR="00C94D1B" w:rsidRPr="0043433F" w:rsidRDefault="00C94D1B" w:rsidP="00B25DE1">
      <w:pPr>
        <w:pStyle w:val="ConsPlusNormal"/>
        <w:jc w:val="both"/>
        <w:rPr>
          <w:sz w:val="22"/>
          <w:szCs w:val="22"/>
        </w:rPr>
      </w:pPr>
    </w:p>
    <w:p w:rsidR="00C94D1B" w:rsidRPr="00B25DE1" w:rsidRDefault="00C94D1B" w:rsidP="00B25DE1">
      <w:pPr>
        <w:pStyle w:val="ConsPlusNormal"/>
        <w:jc w:val="center"/>
        <w:rPr>
          <w:b/>
          <w:sz w:val="22"/>
          <w:szCs w:val="22"/>
        </w:rPr>
      </w:pPr>
      <w:bookmarkStart w:id="5" w:name="Par188"/>
      <w:bookmarkEnd w:id="5"/>
      <w:r w:rsidRPr="00B25DE1">
        <w:rPr>
          <w:b/>
          <w:sz w:val="22"/>
          <w:szCs w:val="22"/>
        </w:rPr>
        <w:t>МЕТОДИЧЕСКИЕ РЕКОМЕНДАЦИИ</w:t>
      </w:r>
    </w:p>
    <w:p w:rsidR="00C94D1B" w:rsidRPr="00B25DE1" w:rsidRDefault="00C94D1B" w:rsidP="00B25DE1">
      <w:pPr>
        <w:pStyle w:val="ConsPlusNormal"/>
        <w:jc w:val="center"/>
        <w:rPr>
          <w:b/>
          <w:sz w:val="22"/>
          <w:szCs w:val="22"/>
        </w:rPr>
      </w:pPr>
      <w:r w:rsidRPr="00B25DE1">
        <w:rPr>
          <w:b/>
          <w:sz w:val="22"/>
          <w:szCs w:val="22"/>
        </w:rPr>
        <w:t>ПО СНЯТИЮ С ГОСУДАРСТВЕННОГО УЧЕТА ОБЪЕКТОВ, ОКАЗЫВАЮЩИХ</w:t>
      </w:r>
    </w:p>
    <w:p w:rsidR="00C94D1B" w:rsidRPr="00B25DE1" w:rsidRDefault="00C94D1B" w:rsidP="00B25DE1">
      <w:pPr>
        <w:pStyle w:val="ConsPlusNormal"/>
        <w:jc w:val="center"/>
        <w:rPr>
          <w:b/>
          <w:sz w:val="22"/>
          <w:szCs w:val="22"/>
        </w:rPr>
      </w:pPr>
      <w:r w:rsidRPr="00B25DE1">
        <w:rPr>
          <w:b/>
          <w:sz w:val="22"/>
          <w:szCs w:val="22"/>
        </w:rPr>
        <w:t>НЕГАТИВНОЕ ВОЗДЕЙСТВИЕ НА ОКРУЖАЮЩУЮ СРЕДУ</w:t>
      </w:r>
    </w:p>
    <w:p w:rsidR="00C94D1B" w:rsidRPr="0043433F" w:rsidRDefault="00C94D1B" w:rsidP="00B25DE1">
      <w:pPr>
        <w:pStyle w:val="ConsPlusNormal"/>
        <w:jc w:val="both"/>
        <w:rPr>
          <w:sz w:val="22"/>
          <w:szCs w:val="22"/>
        </w:rPr>
      </w:pPr>
    </w:p>
    <w:p w:rsidR="00C94D1B" w:rsidRPr="0043433F" w:rsidRDefault="00C94D1B" w:rsidP="00B25DE1">
      <w:pPr>
        <w:pStyle w:val="ConsPlusNormal"/>
        <w:ind w:firstLine="540"/>
        <w:jc w:val="both"/>
        <w:rPr>
          <w:sz w:val="22"/>
          <w:szCs w:val="22"/>
        </w:rPr>
      </w:pPr>
      <w:r w:rsidRPr="0043433F">
        <w:rPr>
          <w:sz w:val="22"/>
          <w:szCs w:val="22"/>
        </w:rPr>
        <w:t>1. В соответствии с пунктом 11 статьи 69.2 Закона N 7-ФЗ, снятие с государственного учета объектов НВОС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p w:rsidR="00C94D1B" w:rsidRPr="0043433F" w:rsidRDefault="00C94D1B" w:rsidP="00B25DE1">
      <w:pPr>
        <w:pStyle w:val="ConsPlusNormal"/>
        <w:ind w:firstLine="540"/>
        <w:jc w:val="both"/>
        <w:rPr>
          <w:sz w:val="22"/>
          <w:szCs w:val="22"/>
        </w:rPr>
      </w:pPr>
      <w:r w:rsidRPr="0043433F">
        <w:rPr>
          <w:sz w:val="22"/>
          <w:szCs w:val="22"/>
        </w:rPr>
        <w:t>2. Документом, подтверждающим прекращение деятельности на объекте НВОС является акт о его консервации или ликвидации (пункт 12 статьи 69.2 Закона N 7-ФЗ).</w:t>
      </w:r>
    </w:p>
    <w:p w:rsidR="00C94D1B" w:rsidRPr="0043433F" w:rsidRDefault="00C94D1B" w:rsidP="00B25DE1">
      <w:pPr>
        <w:pStyle w:val="ConsPlusNormal"/>
        <w:ind w:firstLine="540"/>
        <w:jc w:val="both"/>
        <w:rPr>
          <w:sz w:val="22"/>
          <w:szCs w:val="22"/>
        </w:rPr>
      </w:pPr>
      <w:r w:rsidRPr="0043433F">
        <w:rPr>
          <w:sz w:val="22"/>
          <w:szCs w:val="22"/>
        </w:rPr>
        <w:t>3. Копию акта о консервации, ликвидации объекта юридическое лицо, индивидуальный предприниматель направляют в территориальный орган Росприроднадзора или орган исполнительной власти субъекта Российской Федерации по месту постановки объекта НВОС на учет.</w:t>
      </w:r>
    </w:p>
    <w:p w:rsidR="00C94D1B" w:rsidRPr="0043433F" w:rsidRDefault="00C94D1B" w:rsidP="00B25DE1">
      <w:pPr>
        <w:pStyle w:val="ConsPlusNormal"/>
        <w:ind w:firstLine="540"/>
        <w:jc w:val="both"/>
        <w:rPr>
          <w:sz w:val="22"/>
          <w:szCs w:val="22"/>
        </w:rPr>
      </w:pPr>
      <w:r w:rsidRPr="0043433F">
        <w:rPr>
          <w:sz w:val="22"/>
          <w:szCs w:val="22"/>
        </w:rPr>
        <w:t xml:space="preserve">4. Территориальный орган Росприроднадзора, орган исполнительной власти субъекта Российской Федерации согласно их компетенции исключают объект НВОС из федерального или регионального реестра в течение 10 рабочих дней со дня получения документов, подтверждающих прекращение деятельности на объекте НВОС, и выдают юридическому лицу или индивидуальному предпринимателю </w:t>
      </w:r>
      <w:hyperlink w:anchor="Par216" w:tooltip="                               СВИДЕТЕЛЬСТВО" w:history="1">
        <w:r w:rsidRPr="0043433F">
          <w:rPr>
            <w:sz w:val="22"/>
            <w:szCs w:val="22"/>
          </w:rPr>
          <w:t>свидетельство</w:t>
        </w:r>
      </w:hyperlink>
      <w:r w:rsidRPr="0043433F">
        <w:rPr>
          <w:sz w:val="22"/>
          <w:szCs w:val="22"/>
        </w:rPr>
        <w:t xml:space="preserve"> о снятии объекта НВОС с государственного учета (пункт 13 статьи 69.2 Закона N 7-ФЗ, пункт 34 Правил).</w:t>
      </w:r>
    </w:p>
    <w:p w:rsidR="00C94D1B" w:rsidRPr="0043433F" w:rsidRDefault="00C94D1B" w:rsidP="00B25DE1">
      <w:pPr>
        <w:pStyle w:val="ConsPlusNormal"/>
        <w:ind w:firstLine="540"/>
        <w:jc w:val="both"/>
        <w:rPr>
          <w:sz w:val="22"/>
          <w:szCs w:val="22"/>
        </w:rPr>
      </w:pPr>
      <w:r w:rsidRPr="0043433F">
        <w:rPr>
          <w:sz w:val="22"/>
          <w:szCs w:val="22"/>
        </w:rPr>
        <w:t>5. В случае непредставления юридическими лицами, индивидуальными предпринимателями по собственной инициативе сведений и документов, необходимых для исключения сведений об объекте из государственного реестра и находящихся в распоряжении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Федеральной службы по надзору в сфере природопользования, орган исполнительной власти субъекта Российской Федерации самостоятельно запрашивают такие сведения и документы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94D1B" w:rsidRPr="0043433F" w:rsidRDefault="00C94D1B" w:rsidP="00B25DE1">
      <w:pPr>
        <w:pStyle w:val="ConsPlusNormal"/>
        <w:ind w:firstLine="540"/>
        <w:jc w:val="both"/>
        <w:rPr>
          <w:sz w:val="22"/>
          <w:szCs w:val="22"/>
        </w:rPr>
      </w:pPr>
      <w:r w:rsidRPr="0043433F">
        <w:rPr>
          <w:sz w:val="22"/>
          <w:szCs w:val="22"/>
        </w:rPr>
        <w:t>6. Запрещается требовать от юридического лица, индивидуального предпринимателя при снятии объекта с государственного учета:</w:t>
      </w:r>
    </w:p>
    <w:p w:rsidR="00C94D1B" w:rsidRPr="0043433F" w:rsidRDefault="00C94D1B" w:rsidP="00B25DE1">
      <w:pPr>
        <w:pStyle w:val="ConsPlusNormal"/>
        <w:ind w:firstLine="540"/>
        <w:jc w:val="both"/>
        <w:rPr>
          <w:sz w:val="22"/>
          <w:szCs w:val="22"/>
        </w:rPr>
      </w:pPr>
      <w:r w:rsidRPr="0043433F">
        <w:rPr>
          <w:sz w:val="22"/>
          <w:szCs w:val="22"/>
        </w:rPr>
        <w:t>а) представления сведений и документов, не предусмотренных нормативными правовыми актами, регулирующими отношения, возникающие в связи с постановкой на государственный учет, актуализацией учетных сведений об объекте, снятием с государственного учета объекта;</w:t>
      </w:r>
    </w:p>
    <w:p w:rsidR="00C94D1B" w:rsidRPr="0043433F" w:rsidRDefault="00C94D1B" w:rsidP="00B25DE1">
      <w:pPr>
        <w:pStyle w:val="ConsPlusNormal"/>
        <w:ind w:firstLine="540"/>
        <w:jc w:val="both"/>
        <w:rPr>
          <w:sz w:val="22"/>
          <w:szCs w:val="22"/>
        </w:rPr>
      </w:pPr>
      <w:r w:rsidRPr="0043433F">
        <w:rPr>
          <w:sz w:val="22"/>
          <w:szCs w:val="22"/>
        </w:rPr>
        <w:t>б) представления сведений и документов,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"Об организации предоставления государственных и муниципальных услуг".</w:t>
      </w:r>
    </w:p>
    <w:p w:rsidR="00C94D1B" w:rsidRPr="0043433F" w:rsidRDefault="00C94D1B" w:rsidP="00B25DE1">
      <w:pPr>
        <w:pStyle w:val="ConsPlusNormal"/>
        <w:ind w:firstLine="540"/>
        <w:jc w:val="both"/>
        <w:rPr>
          <w:sz w:val="22"/>
          <w:szCs w:val="22"/>
        </w:rPr>
      </w:pPr>
      <w:r w:rsidRPr="0043433F">
        <w:rPr>
          <w:sz w:val="22"/>
          <w:szCs w:val="22"/>
        </w:rPr>
        <w:t>7. При поступлении сведений и документов о необходимости снятия объекта НВОС с государственного учета в электронном виде с использованием средств ФГИС "Единый портал государственных и муниципальных услуг (функций)" посредством "Личного кабинета", размещенного по адресу https://lk.fsrpn.ru или Модуля природопользователя, опубликованного на официальном сайте Росприроднадзора в сети "Интернет", свидетельство о снятии объекта НВОС с государственного учета формируется и направляется юридическому лицу или индивидуальному предпринимателю в электронном виде.</w:t>
      </w:r>
    </w:p>
    <w:p w:rsidR="00C94D1B" w:rsidRPr="0043433F" w:rsidRDefault="00C94D1B" w:rsidP="00B25DE1">
      <w:pPr>
        <w:pStyle w:val="ConsPlusNormal"/>
        <w:ind w:firstLine="540"/>
        <w:jc w:val="both"/>
        <w:rPr>
          <w:sz w:val="22"/>
          <w:szCs w:val="22"/>
        </w:rPr>
      </w:pPr>
      <w:r w:rsidRPr="0043433F">
        <w:rPr>
          <w:sz w:val="22"/>
          <w:szCs w:val="22"/>
        </w:rPr>
        <w:t>8. При поступлении сведений и документов о необходимости снятия объекта НВОС с государственного учета посредством почтового отправления с описью вложения и уведомлением о получении, свидетельство о снятии объекта НВОС с государственного учета направляется юридическому лицу или индивидуальному предпринимателю почтовым отправлением с описью вложения и уведомлением о получении.</w:t>
      </w:r>
    </w:p>
    <w:p w:rsidR="00C94D1B" w:rsidRPr="0043433F" w:rsidRDefault="00C94D1B" w:rsidP="00B25DE1">
      <w:pPr>
        <w:pStyle w:val="ConsPlusNormal"/>
        <w:ind w:firstLine="540"/>
        <w:jc w:val="both"/>
        <w:rPr>
          <w:sz w:val="22"/>
          <w:szCs w:val="22"/>
        </w:rPr>
      </w:pPr>
      <w:r w:rsidRPr="0043433F">
        <w:rPr>
          <w:sz w:val="22"/>
          <w:szCs w:val="22"/>
        </w:rPr>
        <w:t>9. В случае поступления соответствующего запроса юридического лица или индивидуального предпринимателя, подавшего документы о необходимости снятия объекта НВОС с государственного учета, о представлении свидетельства о снятии объекта НВОС с государственного учета почтовым отправлением, уполномоченный орган на безвозмездной основе направляет юридическому лицу или индивидуальному предпринимателю запрашиваемое свидетельство почтовым отправлением с описью вложения и уведомлением о получении.</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right"/>
        <w:outlineLvl w:val="0"/>
        <w:rPr>
          <w:sz w:val="22"/>
          <w:szCs w:val="22"/>
        </w:rPr>
      </w:pPr>
      <w:r w:rsidRPr="0043433F">
        <w:rPr>
          <w:sz w:val="22"/>
          <w:szCs w:val="22"/>
        </w:rPr>
        <w:t>Приложение 4</w:t>
      </w:r>
    </w:p>
    <w:p w:rsidR="00C94D1B" w:rsidRPr="0043433F" w:rsidRDefault="00C94D1B" w:rsidP="00B25DE1">
      <w:pPr>
        <w:pStyle w:val="ConsPlusNormal"/>
        <w:jc w:val="both"/>
        <w:rPr>
          <w:sz w:val="22"/>
          <w:szCs w:val="22"/>
        </w:rPr>
      </w:pPr>
    </w:p>
    <w:p w:rsidR="00C94D1B" w:rsidRPr="0043433F" w:rsidRDefault="00C94D1B" w:rsidP="00B25DE1">
      <w:pPr>
        <w:pStyle w:val="ConsPlusNormal"/>
        <w:jc w:val="right"/>
        <w:rPr>
          <w:sz w:val="22"/>
          <w:szCs w:val="22"/>
        </w:rPr>
      </w:pPr>
      <w:r w:rsidRPr="0043433F">
        <w:rPr>
          <w:sz w:val="22"/>
          <w:szCs w:val="22"/>
        </w:rPr>
        <w:t>(форма)</w:t>
      </w:r>
    </w:p>
    <w:p w:rsidR="00C94D1B" w:rsidRPr="00B25DE1" w:rsidRDefault="00C94D1B" w:rsidP="00B25DE1">
      <w:pPr>
        <w:pStyle w:val="ConsPlusNormal"/>
        <w:jc w:val="both"/>
      </w:pP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(наименование территориального органа Федеральной службы</w:t>
      </w:r>
    </w:p>
    <w:p w:rsidR="00C94D1B" w:rsidRPr="00B25DE1" w:rsidRDefault="00C94D1B" w:rsidP="00B25DE1">
      <w:pPr>
        <w:pStyle w:val="ConsPlusNonformat"/>
        <w:jc w:val="both"/>
      </w:pPr>
      <w:r w:rsidRPr="00B25DE1">
        <w:t xml:space="preserve">                  по надзору в сфере природопользования)</w:t>
      </w:r>
    </w:p>
    <w:p w:rsidR="00C94D1B" w:rsidRPr="00B25DE1" w:rsidRDefault="00C94D1B" w:rsidP="00B25DE1">
      <w:pPr>
        <w:pStyle w:val="ConsPlusNonformat"/>
        <w:jc w:val="both"/>
      </w:pPr>
    </w:p>
    <w:p w:rsidR="00C94D1B" w:rsidRPr="00B25DE1" w:rsidRDefault="00C94D1B" w:rsidP="00B25DE1">
      <w:pPr>
        <w:pStyle w:val="ConsPlusNonformat"/>
        <w:jc w:val="both"/>
      </w:pPr>
      <w:bookmarkStart w:id="6" w:name="Par216"/>
      <w:bookmarkEnd w:id="6"/>
      <w:r w:rsidRPr="00B25DE1">
        <w:t xml:space="preserve">                               СВИДЕТЕЛЬСТВО</w:t>
      </w:r>
    </w:p>
    <w:p w:rsidR="00C94D1B" w:rsidRPr="00B25DE1" w:rsidRDefault="00C94D1B" w:rsidP="00B25DE1">
      <w:pPr>
        <w:pStyle w:val="ConsPlusNonformat"/>
        <w:jc w:val="both"/>
      </w:pPr>
      <w:r w:rsidRPr="00B25DE1">
        <w:t xml:space="preserve">                о снятии с государственного учета объекта,</w:t>
      </w:r>
    </w:p>
    <w:p w:rsidR="00C94D1B" w:rsidRPr="00B25DE1" w:rsidRDefault="00C94D1B" w:rsidP="00B25DE1">
      <w:pPr>
        <w:pStyle w:val="ConsPlusNonformat"/>
        <w:jc w:val="both"/>
      </w:pPr>
      <w:r w:rsidRPr="00B25DE1">
        <w:t xml:space="preserve">          оказывающего негативное воздействие на окружающую среду</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 xml:space="preserve">                               N         от</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Настоящее свидетельство в соответствии с  положениями  Федерального  закона</w:t>
      </w:r>
    </w:p>
    <w:p w:rsidR="00C94D1B" w:rsidRPr="00B25DE1" w:rsidRDefault="00C94D1B" w:rsidP="00B25DE1">
      <w:pPr>
        <w:pStyle w:val="ConsPlusNonformat"/>
        <w:jc w:val="both"/>
      </w:pPr>
      <w:r w:rsidRPr="00B25DE1">
        <w:t>от 10.01.2002 N 7-ФЗ "Об охране окружающей среды" выдано</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(наименование юридического лица/фамилия, имя, отчество (при наличии)</w:t>
      </w:r>
    </w:p>
    <w:p w:rsidR="00C94D1B" w:rsidRPr="00B25DE1" w:rsidRDefault="00C94D1B" w:rsidP="00B25DE1">
      <w:pPr>
        <w:pStyle w:val="ConsPlusNonformat"/>
        <w:jc w:val="both"/>
      </w:pPr>
      <w:r w:rsidRPr="00B25DE1">
        <w:t xml:space="preserve">        для индивидуального предпринимателя, указывается полностью)</w:t>
      </w:r>
    </w:p>
    <w:p w:rsidR="00C94D1B" w:rsidRPr="00B25DE1" w:rsidRDefault="00C94D1B" w:rsidP="00B25DE1">
      <w:pPr>
        <w:pStyle w:val="ConsPlusNonformat"/>
        <w:jc w:val="both"/>
      </w:pPr>
      <w:r w:rsidRPr="00B25DE1">
        <w:t>ОГРН _________________________________ ИНН ________________________________</w:t>
      </w:r>
    </w:p>
    <w:p w:rsidR="00C94D1B" w:rsidRPr="00B25DE1" w:rsidRDefault="00C94D1B" w:rsidP="00B25DE1">
      <w:pPr>
        <w:pStyle w:val="ConsPlusNonformat"/>
        <w:jc w:val="both"/>
      </w:pPr>
      <w:r w:rsidRPr="00B25DE1">
        <w:t>и  подтверждает  снятие  с  государственного  учета  объекта,  оказывающего</w:t>
      </w:r>
    </w:p>
    <w:p w:rsidR="00C94D1B" w:rsidRPr="00B25DE1" w:rsidRDefault="00C94D1B" w:rsidP="00B25DE1">
      <w:pPr>
        <w:pStyle w:val="ConsPlusNonformat"/>
        <w:jc w:val="both"/>
      </w:pPr>
      <w:r w:rsidRPr="00B25DE1">
        <w:t>негативное        воздействие         на           окружающую        среду,</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(наименование объекта, оказывающего негативное воздействие</w:t>
      </w:r>
    </w:p>
    <w:p w:rsidR="00C94D1B" w:rsidRPr="00B25DE1" w:rsidRDefault="00C94D1B" w:rsidP="00B25DE1">
      <w:pPr>
        <w:pStyle w:val="ConsPlusNonformat"/>
        <w:jc w:val="both"/>
      </w:pPr>
      <w:r w:rsidRPr="00B25DE1">
        <w:t xml:space="preserve">                           на окружающую среду)</w:t>
      </w:r>
    </w:p>
    <w:p w:rsidR="00C94D1B" w:rsidRPr="00B25DE1" w:rsidRDefault="00C94D1B" w:rsidP="00B25DE1">
      <w:pPr>
        <w:pStyle w:val="ConsPlusNonformat"/>
        <w:jc w:val="both"/>
      </w:pPr>
      <w:r w:rsidRPr="00B25DE1">
        <w:t>местонахождение объекта ___________________________________________________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(адрес местонахождения, код территории в соответствии с общероссийским</w:t>
      </w:r>
    </w:p>
    <w:p w:rsidR="00C94D1B" w:rsidRPr="00B25DE1" w:rsidRDefault="00C94D1B" w:rsidP="00B25DE1">
      <w:pPr>
        <w:pStyle w:val="ConsPlusNonformat"/>
        <w:jc w:val="both"/>
      </w:pPr>
      <w:r w:rsidRPr="00B25DE1">
        <w:t xml:space="preserve"> классификатором территорий муниципальных образований, координаты угловых</w:t>
      </w:r>
    </w:p>
    <w:p w:rsidR="00C94D1B" w:rsidRPr="00B25DE1" w:rsidRDefault="00C94D1B" w:rsidP="00B25DE1">
      <w:pPr>
        <w:pStyle w:val="ConsPlusNonformat"/>
        <w:jc w:val="both"/>
      </w:pPr>
      <w:r w:rsidRPr="00B25DE1">
        <w:t xml:space="preserve">                              точек объекта)</w:t>
      </w:r>
    </w:p>
    <w:p w:rsidR="00C94D1B" w:rsidRPr="00B25DE1" w:rsidRDefault="00C94D1B" w:rsidP="00B25DE1">
      <w:pPr>
        <w:pStyle w:val="ConsPlusNonformat"/>
        <w:jc w:val="both"/>
      </w:pPr>
      <w:r w:rsidRPr="00B25DE1">
        <w:t>код объекта, оказывающего негативное воздействие на окружающую среду,</w:t>
      </w:r>
    </w:p>
    <w:p w:rsidR="00C94D1B" w:rsidRPr="00B25DE1" w:rsidRDefault="00C94D1B" w:rsidP="00B25DE1">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19"/>
        <w:gridCol w:w="614"/>
        <w:gridCol w:w="624"/>
        <w:gridCol w:w="624"/>
        <w:gridCol w:w="629"/>
        <w:gridCol w:w="629"/>
        <w:gridCol w:w="624"/>
        <w:gridCol w:w="619"/>
        <w:gridCol w:w="624"/>
        <w:gridCol w:w="624"/>
        <w:gridCol w:w="629"/>
        <w:gridCol w:w="624"/>
        <w:gridCol w:w="624"/>
        <w:gridCol w:w="624"/>
        <w:gridCol w:w="614"/>
        <w:gridCol w:w="720"/>
      </w:tblGrid>
      <w:tr w:rsidR="00C94D1B" w:rsidRPr="00B25DE1" w:rsidTr="00E40C71">
        <w:tc>
          <w:tcPr>
            <w:tcW w:w="619"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1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9"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9"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19"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9"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614"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c>
          <w:tcPr>
            <w:tcW w:w="720" w:type="dxa"/>
            <w:tcBorders>
              <w:top w:val="single" w:sz="4" w:space="0" w:color="auto"/>
              <w:left w:val="single" w:sz="4" w:space="0" w:color="auto"/>
              <w:bottom w:val="single" w:sz="4" w:space="0" w:color="auto"/>
              <w:right w:val="single" w:sz="4" w:space="0" w:color="auto"/>
            </w:tcBorders>
          </w:tcPr>
          <w:p w:rsidR="00C94D1B" w:rsidRPr="00B25DE1" w:rsidRDefault="00C94D1B" w:rsidP="00E40C71">
            <w:pPr>
              <w:pStyle w:val="ConsPlusNormal"/>
            </w:pPr>
          </w:p>
        </w:tc>
      </w:tr>
      <w:tr w:rsidR="00C94D1B" w:rsidRPr="00B25DE1" w:rsidTr="00E40C71">
        <w:tc>
          <w:tcPr>
            <w:tcW w:w="10065" w:type="dxa"/>
            <w:gridSpan w:val="16"/>
            <w:tcBorders>
              <w:top w:val="single" w:sz="4" w:space="0" w:color="auto"/>
            </w:tcBorders>
          </w:tcPr>
          <w:p w:rsidR="00C94D1B" w:rsidRPr="00B25DE1" w:rsidRDefault="00C94D1B" w:rsidP="00E40C71">
            <w:pPr>
              <w:pStyle w:val="ConsPlusNormal"/>
              <w:jc w:val="center"/>
            </w:pPr>
            <w:r w:rsidRPr="00B25DE1">
              <w:t>(код объекта указывается в соответствии с Порядком формирования кодов объектов, оказывающих негативное воздействие на окружающую среду, и присвоения их соответствующим объектам, утвержденным приказом Минприроды России от 23.12.2015 N 553)</w:t>
            </w:r>
          </w:p>
        </w:tc>
      </w:tr>
    </w:tbl>
    <w:p w:rsidR="00C94D1B" w:rsidRPr="00B25DE1" w:rsidRDefault="00C94D1B" w:rsidP="00B25DE1">
      <w:pPr>
        <w:pStyle w:val="ConsPlusNormal"/>
        <w:jc w:val="both"/>
      </w:pPr>
    </w:p>
    <w:p w:rsidR="00C94D1B" w:rsidRPr="00B25DE1" w:rsidRDefault="00C94D1B" w:rsidP="00B25DE1">
      <w:pPr>
        <w:pStyle w:val="ConsPlusNonformat"/>
        <w:jc w:val="both"/>
      </w:pPr>
      <w:r w:rsidRPr="00B25DE1">
        <w:t xml:space="preserve">    и _____________ категории, негативного воздействия на окружающую среду,</w:t>
      </w:r>
    </w:p>
    <w:p w:rsidR="00C94D1B" w:rsidRPr="00B25DE1" w:rsidRDefault="00C94D1B" w:rsidP="00B25DE1">
      <w:pPr>
        <w:pStyle w:val="ConsPlusNonformat"/>
        <w:jc w:val="both"/>
      </w:pPr>
      <w:r w:rsidRPr="00B25DE1">
        <w:t xml:space="preserve">    (категория  присваивается  в  соответствии  с критериями, утвержденными</w:t>
      </w:r>
    </w:p>
    <w:p w:rsidR="00C94D1B" w:rsidRPr="00B25DE1" w:rsidRDefault="00C94D1B" w:rsidP="00B25DE1">
      <w:pPr>
        <w:pStyle w:val="ConsPlusNonformat"/>
        <w:jc w:val="both"/>
      </w:pPr>
      <w:r w:rsidRPr="00B25DE1">
        <w:t>постановлением Правительства Российской Федерации от 28.09.2015 N 1029)</w:t>
      </w:r>
    </w:p>
    <w:p w:rsidR="00C94D1B" w:rsidRPr="00B25DE1" w:rsidRDefault="00C94D1B" w:rsidP="00B25DE1">
      <w:pPr>
        <w:pStyle w:val="ConsPlusNonformat"/>
        <w:jc w:val="both"/>
      </w:pPr>
      <w:r w:rsidRPr="00B25DE1">
        <w:t>включенного  в федеральный  государственный  реестр  объектов,  оказывающих</w:t>
      </w:r>
    </w:p>
    <w:p w:rsidR="00C94D1B" w:rsidRPr="00B25DE1" w:rsidRDefault="00C94D1B" w:rsidP="00B25DE1">
      <w:pPr>
        <w:pStyle w:val="ConsPlusNonformat"/>
        <w:jc w:val="both"/>
      </w:pPr>
      <w:r w:rsidRPr="00B25DE1">
        <w:t>негативное воздействие на окружающую среду,</w:t>
      </w:r>
    </w:p>
    <w:p w:rsidR="00C94D1B" w:rsidRPr="00B25DE1" w:rsidRDefault="00C94D1B" w:rsidP="00B25DE1">
      <w:pPr>
        <w:pStyle w:val="ConsPlusNonformat"/>
        <w:jc w:val="both"/>
      </w:pPr>
      <w:r w:rsidRPr="00B25DE1">
        <w:t>в  связи с прекращением деятельности  на  объекте,  оказывающем  негативное</w:t>
      </w:r>
    </w:p>
    <w:p w:rsidR="00C94D1B" w:rsidRPr="00B25DE1" w:rsidRDefault="00C94D1B" w:rsidP="00B25DE1">
      <w:pPr>
        <w:pStyle w:val="ConsPlusNonformat"/>
        <w:jc w:val="both"/>
      </w:pPr>
      <w:r w:rsidRPr="00B25DE1">
        <w:t>воздействие на окружающую среду путем: ____________________________________</w:t>
      </w:r>
    </w:p>
    <w:p w:rsidR="00C94D1B" w:rsidRPr="00B25DE1" w:rsidRDefault="00C94D1B" w:rsidP="00B25DE1">
      <w:pPr>
        <w:pStyle w:val="ConsPlusNonformat"/>
        <w:jc w:val="both"/>
      </w:pPr>
      <w:r w:rsidRPr="00B25DE1">
        <w:t xml:space="preserve">                                       (консервация или ликвидация объекта,</w:t>
      </w:r>
    </w:p>
    <w:p w:rsidR="00C94D1B" w:rsidRPr="00B25DE1" w:rsidRDefault="00C94D1B" w:rsidP="00B25DE1">
      <w:pPr>
        <w:pStyle w:val="ConsPlusNonformat"/>
        <w:jc w:val="both"/>
      </w:pPr>
      <w:r w:rsidRPr="00B25DE1">
        <w:t xml:space="preserve">                                       оказывающего негативное воздействие</w:t>
      </w:r>
    </w:p>
    <w:p w:rsidR="00C94D1B" w:rsidRPr="00B25DE1" w:rsidRDefault="00C94D1B" w:rsidP="00B25DE1">
      <w:pPr>
        <w:pStyle w:val="ConsPlusNonformat"/>
        <w:jc w:val="both"/>
      </w:pPr>
      <w:r w:rsidRPr="00B25DE1">
        <w:t xml:space="preserve">                                              на окружающую среду)</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Основания   снятия   с   государственного   учета   объекта,   оказывающего</w:t>
      </w:r>
    </w:p>
    <w:p w:rsidR="00C94D1B" w:rsidRPr="00B25DE1" w:rsidRDefault="00C94D1B" w:rsidP="00B25DE1">
      <w:pPr>
        <w:pStyle w:val="ConsPlusNonformat"/>
        <w:jc w:val="both"/>
      </w:pPr>
      <w:r w:rsidRPr="00B25DE1">
        <w:t>негативное воздействие на окружающую среду: _______________________________</w:t>
      </w:r>
    </w:p>
    <w:p w:rsidR="00C94D1B" w:rsidRPr="00B25DE1" w:rsidRDefault="00C94D1B" w:rsidP="00B25DE1">
      <w:pPr>
        <w:pStyle w:val="ConsPlusNonformat"/>
        <w:jc w:val="both"/>
      </w:pPr>
      <w:r w:rsidRPr="00B25DE1">
        <w:t>___________________________________________________________________________</w:t>
      </w:r>
    </w:p>
    <w:p w:rsidR="00C94D1B" w:rsidRPr="00B25DE1" w:rsidRDefault="00C94D1B" w:rsidP="00B25DE1">
      <w:pPr>
        <w:pStyle w:val="ConsPlusNonformat"/>
        <w:jc w:val="both"/>
      </w:pPr>
      <w:r w:rsidRPr="00B25DE1">
        <w:t xml:space="preserve">    (сведения о реквизитах заявления юридического лица, индивидуального</w:t>
      </w:r>
    </w:p>
    <w:p w:rsidR="00C94D1B" w:rsidRPr="00B25DE1" w:rsidRDefault="00C94D1B" w:rsidP="00B25DE1">
      <w:pPr>
        <w:pStyle w:val="ConsPlusNonformat"/>
        <w:jc w:val="both"/>
      </w:pPr>
      <w:r w:rsidRPr="00B25DE1">
        <w:t xml:space="preserve">    предпринимателя о прекращении деятельности на объекте, оказывающего</w:t>
      </w:r>
    </w:p>
    <w:p w:rsidR="00C94D1B" w:rsidRPr="00B25DE1" w:rsidRDefault="00C94D1B" w:rsidP="00B25DE1">
      <w:pPr>
        <w:pStyle w:val="ConsPlusNonformat"/>
        <w:jc w:val="both"/>
      </w:pPr>
      <w:r w:rsidRPr="00B25DE1">
        <w:t xml:space="preserve">       негативное воздействие на окружающую среду, и реквизитах акта</w:t>
      </w:r>
    </w:p>
    <w:p w:rsidR="00C94D1B" w:rsidRPr="00B25DE1" w:rsidRDefault="00C94D1B" w:rsidP="00B25DE1">
      <w:pPr>
        <w:pStyle w:val="ConsPlusNonformat"/>
        <w:jc w:val="both"/>
      </w:pPr>
      <w:r w:rsidRPr="00B25DE1">
        <w:t xml:space="preserve">       о консервации или ликвидации объекта, оказывающего негативное</w:t>
      </w:r>
    </w:p>
    <w:p w:rsidR="00C94D1B" w:rsidRPr="00B25DE1" w:rsidRDefault="00C94D1B" w:rsidP="00B25DE1">
      <w:pPr>
        <w:pStyle w:val="ConsPlusNonformat"/>
        <w:jc w:val="both"/>
      </w:pPr>
      <w:r w:rsidRPr="00B25DE1">
        <w:t xml:space="preserve">       воздействие на окружающую среду, в соответствии с пунктами 11</w:t>
      </w:r>
    </w:p>
    <w:p w:rsidR="00C94D1B" w:rsidRPr="00B25DE1" w:rsidRDefault="00C94D1B" w:rsidP="00B25DE1">
      <w:pPr>
        <w:pStyle w:val="ConsPlusNonformat"/>
        <w:jc w:val="both"/>
      </w:pPr>
      <w:r w:rsidRPr="00B25DE1">
        <w:t xml:space="preserve">         и 12 статьи 69.2 Федерального закона от 10.01.2002 N 7-ФЗ</w:t>
      </w:r>
    </w:p>
    <w:p w:rsidR="00C94D1B" w:rsidRPr="00B25DE1" w:rsidRDefault="00C94D1B" w:rsidP="00B25DE1">
      <w:pPr>
        <w:pStyle w:val="ConsPlusNonformat"/>
        <w:jc w:val="both"/>
      </w:pPr>
      <w:r w:rsidRPr="00B25DE1">
        <w:t xml:space="preserve">                       "Об охране окружающей среды")</w:t>
      </w:r>
    </w:p>
    <w:p w:rsidR="00C94D1B" w:rsidRPr="00B25DE1" w:rsidRDefault="00C94D1B" w:rsidP="00B25DE1">
      <w:pPr>
        <w:pStyle w:val="ConsPlusNonformat"/>
        <w:jc w:val="both"/>
      </w:pPr>
    </w:p>
    <w:p w:rsidR="00C94D1B" w:rsidRPr="00B25DE1" w:rsidRDefault="00C94D1B" w:rsidP="00B25DE1">
      <w:pPr>
        <w:pStyle w:val="ConsPlusNonformat"/>
        <w:jc w:val="both"/>
      </w:pPr>
      <w:r w:rsidRPr="00B25DE1">
        <w:t xml:space="preserve">    Свидетельство  применяется  во  всех  предусмотренных законодательством</w:t>
      </w:r>
    </w:p>
    <w:p w:rsidR="00C94D1B" w:rsidRPr="00B25DE1" w:rsidRDefault="00C94D1B" w:rsidP="00B25DE1">
      <w:pPr>
        <w:pStyle w:val="ConsPlusNonformat"/>
        <w:jc w:val="both"/>
      </w:pPr>
      <w:r w:rsidRPr="00B25DE1">
        <w:t>случаях  и подлежит замене в случае изменения приведенных в нем сведений, а</w:t>
      </w:r>
    </w:p>
    <w:p w:rsidR="00C94D1B" w:rsidRPr="00B25DE1" w:rsidRDefault="00C94D1B" w:rsidP="00B25DE1">
      <w:pPr>
        <w:pStyle w:val="ConsPlusNonformat"/>
        <w:jc w:val="both"/>
      </w:pPr>
      <w:r w:rsidRPr="00B25DE1">
        <w:t>также в случае порчи, утраты.</w:t>
      </w:r>
    </w:p>
    <w:p w:rsidR="00C94D1B" w:rsidRPr="00B25DE1" w:rsidRDefault="00C94D1B" w:rsidP="00B25DE1">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592"/>
        <w:gridCol w:w="3515"/>
        <w:gridCol w:w="2885"/>
      </w:tblGrid>
      <w:tr w:rsidR="00C94D1B" w:rsidRPr="00B25DE1" w:rsidTr="00E40C71">
        <w:tc>
          <w:tcPr>
            <w:tcW w:w="2592" w:type="dxa"/>
            <w:vMerge w:val="restart"/>
            <w:tcBorders>
              <w:right w:val="single" w:sz="4" w:space="0" w:color="auto"/>
            </w:tcBorders>
            <w:vAlign w:val="bottom"/>
          </w:tcPr>
          <w:p w:rsidR="00C94D1B" w:rsidRPr="00B25DE1" w:rsidRDefault="00C94D1B" w:rsidP="00E40C71">
            <w:pPr>
              <w:pStyle w:val="ConsPlusNormal"/>
              <w:jc w:val="center"/>
            </w:pPr>
            <w:r w:rsidRPr="00B25DE1">
              <w:t>_________________</w:t>
            </w:r>
          </w:p>
        </w:tc>
        <w:tc>
          <w:tcPr>
            <w:tcW w:w="3515" w:type="dxa"/>
            <w:tcBorders>
              <w:top w:val="single" w:sz="4" w:space="0" w:color="auto"/>
              <w:left w:val="single" w:sz="4" w:space="0" w:color="auto"/>
              <w:right w:val="single" w:sz="4" w:space="0" w:color="auto"/>
            </w:tcBorders>
            <w:vAlign w:val="bottom"/>
          </w:tcPr>
          <w:p w:rsidR="00C94D1B" w:rsidRPr="00B25DE1" w:rsidRDefault="00C94D1B" w:rsidP="00E40C71">
            <w:pPr>
              <w:pStyle w:val="ConsPlusNormal"/>
            </w:pPr>
          </w:p>
        </w:tc>
        <w:tc>
          <w:tcPr>
            <w:tcW w:w="2885" w:type="dxa"/>
            <w:vMerge w:val="restart"/>
            <w:tcBorders>
              <w:left w:val="single" w:sz="4" w:space="0" w:color="auto"/>
            </w:tcBorders>
            <w:vAlign w:val="bottom"/>
          </w:tcPr>
          <w:p w:rsidR="00C94D1B" w:rsidRPr="00B25DE1" w:rsidRDefault="00C94D1B" w:rsidP="00E40C71">
            <w:pPr>
              <w:pStyle w:val="ConsPlusNormal"/>
              <w:jc w:val="center"/>
            </w:pPr>
            <w:r w:rsidRPr="00B25DE1">
              <w:t>____________________</w:t>
            </w:r>
          </w:p>
        </w:tc>
      </w:tr>
      <w:tr w:rsidR="00C94D1B" w:rsidRPr="00B25DE1" w:rsidTr="00E40C71">
        <w:tc>
          <w:tcPr>
            <w:tcW w:w="2592" w:type="dxa"/>
            <w:vMerge/>
            <w:tcBorders>
              <w:right w:val="single" w:sz="4" w:space="0" w:color="auto"/>
            </w:tcBorders>
          </w:tcPr>
          <w:p w:rsidR="00C94D1B" w:rsidRPr="00B25DE1" w:rsidRDefault="00C94D1B" w:rsidP="00E40C71">
            <w:pPr>
              <w:pStyle w:val="ConsPlusNormal"/>
              <w:jc w:val="both"/>
            </w:pPr>
          </w:p>
        </w:tc>
        <w:tc>
          <w:tcPr>
            <w:tcW w:w="3515" w:type="dxa"/>
            <w:tcBorders>
              <w:left w:val="single" w:sz="4" w:space="0" w:color="auto"/>
              <w:bottom w:val="single" w:sz="4" w:space="0" w:color="auto"/>
              <w:right w:val="single" w:sz="4" w:space="0" w:color="auto"/>
            </w:tcBorders>
            <w:vAlign w:val="bottom"/>
          </w:tcPr>
          <w:p w:rsidR="00C94D1B" w:rsidRPr="00B25DE1" w:rsidRDefault="00C94D1B" w:rsidP="00E40C71">
            <w:pPr>
              <w:pStyle w:val="ConsPlusNormal"/>
            </w:pPr>
          </w:p>
        </w:tc>
        <w:tc>
          <w:tcPr>
            <w:tcW w:w="2885" w:type="dxa"/>
            <w:vMerge/>
            <w:tcBorders>
              <w:left w:val="single" w:sz="4" w:space="0" w:color="auto"/>
            </w:tcBorders>
          </w:tcPr>
          <w:p w:rsidR="00C94D1B" w:rsidRPr="00B25DE1" w:rsidRDefault="00C94D1B" w:rsidP="00E40C71">
            <w:pPr>
              <w:pStyle w:val="ConsPlusNormal"/>
            </w:pPr>
          </w:p>
        </w:tc>
      </w:tr>
      <w:tr w:rsidR="00C94D1B" w:rsidRPr="00B25DE1" w:rsidTr="00E40C71">
        <w:tc>
          <w:tcPr>
            <w:tcW w:w="8992" w:type="dxa"/>
            <w:gridSpan w:val="3"/>
          </w:tcPr>
          <w:p w:rsidR="00C94D1B" w:rsidRPr="00B25DE1" w:rsidRDefault="00C94D1B" w:rsidP="00E40C71">
            <w:pPr>
              <w:pStyle w:val="ConsPlusNormal"/>
              <w:jc w:val="center"/>
            </w:pPr>
            <w:r w:rsidRPr="00B25DE1">
              <w:t>(должность, электронная подпись, ФИО ответственного лица территориального органа Федеральной службы по надзору в сфере природопользования)</w:t>
            </w:r>
          </w:p>
        </w:tc>
      </w:tr>
    </w:tbl>
    <w:p w:rsidR="00C94D1B" w:rsidRPr="0043433F" w:rsidRDefault="00C94D1B" w:rsidP="00B25DE1">
      <w:pPr>
        <w:pStyle w:val="ConsPlusNormal"/>
        <w:jc w:val="both"/>
      </w:pPr>
    </w:p>
    <w:sectPr w:rsidR="00C94D1B" w:rsidRPr="0043433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4D1B" w:rsidRDefault="00C94D1B">
      <w:r>
        <w:separator/>
      </w:r>
    </w:p>
  </w:endnote>
  <w:endnote w:type="continuationSeparator" w:id="0">
    <w:p w:rsidR="00C94D1B" w:rsidRDefault="00C94D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1B" w:rsidRDefault="00C94D1B" w:rsidP="00DF5729">
    <w:pPr>
      <w:jc w:val="center"/>
      <w:rPr>
        <w:sz w:val="2"/>
        <w:szCs w:val="2"/>
      </w:rPr>
    </w:pPr>
  </w:p>
  <w:p w:rsidR="00C94D1B" w:rsidRDefault="00C94D1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4D1B" w:rsidRDefault="00C94D1B">
      <w:r>
        <w:separator/>
      </w:r>
    </w:p>
  </w:footnote>
  <w:footnote w:type="continuationSeparator" w:id="0">
    <w:p w:rsidR="00C94D1B" w:rsidRDefault="00C94D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1B" w:rsidRDefault="00C94D1B" w:rsidP="00DF5729">
    <w:pPr>
      <w:jc w:val="center"/>
      <w:rPr>
        <w:sz w:val="2"/>
        <w:szCs w:val="2"/>
      </w:rPr>
    </w:pPr>
  </w:p>
  <w:p w:rsidR="00C94D1B" w:rsidRDefault="00C94D1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94D1B" w:rsidRPr="002A36C4" w:rsidRDefault="00C94D1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94D1B" w:rsidRPr="002A36C4" w:rsidRDefault="00C94D1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94D1B" w:rsidRDefault="00C94D1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3433F"/>
    <w:rsid w:val="00470855"/>
    <w:rsid w:val="00616E37"/>
    <w:rsid w:val="006C2CAC"/>
    <w:rsid w:val="006D6D97"/>
    <w:rsid w:val="00706E08"/>
    <w:rsid w:val="008A40F2"/>
    <w:rsid w:val="00B25DE1"/>
    <w:rsid w:val="00C94D1B"/>
    <w:rsid w:val="00CA5FB3"/>
    <w:rsid w:val="00DF5729"/>
    <w:rsid w:val="00E40C71"/>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E247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E247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E247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69521391">
      <w:marLeft w:val="0"/>
      <w:marRight w:val="0"/>
      <w:marTop w:val="0"/>
      <w:marBottom w:val="0"/>
      <w:divBdr>
        <w:top w:val="none" w:sz="0" w:space="0" w:color="auto"/>
        <w:left w:val="none" w:sz="0" w:space="0" w:color="auto"/>
        <w:bottom w:val="none" w:sz="0" w:space="0" w:color="auto"/>
        <w:right w:val="none" w:sz="0" w:space="0" w:color="auto"/>
      </w:divBdr>
    </w:div>
    <w:div w:id="469521392">
      <w:marLeft w:val="0"/>
      <w:marRight w:val="0"/>
      <w:marTop w:val="0"/>
      <w:marBottom w:val="0"/>
      <w:divBdr>
        <w:top w:val="none" w:sz="0" w:space="0" w:color="auto"/>
        <w:left w:val="none" w:sz="0" w:space="0" w:color="auto"/>
        <w:bottom w:val="none" w:sz="0" w:space="0" w:color="auto"/>
        <w:right w:val="none" w:sz="0" w:space="0" w:color="auto"/>
      </w:divBdr>
    </w:div>
    <w:div w:id="469521393">
      <w:marLeft w:val="0"/>
      <w:marRight w:val="0"/>
      <w:marTop w:val="0"/>
      <w:marBottom w:val="0"/>
      <w:divBdr>
        <w:top w:val="none" w:sz="0" w:space="0" w:color="auto"/>
        <w:left w:val="none" w:sz="0" w:space="0" w:color="auto"/>
        <w:bottom w:val="none" w:sz="0" w:space="0" w:color="auto"/>
        <w:right w:val="none" w:sz="0" w:space="0" w:color="auto"/>
      </w:divBdr>
    </w:div>
    <w:div w:id="469521394">
      <w:marLeft w:val="0"/>
      <w:marRight w:val="0"/>
      <w:marTop w:val="0"/>
      <w:marBottom w:val="0"/>
      <w:divBdr>
        <w:top w:val="none" w:sz="0" w:space="0" w:color="auto"/>
        <w:left w:val="none" w:sz="0" w:space="0" w:color="auto"/>
        <w:bottom w:val="none" w:sz="0" w:space="0" w:color="auto"/>
        <w:right w:val="none" w:sz="0" w:space="0" w:color="auto"/>
      </w:divBdr>
    </w:div>
    <w:div w:id="469521395">
      <w:marLeft w:val="0"/>
      <w:marRight w:val="0"/>
      <w:marTop w:val="0"/>
      <w:marBottom w:val="0"/>
      <w:divBdr>
        <w:top w:val="none" w:sz="0" w:space="0" w:color="auto"/>
        <w:left w:val="none" w:sz="0" w:space="0" w:color="auto"/>
        <w:bottom w:val="none" w:sz="0" w:space="0" w:color="auto"/>
        <w:right w:val="none" w:sz="0" w:space="0" w:color="auto"/>
      </w:divBdr>
    </w:div>
    <w:div w:id="4695213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4814</Words>
  <Characters>27440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2017-03-28T21:03:00Z</dcterms:created>
  <dcterms:modified xsi:type="dcterms:W3CDTF">2017-03-28T21:03:00Z</dcterms:modified>
</cp:coreProperties>
</file>