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DF2" w:rsidRPr="00223EDB" w:rsidRDefault="000C4DF2" w:rsidP="00CB7102">
      <w:pPr>
        <w:pStyle w:val="ConsPlusNormal"/>
        <w:outlineLvl w:val="0"/>
        <w:rPr>
          <w:sz w:val="22"/>
          <w:szCs w:val="22"/>
        </w:rPr>
      </w:pPr>
      <w:r w:rsidRPr="00223EDB">
        <w:rPr>
          <w:sz w:val="22"/>
          <w:szCs w:val="22"/>
        </w:rPr>
        <w:t xml:space="preserve">Зарегистрировано в Минюсте России 29 марта </w:t>
      </w:r>
      <w:smartTag w:uri="urn:schemas-microsoft-com:office:smarttags" w:element="metricconverter">
        <w:smartTagPr>
          <w:attr w:name="ProductID" w:val="2017 г"/>
        </w:smartTagPr>
        <w:r w:rsidRPr="00223EDB">
          <w:rPr>
            <w:sz w:val="22"/>
            <w:szCs w:val="22"/>
          </w:rPr>
          <w:t>2017 г</w:t>
        </w:r>
      </w:smartTag>
      <w:r w:rsidRPr="00223EDB">
        <w:rPr>
          <w:sz w:val="22"/>
          <w:szCs w:val="22"/>
        </w:rPr>
        <w:t>. N 46160</w:t>
      </w:r>
    </w:p>
    <w:p w:rsidR="000C4DF2" w:rsidRPr="00223EDB" w:rsidRDefault="000C4DF2" w:rsidP="00CB7102">
      <w:pPr>
        <w:pStyle w:val="ConsPlusNormal"/>
        <w:rPr>
          <w:sz w:val="22"/>
          <w:szCs w:val="22"/>
        </w:rPr>
      </w:pPr>
    </w:p>
    <w:p w:rsidR="000C4DF2" w:rsidRPr="00223EDB" w:rsidRDefault="000C4DF2" w:rsidP="00CB7102">
      <w:pPr>
        <w:pStyle w:val="ConsPlusTitle"/>
        <w:jc w:val="center"/>
        <w:rPr>
          <w:sz w:val="22"/>
          <w:szCs w:val="22"/>
        </w:rPr>
      </w:pPr>
      <w:r w:rsidRPr="00223EDB">
        <w:rPr>
          <w:sz w:val="22"/>
          <w:szCs w:val="22"/>
        </w:rPr>
        <w:t>ФОНД СОЦИАЛЬНОГО СТРАХОВАНИЯ РОССИЙСКОЙ ФЕДЕРАЦИИ</w:t>
      </w:r>
    </w:p>
    <w:p w:rsidR="000C4DF2" w:rsidRPr="00223EDB" w:rsidRDefault="000C4DF2" w:rsidP="00CB7102">
      <w:pPr>
        <w:pStyle w:val="ConsPlusTitle"/>
        <w:jc w:val="center"/>
        <w:rPr>
          <w:sz w:val="22"/>
          <w:szCs w:val="22"/>
        </w:rPr>
      </w:pPr>
    </w:p>
    <w:p w:rsidR="000C4DF2" w:rsidRPr="00223EDB" w:rsidRDefault="000C4DF2" w:rsidP="00CB7102">
      <w:pPr>
        <w:pStyle w:val="ConsPlusTitle"/>
        <w:jc w:val="center"/>
        <w:rPr>
          <w:sz w:val="22"/>
          <w:szCs w:val="22"/>
        </w:rPr>
      </w:pPr>
      <w:r w:rsidRPr="00223EDB">
        <w:rPr>
          <w:sz w:val="22"/>
          <w:szCs w:val="22"/>
        </w:rPr>
        <w:t>ПРИКАЗ</w:t>
      </w:r>
    </w:p>
    <w:p w:rsidR="000C4DF2" w:rsidRPr="00223EDB" w:rsidRDefault="000C4DF2" w:rsidP="00CB7102">
      <w:pPr>
        <w:pStyle w:val="ConsPlusTitle"/>
        <w:jc w:val="center"/>
        <w:rPr>
          <w:sz w:val="22"/>
          <w:szCs w:val="22"/>
        </w:rPr>
      </w:pPr>
      <w:r w:rsidRPr="00223EDB">
        <w:rPr>
          <w:sz w:val="22"/>
          <w:szCs w:val="22"/>
        </w:rPr>
        <w:t xml:space="preserve">от 25 января </w:t>
      </w:r>
      <w:smartTag w:uri="urn:schemas-microsoft-com:office:smarttags" w:element="metricconverter">
        <w:smartTagPr>
          <w:attr w:name="ProductID" w:val="2017 г"/>
        </w:smartTagPr>
        <w:r w:rsidRPr="00223EDB">
          <w:rPr>
            <w:sz w:val="22"/>
            <w:szCs w:val="22"/>
          </w:rPr>
          <w:t>2017 г</w:t>
        </w:r>
      </w:smartTag>
      <w:r w:rsidRPr="00223EDB">
        <w:rPr>
          <w:sz w:val="22"/>
          <w:szCs w:val="22"/>
        </w:rPr>
        <w:t>. N 10</w:t>
      </w:r>
    </w:p>
    <w:p w:rsidR="000C4DF2" w:rsidRPr="00223EDB" w:rsidRDefault="000C4DF2" w:rsidP="00CB7102">
      <w:pPr>
        <w:pStyle w:val="ConsPlusTitle"/>
        <w:jc w:val="center"/>
        <w:rPr>
          <w:sz w:val="22"/>
          <w:szCs w:val="22"/>
        </w:rPr>
      </w:pPr>
    </w:p>
    <w:p w:rsidR="000C4DF2" w:rsidRPr="00223EDB" w:rsidRDefault="000C4DF2" w:rsidP="00CB7102">
      <w:pPr>
        <w:pStyle w:val="ConsPlusTitle"/>
        <w:jc w:val="center"/>
        <w:rPr>
          <w:sz w:val="22"/>
          <w:szCs w:val="22"/>
        </w:rPr>
      </w:pPr>
      <w:r w:rsidRPr="00223EDB">
        <w:rPr>
          <w:sz w:val="22"/>
          <w:szCs w:val="22"/>
        </w:rPr>
        <w:t>ОБ УТВЕРЖДЕНИИ ФОРМ ДОКУМЕНТОВ,</w:t>
      </w:r>
    </w:p>
    <w:p w:rsidR="000C4DF2" w:rsidRPr="00223EDB" w:rsidRDefault="000C4DF2" w:rsidP="00CB7102">
      <w:pPr>
        <w:pStyle w:val="ConsPlusTitle"/>
        <w:jc w:val="center"/>
        <w:rPr>
          <w:sz w:val="22"/>
          <w:szCs w:val="22"/>
        </w:rPr>
      </w:pPr>
      <w:r w:rsidRPr="00223EDB">
        <w:rPr>
          <w:sz w:val="22"/>
          <w:szCs w:val="22"/>
        </w:rPr>
        <w:t>ПРИМЕНЯЕМЫХ ПРИ ОСУЩЕСТВЛЕНИИ ПРОВЕРОК ПРАВИЛЬНОСТИ</w:t>
      </w:r>
    </w:p>
    <w:p w:rsidR="000C4DF2" w:rsidRPr="00223EDB" w:rsidRDefault="000C4DF2" w:rsidP="00CB7102">
      <w:pPr>
        <w:pStyle w:val="ConsPlusTitle"/>
        <w:jc w:val="center"/>
        <w:rPr>
          <w:sz w:val="22"/>
          <w:szCs w:val="22"/>
        </w:rPr>
      </w:pPr>
      <w:r w:rsidRPr="00223EDB">
        <w:rPr>
          <w:sz w:val="22"/>
          <w:szCs w:val="22"/>
        </w:rPr>
        <w:t>ПРОИЗВЕДЕННЫХ СТРАХОВАТЕЛЕМ РАСХОДОВ НА ВЫПЛАТУ СТРАХОВОГО</w:t>
      </w:r>
    </w:p>
    <w:p w:rsidR="000C4DF2" w:rsidRPr="00223EDB" w:rsidRDefault="000C4DF2" w:rsidP="00CB7102">
      <w:pPr>
        <w:pStyle w:val="ConsPlusTitle"/>
        <w:jc w:val="center"/>
        <w:rPr>
          <w:sz w:val="22"/>
          <w:szCs w:val="22"/>
        </w:rPr>
      </w:pPr>
      <w:r w:rsidRPr="00223EDB">
        <w:rPr>
          <w:sz w:val="22"/>
          <w:szCs w:val="22"/>
        </w:rPr>
        <w:t>ОБЕСПЕЧЕНИЯ ПО ОБЯЗАТЕЛЬНОМУ СОЦИАЛЬНОМУ СТРАХОВАНИЮ</w:t>
      </w:r>
    </w:p>
    <w:p w:rsidR="000C4DF2" w:rsidRPr="00223EDB" w:rsidRDefault="000C4DF2" w:rsidP="00CB7102">
      <w:pPr>
        <w:pStyle w:val="ConsPlusTitle"/>
        <w:jc w:val="center"/>
        <w:rPr>
          <w:sz w:val="22"/>
          <w:szCs w:val="22"/>
        </w:rPr>
      </w:pPr>
      <w:r w:rsidRPr="00223EDB">
        <w:rPr>
          <w:sz w:val="22"/>
          <w:szCs w:val="22"/>
        </w:rPr>
        <w:t>НА СЛУЧАЙ ВРЕМЕННОЙ НЕТРУДОСПОСОБНОСТИ</w:t>
      </w:r>
    </w:p>
    <w:p w:rsidR="000C4DF2" w:rsidRPr="00223EDB" w:rsidRDefault="000C4DF2" w:rsidP="00CB7102">
      <w:pPr>
        <w:pStyle w:val="ConsPlusTitle"/>
        <w:jc w:val="center"/>
        <w:rPr>
          <w:sz w:val="22"/>
          <w:szCs w:val="22"/>
        </w:rPr>
      </w:pPr>
      <w:r w:rsidRPr="00223EDB">
        <w:rPr>
          <w:sz w:val="22"/>
          <w:szCs w:val="22"/>
        </w:rPr>
        <w:t>И В СВЯЗИ С МАТЕРИНСТВОМ</w:t>
      </w:r>
    </w:p>
    <w:p w:rsidR="000C4DF2" w:rsidRPr="00223EDB" w:rsidRDefault="000C4DF2" w:rsidP="00CB7102">
      <w:pPr>
        <w:pStyle w:val="ConsPlusNormal"/>
        <w:rPr>
          <w:sz w:val="22"/>
          <w:szCs w:val="22"/>
        </w:rPr>
      </w:pPr>
    </w:p>
    <w:p w:rsidR="000C4DF2" w:rsidRPr="00223EDB" w:rsidRDefault="000C4DF2" w:rsidP="00CB7102">
      <w:pPr>
        <w:pStyle w:val="ConsPlusNormal"/>
        <w:ind w:firstLine="540"/>
        <w:jc w:val="both"/>
        <w:rPr>
          <w:sz w:val="22"/>
          <w:szCs w:val="22"/>
        </w:rPr>
      </w:pPr>
      <w:r w:rsidRPr="00223EDB">
        <w:rPr>
          <w:sz w:val="22"/>
          <w:szCs w:val="22"/>
        </w:rPr>
        <w:t xml:space="preserve">В соответствии со статьей 4.7 Федерального закона от 29 декабря </w:t>
      </w:r>
      <w:smartTag w:uri="urn:schemas-microsoft-com:office:smarttags" w:element="metricconverter">
        <w:smartTagPr>
          <w:attr w:name="ProductID" w:val="2006 г"/>
        </w:smartTagPr>
        <w:r w:rsidRPr="00223EDB">
          <w:rPr>
            <w:sz w:val="22"/>
            <w:szCs w:val="22"/>
          </w:rPr>
          <w:t>2006 г</w:t>
        </w:r>
      </w:smartTag>
      <w:r w:rsidRPr="00223EDB">
        <w:rPr>
          <w:sz w:val="22"/>
          <w:szCs w:val="22"/>
        </w:rPr>
        <w:t>. N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N 1, ст. 18; 2009, N 30, ст. 3739; 2016, N 27, ст. 4183) приказываю:</w:t>
      </w:r>
    </w:p>
    <w:p w:rsidR="000C4DF2" w:rsidRPr="00223EDB" w:rsidRDefault="000C4DF2" w:rsidP="00CB7102">
      <w:pPr>
        <w:pStyle w:val="ConsPlusNormal"/>
        <w:ind w:firstLine="540"/>
        <w:jc w:val="both"/>
        <w:rPr>
          <w:sz w:val="22"/>
          <w:szCs w:val="22"/>
        </w:rPr>
      </w:pPr>
      <w:r w:rsidRPr="00223EDB">
        <w:rPr>
          <w:sz w:val="22"/>
          <w:szCs w:val="22"/>
        </w:rPr>
        <w:t>утвердить:</w:t>
      </w:r>
    </w:p>
    <w:p w:rsidR="000C4DF2" w:rsidRPr="00223EDB" w:rsidRDefault="000C4DF2" w:rsidP="00CB7102">
      <w:pPr>
        <w:pStyle w:val="ConsPlusNormal"/>
        <w:ind w:firstLine="540"/>
        <w:jc w:val="both"/>
        <w:rPr>
          <w:sz w:val="22"/>
          <w:szCs w:val="22"/>
        </w:rPr>
      </w:pPr>
      <w:r w:rsidRPr="00223EDB">
        <w:rPr>
          <w:sz w:val="22"/>
          <w:szCs w:val="22"/>
        </w:rPr>
        <w:t xml:space="preserve">форму акта выездной проверки правильности расходов на выплату страхового обеспечения по обязательному социальному страхованию на случай временной нетрудоспособности и в связи с материнством (форма 1) согласно </w:t>
      </w:r>
      <w:hyperlink w:anchor="Par48" w:tooltip="                                    АКТ" w:history="1">
        <w:r w:rsidRPr="00223EDB">
          <w:rPr>
            <w:sz w:val="22"/>
            <w:szCs w:val="22"/>
          </w:rPr>
          <w:t>приложению N 1</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форму акта камеральной проверки правильности расходов на выплату страхового обеспечения по обязательному социальному страхованию на случай временной нетрудоспособности и в связи с материнством (форма 2) согласно </w:t>
      </w:r>
      <w:hyperlink w:anchor="Par248" w:tooltip="                                    АКТ" w:history="1">
        <w:r w:rsidRPr="00223EDB">
          <w:rPr>
            <w:sz w:val="22"/>
            <w:szCs w:val="22"/>
          </w:rPr>
          <w:t>приложению N 2</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форму решения о проведении выездной проверки страхователя по обязательному социальному страхованию на случай временной нетрудоспособности и в связи с материнством (форма 3) согласно </w:t>
      </w:r>
      <w:hyperlink w:anchor="Par426" w:tooltip="                                  Решение" w:history="1">
        <w:r w:rsidRPr="00223EDB">
          <w:rPr>
            <w:sz w:val="22"/>
            <w:szCs w:val="22"/>
          </w:rPr>
          <w:t>приложению N 3</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форму решения о приостановлении проведения выездной проверки страхователя по обязательному социальному страхованию на случай временной нетрудоспособности и в связи с материнством (форма 4) согласно </w:t>
      </w:r>
      <w:hyperlink w:anchor="Par536" w:tooltip="                                  Решение" w:history="1">
        <w:r w:rsidRPr="00223EDB">
          <w:rPr>
            <w:sz w:val="22"/>
            <w:szCs w:val="22"/>
          </w:rPr>
          <w:t>приложению N 4</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форму решения о возобновлении проведения выездной проверки страхователя по обязательному социальному страхованию на случай временной нетрудоспособности и в связи с материнством (форма 5) согласно </w:t>
      </w:r>
      <w:hyperlink w:anchor="Par639" w:tooltip="                                  Решение" w:history="1">
        <w:r w:rsidRPr="00223EDB">
          <w:rPr>
            <w:sz w:val="22"/>
            <w:szCs w:val="22"/>
          </w:rPr>
          <w:t>приложению N 5</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форму решения о продлении (об отказе в продлении) сроков представления документов (форма 6) согласно </w:t>
      </w:r>
      <w:hyperlink w:anchor="Par748" w:tooltip="                                  Решение" w:history="1">
        <w:r w:rsidRPr="00223EDB">
          <w:rPr>
            <w:sz w:val="22"/>
            <w:szCs w:val="22"/>
          </w:rPr>
          <w:t>приложению N 6</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форму решения о непринятии к зачету расходов на выплату страхового обеспечения по обязательному социальному страхованию на случай временной нетрудоспособности и в связи с материнством (форма 7) согласно </w:t>
      </w:r>
      <w:hyperlink w:anchor="Par842" w:tooltip="                                  Решение" w:history="1">
        <w:r w:rsidRPr="00223EDB">
          <w:rPr>
            <w:sz w:val="22"/>
            <w:szCs w:val="22"/>
          </w:rPr>
          <w:t>приложению N 7</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форму решения о выделении (отказе в выделении) средств на осуществление (возмещение) расходов страхователя на выплату страхового обеспечения (форма 8) согласно </w:t>
      </w:r>
      <w:hyperlink w:anchor="Par964" w:tooltip="                                  РЕШЕНИЕ" w:history="1">
        <w:r w:rsidRPr="00223EDB">
          <w:rPr>
            <w:sz w:val="22"/>
            <w:szCs w:val="22"/>
          </w:rPr>
          <w:t>приложению N 8</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форму справки о проведенной выездной проверке страхователя по обязательному социальному страхованию на случай временной нетрудоспособности и в связи с материнством (форма 9) согласно </w:t>
      </w:r>
      <w:hyperlink w:anchor="Par1077" w:tooltip="                                  Справка" w:history="1">
        <w:r w:rsidRPr="00223EDB">
          <w:rPr>
            <w:sz w:val="22"/>
            <w:szCs w:val="22"/>
          </w:rPr>
          <w:t>приложению N 9</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требования к составлению акта выездной проверки согласно </w:t>
      </w:r>
      <w:hyperlink w:anchor="Par1181" w:tooltip="ТРЕБОВАНИЯ К СОСТАВЛЕНИЮ АКТА ВЫЕЗДНОЙ ПРОВЕРКИ" w:history="1">
        <w:r w:rsidRPr="00223EDB">
          <w:rPr>
            <w:sz w:val="22"/>
            <w:szCs w:val="22"/>
          </w:rPr>
          <w:t>приложению N 10</w:t>
        </w:r>
      </w:hyperlink>
      <w:r w:rsidRPr="00223EDB">
        <w:rPr>
          <w:sz w:val="22"/>
          <w:szCs w:val="22"/>
        </w:rPr>
        <w:t>;</w:t>
      </w:r>
    </w:p>
    <w:p w:rsidR="000C4DF2" w:rsidRPr="00223EDB" w:rsidRDefault="000C4DF2" w:rsidP="00CB7102">
      <w:pPr>
        <w:pStyle w:val="ConsPlusNormal"/>
        <w:ind w:firstLine="540"/>
        <w:jc w:val="both"/>
        <w:rPr>
          <w:sz w:val="22"/>
          <w:szCs w:val="22"/>
        </w:rPr>
      </w:pPr>
      <w:r w:rsidRPr="00223EDB">
        <w:rPr>
          <w:sz w:val="22"/>
          <w:szCs w:val="22"/>
        </w:rPr>
        <w:t xml:space="preserve">требования к составлению акта камеральной проверки согласно </w:t>
      </w:r>
      <w:hyperlink w:anchor="Par1242" w:tooltip="ТРЕБОВАНИЯ К СОСТАВЛЕНИЮ АКТА КАМЕРАЛЬНОЙ ПРОВЕРКИ" w:history="1">
        <w:r w:rsidRPr="00223EDB">
          <w:rPr>
            <w:sz w:val="22"/>
            <w:szCs w:val="22"/>
          </w:rPr>
          <w:t>приложению N 11</w:t>
        </w:r>
      </w:hyperlink>
      <w:r w:rsidRPr="00223EDB">
        <w:rPr>
          <w:sz w:val="22"/>
          <w:szCs w:val="22"/>
        </w:rPr>
        <w:t>.</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Председатель Фонда</w:t>
      </w:r>
    </w:p>
    <w:p w:rsidR="000C4DF2" w:rsidRPr="00223EDB" w:rsidRDefault="000C4DF2" w:rsidP="00CB7102">
      <w:pPr>
        <w:pStyle w:val="ConsPlusNormal"/>
        <w:jc w:val="right"/>
        <w:rPr>
          <w:sz w:val="22"/>
          <w:szCs w:val="22"/>
        </w:rPr>
      </w:pPr>
      <w:r w:rsidRPr="00223EDB">
        <w:rPr>
          <w:sz w:val="22"/>
          <w:szCs w:val="22"/>
        </w:rPr>
        <w:t>А.С.КИГИМ</w:t>
      </w:r>
    </w:p>
    <w:p w:rsidR="000C4DF2" w:rsidRPr="00223EDB" w:rsidRDefault="000C4DF2" w:rsidP="00CB7102">
      <w:pPr>
        <w:pStyle w:val="ConsPlusNormal"/>
        <w:rPr>
          <w:sz w:val="22"/>
          <w:szCs w:val="22"/>
        </w:rPr>
      </w:pPr>
    </w:p>
    <w:p w:rsidR="000C4DF2" w:rsidRPr="00223EDB" w:rsidRDefault="000C4DF2" w:rsidP="00CB7102">
      <w:pPr>
        <w:pStyle w:val="ConsPlusNormal"/>
        <w:rPr>
          <w:sz w:val="22"/>
          <w:szCs w:val="22"/>
        </w:rPr>
      </w:pPr>
    </w:p>
    <w:p w:rsidR="000C4DF2" w:rsidRDefault="000C4DF2" w:rsidP="00CB7102">
      <w:pPr>
        <w:pStyle w:val="ConsPlusNormal"/>
        <w:rPr>
          <w:sz w:val="22"/>
          <w:szCs w:val="22"/>
        </w:rPr>
      </w:pPr>
    </w:p>
    <w:p w:rsidR="000C4DF2" w:rsidRDefault="000C4DF2" w:rsidP="00CB7102">
      <w:pPr>
        <w:pStyle w:val="ConsPlusNormal"/>
        <w:rPr>
          <w:sz w:val="22"/>
          <w:szCs w:val="22"/>
        </w:rPr>
      </w:pPr>
    </w:p>
    <w:p w:rsidR="000C4DF2" w:rsidRPr="00223EDB" w:rsidRDefault="000C4DF2" w:rsidP="00CB7102">
      <w:pPr>
        <w:pStyle w:val="ConsPlusNormal"/>
        <w:rPr>
          <w:sz w:val="22"/>
          <w:szCs w:val="22"/>
        </w:rPr>
      </w:pPr>
    </w:p>
    <w:p w:rsidR="000C4DF2" w:rsidRPr="00223EDB" w:rsidRDefault="000C4DF2" w:rsidP="00CB7102">
      <w:pPr>
        <w:pStyle w:val="ConsPlusNormal"/>
        <w:rPr>
          <w:sz w:val="22"/>
          <w:szCs w:val="22"/>
        </w:rPr>
      </w:pP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1</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Форма 1</w:t>
      </w:r>
    </w:p>
    <w:p w:rsidR="000C4DF2" w:rsidRPr="00223EDB" w:rsidRDefault="000C4DF2" w:rsidP="00CB7102">
      <w:pPr>
        <w:pStyle w:val="ConsPlusNormal"/>
        <w:rPr>
          <w:sz w:val="22"/>
          <w:szCs w:val="22"/>
        </w:rPr>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0" w:name="Par48"/>
      <w:bookmarkEnd w:id="0"/>
      <w:r w:rsidRPr="00CB7102">
        <w:t xml:space="preserve">                                    АКТ</w:t>
      </w:r>
    </w:p>
    <w:p w:rsidR="000C4DF2" w:rsidRPr="00CB7102" w:rsidRDefault="000C4DF2" w:rsidP="00CB7102">
      <w:pPr>
        <w:pStyle w:val="ConsPlusNonformat"/>
        <w:jc w:val="both"/>
      </w:pPr>
      <w:r w:rsidRPr="00CB7102">
        <w:t xml:space="preserve">            выездной проверки правильности расходов на выплату</w:t>
      </w:r>
    </w:p>
    <w:p w:rsidR="000C4DF2" w:rsidRPr="00CB7102" w:rsidRDefault="000C4DF2" w:rsidP="00CB7102">
      <w:pPr>
        <w:pStyle w:val="ConsPlusNonformat"/>
        <w:jc w:val="both"/>
      </w:pPr>
      <w:r w:rsidRPr="00CB7102">
        <w:t xml:space="preserve">      страхового обеспечения по обязательному социальному страхованию</w:t>
      </w:r>
    </w:p>
    <w:p w:rsidR="000C4DF2" w:rsidRPr="00CB7102" w:rsidRDefault="000C4DF2" w:rsidP="00CB7102">
      <w:pPr>
        <w:pStyle w:val="ConsPlusNonformat"/>
        <w:jc w:val="both"/>
      </w:pPr>
      <w:r w:rsidRPr="00CB7102">
        <w:t xml:space="preserve">      на случай временной нетрудоспособности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от _____________________                                   N 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 должность лица, проводившего проверку)</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провел(а)  выездную проверку правильности произведенных расходов на выплату</w:t>
      </w:r>
    </w:p>
    <w:p w:rsidR="000C4DF2" w:rsidRPr="00CB7102" w:rsidRDefault="000C4DF2" w:rsidP="00CB7102">
      <w:pPr>
        <w:pStyle w:val="ConsPlusNonformat"/>
        <w:jc w:val="both"/>
      </w:pPr>
      <w:r w:rsidRPr="00CB7102">
        <w:t>страхового  обеспечения  по обязательному социальному страхованию на случай</w:t>
      </w:r>
    </w:p>
    <w:p w:rsidR="000C4DF2" w:rsidRPr="00CB7102" w:rsidRDefault="000C4DF2" w:rsidP="00CB7102">
      <w:pPr>
        <w:pStyle w:val="ConsPlusNonformat"/>
        <w:jc w:val="both"/>
      </w:pPr>
      <w:r w:rsidRPr="00CB7102">
        <w:t>временной нетрудоспособности и в связи с материнством страхователя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(полное наименование организации (обособленного подразделения),</w:t>
      </w:r>
    </w:p>
    <w:p w:rsidR="000C4DF2" w:rsidRPr="00CB7102" w:rsidRDefault="000C4DF2" w:rsidP="00CB7102">
      <w:pPr>
        <w:pStyle w:val="ConsPlusNonformat"/>
        <w:jc w:val="both"/>
      </w:pPr>
      <w:r w:rsidRPr="00CB7102">
        <w:t xml:space="preserve">       Ф.И.О. индивидуального предпринимателя или физического лица)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______________________________</w:t>
      </w:r>
    </w:p>
    <w:p w:rsidR="000C4DF2" w:rsidRPr="00CB7102" w:rsidRDefault="000C4DF2" w:rsidP="00CB7102">
      <w:pPr>
        <w:pStyle w:val="ConsPlusNonformat"/>
        <w:jc w:val="both"/>
      </w:pPr>
      <w:r w:rsidRPr="00CB7102">
        <w:t>Код подчиненности                            ______________________________</w:t>
      </w:r>
    </w:p>
    <w:p w:rsidR="000C4DF2" w:rsidRPr="00CB7102" w:rsidRDefault="000C4DF2" w:rsidP="00CB7102">
      <w:pPr>
        <w:pStyle w:val="ConsPlusNonformat"/>
        <w:jc w:val="both"/>
      </w:pPr>
      <w:r w:rsidRPr="00CB7102">
        <w:t>Код ИФНС                                     ______________________________</w:t>
      </w:r>
    </w:p>
    <w:p w:rsidR="000C4DF2" w:rsidRPr="00CB7102" w:rsidRDefault="000C4DF2" w:rsidP="00CB7102">
      <w:pPr>
        <w:pStyle w:val="ConsPlusNonformat"/>
        <w:jc w:val="both"/>
      </w:pPr>
      <w:r w:rsidRPr="00CB7102">
        <w:t>ИНН                                          ______________________________</w:t>
      </w:r>
    </w:p>
    <w:p w:rsidR="000C4DF2" w:rsidRPr="00CB7102" w:rsidRDefault="000C4DF2" w:rsidP="00CB7102">
      <w:pPr>
        <w:pStyle w:val="ConsPlusNonformat"/>
        <w:jc w:val="both"/>
      </w:pPr>
      <w:r w:rsidRPr="00CB7102">
        <w:t>КПП                                          ______________________________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Выездная  проверка проведена в соответствии с Федеральным законом от 29</w:t>
      </w:r>
    </w:p>
    <w:p w:rsidR="000C4DF2" w:rsidRPr="00CB7102" w:rsidRDefault="000C4DF2" w:rsidP="00CB7102">
      <w:pPr>
        <w:pStyle w:val="ConsPlusNonformat"/>
        <w:jc w:val="both"/>
      </w:pPr>
      <w:r w:rsidRPr="00CB7102">
        <w:t xml:space="preserve">декабря  </w:t>
      </w:r>
      <w:smartTag w:uri="urn:schemas-microsoft-com:office:smarttags" w:element="metricconverter">
        <w:smartTagPr>
          <w:attr w:name="ProductID" w:val="2006 г"/>
        </w:smartTagPr>
        <w:r w:rsidRPr="00CB7102">
          <w:t>2006 г</w:t>
        </w:r>
      </w:smartTag>
      <w:r w:rsidRPr="00CB7102">
        <w:t>. N 255-ФЗ "Об обязательном социальном страховании на случай</w:t>
      </w:r>
    </w:p>
    <w:p w:rsidR="000C4DF2" w:rsidRPr="00CB7102" w:rsidRDefault="000C4DF2" w:rsidP="00CB7102">
      <w:pPr>
        <w:pStyle w:val="ConsPlusNonformat"/>
        <w:jc w:val="both"/>
      </w:pPr>
      <w:r w:rsidRPr="00CB7102">
        <w:t xml:space="preserve">временной  нетрудоспособности  и  в  связи  с материнством"  </w:t>
      </w:r>
      <w:hyperlink w:anchor="Par222" w:tooltip="&lt;1&gt; Собрание законодательства Российской Федерации, 2007, N 1, ст. 18; 2009, N 7, ст. 781; N 30, ст. 3739; 2010, N 40, ст. 4969; N 50, ст. 6601; 2011, N 9, ст. 1208; 2011, N 27, ст. 3880; N 49, ст. 7017; 7057; 2012, N 53, ст. 7601; 2013, N 14, ст. 1644; N 27, ст. 3477; N 30, ст. 4076; N 48, ст. 6165; 2014, N 14, ст. 1551; N 26, ст. 3398; N 30, ст. 4217; N 49, ст. 6915; 6916; 2015, N 1, ст. 48; 2016, N 1, ст. 14; N 11, ст. 1482; N 27, ст. 4183." w:history="1">
        <w:r w:rsidRPr="00CB7102">
          <w:t>&lt;1&gt;</w:t>
        </w:r>
      </w:hyperlink>
      <w:r w:rsidRPr="00CB7102">
        <w:t>, ст. 26.16</w:t>
      </w:r>
    </w:p>
    <w:p w:rsidR="000C4DF2" w:rsidRPr="00CB7102" w:rsidRDefault="000C4DF2" w:rsidP="00CB7102">
      <w:pPr>
        <w:pStyle w:val="ConsPlusNonformat"/>
        <w:jc w:val="both"/>
      </w:pPr>
      <w:r w:rsidRPr="00CB7102">
        <w:t xml:space="preserve">Федерального закона от 24 июля </w:t>
      </w:r>
      <w:smartTag w:uri="urn:schemas-microsoft-com:office:smarttags" w:element="metricconverter">
        <w:smartTagPr>
          <w:attr w:name="ProductID" w:val="1998 г"/>
        </w:smartTagPr>
        <w:r w:rsidRPr="00CB7102">
          <w:t>1998 г</w:t>
        </w:r>
      </w:smartTag>
      <w:r w:rsidRPr="00CB7102">
        <w:t>. N 125-ФЗ "Об обязательном социальном</w:t>
      </w:r>
    </w:p>
    <w:p w:rsidR="000C4DF2" w:rsidRPr="00CB7102" w:rsidRDefault="000C4DF2" w:rsidP="00CB7102">
      <w:pPr>
        <w:pStyle w:val="ConsPlusNonformat"/>
        <w:jc w:val="both"/>
      </w:pPr>
      <w:r w:rsidRPr="00CB7102">
        <w:t>страховании  от  несчастных  случаев  на  производстве  и  профессиональных</w:t>
      </w:r>
    </w:p>
    <w:p w:rsidR="000C4DF2" w:rsidRPr="00CB7102" w:rsidRDefault="000C4DF2" w:rsidP="00CB7102">
      <w:pPr>
        <w:pStyle w:val="ConsPlusNonformat"/>
        <w:jc w:val="both"/>
      </w:pPr>
      <w:r w:rsidRPr="00CB7102">
        <w:t xml:space="preserve">заболеваний"  </w:t>
      </w:r>
      <w:hyperlink w:anchor="Par223" w:tooltip="&lt;2&gt; Собрание законодательства Российской Федерации, 1998, N 31, ст. 3803; 2016, N 27, ст. 4183." w:history="1">
        <w:r w:rsidRPr="00CB7102">
          <w:t>&lt;2&gt;</w:t>
        </w:r>
      </w:hyperlink>
      <w:r w:rsidRPr="00CB7102">
        <w:t xml:space="preserve">  и  иными  нормативными  правовыми актами об обязательном</w:t>
      </w:r>
    </w:p>
    <w:p w:rsidR="000C4DF2" w:rsidRPr="00CB7102" w:rsidRDefault="000C4DF2" w:rsidP="00CB7102">
      <w:pPr>
        <w:pStyle w:val="ConsPlusNonformat"/>
        <w:jc w:val="both"/>
      </w:pPr>
      <w:r w:rsidRPr="00CB7102">
        <w:t>социальном  страховании  на случай временной нетрудоспособности и в связи с</w:t>
      </w:r>
    </w:p>
    <w:p w:rsidR="000C4DF2" w:rsidRPr="00CB7102" w:rsidRDefault="000C4DF2" w:rsidP="00CB7102">
      <w:pPr>
        <w:pStyle w:val="ConsPlusNonformat"/>
        <w:jc w:val="both"/>
      </w:pPr>
      <w:r w:rsidRPr="00CB7102">
        <w:t>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1" w:name="Par87"/>
      <w:bookmarkEnd w:id="1"/>
      <w:r w:rsidRPr="00CB7102">
        <w:t xml:space="preserve">                            1. Общие положения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1.1. Место проведения выездной проверки</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(территория проверяемого лица либо места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1.2. Проверка проведена с _________________ по _________________</w:t>
      </w:r>
    </w:p>
    <w:p w:rsidR="000C4DF2" w:rsidRPr="00CB7102" w:rsidRDefault="000C4DF2" w:rsidP="00CB7102">
      <w:pPr>
        <w:pStyle w:val="ConsPlusNonformat"/>
        <w:jc w:val="both"/>
      </w:pPr>
      <w:r w:rsidRPr="00CB7102">
        <w:t>На основании решения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 от ____________________ N _______________________</w:t>
      </w:r>
    </w:p>
    <w:p w:rsidR="000C4DF2" w:rsidRPr="00CB7102" w:rsidRDefault="000C4DF2" w:rsidP="00CB7102">
      <w:pPr>
        <w:pStyle w:val="ConsPlusNonformat"/>
        <w:jc w:val="both"/>
      </w:pPr>
      <w:r w:rsidRPr="00CB7102">
        <w:t xml:space="preserve">         (Ф.И.О.)                  (дата)</w:t>
      </w:r>
    </w:p>
    <w:p w:rsidR="000C4DF2" w:rsidRPr="00CB7102" w:rsidRDefault="000C4DF2" w:rsidP="00CB7102">
      <w:pPr>
        <w:pStyle w:val="ConsPlusNonformat"/>
        <w:jc w:val="both"/>
      </w:pPr>
      <w:r w:rsidRPr="00CB7102">
        <w:t>выездная проверка была приостановлена с _________________.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 xml:space="preserve">    На основании решения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 от ____________________ N _______________________</w:t>
      </w:r>
    </w:p>
    <w:p w:rsidR="000C4DF2" w:rsidRPr="00CB7102" w:rsidRDefault="000C4DF2" w:rsidP="00CB7102">
      <w:pPr>
        <w:pStyle w:val="ConsPlusNonformat"/>
        <w:jc w:val="both"/>
      </w:pPr>
      <w:r w:rsidRPr="00CB7102">
        <w:t xml:space="preserve">         (Ф.И.О.)                  (дата)</w:t>
      </w:r>
    </w:p>
    <w:p w:rsidR="000C4DF2" w:rsidRPr="00CB7102" w:rsidRDefault="000C4DF2" w:rsidP="00CB7102">
      <w:pPr>
        <w:pStyle w:val="ConsPlusNonformat"/>
        <w:jc w:val="both"/>
      </w:pPr>
      <w:r w:rsidRPr="00CB7102">
        <w:t>выездная проверка была возобновлена с _________________.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1.3.  Должностными  лицами  (руководитель,  главный  бухгалтер  либо  лица,</w:t>
      </w:r>
    </w:p>
    <w:p w:rsidR="000C4DF2" w:rsidRPr="00CB7102" w:rsidRDefault="000C4DF2" w:rsidP="00CB7102">
      <w:pPr>
        <w:pStyle w:val="ConsPlusNonformat"/>
        <w:jc w:val="both"/>
      </w:pPr>
      <w:r w:rsidRPr="00CB7102">
        <w:t xml:space="preserve">исполняющие их обязанности) организации (обособленного подразделения) </w:t>
      </w:r>
      <w:hyperlink w:anchor="Par224" w:tooltip="&lt;3&gt; Заполняется для организаций." w:history="1">
        <w:r w:rsidRPr="00CB7102">
          <w:t>&lt;3&gt;</w:t>
        </w:r>
      </w:hyperlink>
      <w:r w:rsidRPr="00CB7102">
        <w:t xml:space="preserve"> в</w:t>
      </w:r>
    </w:p>
    <w:p w:rsidR="000C4DF2" w:rsidRPr="00CB7102" w:rsidRDefault="000C4DF2" w:rsidP="00CB7102">
      <w:pPr>
        <w:pStyle w:val="ConsPlusNonformat"/>
        <w:jc w:val="both"/>
      </w:pPr>
      <w:r w:rsidRPr="00CB7102">
        <w:t>проверяемом периоде являлись:</w:t>
      </w:r>
    </w:p>
    <w:p w:rsidR="000C4DF2" w:rsidRPr="00CB7102" w:rsidRDefault="000C4DF2" w:rsidP="00CB7102">
      <w:pPr>
        <w:pStyle w:val="ConsPlusNonformat"/>
        <w:jc w:val="both"/>
      </w:pPr>
      <w:r w:rsidRPr="00CB7102">
        <w:t>______________________________   ____________________</w:t>
      </w:r>
    </w:p>
    <w:p w:rsidR="000C4DF2" w:rsidRPr="00CB7102" w:rsidRDefault="000C4DF2" w:rsidP="00CB7102">
      <w:pPr>
        <w:pStyle w:val="ConsPlusNonformat"/>
        <w:jc w:val="both"/>
      </w:pPr>
      <w:r w:rsidRPr="00CB7102">
        <w:t xml:space="preserve">   (наименование должности)            (Ф.И.О.)</w:t>
      </w:r>
    </w:p>
    <w:p w:rsidR="000C4DF2" w:rsidRPr="00CB7102" w:rsidRDefault="000C4DF2" w:rsidP="00CB7102">
      <w:pPr>
        <w:pStyle w:val="ConsPlusNonformat"/>
        <w:jc w:val="both"/>
      </w:pPr>
      <w:r w:rsidRPr="00CB7102">
        <w:t>______________________________   ___________________.</w:t>
      </w:r>
    </w:p>
    <w:p w:rsidR="000C4DF2" w:rsidRPr="00CB7102" w:rsidRDefault="000C4DF2" w:rsidP="00CB7102">
      <w:pPr>
        <w:pStyle w:val="ConsPlusNonformat"/>
        <w:jc w:val="both"/>
      </w:pPr>
      <w:r w:rsidRPr="00CB7102">
        <w:t xml:space="preserve">   (наименование должности)            (Ф.И.О.)</w:t>
      </w:r>
    </w:p>
    <w:p w:rsidR="000C4DF2" w:rsidRPr="00CB7102" w:rsidRDefault="000C4DF2" w:rsidP="00CB7102">
      <w:pPr>
        <w:pStyle w:val="ConsPlusNonformat"/>
        <w:jc w:val="both"/>
      </w:pPr>
      <w:r w:rsidRPr="00CB7102">
        <w:t>1.4. Выездная проверка проведена __________________________________ методом</w:t>
      </w:r>
    </w:p>
    <w:p w:rsidR="000C4DF2" w:rsidRPr="00CB7102" w:rsidRDefault="000C4DF2" w:rsidP="00CB7102">
      <w:pPr>
        <w:pStyle w:val="ConsPlusNonformat"/>
        <w:jc w:val="both"/>
      </w:pPr>
      <w:r w:rsidRPr="00CB7102">
        <w:t xml:space="preserve">                                       (сплошным, выборочным)</w:t>
      </w:r>
    </w:p>
    <w:p w:rsidR="000C4DF2" w:rsidRPr="00CB7102" w:rsidRDefault="000C4DF2" w:rsidP="00CB7102">
      <w:pPr>
        <w:pStyle w:val="ConsPlusNonformat"/>
        <w:jc w:val="both"/>
      </w:pPr>
      <w:r w:rsidRPr="00CB7102">
        <w:t>проверки представленных следующих документов:</w:t>
      </w:r>
    </w:p>
    <w:p w:rsidR="000C4DF2" w:rsidRPr="00CB7102" w:rsidRDefault="000C4DF2" w:rsidP="00CB7102">
      <w:pPr>
        <w:pStyle w:val="ConsPlusNonformat"/>
        <w:jc w:val="both"/>
      </w:pPr>
      <w:r w:rsidRPr="00CB7102">
        <w:t>__________________________________________________________________________.</w:t>
      </w:r>
    </w:p>
    <w:p w:rsidR="000C4DF2" w:rsidRPr="00CB7102" w:rsidRDefault="000C4DF2" w:rsidP="00CB7102">
      <w:pPr>
        <w:pStyle w:val="ConsPlusNonformat"/>
        <w:jc w:val="both"/>
      </w:pPr>
      <w:r w:rsidRPr="00CB7102">
        <w:t xml:space="preserve">   (указываются виды проверенных документов и при необходимости перечень</w:t>
      </w:r>
    </w:p>
    <w:p w:rsidR="000C4DF2" w:rsidRPr="00CB7102" w:rsidRDefault="000C4DF2" w:rsidP="00CB7102">
      <w:pPr>
        <w:pStyle w:val="ConsPlusNonformat"/>
        <w:jc w:val="both"/>
      </w:pPr>
      <w:r w:rsidRPr="00CB7102">
        <w:t xml:space="preserve">                          конкретных документов)</w:t>
      </w:r>
    </w:p>
    <w:p w:rsidR="000C4DF2" w:rsidRPr="00CB7102" w:rsidRDefault="000C4DF2" w:rsidP="00CB7102">
      <w:pPr>
        <w:pStyle w:val="ConsPlusNonformat"/>
        <w:jc w:val="both"/>
      </w:pPr>
      <w:r w:rsidRPr="00CB7102">
        <w:t>1.5. В ходе проверки не были представлены следующие документы:</w:t>
      </w:r>
    </w:p>
    <w:p w:rsidR="000C4DF2" w:rsidRPr="00CB7102" w:rsidRDefault="000C4DF2" w:rsidP="00CB7102">
      <w:pPr>
        <w:pStyle w:val="ConsPlusNonformat"/>
        <w:jc w:val="both"/>
      </w:pPr>
      <w:r w:rsidRPr="00CB7102">
        <w:t>__________________________________________________________________________.</w:t>
      </w:r>
    </w:p>
    <w:p w:rsidR="000C4DF2" w:rsidRPr="00CB7102" w:rsidRDefault="000C4DF2" w:rsidP="00CB7102">
      <w:pPr>
        <w:pStyle w:val="ConsPlusNonformat"/>
        <w:jc w:val="both"/>
      </w:pPr>
      <w:r w:rsidRPr="00CB7102">
        <w:t xml:space="preserve">    (указываются виды не представленных документов и при необходимости</w:t>
      </w:r>
    </w:p>
    <w:p w:rsidR="000C4DF2" w:rsidRPr="00CB7102" w:rsidRDefault="000C4DF2" w:rsidP="00CB7102">
      <w:pPr>
        <w:pStyle w:val="ConsPlusNonformat"/>
        <w:jc w:val="both"/>
      </w:pPr>
      <w:r w:rsidRPr="00CB7102">
        <w:t xml:space="preserve">                      перечень конкретных документов)</w:t>
      </w:r>
    </w:p>
    <w:p w:rsidR="000C4DF2" w:rsidRPr="00CB7102" w:rsidRDefault="000C4DF2" w:rsidP="00CB7102">
      <w:pPr>
        <w:pStyle w:val="ConsPlusNonformat"/>
        <w:jc w:val="both"/>
      </w:pPr>
      <w:r w:rsidRPr="00CB7102">
        <w:t>1.6. Предыдущая выездная проверка проводилась с ___________ по ___________,</w:t>
      </w:r>
    </w:p>
    <w:p w:rsidR="000C4DF2" w:rsidRPr="00CB7102" w:rsidRDefault="000C4DF2" w:rsidP="00CB7102">
      <w:pPr>
        <w:pStyle w:val="ConsPlusNonformat"/>
        <w:jc w:val="both"/>
      </w:pPr>
      <w:r w:rsidRPr="00CB7102">
        <w:t xml:space="preserve">                                                  (дата)         (дата)</w:t>
      </w:r>
    </w:p>
    <w:p w:rsidR="000C4DF2" w:rsidRPr="00CB7102" w:rsidRDefault="000C4DF2" w:rsidP="00CB7102">
      <w:pPr>
        <w:pStyle w:val="ConsPlusNonformat"/>
        <w:jc w:val="both"/>
      </w:pPr>
      <w:r w:rsidRPr="00CB7102">
        <w:t>акт выездной проверки от ______________ N 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Выявленные предыдущей проверкой недостатки и нарушения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(устранены/не устранены (в случае неустранения</w:t>
      </w:r>
    </w:p>
    <w:p w:rsidR="000C4DF2" w:rsidRPr="00CB7102" w:rsidRDefault="000C4DF2" w:rsidP="00CB7102">
      <w:pPr>
        <w:pStyle w:val="ConsPlusNonformat"/>
        <w:jc w:val="both"/>
      </w:pPr>
      <w:r w:rsidRPr="00CB7102">
        <w:t xml:space="preserve">                   нарушений - указывается их существо)</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2" w:name="Par137"/>
      <w:bookmarkEnd w:id="2"/>
      <w:r w:rsidRPr="00CB7102">
        <w:t xml:space="preserve">                  2. Настоящей проверкой установлено </w:t>
      </w:r>
      <w:hyperlink w:anchor="Par225" w:tooltip="&lt;4&gt; Раздел заполняется в случае выявления нарушений." w:history="1">
        <w:r w:rsidRPr="00CB7102">
          <w:t>&lt;4&gt;</w:t>
        </w:r>
      </w:hyperlink>
      <w:r w:rsidRPr="00CB7102">
        <w:t>:</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(указываются конкретные нарушения)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страхователем произведены расходы с нарушением требований законодательных и</w:t>
      </w:r>
    </w:p>
    <w:p w:rsidR="000C4DF2" w:rsidRPr="00CB7102" w:rsidRDefault="000C4DF2" w:rsidP="00CB7102">
      <w:pPr>
        <w:pStyle w:val="ConsPlusNonformat"/>
        <w:jc w:val="both"/>
      </w:pPr>
      <w:r w:rsidRPr="00CB7102">
        <w:t>иных  нормативных  правовых  актов,  либо  не  подтвержденные документами в</w:t>
      </w:r>
    </w:p>
    <w:p w:rsidR="000C4DF2" w:rsidRPr="00CB7102" w:rsidRDefault="000C4DF2" w:rsidP="00CB7102">
      <w:pPr>
        <w:pStyle w:val="ConsPlusNonformat"/>
        <w:jc w:val="both"/>
      </w:pPr>
      <w:r w:rsidRPr="00CB7102">
        <w:t>установленном порядке, в сумме _____________ рублей</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3" w:name="Par146"/>
      <w:bookmarkEnd w:id="3"/>
      <w:r w:rsidRPr="00CB7102">
        <w:t xml:space="preserve">                   3. По результатам настоящей проверки</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предлагается:</w:t>
      </w:r>
    </w:p>
    <w:p w:rsidR="000C4DF2" w:rsidRPr="00CB7102" w:rsidRDefault="000C4DF2" w:rsidP="00CB7102">
      <w:pPr>
        <w:pStyle w:val="ConsPlusNonformat"/>
        <w:jc w:val="both"/>
      </w:pPr>
      <w:bookmarkStart w:id="4" w:name="Par149"/>
      <w:bookmarkEnd w:id="4"/>
      <w:r w:rsidRPr="00CB7102">
        <w:t xml:space="preserve">    3.1 </w:t>
      </w:r>
      <w:hyperlink w:anchor="Par226" w:tooltip="&lt;5&gt; Пункты 3.1 и 3.2 настоящего акта заполняются одновременно при частичном выделении средств на осуществление (возмещение) расходов страхователя на выплату страхового обеспечения." w:history="1">
        <w:r w:rsidRPr="00CB7102">
          <w:t>&lt;5&gt;</w:t>
        </w:r>
      </w:hyperlink>
      <w:r w:rsidRPr="00CB7102">
        <w:t xml:space="preserve">, </w:t>
      </w:r>
      <w:hyperlink w:anchor="Par227" w:tooltip="&lt;6&gt; Пункты 3.1 и 3.2 заполняются, если камеральная проверка проводится при обращении страхователя за выделением средств на выплату страхового обеспечения." w:history="1">
        <w:r w:rsidRPr="00CB7102">
          <w:t>&lt;6&gt;</w:t>
        </w:r>
      </w:hyperlink>
      <w:r w:rsidRPr="00CB7102">
        <w:t>. Возместить страхователю сумму ____________ рублей.</w:t>
      </w:r>
    </w:p>
    <w:p w:rsidR="000C4DF2" w:rsidRPr="00CB7102" w:rsidRDefault="000C4DF2" w:rsidP="00CB7102">
      <w:pPr>
        <w:pStyle w:val="ConsPlusNonformat"/>
        <w:jc w:val="both"/>
      </w:pPr>
      <w:bookmarkStart w:id="5" w:name="Par150"/>
      <w:bookmarkEnd w:id="5"/>
      <w:r w:rsidRPr="00CB7102">
        <w:t xml:space="preserve">    3.2  </w:t>
      </w:r>
      <w:hyperlink w:anchor="Par227" w:tooltip="&lt;6&gt; Пункты 3.1 и 3.2 заполняются, если камеральная проверка проводится при обращении страхователя за выделением средств на выплату страхового обеспечения." w:history="1">
        <w:r w:rsidRPr="00CB7102">
          <w:t>&lt;6&gt;</w:t>
        </w:r>
      </w:hyperlink>
      <w:r w:rsidRPr="00CB7102">
        <w:t>.  Отказать  в  выделении  средств  на  возмещение  (осуществление)</w:t>
      </w:r>
    </w:p>
    <w:p w:rsidR="000C4DF2" w:rsidRPr="00CB7102" w:rsidRDefault="000C4DF2" w:rsidP="00CB7102">
      <w:pPr>
        <w:pStyle w:val="ConsPlusNonformat"/>
        <w:jc w:val="both"/>
      </w:pPr>
      <w:r w:rsidRPr="00CB7102">
        <w:t>расходов,  произведенных  страхователем на выплату страхового обеспечения в</w:t>
      </w:r>
    </w:p>
    <w:p w:rsidR="000C4DF2" w:rsidRPr="00CB7102" w:rsidRDefault="000C4DF2" w:rsidP="00CB7102">
      <w:pPr>
        <w:pStyle w:val="ConsPlusNonformat"/>
        <w:jc w:val="both"/>
      </w:pPr>
      <w:r w:rsidRPr="00CB7102">
        <w:t>сумме ____________ рублей.</w:t>
      </w:r>
    </w:p>
    <w:p w:rsidR="000C4DF2" w:rsidRPr="00CB7102" w:rsidRDefault="000C4DF2" w:rsidP="00CB7102">
      <w:pPr>
        <w:pStyle w:val="ConsPlusNonformat"/>
        <w:jc w:val="both"/>
      </w:pPr>
      <w:bookmarkStart w:id="6" w:name="Par153"/>
      <w:bookmarkEnd w:id="6"/>
      <w:r w:rsidRPr="00CB7102">
        <w:t xml:space="preserve">    3.3  </w:t>
      </w:r>
      <w:hyperlink w:anchor="Par228" w:tooltip="&lt;7&gt; Пункты 3.2 и 3.3 настоящего акта могут заполняться одновременно при отказе в выделении средств на осуществление (возмещение) расходов страхователя на выплату страхового обеспечения и не принятии к зачету расходов на выплату страхового обеспечения." w:history="1">
        <w:r w:rsidRPr="00CB7102">
          <w:t>&lt;7&gt;</w:t>
        </w:r>
      </w:hyperlink>
      <w:r w:rsidRPr="00CB7102">
        <w:t>.  Не  принимать  к  зачету  расходы, произведенные страхователем с</w:t>
      </w:r>
    </w:p>
    <w:p w:rsidR="000C4DF2" w:rsidRPr="00CB7102" w:rsidRDefault="000C4DF2" w:rsidP="00CB7102">
      <w:pPr>
        <w:pStyle w:val="ConsPlusNonformat"/>
        <w:jc w:val="both"/>
      </w:pPr>
      <w:r w:rsidRPr="00CB7102">
        <w:t>нарушением  требований законодательных и иных нормативных правовых актов по</w:t>
      </w:r>
    </w:p>
    <w:p w:rsidR="000C4DF2" w:rsidRPr="00CB7102" w:rsidRDefault="000C4DF2" w:rsidP="00CB7102">
      <w:pPr>
        <w:pStyle w:val="ConsPlusNonformat"/>
        <w:jc w:val="both"/>
      </w:pPr>
      <w:r w:rsidRPr="00CB7102">
        <w:t>обязательному социальному страхованию,</w:t>
      </w:r>
    </w:p>
    <w:p w:rsidR="000C4DF2" w:rsidRPr="00CB7102" w:rsidRDefault="000C4DF2" w:rsidP="00CB7102">
      <w:pPr>
        <w:pStyle w:val="ConsPlusNonformat"/>
        <w:jc w:val="both"/>
      </w:pPr>
      <w:r w:rsidRPr="00CB7102">
        <w:t>в сумме ________________ рублей, в том числе:</w:t>
      </w:r>
    </w:p>
    <w:p w:rsidR="000C4DF2" w:rsidRPr="00CB7102" w:rsidRDefault="000C4DF2" w:rsidP="00CB7102">
      <w:pPr>
        <w:pStyle w:val="ConsPlusNonformat"/>
        <w:jc w:val="both"/>
      </w:pPr>
      <w:r w:rsidRPr="00CB7102">
        <w:t>_____________________ ____ г.           ___________________ рублей.</w:t>
      </w:r>
    </w:p>
    <w:p w:rsidR="000C4DF2" w:rsidRPr="00CB7102" w:rsidRDefault="000C4DF2" w:rsidP="00CB7102">
      <w:pPr>
        <w:pStyle w:val="ConsPlusNonformat"/>
        <w:jc w:val="both"/>
      </w:pPr>
      <w:r w:rsidRPr="00CB7102">
        <w:t>_____________________ ____ г.           ___________________ рублей.</w:t>
      </w:r>
    </w:p>
    <w:p w:rsidR="000C4DF2" w:rsidRPr="00CB7102" w:rsidRDefault="000C4DF2" w:rsidP="00CB7102">
      <w:pPr>
        <w:pStyle w:val="ConsPlusNonformat"/>
        <w:jc w:val="both"/>
      </w:pPr>
      <w:r w:rsidRPr="00CB7102">
        <w:t>(месяц и год, в котором</w:t>
      </w:r>
    </w:p>
    <w:p w:rsidR="000C4DF2" w:rsidRPr="00CB7102" w:rsidRDefault="000C4DF2" w:rsidP="00CB7102">
      <w:pPr>
        <w:pStyle w:val="ConsPlusNonformat"/>
        <w:jc w:val="both"/>
      </w:pPr>
      <w:r w:rsidRPr="00CB7102">
        <w:t>произведены расходы,</w:t>
      </w:r>
    </w:p>
    <w:p w:rsidR="000C4DF2" w:rsidRPr="00CB7102" w:rsidRDefault="000C4DF2" w:rsidP="00CB7102">
      <w:pPr>
        <w:pStyle w:val="ConsPlusNonformat"/>
        <w:jc w:val="both"/>
      </w:pPr>
      <w:r w:rsidRPr="00CB7102">
        <w:t>не принятые к зачету)</w:t>
      </w:r>
    </w:p>
    <w:p w:rsidR="000C4DF2" w:rsidRDefault="000C4DF2" w:rsidP="00CB7102">
      <w:pPr>
        <w:pStyle w:val="ConsPlusNonformat"/>
        <w:jc w:val="both"/>
      </w:pP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Приложение: на _______ листах.</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В  случае несогласия с фактами, изложенными в настоящем акте, а также с</w:t>
      </w:r>
    </w:p>
    <w:p w:rsidR="000C4DF2" w:rsidRPr="00CB7102" w:rsidRDefault="000C4DF2" w:rsidP="00CB7102">
      <w:pPr>
        <w:pStyle w:val="ConsPlusNonformat"/>
        <w:jc w:val="both"/>
      </w:pPr>
      <w:r w:rsidRPr="00CB7102">
        <w:t>выводами  и  предложениями  проверяющего  страхователь вправе представить в</w:t>
      </w:r>
    </w:p>
    <w:p w:rsidR="000C4DF2" w:rsidRPr="00CB7102" w:rsidRDefault="000C4DF2" w:rsidP="00CB7102">
      <w:pPr>
        <w:pStyle w:val="ConsPlusNonformat"/>
        <w:jc w:val="both"/>
      </w:pPr>
      <w:r w:rsidRPr="00CB7102">
        <w:t>течение 15 дней со дня получения настоящего акта в</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по адресу _________________________________________________________________</w:t>
      </w:r>
    </w:p>
    <w:p w:rsidR="000C4DF2" w:rsidRPr="00CB7102" w:rsidRDefault="000C4DF2" w:rsidP="00CB7102">
      <w:pPr>
        <w:pStyle w:val="ConsPlusNonformat"/>
        <w:jc w:val="both"/>
      </w:pPr>
      <w:r w:rsidRPr="00CB7102">
        <w:t>письменные  возражения  по  указанному  акту  в  целом или по его отдельным</w:t>
      </w:r>
    </w:p>
    <w:p w:rsidR="000C4DF2" w:rsidRPr="00CB7102" w:rsidRDefault="000C4DF2" w:rsidP="00CB7102">
      <w:pPr>
        <w:pStyle w:val="ConsPlusNonformat"/>
        <w:jc w:val="both"/>
      </w:pPr>
      <w:r w:rsidRPr="00CB7102">
        <w:t>положениям. При этом страхователь вправе приложить к письменным возражениям</w:t>
      </w:r>
    </w:p>
    <w:p w:rsidR="000C4DF2" w:rsidRPr="00CB7102" w:rsidRDefault="000C4DF2" w:rsidP="00CB7102">
      <w:pPr>
        <w:pStyle w:val="ConsPlusNonformat"/>
        <w:jc w:val="both"/>
      </w:pPr>
      <w:r w:rsidRPr="00CB7102">
        <w:t>или  в согласованный срок передать документы (их заверенные в установленном</w:t>
      </w:r>
    </w:p>
    <w:p w:rsidR="000C4DF2" w:rsidRPr="00CB7102" w:rsidRDefault="000C4DF2" w:rsidP="00CB7102">
      <w:pPr>
        <w:pStyle w:val="ConsPlusNonformat"/>
        <w:jc w:val="both"/>
      </w:pPr>
      <w:r w:rsidRPr="00CB7102">
        <w:t>порядке  копии),  подтверждающие  обоснованность своих возражений. В случае</w:t>
      </w:r>
    </w:p>
    <w:p w:rsidR="000C4DF2" w:rsidRPr="00CB7102" w:rsidRDefault="000C4DF2" w:rsidP="00CB7102">
      <w:pPr>
        <w:pStyle w:val="ConsPlusNonformat"/>
        <w:jc w:val="both"/>
      </w:pPr>
      <w:r w:rsidRPr="00CB7102">
        <w:t>направления  акта  проверки  по почте заказным письмом датой вручения этого</w:t>
      </w:r>
    </w:p>
    <w:p w:rsidR="000C4DF2" w:rsidRPr="00CB7102" w:rsidRDefault="000C4DF2" w:rsidP="00CB7102">
      <w:pPr>
        <w:pStyle w:val="ConsPlusNonformat"/>
        <w:jc w:val="both"/>
      </w:pPr>
      <w:r w:rsidRPr="00CB7102">
        <w:t xml:space="preserve">акта считается шестой день с даты отправления заказного письма. </w:t>
      </w:r>
      <w:hyperlink w:anchor="Par229" w:tooltip="&lt;8&gt; Пункт 4 статьи 26.19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w:history="1">
        <w:r w:rsidRPr="00CB7102">
          <w:t>&lt;8&gt;</w:t>
        </w:r>
      </w:hyperlink>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Подпись должностного лица                Подпись руководителя организации</w:t>
      </w:r>
    </w:p>
    <w:p w:rsidR="000C4DF2" w:rsidRPr="00CB7102" w:rsidRDefault="000C4DF2" w:rsidP="00CB7102">
      <w:pPr>
        <w:pStyle w:val="ConsPlusNonformat"/>
        <w:jc w:val="both"/>
      </w:pPr>
      <w:r w:rsidRPr="00CB7102">
        <w:t>территориального органа страховщика,     (обособленного подразделения),</w:t>
      </w:r>
    </w:p>
    <w:p w:rsidR="000C4DF2" w:rsidRPr="00CB7102" w:rsidRDefault="000C4DF2" w:rsidP="00CB7102">
      <w:pPr>
        <w:pStyle w:val="ConsPlusNonformat"/>
        <w:jc w:val="both"/>
      </w:pPr>
      <w:r w:rsidRPr="00CB7102">
        <w:t>проводившего проверку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r w:rsidRPr="00CB7102">
        <w:t>____________________________________     __________________________________</w:t>
      </w:r>
    </w:p>
    <w:p w:rsidR="000C4DF2" w:rsidRPr="00CB7102" w:rsidRDefault="000C4DF2" w:rsidP="00CB7102">
      <w:pPr>
        <w:pStyle w:val="ConsPlusNonformat"/>
        <w:jc w:val="both"/>
      </w:pPr>
      <w:r w:rsidRPr="00CB7102">
        <w:t xml:space="preserve">      (должность, наименование               (должность, наименование</w:t>
      </w:r>
    </w:p>
    <w:p w:rsidR="000C4DF2" w:rsidRPr="00CB7102" w:rsidRDefault="000C4DF2" w:rsidP="00CB7102">
      <w:pPr>
        <w:pStyle w:val="ConsPlusNonformat"/>
        <w:jc w:val="both"/>
      </w:pPr>
      <w:r w:rsidRPr="00CB7102">
        <w:t>территориального органа страховщика)        организации (обособленного</w:t>
      </w:r>
    </w:p>
    <w:p w:rsidR="000C4DF2" w:rsidRPr="00CB7102" w:rsidRDefault="000C4DF2" w:rsidP="00CB7102">
      <w:pPr>
        <w:pStyle w:val="ConsPlusNonformat"/>
        <w:jc w:val="both"/>
      </w:pPr>
      <w:r w:rsidRPr="00CB7102">
        <w:t xml:space="preserve">                                                подразделения), Ф.И.О.</w:t>
      </w:r>
    </w:p>
    <w:p w:rsidR="000C4DF2" w:rsidRPr="00CB7102" w:rsidRDefault="000C4DF2" w:rsidP="00CB7102">
      <w:pPr>
        <w:pStyle w:val="ConsPlusNonformat"/>
        <w:jc w:val="both"/>
      </w:pPr>
      <w:r w:rsidRPr="00CB7102">
        <w:t xml:space="preserve">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r w:rsidRPr="00CB7102">
        <w:t>___________   ______________________     ___________   ____________________</w:t>
      </w:r>
    </w:p>
    <w:p w:rsidR="000C4DF2" w:rsidRPr="00CB7102" w:rsidRDefault="000C4DF2" w:rsidP="00CB7102">
      <w:pPr>
        <w:pStyle w:val="ConsPlusNonformat"/>
        <w:jc w:val="both"/>
      </w:pPr>
      <w:r w:rsidRPr="00CB7102">
        <w:t xml:space="preserve"> (подпись)          (Ф.И.О.)              (подпись)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Экземпляр настоящего акта с ___________ приложениями на __ листах получил.</w:t>
      </w:r>
    </w:p>
    <w:p w:rsidR="000C4DF2" w:rsidRPr="00CB7102" w:rsidRDefault="000C4DF2" w:rsidP="00CB7102">
      <w:pPr>
        <w:pStyle w:val="ConsPlusNonformat"/>
        <w:jc w:val="both"/>
      </w:pPr>
      <w:r w:rsidRPr="00CB7102">
        <w:t xml:space="preserve">                              (кол-во</w:t>
      </w:r>
    </w:p>
    <w:p w:rsidR="000C4DF2" w:rsidRPr="00CB7102" w:rsidRDefault="000C4DF2" w:rsidP="00CB7102">
      <w:pPr>
        <w:pStyle w:val="ConsPlusNonformat"/>
        <w:jc w:val="both"/>
      </w:pPr>
      <w:r w:rsidRPr="00CB7102">
        <w:t xml:space="preserve">                            приложений)</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Ф.И.О. руководителя организации (обособленного</w:t>
      </w:r>
    </w:p>
    <w:p w:rsidR="000C4DF2" w:rsidRPr="00CB7102" w:rsidRDefault="000C4DF2" w:rsidP="00CB7102">
      <w:pPr>
        <w:pStyle w:val="ConsPlusNonformat"/>
        <w:jc w:val="both"/>
      </w:pPr>
      <w:r w:rsidRPr="00CB7102">
        <w:t xml:space="preserve">                            подразделения) или</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(должность, Ф.И.О. руководителя организации (обособленного подразделения),</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r w:rsidRPr="00CB7102">
        <w:t xml:space="preserve">от получения настоящего акта уклоняется </w:t>
      </w:r>
      <w:hyperlink w:anchor="Par230" w:tooltip="&lt;9&gt; Запись делается в случае уклонения лица, в отношении которого проводилась проверка (его уполномоченного представителя), от получения акта." w:history="1">
        <w:r w:rsidRPr="00CB7102">
          <w:t>&lt;9&gt;</w:t>
        </w:r>
      </w:hyperlink>
      <w:r w:rsidRPr="00CB7102">
        <w:t>.</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Направить настоящий акт по почте.</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___________________________        ____________________</w:t>
      </w:r>
    </w:p>
    <w:p w:rsidR="000C4DF2" w:rsidRPr="00CB7102" w:rsidRDefault="000C4DF2" w:rsidP="00CB7102">
      <w:pPr>
        <w:pStyle w:val="ConsPlusNonformat"/>
        <w:jc w:val="both"/>
      </w:pPr>
      <w:r w:rsidRPr="00CB7102">
        <w:t xml:space="preserve">    (подпись лица, проводившего               (дата)</w:t>
      </w:r>
    </w:p>
    <w:p w:rsidR="000C4DF2" w:rsidRPr="00CB7102" w:rsidRDefault="000C4DF2" w:rsidP="00CB7102">
      <w:pPr>
        <w:pStyle w:val="ConsPlusNonformat"/>
        <w:jc w:val="both"/>
      </w:pPr>
      <w:r w:rsidRPr="00CB7102">
        <w:t xml:space="preserve">         выездную проверку)</w:t>
      </w:r>
    </w:p>
    <w:p w:rsidR="000C4DF2" w:rsidRPr="00CB7102" w:rsidRDefault="000C4DF2" w:rsidP="00CB7102">
      <w:pPr>
        <w:pStyle w:val="ConsPlusNormal"/>
      </w:pPr>
    </w:p>
    <w:p w:rsidR="000C4DF2" w:rsidRPr="00CB7102" w:rsidRDefault="000C4DF2" w:rsidP="00CB7102">
      <w:pPr>
        <w:pStyle w:val="ConsPlusNormal"/>
        <w:ind w:firstLine="540"/>
        <w:jc w:val="both"/>
      </w:pPr>
      <w:r w:rsidRPr="00CB7102">
        <w:t>Примечание.</w:t>
      </w:r>
    </w:p>
    <w:p w:rsidR="000C4DF2" w:rsidRPr="00CB7102" w:rsidRDefault="000C4DF2" w:rsidP="00CB7102">
      <w:pPr>
        <w:pStyle w:val="ConsPlusNormal"/>
        <w:ind w:firstLine="540"/>
        <w:jc w:val="both"/>
      </w:pPr>
      <w:r w:rsidRPr="00CB7102">
        <w:t xml:space="preserve">Акт камеральной проверки в течение пяти дней с даты подписания этого акта должен быть вручен страхователю,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указанного акта по почте заказным письмом оно считается полученным по истечении шести дней с даты отправления заказного письма. </w:t>
      </w:r>
      <w:hyperlink w:anchor="Par231" w:tooltip="&lt;10&gt; Пункт 4 статьи 26.19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w:history="1">
        <w:r w:rsidRPr="00CB7102">
          <w:t>&lt;10&gt;</w:t>
        </w:r>
      </w:hyperlink>
    </w:p>
    <w:p w:rsidR="000C4DF2" w:rsidRDefault="000C4DF2" w:rsidP="00CB7102">
      <w:pPr>
        <w:pStyle w:val="ConsPlusNormal"/>
      </w:pPr>
    </w:p>
    <w:p w:rsidR="000C4DF2" w:rsidRPr="00CB7102" w:rsidRDefault="000C4DF2" w:rsidP="00CB7102">
      <w:pPr>
        <w:pStyle w:val="ConsPlusNormal"/>
      </w:pPr>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7" w:name="Par222"/>
      <w:bookmarkEnd w:id="7"/>
      <w:r w:rsidRPr="00CB7102">
        <w:t>&lt;1&gt; Собрание законодательства Российской Федерации, 2007, N 1, ст. 18; 2009, N 7, ст. 781; N 30, ст. 3739; 2010, N 40, ст. 4969; N 50, ст. 6601; 2011, N 9, ст. 1208; 2011, N 27, ст. 3880; N 49, ст. 7017; 7057; 2012, N 53, ст. 7601; 2013, N 14, ст. 1644; N 27, ст. 3477; N 30, ст. 4076; N 48, ст. 6165; 2014, N 14, ст. 1551; N 26, ст. 3398; N 30, ст. 4217; N 49, ст. 6915; 6916; 2015, N 1, ст. 48; 2016, N 1, ст. 14; N 11, ст. 1482; N 27, ст. 4183.</w:t>
      </w:r>
    </w:p>
    <w:p w:rsidR="000C4DF2" w:rsidRPr="00CB7102" w:rsidRDefault="000C4DF2" w:rsidP="00CB7102">
      <w:pPr>
        <w:pStyle w:val="ConsPlusNormal"/>
        <w:ind w:firstLine="540"/>
        <w:jc w:val="both"/>
      </w:pPr>
      <w:bookmarkStart w:id="8" w:name="Par223"/>
      <w:bookmarkEnd w:id="8"/>
      <w:r w:rsidRPr="00CB7102">
        <w:t>&lt;2&gt; Собрание законодательства Российской Федерации, 1998, N 31, ст. 3803; 2016, N 27, ст. 4183.</w:t>
      </w:r>
    </w:p>
    <w:p w:rsidR="000C4DF2" w:rsidRPr="00CB7102" w:rsidRDefault="000C4DF2" w:rsidP="00CB7102">
      <w:pPr>
        <w:pStyle w:val="ConsPlusNormal"/>
        <w:ind w:firstLine="540"/>
        <w:jc w:val="both"/>
      </w:pPr>
      <w:bookmarkStart w:id="9" w:name="Par224"/>
      <w:bookmarkEnd w:id="9"/>
      <w:r w:rsidRPr="00CB7102">
        <w:t>&lt;3&gt; Заполняется для организаций.</w:t>
      </w:r>
    </w:p>
    <w:p w:rsidR="000C4DF2" w:rsidRPr="00CB7102" w:rsidRDefault="000C4DF2" w:rsidP="00CB7102">
      <w:pPr>
        <w:pStyle w:val="ConsPlusNormal"/>
        <w:ind w:firstLine="540"/>
        <w:jc w:val="both"/>
      </w:pPr>
      <w:bookmarkStart w:id="10" w:name="Par225"/>
      <w:bookmarkEnd w:id="10"/>
      <w:r w:rsidRPr="00CB7102">
        <w:t xml:space="preserve">&lt;4&gt; </w:t>
      </w:r>
      <w:hyperlink w:anchor="Par137" w:tooltip="                  2. Настоящей проверкой установлено &lt;4&gt;:" w:history="1">
        <w:r w:rsidRPr="00CB7102">
          <w:t>Раздел</w:t>
        </w:r>
      </w:hyperlink>
      <w:r w:rsidRPr="00CB7102">
        <w:t xml:space="preserve"> заполняется в случае выявления нарушений.</w:t>
      </w:r>
    </w:p>
    <w:p w:rsidR="000C4DF2" w:rsidRPr="00CB7102" w:rsidRDefault="000C4DF2" w:rsidP="00CB7102">
      <w:pPr>
        <w:pStyle w:val="ConsPlusNormal"/>
        <w:ind w:firstLine="540"/>
        <w:jc w:val="both"/>
      </w:pPr>
      <w:bookmarkStart w:id="11" w:name="Par226"/>
      <w:bookmarkEnd w:id="11"/>
      <w:r w:rsidRPr="00CB7102">
        <w:t xml:space="preserve">&lt;5&gt; </w:t>
      </w:r>
      <w:hyperlink w:anchor="Par149" w:tooltip="    3.1 &lt;5&gt;, &lt;6&gt;. Возместить страхователю сумму ____________ рублей." w:history="1">
        <w:r w:rsidRPr="00CB7102">
          <w:t>Пункты 3.1</w:t>
        </w:r>
      </w:hyperlink>
      <w:r w:rsidRPr="00CB7102">
        <w:t xml:space="preserve"> и </w:t>
      </w:r>
      <w:hyperlink w:anchor="Par150" w:tooltip="    3.2  &lt;6&gt;.  Отказать  в  выделении  средств  на  возмещение  (осуществление)" w:history="1">
        <w:r w:rsidRPr="00CB7102">
          <w:t>3.2</w:t>
        </w:r>
      </w:hyperlink>
      <w:r w:rsidRPr="00CB7102">
        <w:t xml:space="preserve"> настоящего акта заполняются одновременно при частичном выделении средств на осуществление (возмещение) расходов страхователя на выплату страхового обеспечения.</w:t>
      </w:r>
    </w:p>
    <w:p w:rsidR="000C4DF2" w:rsidRPr="00CB7102" w:rsidRDefault="000C4DF2" w:rsidP="00CB7102">
      <w:pPr>
        <w:pStyle w:val="ConsPlusNormal"/>
        <w:ind w:firstLine="540"/>
        <w:jc w:val="both"/>
      </w:pPr>
      <w:bookmarkStart w:id="12" w:name="Par227"/>
      <w:bookmarkEnd w:id="12"/>
      <w:r w:rsidRPr="00CB7102">
        <w:t xml:space="preserve">&lt;6&gt; </w:t>
      </w:r>
      <w:hyperlink w:anchor="Par149" w:tooltip="    3.1 &lt;5&gt;, &lt;6&gt;. Возместить страхователю сумму ____________ рублей." w:history="1">
        <w:r w:rsidRPr="00CB7102">
          <w:t>Пункты 3.1</w:t>
        </w:r>
      </w:hyperlink>
      <w:r w:rsidRPr="00CB7102">
        <w:t xml:space="preserve"> и </w:t>
      </w:r>
      <w:hyperlink w:anchor="Par150" w:tooltip="    3.2  &lt;6&gt;.  Отказать  в  выделении  средств  на  возмещение  (осуществление)" w:history="1">
        <w:r w:rsidRPr="00CB7102">
          <w:t>3.2</w:t>
        </w:r>
      </w:hyperlink>
      <w:r w:rsidRPr="00CB7102">
        <w:t xml:space="preserve"> заполняются, если камеральная проверка проводится при обращении страхователя за выделением средств на выплату страхового обеспечения.</w:t>
      </w:r>
    </w:p>
    <w:p w:rsidR="000C4DF2" w:rsidRPr="00CB7102" w:rsidRDefault="000C4DF2" w:rsidP="00CB7102">
      <w:pPr>
        <w:pStyle w:val="ConsPlusNormal"/>
        <w:ind w:firstLine="540"/>
        <w:jc w:val="both"/>
      </w:pPr>
      <w:bookmarkStart w:id="13" w:name="Par228"/>
      <w:bookmarkEnd w:id="13"/>
      <w:r w:rsidRPr="00CB7102">
        <w:t xml:space="preserve">&lt;7&gt; </w:t>
      </w:r>
      <w:hyperlink w:anchor="Par150" w:tooltip="    3.2  &lt;6&gt;.  Отказать  в  выделении  средств  на  возмещение  (осуществление)" w:history="1">
        <w:r w:rsidRPr="00CB7102">
          <w:t>Пункты 3.2</w:t>
        </w:r>
      </w:hyperlink>
      <w:r w:rsidRPr="00CB7102">
        <w:t xml:space="preserve"> и </w:t>
      </w:r>
      <w:hyperlink w:anchor="Par153" w:tooltip="    3.3  &lt;7&gt;.  Не  принимать  к  зачету  расходы, произведенные страхователем с" w:history="1">
        <w:r w:rsidRPr="00CB7102">
          <w:t>3.3</w:t>
        </w:r>
      </w:hyperlink>
      <w:r w:rsidRPr="00CB7102">
        <w:t xml:space="preserve"> настоящего акта могут заполняться одновременно при отказе в выделении средств на осуществление (возмещение) расходов страхователя на выплату страхового обеспечения и не принятии к зачету расходов на выплату страхового обеспечения.</w:t>
      </w:r>
    </w:p>
    <w:p w:rsidR="000C4DF2" w:rsidRPr="00CB7102" w:rsidRDefault="000C4DF2" w:rsidP="00CB7102">
      <w:pPr>
        <w:pStyle w:val="ConsPlusNormal"/>
        <w:ind w:firstLine="540"/>
        <w:jc w:val="both"/>
      </w:pPr>
      <w:bookmarkStart w:id="14" w:name="Par229"/>
      <w:bookmarkEnd w:id="14"/>
      <w:r w:rsidRPr="00CB7102">
        <w:t>&lt;8&gt; Пункт 4 статьи 26.19 Федерального закона от 24 июля 1998 г. N 125-ФЗ "Об обязательном социальном страховании от несчастных случаев на производстве и профессиональных заболеваний".</w:t>
      </w:r>
    </w:p>
    <w:p w:rsidR="000C4DF2" w:rsidRPr="00CB7102" w:rsidRDefault="000C4DF2" w:rsidP="00CB7102">
      <w:pPr>
        <w:pStyle w:val="ConsPlusNormal"/>
        <w:ind w:firstLine="540"/>
        <w:jc w:val="both"/>
      </w:pPr>
      <w:bookmarkStart w:id="15" w:name="Par230"/>
      <w:bookmarkEnd w:id="15"/>
      <w:r w:rsidRPr="00CB7102">
        <w:t>&lt;9&gt; Запись делается в случае уклонения лица, в отношении которого проводилась проверка (его уполномоченного представителя), от получения акта.</w:t>
      </w:r>
    </w:p>
    <w:p w:rsidR="000C4DF2" w:rsidRPr="00CB7102" w:rsidRDefault="000C4DF2" w:rsidP="00CB7102">
      <w:pPr>
        <w:pStyle w:val="ConsPlusNormal"/>
        <w:ind w:firstLine="540"/>
        <w:jc w:val="both"/>
      </w:pPr>
      <w:bookmarkStart w:id="16" w:name="Par231"/>
      <w:bookmarkEnd w:id="16"/>
      <w:r w:rsidRPr="00CB7102">
        <w:t>&lt;10&gt; Пункт 4 статьи 26.19 Федерального закона от 24 июля 1998 г. N 125-ФЗ "Об обязательном социальном страховании от несчастных случаев на производстве и профессиональных заболеваний".</w:t>
      </w: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2</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Форма 2</w:t>
      </w:r>
    </w:p>
    <w:p w:rsidR="000C4DF2" w:rsidRPr="00223EDB" w:rsidRDefault="000C4DF2" w:rsidP="00CB7102">
      <w:pPr>
        <w:pStyle w:val="ConsPlusNormal"/>
        <w:jc w:val="right"/>
        <w:rPr>
          <w:sz w:val="22"/>
          <w:szCs w:val="22"/>
        </w:rPr>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17" w:name="Par248"/>
      <w:bookmarkEnd w:id="17"/>
      <w:r w:rsidRPr="00CB7102">
        <w:t xml:space="preserve">                                    АКТ</w:t>
      </w:r>
    </w:p>
    <w:p w:rsidR="000C4DF2" w:rsidRPr="00CB7102" w:rsidRDefault="000C4DF2" w:rsidP="00CB7102">
      <w:pPr>
        <w:pStyle w:val="ConsPlusNonformat"/>
        <w:jc w:val="both"/>
      </w:pPr>
      <w:r w:rsidRPr="00CB7102">
        <w:t xml:space="preserve">           камеральной проверки правильности расходов на выплату</w:t>
      </w:r>
    </w:p>
    <w:p w:rsidR="000C4DF2" w:rsidRPr="00CB7102" w:rsidRDefault="000C4DF2" w:rsidP="00CB7102">
      <w:pPr>
        <w:pStyle w:val="ConsPlusNonformat"/>
        <w:jc w:val="both"/>
      </w:pPr>
      <w:r w:rsidRPr="00CB7102">
        <w:t xml:space="preserve">      страхового обеспечения по обязательному социальному страхованию</w:t>
      </w:r>
    </w:p>
    <w:p w:rsidR="000C4DF2" w:rsidRPr="00CB7102" w:rsidRDefault="000C4DF2" w:rsidP="00CB7102">
      <w:pPr>
        <w:pStyle w:val="ConsPlusNonformat"/>
        <w:jc w:val="both"/>
      </w:pPr>
      <w:r w:rsidRPr="00CB7102">
        <w:t xml:space="preserve">      на случай временной нетрудоспособности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_____________________                                  N 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 должность лица, проводившего проверку)</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провел(а)  камеральную проверку правильности расходов на выплату страхового</w:t>
      </w:r>
    </w:p>
    <w:p w:rsidR="000C4DF2" w:rsidRPr="00CB7102" w:rsidRDefault="000C4DF2" w:rsidP="00CB7102">
      <w:pPr>
        <w:pStyle w:val="ConsPlusNonformat"/>
        <w:jc w:val="both"/>
      </w:pPr>
      <w:r w:rsidRPr="00CB7102">
        <w:t>обеспечения  по  обязательному  социальному страхованию на случай временной</w:t>
      </w:r>
    </w:p>
    <w:p w:rsidR="000C4DF2" w:rsidRPr="00CB7102" w:rsidRDefault="000C4DF2" w:rsidP="00CB7102">
      <w:pPr>
        <w:pStyle w:val="ConsPlusNonformat"/>
        <w:jc w:val="both"/>
      </w:pPr>
      <w:r w:rsidRPr="00CB7102">
        <w:t>нетрудоспособности и в связи с материнством страхователя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(полное наименование организации (обособленного подразделения), Ф.И.О.</w:t>
      </w:r>
    </w:p>
    <w:p w:rsidR="000C4DF2" w:rsidRPr="00CB7102" w:rsidRDefault="000C4DF2" w:rsidP="00CB7102">
      <w:pPr>
        <w:pStyle w:val="ConsPlusNonformat"/>
        <w:jc w:val="both"/>
      </w:pPr>
      <w:r w:rsidRPr="00CB7102">
        <w:t xml:space="preserve">           индивидуального предпринимателя или физического лица)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______________________________</w:t>
      </w:r>
    </w:p>
    <w:p w:rsidR="000C4DF2" w:rsidRPr="00CB7102" w:rsidRDefault="000C4DF2" w:rsidP="00CB7102">
      <w:pPr>
        <w:pStyle w:val="ConsPlusNonformat"/>
        <w:jc w:val="both"/>
      </w:pPr>
      <w:r w:rsidRPr="00CB7102">
        <w:t>Код подчиненности                            ______________________________</w:t>
      </w:r>
    </w:p>
    <w:p w:rsidR="000C4DF2" w:rsidRPr="00CB7102" w:rsidRDefault="000C4DF2" w:rsidP="00CB7102">
      <w:pPr>
        <w:pStyle w:val="ConsPlusNonformat"/>
        <w:jc w:val="both"/>
      </w:pPr>
      <w:r w:rsidRPr="00CB7102">
        <w:t>ИНН                                          ______________________________</w:t>
      </w:r>
    </w:p>
    <w:p w:rsidR="000C4DF2" w:rsidRPr="00CB7102" w:rsidRDefault="000C4DF2" w:rsidP="00CB7102">
      <w:pPr>
        <w:pStyle w:val="ConsPlusNonformat"/>
        <w:jc w:val="both"/>
      </w:pPr>
      <w:r w:rsidRPr="00CB7102">
        <w:t>КПП                                          ______________________________</w:t>
      </w: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Камеральная  проверка  проведена  в  соответствии с Федеральным законом</w:t>
      </w:r>
    </w:p>
    <w:p w:rsidR="000C4DF2" w:rsidRPr="00CB7102" w:rsidRDefault="000C4DF2" w:rsidP="00CB7102">
      <w:pPr>
        <w:pStyle w:val="ConsPlusNonformat"/>
        <w:jc w:val="both"/>
      </w:pPr>
      <w:r w:rsidRPr="00CB7102">
        <w:t>от  29  декабря 2006 г. N 255-ФЗ "Об обязательном социальном страховании на</w:t>
      </w:r>
    </w:p>
    <w:p w:rsidR="000C4DF2" w:rsidRPr="00CB7102" w:rsidRDefault="000C4DF2" w:rsidP="00CB7102">
      <w:pPr>
        <w:pStyle w:val="ConsPlusNonformat"/>
        <w:jc w:val="both"/>
      </w:pPr>
      <w:r w:rsidRPr="00CB7102">
        <w:t xml:space="preserve">случай  временной  нетрудоспособности  и  в  связи с материнством" </w:t>
      </w:r>
      <w:hyperlink w:anchor="Par401" w:tooltip="&lt;1&gt; Собрание законодательства Российской Федерации, 2007, N 1, ст. 18; 2009, N 7, ст. 781; N 30, ст. 3739; 2010, N 40, ст. 4969; N 50, ст. 6601; 2011, N 9, ст. 1208; 2011, N 27, ст. 3880; N 49, ст. 7017; 7057; 2012, N 53, ст. 7601; 2013, N 14, ст. 1644; N 27, ст. 3477; N 30, ст. 4076; N 48, ст. 6165; 2014, N 14, ст. 1551; N 26, ст. 3398; N 30, ст. 4217; N 49, ст. 6915; 6916; 2015, N 1, ст. 48; 2016, N 1, ст. 14; N 11, ст. 1482; N 27, ст. 4183." w:history="1">
        <w:r w:rsidRPr="00CB7102">
          <w:t>&lt;1&gt;</w:t>
        </w:r>
      </w:hyperlink>
      <w:r w:rsidRPr="00CB7102">
        <w:t>, ст.</w:t>
      </w:r>
    </w:p>
    <w:p w:rsidR="000C4DF2" w:rsidRPr="00CB7102" w:rsidRDefault="000C4DF2" w:rsidP="00CB7102">
      <w:pPr>
        <w:pStyle w:val="ConsPlusNonformat"/>
        <w:jc w:val="both"/>
      </w:pPr>
      <w:r w:rsidRPr="00CB7102">
        <w:t>26.15  Федерального  законом  от  24 июля 1998 г. N 125-ФЗ "Об обязательном</w:t>
      </w:r>
    </w:p>
    <w:p w:rsidR="000C4DF2" w:rsidRPr="00CB7102" w:rsidRDefault="000C4DF2" w:rsidP="00CB7102">
      <w:pPr>
        <w:pStyle w:val="ConsPlusNonformat"/>
        <w:jc w:val="both"/>
      </w:pPr>
      <w:r w:rsidRPr="00CB7102">
        <w:t>социальном   страховании   от   несчастных   случаев   на   производстве  и</w:t>
      </w:r>
    </w:p>
    <w:p w:rsidR="000C4DF2" w:rsidRPr="00CB7102" w:rsidRDefault="000C4DF2" w:rsidP="00CB7102">
      <w:pPr>
        <w:pStyle w:val="ConsPlusNonformat"/>
        <w:jc w:val="both"/>
      </w:pPr>
      <w:r w:rsidRPr="00CB7102">
        <w:t xml:space="preserve">профессиональных  заболеваний" </w:t>
      </w:r>
      <w:hyperlink w:anchor="Par402" w:tooltip="&lt;2&gt; Собрание законодательства Российской Федерации, 1998, N 31, ст. 3803; 2016, N 27, ст. 4183." w:history="1">
        <w:r w:rsidRPr="00CB7102">
          <w:t>&lt;2&gt;</w:t>
        </w:r>
      </w:hyperlink>
      <w:r w:rsidRPr="00CB7102">
        <w:t xml:space="preserve"> и иными нормативными правовыми актами по</w:t>
      </w:r>
    </w:p>
    <w:p w:rsidR="000C4DF2" w:rsidRPr="00CB7102" w:rsidRDefault="000C4DF2" w:rsidP="00CB7102">
      <w:pPr>
        <w:pStyle w:val="ConsPlusNonformat"/>
        <w:jc w:val="both"/>
      </w:pPr>
      <w:r w:rsidRPr="00CB7102">
        <w:t>обязательному     социальному     страхованию     на    случай    временной</w:t>
      </w:r>
    </w:p>
    <w:p w:rsidR="000C4DF2" w:rsidRPr="00CB7102" w:rsidRDefault="000C4DF2" w:rsidP="00CB7102">
      <w:pPr>
        <w:pStyle w:val="ConsPlusNonformat"/>
        <w:jc w:val="both"/>
      </w:pPr>
      <w:r w:rsidRPr="00CB7102">
        <w:t>нетрудоспособности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18" w:name="Par286"/>
      <w:bookmarkEnd w:id="18"/>
      <w:r w:rsidRPr="00CB7102">
        <w:t xml:space="preserve">                            1. Общие положения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1.1. Проверка проведена с _________________ по _________________</w:t>
      </w:r>
    </w:p>
    <w:p w:rsidR="000C4DF2" w:rsidRPr="00CB7102" w:rsidRDefault="000C4DF2" w:rsidP="00CB7102">
      <w:pPr>
        <w:pStyle w:val="ConsPlusNonformat"/>
        <w:jc w:val="both"/>
      </w:pPr>
      <w:r w:rsidRPr="00CB7102">
        <w:t>1.2.  Настоящая  проверка проведена на основе расчета (уточненного расчета)</w:t>
      </w:r>
    </w:p>
    <w:p w:rsidR="000C4DF2" w:rsidRPr="00CB7102" w:rsidRDefault="000C4DF2" w:rsidP="00CB7102">
      <w:pPr>
        <w:pStyle w:val="ConsPlusNonformat"/>
        <w:jc w:val="both"/>
      </w:pPr>
      <w:r w:rsidRPr="00CB7102">
        <w:t>по  страховым  взносам  (далее  -  расчет),  сведений о расходах на выплату</w:t>
      </w:r>
    </w:p>
    <w:p w:rsidR="000C4DF2" w:rsidRPr="00CB7102" w:rsidRDefault="000C4DF2" w:rsidP="00CB7102">
      <w:pPr>
        <w:pStyle w:val="ConsPlusNonformat"/>
        <w:jc w:val="both"/>
      </w:pPr>
      <w:r w:rsidRPr="00CB7102">
        <w:t>страхового    обеспечения,    содержащихся    в   расчете,   представленном</w:t>
      </w:r>
    </w:p>
    <w:p w:rsidR="000C4DF2" w:rsidRPr="00CB7102" w:rsidRDefault="000C4DF2" w:rsidP="00CB7102">
      <w:pPr>
        <w:pStyle w:val="ConsPlusNonformat"/>
        <w:jc w:val="both"/>
      </w:pPr>
      <w:r w:rsidRPr="00CB7102">
        <w:t>страхователем  в  налоговый  орган,  в  связи  с обращением страхователя за</w:t>
      </w:r>
    </w:p>
    <w:p w:rsidR="000C4DF2" w:rsidRPr="00CB7102" w:rsidRDefault="000C4DF2" w:rsidP="00CB7102">
      <w:pPr>
        <w:pStyle w:val="ConsPlusNonformat"/>
        <w:jc w:val="both"/>
      </w:pPr>
      <w:r w:rsidRPr="00CB7102">
        <w:t>выделением  средств  (ненужное зачеркнуть) за период с _________________ по</w:t>
      </w:r>
    </w:p>
    <w:p w:rsidR="000C4DF2" w:rsidRPr="00CB7102" w:rsidRDefault="000C4DF2" w:rsidP="00CB7102">
      <w:pPr>
        <w:pStyle w:val="ConsPlusNonformat"/>
        <w:jc w:val="both"/>
      </w:pPr>
      <w:r w:rsidRPr="00CB7102">
        <w:t>_________________ и следующих документов</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(указываются виды проверенных документов и при необходимости перечень</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конкретных документов)</w:t>
      </w:r>
    </w:p>
    <w:p w:rsidR="000C4DF2" w:rsidRPr="00CB7102" w:rsidRDefault="000C4DF2" w:rsidP="00CB7102">
      <w:pPr>
        <w:pStyle w:val="ConsPlusNonformat"/>
        <w:jc w:val="both"/>
      </w:pPr>
      <w:bookmarkStart w:id="19" w:name="Par299"/>
      <w:bookmarkEnd w:id="19"/>
      <w:r w:rsidRPr="00CB7102">
        <w:t xml:space="preserve">1.3  </w:t>
      </w:r>
      <w:hyperlink w:anchor="Par403" w:tooltip="&lt;3&gt; Данный пункт заполняется, если камеральная проверка проводится при обращении страхователя за выделением средств на выплату страхового обеспечения." w:history="1">
        <w:r w:rsidRPr="00CB7102">
          <w:t>&lt;3&gt;</w:t>
        </w:r>
      </w:hyperlink>
      <w:r w:rsidRPr="00CB7102">
        <w:t>.  Проверка  проведена с учетом результатов камеральной проверки по</w:t>
      </w:r>
    </w:p>
    <w:p w:rsidR="000C4DF2" w:rsidRPr="00CB7102" w:rsidRDefault="000C4DF2" w:rsidP="00CB7102">
      <w:pPr>
        <w:pStyle w:val="ConsPlusNonformat"/>
        <w:jc w:val="both"/>
      </w:pPr>
      <w:r w:rsidRPr="00CB7102">
        <w:t xml:space="preserve">расходованию средств </w:t>
      </w:r>
      <w:hyperlink w:anchor="Par404" w:tooltip="&lt;4&gt; Поле заполняется, если на момент составления данного акта имеются результаты камеральной проверки за период, аналогичный периоду, за который имеется обращение страхователя за выделением средств на выплату страхового обеспечения." w:history="1">
        <w:r w:rsidRPr="00CB7102">
          <w:t>&lt;4&gt;</w:t>
        </w:r>
      </w:hyperlink>
      <w:r w:rsidRPr="00CB7102">
        <w:t xml:space="preserve"> страхователя</w:t>
      </w:r>
    </w:p>
    <w:p w:rsidR="000C4DF2" w:rsidRPr="00CB7102" w:rsidRDefault="000C4DF2" w:rsidP="00CB7102">
      <w:pPr>
        <w:pStyle w:val="ConsPlusNonformat"/>
        <w:jc w:val="both"/>
      </w:pPr>
      <w:r w:rsidRPr="00CB7102">
        <w:t>__________________________________________________________________________,</w:t>
      </w:r>
    </w:p>
    <w:p w:rsidR="000C4DF2" w:rsidRPr="00CB7102" w:rsidRDefault="000C4DF2" w:rsidP="00CB7102">
      <w:pPr>
        <w:pStyle w:val="ConsPlusNonformat"/>
        <w:jc w:val="both"/>
      </w:pPr>
      <w:r w:rsidRPr="00CB7102">
        <w:t xml:space="preserve">      (наименование организации (обособленного подразделения), Ф.И.О.</w:t>
      </w:r>
    </w:p>
    <w:p w:rsidR="000C4DF2" w:rsidRPr="00CB7102" w:rsidRDefault="000C4DF2" w:rsidP="00CB7102">
      <w:pPr>
        <w:pStyle w:val="ConsPlusNonformat"/>
        <w:jc w:val="both"/>
      </w:pPr>
      <w:r w:rsidRPr="00CB7102">
        <w:t xml:space="preserve">            индивидуального предпринимателя, физического лица)</w:t>
      </w:r>
    </w:p>
    <w:p w:rsidR="000C4DF2" w:rsidRPr="00CB7102" w:rsidRDefault="000C4DF2" w:rsidP="00CB7102">
      <w:pPr>
        <w:pStyle w:val="ConsPlusNonformat"/>
        <w:jc w:val="both"/>
      </w:pPr>
      <w:r w:rsidRPr="00CB7102">
        <w:t>по  результатам  которой  на  момент  составления данного акта не приняты к</w:t>
      </w:r>
    </w:p>
    <w:p w:rsidR="000C4DF2" w:rsidRPr="00CB7102" w:rsidRDefault="000C4DF2" w:rsidP="00CB7102">
      <w:pPr>
        <w:pStyle w:val="ConsPlusNonformat"/>
        <w:jc w:val="both"/>
      </w:pPr>
      <w:r w:rsidRPr="00CB7102">
        <w:t>зачету   расходы,   произведенные  страхователем  с  нарушением  требований</w:t>
      </w:r>
    </w:p>
    <w:p w:rsidR="000C4DF2" w:rsidRPr="00CB7102" w:rsidRDefault="000C4DF2" w:rsidP="00CB7102">
      <w:pPr>
        <w:pStyle w:val="ConsPlusNonformat"/>
        <w:jc w:val="both"/>
      </w:pPr>
      <w:r w:rsidRPr="00CB7102">
        <w:t>законодательных и иных нормативных правовых актов за _____________ 20__ г.,</w:t>
      </w:r>
    </w:p>
    <w:p w:rsidR="000C4DF2" w:rsidRPr="00CB7102" w:rsidRDefault="000C4DF2" w:rsidP="00CB7102">
      <w:pPr>
        <w:pStyle w:val="ConsPlusNonformat"/>
        <w:jc w:val="both"/>
      </w:pPr>
      <w:r w:rsidRPr="00CB7102">
        <w:t>в сумме ________ рублей,</w:t>
      </w:r>
    </w:p>
    <w:p w:rsidR="000C4DF2" w:rsidRPr="00CB7102" w:rsidRDefault="000C4DF2" w:rsidP="00CB7102">
      <w:pPr>
        <w:pStyle w:val="ConsPlusNonformat"/>
        <w:jc w:val="both"/>
      </w:pPr>
      <w:r w:rsidRPr="00CB7102">
        <w:t>по акту камеральной проверки от ______________. N 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20" w:name="Par311"/>
      <w:bookmarkEnd w:id="20"/>
      <w:r w:rsidRPr="00CB7102">
        <w:t xml:space="preserve">                    2. Настоящей проверкой установлено: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(указываются конкретные нарушения, за исключением нарушений, выявленных</w:t>
      </w:r>
    </w:p>
    <w:p w:rsidR="000C4DF2" w:rsidRPr="00CB7102" w:rsidRDefault="000C4DF2" w:rsidP="00CB7102">
      <w:pPr>
        <w:pStyle w:val="ConsPlusNonformat"/>
        <w:jc w:val="both"/>
      </w:pPr>
      <w:r w:rsidRPr="00CB7102">
        <w:t xml:space="preserve">                          камеральной проверкой,</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результаты которой отражены в </w:t>
      </w:r>
      <w:hyperlink w:anchor="Par299" w:tooltip="1.3  &lt;3&gt;.  Проверка  проведена с учетом результатов камеральной проверки по" w:history="1">
        <w:r w:rsidRPr="00CB7102">
          <w:t>п. 1.3</w:t>
        </w:r>
      </w:hyperlink>
      <w:r w:rsidRPr="00CB7102">
        <w:t xml:space="preserve"> данного акта)</w:t>
      </w:r>
    </w:p>
    <w:p w:rsidR="000C4DF2" w:rsidRPr="00CB7102" w:rsidRDefault="000C4DF2" w:rsidP="00CB7102">
      <w:pPr>
        <w:pStyle w:val="ConsPlusNonformat"/>
        <w:jc w:val="both"/>
      </w:pPr>
      <w:r w:rsidRPr="00CB7102">
        <w:t>страхователем произведены расходы с нарушением требований законодательных и</w:t>
      </w:r>
    </w:p>
    <w:p w:rsidR="000C4DF2" w:rsidRPr="00CB7102" w:rsidRDefault="000C4DF2" w:rsidP="00CB7102">
      <w:pPr>
        <w:pStyle w:val="ConsPlusNonformat"/>
        <w:jc w:val="both"/>
      </w:pPr>
      <w:r w:rsidRPr="00CB7102">
        <w:t>иных нормативных правовых актов по обязательному социальному страхованию на</w:t>
      </w:r>
    </w:p>
    <w:p w:rsidR="000C4DF2" w:rsidRPr="00CB7102" w:rsidRDefault="000C4DF2" w:rsidP="00CB7102">
      <w:pPr>
        <w:pStyle w:val="ConsPlusNonformat"/>
        <w:jc w:val="both"/>
      </w:pPr>
      <w:r w:rsidRPr="00CB7102">
        <w:t>случай  временной  нетрудоспособности  и  в  связи  с материнством, либо не</w:t>
      </w:r>
    </w:p>
    <w:p w:rsidR="000C4DF2" w:rsidRPr="00CB7102" w:rsidRDefault="000C4DF2" w:rsidP="00CB7102">
      <w:pPr>
        <w:pStyle w:val="ConsPlusNonformat"/>
        <w:jc w:val="both"/>
      </w:pPr>
      <w:r w:rsidRPr="00CB7102">
        <w:t>подтвержденные документами в установленном порядке, в сумме ______ рублей.</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3. По результатам настоящей проверки</w:t>
      </w:r>
    </w:p>
    <w:p w:rsidR="000C4DF2" w:rsidRPr="00CB7102" w:rsidRDefault="000C4DF2" w:rsidP="00CB7102">
      <w:pPr>
        <w:pStyle w:val="ConsPlusNonformat"/>
        <w:jc w:val="both"/>
      </w:pPr>
      <w:r w:rsidRPr="00CB7102">
        <w:t xml:space="preserve">               с учетом решения по акту камеральной проверки</w:t>
      </w:r>
    </w:p>
    <w:p w:rsidR="000C4DF2" w:rsidRPr="00CB7102" w:rsidRDefault="000C4DF2" w:rsidP="00CB7102">
      <w:pPr>
        <w:pStyle w:val="ConsPlusNonformat"/>
        <w:jc w:val="both"/>
      </w:pPr>
      <w:r w:rsidRPr="00CB7102">
        <w:t xml:space="preserve">                  от _____________ N ______ предлагается:</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21" w:name="Par327"/>
      <w:bookmarkEnd w:id="21"/>
      <w:r w:rsidRPr="00CB7102">
        <w:t xml:space="preserve">    3.1 </w:t>
      </w:r>
      <w:hyperlink w:anchor="Par405" w:tooltip="&lt;5&gt; Пункты 3.1 и 3.2 настоящего акта заполняются одновременно при частичном выделении средств на осуществление (возмещение) расходов страхователя на выплату страхового обеспечения." w:history="1">
        <w:r w:rsidRPr="00CB7102">
          <w:t>&lt;5&gt;</w:t>
        </w:r>
      </w:hyperlink>
      <w:r w:rsidRPr="00CB7102">
        <w:t xml:space="preserve">, </w:t>
      </w:r>
      <w:hyperlink w:anchor="Par406" w:tooltip="&lt;6&gt; Пункты 3.1 и 3.2 заполняются, если камеральная проверка проводится при обращении страхователя за выделением средств на выплату страхового обеспечения." w:history="1">
        <w:r w:rsidRPr="00CB7102">
          <w:t>&lt;6&gt;</w:t>
        </w:r>
      </w:hyperlink>
      <w:r w:rsidRPr="00CB7102">
        <w:t>. Возместить страхователю сумму _______ рублей.</w:t>
      </w:r>
    </w:p>
    <w:p w:rsidR="000C4DF2" w:rsidRPr="00CB7102" w:rsidRDefault="000C4DF2" w:rsidP="00CB7102">
      <w:pPr>
        <w:pStyle w:val="ConsPlusNonformat"/>
        <w:jc w:val="both"/>
      </w:pPr>
      <w:bookmarkStart w:id="22" w:name="Par328"/>
      <w:bookmarkEnd w:id="22"/>
      <w:r w:rsidRPr="00CB7102">
        <w:t xml:space="preserve">    3.2  </w:t>
      </w:r>
      <w:hyperlink w:anchor="Par406" w:tooltip="&lt;6&gt; Пункты 3.1 и 3.2 заполняются, если камеральная проверка проводится при обращении страхователя за выделением средств на выплату страхового обеспечения." w:history="1">
        <w:r w:rsidRPr="00CB7102">
          <w:t>&lt;6&gt;</w:t>
        </w:r>
      </w:hyperlink>
      <w:r w:rsidRPr="00CB7102">
        <w:t>.  Отказать  в  выделении средств на возмещение (осуществление)</w:t>
      </w:r>
    </w:p>
    <w:p w:rsidR="000C4DF2" w:rsidRPr="00CB7102" w:rsidRDefault="000C4DF2" w:rsidP="00CB7102">
      <w:pPr>
        <w:pStyle w:val="ConsPlusNonformat"/>
        <w:jc w:val="both"/>
      </w:pPr>
      <w:r w:rsidRPr="00CB7102">
        <w:t>расходов,  произведенных  страхователем на выплату страхового обеспечения в</w:t>
      </w:r>
    </w:p>
    <w:p w:rsidR="000C4DF2" w:rsidRPr="00CB7102" w:rsidRDefault="000C4DF2" w:rsidP="00CB7102">
      <w:pPr>
        <w:pStyle w:val="ConsPlusNonformat"/>
        <w:jc w:val="both"/>
      </w:pPr>
      <w:r w:rsidRPr="00CB7102">
        <w:t>сумме ______ рублей.</w:t>
      </w:r>
    </w:p>
    <w:p w:rsidR="000C4DF2" w:rsidRPr="00CB7102" w:rsidRDefault="000C4DF2" w:rsidP="00CB7102">
      <w:pPr>
        <w:pStyle w:val="ConsPlusNonformat"/>
        <w:jc w:val="both"/>
      </w:pPr>
      <w:bookmarkStart w:id="23" w:name="Par331"/>
      <w:bookmarkEnd w:id="23"/>
      <w:r w:rsidRPr="00CB7102">
        <w:t xml:space="preserve">    3.3  </w:t>
      </w:r>
      <w:hyperlink w:anchor="Par407" w:tooltip="&lt;7&gt; Пункты 3.2 и 3.3 настоящего акта заполняются одновременно при отказе в выделении средств на осуществление (возмещение) расходов страхователя на выплату страхового обеспечения и непринятии к зачету расходов на выплату страхового обеспечения." w:history="1">
        <w:r w:rsidRPr="00CB7102">
          <w:t>&lt;7&gt;</w:t>
        </w:r>
      </w:hyperlink>
      <w:r w:rsidRPr="00CB7102">
        <w:t>.  Не принимать к зачету расходы, произведенные страхователем с</w:t>
      </w:r>
    </w:p>
    <w:p w:rsidR="000C4DF2" w:rsidRPr="00CB7102" w:rsidRDefault="000C4DF2" w:rsidP="00CB7102">
      <w:pPr>
        <w:pStyle w:val="ConsPlusNonformat"/>
        <w:jc w:val="both"/>
      </w:pPr>
      <w:r w:rsidRPr="00CB7102">
        <w:t>нарушением  требований законодательных и иных нормативных правовых актов по</w:t>
      </w:r>
    </w:p>
    <w:p w:rsidR="000C4DF2" w:rsidRPr="00CB7102" w:rsidRDefault="000C4DF2" w:rsidP="00CB7102">
      <w:pPr>
        <w:pStyle w:val="ConsPlusNonformat"/>
        <w:jc w:val="both"/>
      </w:pPr>
      <w:r w:rsidRPr="00CB7102">
        <w:t>обязательному социальному страхованию, в сумме _______ рублей,</w:t>
      </w:r>
    </w:p>
    <w:p w:rsidR="000C4DF2" w:rsidRPr="00CB7102" w:rsidRDefault="000C4DF2" w:rsidP="00CB7102">
      <w:pPr>
        <w:pStyle w:val="ConsPlusNonformat"/>
        <w:jc w:val="both"/>
      </w:pPr>
      <w:r w:rsidRPr="00CB7102">
        <w:t>в том числе:</w:t>
      </w:r>
    </w:p>
    <w:p w:rsidR="000C4DF2" w:rsidRPr="00CB7102" w:rsidRDefault="000C4DF2" w:rsidP="00CB7102">
      <w:pPr>
        <w:pStyle w:val="ConsPlusNonformat"/>
        <w:jc w:val="both"/>
      </w:pPr>
      <w:r w:rsidRPr="00CB7102">
        <w:t>_____________________ ____              ___________________ рублей.</w:t>
      </w:r>
    </w:p>
    <w:p w:rsidR="000C4DF2" w:rsidRPr="00CB7102" w:rsidRDefault="000C4DF2" w:rsidP="00CB7102">
      <w:pPr>
        <w:pStyle w:val="ConsPlusNonformat"/>
        <w:jc w:val="both"/>
      </w:pPr>
      <w:r w:rsidRPr="00CB7102">
        <w:t>_____________________ ____ г.           ___________________ рублей.</w:t>
      </w:r>
    </w:p>
    <w:p w:rsidR="000C4DF2" w:rsidRPr="00CB7102" w:rsidRDefault="000C4DF2" w:rsidP="00CB7102">
      <w:pPr>
        <w:pStyle w:val="ConsPlusNonformat"/>
        <w:jc w:val="both"/>
      </w:pPr>
      <w:r w:rsidRPr="00CB7102">
        <w:t>_____________________ ____ г.           ___________________ рублей.</w:t>
      </w:r>
    </w:p>
    <w:p w:rsidR="000C4DF2" w:rsidRPr="00CB7102" w:rsidRDefault="000C4DF2" w:rsidP="00CB7102">
      <w:pPr>
        <w:pStyle w:val="ConsPlusNonformat"/>
        <w:jc w:val="both"/>
      </w:pPr>
      <w:r w:rsidRPr="00CB7102">
        <w:t xml:space="preserve"> (месяц и год, в котором</w:t>
      </w:r>
    </w:p>
    <w:p w:rsidR="000C4DF2" w:rsidRPr="00CB7102" w:rsidRDefault="000C4DF2" w:rsidP="00CB7102">
      <w:pPr>
        <w:pStyle w:val="ConsPlusNonformat"/>
        <w:jc w:val="both"/>
      </w:pPr>
      <w:r w:rsidRPr="00CB7102">
        <w:t xml:space="preserve">  произведены расходы,</w:t>
      </w:r>
    </w:p>
    <w:p w:rsidR="000C4DF2" w:rsidRPr="00CB7102" w:rsidRDefault="000C4DF2" w:rsidP="00CB7102">
      <w:pPr>
        <w:pStyle w:val="ConsPlusNonformat"/>
        <w:jc w:val="both"/>
      </w:pPr>
      <w:r w:rsidRPr="00CB7102">
        <w:t xml:space="preserve">  не принятые к зачету)</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Приложение: на _______ листах.</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В  случае несогласия с фактами, изложенными в настоящем акте, а также с</w:t>
      </w:r>
    </w:p>
    <w:p w:rsidR="000C4DF2" w:rsidRPr="00CB7102" w:rsidRDefault="000C4DF2" w:rsidP="00CB7102">
      <w:pPr>
        <w:pStyle w:val="ConsPlusNonformat"/>
        <w:jc w:val="both"/>
      </w:pPr>
      <w:r w:rsidRPr="00CB7102">
        <w:t>выводами  и  предложениями  проверяющего  страхователь вправе представить в</w:t>
      </w:r>
    </w:p>
    <w:p w:rsidR="000C4DF2" w:rsidRPr="00CB7102" w:rsidRDefault="000C4DF2" w:rsidP="00CB7102">
      <w:pPr>
        <w:pStyle w:val="ConsPlusNonformat"/>
        <w:jc w:val="both"/>
      </w:pPr>
      <w:r w:rsidRPr="00CB7102">
        <w:t>течение 15 дней со дня получения настоящего акта в</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по адресу _________________________________________________________________</w:t>
      </w:r>
    </w:p>
    <w:p w:rsidR="000C4DF2" w:rsidRPr="00CB7102" w:rsidRDefault="000C4DF2" w:rsidP="00CB7102">
      <w:pPr>
        <w:pStyle w:val="ConsPlusNonformat"/>
        <w:jc w:val="both"/>
      </w:pPr>
      <w:r w:rsidRPr="00CB7102">
        <w:t>письменные  возражения  по  указанному  акту  в  целом или по его отдельным</w:t>
      </w:r>
    </w:p>
    <w:p w:rsidR="000C4DF2" w:rsidRPr="00CB7102" w:rsidRDefault="000C4DF2" w:rsidP="00CB7102">
      <w:pPr>
        <w:pStyle w:val="ConsPlusNonformat"/>
        <w:jc w:val="both"/>
      </w:pPr>
      <w:r w:rsidRPr="00CB7102">
        <w:t>положениям. При этом страхователь вправе приложить к письменным возражениям</w:t>
      </w:r>
    </w:p>
    <w:p w:rsidR="000C4DF2" w:rsidRPr="00CB7102" w:rsidRDefault="000C4DF2" w:rsidP="00CB7102">
      <w:pPr>
        <w:pStyle w:val="ConsPlusNonformat"/>
        <w:jc w:val="both"/>
      </w:pPr>
      <w:r w:rsidRPr="00CB7102">
        <w:t>или  в согласованный срок передать документы (их заверенные в установленном</w:t>
      </w:r>
    </w:p>
    <w:p w:rsidR="000C4DF2" w:rsidRPr="00CB7102" w:rsidRDefault="000C4DF2" w:rsidP="00CB7102">
      <w:pPr>
        <w:pStyle w:val="ConsPlusNonformat"/>
        <w:jc w:val="both"/>
      </w:pPr>
      <w:r w:rsidRPr="00CB7102">
        <w:t>порядке  копии),  подтверждающие  обоснованность своих возражений. В случае</w:t>
      </w:r>
    </w:p>
    <w:p w:rsidR="000C4DF2" w:rsidRPr="00CB7102" w:rsidRDefault="000C4DF2" w:rsidP="00CB7102">
      <w:pPr>
        <w:pStyle w:val="ConsPlusNonformat"/>
        <w:jc w:val="both"/>
      </w:pPr>
      <w:r w:rsidRPr="00CB7102">
        <w:t>направления  акта  проверки  по почте заказным письмом датой вручения этого</w:t>
      </w:r>
    </w:p>
    <w:p w:rsidR="000C4DF2" w:rsidRPr="00CB7102" w:rsidRDefault="000C4DF2" w:rsidP="00CB7102">
      <w:pPr>
        <w:pStyle w:val="ConsPlusNonformat"/>
        <w:jc w:val="both"/>
      </w:pPr>
      <w:r w:rsidRPr="00CB7102">
        <w:t xml:space="preserve">акта считается шестой день с даты отправления заказного письма. </w:t>
      </w:r>
      <w:hyperlink w:anchor="Par408" w:tooltip="&lt;8&gt; Пункт 4 статьи 26.19 Федерального закона от 24 июля 1998 г. N 125-ФЗ &quot;Об обязательном социальном страховании от несчастных случаев на производстве и профессиональных заболеваний&quot;." w:history="1">
        <w:r w:rsidRPr="00CB7102">
          <w:t>&lt;8&gt;</w:t>
        </w:r>
      </w:hyperlink>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Подпись должностного лица                Подпись руководителя организации</w:t>
      </w:r>
    </w:p>
    <w:p w:rsidR="000C4DF2" w:rsidRPr="00CB7102" w:rsidRDefault="000C4DF2" w:rsidP="00CB7102">
      <w:pPr>
        <w:pStyle w:val="ConsPlusNonformat"/>
        <w:jc w:val="both"/>
      </w:pPr>
      <w:r w:rsidRPr="00CB7102">
        <w:t>территориального органа страховщика,     (обособленного подразделения),</w:t>
      </w:r>
    </w:p>
    <w:p w:rsidR="000C4DF2" w:rsidRPr="00CB7102" w:rsidRDefault="000C4DF2" w:rsidP="00CB7102">
      <w:pPr>
        <w:pStyle w:val="ConsPlusNonformat"/>
        <w:jc w:val="both"/>
      </w:pPr>
      <w:r w:rsidRPr="00CB7102">
        <w:t>проводившего проверку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r w:rsidRPr="00CB7102">
        <w:t>____________________________________     __________________________________</w:t>
      </w:r>
    </w:p>
    <w:p w:rsidR="000C4DF2" w:rsidRPr="00CB7102" w:rsidRDefault="000C4DF2" w:rsidP="00CB7102">
      <w:pPr>
        <w:pStyle w:val="ConsPlusNonformat"/>
        <w:jc w:val="both"/>
      </w:pPr>
      <w:r w:rsidRPr="00CB7102">
        <w:t xml:space="preserve">      (должность, наименование               (должность, наименование</w:t>
      </w:r>
    </w:p>
    <w:p w:rsidR="000C4DF2" w:rsidRPr="00CB7102" w:rsidRDefault="000C4DF2" w:rsidP="00CB7102">
      <w:pPr>
        <w:pStyle w:val="ConsPlusNonformat"/>
        <w:jc w:val="both"/>
      </w:pPr>
      <w:r w:rsidRPr="00CB7102">
        <w:t>территориального органа страховщика)        организации (обособленного</w:t>
      </w:r>
    </w:p>
    <w:p w:rsidR="000C4DF2" w:rsidRPr="00CB7102" w:rsidRDefault="000C4DF2" w:rsidP="00CB7102">
      <w:pPr>
        <w:pStyle w:val="ConsPlusNonformat"/>
        <w:jc w:val="both"/>
      </w:pPr>
      <w:r w:rsidRPr="00CB7102">
        <w:t xml:space="preserve">                                                подразделения), Ф.И.О.</w:t>
      </w:r>
    </w:p>
    <w:p w:rsidR="000C4DF2" w:rsidRPr="00CB7102" w:rsidRDefault="000C4DF2" w:rsidP="00CB7102">
      <w:pPr>
        <w:pStyle w:val="ConsPlusNonformat"/>
        <w:jc w:val="both"/>
      </w:pPr>
      <w:r w:rsidRPr="00CB7102">
        <w:t xml:space="preserve">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r w:rsidRPr="00CB7102">
        <w:t>___________   ______________________     ___________   ____________________</w:t>
      </w:r>
    </w:p>
    <w:p w:rsidR="000C4DF2" w:rsidRPr="00CB7102" w:rsidRDefault="000C4DF2" w:rsidP="00CB7102">
      <w:pPr>
        <w:pStyle w:val="ConsPlusNonformat"/>
        <w:jc w:val="both"/>
      </w:pPr>
      <w:r w:rsidRPr="00CB7102">
        <w:t xml:space="preserve"> (подпись)          (Ф.И.О.)              (подпись)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Экземпляр настоящего акта с ___________ приложениями на __ листах получил.</w:t>
      </w:r>
    </w:p>
    <w:p w:rsidR="000C4DF2" w:rsidRPr="00CB7102" w:rsidRDefault="000C4DF2" w:rsidP="00CB7102">
      <w:pPr>
        <w:pStyle w:val="ConsPlusNonformat"/>
        <w:jc w:val="both"/>
      </w:pPr>
      <w:r w:rsidRPr="00CB7102">
        <w:t xml:space="preserve">                              (кол-во</w:t>
      </w:r>
    </w:p>
    <w:p w:rsidR="000C4DF2" w:rsidRPr="00CB7102" w:rsidRDefault="000C4DF2" w:rsidP="00CB7102">
      <w:pPr>
        <w:pStyle w:val="ConsPlusNonformat"/>
        <w:jc w:val="both"/>
      </w:pPr>
      <w:r w:rsidRPr="00CB7102">
        <w:t xml:space="preserve">                            приложений)</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Ф.И.О. руководителя организации (обособленного</w:t>
      </w:r>
    </w:p>
    <w:p w:rsidR="000C4DF2" w:rsidRPr="00CB7102" w:rsidRDefault="000C4DF2" w:rsidP="00CB7102">
      <w:pPr>
        <w:pStyle w:val="ConsPlusNonformat"/>
        <w:jc w:val="both"/>
      </w:pPr>
      <w:r w:rsidRPr="00CB7102">
        <w:t xml:space="preserve">                            подразделения) или</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(должность, Ф.И.О. руководителя организации (обособленного подразделения),</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r w:rsidRPr="00CB7102">
        <w:t xml:space="preserve">от получения настоящего акта уклоняется </w:t>
      </w:r>
      <w:hyperlink w:anchor="Par409" w:tooltip="&lt;9&gt; Запись делается в случае уклонения лица, в отношении которого проводилась проверка (его уполномоченного представителя), от получения акта." w:history="1">
        <w:r w:rsidRPr="00CB7102">
          <w:t>&lt;9&gt;</w:t>
        </w:r>
      </w:hyperlink>
      <w:r w:rsidRPr="00CB7102">
        <w:t>.</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Направить настоящий акт по почте.</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___________________________        ____________________</w:t>
      </w:r>
    </w:p>
    <w:p w:rsidR="000C4DF2" w:rsidRPr="00CB7102" w:rsidRDefault="000C4DF2" w:rsidP="00CB7102">
      <w:pPr>
        <w:pStyle w:val="ConsPlusNonformat"/>
        <w:jc w:val="both"/>
      </w:pPr>
      <w:r w:rsidRPr="00CB7102">
        <w:t xml:space="preserve">    (подпись лица, проводившего               (дата)</w:t>
      </w:r>
    </w:p>
    <w:p w:rsidR="000C4DF2" w:rsidRPr="00CB7102" w:rsidRDefault="000C4DF2" w:rsidP="00CB7102">
      <w:pPr>
        <w:pStyle w:val="ConsPlusNonformat"/>
        <w:jc w:val="both"/>
      </w:pPr>
      <w:r w:rsidRPr="00CB7102">
        <w:t xml:space="preserve">       камеральную проверку)</w:t>
      </w:r>
    </w:p>
    <w:p w:rsidR="000C4DF2" w:rsidRPr="00CB7102" w:rsidRDefault="000C4DF2" w:rsidP="00CB7102">
      <w:pPr>
        <w:pStyle w:val="ConsPlusNormal"/>
      </w:pPr>
    </w:p>
    <w:p w:rsidR="000C4DF2" w:rsidRPr="00CB7102" w:rsidRDefault="000C4DF2" w:rsidP="00CB7102">
      <w:pPr>
        <w:pStyle w:val="ConsPlusNormal"/>
        <w:ind w:firstLine="540"/>
        <w:jc w:val="both"/>
      </w:pPr>
      <w:r w:rsidRPr="00CB7102">
        <w:t>Примечание.</w:t>
      </w:r>
    </w:p>
    <w:p w:rsidR="000C4DF2" w:rsidRPr="00CB7102" w:rsidRDefault="000C4DF2" w:rsidP="00CB7102">
      <w:pPr>
        <w:pStyle w:val="ConsPlusNormal"/>
        <w:ind w:firstLine="540"/>
        <w:jc w:val="both"/>
      </w:pPr>
      <w:r w:rsidRPr="00CB7102">
        <w:t>Акт камеральной проверки в течение пяти дней с даты подписания этого акта должен быть вручен страхователю,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указанного акта по почте заказным письмом оно считается полученным по истечении шести дней с даты отправления заказного письма. &lt;8&gt;</w:t>
      </w:r>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24" w:name="Par401"/>
      <w:bookmarkEnd w:id="24"/>
      <w:r w:rsidRPr="00CB7102">
        <w:t>&lt;1&gt; Собрание законодательства Российской Федерации, 2007, N 1, ст. 18; 2009, N 7, ст. 781; N 30, ст. 3739; 2010, N 40, ст. 4969; N 50, ст. 6601; 2011, N 9, ст. 1208; 2011, N 27, ст. 3880; N 49, ст. 7017; 7057; 2012, N 53, ст. 7601; 2013, N 14, ст. 1644; N 27, ст. 3477; N 30, ст. 4076; N 48, ст. 6165; 2014, N 14, ст. 1551; N 26, ст. 3398; N 30, ст. 4217; N 49, ст. 6915; 6916; 2015, N 1, ст. 48; 2016, N 1, ст. 14; N 11, ст. 1482; N 27, ст. 4183.</w:t>
      </w:r>
    </w:p>
    <w:p w:rsidR="000C4DF2" w:rsidRPr="00CB7102" w:rsidRDefault="000C4DF2" w:rsidP="00CB7102">
      <w:pPr>
        <w:pStyle w:val="ConsPlusNormal"/>
        <w:ind w:firstLine="540"/>
        <w:jc w:val="both"/>
      </w:pPr>
      <w:bookmarkStart w:id="25" w:name="Par402"/>
      <w:bookmarkEnd w:id="25"/>
      <w:r w:rsidRPr="00CB7102">
        <w:t>&lt;2&gt; Собрание законодательства Российской Федерации, 1998, N 31, ст. 3803; 2016, N 27, ст. 4183.</w:t>
      </w:r>
    </w:p>
    <w:p w:rsidR="000C4DF2" w:rsidRPr="00CB7102" w:rsidRDefault="000C4DF2" w:rsidP="00CB7102">
      <w:pPr>
        <w:pStyle w:val="ConsPlusNormal"/>
        <w:ind w:firstLine="540"/>
        <w:jc w:val="both"/>
      </w:pPr>
      <w:bookmarkStart w:id="26" w:name="Par403"/>
      <w:bookmarkEnd w:id="26"/>
      <w:r w:rsidRPr="00CB7102">
        <w:t xml:space="preserve">&lt;3&gt; Данный </w:t>
      </w:r>
      <w:hyperlink w:anchor="Par299" w:tooltip="1.3  &lt;3&gt;.  Проверка  проведена с учетом результатов камеральной проверки по" w:history="1">
        <w:r w:rsidRPr="00CB7102">
          <w:t>пункт</w:t>
        </w:r>
      </w:hyperlink>
      <w:r w:rsidRPr="00CB7102">
        <w:t xml:space="preserve"> заполняется, если камеральная проверка проводится при обращении страхователя за выделением средств на выплату страхового обеспечения.</w:t>
      </w:r>
    </w:p>
    <w:p w:rsidR="000C4DF2" w:rsidRPr="00CB7102" w:rsidRDefault="000C4DF2" w:rsidP="00CB7102">
      <w:pPr>
        <w:pStyle w:val="ConsPlusNormal"/>
        <w:ind w:firstLine="540"/>
        <w:jc w:val="both"/>
      </w:pPr>
      <w:bookmarkStart w:id="27" w:name="Par404"/>
      <w:bookmarkEnd w:id="27"/>
      <w:r w:rsidRPr="00CB7102">
        <w:t>&lt;4&gt; Поле заполняется, если на момент составления данного акта имеются результаты камеральной проверки за период, аналогичный периоду, за который имеется обращение страхователя за выделением средств на выплату страхового обеспечения.</w:t>
      </w:r>
    </w:p>
    <w:p w:rsidR="000C4DF2" w:rsidRPr="00CB7102" w:rsidRDefault="000C4DF2" w:rsidP="00CB7102">
      <w:pPr>
        <w:pStyle w:val="ConsPlusNormal"/>
        <w:ind w:firstLine="540"/>
        <w:jc w:val="both"/>
      </w:pPr>
      <w:bookmarkStart w:id="28" w:name="Par405"/>
      <w:bookmarkEnd w:id="28"/>
      <w:r w:rsidRPr="00CB7102">
        <w:t xml:space="preserve">&lt;5&gt; </w:t>
      </w:r>
      <w:hyperlink w:anchor="Par327" w:tooltip="    3.1 &lt;5&gt;, &lt;6&gt;. Возместить страхователю сумму _______ рублей." w:history="1">
        <w:r w:rsidRPr="00CB7102">
          <w:t>Пункты 3.1</w:t>
        </w:r>
      </w:hyperlink>
      <w:r w:rsidRPr="00CB7102">
        <w:t xml:space="preserve"> и </w:t>
      </w:r>
      <w:hyperlink w:anchor="Par328" w:tooltip="    3.2  &lt;6&gt;.  Отказать  в  выделении средств на возмещение (осуществление)" w:history="1">
        <w:r w:rsidRPr="00CB7102">
          <w:t>3.2</w:t>
        </w:r>
      </w:hyperlink>
      <w:r w:rsidRPr="00CB7102">
        <w:t xml:space="preserve"> настоящего акта заполняются одновременно при частичном выделении средств на осуществление (возмещение) расходов страхователя на выплату страхового обеспечения.</w:t>
      </w:r>
    </w:p>
    <w:p w:rsidR="000C4DF2" w:rsidRPr="00CB7102" w:rsidRDefault="000C4DF2" w:rsidP="00CB7102">
      <w:pPr>
        <w:pStyle w:val="ConsPlusNormal"/>
        <w:ind w:firstLine="540"/>
        <w:jc w:val="both"/>
      </w:pPr>
      <w:bookmarkStart w:id="29" w:name="Par406"/>
      <w:bookmarkEnd w:id="29"/>
      <w:r w:rsidRPr="00CB7102">
        <w:t xml:space="preserve">&lt;6&gt; </w:t>
      </w:r>
      <w:hyperlink w:anchor="Par327" w:tooltip="    3.1 &lt;5&gt;, &lt;6&gt;. Возместить страхователю сумму _______ рублей." w:history="1">
        <w:r w:rsidRPr="00CB7102">
          <w:t>Пункты 3.1</w:t>
        </w:r>
      </w:hyperlink>
      <w:r w:rsidRPr="00CB7102">
        <w:t xml:space="preserve"> и </w:t>
      </w:r>
      <w:hyperlink w:anchor="Par328" w:tooltip="    3.2  &lt;6&gt;.  Отказать  в  выделении средств на возмещение (осуществление)" w:history="1">
        <w:r w:rsidRPr="00CB7102">
          <w:t>3.2</w:t>
        </w:r>
      </w:hyperlink>
      <w:r w:rsidRPr="00CB7102">
        <w:t xml:space="preserve"> заполняются, если камеральная проверка проводится при обращении страхователя за выделением средств на выплату страхового обеспечения.</w:t>
      </w:r>
    </w:p>
    <w:p w:rsidR="000C4DF2" w:rsidRPr="00CB7102" w:rsidRDefault="000C4DF2" w:rsidP="00CB7102">
      <w:pPr>
        <w:pStyle w:val="ConsPlusNormal"/>
        <w:ind w:firstLine="540"/>
        <w:jc w:val="both"/>
      </w:pPr>
      <w:bookmarkStart w:id="30" w:name="Par407"/>
      <w:bookmarkEnd w:id="30"/>
      <w:r w:rsidRPr="00CB7102">
        <w:t xml:space="preserve">&lt;7&gt; </w:t>
      </w:r>
      <w:hyperlink w:anchor="Par328" w:tooltip="    3.2  &lt;6&gt;.  Отказать  в  выделении средств на возмещение (осуществление)" w:history="1">
        <w:r w:rsidRPr="00CB7102">
          <w:t>Пункты 3.2</w:t>
        </w:r>
      </w:hyperlink>
      <w:r w:rsidRPr="00CB7102">
        <w:t xml:space="preserve"> и </w:t>
      </w:r>
      <w:hyperlink w:anchor="Par331" w:tooltip="    3.3  &lt;7&gt;.  Не принимать к зачету расходы, произведенные страхователем с" w:history="1">
        <w:r w:rsidRPr="00CB7102">
          <w:t>3.3</w:t>
        </w:r>
      </w:hyperlink>
      <w:r w:rsidRPr="00CB7102">
        <w:t xml:space="preserve"> настоящего акта заполняются одновременно при отказе в выделении средств на осуществление (возмещение) расходов страхователя на выплату страхового обеспечения и непринятии к зачету расходов на выплату страхового обеспечения.</w:t>
      </w:r>
    </w:p>
    <w:p w:rsidR="000C4DF2" w:rsidRPr="00CB7102" w:rsidRDefault="000C4DF2" w:rsidP="00CB7102">
      <w:pPr>
        <w:pStyle w:val="ConsPlusNormal"/>
        <w:ind w:firstLine="540"/>
        <w:jc w:val="both"/>
      </w:pPr>
      <w:bookmarkStart w:id="31" w:name="Par408"/>
      <w:bookmarkEnd w:id="31"/>
      <w:r w:rsidRPr="00CB7102">
        <w:t>&lt;8&gt; Пункт 4 статьи 26.19 Федерального закона от 24 июля 1998 г. N 125-ФЗ "Об обязательном социальном страховании от несчастных случаев на производстве и профессиональных заболеваний".</w:t>
      </w:r>
    </w:p>
    <w:p w:rsidR="000C4DF2" w:rsidRPr="00CB7102" w:rsidRDefault="000C4DF2" w:rsidP="00CB7102">
      <w:pPr>
        <w:pStyle w:val="ConsPlusNormal"/>
        <w:ind w:firstLine="540"/>
        <w:jc w:val="both"/>
      </w:pPr>
      <w:bookmarkStart w:id="32" w:name="Par409"/>
      <w:bookmarkEnd w:id="32"/>
      <w:r w:rsidRPr="00CB7102">
        <w:t>&lt;9&gt; Запись делается в случае уклонения лица, в отношении которого проводилась проверка (его уполномоченного представителя), от получения акта.</w:t>
      </w: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3</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Форма 3</w:t>
      </w:r>
    </w:p>
    <w:p w:rsidR="000C4DF2" w:rsidRPr="00223EDB" w:rsidRDefault="000C4DF2" w:rsidP="00CB7102">
      <w:pPr>
        <w:pStyle w:val="ConsPlusNormal"/>
        <w:rPr>
          <w:sz w:val="22"/>
          <w:szCs w:val="22"/>
        </w:rPr>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33" w:name="Par426"/>
      <w:bookmarkEnd w:id="33"/>
      <w:r w:rsidRPr="00CB7102">
        <w:t xml:space="preserve">                                  Решение</w:t>
      </w:r>
    </w:p>
    <w:p w:rsidR="000C4DF2" w:rsidRPr="00CB7102" w:rsidRDefault="000C4DF2" w:rsidP="00CB7102">
      <w:pPr>
        <w:pStyle w:val="ConsPlusNonformat"/>
        <w:jc w:val="both"/>
      </w:pPr>
      <w:r w:rsidRPr="00CB7102">
        <w:t xml:space="preserve">       о проведении выездной проверки страхователя по обязательному</w:t>
      </w:r>
    </w:p>
    <w:p w:rsidR="000C4DF2" w:rsidRPr="00CB7102" w:rsidRDefault="000C4DF2" w:rsidP="00CB7102">
      <w:pPr>
        <w:pStyle w:val="ConsPlusNonformat"/>
        <w:jc w:val="both"/>
      </w:pPr>
      <w:r w:rsidRPr="00CB7102">
        <w:t xml:space="preserve">      социальному страхованию на случай временной нетрудоспособности</w:t>
      </w:r>
    </w:p>
    <w:p w:rsidR="000C4DF2" w:rsidRPr="00CB7102" w:rsidRDefault="000C4DF2" w:rsidP="00CB7102">
      <w:pPr>
        <w:pStyle w:val="ConsPlusNonformat"/>
        <w:jc w:val="both"/>
      </w:pPr>
      <w:r w:rsidRPr="00CB7102">
        <w:t xml:space="preserve">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от _____________________                                   N 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В соответствии с Федеральным законом от 29 декабря 2006 г. N 255-ФЗ "Об</w:t>
      </w:r>
    </w:p>
    <w:p w:rsidR="000C4DF2" w:rsidRPr="00CB7102" w:rsidRDefault="000C4DF2" w:rsidP="00CB7102">
      <w:pPr>
        <w:pStyle w:val="ConsPlusNonformat"/>
        <w:jc w:val="both"/>
      </w:pPr>
      <w:r w:rsidRPr="00CB7102">
        <w:t>обязательном  социальном страховании на случай временной нетрудоспособности</w:t>
      </w:r>
    </w:p>
    <w:p w:rsidR="000C4DF2" w:rsidRPr="00CB7102" w:rsidRDefault="000C4DF2" w:rsidP="00CB7102">
      <w:pPr>
        <w:pStyle w:val="ConsPlusNonformat"/>
        <w:jc w:val="both"/>
      </w:pPr>
      <w:r w:rsidRPr="00CB7102">
        <w:t xml:space="preserve">и  в  связи  с  материнством" </w:t>
      </w:r>
      <w:hyperlink w:anchor="Par518" w:tooltip="&lt;1&gt; Собрание законодательства Российской Федерации, 2007, N 1, ст. 18; 2009, N 7, ст. 781; N 30, ст. 3739; 2010, N 40, ст. 4969; N 50, ст. 6601; 2011, N 9, ст. 1208; 2011, N 27, ст. 3880; N 49, ст. 7017; 7057; 2012, N 53, ст. 7601; 2013, N 14, ст. 1644; N 27, ст. 3477; N 30, ст. 4076; N 48, ст. 6165; 2014, N 14, ст. 1551; N 26, ст. 3398; N 30, ст. 4217; N 49, ст. 6915; 6916; 2015, N 1, ст. 48; 2016, N 1, ст. 14; N 11, ст. 1482; N 27, ст. 4183." w:history="1">
        <w:r w:rsidRPr="00CB7102">
          <w:t>&lt;1&gt;</w:t>
        </w:r>
      </w:hyperlink>
      <w:r w:rsidRPr="00CB7102">
        <w:t xml:space="preserve"> и статьей 26.16 Федерального закона от 24</w:t>
      </w:r>
    </w:p>
    <w:p w:rsidR="000C4DF2" w:rsidRPr="00CB7102" w:rsidRDefault="000C4DF2" w:rsidP="00CB7102">
      <w:pPr>
        <w:pStyle w:val="ConsPlusNonformat"/>
        <w:jc w:val="both"/>
      </w:pPr>
      <w:r w:rsidRPr="00CB7102">
        <w:t>июля 1998 г. N 125-ФЗ "Об обязательном социальном страховании от несчастных</w:t>
      </w:r>
    </w:p>
    <w:p w:rsidR="000C4DF2" w:rsidRPr="00CB7102" w:rsidRDefault="000C4DF2" w:rsidP="00CB7102">
      <w:pPr>
        <w:pStyle w:val="ConsPlusNonformat"/>
        <w:jc w:val="both"/>
      </w:pPr>
      <w:r w:rsidRPr="00CB7102">
        <w:t xml:space="preserve">случаев  на  производстве  и  профессиональных  заболеваний"  </w:t>
      </w:r>
      <w:hyperlink w:anchor="Par519" w:tooltip="&lt;2&gt; Собрание законодательства Российской Федерации, 1998, N 31, ст. 3803; 2016, N 27, ст. 4183." w:history="1">
        <w:r w:rsidRPr="00CB7102">
          <w:t>&lt;2&gt;</w:t>
        </w:r>
      </w:hyperlink>
      <w:r w:rsidRPr="00CB7102">
        <w:t xml:space="preserve">  (далее -</w:t>
      </w:r>
    </w:p>
    <w:p w:rsidR="000C4DF2" w:rsidRPr="00CB7102" w:rsidRDefault="000C4DF2" w:rsidP="00CB7102">
      <w:pPr>
        <w:pStyle w:val="ConsPlusNonformat"/>
        <w:jc w:val="both"/>
      </w:pPr>
      <w:r w:rsidRPr="00CB7102">
        <w:t>Федеральный закон от 24 июля 1998 г. N 125-ФЗ)</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РЕШИЛ:</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1.   Провести   выездную  проверку  (плановая,  повторная,  в  связи  с</w:t>
      </w:r>
    </w:p>
    <w:p w:rsidR="000C4DF2" w:rsidRPr="00CB7102" w:rsidRDefault="000C4DF2" w:rsidP="00CB7102">
      <w:pPr>
        <w:pStyle w:val="ConsPlusNonformat"/>
        <w:jc w:val="both"/>
      </w:pPr>
      <w:r w:rsidRPr="00CB7102">
        <w:t>обращением  страхователя  за  выделением  средств,  в  связи  с ликвидацией</w:t>
      </w:r>
    </w:p>
    <w:p w:rsidR="000C4DF2" w:rsidRPr="00CB7102" w:rsidRDefault="000C4DF2" w:rsidP="00CB7102">
      <w:pPr>
        <w:pStyle w:val="ConsPlusNonformat"/>
        <w:jc w:val="both"/>
      </w:pPr>
      <w:r w:rsidRPr="00CB7102">
        <w:t>(реорганизацией),  в  связи с поступлением жалобы  от  застрахованного лица</w:t>
      </w:r>
    </w:p>
    <w:p w:rsidR="000C4DF2" w:rsidRPr="00CB7102" w:rsidRDefault="000C4DF2" w:rsidP="00CB7102">
      <w:pPr>
        <w:pStyle w:val="ConsPlusNonformat"/>
        <w:jc w:val="both"/>
      </w:pPr>
      <w:r w:rsidRPr="00CB7102">
        <w:t>(ненужное   зачеркнуть)  правильности  произведенных  расходов  на  выплату</w:t>
      </w:r>
    </w:p>
    <w:p w:rsidR="000C4DF2" w:rsidRPr="00CB7102" w:rsidRDefault="000C4DF2" w:rsidP="00CB7102">
      <w:pPr>
        <w:pStyle w:val="ConsPlusNonformat"/>
        <w:jc w:val="both"/>
      </w:pPr>
      <w:r w:rsidRPr="00CB7102">
        <w:t>страхового  обеспечения  по обязательному социальному страхованию на случай</w:t>
      </w:r>
    </w:p>
    <w:p w:rsidR="000C4DF2" w:rsidRPr="00CB7102" w:rsidRDefault="000C4DF2" w:rsidP="00CB7102">
      <w:pPr>
        <w:pStyle w:val="ConsPlusNonformat"/>
        <w:jc w:val="both"/>
      </w:pPr>
      <w:r w:rsidRPr="00CB7102">
        <w:t>временной нетрудоспособности и в связи с материнством страхователя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(полное и сокращенное наименование организации (обособленного</w:t>
      </w:r>
    </w:p>
    <w:p w:rsidR="000C4DF2" w:rsidRPr="00CB7102" w:rsidRDefault="000C4DF2" w:rsidP="00CB7102">
      <w:pPr>
        <w:pStyle w:val="ConsPlusNonformat"/>
        <w:jc w:val="both"/>
      </w:pPr>
      <w:r w:rsidRPr="00CB7102">
        <w:t xml:space="preserve">          подразделения), Ф.И.О.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w:t>
      </w:r>
    </w:p>
    <w:p w:rsidR="000C4DF2" w:rsidRPr="00CB7102" w:rsidRDefault="000C4DF2" w:rsidP="00CB7102">
      <w:pPr>
        <w:pStyle w:val="ConsPlusNonformat"/>
        <w:jc w:val="both"/>
      </w:pPr>
      <w:r w:rsidRPr="00CB7102">
        <w:t>Код подчиненности                            _____________________________,</w:t>
      </w:r>
    </w:p>
    <w:p w:rsidR="000C4DF2" w:rsidRPr="00CB7102" w:rsidRDefault="000C4DF2" w:rsidP="00CB7102">
      <w:pPr>
        <w:pStyle w:val="ConsPlusNonformat"/>
        <w:jc w:val="both"/>
      </w:pPr>
      <w:r w:rsidRPr="00CB7102">
        <w:t>ИНН                                          _____________________________,</w:t>
      </w:r>
    </w:p>
    <w:p w:rsidR="000C4DF2" w:rsidRPr="00CB7102" w:rsidRDefault="000C4DF2" w:rsidP="00CB7102">
      <w:pPr>
        <w:pStyle w:val="ConsPlusNonformat"/>
        <w:jc w:val="both"/>
      </w:pPr>
      <w:r w:rsidRPr="00CB7102">
        <w:t>КПП                                          _____________________________,</w:t>
      </w: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w:t>
      </w:r>
    </w:p>
    <w:p w:rsidR="000C4DF2" w:rsidRPr="00CB7102" w:rsidRDefault="000C4DF2" w:rsidP="00CB7102">
      <w:pPr>
        <w:pStyle w:val="ConsPlusNonformat"/>
        <w:jc w:val="both"/>
      </w:pPr>
      <w:r w:rsidRPr="00CB7102">
        <w:t>основание проведения выездной проверки ____________________________________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(указывается  основание  проведения  выездной  проверки  в  соответствии со</w:t>
      </w:r>
    </w:p>
    <w:p w:rsidR="000C4DF2" w:rsidRPr="00CB7102" w:rsidRDefault="000C4DF2" w:rsidP="00CB7102">
      <w:pPr>
        <w:pStyle w:val="ConsPlusNonformat"/>
        <w:jc w:val="both"/>
      </w:pPr>
      <w:r w:rsidRPr="00CB7102">
        <w:t>статьей  26.16  Федерального  закона  от  24 июля 1998 г. N 125-ФЗ в случае</w:t>
      </w:r>
    </w:p>
    <w:p w:rsidR="000C4DF2" w:rsidRPr="00CB7102" w:rsidRDefault="000C4DF2" w:rsidP="00CB7102">
      <w:pPr>
        <w:pStyle w:val="ConsPlusNonformat"/>
        <w:jc w:val="both"/>
      </w:pPr>
      <w:r w:rsidRPr="00CB7102">
        <w:t>проведения  повторной  выездной  проверки:  "в  соответствии с подпунктом 1</w:t>
      </w:r>
    </w:p>
    <w:p w:rsidR="000C4DF2" w:rsidRPr="00CB7102" w:rsidRDefault="000C4DF2" w:rsidP="00CB7102">
      <w:pPr>
        <w:pStyle w:val="ConsPlusNonformat"/>
        <w:jc w:val="both"/>
      </w:pPr>
      <w:r w:rsidRPr="00CB7102">
        <w:t>пункта  26 статьи 26.16  Федерального  закона от 24 июля 1998 г. N 125-ФЗ в</w:t>
      </w:r>
    </w:p>
    <w:p w:rsidR="000C4DF2" w:rsidRPr="00CB7102" w:rsidRDefault="000C4DF2" w:rsidP="00CB7102">
      <w:pPr>
        <w:pStyle w:val="ConsPlusNonformat"/>
        <w:jc w:val="both"/>
      </w:pPr>
      <w:r w:rsidRPr="00CB7102">
        <w:t>порядке   контроля   вышестоящим   органом   страховщика  за  деятельностью</w:t>
      </w:r>
    </w:p>
    <w:p w:rsidR="000C4DF2" w:rsidRPr="00CB7102" w:rsidRDefault="000C4DF2" w:rsidP="00CB7102">
      <w:pPr>
        <w:pStyle w:val="ConsPlusNonformat"/>
        <w:jc w:val="both"/>
      </w:pPr>
      <w:r w:rsidRPr="00CB7102">
        <w:t>территориального  органа  страховщика,  проводившего  проверку (указывается</w:t>
      </w:r>
    </w:p>
    <w:p w:rsidR="000C4DF2" w:rsidRPr="00CB7102" w:rsidRDefault="000C4DF2" w:rsidP="00CB7102">
      <w:pPr>
        <w:pStyle w:val="ConsPlusNonformat"/>
        <w:jc w:val="both"/>
      </w:pPr>
      <w:r w:rsidRPr="00CB7102">
        <w:t>наименование  территориального  органа страховщика, проводившего проверку)"</w:t>
      </w:r>
    </w:p>
    <w:p w:rsidR="000C4DF2" w:rsidRPr="00CB7102" w:rsidRDefault="000C4DF2" w:rsidP="00CB7102">
      <w:pPr>
        <w:pStyle w:val="ConsPlusNonformat"/>
        <w:jc w:val="both"/>
      </w:pPr>
      <w:r w:rsidRPr="00CB7102">
        <w:t>или  "в  соответствии  с пунктом 2 части 26 статьи 26.16 Федерального закона</w:t>
      </w:r>
    </w:p>
    <w:p w:rsidR="000C4DF2" w:rsidRPr="00CB7102" w:rsidRDefault="000C4DF2" w:rsidP="00CB7102">
      <w:pPr>
        <w:pStyle w:val="ConsPlusNonformat"/>
        <w:jc w:val="both"/>
      </w:pPr>
      <w:r w:rsidRPr="00CB7102">
        <w:t>от   24   июля   1998  г.  N  125-ФЗ  в  случае представления страхователем</w:t>
      </w:r>
    </w:p>
    <w:p w:rsidR="000C4DF2" w:rsidRPr="00CB7102" w:rsidRDefault="000C4DF2" w:rsidP="00CB7102">
      <w:pPr>
        <w:pStyle w:val="ConsPlusNonformat"/>
        <w:jc w:val="both"/>
      </w:pPr>
      <w:r w:rsidRPr="00CB7102">
        <w:t>уточненного  расчета  по  начисленным  и  уплаченным  страховым  взносам, в</w:t>
      </w:r>
    </w:p>
    <w:p w:rsidR="000C4DF2" w:rsidRPr="00CB7102" w:rsidRDefault="000C4DF2" w:rsidP="00CB7102">
      <w:pPr>
        <w:pStyle w:val="ConsPlusNonformat"/>
        <w:jc w:val="both"/>
      </w:pPr>
      <w:r w:rsidRPr="00CB7102">
        <w:t>котором   указана   сумма   страховых  взносов  в  размере,  меньшем  ранее</w:t>
      </w:r>
    </w:p>
    <w:p w:rsidR="000C4DF2" w:rsidRPr="00CB7102" w:rsidRDefault="000C4DF2" w:rsidP="00CB7102">
      <w:pPr>
        <w:pStyle w:val="ConsPlusNonformat"/>
        <w:jc w:val="both"/>
      </w:pPr>
      <w:r w:rsidRPr="00CB7102">
        <w:t>заявленного")</w:t>
      </w:r>
    </w:p>
    <w:p w:rsidR="000C4DF2" w:rsidRPr="00CB7102" w:rsidRDefault="000C4DF2" w:rsidP="00CB7102">
      <w:pPr>
        <w:pStyle w:val="ConsPlusNonformat"/>
        <w:jc w:val="both"/>
      </w:pPr>
      <w:r w:rsidRPr="00CB7102">
        <w:t>за период с _________________ по _________________.</w:t>
      </w:r>
    </w:p>
    <w:p w:rsidR="000C4DF2" w:rsidRPr="00CB7102" w:rsidRDefault="000C4DF2" w:rsidP="00CB7102">
      <w:pPr>
        <w:pStyle w:val="ConsPlusNonformat"/>
        <w:jc w:val="both"/>
      </w:pPr>
      <w:r w:rsidRPr="00CB7102">
        <w:t xml:space="preserve">                 (дата)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2. Поручить проведение выездной проверки</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(должности, Ф.И.О. лиц, которым поручается проведение проверки,</w:t>
      </w:r>
    </w:p>
    <w:p w:rsidR="000C4DF2" w:rsidRPr="00CB7102" w:rsidRDefault="000C4DF2" w:rsidP="00CB7102">
      <w:pPr>
        <w:pStyle w:val="ConsPlusNonformat"/>
        <w:jc w:val="both"/>
      </w:pPr>
      <w:r w:rsidRPr="00CB7102">
        <w:t xml:space="preserve">       с указанием руководителя проверяющей группы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     ___________     __________________</w:t>
      </w:r>
    </w:p>
    <w:p w:rsidR="000C4DF2" w:rsidRPr="00CB7102" w:rsidRDefault="000C4DF2" w:rsidP="00CB7102">
      <w:pPr>
        <w:pStyle w:val="ConsPlusNonformat"/>
        <w:jc w:val="both"/>
      </w:pPr>
      <w:r w:rsidRPr="00CB7102">
        <w:t xml:space="preserve">      (должность руководителя             (подпись)           (Ф.И.О.)</w:t>
      </w:r>
    </w:p>
    <w:p w:rsidR="000C4DF2" w:rsidRPr="00CB7102" w:rsidRDefault="000C4DF2" w:rsidP="00CB7102">
      <w:pPr>
        <w:pStyle w:val="ConsPlusNonformat"/>
        <w:jc w:val="both"/>
      </w:pPr>
      <w:r w:rsidRPr="00CB7102">
        <w:t xml:space="preserve">     (заместителя руководителя)</w:t>
      </w:r>
    </w:p>
    <w:p w:rsidR="000C4DF2" w:rsidRPr="00CB7102" w:rsidRDefault="000C4DF2" w:rsidP="00CB7102">
      <w:pPr>
        <w:pStyle w:val="ConsPlusNonformat"/>
        <w:jc w:val="both"/>
      </w:pPr>
      <w:r w:rsidRPr="00CB7102">
        <w:t>территориального 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С решением о проведении выездной проверки ознакомлен.</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Ф.И.О. руководителя организации (обособленного подразделения)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или Ф.И.О. индивидуального предпринимателя,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(при наличии) страхователя</w:t>
      </w:r>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34" w:name="Par518"/>
      <w:bookmarkEnd w:id="34"/>
      <w:r w:rsidRPr="00CB7102">
        <w:t>&lt;1&gt; Собрание законодательства Российской Федерации, 2007, N 1, ст. 18; 2009, N 7, ст. 781; N 30, ст. 3739; 2010, N 40, ст. 4969; N 50, ст. 6601; 2011, N 9, ст. 1208; 2011, N 27, ст. 3880; N 49, ст. 7017; 7057; 2012, N 53, ст. 7601; 2013, N 14, ст. 1644; N 27, ст. 3477; N 30, ст. 4076; N 48, ст. 6165; 2014, N 14, ст. 1551; N 26, ст. 3398; N 30, ст. 4217; N 49, ст. 6915; 6916; 2015, N 1, ст. 48; 2016, N 1, ст. 14; N 11, ст. 1482; N 27, ст. 4183.</w:t>
      </w:r>
    </w:p>
    <w:p w:rsidR="000C4DF2" w:rsidRPr="00CB7102" w:rsidRDefault="000C4DF2" w:rsidP="00CB7102">
      <w:pPr>
        <w:pStyle w:val="ConsPlusNormal"/>
        <w:ind w:firstLine="540"/>
        <w:jc w:val="both"/>
      </w:pPr>
      <w:bookmarkStart w:id="35" w:name="Par519"/>
      <w:bookmarkEnd w:id="35"/>
      <w:r w:rsidRPr="00CB7102">
        <w:t>&lt;2&gt; Собрание законодательства Российской Федерации, 1998, N 31, ст. 3803; 2016, N 27, ст. 4183.</w:t>
      </w: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4</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Форма 4</w:t>
      </w:r>
    </w:p>
    <w:p w:rsidR="000C4DF2" w:rsidRPr="00223EDB" w:rsidRDefault="000C4DF2" w:rsidP="00CB7102">
      <w:pPr>
        <w:pStyle w:val="ConsPlusNormal"/>
        <w:rPr>
          <w:sz w:val="22"/>
          <w:szCs w:val="22"/>
        </w:rPr>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36" w:name="Par536"/>
      <w:bookmarkEnd w:id="36"/>
      <w:r w:rsidRPr="00CB7102">
        <w:t xml:space="preserve">                                  Решение</w:t>
      </w:r>
    </w:p>
    <w:p w:rsidR="000C4DF2" w:rsidRPr="00CB7102" w:rsidRDefault="000C4DF2" w:rsidP="00CB7102">
      <w:pPr>
        <w:pStyle w:val="ConsPlusNonformat"/>
        <w:jc w:val="both"/>
      </w:pPr>
      <w:r w:rsidRPr="00CB7102">
        <w:t xml:space="preserve">        о приостановлении проведения выездной проверки страхователя</w:t>
      </w:r>
    </w:p>
    <w:p w:rsidR="000C4DF2" w:rsidRPr="00CB7102" w:rsidRDefault="000C4DF2" w:rsidP="00CB7102">
      <w:pPr>
        <w:pStyle w:val="ConsPlusNonformat"/>
        <w:jc w:val="both"/>
      </w:pPr>
      <w:r w:rsidRPr="00CB7102">
        <w:t xml:space="preserve">       по обязательному социальному страхованию на случай временной</w:t>
      </w:r>
    </w:p>
    <w:p w:rsidR="000C4DF2" w:rsidRPr="00CB7102" w:rsidRDefault="000C4DF2" w:rsidP="00CB7102">
      <w:pPr>
        <w:pStyle w:val="ConsPlusNonformat"/>
        <w:jc w:val="both"/>
      </w:pPr>
      <w:r w:rsidRPr="00CB7102">
        <w:t xml:space="preserve">                нетрудоспособности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от _____________________                                   N 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В соответствии со статьей 4.7 Федерального закона от 29 декабря 2006 г.</w:t>
      </w:r>
    </w:p>
    <w:p w:rsidR="000C4DF2" w:rsidRPr="00CB7102" w:rsidRDefault="000C4DF2" w:rsidP="00CB7102">
      <w:pPr>
        <w:pStyle w:val="ConsPlusNonformat"/>
        <w:jc w:val="both"/>
      </w:pPr>
      <w:r w:rsidRPr="00CB7102">
        <w:t>N  255-ФЗ  "Об  обязательном  социальном  страховании  на  случай временной</w:t>
      </w:r>
    </w:p>
    <w:p w:rsidR="000C4DF2" w:rsidRPr="00CB7102" w:rsidRDefault="000C4DF2" w:rsidP="00CB7102">
      <w:pPr>
        <w:pStyle w:val="ConsPlusNonformat"/>
        <w:jc w:val="both"/>
      </w:pPr>
      <w:r w:rsidRPr="00CB7102">
        <w:t xml:space="preserve">нетрудоспособности  и  в  связи  с  материнством" </w:t>
      </w:r>
      <w:hyperlink w:anchor="Par620" w:tooltip="&lt;1&gt; Собрание законодательства Российской Федерации, 2007, N 1, ст. 18; 2009, N 30, ст. 3739; 2016, N 27, ст. 4183." w:history="1">
        <w:r w:rsidRPr="00CB7102">
          <w:t>&lt;1&gt;</w:t>
        </w:r>
      </w:hyperlink>
      <w:r w:rsidRPr="00CB7102">
        <w:t xml:space="preserve"> и на основании статьи</w:t>
      </w:r>
    </w:p>
    <w:p w:rsidR="000C4DF2" w:rsidRPr="00CB7102" w:rsidRDefault="000C4DF2" w:rsidP="00CB7102">
      <w:pPr>
        <w:pStyle w:val="ConsPlusNonformat"/>
        <w:jc w:val="both"/>
      </w:pPr>
      <w:r w:rsidRPr="00CB7102">
        <w:t>26.16  Федерального  закона  от  24  июля 1998 г. N 125-ФЗ "Об обязательном</w:t>
      </w:r>
    </w:p>
    <w:p w:rsidR="000C4DF2" w:rsidRPr="00CB7102" w:rsidRDefault="000C4DF2" w:rsidP="00CB7102">
      <w:pPr>
        <w:pStyle w:val="ConsPlusNonformat"/>
        <w:jc w:val="both"/>
      </w:pPr>
      <w:r w:rsidRPr="00CB7102">
        <w:t>социальном   страховании   от   несчастных   случаев   на   производстве  и</w:t>
      </w:r>
    </w:p>
    <w:p w:rsidR="000C4DF2" w:rsidRPr="00CB7102" w:rsidRDefault="000C4DF2" w:rsidP="00CB7102">
      <w:pPr>
        <w:pStyle w:val="ConsPlusNonformat"/>
        <w:jc w:val="both"/>
      </w:pPr>
      <w:r w:rsidRPr="00CB7102">
        <w:t xml:space="preserve">профессиональных  заболеваний"  </w:t>
      </w:r>
      <w:hyperlink w:anchor="Par621" w:tooltip="&lt;2&gt; Собрание законодательства Российской Федерации, 1998, N 31, ст. 3803; 2016, N 27, ст. 4183." w:history="1">
        <w:r w:rsidRPr="00CB7102">
          <w:t>&lt;2&gt;</w:t>
        </w:r>
      </w:hyperlink>
      <w:r w:rsidRPr="00CB7102">
        <w:t xml:space="preserve">  (далее  - Федеральный закон от 24 июля</w:t>
      </w:r>
    </w:p>
    <w:p w:rsidR="000C4DF2" w:rsidRPr="00CB7102" w:rsidRDefault="000C4DF2" w:rsidP="00CB7102">
      <w:pPr>
        <w:pStyle w:val="ConsPlusNonformat"/>
        <w:jc w:val="both"/>
      </w:pPr>
      <w:r w:rsidRPr="00CB7102">
        <w:t>1998 г. N 125-ФЗ</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РЕШИЛ:</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Приостановить с _____________ проведение выездной проверки правильности</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произведенных  расходов  на выплату страхового обеспечения по обязательному</w:t>
      </w:r>
    </w:p>
    <w:p w:rsidR="000C4DF2" w:rsidRPr="00CB7102" w:rsidRDefault="000C4DF2" w:rsidP="00CB7102">
      <w:pPr>
        <w:pStyle w:val="ConsPlusNonformat"/>
        <w:jc w:val="both"/>
      </w:pPr>
      <w:r w:rsidRPr="00CB7102">
        <w:t>социальному  страхованию на случай временной нетрудоспособности и в связи с</w:t>
      </w:r>
    </w:p>
    <w:p w:rsidR="000C4DF2" w:rsidRPr="00CB7102" w:rsidRDefault="000C4DF2" w:rsidP="00CB7102">
      <w:pPr>
        <w:pStyle w:val="ConsPlusNonformat"/>
        <w:jc w:val="both"/>
      </w:pPr>
      <w:r w:rsidRPr="00CB7102">
        <w:t>материнством</w:t>
      </w:r>
    </w:p>
    <w:p w:rsidR="000C4DF2" w:rsidRPr="00CB7102" w:rsidRDefault="000C4DF2" w:rsidP="00CB7102">
      <w:pPr>
        <w:pStyle w:val="ConsPlusNonformat"/>
        <w:jc w:val="both"/>
      </w:pPr>
      <w:r w:rsidRPr="00CB7102">
        <w:t xml:space="preserve">       ____________________________________________________________________</w:t>
      </w:r>
    </w:p>
    <w:p w:rsidR="000C4DF2" w:rsidRPr="00CB7102" w:rsidRDefault="000C4DF2" w:rsidP="00CB7102">
      <w:pPr>
        <w:pStyle w:val="ConsPlusNonformat"/>
        <w:jc w:val="both"/>
      </w:pPr>
      <w:r w:rsidRPr="00CB7102">
        <w:t xml:space="preserve">           (полное и сокращенное наименование организации (обособленного</w:t>
      </w:r>
    </w:p>
    <w:p w:rsidR="000C4DF2" w:rsidRPr="00CB7102" w:rsidRDefault="000C4DF2" w:rsidP="00CB7102">
      <w:pPr>
        <w:pStyle w:val="ConsPlusNonformat"/>
        <w:jc w:val="both"/>
      </w:pPr>
      <w:r w:rsidRPr="00CB7102">
        <w:t xml:space="preserve">              подразделения), Ф.И.О.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w:t>
      </w:r>
    </w:p>
    <w:p w:rsidR="000C4DF2" w:rsidRPr="00CB7102" w:rsidRDefault="000C4DF2" w:rsidP="00CB7102">
      <w:pPr>
        <w:pStyle w:val="ConsPlusNonformat"/>
        <w:jc w:val="both"/>
      </w:pPr>
      <w:r w:rsidRPr="00CB7102">
        <w:t>Код подчиненности                            _____________________________,</w:t>
      </w:r>
    </w:p>
    <w:p w:rsidR="000C4DF2" w:rsidRPr="00CB7102" w:rsidRDefault="000C4DF2" w:rsidP="00CB7102">
      <w:pPr>
        <w:pStyle w:val="ConsPlusNonformat"/>
        <w:jc w:val="both"/>
      </w:pPr>
      <w:r w:rsidRPr="00CB7102">
        <w:t>ИНН                                          _____________________________,</w:t>
      </w:r>
    </w:p>
    <w:p w:rsidR="000C4DF2" w:rsidRPr="00CB7102" w:rsidRDefault="000C4DF2" w:rsidP="00CB7102">
      <w:pPr>
        <w:pStyle w:val="ConsPlusNonformat"/>
        <w:jc w:val="both"/>
      </w:pPr>
      <w:r w:rsidRPr="00CB7102">
        <w:t>КПП                                          _____________________________,</w:t>
      </w: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назначенной в соответствии с решением</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w:t>
      </w:r>
    </w:p>
    <w:p w:rsidR="000C4DF2" w:rsidRPr="00CB7102" w:rsidRDefault="000C4DF2" w:rsidP="00CB7102">
      <w:pPr>
        <w:pStyle w:val="ConsPlusNonformat"/>
        <w:jc w:val="both"/>
      </w:pPr>
      <w:r w:rsidRPr="00CB7102">
        <w:t>от _____________________ N 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в связи с необходимостью __________________________________________________</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(указывается основание (основания), предусмотренные пунктом 15</w:t>
      </w:r>
    </w:p>
    <w:p w:rsidR="000C4DF2" w:rsidRPr="00CB7102" w:rsidRDefault="000C4DF2" w:rsidP="00CB7102">
      <w:pPr>
        <w:pStyle w:val="ConsPlusNonformat"/>
        <w:jc w:val="both"/>
      </w:pPr>
      <w:r w:rsidRPr="00CB7102">
        <w:t xml:space="preserve">       статьи 26.16 Федерального закона от 24 июля 1998 г. N 125-ФЗ)</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     ___________     __________________</w:t>
      </w:r>
    </w:p>
    <w:p w:rsidR="000C4DF2" w:rsidRPr="00CB7102" w:rsidRDefault="000C4DF2" w:rsidP="00CB7102">
      <w:pPr>
        <w:pStyle w:val="ConsPlusNonformat"/>
        <w:jc w:val="both"/>
      </w:pPr>
      <w:r w:rsidRPr="00CB7102">
        <w:t xml:space="preserve">      (должность руководителя             (подпись)           (Ф.И.О.)</w:t>
      </w:r>
    </w:p>
    <w:p w:rsidR="000C4DF2" w:rsidRPr="00CB7102" w:rsidRDefault="000C4DF2" w:rsidP="00CB7102">
      <w:pPr>
        <w:pStyle w:val="ConsPlusNonformat"/>
        <w:jc w:val="both"/>
      </w:pPr>
      <w:r w:rsidRPr="00CB7102">
        <w:t xml:space="preserve">     (заместителя руководителя)</w:t>
      </w:r>
    </w:p>
    <w:p w:rsidR="000C4DF2" w:rsidRPr="00CB7102" w:rsidRDefault="000C4DF2" w:rsidP="00CB7102">
      <w:pPr>
        <w:pStyle w:val="ConsPlusNonformat"/>
        <w:jc w:val="both"/>
      </w:pPr>
      <w:r w:rsidRPr="00CB7102">
        <w:t>территориального 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С   решением   о    приостановлении    проведения   выездной   проверки</w:t>
      </w:r>
    </w:p>
    <w:p w:rsidR="000C4DF2" w:rsidRPr="00CB7102" w:rsidRDefault="000C4DF2" w:rsidP="00CB7102">
      <w:pPr>
        <w:pStyle w:val="ConsPlusNonformat"/>
        <w:jc w:val="both"/>
      </w:pPr>
      <w:r w:rsidRPr="00CB7102">
        <w:t xml:space="preserve">ознакомлен. </w:t>
      </w:r>
      <w:hyperlink w:anchor="Par622" w:tooltip="&lt;3&gt; Заполняется в случае вручения решения о приостановлении проведения выездной проверки проверяемому лицу." w:history="1">
        <w:r w:rsidRPr="00CB7102">
          <w:t>&lt;3&gt;</w:t>
        </w:r>
      </w:hyperlink>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Ф.И.О. руководителя организации (обособленного подразделения)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или Ф.И.О. индивидуального предпринимателя,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(при наличии)</w:t>
      </w:r>
    </w:p>
    <w:p w:rsidR="000C4DF2" w:rsidRPr="00CB7102" w:rsidRDefault="000C4DF2" w:rsidP="00CB7102">
      <w:pPr>
        <w:pStyle w:val="ConsPlusNonformat"/>
        <w:jc w:val="both"/>
      </w:pPr>
      <w:r w:rsidRPr="00CB7102">
        <w:t>страхователя</w:t>
      </w:r>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37" w:name="Par620"/>
      <w:bookmarkEnd w:id="37"/>
      <w:r w:rsidRPr="00CB7102">
        <w:t>&lt;1&gt; Собрание законодательства Российской Федерации, 2007, N 1, ст. 18; 2009, N 30, ст. 3739; 2016, N 27, ст. 4183.</w:t>
      </w:r>
    </w:p>
    <w:p w:rsidR="000C4DF2" w:rsidRPr="00CB7102" w:rsidRDefault="000C4DF2" w:rsidP="00CB7102">
      <w:pPr>
        <w:pStyle w:val="ConsPlusNormal"/>
        <w:ind w:firstLine="540"/>
        <w:jc w:val="both"/>
      </w:pPr>
      <w:bookmarkStart w:id="38" w:name="Par621"/>
      <w:bookmarkEnd w:id="38"/>
      <w:r w:rsidRPr="00CB7102">
        <w:t>&lt;2&gt; Собрание законодательства Российской Федерации, 1998, N 31, ст. 3803; 2016, N 27, ст. 4183.</w:t>
      </w:r>
    </w:p>
    <w:p w:rsidR="000C4DF2" w:rsidRPr="00CB7102" w:rsidRDefault="000C4DF2" w:rsidP="00CB7102">
      <w:pPr>
        <w:pStyle w:val="ConsPlusNormal"/>
        <w:ind w:firstLine="540"/>
        <w:jc w:val="both"/>
      </w:pPr>
      <w:bookmarkStart w:id="39" w:name="Par622"/>
      <w:bookmarkEnd w:id="39"/>
      <w:r w:rsidRPr="00CB7102">
        <w:t>&lt;3&gt; Заполняется в случае вручения решения о приостановлении проведения выездной проверки проверяемому лицу.</w:t>
      </w: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5</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Форма 5</w:t>
      </w:r>
    </w:p>
    <w:p w:rsidR="000C4DF2" w:rsidRPr="00CB7102" w:rsidRDefault="000C4DF2" w:rsidP="00CB7102">
      <w:pPr>
        <w:pStyle w:val="ConsPlusNormal"/>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40" w:name="Par639"/>
      <w:bookmarkEnd w:id="40"/>
      <w:r w:rsidRPr="00CB7102">
        <w:t xml:space="preserve">                                  Решение</w:t>
      </w:r>
    </w:p>
    <w:p w:rsidR="000C4DF2" w:rsidRPr="00CB7102" w:rsidRDefault="000C4DF2" w:rsidP="00CB7102">
      <w:pPr>
        <w:pStyle w:val="ConsPlusNonformat"/>
        <w:jc w:val="both"/>
      </w:pPr>
      <w:r w:rsidRPr="00CB7102">
        <w:t xml:space="preserve">         о возобновлении проведения выездной проверки страхователя</w:t>
      </w:r>
    </w:p>
    <w:p w:rsidR="000C4DF2" w:rsidRPr="00CB7102" w:rsidRDefault="000C4DF2" w:rsidP="00CB7102">
      <w:pPr>
        <w:pStyle w:val="ConsPlusNonformat"/>
        <w:jc w:val="both"/>
      </w:pPr>
      <w:r w:rsidRPr="00CB7102">
        <w:t xml:space="preserve">       по обязательному социальному страхованию на случай временной</w:t>
      </w:r>
    </w:p>
    <w:p w:rsidR="000C4DF2" w:rsidRPr="00CB7102" w:rsidRDefault="000C4DF2" w:rsidP="00CB7102">
      <w:pPr>
        <w:pStyle w:val="ConsPlusNonformat"/>
        <w:jc w:val="both"/>
      </w:pPr>
      <w:r w:rsidRPr="00CB7102">
        <w:t xml:space="preserve">                нетрудоспособности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от _____________________                                   N 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В соответствии со </w:t>
      </w:r>
      <w:hyperlink w:anchor="Par1242" w:tooltip="ТРЕБОВАНИЯ К СОСТАВЛЕНИЮ АКТА КАМЕРАЛЬНОЙ ПРОВЕРКИ" w:history="1">
        <w:r w:rsidRPr="00CB7102">
          <w:t>статьей 4.7</w:t>
        </w:r>
      </w:hyperlink>
      <w:r w:rsidRPr="00CB7102">
        <w:t xml:space="preserve"> Федерального закона от 29 декабря 2006 г.</w:t>
      </w:r>
    </w:p>
    <w:p w:rsidR="000C4DF2" w:rsidRPr="00CB7102" w:rsidRDefault="000C4DF2" w:rsidP="00CB7102">
      <w:pPr>
        <w:pStyle w:val="ConsPlusNonformat"/>
        <w:jc w:val="both"/>
      </w:pPr>
      <w:r w:rsidRPr="00CB7102">
        <w:t>N  255-ФЗ  "Об  обязательном  социальном  страховании  на  случай временной</w:t>
      </w:r>
    </w:p>
    <w:p w:rsidR="000C4DF2" w:rsidRPr="00CB7102" w:rsidRDefault="000C4DF2" w:rsidP="00CB7102">
      <w:pPr>
        <w:pStyle w:val="ConsPlusNonformat"/>
        <w:jc w:val="both"/>
      </w:pPr>
      <w:r w:rsidRPr="00CB7102">
        <w:t xml:space="preserve">нетрудоспособности  и  в  связи  с  материнством" </w:t>
      </w:r>
      <w:hyperlink w:anchor="Par729" w:tooltip="&lt;1&gt; Собрание законодательства Российской Федерации, 2007, N 1, ст. 18; 2009, N 30, ст. 3739; 2016, N 27, ст. 4183." w:history="1">
        <w:r w:rsidRPr="00CB7102">
          <w:t>&lt;1&gt;</w:t>
        </w:r>
      </w:hyperlink>
      <w:r w:rsidRPr="00CB7102">
        <w:t xml:space="preserve"> и на основании статьи</w:t>
      </w:r>
    </w:p>
    <w:p w:rsidR="000C4DF2" w:rsidRPr="00CB7102" w:rsidRDefault="000C4DF2" w:rsidP="00CB7102">
      <w:pPr>
        <w:pStyle w:val="ConsPlusNonformat"/>
        <w:jc w:val="both"/>
      </w:pPr>
      <w:r w:rsidRPr="00CB7102">
        <w:t>26.16  Федерального  закона  от 24  июля 1998 г. N  125-ФЗ "Об обязательном</w:t>
      </w:r>
    </w:p>
    <w:p w:rsidR="000C4DF2" w:rsidRPr="00CB7102" w:rsidRDefault="000C4DF2" w:rsidP="00CB7102">
      <w:pPr>
        <w:pStyle w:val="ConsPlusNonformat"/>
        <w:jc w:val="both"/>
      </w:pPr>
      <w:r w:rsidRPr="00CB7102">
        <w:t>социальном   страховании   от   несчастных   случаев   на   производстве  и</w:t>
      </w:r>
    </w:p>
    <w:p w:rsidR="000C4DF2" w:rsidRPr="00CB7102" w:rsidRDefault="000C4DF2" w:rsidP="00CB7102">
      <w:pPr>
        <w:pStyle w:val="ConsPlusNonformat"/>
        <w:jc w:val="both"/>
      </w:pPr>
      <w:r w:rsidRPr="00CB7102">
        <w:t xml:space="preserve">профессиональных заболеваний" </w:t>
      </w:r>
      <w:hyperlink w:anchor="Par730" w:tooltip="&lt;2&gt; Собрание законодательства Российской Федерации, 1998, N 31, ст. 3803; 2016, N 27, ст. 4183." w:history="1">
        <w:r w:rsidRPr="00CB7102">
          <w:t>&lt;2&gt;</w:t>
        </w:r>
      </w:hyperlink>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РЕШИЛ:</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Возобновить с _______________ проведение выездной проверки правильности</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произведенных  расходов  на выплату страхового обеспечения по обязательному</w:t>
      </w:r>
    </w:p>
    <w:p w:rsidR="000C4DF2" w:rsidRPr="00CB7102" w:rsidRDefault="000C4DF2" w:rsidP="00CB7102">
      <w:pPr>
        <w:pStyle w:val="ConsPlusNonformat"/>
        <w:jc w:val="both"/>
      </w:pPr>
      <w:r w:rsidRPr="00CB7102">
        <w:t>социальному  страхованию на случай временной нетрудоспособности и в связи с</w:t>
      </w:r>
    </w:p>
    <w:p w:rsidR="000C4DF2" w:rsidRPr="00CB7102" w:rsidRDefault="000C4DF2" w:rsidP="00CB7102">
      <w:pPr>
        <w:pStyle w:val="ConsPlusNonformat"/>
        <w:jc w:val="both"/>
      </w:pPr>
      <w:r w:rsidRPr="00CB7102">
        <w:t>материнством страхователя</w:t>
      </w:r>
    </w:p>
    <w:p w:rsidR="000C4DF2" w:rsidRPr="00CB7102" w:rsidRDefault="000C4DF2" w:rsidP="00CB7102">
      <w:pPr>
        <w:pStyle w:val="ConsPlusNonformat"/>
        <w:jc w:val="both"/>
      </w:pPr>
      <w:r w:rsidRPr="00CB7102">
        <w:t xml:space="preserve">       ____________________________________________________________________</w:t>
      </w:r>
    </w:p>
    <w:p w:rsidR="000C4DF2" w:rsidRPr="00CB7102" w:rsidRDefault="000C4DF2" w:rsidP="00CB7102">
      <w:pPr>
        <w:pStyle w:val="ConsPlusNonformat"/>
        <w:jc w:val="both"/>
      </w:pPr>
      <w:r w:rsidRPr="00CB7102">
        <w:t xml:space="preserve">           (полное и сокращенное наименование организации (обособленного</w:t>
      </w:r>
    </w:p>
    <w:p w:rsidR="000C4DF2" w:rsidRPr="00CB7102" w:rsidRDefault="000C4DF2" w:rsidP="00CB7102">
      <w:pPr>
        <w:pStyle w:val="ConsPlusNonformat"/>
        <w:jc w:val="both"/>
      </w:pPr>
      <w:r w:rsidRPr="00CB7102">
        <w:t xml:space="preserve">              подразделения), Ф.И.О.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w:t>
      </w:r>
    </w:p>
    <w:p w:rsidR="000C4DF2" w:rsidRPr="00CB7102" w:rsidRDefault="000C4DF2" w:rsidP="00CB7102">
      <w:pPr>
        <w:pStyle w:val="ConsPlusNonformat"/>
        <w:jc w:val="both"/>
      </w:pPr>
      <w:r w:rsidRPr="00CB7102">
        <w:t>Код подчиненности                            _____________________________,</w:t>
      </w:r>
    </w:p>
    <w:p w:rsidR="000C4DF2" w:rsidRPr="00CB7102" w:rsidRDefault="000C4DF2" w:rsidP="00CB7102">
      <w:pPr>
        <w:pStyle w:val="ConsPlusNonformat"/>
        <w:jc w:val="both"/>
      </w:pPr>
      <w:r w:rsidRPr="00CB7102">
        <w:t>ИНН                                          _____________________________,</w:t>
      </w:r>
    </w:p>
    <w:p w:rsidR="000C4DF2" w:rsidRPr="00CB7102" w:rsidRDefault="000C4DF2" w:rsidP="00CB7102">
      <w:pPr>
        <w:pStyle w:val="ConsPlusNonformat"/>
        <w:jc w:val="both"/>
      </w:pPr>
      <w:r w:rsidRPr="00CB7102">
        <w:t>КПП                                          _____________________________,</w:t>
      </w: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назначенной в соответствии с решением _____________________________________</w:t>
      </w:r>
    </w:p>
    <w:p w:rsidR="000C4DF2" w:rsidRPr="00CB7102" w:rsidRDefault="000C4DF2" w:rsidP="00CB7102">
      <w:pPr>
        <w:pStyle w:val="ConsPlusNonformat"/>
        <w:jc w:val="both"/>
      </w:pPr>
      <w:r w:rsidRPr="00CB7102">
        <w:t xml:space="preserve">                                       (должность руководителя (заместителя</w:t>
      </w:r>
    </w:p>
    <w:p w:rsidR="000C4DF2" w:rsidRPr="00CB7102" w:rsidRDefault="000C4DF2" w:rsidP="00CB7102">
      <w:pPr>
        <w:pStyle w:val="ConsPlusNonformat"/>
        <w:jc w:val="both"/>
      </w:pPr>
      <w:r w:rsidRPr="00CB7102">
        <w:t xml:space="preserve">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w:t>
      </w:r>
    </w:p>
    <w:p w:rsidR="000C4DF2" w:rsidRPr="00CB7102" w:rsidRDefault="000C4DF2" w:rsidP="00CB7102">
      <w:pPr>
        <w:pStyle w:val="ConsPlusNonformat"/>
        <w:jc w:val="both"/>
      </w:pPr>
      <w:r w:rsidRPr="00CB7102">
        <w:t>от _____________________ N _____________</w:t>
      </w:r>
    </w:p>
    <w:p w:rsidR="000C4DF2" w:rsidRPr="00CB7102" w:rsidRDefault="000C4DF2" w:rsidP="00CB7102">
      <w:pPr>
        <w:pStyle w:val="ConsPlusNonformat"/>
        <w:jc w:val="both"/>
      </w:pPr>
      <w:r w:rsidRPr="00CB7102">
        <w:t>и приостановленной в соответствии с решением</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w:t>
      </w:r>
    </w:p>
    <w:p w:rsidR="000C4DF2" w:rsidRPr="00CB7102" w:rsidRDefault="000C4DF2" w:rsidP="00CB7102">
      <w:pPr>
        <w:pStyle w:val="ConsPlusNonformat"/>
        <w:jc w:val="both"/>
      </w:pPr>
      <w:r w:rsidRPr="00CB7102">
        <w:t>от _____________________ N 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     ___________     __________________</w:t>
      </w:r>
    </w:p>
    <w:p w:rsidR="000C4DF2" w:rsidRPr="00CB7102" w:rsidRDefault="000C4DF2" w:rsidP="00CB7102">
      <w:pPr>
        <w:pStyle w:val="ConsPlusNonformat"/>
        <w:jc w:val="both"/>
      </w:pPr>
      <w:r w:rsidRPr="00CB7102">
        <w:t xml:space="preserve">      (должность руководителя             (подпись)           (Ф.И.О.)</w:t>
      </w:r>
    </w:p>
    <w:p w:rsidR="000C4DF2" w:rsidRPr="00CB7102" w:rsidRDefault="000C4DF2" w:rsidP="00CB7102">
      <w:pPr>
        <w:pStyle w:val="ConsPlusNonformat"/>
        <w:jc w:val="both"/>
      </w:pPr>
      <w:r w:rsidRPr="00CB7102">
        <w:t xml:space="preserve">     (заместителя руководителя)</w:t>
      </w:r>
    </w:p>
    <w:p w:rsidR="000C4DF2" w:rsidRPr="00CB7102" w:rsidRDefault="000C4DF2" w:rsidP="00CB7102">
      <w:pPr>
        <w:pStyle w:val="ConsPlusNonformat"/>
        <w:jc w:val="both"/>
      </w:pPr>
      <w:r w:rsidRPr="00CB7102">
        <w:t>территориального органа страховщика)</w:t>
      </w:r>
    </w:p>
    <w:p w:rsidR="000C4DF2" w:rsidRPr="00CB7102" w:rsidRDefault="000C4DF2" w:rsidP="00CB7102">
      <w:pPr>
        <w:pStyle w:val="ConsPlusNonformat"/>
        <w:jc w:val="both"/>
      </w:pPr>
      <w:r w:rsidRPr="00CB7102">
        <w:t>Место печати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С  решением  о  возобновлении  проведения  выездной  проверки  правильности</w:t>
      </w:r>
    </w:p>
    <w:p w:rsidR="000C4DF2" w:rsidRPr="00CB7102" w:rsidRDefault="000C4DF2" w:rsidP="00CB7102">
      <w:pPr>
        <w:pStyle w:val="ConsPlusNonformat"/>
        <w:jc w:val="both"/>
      </w:pPr>
      <w:r w:rsidRPr="00CB7102">
        <w:t>произведенных  расходов  на выплату страхового обеспечения по обязательному</w:t>
      </w:r>
    </w:p>
    <w:p w:rsidR="000C4DF2" w:rsidRPr="00CB7102" w:rsidRDefault="000C4DF2" w:rsidP="00CB7102">
      <w:pPr>
        <w:pStyle w:val="ConsPlusNonformat"/>
        <w:jc w:val="both"/>
      </w:pPr>
      <w:r w:rsidRPr="00CB7102">
        <w:t>социальному  страхованию на случай временной нетрудоспособности и в связи с</w:t>
      </w:r>
    </w:p>
    <w:p w:rsidR="000C4DF2" w:rsidRPr="00CB7102" w:rsidRDefault="000C4DF2" w:rsidP="00CB7102">
      <w:pPr>
        <w:pStyle w:val="ConsPlusNonformat"/>
        <w:jc w:val="both"/>
      </w:pPr>
      <w:r w:rsidRPr="00CB7102">
        <w:t xml:space="preserve">материнством ознакомлен </w:t>
      </w:r>
      <w:hyperlink w:anchor="Par731" w:tooltip="&lt;3&gt; Заполняется в случае вручения решения о приостановлении проведения выездной проверки проверяемому лицу." w:history="1">
        <w:r w:rsidRPr="00CB7102">
          <w:t>&lt;3&gt;</w:t>
        </w:r>
      </w:hyperlink>
      <w:r w:rsidRPr="00CB7102">
        <w:t>.</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Ф.И.О. руководителя организации (обособленного подразделения)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или Ф.И.О. индивидуального предпринимателя,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(при наличии)</w:t>
      </w:r>
    </w:p>
    <w:p w:rsidR="000C4DF2" w:rsidRPr="00CB7102" w:rsidRDefault="000C4DF2" w:rsidP="00CB7102">
      <w:pPr>
        <w:pStyle w:val="ConsPlusNonformat"/>
        <w:jc w:val="both"/>
      </w:pPr>
      <w:r w:rsidRPr="00CB7102">
        <w:t>страхователя</w:t>
      </w:r>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41" w:name="Par729"/>
      <w:bookmarkEnd w:id="41"/>
      <w:r w:rsidRPr="00CB7102">
        <w:t>&lt;1&gt; Собрание законодательства Российской Федерации, 2007, N 1, ст. 18; 2009, N 30, ст. 3739; 2016, N 27, ст. 4183.</w:t>
      </w:r>
    </w:p>
    <w:p w:rsidR="000C4DF2" w:rsidRPr="00CB7102" w:rsidRDefault="000C4DF2" w:rsidP="00CB7102">
      <w:pPr>
        <w:pStyle w:val="ConsPlusNormal"/>
        <w:ind w:firstLine="540"/>
        <w:jc w:val="both"/>
      </w:pPr>
      <w:bookmarkStart w:id="42" w:name="Par730"/>
      <w:bookmarkEnd w:id="42"/>
      <w:r w:rsidRPr="00CB7102">
        <w:t>&lt;2&gt; Собрание законодательства Российской Федерации, 1998, N 31, ст. 3803; 2016, N 27, ст. 4183.</w:t>
      </w:r>
    </w:p>
    <w:p w:rsidR="000C4DF2" w:rsidRPr="00CB7102" w:rsidRDefault="000C4DF2" w:rsidP="00CB7102">
      <w:pPr>
        <w:pStyle w:val="ConsPlusNormal"/>
        <w:ind w:firstLine="540"/>
        <w:jc w:val="both"/>
      </w:pPr>
      <w:bookmarkStart w:id="43" w:name="Par731"/>
      <w:bookmarkEnd w:id="43"/>
      <w:r w:rsidRPr="00CB7102">
        <w:t>&lt;3&gt; Заполняется в случае вручения решения о приостановлении проведения выездной проверки проверяемому лицу.</w:t>
      </w: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6</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Форма 6</w:t>
      </w:r>
    </w:p>
    <w:p w:rsidR="000C4DF2" w:rsidRPr="00223EDB" w:rsidRDefault="000C4DF2" w:rsidP="00CB7102">
      <w:pPr>
        <w:pStyle w:val="ConsPlusNormal"/>
        <w:jc w:val="right"/>
        <w:rPr>
          <w:sz w:val="22"/>
          <w:szCs w:val="22"/>
        </w:rPr>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44" w:name="Par748"/>
      <w:bookmarkEnd w:id="44"/>
      <w:r w:rsidRPr="00CB7102">
        <w:t xml:space="preserve">                                  Решение</w:t>
      </w:r>
    </w:p>
    <w:p w:rsidR="000C4DF2" w:rsidRPr="00CB7102" w:rsidRDefault="000C4DF2" w:rsidP="00CB7102">
      <w:pPr>
        <w:pStyle w:val="ConsPlusNonformat"/>
        <w:jc w:val="both"/>
      </w:pPr>
      <w:r w:rsidRPr="00CB7102">
        <w:t xml:space="preserve">    о продлении (об отказе в продлении) сроков представления документов</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от _____________________                                   N 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в соответствии со статьей 4.7 Федерального закона от 29 декабря 2006 г. "Об</w:t>
      </w:r>
    </w:p>
    <w:p w:rsidR="000C4DF2" w:rsidRPr="00CB7102" w:rsidRDefault="000C4DF2" w:rsidP="00CB7102">
      <w:pPr>
        <w:pStyle w:val="ConsPlusNonformat"/>
        <w:jc w:val="both"/>
      </w:pPr>
      <w:r w:rsidRPr="00CB7102">
        <w:t>обязательном  социальном страховании на случай временной нетрудоспособности</w:t>
      </w:r>
    </w:p>
    <w:p w:rsidR="000C4DF2" w:rsidRPr="00CB7102" w:rsidRDefault="000C4DF2" w:rsidP="00CB7102">
      <w:pPr>
        <w:pStyle w:val="ConsPlusNonformat"/>
        <w:jc w:val="both"/>
      </w:pPr>
      <w:r w:rsidRPr="00CB7102">
        <w:t xml:space="preserve">и  в  связи  с  материнством"  </w:t>
      </w:r>
      <w:hyperlink w:anchor="Par822" w:tooltip="&lt;1&gt; Собрание законодательства Российской Федерации, 2007, N 1, ст. 18; 2009, N 30, ст. 3739; 2016, N 27, ст. 4183." w:history="1">
        <w:r w:rsidRPr="00CB7102">
          <w:t>&lt;1&gt;</w:t>
        </w:r>
      </w:hyperlink>
      <w:r w:rsidRPr="00CB7102">
        <w:t xml:space="preserve">  и с пунктом 7 статьи 26.18 Федерального</w:t>
      </w:r>
    </w:p>
    <w:p w:rsidR="000C4DF2" w:rsidRPr="00CB7102" w:rsidRDefault="000C4DF2" w:rsidP="00CB7102">
      <w:pPr>
        <w:pStyle w:val="ConsPlusNonformat"/>
        <w:jc w:val="both"/>
      </w:pPr>
      <w:r w:rsidRPr="00CB7102">
        <w:t>закона от 24 июля 1998 г. N 125-ФЗ "Об обязательном  социальном страховании</w:t>
      </w:r>
    </w:p>
    <w:p w:rsidR="000C4DF2" w:rsidRPr="00CB7102" w:rsidRDefault="000C4DF2" w:rsidP="00CB7102">
      <w:pPr>
        <w:pStyle w:val="ConsPlusNonformat"/>
        <w:jc w:val="both"/>
      </w:pPr>
      <w:r w:rsidRPr="00CB7102">
        <w:t xml:space="preserve">от несчастных случаев на производстве  и  профессиональных заболеваний" </w:t>
      </w:r>
      <w:hyperlink w:anchor="Par823" w:tooltip="&lt;2&gt; Собрание законодательства Российской Федерации, 1998, N 31, ст. 3803; 2016, N 27, ст. 4183." w:history="1">
        <w:r w:rsidRPr="00CB7102">
          <w:t>&lt;2&gt;</w:t>
        </w:r>
      </w:hyperlink>
    </w:p>
    <w:p w:rsidR="000C4DF2" w:rsidRPr="00CB7102" w:rsidRDefault="000C4DF2" w:rsidP="00CB7102">
      <w:pPr>
        <w:pStyle w:val="ConsPlusNonformat"/>
        <w:jc w:val="both"/>
      </w:pPr>
      <w:r w:rsidRPr="00CB7102">
        <w:t>(далее  -  Федеральный  закон  от  24  июля  1998  г. N 125-ФЗ), рассмотрев</w:t>
      </w:r>
    </w:p>
    <w:p w:rsidR="000C4DF2" w:rsidRPr="00CB7102" w:rsidRDefault="000C4DF2" w:rsidP="00CB7102">
      <w:pPr>
        <w:pStyle w:val="ConsPlusNonformat"/>
        <w:jc w:val="both"/>
      </w:pPr>
      <w:r w:rsidRPr="00CB7102">
        <w:t>уведомление (письмо)</w:t>
      </w:r>
    </w:p>
    <w:p w:rsidR="000C4DF2" w:rsidRPr="00CB7102" w:rsidRDefault="000C4DF2" w:rsidP="00CB7102">
      <w:pPr>
        <w:pStyle w:val="ConsPlusNonformat"/>
        <w:jc w:val="both"/>
      </w:pPr>
      <w:r w:rsidRPr="00CB7102">
        <w:t>от _____________________ N ________________________________________________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страхователя _____________________________________________________________,</w:t>
      </w:r>
    </w:p>
    <w:p w:rsidR="000C4DF2" w:rsidRPr="00CB7102" w:rsidRDefault="000C4DF2" w:rsidP="00CB7102">
      <w:pPr>
        <w:pStyle w:val="ConsPlusNonformat"/>
        <w:jc w:val="both"/>
      </w:pPr>
      <w:r w:rsidRPr="00CB7102">
        <w:t xml:space="preserve">                    (полное наименование организации (обособленного</w:t>
      </w:r>
    </w:p>
    <w:p w:rsidR="000C4DF2" w:rsidRPr="00CB7102" w:rsidRDefault="000C4DF2" w:rsidP="00CB7102">
      <w:pPr>
        <w:pStyle w:val="ConsPlusNonformat"/>
        <w:jc w:val="both"/>
      </w:pPr>
      <w:r w:rsidRPr="00CB7102">
        <w:t xml:space="preserve">                подразделения), Ф.И.О.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w:t>
      </w:r>
    </w:p>
    <w:p w:rsidR="000C4DF2" w:rsidRPr="00CB7102" w:rsidRDefault="000C4DF2" w:rsidP="00CB7102">
      <w:pPr>
        <w:pStyle w:val="ConsPlusNonformat"/>
        <w:jc w:val="both"/>
      </w:pPr>
      <w:r w:rsidRPr="00CB7102">
        <w:t>Код подчиненности                            _____________________________,</w:t>
      </w:r>
    </w:p>
    <w:p w:rsidR="000C4DF2" w:rsidRPr="00CB7102" w:rsidRDefault="000C4DF2" w:rsidP="00CB7102">
      <w:pPr>
        <w:pStyle w:val="ConsPlusNonformat"/>
        <w:jc w:val="both"/>
      </w:pPr>
      <w:r w:rsidRPr="00CB7102">
        <w:t>ИНН                                          _____________________________,</w:t>
      </w:r>
    </w:p>
    <w:p w:rsidR="000C4DF2" w:rsidRPr="00CB7102" w:rsidRDefault="000C4DF2" w:rsidP="00CB7102">
      <w:pPr>
        <w:pStyle w:val="ConsPlusNonformat"/>
        <w:jc w:val="both"/>
      </w:pPr>
      <w:r w:rsidRPr="00CB7102">
        <w:t>КПП                                          _____________________________,</w:t>
      </w: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  невозможности  представления в 10-дневный срок документов, истребованных</w:t>
      </w:r>
    </w:p>
    <w:p w:rsidR="000C4DF2" w:rsidRPr="00CB7102" w:rsidRDefault="000C4DF2" w:rsidP="00CB7102">
      <w:pPr>
        <w:pStyle w:val="ConsPlusNonformat"/>
        <w:jc w:val="both"/>
      </w:pPr>
      <w:r w:rsidRPr="00CB7102">
        <w:t>на основании требования о представлении документов от _____________ N 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в  соответствии  со  статьей  26.18 Федерального  закона от 24 июля 1998 г.</w:t>
      </w:r>
    </w:p>
    <w:p w:rsidR="000C4DF2" w:rsidRPr="00CB7102" w:rsidRDefault="000C4DF2" w:rsidP="00CB7102">
      <w:pPr>
        <w:pStyle w:val="ConsPlusNonformat"/>
        <w:jc w:val="both"/>
      </w:pPr>
      <w:r w:rsidRPr="00CB7102">
        <w:t>N 125-ФЗ</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РЕШИЛ:</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 представления документов.</w:t>
      </w:r>
    </w:p>
    <w:p w:rsidR="000C4DF2" w:rsidRPr="00CB7102" w:rsidRDefault="000C4DF2" w:rsidP="00CB7102">
      <w:pPr>
        <w:pStyle w:val="ConsPlusNonformat"/>
        <w:jc w:val="both"/>
      </w:pPr>
      <w:r w:rsidRPr="00CB7102">
        <w:t>(продлить сроки или отказать в продлении сроков)</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Сроки представления документов продлить до </w:t>
      </w:r>
      <w:hyperlink w:anchor="Par824" w:tooltip="&lt;3&gt; Указывается при продлении сроков представления документов." w:history="1">
        <w:r w:rsidRPr="00CB7102">
          <w:t>&lt;3&gt;</w:t>
        </w:r>
      </w:hyperlink>
      <w:r w:rsidRPr="00CB7102">
        <w:t xml:space="preserve"> ___________________________.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С решением ________________________ представления документов ознакомлен </w:t>
      </w:r>
      <w:hyperlink w:anchor="Par825" w:tooltip="&lt;4&gt; Заполняется в случае ознакомления лица с решением о продлении (об отказе в продлении) сроков представления документов." w:history="1">
        <w:r w:rsidRPr="00CB7102">
          <w:t>&lt;4&gt;</w:t>
        </w:r>
      </w:hyperlink>
    </w:p>
    <w:p w:rsidR="000C4DF2" w:rsidRPr="00CB7102" w:rsidRDefault="000C4DF2" w:rsidP="00CB7102">
      <w:pPr>
        <w:pStyle w:val="ConsPlusNonformat"/>
        <w:jc w:val="both"/>
      </w:pPr>
      <w:r w:rsidRPr="00CB7102">
        <w:t xml:space="preserve">               (о продлении или</w:t>
      </w:r>
    </w:p>
    <w:p w:rsidR="000C4DF2" w:rsidRPr="00CB7102" w:rsidRDefault="000C4DF2" w:rsidP="00CB7102">
      <w:pPr>
        <w:pStyle w:val="ConsPlusNonformat"/>
        <w:jc w:val="both"/>
      </w:pPr>
      <w:r w:rsidRPr="00CB7102">
        <w:t xml:space="preserve">                  об отказе</w:t>
      </w:r>
    </w:p>
    <w:p w:rsidR="000C4DF2" w:rsidRPr="00CB7102" w:rsidRDefault="000C4DF2" w:rsidP="00CB7102">
      <w:pPr>
        <w:pStyle w:val="ConsPlusNonformat"/>
        <w:jc w:val="both"/>
      </w:pPr>
      <w:r w:rsidRPr="00CB7102">
        <w:t xml:space="preserve">             в продлении сроков)</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Ф.И.О. руководителя организации</w:t>
      </w:r>
    </w:p>
    <w:p w:rsidR="000C4DF2" w:rsidRPr="00CB7102" w:rsidRDefault="000C4DF2" w:rsidP="00CB7102">
      <w:pPr>
        <w:pStyle w:val="ConsPlusNonformat"/>
        <w:jc w:val="both"/>
      </w:pPr>
      <w:r w:rsidRPr="00CB7102">
        <w:t xml:space="preserve">                       (обособленного подразделения)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или Ф.И.О. индивидуального предпринимателя, физического лица</w:t>
      </w:r>
    </w:p>
    <w:p w:rsidR="000C4DF2" w:rsidRPr="00CB7102" w:rsidRDefault="000C4DF2" w:rsidP="00CB7102">
      <w:pPr>
        <w:pStyle w:val="ConsPlusNonformat"/>
        <w:jc w:val="both"/>
      </w:pPr>
      <w:r w:rsidRPr="00CB7102">
        <w:t xml:space="preserve">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rmal"/>
      </w:pPr>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45" w:name="Par822"/>
      <w:bookmarkEnd w:id="45"/>
      <w:r w:rsidRPr="00CB7102">
        <w:t>&lt;1&gt; Собрание законодательства Российской Федерации, 2007, N 1, ст. 18; 2009, N 30, ст. 3739; 2016, N 27, ст. 4183.</w:t>
      </w:r>
    </w:p>
    <w:p w:rsidR="000C4DF2" w:rsidRPr="00CB7102" w:rsidRDefault="000C4DF2" w:rsidP="00CB7102">
      <w:pPr>
        <w:pStyle w:val="ConsPlusNormal"/>
        <w:ind w:firstLine="540"/>
        <w:jc w:val="both"/>
      </w:pPr>
      <w:bookmarkStart w:id="46" w:name="Par823"/>
      <w:bookmarkEnd w:id="46"/>
      <w:r w:rsidRPr="00CB7102">
        <w:t>&lt;2&gt; Собрание законодательства Российской Федерации, 1998, N 31, ст. 3803; 2016, N 27, ст. 4183.</w:t>
      </w:r>
    </w:p>
    <w:p w:rsidR="000C4DF2" w:rsidRPr="00CB7102" w:rsidRDefault="000C4DF2" w:rsidP="00CB7102">
      <w:pPr>
        <w:pStyle w:val="ConsPlusNormal"/>
        <w:ind w:firstLine="540"/>
        <w:jc w:val="both"/>
      </w:pPr>
      <w:bookmarkStart w:id="47" w:name="Par824"/>
      <w:bookmarkEnd w:id="47"/>
      <w:r w:rsidRPr="00CB7102">
        <w:t>&lt;3&gt; Указывается при продлении сроков представления документов.</w:t>
      </w:r>
    </w:p>
    <w:p w:rsidR="000C4DF2" w:rsidRPr="00CB7102" w:rsidRDefault="000C4DF2" w:rsidP="00CB7102">
      <w:pPr>
        <w:pStyle w:val="ConsPlusNormal"/>
        <w:ind w:firstLine="540"/>
        <w:jc w:val="both"/>
      </w:pPr>
      <w:bookmarkStart w:id="48" w:name="Par825"/>
      <w:bookmarkEnd w:id="48"/>
      <w:r w:rsidRPr="00CB7102">
        <w:t>&lt;4&gt; Заполняется в случае ознакомления лица с решением о продлении (об отказе в продлении) сроков представления документов.</w:t>
      </w:r>
    </w:p>
    <w:p w:rsidR="000C4DF2" w:rsidRPr="00223EDB" w:rsidRDefault="000C4DF2" w:rsidP="00CB7102">
      <w:pPr>
        <w:pStyle w:val="ConsPlusNormal"/>
        <w:rPr>
          <w:sz w:val="22"/>
          <w:szCs w:val="22"/>
        </w:rPr>
      </w:pPr>
    </w:p>
    <w:p w:rsidR="000C4DF2" w:rsidRPr="00223EDB" w:rsidRDefault="000C4DF2" w:rsidP="00CB7102">
      <w:pPr>
        <w:pStyle w:val="ConsPlusNormal"/>
        <w:rPr>
          <w:sz w:val="22"/>
          <w:szCs w:val="22"/>
        </w:rPr>
      </w:pPr>
    </w:p>
    <w:p w:rsidR="000C4DF2" w:rsidRPr="00223EDB" w:rsidRDefault="000C4DF2" w:rsidP="00CB7102">
      <w:pPr>
        <w:pStyle w:val="ConsPlusNormal"/>
        <w:rPr>
          <w:sz w:val="22"/>
          <w:szCs w:val="22"/>
        </w:rPr>
      </w:pPr>
    </w:p>
    <w:p w:rsidR="000C4DF2" w:rsidRDefault="000C4DF2" w:rsidP="00CB7102">
      <w:pPr>
        <w:pStyle w:val="ConsPlusNormal"/>
        <w:rPr>
          <w:sz w:val="22"/>
          <w:szCs w:val="22"/>
        </w:rPr>
      </w:pPr>
    </w:p>
    <w:p w:rsidR="000C4DF2" w:rsidRDefault="000C4DF2" w:rsidP="00CB7102">
      <w:pPr>
        <w:pStyle w:val="ConsPlusNormal"/>
        <w:rPr>
          <w:sz w:val="22"/>
          <w:szCs w:val="22"/>
        </w:rPr>
      </w:pPr>
    </w:p>
    <w:p w:rsidR="000C4DF2" w:rsidRPr="00223EDB" w:rsidRDefault="000C4DF2" w:rsidP="00CB7102">
      <w:pPr>
        <w:pStyle w:val="ConsPlusNormal"/>
        <w:rPr>
          <w:sz w:val="22"/>
          <w:szCs w:val="22"/>
        </w:rPr>
      </w:pP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7</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Форма 7</w:t>
      </w:r>
    </w:p>
    <w:p w:rsidR="000C4DF2" w:rsidRPr="00223EDB" w:rsidRDefault="000C4DF2" w:rsidP="00CB7102">
      <w:pPr>
        <w:pStyle w:val="ConsPlusNormal"/>
        <w:jc w:val="right"/>
        <w:rPr>
          <w:sz w:val="22"/>
          <w:szCs w:val="22"/>
        </w:rPr>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49" w:name="Par842"/>
      <w:bookmarkEnd w:id="49"/>
      <w:r w:rsidRPr="00CB7102">
        <w:t xml:space="preserve">                                  Решение</w:t>
      </w:r>
    </w:p>
    <w:p w:rsidR="000C4DF2" w:rsidRPr="00CB7102" w:rsidRDefault="000C4DF2" w:rsidP="00CB7102">
      <w:pPr>
        <w:pStyle w:val="ConsPlusNonformat"/>
        <w:jc w:val="both"/>
      </w:pPr>
      <w:r w:rsidRPr="00CB7102">
        <w:t xml:space="preserve">     о непринятии к зачету расходов на выплату страхового обеспечения</w:t>
      </w:r>
    </w:p>
    <w:p w:rsidR="000C4DF2" w:rsidRPr="00CB7102" w:rsidRDefault="000C4DF2" w:rsidP="00CB7102">
      <w:pPr>
        <w:pStyle w:val="ConsPlusNonformat"/>
        <w:jc w:val="both"/>
      </w:pPr>
      <w:r w:rsidRPr="00CB7102">
        <w:t xml:space="preserve">       по обязательному социальному страхованию на случай временной</w:t>
      </w:r>
    </w:p>
    <w:p w:rsidR="000C4DF2" w:rsidRPr="00CB7102" w:rsidRDefault="000C4DF2" w:rsidP="00CB7102">
      <w:pPr>
        <w:pStyle w:val="ConsPlusNonformat"/>
        <w:jc w:val="both"/>
      </w:pPr>
      <w:r w:rsidRPr="00CB7102">
        <w:t xml:space="preserve">                нетрудоспособности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от _____________________                                   N 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w:t>
      </w:r>
    </w:p>
    <w:p w:rsidR="000C4DF2" w:rsidRPr="00CB7102" w:rsidRDefault="000C4DF2" w:rsidP="00CB7102">
      <w:pPr>
        <w:pStyle w:val="ConsPlusNonformat"/>
        <w:jc w:val="both"/>
      </w:pPr>
      <w:r w:rsidRPr="00CB7102">
        <w:t xml:space="preserve">                                 (Ф.И.О.)</w:t>
      </w:r>
    </w:p>
    <w:p w:rsidR="000C4DF2" w:rsidRPr="00CB7102" w:rsidRDefault="000C4DF2" w:rsidP="00CB7102">
      <w:pPr>
        <w:pStyle w:val="ConsPlusNonformat"/>
        <w:jc w:val="both"/>
      </w:pPr>
      <w:r w:rsidRPr="00CB7102">
        <w:t>рассмотрев  акт ______________________ проверки  правильности  расходов  на</w:t>
      </w:r>
    </w:p>
    <w:p w:rsidR="000C4DF2" w:rsidRPr="00CB7102" w:rsidRDefault="000C4DF2" w:rsidP="00CB7102">
      <w:pPr>
        <w:pStyle w:val="ConsPlusNonformat"/>
        <w:jc w:val="both"/>
      </w:pPr>
      <w:r w:rsidRPr="00CB7102">
        <w:t xml:space="preserve">                (выездной/камеральной)</w:t>
      </w:r>
    </w:p>
    <w:p w:rsidR="000C4DF2" w:rsidRPr="00CB7102" w:rsidRDefault="000C4DF2" w:rsidP="00CB7102">
      <w:pPr>
        <w:pStyle w:val="ConsPlusNonformat"/>
        <w:jc w:val="both"/>
      </w:pPr>
      <w:r w:rsidRPr="00CB7102">
        <w:t>выплату  страхового обеспечения по обязательному социальному страхованию на</w:t>
      </w:r>
    </w:p>
    <w:p w:rsidR="000C4DF2" w:rsidRPr="00CB7102" w:rsidRDefault="000C4DF2" w:rsidP="00CB7102">
      <w:pPr>
        <w:pStyle w:val="ConsPlusNonformat"/>
        <w:jc w:val="both"/>
      </w:pPr>
      <w:r w:rsidRPr="00CB7102">
        <w:t>случай временной нетрудоспособности и в связи с материнством от 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N _____ страхователя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(полное наименование организации (обособленного подразделения),</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______________________________</w:t>
      </w:r>
    </w:p>
    <w:p w:rsidR="000C4DF2" w:rsidRPr="00CB7102" w:rsidRDefault="000C4DF2" w:rsidP="00CB7102">
      <w:pPr>
        <w:pStyle w:val="ConsPlusNonformat"/>
        <w:jc w:val="both"/>
      </w:pPr>
      <w:r w:rsidRPr="00CB7102">
        <w:t>Код подчиненности                            ______________________________</w:t>
      </w:r>
    </w:p>
    <w:p w:rsidR="000C4DF2" w:rsidRPr="00CB7102" w:rsidRDefault="000C4DF2" w:rsidP="00CB7102">
      <w:pPr>
        <w:pStyle w:val="ConsPlusNonformat"/>
        <w:jc w:val="both"/>
      </w:pPr>
      <w:r w:rsidRPr="00CB7102">
        <w:t>ИНН                                          ______________________________</w:t>
      </w:r>
    </w:p>
    <w:p w:rsidR="000C4DF2" w:rsidRPr="00CB7102" w:rsidRDefault="000C4DF2" w:rsidP="00CB7102">
      <w:pPr>
        <w:pStyle w:val="ConsPlusNonformat"/>
        <w:jc w:val="both"/>
      </w:pPr>
      <w:r w:rsidRPr="00CB7102">
        <w:t>КПП                                          ______________________________</w:t>
      </w: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за период с ______________ по 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на  основании  Федерального  закона  от  29  декабря  2006  г. N 255-ФЗ "Об</w:t>
      </w:r>
    </w:p>
    <w:p w:rsidR="000C4DF2" w:rsidRPr="00CB7102" w:rsidRDefault="000C4DF2" w:rsidP="00CB7102">
      <w:pPr>
        <w:pStyle w:val="ConsPlusNonformat"/>
        <w:jc w:val="both"/>
      </w:pPr>
      <w:r w:rsidRPr="00CB7102">
        <w:t>обязательном  социальном страховании на случай временной нетрудоспособности</w:t>
      </w:r>
    </w:p>
    <w:p w:rsidR="000C4DF2" w:rsidRPr="00CB7102" w:rsidRDefault="000C4DF2" w:rsidP="00CB7102">
      <w:pPr>
        <w:pStyle w:val="ConsPlusNonformat"/>
        <w:jc w:val="both"/>
      </w:pPr>
      <w:r w:rsidRPr="00CB7102">
        <w:t xml:space="preserve">и в связи с материнством" </w:t>
      </w:r>
      <w:hyperlink w:anchor="Par946" w:tooltip="&lt;1&gt; Собрание законодательства Российской Федерации, 2007, N 1, ст. 18; 2009, N 7, ст. 781; N 30, ст. 3739; 2010, N 40, ст. 4969; N 50, ст. 6601; 2011, N 9, ст. 1208; 2011, N 27, ст. 3880; N 49, ст. 7017; 7057; 2012, N 53, ст. 7601; 2013, N 14, ст. 1644; N 27, ст. 3477; N 30, ст. 4076; N 48, ст. 6165; 2014, N 14, ст. 1551; N 26, ст. 3398; N 30, ст. 4217; N 49, ст. 6915; 6916; 2015, N 1, ст. 48; 2016, N 1, ст. 14; N 11, ст. 1482; N 27, ст. 4183." w:history="1">
        <w:r w:rsidRPr="00CB7102">
          <w:t>&lt;1&gt;</w:t>
        </w:r>
      </w:hyperlink>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РЕШИЛ:</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1.  Не  принимать к зачету расходы на выплату страхового обеспечения по</w:t>
      </w:r>
    </w:p>
    <w:p w:rsidR="000C4DF2" w:rsidRPr="00CB7102" w:rsidRDefault="000C4DF2" w:rsidP="00CB7102">
      <w:pPr>
        <w:pStyle w:val="ConsPlusNonformat"/>
        <w:jc w:val="both"/>
      </w:pPr>
      <w:r w:rsidRPr="00CB7102">
        <w:t>обязательному     социальному     страхованию     на    случай    временной</w:t>
      </w:r>
    </w:p>
    <w:p w:rsidR="000C4DF2" w:rsidRPr="00CB7102" w:rsidRDefault="000C4DF2" w:rsidP="00CB7102">
      <w:pPr>
        <w:pStyle w:val="ConsPlusNonformat"/>
        <w:jc w:val="both"/>
      </w:pPr>
      <w:r w:rsidRPr="00CB7102">
        <w:t>нетрудоспособности    и    в    связи    с    материнством,   произведенные</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(полное наименование организации (обособленного подразделения),</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r w:rsidRPr="00CB7102">
        <w:t>с   нарушением   законодательства   Российской  Федерации  об  обязательном</w:t>
      </w:r>
    </w:p>
    <w:p w:rsidR="000C4DF2" w:rsidRPr="00CB7102" w:rsidRDefault="000C4DF2" w:rsidP="00CB7102">
      <w:pPr>
        <w:pStyle w:val="ConsPlusNonformat"/>
        <w:jc w:val="both"/>
      </w:pPr>
      <w:r w:rsidRPr="00CB7102">
        <w:t>социальном  страховании  на случай временной нетрудоспособности и в связи с</w:t>
      </w:r>
    </w:p>
    <w:p w:rsidR="000C4DF2" w:rsidRPr="00CB7102" w:rsidRDefault="000C4DF2" w:rsidP="00CB7102">
      <w:pPr>
        <w:pStyle w:val="ConsPlusNonformat"/>
        <w:jc w:val="both"/>
      </w:pPr>
      <w:r w:rsidRPr="00CB7102">
        <w:t>материнством,  не  подтвержденные  документами,  произведенные на основании</w:t>
      </w:r>
    </w:p>
    <w:p w:rsidR="000C4DF2" w:rsidRPr="00CB7102" w:rsidRDefault="000C4DF2" w:rsidP="00CB7102">
      <w:pPr>
        <w:pStyle w:val="ConsPlusNonformat"/>
        <w:jc w:val="both"/>
      </w:pPr>
      <w:r w:rsidRPr="00CB7102">
        <w:t>неправильно оформленных или выданных с нарушением</w:t>
      </w:r>
    </w:p>
    <w:p w:rsidR="000C4DF2" w:rsidRPr="00CB7102" w:rsidRDefault="000C4DF2" w:rsidP="00CB7102">
      <w:pPr>
        <w:pStyle w:val="ConsPlusNonformat"/>
        <w:jc w:val="both"/>
      </w:pPr>
      <w:r w:rsidRPr="00CB7102">
        <w:t>в сумме _______________________ руб. __ коп.,</w:t>
      </w:r>
    </w:p>
    <w:p w:rsidR="000C4DF2" w:rsidRPr="00CB7102" w:rsidRDefault="000C4DF2" w:rsidP="00CB7102">
      <w:pPr>
        <w:pStyle w:val="ConsPlusNonformat"/>
        <w:jc w:val="both"/>
      </w:pPr>
      <w:r w:rsidRPr="00CB7102">
        <w:t>в том числе:</w:t>
      </w:r>
    </w:p>
    <w:p w:rsidR="000C4DF2" w:rsidRPr="00CB7102" w:rsidRDefault="000C4DF2" w:rsidP="00CB7102">
      <w:pPr>
        <w:pStyle w:val="ConsPlusNonformat"/>
        <w:jc w:val="both"/>
      </w:pPr>
      <w:r w:rsidRPr="00CB7102">
        <w:t xml:space="preserve">    за период __________________________ - ____________ руб. __ коп.,</w:t>
      </w:r>
    </w:p>
    <w:p w:rsidR="000C4DF2" w:rsidRPr="00CB7102" w:rsidRDefault="000C4DF2" w:rsidP="00CB7102">
      <w:pPr>
        <w:pStyle w:val="ConsPlusNonformat"/>
        <w:jc w:val="both"/>
      </w:pPr>
      <w:r w:rsidRPr="00CB7102">
        <w:t xml:space="preserve">               (месяц и год, в котором</w:t>
      </w:r>
    </w:p>
    <w:p w:rsidR="000C4DF2" w:rsidRPr="00CB7102" w:rsidRDefault="000C4DF2" w:rsidP="00CB7102">
      <w:pPr>
        <w:pStyle w:val="ConsPlusNonformat"/>
        <w:jc w:val="both"/>
      </w:pPr>
      <w:r w:rsidRPr="00CB7102">
        <w:t xml:space="preserve">                 произведены расходы,</w:t>
      </w:r>
    </w:p>
    <w:p w:rsidR="000C4DF2" w:rsidRPr="00CB7102" w:rsidRDefault="000C4DF2" w:rsidP="00CB7102">
      <w:pPr>
        <w:pStyle w:val="ConsPlusNonformat"/>
        <w:jc w:val="both"/>
      </w:pPr>
      <w:r w:rsidRPr="00CB7102">
        <w:t xml:space="preserve">                 не принятые к зачету)</w:t>
      </w:r>
    </w:p>
    <w:p w:rsidR="000C4DF2" w:rsidRPr="00CB7102" w:rsidRDefault="000C4DF2" w:rsidP="00CB7102">
      <w:pPr>
        <w:pStyle w:val="ConsPlusNonformat"/>
        <w:jc w:val="both"/>
      </w:pPr>
      <w:r w:rsidRPr="00CB7102">
        <w:t xml:space="preserve">    за период __________________________ - ____________ руб. __ коп.</w:t>
      </w:r>
    </w:p>
    <w:p w:rsidR="000C4DF2" w:rsidRPr="00CB7102" w:rsidRDefault="000C4DF2" w:rsidP="00CB7102">
      <w:pPr>
        <w:pStyle w:val="ConsPlusNonformat"/>
        <w:jc w:val="both"/>
      </w:pPr>
      <w:r w:rsidRPr="00CB7102">
        <w:t xml:space="preserve">    2. Предложить __________________________________________________________</w:t>
      </w:r>
    </w:p>
    <w:p w:rsidR="000C4DF2" w:rsidRPr="00CB7102" w:rsidRDefault="000C4DF2" w:rsidP="00CB7102">
      <w:pPr>
        <w:pStyle w:val="ConsPlusNonformat"/>
        <w:jc w:val="both"/>
      </w:pPr>
      <w:r w:rsidRPr="00CB7102">
        <w:t xml:space="preserve">                       (полное наименование организации (обособленного</w:t>
      </w:r>
    </w:p>
    <w:p w:rsidR="000C4DF2" w:rsidRPr="00CB7102" w:rsidRDefault="000C4DF2" w:rsidP="00CB7102">
      <w:pPr>
        <w:pStyle w:val="ConsPlusNonformat"/>
        <w:jc w:val="both"/>
      </w:pPr>
      <w:r w:rsidRPr="00CB7102">
        <w:t xml:space="preserve">                   подразделения), Ф.И.О. индивидуального предпринимателя,</w:t>
      </w:r>
    </w:p>
    <w:p w:rsidR="000C4DF2" w:rsidRPr="00CB7102" w:rsidRDefault="000C4DF2" w:rsidP="00CB7102">
      <w:pPr>
        <w:pStyle w:val="ConsPlusNonformat"/>
        <w:jc w:val="both"/>
      </w:pPr>
      <w:r w:rsidRPr="00CB7102">
        <w:t xml:space="preserve">                                      физического лица)</w:t>
      </w:r>
    </w:p>
    <w:p w:rsidR="000C4DF2" w:rsidRPr="00CB7102" w:rsidRDefault="000C4DF2" w:rsidP="00CB7102">
      <w:pPr>
        <w:pStyle w:val="ConsPlusNonformat"/>
        <w:jc w:val="both"/>
      </w:pPr>
      <w:r w:rsidRPr="00CB7102">
        <w:t xml:space="preserve">    2.1.  Произвести  корректировку  суммы  расходов  на выплату страхового</w:t>
      </w:r>
    </w:p>
    <w:p w:rsidR="000C4DF2" w:rsidRPr="00CB7102" w:rsidRDefault="000C4DF2" w:rsidP="00CB7102">
      <w:pPr>
        <w:pStyle w:val="ConsPlusNonformat"/>
        <w:jc w:val="both"/>
      </w:pPr>
      <w:r w:rsidRPr="00CB7102">
        <w:t>обеспечения   по   обязательному    социальному   страхованию   на   случай</w:t>
      </w:r>
    </w:p>
    <w:p w:rsidR="000C4DF2" w:rsidRPr="00CB7102" w:rsidRDefault="000C4DF2" w:rsidP="00CB7102">
      <w:pPr>
        <w:pStyle w:val="ConsPlusNonformat"/>
        <w:jc w:val="both"/>
      </w:pPr>
      <w:r w:rsidRPr="00CB7102">
        <w:t>временной    нетрудоспособности   и    в   связи   с   материнством   путем</w:t>
      </w:r>
    </w:p>
    <w:p w:rsidR="000C4DF2" w:rsidRPr="00CB7102" w:rsidRDefault="000C4DF2" w:rsidP="00CB7102">
      <w:pPr>
        <w:pStyle w:val="ConsPlusNonformat"/>
        <w:jc w:val="both"/>
      </w:pPr>
      <w:r w:rsidRPr="00CB7102">
        <w:t>отражения суммы не принятых к зачету расходов в сумме ________ руб. __ коп.</w:t>
      </w:r>
    </w:p>
    <w:p w:rsidR="000C4DF2" w:rsidRPr="00CB7102" w:rsidRDefault="000C4DF2" w:rsidP="00CB7102">
      <w:pPr>
        <w:pStyle w:val="ConsPlusNonformat"/>
        <w:jc w:val="both"/>
      </w:pPr>
      <w:r w:rsidRPr="00CB7102">
        <w:t>в бухгалтерском учете и отчетности за период с ____________ по ___________.</w:t>
      </w:r>
    </w:p>
    <w:p w:rsidR="000C4DF2" w:rsidRPr="00CB7102" w:rsidRDefault="000C4DF2" w:rsidP="00CB7102">
      <w:pPr>
        <w:pStyle w:val="ConsPlusNonformat"/>
        <w:jc w:val="both"/>
      </w:pPr>
      <w:r w:rsidRPr="00CB7102">
        <w:t xml:space="preserve">                                                  (дата)          (дата)</w:t>
      </w:r>
    </w:p>
    <w:p w:rsidR="000C4DF2" w:rsidRPr="00CB7102" w:rsidRDefault="000C4DF2" w:rsidP="00CB7102">
      <w:pPr>
        <w:pStyle w:val="ConsPlusNonformat"/>
        <w:jc w:val="both"/>
      </w:pPr>
      <w:r w:rsidRPr="00CB7102">
        <w:t xml:space="preserve">    2.2. Доплатить страховые взносы в сумме не принятых к зачету расходов в</w:t>
      </w:r>
    </w:p>
    <w:p w:rsidR="000C4DF2" w:rsidRPr="00CB7102" w:rsidRDefault="000C4DF2" w:rsidP="00CB7102">
      <w:pPr>
        <w:pStyle w:val="ConsPlusNonformat"/>
        <w:jc w:val="both"/>
      </w:pPr>
      <w:r w:rsidRPr="00CB7102">
        <w:t>счет  уплаты  страховых  взносов  на обязательное социальное страхование на</w:t>
      </w:r>
    </w:p>
    <w:p w:rsidR="000C4DF2" w:rsidRPr="00CB7102" w:rsidRDefault="000C4DF2" w:rsidP="00CB7102">
      <w:pPr>
        <w:pStyle w:val="ConsPlusNonformat"/>
        <w:jc w:val="both"/>
      </w:pPr>
      <w:r w:rsidRPr="00CB7102">
        <w:t>случай временной нетрудоспособности и в связи с материнством в сумме</w:t>
      </w:r>
    </w:p>
    <w:p w:rsidR="000C4DF2" w:rsidRPr="00CB7102" w:rsidRDefault="000C4DF2" w:rsidP="00CB7102">
      <w:pPr>
        <w:pStyle w:val="ConsPlusNonformat"/>
        <w:jc w:val="both"/>
      </w:pPr>
      <w:r w:rsidRPr="00CB7102">
        <w:t>_____________________ руб., код бюджетной классификации 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Настоящее  решение  может  быть  обжаловано  в  порядке,  установленном</w:t>
      </w:r>
    </w:p>
    <w:p w:rsidR="000C4DF2" w:rsidRPr="00CB7102" w:rsidRDefault="000C4DF2" w:rsidP="00CB7102">
      <w:pPr>
        <w:pStyle w:val="ConsPlusNonformat"/>
        <w:jc w:val="both"/>
      </w:pPr>
      <w:r w:rsidRPr="00CB7102">
        <w:t>статьей 4.1 Федерального закона от 29 декабря 2006 г. N 255-ФЗ</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(руководитель (заместитель руководителя) территориального органа</w:t>
      </w:r>
    </w:p>
    <w:p w:rsidR="000C4DF2" w:rsidRPr="00CB7102" w:rsidRDefault="000C4DF2" w:rsidP="00CB7102">
      <w:pPr>
        <w:pStyle w:val="ConsPlusNonformat"/>
        <w:jc w:val="both"/>
      </w:pPr>
      <w:r w:rsidRPr="00CB7102">
        <w:t xml:space="preserve">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____________________________________</w:t>
      </w:r>
    </w:p>
    <w:p w:rsidR="000C4DF2" w:rsidRPr="00CB7102" w:rsidRDefault="000C4DF2" w:rsidP="00CB7102">
      <w:pPr>
        <w:pStyle w:val="ConsPlusNonformat"/>
        <w:jc w:val="both"/>
      </w:pPr>
      <w:r w:rsidRPr="00CB7102">
        <w:t xml:space="preserve"> (подпись)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Копию   решения  о   непринятии  к  зачету  расходов  на выплату страхового</w:t>
      </w:r>
    </w:p>
    <w:p w:rsidR="000C4DF2" w:rsidRPr="00CB7102" w:rsidRDefault="000C4DF2" w:rsidP="00CB7102">
      <w:pPr>
        <w:pStyle w:val="ConsPlusNonformat"/>
        <w:jc w:val="both"/>
      </w:pPr>
      <w:r w:rsidRPr="00CB7102">
        <w:t>обеспечения  по  обязательному  социальному страхованию на случай временной</w:t>
      </w:r>
    </w:p>
    <w:p w:rsidR="000C4DF2" w:rsidRPr="00CB7102" w:rsidRDefault="000C4DF2" w:rsidP="00CB7102">
      <w:pPr>
        <w:pStyle w:val="ConsPlusNonformat"/>
        <w:jc w:val="both"/>
      </w:pPr>
      <w:r w:rsidRPr="00CB7102">
        <w:t xml:space="preserve">нетрудоспособности и в связи с материнством получил. </w:t>
      </w:r>
      <w:hyperlink w:anchor="Par947" w:tooltip="&lt;2&gt; Заполняется в случае проведения выездной или камеральной проверки при выявлении обстоятельств, свидетельствующих о страхователем нарушений в расходовании средств обязательного социального страхования." w:history="1">
        <w:r w:rsidRPr="00CB7102">
          <w:t>&lt;2&gt;</w:t>
        </w:r>
      </w:hyperlink>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(должность, Ф.И.О. руководителя организации (обособленного подразделения)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или Ф.И.О. индивидуального предпринимателя, физического лица</w:t>
      </w:r>
    </w:p>
    <w:p w:rsidR="000C4DF2" w:rsidRPr="00CB7102" w:rsidRDefault="000C4DF2" w:rsidP="00CB7102">
      <w:pPr>
        <w:pStyle w:val="ConsPlusNonformat"/>
        <w:jc w:val="both"/>
      </w:pPr>
      <w:r w:rsidRPr="00CB7102">
        <w:t>(их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rmal"/>
      </w:pPr>
    </w:p>
    <w:p w:rsidR="000C4DF2" w:rsidRPr="00CB7102" w:rsidRDefault="000C4DF2" w:rsidP="00CB7102">
      <w:pPr>
        <w:pStyle w:val="ConsPlusNormal"/>
        <w:ind w:firstLine="540"/>
        <w:jc w:val="both"/>
      </w:pPr>
      <w:r w:rsidRPr="00CB7102">
        <w:t>Копия решения о непринятии к зачету расходов на выплату страхового обеспечения по обязательному социальному страхованию на случай временной нетрудоспособности и в связи с материнством на основании статьи 4.7 Федерального закона от 29 декабря 2006 г. N 255-ФЗ направляется территориальным органом страховщика в налоговый орган в течение трех рабочих дней со дня вступления в силу указанного решения.</w:t>
      </w:r>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50" w:name="Par946"/>
      <w:bookmarkEnd w:id="50"/>
      <w:r w:rsidRPr="00CB7102">
        <w:t>&lt;1&gt; Собрание законодательства Российской Федерации, 2007, N 1, ст. 18; 2009, N 7, ст. 781; N 30, ст. 3739; 2010, N 40, ст. 4969; N 50, ст. 6601; 2011, N 9, ст. 1208; 2011, N 27, ст. 3880; N 49, ст. 7017; 7057; 2012, N 53, ст. 7601; 2013, N 14, ст. 1644; N 27, ст. 3477; N 30, ст. 4076; N 48, ст. 6165; 2014, N 14, ст. 1551; N 26, ст. 3398; N 30, ст. 4217; N 49, ст. 6915; 6916; 2015, N 1, ст. 48; 2016, N 1, ст. 14; N 11, ст. 1482; N 27, ст. 4183.</w:t>
      </w:r>
    </w:p>
    <w:p w:rsidR="000C4DF2" w:rsidRPr="00CB7102" w:rsidRDefault="000C4DF2" w:rsidP="00CB7102">
      <w:pPr>
        <w:pStyle w:val="ConsPlusNormal"/>
        <w:ind w:firstLine="540"/>
        <w:jc w:val="both"/>
      </w:pPr>
      <w:bookmarkStart w:id="51" w:name="Par947"/>
      <w:bookmarkEnd w:id="51"/>
      <w:r w:rsidRPr="00CB7102">
        <w:t>&lt;2&gt; Заполняется в случае проведения выездной или камеральной проверки при выявлении обстоятельств, свидетельствующих о страхователем нарушений в расходовании средств обязательного социального страхования.</w:t>
      </w:r>
    </w:p>
    <w:p w:rsidR="000C4DF2" w:rsidRPr="00223EDB" w:rsidRDefault="000C4DF2" w:rsidP="00CB7102">
      <w:pPr>
        <w:pStyle w:val="ConsPlusNormal"/>
        <w:jc w:val="right"/>
        <w:outlineLvl w:val="0"/>
        <w:rPr>
          <w:sz w:val="22"/>
          <w:szCs w:val="22"/>
        </w:rPr>
      </w:pPr>
      <w:r w:rsidRPr="00223EDB">
        <w:rPr>
          <w:sz w:val="22"/>
          <w:szCs w:val="22"/>
        </w:rPr>
        <w:t>Приложение N 8</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jc w:val="right"/>
        <w:rPr>
          <w:sz w:val="22"/>
          <w:szCs w:val="22"/>
        </w:rPr>
      </w:pPr>
      <w:r w:rsidRPr="00223EDB">
        <w:rPr>
          <w:sz w:val="22"/>
          <w:szCs w:val="22"/>
        </w:rPr>
        <w:t>Форма 8</w:t>
      </w:r>
    </w:p>
    <w:p w:rsidR="000C4DF2" w:rsidRPr="00CB7102" w:rsidRDefault="000C4DF2" w:rsidP="00CB7102">
      <w:pPr>
        <w:pStyle w:val="ConsPlusNormal"/>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52" w:name="Par964"/>
      <w:bookmarkEnd w:id="52"/>
      <w:r w:rsidRPr="00CB7102">
        <w:t xml:space="preserve">                                  РЕШЕНИЕ</w:t>
      </w:r>
    </w:p>
    <w:p w:rsidR="000C4DF2" w:rsidRPr="00CB7102" w:rsidRDefault="000C4DF2" w:rsidP="00CB7102">
      <w:pPr>
        <w:pStyle w:val="ConsPlusNonformat"/>
        <w:jc w:val="both"/>
      </w:pPr>
      <w:r w:rsidRPr="00CB7102">
        <w:t xml:space="preserve">         о выделении (отказе в выделении) средств на осуществление</w:t>
      </w:r>
    </w:p>
    <w:p w:rsidR="000C4DF2" w:rsidRPr="00CB7102" w:rsidRDefault="000C4DF2" w:rsidP="00CB7102">
      <w:pPr>
        <w:pStyle w:val="ConsPlusNonformat"/>
        <w:jc w:val="both"/>
      </w:pPr>
      <w:r w:rsidRPr="00CB7102">
        <w:t xml:space="preserve">               (возмещение) расходов страхователя на выплату</w:t>
      </w:r>
    </w:p>
    <w:p w:rsidR="000C4DF2" w:rsidRPr="00CB7102" w:rsidRDefault="000C4DF2" w:rsidP="00CB7102">
      <w:pPr>
        <w:pStyle w:val="ConsPlusNonformat"/>
        <w:jc w:val="both"/>
      </w:pPr>
      <w:r w:rsidRPr="00CB7102">
        <w:t xml:space="preserve">                          страхового обеспечения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от ________________                                              N 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 xml:space="preserve">рассмотрев  акт  камеральной/выездной  проверки  </w:t>
      </w:r>
      <w:hyperlink w:anchor="Par1056" w:tooltip="&lt;1&gt; Заполняется в случае проведения выездной или камеральной проверки при выявлении обстоятельств, свидетельствующих о совершении страхователем нарушений в расходовании средств обязательного социального страхования." w:history="1">
        <w:r w:rsidRPr="00CB7102">
          <w:t>&lt;1&gt;</w:t>
        </w:r>
      </w:hyperlink>
      <w:r w:rsidRPr="00CB7102">
        <w:t xml:space="preserve">  от  _________________</w:t>
      </w:r>
    </w:p>
    <w:p w:rsidR="000C4DF2" w:rsidRPr="00CB7102" w:rsidRDefault="000C4DF2" w:rsidP="00CB7102">
      <w:pPr>
        <w:pStyle w:val="ConsPlusNonformat"/>
        <w:jc w:val="both"/>
      </w:pPr>
      <w:r w:rsidRPr="00CB7102">
        <w:t>N   ______   правильности   произведенных  расходов  на  выплату страхового</w:t>
      </w:r>
    </w:p>
    <w:p w:rsidR="000C4DF2" w:rsidRPr="00CB7102" w:rsidRDefault="000C4DF2" w:rsidP="00CB7102">
      <w:pPr>
        <w:pStyle w:val="ConsPlusNonformat"/>
        <w:jc w:val="both"/>
      </w:pPr>
      <w:r w:rsidRPr="00CB7102">
        <w:t>обеспечения  по  обязательному  социальному страхованию на случай временной</w:t>
      </w:r>
    </w:p>
    <w:p w:rsidR="000C4DF2" w:rsidRPr="00CB7102" w:rsidRDefault="000C4DF2" w:rsidP="00CB7102">
      <w:pPr>
        <w:pStyle w:val="ConsPlusNonformat"/>
        <w:jc w:val="both"/>
      </w:pPr>
      <w:r w:rsidRPr="00CB7102">
        <w:t>нетрудоспособности и в связи с материнством страхователя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(полное наименование организации (обособленного подразделения),</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______________________________</w:t>
      </w:r>
    </w:p>
    <w:p w:rsidR="000C4DF2" w:rsidRPr="00CB7102" w:rsidRDefault="000C4DF2" w:rsidP="00CB7102">
      <w:pPr>
        <w:pStyle w:val="ConsPlusNonformat"/>
        <w:jc w:val="both"/>
      </w:pPr>
      <w:r w:rsidRPr="00CB7102">
        <w:t>Код подчиненности                            ______________________________</w:t>
      </w:r>
    </w:p>
    <w:p w:rsidR="000C4DF2" w:rsidRPr="00CB7102" w:rsidRDefault="000C4DF2" w:rsidP="00CB7102">
      <w:pPr>
        <w:pStyle w:val="ConsPlusNonformat"/>
        <w:jc w:val="both"/>
      </w:pPr>
      <w:r w:rsidRPr="00CB7102">
        <w:t>ИНН                                          ______________________________</w:t>
      </w:r>
    </w:p>
    <w:p w:rsidR="000C4DF2" w:rsidRPr="00CB7102" w:rsidRDefault="000C4DF2" w:rsidP="00CB7102">
      <w:pPr>
        <w:pStyle w:val="ConsPlusNonformat"/>
        <w:jc w:val="both"/>
      </w:pPr>
      <w:r w:rsidRPr="00CB7102">
        <w:t>КПП                                          ______________________________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на  основании статьи 4.6 Федерального закона от 29 декабря 2006 г. N 255-ФЗ</w:t>
      </w:r>
    </w:p>
    <w:p w:rsidR="000C4DF2" w:rsidRPr="00CB7102" w:rsidRDefault="000C4DF2" w:rsidP="00CB7102">
      <w:pPr>
        <w:pStyle w:val="ConsPlusNonformat"/>
        <w:jc w:val="both"/>
      </w:pPr>
      <w:r w:rsidRPr="00CB7102">
        <w:t>"Об    обязательном    социальном    страховании    на   случай   временной</w:t>
      </w:r>
    </w:p>
    <w:p w:rsidR="000C4DF2" w:rsidRPr="00CB7102" w:rsidRDefault="000C4DF2" w:rsidP="00CB7102">
      <w:pPr>
        <w:pStyle w:val="ConsPlusNonformat"/>
        <w:jc w:val="both"/>
      </w:pPr>
      <w:r w:rsidRPr="00CB7102">
        <w:t xml:space="preserve">нетрудоспособности и в связи с материнством" </w:t>
      </w:r>
      <w:hyperlink w:anchor="Par1057" w:tooltip="&lt;2&gt; Собрание законодательства Российской Федерации, 2007, N 1, ст. 18; 2009, N 30, ст. 3739; 2016, N 27, ст. 4183." w:history="1">
        <w:r w:rsidRPr="00CB7102">
          <w:t>&lt;2&gt;</w:t>
        </w:r>
      </w:hyperlink>
      <w:r w:rsidRPr="00CB7102">
        <w:t xml:space="preserve"> (далее - Федеральный закон</w:t>
      </w:r>
    </w:p>
    <w:p w:rsidR="000C4DF2" w:rsidRPr="00CB7102" w:rsidRDefault="000C4DF2" w:rsidP="00CB7102">
      <w:pPr>
        <w:pStyle w:val="ConsPlusNonformat"/>
        <w:jc w:val="both"/>
      </w:pPr>
      <w:r w:rsidRPr="00CB7102">
        <w:t>от  29  декабря  2006  г.  N  255-ФЗ)  и иных законодательных и нормативных</w:t>
      </w:r>
    </w:p>
    <w:p w:rsidR="000C4DF2" w:rsidRPr="00CB7102" w:rsidRDefault="000C4DF2" w:rsidP="00CB7102">
      <w:pPr>
        <w:pStyle w:val="ConsPlusNonformat"/>
        <w:jc w:val="both"/>
      </w:pPr>
      <w:r w:rsidRPr="00CB7102">
        <w:t>правовых актов по обязательному социальному страхованию на случай временной</w:t>
      </w:r>
    </w:p>
    <w:p w:rsidR="000C4DF2" w:rsidRPr="00CB7102" w:rsidRDefault="000C4DF2" w:rsidP="00CB7102">
      <w:pPr>
        <w:pStyle w:val="ConsPlusNonformat"/>
        <w:jc w:val="both"/>
      </w:pPr>
      <w:r w:rsidRPr="00CB7102">
        <w:t>нетрудоспособности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РЕШИЛ:</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53" w:name="Par1007"/>
      <w:bookmarkEnd w:id="53"/>
      <w:r w:rsidRPr="00CB7102">
        <w:t xml:space="preserve">1   </w:t>
      </w:r>
      <w:hyperlink w:anchor="Par1058" w:tooltip="&lt;3&gt; Пункты 1 и 2 настоящего решения заполняются одновременно при частичном выделении средств на осуществление (возмещение) расходов страхователем на выплату страхового обеспечения." w:history="1">
        <w:r w:rsidRPr="00CB7102">
          <w:t>&lt;3&gt;</w:t>
        </w:r>
      </w:hyperlink>
      <w:r w:rsidRPr="00CB7102">
        <w:t>.   Выделить/частично  выделить  (нужное  подчеркнуть)  средства  на</w:t>
      </w:r>
    </w:p>
    <w:p w:rsidR="000C4DF2" w:rsidRPr="00CB7102" w:rsidRDefault="000C4DF2" w:rsidP="00CB7102">
      <w:pPr>
        <w:pStyle w:val="ConsPlusNonformat"/>
        <w:jc w:val="both"/>
      </w:pPr>
      <w:r w:rsidRPr="00CB7102">
        <w:t>осуществление (возмещение) расходов, произведенных страхователем на выплату</w:t>
      </w:r>
    </w:p>
    <w:p w:rsidR="000C4DF2" w:rsidRPr="00CB7102" w:rsidRDefault="000C4DF2" w:rsidP="00CB7102">
      <w:pPr>
        <w:pStyle w:val="ConsPlusNonformat"/>
        <w:jc w:val="both"/>
      </w:pPr>
      <w:r w:rsidRPr="00CB7102">
        <w:t>страхового обеспечения, в сумме _____ рублей.</w:t>
      </w:r>
    </w:p>
    <w:p w:rsidR="000C4DF2" w:rsidRPr="00CB7102" w:rsidRDefault="000C4DF2" w:rsidP="00CB7102">
      <w:pPr>
        <w:pStyle w:val="ConsPlusNonformat"/>
        <w:jc w:val="both"/>
      </w:pPr>
      <w:bookmarkStart w:id="54" w:name="Par1010"/>
      <w:bookmarkEnd w:id="54"/>
      <w:r w:rsidRPr="00CB7102">
        <w:t>2.  Отказать  в  выделении  средств на осуществление (возмещение) расходов,</w:t>
      </w:r>
    </w:p>
    <w:p w:rsidR="000C4DF2" w:rsidRPr="00CB7102" w:rsidRDefault="000C4DF2" w:rsidP="00CB7102">
      <w:pPr>
        <w:pStyle w:val="ConsPlusNonformat"/>
        <w:jc w:val="both"/>
      </w:pPr>
      <w:r w:rsidRPr="00CB7102">
        <w:t>произведенных  страхователем  на  выплату  страхового  обеспечения, в сумме</w:t>
      </w:r>
    </w:p>
    <w:p w:rsidR="000C4DF2" w:rsidRPr="00CB7102" w:rsidRDefault="000C4DF2" w:rsidP="00CB7102">
      <w:pPr>
        <w:pStyle w:val="ConsPlusNonformat"/>
        <w:jc w:val="both"/>
      </w:pPr>
      <w:r w:rsidRPr="00CB7102">
        <w:t>_______________       руб.       в       связи       с       тем,       что</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(обоснование отказа в выделении средств на осуществление</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(возмещение) расходов)</w:t>
      </w:r>
    </w:p>
    <w:p w:rsidR="000C4DF2" w:rsidRPr="00CB7102" w:rsidRDefault="000C4DF2" w:rsidP="00CB7102">
      <w:pPr>
        <w:pStyle w:val="ConsPlusNonformat"/>
        <w:jc w:val="both"/>
      </w:pPr>
      <w:r w:rsidRPr="00CB7102">
        <w:t>3.  Настоящее  решение  может  быть  обжаловано  в  порядке,  установленном</w:t>
      </w:r>
    </w:p>
    <w:p w:rsidR="000C4DF2" w:rsidRPr="00CB7102" w:rsidRDefault="000C4DF2" w:rsidP="00CB7102">
      <w:pPr>
        <w:pStyle w:val="ConsPlusNonformat"/>
        <w:jc w:val="both"/>
      </w:pPr>
      <w:r w:rsidRPr="00CB7102">
        <w:t>Федеральным законом от 24 июля 1998 г. N 125-ФЗ "Об обязательном социальном</w:t>
      </w:r>
    </w:p>
    <w:p w:rsidR="000C4DF2" w:rsidRPr="00CB7102" w:rsidRDefault="000C4DF2" w:rsidP="00CB7102">
      <w:pPr>
        <w:pStyle w:val="ConsPlusNonformat"/>
        <w:jc w:val="both"/>
      </w:pPr>
      <w:r w:rsidRPr="00CB7102">
        <w:t>страховании  от  несчастных  случаев  на  производстве  и  профессиональных</w:t>
      </w:r>
    </w:p>
    <w:p w:rsidR="000C4DF2" w:rsidRPr="00CB7102" w:rsidRDefault="000C4DF2" w:rsidP="00CB7102">
      <w:pPr>
        <w:pStyle w:val="ConsPlusNonformat"/>
        <w:jc w:val="both"/>
      </w:pPr>
      <w:r w:rsidRPr="00CB7102">
        <w:t xml:space="preserve">заболеваний" </w:t>
      </w:r>
      <w:hyperlink w:anchor="Par1059" w:tooltip="&lt;4&gt; Собрание законодательства Российской Федерации, 1998, N 31, ст. 3803; 2000, N 2, ст. 131; 2001, N 44, ст. 4152; 2002, N 1, ст. 2, 3, N 7, ст. 628; N 48, ст. 4737; 2003, N 6, ст. 508; N 17, ст. 1554; N 28, ст. 2887; N 43, ст. 4108; N 50, ст. 4852; N 52, ст. 5037; 2004, N 35, ст. 3607; N 49, ст. 4851; 2005, N 1, ст. 28; N 52, ст. 5593; 2006, N 52, ст. 5500; 2007, N 1, ст. 22; N 30, ст. 3797, 3806; 2008, N 30, ст. 3616; 2009, N 30, ст. 3739; N 48, ст. 5745; 2010, N 21, ст. 2528; N 31, ст. 4195; N 49, ст..." w:history="1">
        <w:r w:rsidRPr="00CB7102">
          <w:t>&lt;4&gt;</w:t>
        </w:r>
      </w:hyperlink>
      <w:r w:rsidRPr="00CB7102">
        <w:t>.</w:t>
      </w:r>
    </w:p>
    <w:p w:rsidR="000C4DF2" w:rsidRPr="00CB7102" w:rsidRDefault="000C4DF2" w:rsidP="00CB7102">
      <w:pPr>
        <w:pStyle w:val="ConsPlusNonformat"/>
        <w:jc w:val="both"/>
      </w:pPr>
      <w:r w:rsidRPr="00CB7102">
        <w:t xml:space="preserve">    Жалоба может быть подана в письменной форме в</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вышестоящего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и его местонахождение)</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(руководитель (заместитель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____________________________________</w:t>
      </w:r>
    </w:p>
    <w:p w:rsidR="000C4DF2" w:rsidRPr="00CB7102" w:rsidRDefault="000C4DF2" w:rsidP="00CB7102">
      <w:pPr>
        <w:pStyle w:val="ConsPlusNonformat"/>
        <w:jc w:val="both"/>
      </w:pPr>
      <w:r w:rsidRPr="00CB7102">
        <w:t xml:space="preserve"> (подпись)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Копию  решения  о  выделении  (отказе в выделении) средств на осуществление</w:t>
      </w:r>
    </w:p>
    <w:p w:rsidR="000C4DF2" w:rsidRPr="00CB7102" w:rsidRDefault="000C4DF2" w:rsidP="00CB7102">
      <w:pPr>
        <w:pStyle w:val="ConsPlusNonformat"/>
        <w:jc w:val="both"/>
      </w:pPr>
      <w:r w:rsidRPr="00CB7102">
        <w:t>(возмещение)   расходов  страхователя  на  выплату  страхового  обеспечения</w:t>
      </w:r>
    </w:p>
    <w:p w:rsidR="000C4DF2" w:rsidRPr="00CB7102" w:rsidRDefault="000C4DF2" w:rsidP="00CB7102">
      <w:pPr>
        <w:pStyle w:val="ConsPlusNonformat"/>
        <w:jc w:val="both"/>
      </w:pPr>
      <w:r w:rsidRPr="00CB7102">
        <w:t xml:space="preserve">получил </w:t>
      </w:r>
      <w:hyperlink w:anchor="Par1060" w:tooltip="&lt;5&gt; Заполняется в случае вручения копии решения о выделении (отказе в выделении) средств на осуществление (возмещение) расходов страхователя на выплату страхового обеспечения непосредственно соответствующему лицу." w:history="1">
        <w:r w:rsidRPr="00CB7102">
          <w:t>&lt;5&gt;</w:t>
        </w:r>
      </w:hyperlink>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Ф.И.О. руководителя организации (обособленного</w:t>
      </w:r>
    </w:p>
    <w:p w:rsidR="000C4DF2" w:rsidRPr="00CB7102" w:rsidRDefault="000C4DF2" w:rsidP="00CB7102">
      <w:pPr>
        <w:pStyle w:val="ConsPlusNonformat"/>
        <w:jc w:val="both"/>
      </w:pPr>
      <w:r w:rsidRPr="00CB7102">
        <w:t xml:space="preserve">                            подразделения) или</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r w:rsidRPr="00CB7102">
        <w:t xml:space="preserve">                    (их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rmal"/>
        <w:ind w:firstLine="540"/>
        <w:jc w:val="both"/>
      </w:pPr>
    </w:p>
    <w:p w:rsidR="000C4DF2" w:rsidRPr="00CB7102" w:rsidRDefault="000C4DF2" w:rsidP="00CB7102">
      <w:pPr>
        <w:pStyle w:val="ConsPlusNormal"/>
        <w:jc w:val="both"/>
      </w:pPr>
      <w:r w:rsidRPr="00CB7102">
        <w:t>Копия решения о выделении (отказе в выделении) средств на осуществление (возмещение) расходов страхователя на выплату страхового обеспечения в соответствии с частью 4.1 статьи 4.6 Федерального закона от 29 декабря 2006 г. N 255-ФЗ направляется территориальным органом страховщика в налоговый орган в течение трех рабочих дней со дня вступления в силу указанного решения.</w:t>
      </w:r>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55" w:name="Par1056"/>
      <w:bookmarkEnd w:id="55"/>
      <w:r w:rsidRPr="00CB7102">
        <w:t>&lt;1&gt; Заполняется в случае проведения выездной или камеральной проверки при выявлении обстоятельств, свидетельствующих о совершении страхователем нарушений в расходовании средств обязательного социального страхования.</w:t>
      </w:r>
    </w:p>
    <w:p w:rsidR="000C4DF2" w:rsidRPr="00CB7102" w:rsidRDefault="000C4DF2" w:rsidP="00CB7102">
      <w:pPr>
        <w:pStyle w:val="ConsPlusNormal"/>
        <w:ind w:firstLine="540"/>
        <w:jc w:val="both"/>
      </w:pPr>
      <w:bookmarkStart w:id="56" w:name="Par1057"/>
      <w:bookmarkEnd w:id="56"/>
      <w:r w:rsidRPr="00CB7102">
        <w:t>&lt;2&gt; Собрание законодательства Российской Федерации, 2007, N 1, ст. 18; 2009, N 30, ст. 3739; 2016, N 27, ст. 4183.</w:t>
      </w:r>
    </w:p>
    <w:p w:rsidR="000C4DF2" w:rsidRPr="00CB7102" w:rsidRDefault="000C4DF2" w:rsidP="00CB7102">
      <w:pPr>
        <w:pStyle w:val="ConsPlusNormal"/>
        <w:ind w:firstLine="540"/>
        <w:jc w:val="both"/>
      </w:pPr>
      <w:bookmarkStart w:id="57" w:name="Par1058"/>
      <w:bookmarkEnd w:id="57"/>
      <w:r w:rsidRPr="00CB7102">
        <w:t xml:space="preserve">&lt;3&gt; </w:t>
      </w:r>
      <w:hyperlink w:anchor="Par1007" w:tooltip="1   &lt;3&gt;.   Выделить/частично  выделить  (нужное  подчеркнуть)  средства  на" w:history="1">
        <w:r w:rsidRPr="00CB7102">
          <w:t>Пункты 1</w:t>
        </w:r>
      </w:hyperlink>
      <w:r w:rsidRPr="00CB7102">
        <w:t xml:space="preserve"> и </w:t>
      </w:r>
      <w:hyperlink w:anchor="Par1010" w:tooltip="2.  Отказать  в  выделении  средств на осуществление (возмещение) расходов," w:history="1">
        <w:r w:rsidRPr="00CB7102">
          <w:t>2</w:t>
        </w:r>
      </w:hyperlink>
      <w:r w:rsidRPr="00CB7102">
        <w:t xml:space="preserve"> настоящего решения заполняются одновременно при частичном выделении средств на осуществление (возмещение) расходов страхователем на выплату страхового обеспечения.</w:t>
      </w:r>
    </w:p>
    <w:p w:rsidR="000C4DF2" w:rsidRPr="00CB7102" w:rsidRDefault="000C4DF2" w:rsidP="00CB7102">
      <w:pPr>
        <w:pStyle w:val="ConsPlusNormal"/>
        <w:ind w:firstLine="540"/>
        <w:jc w:val="both"/>
      </w:pPr>
      <w:bookmarkStart w:id="58" w:name="Par1059"/>
      <w:bookmarkEnd w:id="58"/>
      <w:r w:rsidRPr="00CB7102">
        <w:t>&lt;4&gt; Собрание законодательства Российской Федерации, 1998, N 31, ст. 3803; 2000, N 2, ст. 131; 2001, N 44, ст. 4152; 2002, N 1, ст. 2, 3, N 7, ст. 628; N 48, ст. 4737; 2003, N 6, ст. 508; N 17, ст. 1554; N 28, ст. 2887; N 43, ст. 4108; N 50, ст. 4852; N 52, ст. 5037; 2004, N 35, ст. 3607; N 49, ст. 4851; 2005, N 1, ст. 28; N 52, ст. 5593; 2006, N 52, ст. 5500; 2007, N 1, ст. 22; N 30, ст. 3797, 3806; 2008, N 30, ст. 3616; 2009, N 30, ст. 3739; N 48, ст. 5745; 2010, N 21, ст. 2528; N 31, ст. 4195; N 49, ст. 6409; N 50, ст. 6606, 6608; 2011, N 45, ст. 6330; N 49, ст. 7061; 2012, N 10, ст. 1164; 2013, N 14, ст. 1644; N 27, ст. 3477; N 49, ст. 6332; N 51, ст. 6678; N 52, ст. 6986; 2014, N 14, ст. 1551; N 19, ст. 2321; N 26, ст. 3394; N 30, ст. 4217; N 49, ст. 6915; 2016, N 1, ст. 14; N 27, ст. 4183; Официальный интернет-портал правовой информации pravo.gov.ru, 20 декабря 2016 г., номер опубликования 0001201612200038.</w:t>
      </w:r>
    </w:p>
    <w:p w:rsidR="000C4DF2" w:rsidRPr="00CB7102" w:rsidRDefault="000C4DF2" w:rsidP="00CB7102">
      <w:pPr>
        <w:pStyle w:val="ConsPlusNormal"/>
        <w:ind w:firstLine="540"/>
        <w:jc w:val="both"/>
      </w:pPr>
      <w:bookmarkStart w:id="59" w:name="Par1060"/>
      <w:bookmarkEnd w:id="59"/>
      <w:r w:rsidRPr="00CB7102">
        <w:t>&lt;5&gt; Заполняется в случае вручения копии решения о выделении (отказе в выделении) средств на осуществление (возмещение) расходов страхователя на выплату страхового обеспечения непосредственно соответствующему лицу.</w:t>
      </w: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9</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rPr>
          <w:sz w:val="22"/>
          <w:szCs w:val="22"/>
        </w:rPr>
      </w:pPr>
    </w:p>
    <w:p w:rsidR="000C4DF2" w:rsidRPr="00223EDB" w:rsidRDefault="000C4DF2" w:rsidP="00CB7102">
      <w:pPr>
        <w:pStyle w:val="ConsPlusNormal"/>
        <w:jc w:val="right"/>
        <w:rPr>
          <w:sz w:val="22"/>
          <w:szCs w:val="22"/>
        </w:rPr>
      </w:pPr>
      <w:r w:rsidRPr="00223EDB">
        <w:rPr>
          <w:sz w:val="22"/>
          <w:szCs w:val="22"/>
        </w:rPr>
        <w:t>Форма 9</w:t>
      </w:r>
    </w:p>
    <w:p w:rsidR="000C4DF2" w:rsidRPr="00223EDB" w:rsidRDefault="000C4DF2" w:rsidP="00CB7102">
      <w:pPr>
        <w:pStyle w:val="ConsPlusNormal"/>
        <w:jc w:val="right"/>
        <w:rPr>
          <w:sz w:val="22"/>
          <w:szCs w:val="22"/>
        </w:rPr>
      </w:pPr>
    </w:p>
    <w:p w:rsidR="000C4DF2" w:rsidRPr="00CB7102" w:rsidRDefault="000C4DF2" w:rsidP="00CB7102">
      <w:pPr>
        <w:pStyle w:val="ConsPlusNonformat"/>
        <w:jc w:val="both"/>
      </w:pPr>
      <w:r w:rsidRPr="00CB7102">
        <w:t>Место штампа территориального</w:t>
      </w:r>
    </w:p>
    <w:p w:rsidR="000C4DF2" w:rsidRPr="00CB7102" w:rsidRDefault="000C4DF2" w:rsidP="00CB7102">
      <w:pPr>
        <w:pStyle w:val="ConsPlusNonformat"/>
        <w:jc w:val="both"/>
      </w:pPr>
      <w:r w:rsidRPr="00CB7102">
        <w:t>органа страховщика</w:t>
      </w:r>
    </w:p>
    <w:p w:rsidR="000C4DF2" w:rsidRPr="00CB7102" w:rsidRDefault="000C4DF2" w:rsidP="00CB7102">
      <w:pPr>
        <w:pStyle w:val="ConsPlusNonformat"/>
        <w:jc w:val="both"/>
      </w:pPr>
    </w:p>
    <w:p w:rsidR="000C4DF2" w:rsidRPr="00CB7102" w:rsidRDefault="000C4DF2" w:rsidP="00CB7102">
      <w:pPr>
        <w:pStyle w:val="ConsPlusNonformat"/>
        <w:jc w:val="both"/>
      </w:pPr>
      <w:bookmarkStart w:id="60" w:name="Par1077"/>
      <w:bookmarkEnd w:id="60"/>
      <w:r w:rsidRPr="00CB7102">
        <w:t xml:space="preserve">                                  Справка</w:t>
      </w:r>
    </w:p>
    <w:p w:rsidR="000C4DF2" w:rsidRPr="00CB7102" w:rsidRDefault="000C4DF2" w:rsidP="00CB7102">
      <w:pPr>
        <w:pStyle w:val="ConsPlusNonformat"/>
        <w:jc w:val="both"/>
      </w:pPr>
      <w:r w:rsidRPr="00CB7102">
        <w:t xml:space="preserve">               о проведенной выездной проверке страхователя</w:t>
      </w:r>
    </w:p>
    <w:p w:rsidR="000C4DF2" w:rsidRPr="00CB7102" w:rsidRDefault="000C4DF2" w:rsidP="00CB7102">
      <w:pPr>
        <w:pStyle w:val="ConsPlusNonformat"/>
        <w:jc w:val="both"/>
      </w:pPr>
      <w:r w:rsidRPr="00CB7102">
        <w:t xml:space="preserve">       по обязательному социальному страхованию на случай временной</w:t>
      </w:r>
    </w:p>
    <w:p w:rsidR="000C4DF2" w:rsidRPr="00CB7102" w:rsidRDefault="000C4DF2" w:rsidP="00CB7102">
      <w:pPr>
        <w:pStyle w:val="ConsPlusNonformat"/>
        <w:jc w:val="both"/>
      </w:pPr>
      <w:r w:rsidRPr="00CB7102">
        <w:t xml:space="preserve">                нетрудоспособности и в связи с материнством</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от _____________________                                   N 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В соответствии с решением</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контроля)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(Ф.И.О. руководителя (заместителя руководителя) территориального</w:t>
      </w:r>
    </w:p>
    <w:p w:rsidR="000C4DF2" w:rsidRPr="00CB7102" w:rsidRDefault="000C4DF2" w:rsidP="00CB7102">
      <w:pPr>
        <w:pStyle w:val="ConsPlusNonformat"/>
        <w:jc w:val="both"/>
      </w:pPr>
      <w:r w:rsidRPr="00CB7102">
        <w:t xml:space="preserve">                            органа страховщика)</w:t>
      </w:r>
    </w:p>
    <w:p w:rsidR="000C4DF2" w:rsidRPr="00CB7102" w:rsidRDefault="000C4DF2" w:rsidP="00CB7102">
      <w:pPr>
        <w:pStyle w:val="ConsPlusNonformat"/>
        <w:jc w:val="both"/>
      </w:pPr>
      <w:r w:rsidRPr="00CB7102">
        <w:t>о проведении выездной проверки от _______________________ N _______________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(должности, Ф.И.О. лиц, проводивших проверку)</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(наименование территориального органа страховщика, должностные лица</w:t>
      </w:r>
    </w:p>
    <w:p w:rsidR="000C4DF2" w:rsidRPr="00CB7102" w:rsidRDefault="000C4DF2" w:rsidP="00CB7102">
      <w:pPr>
        <w:pStyle w:val="ConsPlusNonformat"/>
        <w:jc w:val="both"/>
      </w:pPr>
      <w:r w:rsidRPr="00CB7102">
        <w:t xml:space="preserve">               которого привлекались к проведению проверок)</w:t>
      </w:r>
    </w:p>
    <w:p w:rsidR="000C4DF2" w:rsidRPr="00CB7102" w:rsidRDefault="000C4DF2" w:rsidP="00CB7102">
      <w:pPr>
        <w:pStyle w:val="ConsPlusNonformat"/>
        <w:jc w:val="both"/>
      </w:pPr>
      <w:r w:rsidRPr="00CB7102">
        <w:t>проведена  выездная проверка правильности произведенных расходов на выплату</w:t>
      </w:r>
    </w:p>
    <w:p w:rsidR="000C4DF2" w:rsidRPr="00CB7102" w:rsidRDefault="000C4DF2" w:rsidP="00CB7102">
      <w:pPr>
        <w:pStyle w:val="ConsPlusNonformat"/>
        <w:jc w:val="both"/>
      </w:pPr>
      <w:r w:rsidRPr="00CB7102">
        <w:t>страхового  обеспечения  по обязательному социальному страхованию на случай</w:t>
      </w:r>
    </w:p>
    <w:p w:rsidR="000C4DF2" w:rsidRPr="00CB7102" w:rsidRDefault="000C4DF2" w:rsidP="00CB7102">
      <w:pPr>
        <w:pStyle w:val="ConsPlusNonformat"/>
        <w:jc w:val="both"/>
      </w:pPr>
      <w:r w:rsidRPr="00CB7102">
        <w:t>временной нетрудоспособности и в связи с материнством страхователя</w:t>
      </w:r>
    </w:p>
    <w:p w:rsidR="000C4DF2" w:rsidRPr="00CB7102" w:rsidRDefault="000C4DF2" w:rsidP="00CB7102">
      <w:pPr>
        <w:pStyle w:val="ConsPlusNonformat"/>
        <w:jc w:val="both"/>
      </w:pPr>
      <w:r w:rsidRPr="00CB7102">
        <w:t>__________________________________________________________________________,</w:t>
      </w:r>
    </w:p>
    <w:p w:rsidR="000C4DF2" w:rsidRPr="00CB7102" w:rsidRDefault="000C4DF2" w:rsidP="00CB7102">
      <w:pPr>
        <w:pStyle w:val="ConsPlusNonformat"/>
        <w:jc w:val="both"/>
      </w:pPr>
      <w:r w:rsidRPr="00CB7102">
        <w:t xml:space="preserve">      (полное наименование организации (обособленного подразделения),</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Регистрационный номер в территориальном</w:t>
      </w:r>
    </w:p>
    <w:p w:rsidR="000C4DF2" w:rsidRPr="00CB7102" w:rsidRDefault="000C4DF2" w:rsidP="00CB7102">
      <w:pPr>
        <w:pStyle w:val="ConsPlusNonformat"/>
        <w:jc w:val="both"/>
      </w:pPr>
      <w:r w:rsidRPr="00CB7102">
        <w:t>органе страховщика                           _____________________________,</w:t>
      </w:r>
    </w:p>
    <w:p w:rsidR="000C4DF2" w:rsidRPr="00CB7102" w:rsidRDefault="000C4DF2" w:rsidP="00CB7102">
      <w:pPr>
        <w:pStyle w:val="ConsPlusNonformat"/>
        <w:jc w:val="both"/>
      </w:pPr>
      <w:r w:rsidRPr="00CB7102">
        <w:t>Код подчиненности                            _____________________________,</w:t>
      </w:r>
    </w:p>
    <w:p w:rsidR="000C4DF2" w:rsidRPr="00CB7102" w:rsidRDefault="000C4DF2" w:rsidP="00CB7102">
      <w:pPr>
        <w:pStyle w:val="ConsPlusNonformat"/>
        <w:jc w:val="both"/>
      </w:pPr>
      <w:r w:rsidRPr="00CB7102">
        <w:t>ИНН                                          _____________________________,</w:t>
      </w:r>
    </w:p>
    <w:p w:rsidR="000C4DF2" w:rsidRPr="00CB7102" w:rsidRDefault="000C4DF2" w:rsidP="00CB7102">
      <w:pPr>
        <w:pStyle w:val="ConsPlusNonformat"/>
        <w:jc w:val="both"/>
      </w:pPr>
      <w:r w:rsidRPr="00CB7102">
        <w:t>КПП                                          _____________________________,</w:t>
      </w:r>
    </w:p>
    <w:p w:rsidR="000C4DF2" w:rsidRPr="00CB7102" w:rsidRDefault="000C4DF2" w:rsidP="00CB7102">
      <w:pPr>
        <w:pStyle w:val="ConsPlusNonformat"/>
        <w:jc w:val="both"/>
      </w:pPr>
      <w:r w:rsidRPr="00CB7102">
        <w:t>Адрес места нахождения организации</w:t>
      </w:r>
    </w:p>
    <w:p w:rsidR="000C4DF2" w:rsidRPr="00CB7102" w:rsidRDefault="000C4DF2" w:rsidP="00CB7102">
      <w:pPr>
        <w:pStyle w:val="ConsPlusNonformat"/>
        <w:jc w:val="both"/>
      </w:pPr>
      <w:r w:rsidRPr="00CB7102">
        <w:t>(обособленного подразделения)/адрес</w:t>
      </w:r>
    </w:p>
    <w:p w:rsidR="000C4DF2" w:rsidRPr="00CB7102" w:rsidRDefault="000C4DF2" w:rsidP="00CB7102">
      <w:pPr>
        <w:pStyle w:val="ConsPlusNonformat"/>
        <w:jc w:val="both"/>
      </w:pPr>
      <w:r w:rsidRPr="00CB7102">
        <w:t>постоянного места жительства индивидуального</w:t>
      </w:r>
    </w:p>
    <w:p w:rsidR="000C4DF2" w:rsidRPr="00CB7102" w:rsidRDefault="000C4DF2" w:rsidP="00CB7102">
      <w:pPr>
        <w:pStyle w:val="ConsPlusNonformat"/>
        <w:jc w:val="both"/>
      </w:pPr>
      <w:r w:rsidRPr="00CB7102">
        <w:t>предпринимателя, физического лица            _____________________________,</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за период с ________________ по __________________.</w:t>
      </w:r>
    </w:p>
    <w:p w:rsidR="000C4DF2" w:rsidRPr="00CB7102" w:rsidRDefault="000C4DF2" w:rsidP="00CB7102">
      <w:pPr>
        <w:pStyle w:val="ConsPlusNonformat"/>
        <w:jc w:val="both"/>
      </w:pPr>
      <w:r w:rsidRPr="00CB7102">
        <w:t xml:space="preserve">                 (дата)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Срок проведения выездной проверки:</w:t>
      </w:r>
    </w:p>
    <w:p w:rsidR="000C4DF2" w:rsidRPr="00CB7102" w:rsidRDefault="000C4DF2" w:rsidP="00CB7102">
      <w:pPr>
        <w:pStyle w:val="ConsPlusNonformat"/>
        <w:jc w:val="both"/>
      </w:pPr>
      <w:r w:rsidRPr="00CB7102">
        <w:t xml:space="preserve">    проверка начата _______________________,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r w:rsidRPr="00CB7102">
        <w:t xml:space="preserve">    проверка окончена _____________________.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Подписи    должностных   лиц   территориального   органа   страховщика,</w:t>
      </w:r>
    </w:p>
    <w:p w:rsidR="000C4DF2" w:rsidRPr="00CB7102" w:rsidRDefault="000C4DF2" w:rsidP="00CB7102">
      <w:pPr>
        <w:pStyle w:val="ConsPlusNonformat"/>
        <w:jc w:val="both"/>
      </w:pPr>
      <w:r w:rsidRPr="00CB7102">
        <w:t>проводивших выездную проверку:</w:t>
      </w:r>
    </w:p>
    <w:p w:rsidR="000C4DF2" w:rsidRPr="00CB7102" w:rsidRDefault="000C4DF2" w:rsidP="00CB7102">
      <w:pPr>
        <w:pStyle w:val="ConsPlusNonformat"/>
        <w:jc w:val="both"/>
      </w:pPr>
      <w:r w:rsidRPr="00CB7102">
        <w:t>___________________________________ _____________ _________________________</w:t>
      </w:r>
    </w:p>
    <w:p w:rsidR="000C4DF2" w:rsidRPr="00CB7102" w:rsidRDefault="000C4DF2" w:rsidP="00CB7102">
      <w:pPr>
        <w:pStyle w:val="ConsPlusNonformat"/>
        <w:jc w:val="both"/>
      </w:pPr>
      <w:r w:rsidRPr="00CB7102">
        <w:t xml:space="preserve">            (должность)               (подпись)           (Ф.И.О.)</w:t>
      </w:r>
    </w:p>
    <w:p w:rsidR="000C4DF2" w:rsidRPr="00CB7102" w:rsidRDefault="000C4DF2" w:rsidP="00CB7102">
      <w:pPr>
        <w:pStyle w:val="ConsPlusNonformat"/>
        <w:jc w:val="both"/>
      </w:pPr>
      <w:r w:rsidRPr="00CB7102">
        <w:t>___________________________________ _____________ _________________________</w:t>
      </w:r>
    </w:p>
    <w:p w:rsidR="000C4DF2" w:rsidRPr="00CB7102" w:rsidRDefault="000C4DF2" w:rsidP="00CB7102">
      <w:pPr>
        <w:pStyle w:val="ConsPlusNonformat"/>
        <w:jc w:val="both"/>
      </w:pPr>
      <w:r w:rsidRPr="00CB7102">
        <w:t xml:space="preserve">            (должность)               (подпись)           (Ф.И.О.)</w:t>
      </w:r>
    </w:p>
    <w:p w:rsidR="000C4DF2" w:rsidRPr="00CB7102" w:rsidRDefault="000C4DF2" w:rsidP="00CB7102">
      <w:pPr>
        <w:pStyle w:val="ConsPlusNonformat"/>
        <w:jc w:val="both"/>
      </w:pPr>
      <w:r w:rsidRPr="00CB7102">
        <w:t>___________________________________ _____________ _________________________</w:t>
      </w:r>
    </w:p>
    <w:p w:rsidR="000C4DF2" w:rsidRPr="00CB7102" w:rsidRDefault="000C4DF2" w:rsidP="00CB7102">
      <w:pPr>
        <w:pStyle w:val="ConsPlusNonformat"/>
        <w:jc w:val="both"/>
      </w:pPr>
      <w:r w:rsidRPr="00CB7102">
        <w:t xml:space="preserve">            (должность)               (подпись)           (Ф.И.О.)</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w:t>
      </w:r>
    </w:p>
    <w:p w:rsidR="000C4DF2" w:rsidRPr="00CB7102" w:rsidRDefault="000C4DF2" w:rsidP="00CB7102">
      <w:pPr>
        <w:pStyle w:val="ConsPlusNonformat"/>
        <w:jc w:val="both"/>
      </w:pPr>
      <w:r w:rsidRPr="00CB7102">
        <w:t xml:space="preserve">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Справку о проведенной выездной проверке на _____________ листах получил</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(должность, Ф.И.О. руководителя организации (обособленного подразделения)</w:t>
      </w: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 xml:space="preserve">       или Ф.И.О. индивидуального предпринимателя, физического лица</w:t>
      </w:r>
    </w:p>
    <w:p w:rsidR="000C4DF2" w:rsidRPr="00CB7102" w:rsidRDefault="000C4DF2" w:rsidP="00CB7102">
      <w:pPr>
        <w:pStyle w:val="ConsPlusNonformat"/>
        <w:jc w:val="both"/>
      </w:pPr>
      <w:r w:rsidRPr="00CB7102">
        <w:t xml:space="preserve">                      (уполномоченного представителя)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Место печати (при наличии)</w:t>
      </w:r>
    </w:p>
    <w:p w:rsidR="000C4DF2" w:rsidRPr="00CB7102" w:rsidRDefault="000C4DF2" w:rsidP="00CB7102">
      <w:pPr>
        <w:pStyle w:val="ConsPlusNonformat"/>
        <w:jc w:val="both"/>
      </w:pPr>
      <w:r w:rsidRPr="00CB7102">
        <w:t>страхователя</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___________________________________________________________________________</w:t>
      </w:r>
    </w:p>
    <w:p w:rsidR="000C4DF2" w:rsidRPr="00CB7102" w:rsidRDefault="000C4DF2" w:rsidP="00CB7102">
      <w:pPr>
        <w:pStyle w:val="ConsPlusNonformat"/>
        <w:jc w:val="both"/>
      </w:pPr>
      <w:r w:rsidRPr="00CB7102">
        <w:t>(должность, Ф.И.О. руководителя организации (обособленного подразделения),</w:t>
      </w:r>
    </w:p>
    <w:p w:rsidR="000C4DF2" w:rsidRPr="00CB7102" w:rsidRDefault="000C4DF2" w:rsidP="00CB7102">
      <w:pPr>
        <w:pStyle w:val="ConsPlusNonformat"/>
        <w:jc w:val="both"/>
      </w:pPr>
      <w:r w:rsidRPr="00CB7102">
        <w:t xml:space="preserve">         Ф.И.О. индивидуального предпринимателя, физического лица</w:t>
      </w:r>
    </w:p>
    <w:p w:rsidR="000C4DF2" w:rsidRPr="00CB7102" w:rsidRDefault="000C4DF2" w:rsidP="00CB7102">
      <w:pPr>
        <w:pStyle w:val="ConsPlusNonformat"/>
        <w:jc w:val="both"/>
      </w:pPr>
      <w:r w:rsidRPr="00CB7102">
        <w:t xml:space="preserve">                      (уполномоченного представителя)</w:t>
      </w:r>
    </w:p>
    <w:p w:rsidR="000C4DF2" w:rsidRPr="00CB7102" w:rsidRDefault="000C4DF2" w:rsidP="00CB7102">
      <w:pPr>
        <w:pStyle w:val="ConsPlusNonformat"/>
        <w:jc w:val="both"/>
      </w:pPr>
      <w:r w:rsidRPr="00CB7102">
        <w:t xml:space="preserve">от получения настоящей справки уклоняется </w:t>
      </w:r>
      <w:hyperlink w:anchor="Par1168" w:tooltip="&lt;1&gt; Запись делается в случае уклонения страхователя, в отношении которого проводилась выездная проверка (его уполномоченного представителя), от получения справки." w:history="1">
        <w:r w:rsidRPr="00CB7102">
          <w:t>&lt;1&gt;</w:t>
        </w:r>
      </w:hyperlink>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Направить настоящую справку по почте.</w:t>
      </w:r>
    </w:p>
    <w:p w:rsidR="000C4DF2" w:rsidRPr="00CB7102" w:rsidRDefault="000C4DF2" w:rsidP="00CB7102">
      <w:pPr>
        <w:pStyle w:val="ConsPlusNonformat"/>
        <w:jc w:val="both"/>
      </w:pPr>
    </w:p>
    <w:p w:rsidR="000C4DF2" w:rsidRPr="00CB7102" w:rsidRDefault="000C4DF2" w:rsidP="00CB7102">
      <w:pPr>
        <w:pStyle w:val="ConsPlusNonformat"/>
        <w:jc w:val="both"/>
      </w:pPr>
      <w:r w:rsidRPr="00CB7102">
        <w:t xml:space="preserve">    ___________   ________________</w:t>
      </w:r>
    </w:p>
    <w:p w:rsidR="000C4DF2" w:rsidRPr="00CB7102" w:rsidRDefault="000C4DF2" w:rsidP="00CB7102">
      <w:pPr>
        <w:pStyle w:val="ConsPlusNonformat"/>
        <w:jc w:val="both"/>
      </w:pPr>
      <w:r w:rsidRPr="00CB7102">
        <w:t xml:space="preserve">     (подпись)         (дата)</w:t>
      </w:r>
    </w:p>
    <w:p w:rsidR="000C4DF2" w:rsidRPr="00CB7102" w:rsidRDefault="000C4DF2" w:rsidP="00CB7102">
      <w:pPr>
        <w:pStyle w:val="ConsPlusNormal"/>
      </w:pPr>
    </w:p>
    <w:p w:rsidR="000C4DF2" w:rsidRPr="00CB7102" w:rsidRDefault="000C4DF2" w:rsidP="00CB7102">
      <w:pPr>
        <w:pStyle w:val="ConsPlusNormal"/>
        <w:ind w:firstLine="540"/>
        <w:jc w:val="both"/>
      </w:pPr>
      <w:r w:rsidRPr="00CB7102">
        <w:t>Примечание.</w:t>
      </w:r>
    </w:p>
    <w:p w:rsidR="000C4DF2" w:rsidRPr="00CB7102" w:rsidRDefault="000C4DF2" w:rsidP="00CB7102">
      <w:pPr>
        <w:pStyle w:val="ConsPlusNormal"/>
        <w:ind w:firstLine="540"/>
        <w:jc w:val="both"/>
      </w:pPr>
      <w:r w:rsidRPr="00CB7102">
        <w:t xml:space="preserve">В случае, если страхователь (его уполномоченный представитель) уклоняется от получения справки о проведенной проверке, указанная справка направляется страхователю по почте заказным письмом и считается полученной по истечении шести дней со дня направления заказного письма. </w:t>
      </w:r>
      <w:hyperlink w:anchor="Par1169" w:tooltip="&lt;2&gt; Пункт 23 статьи 26.16 Федерального закона от 24.07.1998 N 125-ФЗ &quot;Об обязательном социальном страховании от несчастных случаев на производстве и профессиональных заболеваний&quot;." w:history="1">
        <w:r w:rsidRPr="00CB7102">
          <w:t>&lt;2&gt;</w:t>
        </w:r>
      </w:hyperlink>
    </w:p>
    <w:p w:rsidR="000C4DF2" w:rsidRPr="00CB7102" w:rsidRDefault="000C4DF2" w:rsidP="00CB7102">
      <w:pPr>
        <w:pStyle w:val="ConsPlusNormal"/>
        <w:ind w:firstLine="540"/>
        <w:jc w:val="both"/>
      </w:pPr>
      <w:r w:rsidRPr="00CB7102">
        <w:t>--------------------------------</w:t>
      </w:r>
    </w:p>
    <w:p w:rsidR="000C4DF2" w:rsidRPr="00CB7102" w:rsidRDefault="000C4DF2" w:rsidP="00CB7102">
      <w:pPr>
        <w:pStyle w:val="ConsPlusNormal"/>
        <w:ind w:firstLine="540"/>
        <w:jc w:val="both"/>
      </w:pPr>
      <w:bookmarkStart w:id="61" w:name="Par1168"/>
      <w:bookmarkEnd w:id="61"/>
      <w:r w:rsidRPr="00CB7102">
        <w:t>&lt;1&gt; Запись делается в случае уклонения страхователя, в отношении которого проводилась выездная проверка (его уполномоченного представителя), от получения справки.</w:t>
      </w:r>
    </w:p>
    <w:p w:rsidR="000C4DF2" w:rsidRPr="00CB7102" w:rsidRDefault="000C4DF2" w:rsidP="00CB7102">
      <w:pPr>
        <w:pStyle w:val="ConsPlusNormal"/>
        <w:ind w:firstLine="540"/>
        <w:jc w:val="both"/>
      </w:pPr>
      <w:bookmarkStart w:id="62" w:name="Par1169"/>
      <w:bookmarkEnd w:id="62"/>
      <w:r w:rsidRPr="00CB7102">
        <w:t>&lt;2&gt; Пункт 23 статьи 26.16 Федерального закона от 24.07.1998 N 125-ФЗ "Об обязательном социальном страховании от несчастных случаев на производстве и профессиональных заболеваний".</w:t>
      </w: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10</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jc w:val="right"/>
        <w:rPr>
          <w:sz w:val="22"/>
          <w:szCs w:val="22"/>
        </w:rPr>
      </w:pPr>
    </w:p>
    <w:p w:rsidR="000C4DF2" w:rsidRPr="00223EDB" w:rsidRDefault="000C4DF2" w:rsidP="00CB7102">
      <w:pPr>
        <w:pStyle w:val="ConsPlusTitle"/>
        <w:jc w:val="center"/>
        <w:rPr>
          <w:sz w:val="22"/>
          <w:szCs w:val="22"/>
        </w:rPr>
      </w:pPr>
      <w:bookmarkStart w:id="63" w:name="Par1181"/>
      <w:bookmarkEnd w:id="63"/>
      <w:r w:rsidRPr="00223EDB">
        <w:rPr>
          <w:sz w:val="22"/>
          <w:szCs w:val="22"/>
        </w:rPr>
        <w:t>ТРЕБОВАНИЯ К СОСТАВЛЕНИЮ АКТА ВЫЕЗДНОЙ ПРОВЕРКИ</w:t>
      </w:r>
    </w:p>
    <w:p w:rsidR="000C4DF2" w:rsidRPr="00223EDB" w:rsidRDefault="000C4DF2" w:rsidP="00CB7102">
      <w:pPr>
        <w:pStyle w:val="ConsPlusNormal"/>
        <w:jc w:val="center"/>
        <w:rPr>
          <w:sz w:val="22"/>
          <w:szCs w:val="22"/>
        </w:rPr>
      </w:pPr>
    </w:p>
    <w:p w:rsidR="000C4DF2" w:rsidRPr="00223EDB" w:rsidRDefault="000C4DF2" w:rsidP="00CB7102">
      <w:pPr>
        <w:pStyle w:val="ConsPlusNormal"/>
        <w:ind w:firstLine="540"/>
        <w:jc w:val="both"/>
        <w:rPr>
          <w:sz w:val="22"/>
          <w:szCs w:val="22"/>
        </w:rPr>
      </w:pPr>
      <w:r w:rsidRPr="00223EDB">
        <w:rPr>
          <w:sz w:val="22"/>
          <w:szCs w:val="22"/>
        </w:rPr>
        <w:t>1. В соответствии со статьей 4.7 Федерального закона от 29 декабря 2006 г. N 255-ФЗ "Об обязательном социальном страховании на случай временной нетрудоспособности и в связи с материнством" &lt;1&gt; и на основании статьи 26.18 Федерального закона от 24 июля 1998 г. N 125-ФЗ "Об обязательном социальном страховании от несчастных случаев на производстве и профессиональных заболеваний" &lt;2&gt; по результатам выездной проверки в течение двух месяцев со дня составления справки о проведенной выездной проверке должностными лицами территориального органа страховщика, проводившими проверку, должен быть составлен акт выездной проверки.</w:t>
      </w:r>
    </w:p>
    <w:p w:rsidR="000C4DF2" w:rsidRPr="00223EDB" w:rsidRDefault="000C4DF2" w:rsidP="00CB7102">
      <w:pPr>
        <w:pStyle w:val="ConsPlusNormal"/>
        <w:ind w:firstLine="540"/>
        <w:jc w:val="both"/>
        <w:rPr>
          <w:sz w:val="22"/>
          <w:szCs w:val="22"/>
        </w:rPr>
      </w:pPr>
      <w:r w:rsidRPr="00223EDB">
        <w:rPr>
          <w:sz w:val="22"/>
          <w:szCs w:val="22"/>
        </w:rPr>
        <w:t>--------------------------------</w:t>
      </w:r>
    </w:p>
    <w:p w:rsidR="000C4DF2" w:rsidRPr="00CB7102" w:rsidRDefault="000C4DF2" w:rsidP="00CB7102">
      <w:pPr>
        <w:pStyle w:val="ConsPlusNormal"/>
        <w:ind w:firstLine="540"/>
        <w:jc w:val="both"/>
      </w:pPr>
      <w:r w:rsidRPr="00CB7102">
        <w:t>&lt;1&gt; Собрание законодательства Российской Федерации, 2007, N 1, ст. 18; 2009, N 7, ст. 781; N 30, ст. 3739; 2010, N 40, ст. 4969; N 50, ст. 6601; 2011, N 9, ст. 1208; 2011, N 27, ст. 3880; N 49, ст. 7017, ст. 7057; 2012, N 53, ст. 7601; 2013, N 14, ст. 1644; N 27, ст. 3477; N 30, ст. 4076; N 48, ст. 6165; 2014, N 14, ст. 1551; N 26, ст. 3394; N 26, ст. 3398; N 30, ст. 4217; N 49, ст. 6915; N 49, ст. 6916; 2015, N 1, ст. 48; 2016, N 1, ст. 14; N 11, ст. 1482; N 27, ст. 4183.</w:t>
      </w:r>
    </w:p>
    <w:p w:rsidR="000C4DF2" w:rsidRPr="00CB7102" w:rsidRDefault="000C4DF2" w:rsidP="00CB7102">
      <w:pPr>
        <w:pStyle w:val="ConsPlusNormal"/>
        <w:ind w:firstLine="540"/>
        <w:jc w:val="both"/>
      </w:pPr>
      <w:r w:rsidRPr="00CB7102">
        <w:t>&lt;2&gt; Собрание законодательства Российской Федерации, 1998, N 31, ст. 3803; 2000, N 2, ст. 131; 2001, N 44, ст. 4152; 2002, N 1, ст. 2, 3, N 7, ст. 628; N 48, ст. 4737; 2003, N 6, ст. 508; N 17, ст. 1554; N 28, ст. 2887; N 43, ст. 4108; N 50, ст. 4852; N 52, ст. 5037; 2004, N 35, ст. 3607; N 49, ст. 4851; 2005, N 1, ст. 28; N 52, ст. 5593; 2006, N 52, ст. 5500; 2007, N 1, ст. 22; N 30, ст. 3797, 3806; 2008, N 30, ст. 3616; 2009, N 30, ст. 3739; N 48, ст. 5745; 2010, N 21, ст. 2528; N 31, ст. 4195; N 49, ст. 6409; N 50, ст. 6606, 6608; 2011, N 45, ст. 6330; N 49, ст. 7061; 2012, N 10, ст. 1164; 2013, N 14, ст. 1644; N 27, ст. 3477; N 49, ст. 6332; N 51, ст. 6678; N 52, ст. 6986; 2014, N 14, ст. 1551; N 19, ст. 2321; N 26, ст. 3394; N 30, ст. 4217; N 49, ст. 6915; 2016, N 1, ст. 14; N 27, ст. 4183; Официальный интернет-портал правовой информации pravo.gov.ru, 20 декабря 2016 г., номер опубликования 0001201612200038.</w:t>
      </w:r>
    </w:p>
    <w:p w:rsidR="000C4DF2" w:rsidRPr="00223EDB" w:rsidRDefault="000C4DF2" w:rsidP="00CB7102">
      <w:pPr>
        <w:pStyle w:val="ConsPlusNormal"/>
        <w:ind w:firstLine="540"/>
        <w:jc w:val="both"/>
        <w:rPr>
          <w:sz w:val="22"/>
          <w:szCs w:val="22"/>
        </w:rPr>
      </w:pPr>
    </w:p>
    <w:p w:rsidR="000C4DF2" w:rsidRPr="00223EDB" w:rsidRDefault="000C4DF2" w:rsidP="00CB7102">
      <w:pPr>
        <w:pStyle w:val="ConsPlusNormal"/>
        <w:ind w:firstLine="540"/>
        <w:jc w:val="both"/>
        <w:rPr>
          <w:sz w:val="22"/>
          <w:szCs w:val="22"/>
        </w:rPr>
      </w:pPr>
      <w:r w:rsidRPr="00223EDB">
        <w:rPr>
          <w:sz w:val="22"/>
          <w:szCs w:val="22"/>
        </w:rPr>
        <w:t xml:space="preserve">2. Акт выездной проверки составляется по </w:t>
      </w:r>
      <w:hyperlink w:anchor="Par48" w:tooltip="                                    АКТ" w:history="1">
        <w:r w:rsidRPr="00223EDB">
          <w:rPr>
            <w:sz w:val="22"/>
            <w:szCs w:val="22"/>
          </w:rPr>
          <w:t>Форме 1</w:t>
        </w:r>
      </w:hyperlink>
      <w:r w:rsidRPr="00223EDB">
        <w:rPr>
          <w:sz w:val="22"/>
          <w:szCs w:val="22"/>
        </w:rPr>
        <w:t xml:space="preserve"> на бумажном носителе на русском языке.</w:t>
      </w:r>
    </w:p>
    <w:p w:rsidR="000C4DF2" w:rsidRPr="00223EDB" w:rsidRDefault="000C4DF2" w:rsidP="00CB7102">
      <w:pPr>
        <w:pStyle w:val="ConsPlusNormal"/>
        <w:ind w:firstLine="540"/>
        <w:jc w:val="both"/>
        <w:rPr>
          <w:sz w:val="22"/>
          <w:szCs w:val="22"/>
        </w:rPr>
      </w:pPr>
      <w:r w:rsidRPr="00223EDB">
        <w:rPr>
          <w:sz w:val="22"/>
          <w:szCs w:val="22"/>
        </w:rPr>
        <w:t xml:space="preserve">3. В </w:t>
      </w:r>
      <w:hyperlink w:anchor="Par48" w:tooltip="                                    АКТ" w:history="1">
        <w:r w:rsidRPr="00223EDB">
          <w:rPr>
            <w:sz w:val="22"/>
            <w:szCs w:val="22"/>
          </w:rPr>
          <w:t>акте</w:t>
        </w:r>
      </w:hyperlink>
      <w:r w:rsidRPr="00223EDB">
        <w:rPr>
          <w:sz w:val="22"/>
          <w:szCs w:val="22"/>
        </w:rPr>
        <w:t xml:space="preserve"> выездной проверки не допускаются помарки, подчистки и иные исправления, за исключением исправлений, оговоренных и заверенных подписями должностных лиц территориального органа страховщика, проводивших проверку.</w:t>
      </w:r>
    </w:p>
    <w:p w:rsidR="000C4DF2" w:rsidRPr="00223EDB" w:rsidRDefault="000C4DF2" w:rsidP="00CB7102">
      <w:pPr>
        <w:pStyle w:val="ConsPlusNormal"/>
        <w:ind w:firstLine="540"/>
        <w:jc w:val="both"/>
        <w:rPr>
          <w:sz w:val="22"/>
          <w:szCs w:val="22"/>
        </w:rPr>
      </w:pPr>
      <w:r w:rsidRPr="00223EDB">
        <w:rPr>
          <w:sz w:val="22"/>
          <w:szCs w:val="22"/>
        </w:rPr>
        <w:t xml:space="preserve">4. </w:t>
      </w:r>
      <w:hyperlink w:anchor="Par48" w:tooltip="                                    АКТ" w:history="1">
        <w:r w:rsidRPr="00223EDB">
          <w:rPr>
            <w:sz w:val="22"/>
            <w:szCs w:val="22"/>
          </w:rPr>
          <w:t>Акт</w:t>
        </w:r>
      </w:hyperlink>
      <w:r w:rsidRPr="00223EDB">
        <w:rPr>
          <w:sz w:val="22"/>
          <w:szCs w:val="22"/>
        </w:rPr>
        <w:t xml:space="preserve"> выездной проверки состоит из трех частей: вводной, описательной и итоговой.</w:t>
      </w:r>
    </w:p>
    <w:p w:rsidR="000C4DF2" w:rsidRPr="00223EDB" w:rsidRDefault="000C4DF2" w:rsidP="00CB7102">
      <w:pPr>
        <w:pStyle w:val="ConsPlusNormal"/>
        <w:ind w:firstLine="540"/>
        <w:jc w:val="both"/>
        <w:rPr>
          <w:sz w:val="22"/>
          <w:szCs w:val="22"/>
        </w:rPr>
      </w:pPr>
      <w:r w:rsidRPr="00223EDB">
        <w:rPr>
          <w:sz w:val="22"/>
          <w:szCs w:val="22"/>
        </w:rPr>
        <w:t xml:space="preserve">5. </w:t>
      </w:r>
      <w:hyperlink w:anchor="Par87" w:tooltip="                            1. Общие положения" w:history="1">
        <w:r w:rsidRPr="00223EDB">
          <w:rPr>
            <w:sz w:val="22"/>
            <w:szCs w:val="22"/>
          </w:rPr>
          <w:t>Вводная часть</w:t>
        </w:r>
      </w:hyperlink>
      <w:r w:rsidRPr="00223EDB">
        <w:rPr>
          <w:sz w:val="22"/>
          <w:szCs w:val="22"/>
        </w:rPr>
        <w:t xml:space="preserve"> акта выездной проверки представляет собой общие сведения о проводимой проверке и проверяемом страхователе и должна содержать:</w:t>
      </w:r>
    </w:p>
    <w:p w:rsidR="000C4DF2" w:rsidRPr="00223EDB" w:rsidRDefault="000C4DF2" w:rsidP="00CB7102">
      <w:pPr>
        <w:pStyle w:val="ConsPlusNormal"/>
        <w:ind w:firstLine="540"/>
        <w:jc w:val="both"/>
        <w:rPr>
          <w:sz w:val="22"/>
          <w:szCs w:val="22"/>
        </w:rPr>
      </w:pPr>
      <w:r w:rsidRPr="00223EDB">
        <w:rPr>
          <w:sz w:val="22"/>
          <w:szCs w:val="22"/>
        </w:rPr>
        <w:t xml:space="preserve">номер </w:t>
      </w:r>
      <w:hyperlink w:anchor="Par48" w:tooltip="                                    АКТ" w:history="1">
        <w:r w:rsidRPr="00223EDB">
          <w:rPr>
            <w:sz w:val="22"/>
            <w:szCs w:val="22"/>
          </w:rPr>
          <w:t>акта</w:t>
        </w:r>
      </w:hyperlink>
      <w:r w:rsidRPr="00223EDB">
        <w:rPr>
          <w:sz w:val="22"/>
          <w:szCs w:val="22"/>
        </w:rPr>
        <w:t xml:space="preserve"> (присваивается акту при его регистрации в территориальном органе страховщика);</w:t>
      </w:r>
    </w:p>
    <w:p w:rsidR="000C4DF2" w:rsidRPr="00223EDB" w:rsidRDefault="000C4DF2" w:rsidP="00CB7102">
      <w:pPr>
        <w:pStyle w:val="ConsPlusNormal"/>
        <w:ind w:firstLine="540"/>
        <w:jc w:val="both"/>
        <w:rPr>
          <w:sz w:val="22"/>
          <w:szCs w:val="22"/>
        </w:rPr>
      </w:pPr>
      <w:r w:rsidRPr="00223EDB">
        <w:rPr>
          <w:sz w:val="22"/>
          <w:szCs w:val="22"/>
        </w:rPr>
        <w:t xml:space="preserve">дату </w:t>
      </w:r>
      <w:hyperlink w:anchor="Par48" w:tooltip="                                    АКТ" w:history="1">
        <w:r w:rsidRPr="00223EDB">
          <w:rPr>
            <w:sz w:val="22"/>
            <w:szCs w:val="22"/>
          </w:rPr>
          <w:t>акта</w:t>
        </w:r>
      </w:hyperlink>
      <w:r w:rsidRPr="00223EDB">
        <w:rPr>
          <w:sz w:val="22"/>
          <w:szCs w:val="22"/>
        </w:rPr>
        <w:t xml:space="preserve"> (под указанной датой понимается дата подписания </w:t>
      </w:r>
      <w:hyperlink w:anchor="Par48" w:tooltip="                                    АКТ" w:history="1">
        <w:r w:rsidRPr="00223EDB">
          <w:rPr>
            <w:sz w:val="22"/>
            <w:szCs w:val="22"/>
          </w:rPr>
          <w:t>акта</w:t>
        </w:r>
      </w:hyperlink>
      <w:r w:rsidRPr="00223EDB">
        <w:rPr>
          <w:sz w:val="22"/>
          <w:szCs w:val="22"/>
        </w:rPr>
        <w:t xml:space="preserve"> лицами (лицом), проводившими(им) проверку);</w:t>
      </w:r>
    </w:p>
    <w:p w:rsidR="000C4DF2" w:rsidRPr="00223EDB" w:rsidRDefault="000C4DF2" w:rsidP="00CB7102">
      <w:pPr>
        <w:pStyle w:val="ConsPlusNormal"/>
        <w:ind w:firstLine="540"/>
        <w:jc w:val="both"/>
        <w:rPr>
          <w:sz w:val="22"/>
          <w:szCs w:val="22"/>
        </w:rPr>
      </w:pPr>
      <w:r w:rsidRPr="00223EDB">
        <w:rPr>
          <w:sz w:val="22"/>
          <w:szCs w:val="22"/>
        </w:rPr>
        <w:t>фамилии, имена, отчества (при наличии), должности лиц, проводивших выездную проверку, с указанием руководителя проверяющей группы;</w:t>
      </w:r>
    </w:p>
    <w:p w:rsidR="000C4DF2" w:rsidRPr="00223EDB" w:rsidRDefault="000C4DF2" w:rsidP="00CB7102">
      <w:pPr>
        <w:pStyle w:val="ConsPlusNormal"/>
        <w:ind w:firstLine="540"/>
        <w:jc w:val="both"/>
        <w:rPr>
          <w:sz w:val="22"/>
          <w:szCs w:val="22"/>
        </w:rPr>
      </w:pPr>
      <w:r w:rsidRPr="00223EDB">
        <w:rPr>
          <w:sz w:val="22"/>
          <w:szCs w:val="22"/>
        </w:rPr>
        <w:t>наименование территориального органа страховщика;</w:t>
      </w:r>
    </w:p>
    <w:p w:rsidR="000C4DF2" w:rsidRPr="00223EDB" w:rsidRDefault="000C4DF2" w:rsidP="00CB7102">
      <w:pPr>
        <w:pStyle w:val="ConsPlusNormal"/>
        <w:ind w:firstLine="540"/>
        <w:jc w:val="both"/>
        <w:rPr>
          <w:sz w:val="22"/>
          <w:szCs w:val="22"/>
        </w:rPr>
      </w:pPr>
      <w:r w:rsidRPr="00223EDB">
        <w:rPr>
          <w:sz w:val="22"/>
          <w:szCs w:val="22"/>
        </w:rPr>
        <w:t>полное наименование организации (обособленного подразделения), фамилию, имя, отчество (при наличии) индивидуального предпринимателя, физического лица;</w:t>
      </w:r>
    </w:p>
    <w:p w:rsidR="000C4DF2" w:rsidRPr="00223EDB" w:rsidRDefault="000C4DF2" w:rsidP="00CB7102">
      <w:pPr>
        <w:pStyle w:val="ConsPlusNormal"/>
        <w:ind w:firstLine="540"/>
        <w:jc w:val="both"/>
        <w:rPr>
          <w:sz w:val="22"/>
          <w:szCs w:val="22"/>
        </w:rPr>
      </w:pPr>
      <w:r w:rsidRPr="00223EDB">
        <w:rPr>
          <w:sz w:val="22"/>
          <w:szCs w:val="22"/>
        </w:rPr>
        <w:t>регистрационный номер в территориальном органе страховщика;</w:t>
      </w:r>
    </w:p>
    <w:p w:rsidR="000C4DF2" w:rsidRPr="00223EDB" w:rsidRDefault="000C4DF2" w:rsidP="00CB7102">
      <w:pPr>
        <w:pStyle w:val="ConsPlusNormal"/>
        <w:ind w:firstLine="540"/>
        <w:jc w:val="both"/>
        <w:rPr>
          <w:sz w:val="22"/>
          <w:szCs w:val="22"/>
        </w:rPr>
      </w:pPr>
      <w:r w:rsidRPr="00223EDB">
        <w:rPr>
          <w:sz w:val="22"/>
          <w:szCs w:val="22"/>
        </w:rPr>
        <w:t>код подчиненности;</w:t>
      </w:r>
    </w:p>
    <w:p w:rsidR="000C4DF2" w:rsidRPr="00223EDB" w:rsidRDefault="000C4DF2" w:rsidP="00CB7102">
      <w:pPr>
        <w:pStyle w:val="ConsPlusNormal"/>
        <w:ind w:firstLine="540"/>
        <w:jc w:val="both"/>
        <w:rPr>
          <w:sz w:val="22"/>
          <w:szCs w:val="22"/>
        </w:rPr>
      </w:pPr>
      <w:r w:rsidRPr="00223EDB">
        <w:rPr>
          <w:sz w:val="22"/>
          <w:szCs w:val="22"/>
        </w:rPr>
        <w:t>идентификационный номер налогоплательщика (ИНН);</w:t>
      </w:r>
    </w:p>
    <w:p w:rsidR="000C4DF2" w:rsidRPr="00223EDB" w:rsidRDefault="000C4DF2" w:rsidP="00CB7102">
      <w:pPr>
        <w:pStyle w:val="ConsPlusNormal"/>
        <w:ind w:firstLine="540"/>
        <w:jc w:val="both"/>
        <w:rPr>
          <w:sz w:val="22"/>
          <w:szCs w:val="22"/>
        </w:rPr>
      </w:pPr>
      <w:r w:rsidRPr="00223EDB">
        <w:rPr>
          <w:sz w:val="22"/>
          <w:szCs w:val="22"/>
        </w:rPr>
        <w:t>код причины постановки на учет в налоговом органе (КПП);</w:t>
      </w:r>
    </w:p>
    <w:p w:rsidR="000C4DF2" w:rsidRPr="00223EDB" w:rsidRDefault="000C4DF2" w:rsidP="00CB7102">
      <w:pPr>
        <w:pStyle w:val="ConsPlusNormal"/>
        <w:ind w:firstLine="540"/>
        <w:jc w:val="both"/>
        <w:rPr>
          <w:sz w:val="22"/>
          <w:szCs w:val="22"/>
        </w:rPr>
      </w:pPr>
      <w:r w:rsidRPr="00223EDB">
        <w:rPr>
          <w:sz w:val="22"/>
          <w:szCs w:val="22"/>
        </w:rPr>
        <w:t>адрес места нахождения организации (обособленного подразделения) или адрес постоянного места жительства индивидуального предпринимателя, физического лица;</w:t>
      </w:r>
    </w:p>
    <w:p w:rsidR="000C4DF2" w:rsidRPr="00223EDB" w:rsidRDefault="000C4DF2" w:rsidP="00CB7102">
      <w:pPr>
        <w:pStyle w:val="ConsPlusNormal"/>
        <w:ind w:firstLine="540"/>
        <w:jc w:val="both"/>
        <w:rPr>
          <w:sz w:val="22"/>
          <w:szCs w:val="22"/>
        </w:rPr>
      </w:pPr>
      <w:r w:rsidRPr="00223EDB">
        <w:rPr>
          <w:sz w:val="22"/>
          <w:szCs w:val="22"/>
        </w:rPr>
        <w:t>период, за который проведена проверка;</w:t>
      </w:r>
    </w:p>
    <w:p w:rsidR="000C4DF2" w:rsidRPr="00223EDB" w:rsidRDefault="000C4DF2" w:rsidP="00CB7102">
      <w:pPr>
        <w:pStyle w:val="ConsPlusNormal"/>
        <w:ind w:firstLine="540"/>
        <w:jc w:val="both"/>
        <w:rPr>
          <w:sz w:val="22"/>
          <w:szCs w:val="22"/>
        </w:rPr>
      </w:pPr>
      <w:r w:rsidRPr="00223EDB">
        <w:rPr>
          <w:sz w:val="22"/>
          <w:szCs w:val="22"/>
        </w:rPr>
        <w:t>указание на то, что проверка проведена в соответствии с Федеральным законом от 29 декабря 2006 г. N 255-ФЗ "Об обязательном социальном страховании на случай временной нетрудоспособности и в связи с материнством", Федеральным законом от 24 июля 1998 г. N 125-ФЗ "Об обязательном социальном страховании от несчастных случаев на производстве и профессиональных заболеваний";</w:t>
      </w:r>
    </w:p>
    <w:p w:rsidR="000C4DF2" w:rsidRPr="00223EDB" w:rsidRDefault="000C4DF2" w:rsidP="00CB7102">
      <w:pPr>
        <w:pStyle w:val="ConsPlusNormal"/>
        <w:ind w:firstLine="540"/>
        <w:jc w:val="both"/>
        <w:rPr>
          <w:sz w:val="22"/>
          <w:szCs w:val="22"/>
        </w:rPr>
      </w:pPr>
      <w:r w:rsidRPr="00223EDB">
        <w:rPr>
          <w:sz w:val="22"/>
          <w:szCs w:val="22"/>
        </w:rPr>
        <w:t xml:space="preserve">указание места составления </w:t>
      </w:r>
      <w:hyperlink w:anchor="Par48" w:tooltip="                                    АКТ" w:history="1">
        <w:r w:rsidRPr="00223EDB">
          <w:rPr>
            <w:sz w:val="22"/>
            <w:szCs w:val="22"/>
          </w:rPr>
          <w:t>акта</w:t>
        </w:r>
      </w:hyperlink>
      <w:r w:rsidRPr="00223EDB">
        <w:rPr>
          <w:sz w:val="22"/>
          <w:szCs w:val="22"/>
        </w:rPr>
        <w:t xml:space="preserve"> выездной проверки;</w:t>
      </w:r>
    </w:p>
    <w:p w:rsidR="000C4DF2" w:rsidRPr="00223EDB" w:rsidRDefault="000C4DF2" w:rsidP="00CB7102">
      <w:pPr>
        <w:pStyle w:val="ConsPlusNormal"/>
        <w:ind w:firstLine="540"/>
        <w:jc w:val="both"/>
        <w:rPr>
          <w:sz w:val="22"/>
          <w:szCs w:val="22"/>
        </w:rPr>
      </w:pPr>
      <w:r w:rsidRPr="00223EDB">
        <w:rPr>
          <w:sz w:val="22"/>
          <w:szCs w:val="22"/>
        </w:rPr>
        <w:t>дату начала и дату окончания проведения проверки;</w:t>
      </w:r>
    </w:p>
    <w:p w:rsidR="000C4DF2" w:rsidRPr="00223EDB" w:rsidRDefault="000C4DF2" w:rsidP="00CB7102">
      <w:pPr>
        <w:pStyle w:val="ConsPlusNormal"/>
        <w:ind w:firstLine="540"/>
        <w:jc w:val="both"/>
        <w:rPr>
          <w:sz w:val="22"/>
          <w:szCs w:val="22"/>
        </w:rPr>
      </w:pPr>
      <w:r w:rsidRPr="00223EDB">
        <w:rPr>
          <w:sz w:val="22"/>
          <w:szCs w:val="22"/>
        </w:rPr>
        <w:t>дату и номер решения руководителя (заместителя руководителя) территориального органа страховщика о проведении выездной проверки. В случае приостановления или возобновления выездной проверки указываются дата и номер решения о приостановлении или возобновлении проверки;</w:t>
      </w:r>
    </w:p>
    <w:p w:rsidR="000C4DF2" w:rsidRPr="00223EDB" w:rsidRDefault="000C4DF2" w:rsidP="00CB7102">
      <w:pPr>
        <w:pStyle w:val="ConsPlusNormal"/>
        <w:ind w:firstLine="540"/>
        <w:jc w:val="both"/>
        <w:rPr>
          <w:sz w:val="22"/>
          <w:szCs w:val="22"/>
        </w:rPr>
      </w:pPr>
      <w:r w:rsidRPr="00223EDB">
        <w:rPr>
          <w:sz w:val="22"/>
          <w:szCs w:val="22"/>
        </w:rPr>
        <w:t>фамилии, имена, отчества (при наличии) должностных лиц проверяемой организации (обособленного подразделения) - руководителя, главного бухгалтера либо лиц, исполняющих их обязанности в проверяемом периоде;</w:t>
      </w:r>
    </w:p>
    <w:p w:rsidR="000C4DF2" w:rsidRPr="00223EDB" w:rsidRDefault="000C4DF2" w:rsidP="00CB7102">
      <w:pPr>
        <w:pStyle w:val="ConsPlusNormal"/>
        <w:ind w:firstLine="540"/>
        <w:jc w:val="both"/>
        <w:rPr>
          <w:sz w:val="22"/>
          <w:szCs w:val="22"/>
        </w:rPr>
      </w:pPr>
      <w:r w:rsidRPr="00223EDB">
        <w:rPr>
          <w:sz w:val="22"/>
          <w:szCs w:val="22"/>
        </w:rPr>
        <w:t>сведения о методе проведения проверки по степени охвата ею первичных документов (сплошной, выборочный);</w:t>
      </w:r>
    </w:p>
    <w:p w:rsidR="000C4DF2" w:rsidRPr="00223EDB" w:rsidRDefault="000C4DF2" w:rsidP="00CB7102">
      <w:pPr>
        <w:pStyle w:val="ConsPlusNormal"/>
        <w:ind w:firstLine="540"/>
        <w:jc w:val="both"/>
        <w:rPr>
          <w:sz w:val="22"/>
          <w:szCs w:val="22"/>
        </w:rPr>
      </w:pPr>
      <w:r w:rsidRPr="00223EDB">
        <w:rPr>
          <w:sz w:val="22"/>
          <w:szCs w:val="22"/>
        </w:rPr>
        <w:t>перечень документов, представленных организацией (обособленным подразделением), индивидуальным предпринимателем, физическим лицом, в отношении которых проводилась проверка (далее - лицо, в отношении которого проводилась проверка), а также других документов, имеющихся у территориального органа страховщика, на основе которых проведена проверка. Указываются виды проверенных документов и при необходимости перечень конкретных документов;</w:t>
      </w:r>
    </w:p>
    <w:p w:rsidR="000C4DF2" w:rsidRPr="00223EDB" w:rsidRDefault="000C4DF2" w:rsidP="00CB7102">
      <w:pPr>
        <w:pStyle w:val="ConsPlusNormal"/>
        <w:ind w:firstLine="540"/>
        <w:jc w:val="both"/>
        <w:rPr>
          <w:sz w:val="22"/>
          <w:szCs w:val="22"/>
        </w:rPr>
      </w:pPr>
      <w:r w:rsidRPr="00223EDB">
        <w:rPr>
          <w:sz w:val="22"/>
          <w:szCs w:val="22"/>
        </w:rPr>
        <w:t>перечень непредставленных документов;</w:t>
      </w:r>
    </w:p>
    <w:p w:rsidR="000C4DF2" w:rsidRPr="00223EDB" w:rsidRDefault="000C4DF2" w:rsidP="00CB7102">
      <w:pPr>
        <w:pStyle w:val="ConsPlusNormal"/>
        <w:ind w:firstLine="540"/>
        <w:jc w:val="both"/>
        <w:rPr>
          <w:sz w:val="22"/>
          <w:szCs w:val="22"/>
        </w:rPr>
      </w:pPr>
      <w:r w:rsidRPr="00223EDB">
        <w:rPr>
          <w:sz w:val="22"/>
          <w:szCs w:val="22"/>
        </w:rPr>
        <w:t xml:space="preserve">номер и дату </w:t>
      </w:r>
      <w:hyperlink w:anchor="Par48" w:tooltip="                                    АКТ" w:history="1">
        <w:r w:rsidRPr="00223EDB">
          <w:rPr>
            <w:sz w:val="22"/>
            <w:szCs w:val="22"/>
          </w:rPr>
          <w:t>акта</w:t>
        </w:r>
      </w:hyperlink>
      <w:r w:rsidRPr="00223EDB">
        <w:rPr>
          <w:sz w:val="22"/>
          <w:szCs w:val="22"/>
        </w:rPr>
        <w:t xml:space="preserve"> предыдущей выездной проверки с указанием периода проверки и сведения об устранении выявленных недостатков и нарушений.</w:t>
      </w:r>
    </w:p>
    <w:p w:rsidR="000C4DF2" w:rsidRPr="00223EDB" w:rsidRDefault="000C4DF2" w:rsidP="00CB7102">
      <w:pPr>
        <w:pStyle w:val="ConsPlusNormal"/>
        <w:ind w:firstLine="540"/>
        <w:jc w:val="both"/>
        <w:rPr>
          <w:sz w:val="22"/>
          <w:szCs w:val="22"/>
        </w:rPr>
      </w:pPr>
      <w:r w:rsidRPr="00223EDB">
        <w:rPr>
          <w:sz w:val="22"/>
          <w:szCs w:val="22"/>
        </w:rPr>
        <w:t xml:space="preserve">6. В </w:t>
      </w:r>
      <w:hyperlink w:anchor="Par48" w:tooltip="                                    АКТ" w:history="1">
        <w:r w:rsidRPr="00223EDB">
          <w:rPr>
            <w:sz w:val="22"/>
            <w:szCs w:val="22"/>
          </w:rPr>
          <w:t>описательной части</w:t>
        </w:r>
      </w:hyperlink>
      <w:r w:rsidRPr="00223EDB">
        <w:rPr>
          <w:sz w:val="22"/>
          <w:szCs w:val="22"/>
        </w:rPr>
        <w:t xml:space="preserve"> акта выездной проверки указывается, выявлены или не выявлены нарушения законодательства Российской Федерации в части исполнения обязанностей по обязательному социальному страхованию на случай временной нетрудоспособности и в связи с материнством.</w:t>
      </w:r>
    </w:p>
    <w:p w:rsidR="000C4DF2" w:rsidRPr="00223EDB" w:rsidRDefault="000C4DF2" w:rsidP="00CB7102">
      <w:pPr>
        <w:pStyle w:val="ConsPlusNormal"/>
        <w:ind w:firstLine="540"/>
        <w:jc w:val="both"/>
        <w:rPr>
          <w:sz w:val="22"/>
          <w:szCs w:val="22"/>
        </w:rPr>
      </w:pPr>
      <w:r w:rsidRPr="00223EDB">
        <w:rPr>
          <w:sz w:val="22"/>
          <w:szCs w:val="22"/>
        </w:rPr>
        <w:t xml:space="preserve">В случае выявления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 </w:t>
      </w:r>
      <w:hyperlink w:anchor="Par48" w:tooltip="                                    АКТ" w:history="1">
        <w:r w:rsidRPr="00223EDB">
          <w:rPr>
            <w:sz w:val="22"/>
            <w:szCs w:val="22"/>
          </w:rPr>
          <w:t>описательная часть</w:t>
        </w:r>
      </w:hyperlink>
      <w:r w:rsidRPr="00223EDB">
        <w:rPr>
          <w:sz w:val="22"/>
          <w:szCs w:val="22"/>
        </w:rPr>
        <w:t xml:space="preserve"> акта должна содержать:</w:t>
      </w:r>
    </w:p>
    <w:p w:rsidR="000C4DF2" w:rsidRPr="00223EDB" w:rsidRDefault="000C4DF2" w:rsidP="00CB7102">
      <w:pPr>
        <w:pStyle w:val="ConsPlusNormal"/>
        <w:ind w:firstLine="540"/>
        <w:jc w:val="both"/>
        <w:rPr>
          <w:sz w:val="22"/>
          <w:szCs w:val="22"/>
        </w:rPr>
      </w:pPr>
      <w:r w:rsidRPr="00223EDB">
        <w:rPr>
          <w:sz w:val="22"/>
          <w:szCs w:val="22"/>
        </w:rPr>
        <w:t>сведения о выявленных документально подтвержденных фактах нарушений законодательства Российской Федерации в части исполнения обязанностей по обязательному социальному страхованию на случай временной нетрудоспособности и в связи с материнством, выявленных в ходе проверки;</w:t>
      </w:r>
    </w:p>
    <w:p w:rsidR="000C4DF2" w:rsidRPr="00223EDB" w:rsidRDefault="000C4DF2" w:rsidP="00CB7102">
      <w:pPr>
        <w:pStyle w:val="ConsPlusNormal"/>
        <w:ind w:firstLine="540"/>
        <w:jc w:val="both"/>
        <w:rPr>
          <w:sz w:val="22"/>
          <w:szCs w:val="22"/>
        </w:rPr>
      </w:pPr>
      <w:r w:rsidRPr="00223EDB">
        <w:rPr>
          <w:sz w:val="22"/>
          <w:szCs w:val="22"/>
        </w:rPr>
        <w:t>сведения о произведенных расходах с нарушением требований законодательных и иных нормативных правовых актов, либо не подтвержденные документами.</w:t>
      </w:r>
    </w:p>
    <w:p w:rsidR="000C4DF2" w:rsidRPr="00223EDB" w:rsidRDefault="000C4DF2" w:rsidP="00CB7102">
      <w:pPr>
        <w:pStyle w:val="ConsPlusNormal"/>
        <w:ind w:firstLine="540"/>
        <w:jc w:val="both"/>
        <w:rPr>
          <w:sz w:val="22"/>
          <w:szCs w:val="22"/>
        </w:rPr>
      </w:pPr>
      <w:r w:rsidRPr="00223EDB">
        <w:rPr>
          <w:sz w:val="22"/>
          <w:szCs w:val="22"/>
        </w:rPr>
        <w:t xml:space="preserve">7. </w:t>
      </w:r>
      <w:hyperlink w:anchor="Par146" w:tooltip="                   3. По результатам настоящей проверки" w:history="1">
        <w:r w:rsidRPr="00223EDB">
          <w:rPr>
            <w:sz w:val="22"/>
            <w:szCs w:val="22"/>
          </w:rPr>
          <w:t>Итоговая часть</w:t>
        </w:r>
      </w:hyperlink>
      <w:r w:rsidRPr="00223EDB">
        <w:rPr>
          <w:sz w:val="22"/>
          <w:szCs w:val="22"/>
        </w:rPr>
        <w:t xml:space="preserve"> акта выездной проверки содержит:</w:t>
      </w:r>
    </w:p>
    <w:p w:rsidR="000C4DF2" w:rsidRPr="00223EDB" w:rsidRDefault="000C4DF2" w:rsidP="00CB7102">
      <w:pPr>
        <w:pStyle w:val="ConsPlusNormal"/>
        <w:ind w:firstLine="540"/>
        <w:jc w:val="both"/>
        <w:rPr>
          <w:sz w:val="22"/>
          <w:szCs w:val="22"/>
        </w:rPr>
      </w:pPr>
      <w:r w:rsidRPr="00223EDB">
        <w:rPr>
          <w:sz w:val="22"/>
          <w:szCs w:val="22"/>
        </w:rPr>
        <w:t>выводы территориального органа страховщика о возмещении (отказе в возмещении) сумм заявленных страхователем расходов на выплату страхового обеспечения;</w:t>
      </w:r>
    </w:p>
    <w:p w:rsidR="000C4DF2" w:rsidRPr="00223EDB" w:rsidRDefault="000C4DF2" w:rsidP="00CB7102">
      <w:pPr>
        <w:pStyle w:val="ConsPlusNormal"/>
        <w:ind w:firstLine="540"/>
        <w:jc w:val="both"/>
        <w:rPr>
          <w:sz w:val="22"/>
          <w:szCs w:val="22"/>
        </w:rPr>
      </w:pPr>
      <w:r w:rsidRPr="00223EDB">
        <w:rPr>
          <w:sz w:val="22"/>
          <w:szCs w:val="22"/>
        </w:rPr>
        <w:t>выводы территориального органа страховщика о непринятии к зачету расходов, произведенных страхователем с нарушением требований законодательных и иных нормативных правовых актов по обязательному социальному страхованию;</w:t>
      </w:r>
    </w:p>
    <w:p w:rsidR="000C4DF2" w:rsidRPr="00223EDB" w:rsidRDefault="000C4DF2" w:rsidP="00CB7102">
      <w:pPr>
        <w:pStyle w:val="ConsPlusNormal"/>
        <w:ind w:firstLine="540"/>
        <w:jc w:val="both"/>
        <w:rPr>
          <w:sz w:val="22"/>
          <w:szCs w:val="22"/>
        </w:rPr>
      </w:pPr>
      <w:r w:rsidRPr="00223EDB">
        <w:rPr>
          <w:sz w:val="22"/>
          <w:szCs w:val="22"/>
        </w:rPr>
        <w:t>предложения о внесении необходимых исправлений в документы бухгалтерского учета и другие предложения территориального органа страховщика по устранению выявленных нарушений законодательства Российской Федерации по обязательному социальному страхованию;</w:t>
      </w:r>
    </w:p>
    <w:p w:rsidR="000C4DF2" w:rsidRPr="00223EDB" w:rsidRDefault="000C4DF2" w:rsidP="00CB7102">
      <w:pPr>
        <w:pStyle w:val="ConsPlusNormal"/>
        <w:ind w:firstLine="540"/>
        <w:jc w:val="both"/>
        <w:rPr>
          <w:sz w:val="22"/>
          <w:szCs w:val="22"/>
        </w:rPr>
      </w:pPr>
      <w:r w:rsidRPr="00223EDB">
        <w:rPr>
          <w:sz w:val="22"/>
          <w:szCs w:val="22"/>
        </w:rPr>
        <w:t xml:space="preserve">указание на право лица, в отношении которого проводилась проверка, представить письменные возражения по </w:t>
      </w:r>
      <w:hyperlink w:anchor="Par48" w:tooltip="                                    АКТ" w:history="1">
        <w:r w:rsidRPr="00223EDB">
          <w:rPr>
            <w:sz w:val="22"/>
            <w:szCs w:val="22"/>
          </w:rPr>
          <w:t>акту</w:t>
        </w:r>
      </w:hyperlink>
      <w:r w:rsidRPr="00223EDB">
        <w:rPr>
          <w:sz w:val="22"/>
          <w:szCs w:val="22"/>
        </w:rPr>
        <w:t xml:space="preserve"> выездной проверки в целом или по его отдельным положениям в течение 15 дней со дня получения акта проверки.</w:t>
      </w:r>
    </w:p>
    <w:p w:rsidR="000C4DF2" w:rsidRPr="00223EDB" w:rsidRDefault="000C4DF2" w:rsidP="00CB7102">
      <w:pPr>
        <w:pStyle w:val="ConsPlusNormal"/>
        <w:ind w:firstLine="540"/>
        <w:jc w:val="both"/>
        <w:rPr>
          <w:sz w:val="22"/>
          <w:szCs w:val="22"/>
        </w:rPr>
      </w:pPr>
      <w:r w:rsidRPr="00223EDB">
        <w:rPr>
          <w:sz w:val="22"/>
          <w:szCs w:val="22"/>
        </w:rPr>
        <w:t xml:space="preserve">8. </w:t>
      </w:r>
      <w:hyperlink w:anchor="Par48" w:tooltip="                                    АКТ" w:history="1">
        <w:r w:rsidRPr="00223EDB">
          <w:rPr>
            <w:sz w:val="22"/>
            <w:szCs w:val="22"/>
          </w:rPr>
          <w:t>Акт</w:t>
        </w:r>
      </w:hyperlink>
      <w:r w:rsidRPr="00223EDB">
        <w:rPr>
          <w:sz w:val="22"/>
          <w:szCs w:val="22"/>
        </w:rPr>
        <w:t xml:space="preserve"> выездной проверки подписывается должностными лицами территориального органа страховщика и лицом, в отношении которого проводилась выездная проверка (его уполномоченным представителем).</w:t>
      </w:r>
    </w:p>
    <w:p w:rsidR="000C4DF2" w:rsidRPr="00223EDB" w:rsidRDefault="000C4DF2" w:rsidP="00CB7102">
      <w:pPr>
        <w:pStyle w:val="ConsPlusNormal"/>
        <w:ind w:firstLine="540"/>
        <w:jc w:val="both"/>
        <w:rPr>
          <w:sz w:val="22"/>
          <w:szCs w:val="22"/>
        </w:rPr>
      </w:pPr>
      <w:r w:rsidRPr="00223EDB">
        <w:rPr>
          <w:sz w:val="22"/>
          <w:szCs w:val="22"/>
        </w:rPr>
        <w:t xml:space="preserve">9. </w:t>
      </w:r>
      <w:hyperlink w:anchor="Par48" w:tooltip="                                    АКТ" w:history="1">
        <w:r w:rsidRPr="00223EDB">
          <w:rPr>
            <w:sz w:val="22"/>
            <w:szCs w:val="22"/>
          </w:rPr>
          <w:t>Акт</w:t>
        </w:r>
      </w:hyperlink>
      <w:r w:rsidRPr="00223EDB">
        <w:rPr>
          <w:sz w:val="22"/>
          <w:szCs w:val="22"/>
        </w:rPr>
        <w:t xml:space="preserve"> выездной проверки составляется в двух экземплярах, один из которых остается на хранении в территориальном органе страховщика, второй - вручается лицу, в отношении которого проводилась проверка (его уполномоченному представителю).</w:t>
      </w:r>
    </w:p>
    <w:p w:rsidR="000C4DF2" w:rsidRPr="00223EDB" w:rsidRDefault="000C4DF2" w:rsidP="00CB7102">
      <w:pPr>
        <w:pStyle w:val="ConsPlusNormal"/>
        <w:ind w:firstLine="540"/>
        <w:jc w:val="both"/>
        <w:rPr>
          <w:sz w:val="22"/>
          <w:szCs w:val="22"/>
        </w:rPr>
      </w:pPr>
      <w:r w:rsidRPr="00223EDB">
        <w:rPr>
          <w:sz w:val="22"/>
          <w:szCs w:val="22"/>
        </w:rPr>
        <w:t xml:space="preserve">10. Выявленные сведения о фактах однородных массовых нарушений могут быть сгруппированы в ведомости, таблицы и другие документы и приложены к </w:t>
      </w:r>
      <w:hyperlink w:anchor="Par48" w:tooltip="                                    АКТ" w:history="1">
        <w:r w:rsidRPr="00223EDB">
          <w:rPr>
            <w:sz w:val="22"/>
            <w:szCs w:val="22"/>
          </w:rPr>
          <w:t>акту</w:t>
        </w:r>
      </w:hyperlink>
      <w:r w:rsidRPr="00223EDB">
        <w:rPr>
          <w:sz w:val="22"/>
          <w:szCs w:val="22"/>
        </w:rPr>
        <w:t xml:space="preserve"> выездной проверки (приложения).</w:t>
      </w:r>
    </w:p>
    <w:p w:rsidR="000C4DF2" w:rsidRPr="00223EDB" w:rsidRDefault="000C4DF2" w:rsidP="00CB7102">
      <w:pPr>
        <w:pStyle w:val="ConsPlusNormal"/>
        <w:ind w:firstLine="540"/>
        <w:jc w:val="both"/>
        <w:rPr>
          <w:sz w:val="22"/>
          <w:szCs w:val="22"/>
        </w:rPr>
      </w:pPr>
      <w:r w:rsidRPr="00223EDB">
        <w:rPr>
          <w:sz w:val="22"/>
          <w:szCs w:val="22"/>
        </w:rPr>
        <w:t>В этом случае на последней странице экземпляра акта, который остается в территориальном органе страховщика, заполняется строка, заверяемая подписью лица, в отношении которого проводилась проверка (его уполномоченного представителя), получившего акт, с указанием его фамилии и инициалов, а также даты вручения акта:</w:t>
      </w:r>
    </w:p>
    <w:p w:rsidR="000C4DF2" w:rsidRPr="00CB7102" w:rsidRDefault="000C4DF2" w:rsidP="00CB7102">
      <w:pPr>
        <w:pStyle w:val="ConsPlusNonformat"/>
        <w:jc w:val="both"/>
      </w:pPr>
      <w:r w:rsidRPr="00CB7102">
        <w:t>"Экземпляр настоящего акта с ______________ приложениями на ________ листах</w:t>
      </w:r>
    </w:p>
    <w:p w:rsidR="000C4DF2" w:rsidRPr="00CB7102" w:rsidRDefault="000C4DF2" w:rsidP="00CB7102">
      <w:pPr>
        <w:pStyle w:val="ConsPlusNonformat"/>
        <w:jc w:val="both"/>
      </w:pPr>
      <w:r w:rsidRPr="00CB7102">
        <w:t xml:space="preserve">                              (количество)</w:t>
      </w:r>
    </w:p>
    <w:p w:rsidR="000C4DF2" w:rsidRPr="00CB7102" w:rsidRDefault="000C4DF2" w:rsidP="00CB7102">
      <w:pPr>
        <w:pStyle w:val="ConsPlusNonformat"/>
        <w:jc w:val="both"/>
      </w:pPr>
      <w:r w:rsidRPr="00CB7102">
        <w:t>получил".</w:t>
      </w:r>
    </w:p>
    <w:p w:rsidR="000C4DF2" w:rsidRDefault="000C4DF2" w:rsidP="00CB7102">
      <w:pPr>
        <w:pStyle w:val="ConsPlusNormal"/>
        <w:ind w:firstLine="540"/>
        <w:jc w:val="both"/>
        <w:rPr>
          <w:sz w:val="22"/>
          <w:szCs w:val="22"/>
        </w:rPr>
      </w:pPr>
      <w:r w:rsidRPr="00223EDB">
        <w:rPr>
          <w:sz w:val="22"/>
          <w:szCs w:val="22"/>
        </w:rPr>
        <w:t>11. Акт проверки в течение пяти дней с даты подписания этого акта должен быть вручен лицу,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проверки по почте заказным письмом датой вручения этого акта считается шестой день с даты отправления заказного письма. Форматы, порядок и условия направления страхователю акта проверки в электронном виде по телекоммуникационным каналам связи устанавливаются страховщиком. &lt;3&gt;</w:t>
      </w:r>
    </w:p>
    <w:p w:rsidR="000C4DF2" w:rsidRPr="00223EDB" w:rsidRDefault="000C4DF2" w:rsidP="00CB7102">
      <w:pPr>
        <w:pStyle w:val="ConsPlusNormal"/>
        <w:ind w:firstLine="540"/>
        <w:jc w:val="both"/>
        <w:rPr>
          <w:sz w:val="22"/>
          <w:szCs w:val="22"/>
        </w:rPr>
      </w:pPr>
    </w:p>
    <w:p w:rsidR="000C4DF2" w:rsidRPr="00223EDB" w:rsidRDefault="000C4DF2" w:rsidP="00CB7102">
      <w:pPr>
        <w:pStyle w:val="ConsPlusNormal"/>
        <w:ind w:firstLine="540"/>
        <w:jc w:val="both"/>
        <w:rPr>
          <w:sz w:val="22"/>
          <w:szCs w:val="22"/>
        </w:rPr>
      </w:pPr>
      <w:r w:rsidRPr="00223EDB">
        <w:rPr>
          <w:sz w:val="22"/>
          <w:szCs w:val="22"/>
        </w:rPr>
        <w:t>--------------------------------</w:t>
      </w:r>
    </w:p>
    <w:p w:rsidR="000C4DF2" w:rsidRPr="00CB7102" w:rsidRDefault="000C4DF2" w:rsidP="00CB7102">
      <w:pPr>
        <w:pStyle w:val="ConsPlusNormal"/>
        <w:ind w:firstLine="540"/>
        <w:jc w:val="both"/>
      </w:pPr>
      <w:r w:rsidRPr="00CB7102">
        <w:t>&lt;3&gt; Пункт 4 статьи 26.19 Федерального закона от 24 июля 1998 г. N 125-ФЗ "Об обязательном социальном страховании от несчастных случаев на производстве и профессиональных заболеваний".</w:t>
      </w:r>
    </w:p>
    <w:p w:rsidR="000C4DF2" w:rsidRPr="00223EDB" w:rsidRDefault="000C4DF2" w:rsidP="00CB7102">
      <w:pPr>
        <w:pStyle w:val="ConsPlusNormal"/>
        <w:rPr>
          <w:sz w:val="22"/>
          <w:szCs w:val="22"/>
        </w:rPr>
      </w:pPr>
    </w:p>
    <w:p w:rsidR="000C4DF2" w:rsidRPr="00223EDB" w:rsidRDefault="000C4DF2" w:rsidP="00CB7102">
      <w:pPr>
        <w:pStyle w:val="ConsPlusNormal"/>
        <w:jc w:val="right"/>
        <w:outlineLvl w:val="0"/>
        <w:rPr>
          <w:sz w:val="22"/>
          <w:szCs w:val="22"/>
        </w:rPr>
      </w:pPr>
      <w:r w:rsidRPr="00223EDB">
        <w:rPr>
          <w:sz w:val="22"/>
          <w:szCs w:val="22"/>
        </w:rPr>
        <w:t>Приложение N 11</w:t>
      </w:r>
    </w:p>
    <w:p w:rsidR="000C4DF2" w:rsidRPr="00223EDB" w:rsidRDefault="000C4DF2" w:rsidP="00CB7102">
      <w:pPr>
        <w:pStyle w:val="ConsPlusNormal"/>
        <w:jc w:val="right"/>
        <w:rPr>
          <w:sz w:val="22"/>
          <w:szCs w:val="22"/>
        </w:rPr>
      </w:pPr>
      <w:r w:rsidRPr="00223EDB">
        <w:rPr>
          <w:sz w:val="22"/>
          <w:szCs w:val="22"/>
        </w:rPr>
        <w:t>к приказу</w:t>
      </w:r>
    </w:p>
    <w:p w:rsidR="000C4DF2" w:rsidRPr="00223EDB" w:rsidRDefault="000C4DF2" w:rsidP="00CB7102">
      <w:pPr>
        <w:pStyle w:val="ConsPlusNormal"/>
        <w:jc w:val="right"/>
        <w:rPr>
          <w:sz w:val="22"/>
          <w:szCs w:val="22"/>
        </w:rPr>
      </w:pPr>
      <w:r w:rsidRPr="00223EDB">
        <w:rPr>
          <w:sz w:val="22"/>
          <w:szCs w:val="22"/>
        </w:rPr>
        <w:t>Фонда социального страхования</w:t>
      </w:r>
    </w:p>
    <w:p w:rsidR="000C4DF2" w:rsidRPr="00223EDB" w:rsidRDefault="000C4DF2" w:rsidP="00CB7102">
      <w:pPr>
        <w:pStyle w:val="ConsPlusNormal"/>
        <w:jc w:val="right"/>
        <w:rPr>
          <w:sz w:val="22"/>
          <w:szCs w:val="22"/>
        </w:rPr>
      </w:pPr>
      <w:r w:rsidRPr="00223EDB">
        <w:rPr>
          <w:sz w:val="22"/>
          <w:szCs w:val="22"/>
        </w:rPr>
        <w:t>Российской Федерации</w:t>
      </w:r>
    </w:p>
    <w:p w:rsidR="000C4DF2" w:rsidRPr="00223EDB" w:rsidRDefault="000C4DF2" w:rsidP="00CB7102">
      <w:pPr>
        <w:pStyle w:val="ConsPlusNormal"/>
        <w:jc w:val="right"/>
        <w:rPr>
          <w:sz w:val="22"/>
          <w:szCs w:val="22"/>
        </w:rPr>
      </w:pPr>
      <w:r w:rsidRPr="00223EDB">
        <w:rPr>
          <w:sz w:val="22"/>
          <w:szCs w:val="22"/>
        </w:rPr>
        <w:t>от 25.01.2017 N 10</w:t>
      </w:r>
    </w:p>
    <w:p w:rsidR="000C4DF2" w:rsidRPr="00223EDB" w:rsidRDefault="000C4DF2" w:rsidP="00CB7102">
      <w:pPr>
        <w:pStyle w:val="ConsPlusNormal"/>
        <w:jc w:val="right"/>
        <w:rPr>
          <w:sz w:val="22"/>
          <w:szCs w:val="22"/>
        </w:rPr>
      </w:pPr>
    </w:p>
    <w:p w:rsidR="000C4DF2" w:rsidRPr="00223EDB" w:rsidRDefault="000C4DF2" w:rsidP="00CB7102">
      <w:pPr>
        <w:pStyle w:val="ConsPlusTitle"/>
        <w:jc w:val="center"/>
        <w:rPr>
          <w:sz w:val="22"/>
          <w:szCs w:val="22"/>
        </w:rPr>
      </w:pPr>
      <w:bookmarkStart w:id="64" w:name="Par1242"/>
      <w:bookmarkEnd w:id="64"/>
      <w:r w:rsidRPr="00223EDB">
        <w:rPr>
          <w:sz w:val="22"/>
          <w:szCs w:val="22"/>
        </w:rPr>
        <w:t>ТРЕБОВАНИЯ К СОСТАВЛЕНИЮ АКТА КАМЕРАЛЬНОЙ ПРОВЕРКИ</w:t>
      </w:r>
    </w:p>
    <w:p w:rsidR="000C4DF2" w:rsidRPr="00223EDB" w:rsidRDefault="000C4DF2" w:rsidP="00CB7102">
      <w:pPr>
        <w:pStyle w:val="ConsPlusNormal"/>
        <w:ind w:firstLine="540"/>
        <w:jc w:val="both"/>
        <w:rPr>
          <w:sz w:val="22"/>
          <w:szCs w:val="22"/>
        </w:rPr>
      </w:pPr>
    </w:p>
    <w:p w:rsidR="000C4DF2" w:rsidRPr="00223EDB" w:rsidRDefault="000C4DF2" w:rsidP="00CB7102">
      <w:pPr>
        <w:pStyle w:val="ConsPlusNormal"/>
        <w:ind w:firstLine="540"/>
        <w:jc w:val="both"/>
        <w:rPr>
          <w:sz w:val="22"/>
          <w:szCs w:val="22"/>
        </w:rPr>
      </w:pPr>
      <w:r w:rsidRPr="00223EDB">
        <w:rPr>
          <w:sz w:val="22"/>
          <w:szCs w:val="22"/>
        </w:rPr>
        <w:t>1. В соответствии со статьей 4.7 Федерального закона от 29 декабря 2006 г. N 255-ФЗ "Об обязательном социальном страховании на случай временной нетрудоспособности и в связи с материнством" &lt;1&gt; и на основании статьи 26.19 Федерального закона от 24 июля 1998 г. N 125-ФЗ "Об обязательном социальном страховании от несчастных случаев на производстве и профессиональных заболеваний" &lt;2&gt; в случае выявления нарушений в ходе проведения камеральной проверки не позднее чем в течение 10 дней после дня истечения срока для проведения камеральной проверки (в период трех месяцев со дня представления страхователем расчета по начисленным и уплаченным страховым взносам) должностными лицами территориальными органами страховщика, проводившими проверку, должен быть составлен акт камеральной проверки.</w:t>
      </w:r>
    </w:p>
    <w:p w:rsidR="000C4DF2" w:rsidRPr="00223EDB" w:rsidRDefault="000C4DF2" w:rsidP="00CB7102">
      <w:pPr>
        <w:pStyle w:val="ConsPlusNormal"/>
        <w:ind w:firstLine="540"/>
        <w:jc w:val="both"/>
        <w:rPr>
          <w:sz w:val="22"/>
          <w:szCs w:val="22"/>
        </w:rPr>
      </w:pPr>
      <w:r w:rsidRPr="00223EDB">
        <w:rPr>
          <w:sz w:val="22"/>
          <w:szCs w:val="22"/>
        </w:rPr>
        <w:t>--------------------------------</w:t>
      </w:r>
    </w:p>
    <w:p w:rsidR="000C4DF2" w:rsidRPr="00CB7102" w:rsidRDefault="000C4DF2" w:rsidP="00CB7102">
      <w:pPr>
        <w:pStyle w:val="ConsPlusNormal"/>
        <w:ind w:firstLine="540"/>
        <w:jc w:val="both"/>
      </w:pPr>
      <w:r w:rsidRPr="00CB7102">
        <w:t>&lt;1&gt; Собрание законодательства Российской Федерации, 2009, N 7, ст. 781; N 30, ст. 3739; 2010, N 40, ст. 4969; N 50, ст. 6601; 2011, N 9, ст. 1208; 2011, N 27, ст. 3880; N 49, ст. 7017; N 49, ст. 7057; 2012, N 53, ст. 7601; 2013, N 14, ст. 1644; N 27, ст. 3477; N 30, ст. 4076; N 48, ст. 6165; 2014, N 14, ст. 1551; N 26, ст. 3394; N 26, ст. 3398; N 30, ст. 4217; N 49, ст. 6915; N 49, ст. 6916; 2015, N 1, ст. 48; 2016, N 1, ст. 14; N 11, ст. 1482; N 27, ст. 4183.</w:t>
      </w:r>
    </w:p>
    <w:p w:rsidR="000C4DF2" w:rsidRPr="00CB7102" w:rsidRDefault="000C4DF2" w:rsidP="00CB7102">
      <w:pPr>
        <w:pStyle w:val="ConsPlusNormal"/>
        <w:ind w:firstLine="540"/>
        <w:jc w:val="both"/>
      </w:pPr>
      <w:r w:rsidRPr="00CB7102">
        <w:t>&lt;2&gt; Собрание законодательства Российской Федерации, 1998, N 31, ст. 3803; 2000, N 2, ст. 131; 2001, N 44, ст. 4152; 2002, N 1, ст. 2, 3, N 7, ст. 628; N 48, ст. 4737; 2003, N 6, ст. 508; N 17, ст. 1554; N 28, ст. 2887; N 43, ст. 4108; N 50, ст. 4852; N 52, ст. 5037; 2004, N 35, ст. 3607; N 49, ст. 4851; 2005, N 1, ст. 28; N 52, ст. 5593; 2006, N 52, ст. 5500; 2007, N 1, ст. 22; N 30, ст. 3797, 3806; 2008, N 30, ст. 3616; 2009, N 30, ст. 3739; N 48, ст. 5745; 2010, N 21, ст. 2528; N 31, ст. 4195; N 49, ст. 6409; N 50, ст. 6606, 6608; 2011, N 45, ст. 6330; N 49, ст. 7061; 2012, N 10, ст. 1164; 2013, N 14, ст. 1644; N 27, ст. 3477; N 49, ст. 6332; N 51, ст. 6678; N 52, ст. 6986; 2014, N 14, ст. 1551; N 19, ст. 2321; N 26, ст. 3394; N 30, ст. 4217; N 49, ст. 6915; 2016, N 1, ст. 14; N 27, ст. 4183.</w:t>
      </w:r>
    </w:p>
    <w:p w:rsidR="000C4DF2" w:rsidRPr="00223EDB" w:rsidRDefault="000C4DF2" w:rsidP="00CB7102">
      <w:pPr>
        <w:pStyle w:val="ConsPlusNormal"/>
        <w:ind w:firstLine="540"/>
        <w:jc w:val="both"/>
        <w:rPr>
          <w:sz w:val="22"/>
          <w:szCs w:val="22"/>
        </w:rPr>
      </w:pPr>
    </w:p>
    <w:p w:rsidR="000C4DF2" w:rsidRPr="00223EDB" w:rsidRDefault="000C4DF2" w:rsidP="00CB7102">
      <w:pPr>
        <w:pStyle w:val="ConsPlusNormal"/>
        <w:ind w:firstLine="540"/>
        <w:jc w:val="both"/>
        <w:rPr>
          <w:sz w:val="22"/>
          <w:szCs w:val="22"/>
        </w:rPr>
      </w:pPr>
      <w:r w:rsidRPr="00223EDB">
        <w:rPr>
          <w:sz w:val="22"/>
          <w:szCs w:val="22"/>
        </w:rPr>
        <w:t xml:space="preserve">2. Акт камеральной проверки составляется по </w:t>
      </w:r>
      <w:hyperlink w:anchor="Par248" w:tooltip="                                    АКТ" w:history="1">
        <w:r w:rsidRPr="00223EDB">
          <w:rPr>
            <w:sz w:val="22"/>
            <w:szCs w:val="22"/>
          </w:rPr>
          <w:t>Форме 2</w:t>
        </w:r>
      </w:hyperlink>
      <w:r w:rsidRPr="00223EDB">
        <w:rPr>
          <w:sz w:val="22"/>
          <w:szCs w:val="22"/>
        </w:rPr>
        <w:t xml:space="preserve"> на бумажном носителе на русском языке.</w:t>
      </w:r>
    </w:p>
    <w:p w:rsidR="000C4DF2" w:rsidRPr="00223EDB" w:rsidRDefault="000C4DF2" w:rsidP="00CB7102">
      <w:pPr>
        <w:pStyle w:val="ConsPlusNormal"/>
        <w:ind w:firstLine="540"/>
        <w:jc w:val="both"/>
        <w:rPr>
          <w:sz w:val="22"/>
          <w:szCs w:val="22"/>
        </w:rPr>
      </w:pPr>
      <w:r w:rsidRPr="00223EDB">
        <w:rPr>
          <w:sz w:val="22"/>
          <w:szCs w:val="22"/>
        </w:rPr>
        <w:t xml:space="preserve">3. В </w:t>
      </w:r>
      <w:hyperlink w:anchor="Par248" w:tooltip="                                    АКТ" w:history="1">
        <w:r w:rsidRPr="00223EDB">
          <w:rPr>
            <w:sz w:val="22"/>
            <w:szCs w:val="22"/>
          </w:rPr>
          <w:t>акте</w:t>
        </w:r>
      </w:hyperlink>
      <w:r w:rsidRPr="00223EDB">
        <w:rPr>
          <w:sz w:val="22"/>
          <w:szCs w:val="22"/>
        </w:rPr>
        <w:t xml:space="preserve"> камеральной проверки не допускаются помарки, подчистки и иные исправления, за исключением исправлений, оговоренных и заверенных подписями должностных лиц территориального органа страховщика, проводивших проверку.</w:t>
      </w:r>
    </w:p>
    <w:p w:rsidR="000C4DF2" w:rsidRPr="00223EDB" w:rsidRDefault="000C4DF2" w:rsidP="00CB7102">
      <w:pPr>
        <w:pStyle w:val="ConsPlusNormal"/>
        <w:ind w:firstLine="540"/>
        <w:jc w:val="both"/>
        <w:rPr>
          <w:sz w:val="22"/>
          <w:szCs w:val="22"/>
        </w:rPr>
      </w:pPr>
      <w:r w:rsidRPr="00223EDB">
        <w:rPr>
          <w:sz w:val="22"/>
          <w:szCs w:val="22"/>
        </w:rPr>
        <w:t xml:space="preserve">4. </w:t>
      </w:r>
      <w:hyperlink w:anchor="Par248" w:tooltip="                                    АКТ" w:history="1">
        <w:r w:rsidRPr="00223EDB">
          <w:rPr>
            <w:sz w:val="22"/>
            <w:szCs w:val="22"/>
          </w:rPr>
          <w:t>Акт</w:t>
        </w:r>
      </w:hyperlink>
      <w:r w:rsidRPr="00223EDB">
        <w:rPr>
          <w:sz w:val="22"/>
          <w:szCs w:val="22"/>
        </w:rPr>
        <w:t xml:space="preserve"> камеральной проверки состоит из трех частей: вводной, описательной и итоговой.</w:t>
      </w:r>
    </w:p>
    <w:p w:rsidR="000C4DF2" w:rsidRPr="00223EDB" w:rsidRDefault="000C4DF2" w:rsidP="00CB7102">
      <w:pPr>
        <w:pStyle w:val="ConsPlusNormal"/>
        <w:ind w:firstLine="540"/>
        <w:jc w:val="both"/>
        <w:rPr>
          <w:sz w:val="22"/>
          <w:szCs w:val="22"/>
        </w:rPr>
      </w:pPr>
      <w:r w:rsidRPr="00223EDB">
        <w:rPr>
          <w:sz w:val="22"/>
          <w:szCs w:val="22"/>
        </w:rPr>
        <w:t xml:space="preserve">5. </w:t>
      </w:r>
      <w:hyperlink w:anchor="Par286" w:tooltip="                            1. Общие положения" w:history="1">
        <w:r w:rsidRPr="00223EDB">
          <w:rPr>
            <w:sz w:val="22"/>
            <w:szCs w:val="22"/>
          </w:rPr>
          <w:t>Вводная часть</w:t>
        </w:r>
      </w:hyperlink>
      <w:r w:rsidRPr="00223EDB">
        <w:rPr>
          <w:sz w:val="22"/>
          <w:szCs w:val="22"/>
        </w:rPr>
        <w:t xml:space="preserve"> акта камеральной проверки представляет собой общие сведения о проводимой проверке и проверяемом страхователе и должна содержать:</w:t>
      </w:r>
    </w:p>
    <w:p w:rsidR="000C4DF2" w:rsidRPr="00223EDB" w:rsidRDefault="000C4DF2" w:rsidP="00CB7102">
      <w:pPr>
        <w:pStyle w:val="ConsPlusNormal"/>
        <w:ind w:firstLine="540"/>
        <w:jc w:val="both"/>
        <w:rPr>
          <w:sz w:val="22"/>
          <w:szCs w:val="22"/>
        </w:rPr>
      </w:pPr>
      <w:r w:rsidRPr="00223EDB">
        <w:rPr>
          <w:sz w:val="22"/>
          <w:szCs w:val="22"/>
        </w:rPr>
        <w:t xml:space="preserve">номер </w:t>
      </w:r>
      <w:hyperlink w:anchor="Par248" w:tooltip="                                    АКТ" w:history="1">
        <w:r w:rsidRPr="00223EDB">
          <w:rPr>
            <w:sz w:val="22"/>
            <w:szCs w:val="22"/>
          </w:rPr>
          <w:t>акта</w:t>
        </w:r>
      </w:hyperlink>
      <w:r w:rsidRPr="00223EDB">
        <w:rPr>
          <w:sz w:val="22"/>
          <w:szCs w:val="22"/>
        </w:rPr>
        <w:t xml:space="preserve"> (присваивается </w:t>
      </w:r>
      <w:hyperlink w:anchor="Par248" w:tooltip="                                    АКТ" w:history="1">
        <w:r w:rsidRPr="00223EDB">
          <w:rPr>
            <w:sz w:val="22"/>
            <w:szCs w:val="22"/>
          </w:rPr>
          <w:t>акту</w:t>
        </w:r>
      </w:hyperlink>
      <w:r w:rsidRPr="00223EDB">
        <w:rPr>
          <w:sz w:val="22"/>
          <w:szCs w:val="22"/>
        </w:rPr>
        <w:t xml:space="preserve"> при его регистрации в территориальном органе страховщика);</w:t>
      </w:r>
    </w:p>
    <w:p w:rsidR="000C4DF2" w:rsidRPr="00223EDB" w:rsidRDefault="000C4DF2" w:rsidP="00CB7102">
      <w:pPr>
        <w:pStyle w:val="ConsPlusNormal"/>
        <w:ind w:firstLine="540"/>
        <w:jc w:val="both"/>
        <w:rPr>
          <w:sz w:val="22"/>
          <w:szCs w:val="22"/>
        </w:rPr>
      </w:pPr>
      <w:r w:rsidRPr="00223EDB">
        <w:rPr>
          <w:sz w:val="22"/>
          <w:szCs w:val="22"/>
        </w:rPr>
        <w:t xml:space="preserve">дату </w:t>
      </w:r>
      <w:hyperlink w:anchor="Par248" w:tooltip="                                    АКТ" w:history="1">
        <w:r w:rsidRPr="00223EDB">
          <w:rPr>
            <w:sz w:val="22"/>
            <w:szCs w:val="22"/>
          </w:rPr>
          <w:t>акта</w:t>
        </w:r>
      </w:hyperlink>
      <w:r w:rsidRPr="00223EDB">
        <w:rPr>
          <w:sz w:val="22"/>
          <w:szCs w:val="22"/>
        </w:rPr>
        <w:t xml:space="preserve"> (под указанной датой понимается дата подписания </w:t>
      </w:r>
      <w:hyperlink w:anchor="Par248" w:tooltip="                                    АКТ" w:history="1">
        <w:r w:rsidRPr="00223EDB">
          <w:rPr>
            <w:sz w:val="22"/>
            <w:szCs w:val="22"/>
          </w:rPr>
          <w:t>акта</w:t>
        </w:r>
      </w:hyperlink>
      <w:r w:rsidRPr="00223EDB">
        <w:rPr>
          <w:sz w:val="22"/>
          <w:szCs w:val="22"/>
        </w:rPr>
        <w:t xml:space="preserve"> лицом, проводившим проверку);</w:t>
      </w:r>
    </w:p>
    <w:p w:rsidR="000C4DF2" w:rsidRPr="00223EDB" w:rsidRDefault="000C4DF2" w:rsidP="00CB7102">
      <w:pPr>
        <w:pStyle w:val="ConsPlusNormal"/>
        <w:ind w:firstLine="540"/>
        <w:jc w:val="both"/>
        <w:rPr>
          <w:sz w:val="22"/>
          <w:szCs w:val="22"/>
        </w:rPr>
      </w:pPr>
      <w:r w:rsidRPr="00223EDB">
        <w:rPr>
          <w:sz w:val="22"/>
          <w:szCs w:val="22"/>
        </w:rPr>
        <w:t>фамилию, имя, отчество (при наличии), должность лица, проводившего камеральную проверку;</w:t>
      </w:r>
    </w:p>
    <w:p w:rsidR="000C4DF2" w:rsidRPr="00223EDB" w:rsidRDefault="000C4DF2" w:rsidP="00CB7102">
      <w:pPr>
        <w:pStyle w:val="ConsPlusNormal"/>
        <w:ind w:firstLine="540"/>
        <w:jc w:val="both"/>
        <w:rPr>
          <w:sz w:val="22"/>
          <w:szCs w:val="22"/>
        </w:rPr>
      </w:pPr>
      <w:r w:rsidRPr="00223EDB">
        <w:rPr>
          <w:sz w:val="22"/>
          <w:szCs w:val="22"/>
        </w:rPr>
        <w:t>наименование территориального органа страховщика;</w:t>
      </w:r>
    </w:p>
    <w:p w:rsidR="000C4DF2" w:rsidRPr="00223EDB" w:rsidRDefault="000C4DF2" w:rsidP="00CB7102">
      <w:pPr>
        <w:pStyle w:val="ConsPlusNormal"/>
        <w:ind w:firstLine="540"/>
        <w:jc w:val="both"/>
        <w:rPr>
          <w:sz w:val="22"/>
          <w:szCs w:val="22"/>
        </w:rPr>
      </w:pPr>
      <w:r w:rsidRPr="00223EDB">
        <w:rPr>
          <w:sz w:val="22"/>
          <w:szCs w:val="22"/>
        </w:rPr>
        <w:t>полное наименование организации (обособленного подразделения), фамилию, имя, отчество (при наличии) индивидуального предпринимателя, физического лица, в отношении которого проводится камеральная проверка;</w:t>
      </w:r>
    </w:p>
    <w:p w:rsidR="000C4DF2" w:rsidRPr="00223EDB" w:rsidRDefault="000C4DF2" w:rsidP="00CB7102">
      <w:pPr>
        <w:pStyle w:val="ConsPlusNormal"/>
        <w:ind w:firstLine="540"/>
        <w:jc w:val="both"/>
        <w:rPr>
          <w:sz w:val="22"/>
          <w:szCs w:val="22"/>
        </w:rPr>
      </w:pPr>
      <w:r w:rsidRPr="00223EDB">
        <w:rPr>
          <w:sz w:val="22"/>
          <w:szCs w:val="22"/>
        </w:rPr>
        <w:t>регистрационный номер в территориальном органе страховщика;</w:t>
      </w:r>
    </w:p>
    <w:p w:rsidR="000C4DF2" w:rsidRPr="00223EDB" w:rsidRDefault="000C4DF2" w:rsidP="00CB7102">
      <w:pPr>
        <w:pStyle w:val="ConsPlusNormal"/>
        <w:ind w:firstLine="540"/>
        <w:jc w:val="both"/>
        <w:rPr>
          <w:sz w:val="22"/>
          <w:szCs w:val="22"/>
        </w:rPr>
      </w:pPr>
      <w:r w:rsidRPr="00223EDB">
        <w:rPr>
          <w:sz w:val="22"/>
          <w:szCs w:val="22"/>
        </w:rPr>
        <w:t>код подчиненности;</w:t>
      </w:r>
    </w:p>
    <w:p w:rsidR="000C4DF2" w:rsidRPr="00223EDB" w:rsidRDefault="000C4DF2" w:rsidP="00CB7102">
      <w:pPr>
        <w:pStyle w:val="ConsPlusNormal"/>
        <w:ind w:firstLine="540"/>
        <w:jc w:val="both"/>
        <w:rPr>
          <w:sz w:val="22"/>
          <w:szCs w:val="22"/>
        </w:rPr>
      </w:pPr>
      <w:r w:rsidRPr="00223EDB">
        <w:rPr>
          <w:sz w:val="22"/>
          <w:szCs w:val="22"/>
        </w:rPr>
        <w:t>идентификационный номер налогоплательщика (ИНН);</w:t>
      </w:r>
    </w:p>
    <w:p w:rsidR="000C4DF2" w:rsidRPr="00223EDB" w:rsidRDefault="000C4DF2" w:rsidP="00CB7102">
      <w:pPr>
        <w:pStyle w:val="ConsPlusNormal"/>
        <w:ind w:firstLine="540"/>
        <w:jc w:val="both"/>
        <w:rPr>
          <w:sz w:val="22"/>
          <w:szCs w:val="22"/>
        </w:rPr>
      </w:pPr>
      <w:r w:rsidRPr="00223EDB">
        <w:rPr>
          <w:sz w:val="22"/>
          <w:szCs w:val="22"/>
        </w:rPr>
        <w:t>код причины постановки на учет в налоговом органе (КПП);</w:t>
      </w:r>
    </w:p>
    <w:p w:rsidR="000C4DF2" w:rsidRPr="00223EDB" w:rsidRDefault="000C4DF2" w:rsidP="00CB7102">
      <w:pPr>
        <w:pStyle w:val="ConsPlusNormal"/>
        <w:ind w:firstLine="540"/>
        <w:jc w:val="both"/>
        <w:rPr>
          <w:sz w:val="22"/>
          <w:szCs w:val="22"/>
        </w:rPr>
      </w:pPr>
      <w:r w:rsidRPr="00223EDB">
        <w:rPr>
          <w:sz w:val="22"/>
          <w:szCs w:val="22"/>
        </w:rPr>
        <w:t>адрес места нахождения организации (обособленного подразделения) или адрес постоянного места жительства индивидуального предпринимателя, физического лица;</w:t>
      </w:r>
    </w:p>
    <w:p w:rsidR="000C4DF2" w:rsidRPr="00223EDB" w:rsidRDefault="000C4DF2" w:rsidP="00CB7102">
      <w:pPr>
        <w:pStyle w:val="ConsPlusNormal"/>
        <w:ind w:firstLine="540"/>
        <w:jc w:val="both"/>
        <w:rPr>
          <w:sz w:val="22"/>
          <w:szCs w:val="22"/>
        </w:rPr>
      </w:pPr>
      <w:r w:rsidRPr="00223EDB">
        <w:rPr>
          <w:sz w:val="22"/>
          <w:szCs w:val="22"/>
        </w:rPr>
        <w:t>период, за который проведена камеральная проверка;</w:t>
      </w:r>
    </w:p>
    <w:p w:rsidR="000C4DF2" w:rsidRPr="00223EDB" w:rsidRDefault="000C4DF2" w:rsidP="00CB7102">
      <w:pPr>
        <w:pStyle w:val="ConsPlusNormal"/>
        <w:ind w:firstLine="540"/>
        <w:jc w:val="both"/>
        <w:rPr>
          <w:sz w:val="22"/>
          <w:szCs w:val="22"/>
        </w:rPr>
      </w:pPr>
      <w:r w:rsidRPr="00223EDB">
        <w:rPr>
          <w:sz w:val="22"/>
          <w:szCs w:val="22"/>
        </w:rPr>
        <w:t>указание на то, что проверка проведена в соответствии с Федеральным законом от 29 декабря 2006 г. N 255-ФЗ "Об обязательном социальном страховании на случай временной нетрудоспособности и в связи с материнством", Федеральным законом от 24 июля 1998 г. N 125-ФЗ "Об обязательном социальном страховании от несчастных случаев на производстве и профессиональных заболеваний";</w:t>
      </w:r>
    </w:p>
    <w:p w:rsidR="000C4DF2" w:rsidRPr="00223EDB" w:rsidRDefault="000C4DF2" w:rsidP="00CB7102">
      <w:pPr>
        <w:pStyle w:val="ConsPlusNormal"/>
        <w:ind w:firstLine="540"/>
        <w:jc w:val="both"/>
        <w:rPr>
          <w:sz w:val="22"/>
          <w:szCs w:val="22"/>
        </w:rPr>
      </w:pPr>
      <w:r w:rsidRPr="00223EDB">
        <w:rPr>
          <w:sz w:val="22"/>
          <w:szCs w:val="22"/>
        </w:rPr>
        <w:t>дату начала и дату окончания проведения камеральной проверки;</w:t>
      </w:r>
    </w:p>
    <w:p w:rsidR="000C4DF2" w:rsidRPr="00223EDB" w:rsidRDefault="000C4DF2" w:rsidP="00CB7102">
      <w:pPr>
        <w:pStyle w:val="ConsPlusNormal"/>
        <w:ind w:firstLine="540"/>
        <w:jc w:val="both"/>
        <w:rPr>
          <w:sz w:val="22"/>
          <w:szCs w:val="22"/>
        </w:rPr>
      </w:pPr>
      <w:r w:rsidRPr="00223EDB">
        <w:rPr>
          <w:sz w:val="22"/>
          <w:szCs w:val="22"/>
        </w:rPr>
        <w:t>перечень документов, представленных организацией (обособленным подразделением), индивидуальным предпринимателем, физическим лицом, в отношении которых проводилась проверка (далее - лицо, в отношении которого проводилась проверка), а также других документов, имеющихся у территориального органа страховщика, на основе которых проведена камеральная проверка.</w:t>
      </w:r>
    </w:p>
    <w:p w:rsidR="000C4DF2" w:rsidRPr="00223EDB" w:rsidRDefault="000C4DF2" w:rsidP="00CB7102">
      <w:pPr>
        <w:pStyle w:val="ConsPlusNormal"/>
        <w:ind w:firstLine="540"/>
        <w:jc w:val="both"/>
        <w:rPr>
          <w:sz w:val="22"/>
          <w:szCs w:val="22"/>
        </w:rPr>
      </w:pPr>
      <w:r w:rsidRPr="00223EDB">
        <w:rPr>
          <w:sz w:val="22"/>
          <w:szCs w:val="22"/>
        </w:rPr>
        <w:t xml:space="preserve">6. </w:t>
      </w:r>
      <w:hyperlink w:anchor="Par311" w:tooltip="                    2. Настоящей проверкой установлено:" w:history="1">
        <w:r w:rsidRPr="00223EDB">
          <w:rPr>
            <w:sz w:val="22"/>
            <w:szCs w:val="22"/>
          </w:rPr>
          <w:t>Описательная часть</w:t>
        </w:r>
      </w:hyperlink>
      <w:r w:rsidRPr="00223EDB">
        <w:rPr>
          <w:sz w:val="22"/>
          <w:szCs w:val="22"/>
        </w:rPr>
        <w:t xml:space="preserve"> акта камеральной проверки содержит:</w:t>
      </w:r>
    </w:p>
    <w:p w:rsidR="000C4DF2" w:rsidRPr="00223EDB" w:rsidRDefault="000C4DF2" w:rsidP="00CB7102">
      <w:pPr>
        <w:pStyle w:val="ConsPlusNormal"/>
        <w:ind w:firstLine="540"/>
        <w:jc w:val="both"/>
        <w:rPr>
          <w:sz w:val="22"/>
          <w:szCs w:val="22"/>
        </w:rPr>
      </w:pPr>
      <w:r w:rsidRPr="00223EDB">
        <w:rPr>
          <w:sz w:val="22"/>
          <w:szCs w:val="22"/>
        </w:rPr>
        <w:t>сведения о выявленных документально подтвержденных фактах нарушений законодательства Российской Федерации в части исполнения обязанностей по обязательному социальному страхованию на случай временной нетрудоспособности и в связи с материнством, выявленных в ходе проверки;</w:t>
      </w:r>
    </w:p>
    <w:p w:rsidR="000C4DF2" w:rsidRPr="00223EDB" w:rsidRDefault="000C4DF2" w:rsidP="00CB7102">
      <w:pPr>
        <w:pStyle w:val="ConsPlusNormal"/>
        <w:ind w:firstLine="540"/>
        <w:jc w:val="both"/>
        <w:rPr>
          <w:sz w:val="22"/>
          <w:szCs w:val="22"/>
        </w:rPr>
      </w:pPr>
      <w:r w:rsidRPr="00223EDB">
        <w:rPr>
          <w:sz w:val="22"/>
          <w:szCs w:val="22"/>
        </w:rPr>
        <w:t>сведения о произведенных расходах с нарушением требований законодательных и иных нормативных правовых актов, либо не подтвержденные документами.</w:t>
      </w:r>
    </w:p>
    <w:p w:rsidR="000C4DF2" w:rsidRPr="00223EDB" w:rsidRDefault="000C4DF2" w:rsidP="00CB7102">
      <w:pPr>
        <w:pStyle w:val="ConsPlusNormal"/>
        <w:ind w:firstLine="540"/>
        <w:jc w:val="both"/>
        <w:rPr>
          <w:sz w:val="22"/>
          <w:szCs w:val="22"/>
        </w:rPr>
      </w:pPr>
      <w:r w:rsidRPr="00223EDB">
        <w:rPr>
          <w:sz w:val="22"/>
          <w:szCs w:val="22"/>
        </w:rPr>
        <w:t xml:space="preserve">7. </w:t>
      </w:r>
      <w:hyperlink w:anchor="Par248" w:tooltip="                                    АКТ" w:history="1">
        <w:r w:rsidRPr="00223EDB">
          <w:rPr>
            <w:sz w:val="22"/>
            <w:szCs w:val="22"/>
          </w:rPr>
          <w:t>Итоговая часть</w:t>
        </w:r>
      </w:hyperlink>
      <w:r w:rsidRPr="00223EDB">
        <w:rPr>
          <w:sz w:val="22"/>
          <w:szCs w:val="22"/>
        </w:rPr>
        <w:t xml:space="preserve"> акта камеральной проверки содержит:</w:t>
      </w:r>
    </w:p>
    <w:p w:rsidR="000C4DF2" w:rsidRPr="00223EDB" w:rsidRDefault="000C4DF2" w:rsidP="00CB7102">
      <w:pPr>
        <w:pStyle w:val="ConsPlusNormal"/>
        <w:ind w:firstLine="540"/>
        <w:jc w:val="both"/>
        <w:rPr>
          <w:sz w:val="22"/>
          <w:szCs w:val="22"/>
        </w:rPr>
      </w:pPr>
      <w:r w:rsidRPr="00223EDB">
        <w:rPr>
          <w:sz w:val="22"/>
          <w:szCs w:val="22"/>
        </w:rPr>
        <w:t>выводы территориального органа страховщика о возмещении (отказе в возмещении) сумм заявленных страхователем расходов на выплату страхового обеспечения;</w:t>
      </w:r>
    </w:p>
    <w:p w:rsidR="000C4DF2" w:rsidRPr="00223EDB" w:rsidRDefault="000C4DF2" w:rsidP="00CB7102">
      <w:pPr>
        <w:pStyle w:val="ConsPlusNormal"/>
        <w:ind w:firstLine="540"/>
        <w:jc w:val="both"/>
        <w:rPr>
          <w:sz w:val="22"/>
          <w:szCs w:val="22"/>
        </w:rPr>
      </w:pPr>
      <w:r w:rsidRPr="00223EDB">
        <w:rPr>
          <w:sz w:val="22"/>
          <w:szCs w:val="22"/>
        </w:rPr>
        <w:t>выводы территориального органа страховщика о непринятии к зачету расходов, произведенных страхователем с нарушением требований законодательных и иных нормативных правовых актов по обязательному социальному страхованию;</w:t>
      </w:r>
    </w:p>
    <w:p w:rsidR="000C4DF2" w:rsidRPr="00223EDB" w:rsidRDefault="000C4DF2" w:rsidP="00CB7102">
      <w:pPr>
        <w:pStyle w:val="ConsPlusNormal"/>
        <w:ind w:firstLine="540"/>
        <w:jc w:val="both"/>
        <w:rPr>
          <w:sz w:val="22"/>
          <w:szCs w:val="22"/>
        </w:rPr>
      </w:pPr>
      <w:r w:rsidRPr="00223EDB">
        <w:rPr>
          <w:sz w:val="22"/>
          <w:szCs w:val="22"/>
        </w:rPr>
        <w:t>предложения о внесении необходимых исправлений в документы бухгалтерского учета и другие предложения территориального органа страховщика по устранению выявленных нарушений законодательства Российской Федерации по обязательному социальному страхованию;</w:t>
      </w:r>
    </w:p>
    <w:p w:rsidR="000C4DF2" w:rsidRPr="00223EDB" w:rsidRDefault="000C4DF2" w:rsidP="00CB7102">
      <w:pPr>
        <w:pStyle w:val="ConsPlusNormal"/>
        <w:ind w:firstLine="540"/>
        <w:jc w:val="both"/>
        <w:rPr>
          <w:sz w:val="22"/>
          <w:szCs w:val="22"/>
        </w:rPr>
      </w:pPr>
      <w:r w:rsidRPr="00223EDB">
        <w:rPr>
          <w:sz w:val="22"/>
          <w:szCs w:val="22"/>
        </w:rPr>
        <w:t xml:space="preserve">указание на право лица, в отношении которого проводилась камеральная проверка, представить письменные возражения по </w:t>
      </w:r>
      <w:hyperlink w:anchor="Par48" w:tooltip="                                    АКТ" w:history="1">
        <w:r w:rsidRPr="00223EDB">
          <w:rPr>
            <w:sz w:val="22"/>
            <w:szCs w:val="22"/>
          </w:rPr>
          <w:t>акту</w:t>
        </w:r>
      </w:hyperlink>
      <w:r w:rsidRPr="00223EDB">
        <w:rPr>
          <w:sz w:val="22"/>
          <w:szCs w:val="22"/>
        </w:rPr>
        <w:t xml:space="preserve"> выездной проверки в целом или по его отдельным положениям в течение 15 дней со дня получения акта проверки.</w:t>
      </w:r>
    </w:p>
    <w:p w:rsidR="000C4DF2" w:rsidRPr="00223EDB" w:rsidRDefault="000C4DF2" w:rsidP="00CB7102">
      <w:pPr>
        <w:pStyle w:val="ConsPlusNormal"/>
        <w:ind w:firstLine="540"/>
        <w:jc w:val="both"/>
        <w:rPr>
          <w:sz w:val="22"/>
          <w:szCs w:val="22"/>
        </w:rPr>
      </w:pPr>
      <w:r w:rsidRPr="00223EDB">
        <w:rPr>
          <w:sz w:val="22"/>
          <w:szCs w:val="22"/>
        </w:rPr>
        <w:t xml:space="preserve">8. </w:t>
      </w:r>
      <w:hyperlink w:anchor="Par248" w:tooltip="                                    АКТ" w:history="1">
        <w:r w:rsidRPr="00223EDB">
          <w:rPr>
            <w:sz w:val="22"/>
            <w:szCs w:val="22"/>
          </w:rPr>
          <w:t>Акт</w:t>
        </w:r>
      </w:hyperlink>
      <w:r w:rsidRPr="00223EDB">
        <w:rPr>
          <w:sz w:val="22"/>
          <w:szCs w:val="22"/>
        </w:rPr>
        <w:t xml:space="preserve"> камеральной проверки подписывается должностными лицами территориального органа страховщика, проводившими проверку, и лицом, в отношении которого проводилась проверка (его уполномоченным представителем) (в случае, если камеральная проверка проводилась в присутствии страхователя).</w:t>
      </w:r>
    </w:p>
    <w:p w:rsidR="000C4DF2" w:rsidRPr="00223EDB" w:rsidRDefault="000C4DF2" w:rsidP="00CB7102">
      <w:pPr>
        <w:pStyle w:val="ConsPlusNormal"/>
        <w:ind w:firstLine="540"/>
        <w:jc w:val="both"/>
        <w:rPr>
          <w:sz w:val="22"/>
          <w:szCs w:val="22"/>
        </w:rPr>
      </w:pPr>
      <w:r w:rsidRPr="00223EDB">
        <w:rPr>
          <w:sz w:val="22"/>
          <w:szCs w:val="22"/>
        </w:rPr>
        <w:t xml:space="preserve">9. </w:t>
      </w:r>
      <w:hyperlink w:anchor="Par248" w:tooltip="                                    АКТ" w:history="1">
        <w:r w:rsidRPr="00223EDB">
          <w:rPr>
            <w:sz w:val="22"/>
            <w:szCs w:val="22"/>
          </w:rPr>
          <w:t>Акт</w:t>
        </w:r>
      </w:hyperlink>
      <w:r w:rsidRPr="00223EDB">
        <w:rPr>
          <w:sz w:val="22"/>
          <w:szCs w:val="22"/>
        </w:rPr>
        <w:t xml:space="preserve"> камеральной проверки составляется в двух экземплярах, один из которых остается на хранении в территориальном органе страховщика, другой вручается лицу, в отношении которого проводилась проверка (его уполномоченному представителю).</w:t>
      </w:r>
    </w:p>
    <w:p w:rsidR="000C4DF2" w:rsidRPr="00223EDB" w:rsidRDefault="000C4DF2" w:rsidP="00CB7102">
      <w:pPr>
        <w:pStyle w:val="ConsPlusNormal"/>
        <w:ind w:firstLine="540"/>
        <w:jc w:val="both"/>
        <w:rPr>
          <w:sz w:val="22"/>
          <w:szCs w:val="22"/>
        </w:rPr>
      </w:pPr>
      <w:r w:rsidRPr="00223EDB">
        <w:rPr>
          <w:sz w:val="22"/>
          <w:szCs w:val="22"/>
        </w:rPr>
        <w:t xml:space="preserve">10. Выявленные сведения о фактах однородных массовых нарушений могут быть сгруппированы в ведомости, таблицы и другие документы и приложены к </w:t>
      </w:r>
      <w:hyperlink w:anchor="Par248" w:tooltip="                                    АКТ" w:history="1">
        <w:r w:rsidRPr="00223EDB">
          <w:rPr>
            <w:sz w:val="22"/>
            <w:szCs w:val="22"/>
          </w:rPr>
          <w:t>акту</w:t>
        </w:r>
      </w:hyperlink>
      <w:r w:rsidRPr="00223EDB">
        <w:rPr>
          <w:sz w:val="22"/>
          <w:szCs w:val="22"/>
        </w:rPr>
        <w:t xml:space="preserve"> камеральной проверки (приложения).</w:t>
      </w:r>
    </w:p>
    <w:p w:rsidR="000C4DF2" w:rsidRPr="00223EDB" w:rsidRDefault="000C4DF2" w:rsidP="00CB7102">
      <w:pPr>
        <w:pStyle w:val="ConsPlusNormal"/>
        <w:ind w:firstLine="540"/>
        <w:jc w:val="both"/>
        <w:rPr>
          <w:sz w:val="22"/>
          <w:szCs w:val="22"/>
        </w:rPr>
      </w:pPr>
      <w:r w:rsidRPr="00223EDB">
        <w:rPr>
          <w:sz w:val="22"/>
          <w:szCs w:val="22"/>
        </w:rPr>
        <w:t xml:space="preserve">В этом случае на последней странице экземпляра </w:t>
      </w:r>
      <w:hyperlink w:anchor="Par248" w:tooltip="                                    АКТ" w:history="1">
        <w:r w:rsidRPr="00223EDB">
          <w:rPr>
            <w:sz w:val="22"/>
            <w:szCs w:val="22"/>
          </w:rPr>
          <w:t>акта</w:t>
        </w:r>
      </w:hyperlink>
      <w:r w:rsidRPr="00223EDB">
        <w:rPr>
          <w:sz w:val="22"/>
          <w:szCs w:val="22"/>
        </w:rPr>
        <w:t xml:space="preserve">, остающегося в территориальном органе страховщика, заполняется строка, заверяемая подписью лица, в отношении которого проводилась проверка (его уполномоченного представителя), получившего </w:t>
      </w:r>
      <w:hyperlink w:anchor="Par248" w:tooltip="                                    АКТ" w:history="1">
        <w:r w:rsidRPr="00223EDB">
          <w:rPr>
            <w:sz w:val="22"/>
            <w:szCs w:val="22"/>
          </w:rPr>
          <w:t>акт</w:t>
        </w:r>
      </w:hyperlink>
      <w:r w:rsidRPr="00223EDB">
        <w:rPr>
          <w:sz w:val="22"/>
          <w:szCs w:val="22"/>
        </w:rPr>
        <w:t>, с указанием его фамилии и инициалов, а также даты вручения акта:</w:t>
      </w:r>
    </w:p>
    <w:p w:rsidR="000C4DF2" w:rsidRPr="00CB7102" w:rsidRDefault="000C4DF2" w:rsidP="00CB7102">
      <w:pPr>
        <w:pStyle w:val="ConsPlusNonformat"/>
        <w:jc w:val="both"/>
      </w:pPr>
      <w:r w:rsidRPr="00CB7102">
        <w:t>"Экземпляр настоящего акта с ________ приложениями на ___ листах получил.".</w:t>
      </w:r>
    </w:p>
    <w:p w:rsidR="000C4DF2" w:rsidRPr="00CB7102" w:rsidRDefault="000C4DF2" w:rsidP="00CB7102">
      <w:pPr>
        <w:pStyle w:val="ConsPlusNonformat"/>
        <w:jc w:val="both"/>
      </w:pPr>
      <w:r w:rsidRPr="00CB7102">
        <w:t xml:space="preserve">                              (коли-</w:t>
      </w:r>
    </w:p>
    <w:p w:rsidR="000C4DF2" w:rsidRPr="00CB7102" w:rsidRDefault="000C4DF2" w:rsidP="00CB7102">
      <w:pPr>
        <w:pStyle w:val="ConsPlusNonformat"/>
        <w:jc w:val="both"/>
      </w:pPr>
      <w:r w:rsidRPr="00CB7102">
        <w:t xml:space="preserve">                             чество)</w:t>
      </w:r>
    </w:p>
    <w:p w:rsidR="000C4DF2" w:rsidRPr="00223EDB" w:rsidRDefault="000C4DF2" w:rsidP="00CB7102">
      <w:pPr>
        <w:pStyle w:val="ConsPlusNormal"/>
        <w:ind w:firstLine="540"/>
        <w:jc w:val="both"/>
        <w:rPr>
          <w:sz w:val="22"/>
          <w:szCs w:val="22"/>
        </w:rPr>
      </w:pPr>
      <w:r w:rsidRPr="00223EDB">
        <w:rPr>
          <w:sz w:val="22"/>
          <w:szCs w:val="22"/>
        </w:rPr>
        <w:t xml:space="preserve">11. </w:t>
      </w:r>
      <w:hyperlink w:anchor="Par248" w:tooltip="                                    АКТ" w:history="1">
        <w:r w:rsidRPr="00223EDB">
          <w:rPr>
            <w:sz w:val="22"/>
            <w:szCs w:val="22"/>
          </w:rPr>
          <w:t>Акт</w:t>
        </w:r>
      </w:hyperlink>
      <w:r w:rsidRPr="00223EDB">
        <w:rPr>
          <w:sz w:val="22"/>
          <w:szCs w:val="22"/>
        </w:rPr>
        <w:t xml:space="preserve"> проверки в течение пяти дней с даты подписания этого </w:t>
      </w:r>
      <w:hyperlink w:anchor="Par248" w:tooltip="                                    АКТ" w:history="1">
        <w:r w:rsidRPr="00223EDB">
          <w:rPr>
            <w:sz w:val="22"/>
            <w:szCs w:val="22"/>
          </w:rPr>
          <w:t>акта</w:t>
        </w:r>
      </w:hyperlink>
      <w:r w:rsidRPr="00223EDB">
        <w:rPr>
          <w:sz w:val="22"/>
          <w:szCs w:val="22"/>
        </w:rPr>
        <w:t xml:space="preserve"> должен быть вручен лицу, в отношении которого проводилась проверка (его уполномоченному представителю),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проверки по почте заказным письмом датой вручения этого акта считается шестой день с даты отправления заказного письма. Форматы, порядок и условия направления страхователю </w:t>
      </w:r>
      <w:hyperlink w:anchor="Par248" w:tooltip="                                    АКТ" w:history="1">
        <w:r w:rsidRPr="00223EDB">
          <w:rPr>
            <w:sz w:val="22"/>
            <w:szCs w:val="22"/>
          </w:rPr>
          <w:t>акта</w:t>
        </w:r>
      </w:hyperlink>
      <w:r w:rsidRPr="00223EDB">
        <w:rPr>
          <w:sz w:val="22"/>
          <w:szCs w:val="22"/>
        </w:rPr>
        <w:t xml:space="preserve"> проверки в электронном виде по телекоммуникационным каналам связи устанавливаются страховщиком. &lt;3&gt;</w:t>
      </w:r>
    </w:p>
    <w:p w:rsidR="000C4DF2" w:rsidRPr="00223EDB" w:rsidRDefault="000C4DF2" w:rsidP="00CB7102">
      <w:pPr>
        <w:pStyle w:val="ConsPlusNormal"/>
        <w:ind w:firstLine="540"/>
        <w:jc w:val="both"/>
        <w:rPr>
          <w:sz w:val="22"/>
          <w:szCs w:val="22"/>
        </w:rPr>
      </w:pPr>
      <w:r w:rsidRPr="00223EDB">
        <w:rPr>
          <w:sz w:val="22"/>
          <w:szCs w:val="22"/>
        </w:rPr>
        <w:t>--------------------------------</w:t>
      </w:r>
    </w:p>
    <w:p w:rsidR="000C4DF2" w:rsidRPr="00CB7102" w:rsidRDefault="000C4DF2" w:rsidP="00CB7102">
      <w:pPr>
        <w:pStyle w:val="ConsPlusNormal"/>
        <w:ind w:firstLine="540"/>
        <w:jc w:val="both"/>
      </w:pPr>
      <w:r w:rsidRPr="00CB7102">
        <w:t>&lt;3&gt; Пункт 4 статьи 26.19 Федерального закона от 24 июля 1998 г. N 125-ФЗ "Об обязательном социальном страховании от несчастных случаев на производстве и профессиональных заболеваний".</w:t>
      </w:r>
    </w:p>
    <w:sectPr w:rsidR="000C4DF2" w:rsidRPr="00CB710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DF2" w:rsidRDefault="000C4DF2">
      <w:r>
        <w:separator/>
      </w:r>
    </w:p>
  </w:endnote>
  <w:endnote w:type="continuationSeparator" w:id="0">
    <w:p w:rsidR="000C4DF2" w:rsidRDefault="000C4D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F2" w:rsidRDefault="000C4DF2" w:rsidP="00DF5729">
    <w:pPr>
      <w:jc w:val="center"/>
      <w:rPr>
        <w:sz w:val="2"/>
        <w:szCs w:val="2"/>
      </w:rPr>
    </w:pPr>
  </w:p>
  <w:p w:rsidR="000C4DF2" w:rsidRDefault="000C4DF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DF2" w:rsidRDefault="000C4DF2">
      <w:r>
        <w:separator/>
      </w:r>
    </w:p>
  </w:footnote>
  <w:footnote w:type="continuationSeparator" w:id="0">
    <w:p w:rsidR="000C4DF2" w:rsidRDefault="000C4D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F2" w:rsidRDefault="000C4DF2" w:rsidP="00DF5729">
    <w:pPr>
      <w:jc w:val="center"/>
      <w:rPr>
        <w:sz w:val="2"/>
        <w:szCs w:val="2"/>
      </w:rPr>
    </w:pPr>
  </w:p>
  <w:p w:rsidR="000C4DF2" w:rsidRDefault="000C4DF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C4DF2" w:rsidRPr="002A36C4" w:rsidRDefault="000C4DF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C4DF2" w:rsidRPr="002A36C4" w:rsidRDefault="000C4DF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C4DF2" w:rsidRDefault="000C4DF2">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C4DF2"/>
    <w:rsid w:val="000F59EA"/>
    <w:rsid w:val="00185AD7"/>
    <w:rsid w:val="001C50DE"/>
    <w:rsid w:val="00223EDB"/>
    <w:rsid w:val="002328AA"/>
    <w:rsid w:val="002A36C4"/>
    <w:rsid w:val="002A3FB4"/>
    <w:rsid w:val="002F6C78"/>
    <w:rsid w:val="00352E3D"/>
    <w:rsid w:val="00415D80"/>
    <w:rsid w:val="00470855"/>
    <w:rsid w:val="00616E37"/>
    <w:rsid w:val="006C2CAC"/>
    <w:rsid w:val="006D6D97"/>
    <w:rsid w:val="00706E08"/>
    <w:rsid w:val="008A40F2"/>
    <w:rsid w:val="00CA5FB3"/>
    <w:rsid w:val="00CB7102"/>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3347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3347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33479"/>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CB7102"/>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CB7102"/>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CB7102"/>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CB7102"/>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CB7102"/>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276324854">
      <w:marLeft w:val="0"/>
      <w:marRight w:val="0"/>
      <w:marTop w:val="0"/>
      <w:marBottom w:val="0"/>
      <w:divBdr>
        <w:top w:val="none" w:sz="0" w:space="0" w:color="auto"/>
        <w:left w:val="none" w:sz="0" w:space="0" w:color="auto"/>
        <w:bottom w:val="none" w:sz="0" w:space="0" w:color="auto"/>
        <w:right w:val="none" w:sz="0" w:space="0" w:color="auto"/>
      </w:divBdr>
    </w:div>
    <w:div w:id="1276324855">
      <w:marLeft w:val="0"/>
      <w:marRight w:val="0"/>
      <w:marTop w:val="0"/>
      <w:marBottom w:val="0"/>
      <w:divBdr>
        <w:top w:val="none" w:sz="0" w:space="0" w:color="auto"/>
        <w:left w:val="none" w:sz="0" w:space="0" w:color="auto"/>
        <w:bottom w:val="none" w:sz="0" w:space="0" w:color="auto"/>
        <w:right w:val="none" w:sz="0" w:space="0" w:color="auto"/>
      </w:divBdr>
    </w:div>
    <w:div w:id="1276324856">
      <w:marLeft w:val="0"/>
      <w:marRight w:val="0"/>
      <w:marTop w:val="0"/>
      <w:marBottom w:val="0"/>
      <w:divBdr>
        <w:top w:val="none" w:sz="0" w:space="0" w:color="auto"/>
        <w:left w:val="none" w:sz="0" w:space="0" w:color="auto"/>
        <w:bottom w:val="none" w:sz="0" w:space="0" w:color="auto"/>
        <w:right w:val="none" w:sz="0" w:space="0" w:color="auto"/>
      </w:divBdr>
    </w:div>
    <w:div w:id="1276324857">
      <w:marLeft w:val="0"/>
      <w:marRight w:val="0"/>
      <w:marTop w:val="0"/>
      <w:marBottom w:val="0"/>
      <w:divBdr>
        <w:top w:val="none" w:sz="0" w:space="0" w:color="auto"/>
        <w:left w:val="none" w:sz="0" w:space="0" w:color="auto"/>
        <w:bottom w:val="none" w:sz="0" w:space="0" w:color="auto"/>
        <w:right w:val="none" w:sz="0" w:space="0" w:color="auto"/>
      </w:divBdr>
    </w:div>
    <w:div w:id="1276324858">
      <w:marLeft w:val="0"/>
      <w:marRight w:val="0"/>
      <w:marTop w:val="0"/>
      <w:marBottom w:val="0"/>
      <w:divBdr>
        <w:top w:val="none" w:sz="0" w:space="0" w:color="auto"/>
        <w:left w:val="none" w:sz="0" w:space="0" w:color="auto"/>
        <w:bottom w:val="none" w:sz="0" w:space="0" w:color="auto"/>
        <w:right w:val="none" w:sz="0" w:space="0" w:color="auto"/>
      </w:divBdr>
    </w:div>
    <w:div w:id="12763248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25</Pages>
  <Words>13912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29 марта 2017 г</dc:title>
  <dc:subject/>
  <dc:creator>Информ-аналит отдел</dc:creator>
  <cp:keywords/>
  <dc:description/>
  <cp:lastModifiedBy>Информ-аналит отдел</cp:lastModifiedBy>
  <cp:revision>2</cp:revision>
  <dcterms:created xsi:type="dcterms:W3CDTF">2017-04-03T11:57:00Z</dcterms:created>
  <dcterms:modified xsi:type="dcterms:W3CDTF">2017-04-03T11:57:00Z</dcterms:modified>
</cp:coreProperties>
</file>