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7C3" w:rsidRPr="00997625" w:rsidRDefault="00A827C3" w:rsidP="0039537B">
      <w:pPr>
        <w:pStyle w:val="ConsPlusTitle"/>
        <w:jc w:val="center"/>
        <w:outlineLvl w:val="0"/>
        <w:rPr>
          <w:sz w:val="22"/>
          <w:szCs w:val="22"/>
        </w:rPr>
      </w:pPr>
      <w:r w:rsidRPr="00997625">
        <w:rPr>
          <w:sz w:val="22"/>
          <w:szCs w:val="22"/>
        </w:rPr>
        <w:t>ФОНД СОЦИАЛЬНОГО СТРАХОВАНИЯ РОССИЙСКОЙ ФЕДЕРАЦИИ</w:t>
      </w:r>
    </w:p>
    <w:p w:rsidR="00A827C3" w:rsidRPr="00997625" w:rsidRDefault="00A827C3" w:rsidP="0039537B">
      <w:pPr>
        <w:pStyle w:val="ConsPlusTitle"/>
        <w:jc w:val="center"/>
        <w:rPr>
          <w:sz w:val="22"/>
          <w:szCs w:val="22"/>
        </w:rPr>
      </w:pPr>
    </w:p>
    <w:p w:rsidR="00A827C3" w:rsidRPr="00997625" w:rsidRDefault="00A827C3" w:rsidP="0039537B">
      <w:pPr>
        <w:pStyle w:val="ConsPlusTitle"/>
        <w:jc w:val="center"/>
        <w:rPr>
          <w:sz w:val="22"/>
          <w:szCs w:val="22"/>
        </w:rPr>
      </w:pPr>
      <w:r w:rsidRPr="00997625">
        <w:rPr>
          <w:sz w:val="22"/>
          <w:szCs w:val="22"/>
        </w:rPr>
        <w:t>ПИСЬМО</w:t>
      </w:r>
    </w:p>
    <w:p w:rsidR="00A827C3" w:rsidRPr="00997625" w:rsidRDefault="00A827C3" w:rsidP="0039537B">
      <w:pPr>
        <w:pStyle w:val="ConsPlusTitle"/>
        <w:jc w:val="center"/>
        <w:rPr>
          <w:sz w:val="22"/>
          <w:szCs w:val="22"/>
        </w:rPr>
      </w:pPr>
      <w:r w:rsidRPr="00997625">
        <w:rPr>
          <w:sz w:val="22"/>
          <w:szCs w:val="22"/>
        </w:rPr>
        <w:t xml:space="preserve">от 20 февраля </w:t>
      </w:r>
      <w:smartTag w:uri="urn:schemas-microsoft-com:office:smarttags" w:element="metricconverter">
        <w:smartTagPr>
          <w:attr w:name="ProductID" w:val="2017 г"/>
        </w:smartTagPr>
        <w:r w:rsidRPr="00997625">
          <w:rPr>
            <w:sz w:val="22"/>
            <w:szCs w:val="22"/>
          </w:rPr>
          <w:t>2017 г</w:t>
        </w:r>
      </w:smartTag>
      <w:r w:rsidRPr="00997625">
        <w:rPr>
          <w:sz w:val="22"/>
          <w:szCs w:val="22"/>
        </w:rPr>
        <w:t>. N 02-09-11/16-05-3685</w:t>
      </w:r>
    </w:p>
    <w:p w:rsidR="00A827C3" w:rsidRPr="00997625" w:rsidRDefault="00A827C3" w:rsidP="0039537B">
      <w:pPr>
        <w:pStyle w:val="ConsPlusTitle"/>
        <w:jc w:val="center"/>
        <w:rPr>
          <w:sz w:val="22"/>
          <w:szCs w:val="22"/>
        </w:rPr>
      </w:pPr>
    </w:p>
    <w:p w:rsidR="00A827C3" w:rsidRPr="00997625" w:rsidRDefault="00A827C3" w:rsidP="0039537B">
      <w:pPr>
        <w:pStyle w:val="ConsPlusTitle"/>
        <w:jc w:val="center"/>
        <w:rPr>
          <w:sz w:val="22"/>
          <w:szCs w:val="22"/>
        </w:rPr>
      </w:pPr>
      <w:r w:rsidRPr="00997625">
        <w:rPr>
          <w:sz w:val="22"/>
          <w:szCs w:val="22"/>
        </w:rPr>
        <w:t>О ФИНАНСОВОМ ОБЕСПЕЧЕНИИ ПРЕДУПРЕДИТЕЛЬНЫХ МЕР</w:t>
      </w:r>
    </w:p>
    <w:p w:rsidR="00A827C3" w:rsidRPr="00997625" w:rsidRDefault="00A827C3" w:rsidP="0039537B">
      <w:pPr>
        <w:pStyle w:val="ConsPlusNormal"/>
        <w:jc w:val="both"/>
        <w:rPr>
          <w:sz w:val="22"/>
          <w:szCs w:val="22"/>
        </w:rPr>
      </w:pPr>
    </w:p>
    <w:p w:rsidR="00A827C3" w:rsidRPr="00997625" w:rsidRDefault="00A827C3" w:rsidP="0039537B">
      <w:pPr>
        <w:pStyle w:val="ConsPlusNormal"/>
        <w:spacing w:line="300" w:lineRule="atLeast"/>
        <w:ind w:firstLine="567"/>
        <w:jc w:val="both"/>
        <w:rPr>
          <w:sz w:val="22"/>
          <w:szCs w:val="22"/>
        </w:rPr>
      </w:pPr>
      <w:r w:rsidRPr="00997625">
        <w:rPr>
          <w:sz w:val="22"/>
          <w:szCs w:val="22"/>
        </w:rPr>
        <w:t>В связи с вопросами по финансовому обеспечению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возникающими по приказам Министерства труда и социальной защиты Российской Федерации от 29 апреля 2016 года N 201н (далее - Приказ N 201н) и от 14 июля 2016 года N 353н (далее - Приказ N 353н) "О внесении изменений в приказ Министерства труда и социальной защиты Российской Федерации от 10 декабря 2012 года N 580н "Об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(далее - Правила), Фонд социального страхования Российской Федерации (далее - Фонд) разъясняет.</w:t>
      </w:r>
    </w:p>
    <w:p w:rsidR="00A827C3" w:rsidRPr="00997625" w:rsidRDefault="00A827C3" w:rsidP="0039537B">
      <w:pPr>
        <w:pStyle w:val="ConsPlusNormal"/>
        <w:spacing w:line="300" w:lineRule="atLeast"/>
        <w:ind w:firstLine="567"/>
        <w:jc w:val="both"/>
        <w:rPr>
          <w:sz w:val="22"/>
          <w:szCs w:val="22"/>
        </w:rPr>
      </w:pPr>
      <w:r w:rsidRPr="00997625">
        <w:rPr>
          <w:sz w:val="22"/>
          <w:szCs w:val="22"/>
        </w:rPr>
        <w:t>В соответствии с Приказом N 201н с 1 января 2017 года за счет сумм страховых взносов осуществляется финансовое обеспечение расходов страхователя на приобретение специальной одежды, специальной обуви и других средств индивидуальной защиты, изготовленных на территории Российской Федерации. Информация, подтверждающая сведения о стране-производителе, указана на копии сертификатов (деклараций) соответствия средств индивидуальной защиты (далее - СИЗ) техническому регламенту Таможенного союза ТР ТС 019/2011.</w:t>
      </w:r>
    </w:p>
    <w:p w:rsidR="00A827C3" w:rsidRPr="00997625" w:rsidRDefault="00A827C3" w:rsidP="0039537B">
      <w:pPr>
        <w:pStyle w:val="ConsPlusNormal"/>
        <w:spacing w:line="300" w:lineRule="atLeast"/>
        <w:ind w:firstLine="567"/>
        <w:jc w:val="both"/>
        <w:rPr>
          <w:sz w:val="22"/>
          <w:szCs w:val="22"/>
        </w:rPr>
      </w:pPr>
      <w:r w:rsidRPr="00997625">
        <w:rPr>
          <w:sz w:val="22"/>
          <w:szCs w:val="22"/>
        </w:rPr>
        <w:t>Учитывая, что срок вступления в силу положений Правил в части возмещения расходов на приобретение специальной одежды, изготовленной из тканей, трикотажных полотен, нетканых материалов, страной происхождения которых является Российская Федерация, установлен с 1 августа 2017 года, подача заявлений страхователей о возмещении указанных расходов (согласно разъяснениям Минтруда России) возможна не ранее 2018 года. Вопрос о подтверждении страны происхождения тканей, трикотажных полотен и нетканых материалов, из которых изготовлена специальная одежда, будет проработан в течение 2017 года и соответствующие разъяснения будут доведены дополнительно.</w:t>
      </w:r>
    </w:p>
    <w:p w:rsidR="00A827C3" w:rsidRPr="00997625" w:rsidRDefault="00A827C3" w:rsidP="0039537B">
      <w:pPr>
        <w:pStyle w:val="ConsPlusNormal"/>
        <w:spacing w:line="300" w:lineRule="atLeast"/>
        <w:ind w:firstLine="567"/>
        <w:jc w:val="both"/>
        <w:rPr>
          <w:sz w:val="22"/>
          <w:szCs w:val="22"/>
        </w:rPr>
      </w:pPr>
      <w:r w:rsidRPr="00997625">
        <w:rPr>
          <w:sz w:val="22"/>
          <w:szCs w:val="22"/>
        </w:rPr>
        <w:t>Приказом N 353н в подпункт "г" пункта 4 Правил внесены изменения, согласно которым при включении в план финансового обеспечения предупредительных мер приобретение СИЗ страхователь представляет перечень приобретаемых СИЗ с датой изготовления и сроком их годности. При этом проверить правильность указанной в перечне информации о дате изготовления и сроке годности СИЗ можно непосредственно на самом изделии (на бирке, этикетке, упаковке) после произведенных страхователем расходов на приобретение СИЗ, либо страхователем должна быть представлена информация, полученная при отгрузке товара со склада поставщика. Также следует учитывать, что на СИЗ должен быть указан срок хранения, по истечении которого товар нельзя использовать, либо срок эксплуатации, что также подразумевает срок годности. Одновременно напоминаем, что при подтверждении страхователем расходов в части приобретения СИЗ необходимо провести проверку подлинности предоставленных копий сертификатов соответствия требованиям технического регламента Таможенного союза (http://188.254.71.82/rss_ts_pub/), а также деклараций о соответствии требованиям технического регламента Таможенного союза (http://188.254.71.82/rds_ts_pub/).</w:t>
      </w:r>
    </w:p>
    <w:p w:rsidR="00A827C3" w:rsidRPr="00997625" w:rsidRDefault="00A827C3" w:rsidP="0039537B">
      <w:pPr>
        <w:pStyle w:val="ConsPlusNormal"/>
        <w:spacing w:line="300" w:lineRule="atLeast"/>
        <w:ind w:firstLine="567"/>
        <w:jc w:val="both"/>
        <w:rPr>
          <w:sz w:val="22"/>
          <w:szCs w:val="22"/>
        </w:rPr>
      </w:pPr>
      <w:r w:rsidRPr="00997625">
        <w:rPr>
          <w:sz w:val="22"/>
          <w:szCs w:val="22"/>
        </w:rPr>
        <w:t>В подпункт "а" пункта 10 Правил Приказом N 201н внесены уточнения в части принятия решения об отказе в финансовом обеспечении предупредительных мер. Данное решение может быть принято, если на день подачи заявления у страхователя имеются: непогашенная недоимка, задолженность по пеням и штрафам, образовавшаяся по итогам отчетного периода; непогашенная недоимка, выявленная в входе камеральной или выездной проверки; непогашенные пени и штрафы, начисленные по итогам выездной или камеральной проверки.</w:t>
      </w:r>
    </w:p>
    <w:p w:rsidR="00A827C3" w:rsidRPr="00997625" w:rsidRDefault="00A827C3" w:rsidP="0039537B">
      <w:pPr>
        <w:pStyle w:val="ConsPlusNormal"/>
        <w:spacing w:line="300" w:lineRule="atLeast"/>
        <w:ind w:firstLine="567"/>
        <w:jc w:val="both"/>
        <w:rPr>
          <w:sz w:val="22"/>
          <w:szCs w:val="22"/>
        </w:rPr>
      </w:pPr>
      <w:r w:rsidRPr="00997625">
        <w:rPr>
          <w:sz w:val="22"/>
          <w:szCs w:val="22"/>
        </w:rPr>
        <w:t>Кроме того, Приказом N 353н расширен перечень мероприятий, которые страхователь может провести за счет средств Фонда, а именно:</w:t>
      </w:r>
    </w:p>
    <w:p w:rsidR="00A827C3" w:rsidRPr="00997625" w:rsidRDefault="00A827C3" w:rsidP="0039537B">
      <w:pPr>
        <w:pStyle w:val="ConsPlusNormal"/>
        <w:spacing w:line="300" w:lineRule="atLeast"/>
        <w:ind w:firstLine="567"/>
        <w:jc w:val="both"/>
        <w:rPr>
          <w:sz w:val="22"/>
          <w:szCs w:val="22"/>
        </w:rPr>
      </w:pPr>
      <w:r w:rsidRPr="00997625">
        <w:rPr>
          <w:sz w:val="22"/>
          <w:szCs w:val="22"/>
        </w:rPr>
        <w:t>- подпункт "л" пункта 3 Правил - "приобретение отдельных приборов, устройств, непосредственно предназначенных для обеспечения безопасности работников и (или) контроля за безопасным ведением работ в рамках технологических процессов, в том числе на подземных работах".</w:t>
      </w:r>
    </w:p>
    <w:p w:rsidR="00A827C3" w:rsidRPr="00997625" w:rsidRDefault="00A827C3" w:rsidP="0039537B">
      <w:pPr>
        <w:pStyle w:val="ConsPlusNormal"/>
        <w:spacing w:line="300" w:lineRule="atLeast"/>
        <w:ind w:firstLine="567"/>
        <w:jc w:val="both"/>
        <w:rPr>
          <w:sz w:val="22"/>
          <w:szCs w:val="22"/>
        </w:rPr>
      </w:pPr>
      <w:r w:rsidRPr="00997625">
        <w:rPr>
          <w:sz w:val="22"/>
          <w:szCs w:val="22"/>
        </w:rPr>
        <w:t>При выборе указанного мероприятия страхователем должны быть представлены копии документов, подтверждающих приобретение организацией соответствующих приборов, устройств, оборудования, которые будут использованы в рамках технологического процесса и предназначены для обеспечения безопасности работников и (или) контроля за безопасным ведением работ; копии (выписки из) технических проектов и (или) проектной документации, которыми предусмотрено использование указанных приборов.</w:t>
      </w:r>
    </w:p>
    <w:p w:rsidR="00A827C3" w:rsidRPr="00997625" w:rsidRDefault="00A827C3" w:rsidP="0039537B">
      <w:pPr>
        <w:pStyle w:val="ConsPlusNormal"/>
        <w:spacing w:line="300" w:lineRule="atLeast"/>
        <w:ind w:firstLine="567"/>
        <w:jc w:val="both"/>
        <w:rPr>
          <w:sz w:val="22"/>
          <w:szCs w:val="22"/>
        </w:rPr>
      </w:pPr>
      <w:r w:rsidRPr="00997625">
        <w:rPr>
          <w:sz w:val="22"/>
          <w:szCs w:val="22"/>
        </w:rPr>
        <w:t>- подпункт "м" пункта 3 Правил - "приобретение 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фиксации".</w:t>
      </w:r>
    </w:p>
    <w:p w:rsidR="00A827C3" w:rsidRPr="00997625" w:rsidRDefault="00A827C3" w:rsidP="0039537B">
      <w:pPr>
        <w:pStyle w:val="ConsPlusNormal"/>
        <w:spacing w:line="300" w:lineRule="atLeast"/>
        <w:ind w:firstLine="567"/>
        <w:jc w:val="both"/>
        <w:rPr>
          <w:sz w:val="22"/>
          <w:szCs w:val="22"/>
        </w:rPr>
      </w:pPr>
      <w:r w:rsidRPr="00997625">
        <w:rPr>
          <w:sz w:val="22"/>
          <w:szCs w:val="22"/>
        </w:rPr>
        <w:t>В этом случае страхователь представляет копии (выписки) документов, обосновывающих и подтверждающих приобретение вышеуказанных приборов, предназначенных для обучения работников по вопросам безопасного ведения работ.</w:t>
      </w:r>
    </w:p>
    <w:p w:rsidR="00A827C3" w:rsidRPr="00997625" w:rsidRDefault="00A827C3" w:rsidP="0039537B">
      <w:pPr>
        <w:pStyle w:val="ConsPlusNormal"/>
        <w:spacing w:line="300" w:lineRule="atLeast"/>
        <w:ind w:firstLine="567"/>
        <w:jc w:val="both"/>
        <w:rPr>
          <w:sz w:val="22"/>
          <w:szCs w:val="22"/>
        </w:rPr>
      </w:pPr>
      <w:r w:rsidRPr="00997625">
        <w:rPr>
          <w:sz w:val="22"/>
          <w:szCs w:val="22"/>
        </w:rPr>
        <w:t>Одновременно сообщаем, что приобретение материалов и монтаж установок систем видеонаблюдения не подлежат финансированию за счет сумм страховых взносов. Также не подлежит финансированию за счет сумм страховых взносов приобретение персональных компьютеров для инженеров по охране труда, так как обучение работников безопасным методам и приемам выполнения работ не входит в обязанности инженера по охране труда.</w:t>
      </w:r>
    </w:p>
    <w:p w:rsidR="00A827C3" w:rsidRPr="00997625" w:rsidRDefault="00A827C3" w:rsidP="0039537B">
      <w:pPr>
        <w:pStyle w:val="ConsPlusNormal"/>
        <w:spacing w:line="300" w:lineRule="atLeast"/>
        <w:ind w:firstLine="567"/>
        <w:jc w:val="both"/>
        <w:rPr>
          <w:sz w:val="22"/>
          <w:szCs w:val="22"/>
        </w:rPr>
      </w:pPr>
      <w:r w:rsidRPr="00997625">
        <w:rPr>
          <w:sz w:val="22"/>
          <w:szCs w:val="22"/>
        </w:rPr>
        <w:t>Приказом N 353н в подпункт "в" пункта 3 Правил внесены изменения, дополняющие перечень отдельных категорий работников, проходящих обучение по охране труда за счет средств Фонда, работниками организаций, отнесенных к опасным производственным объектам, которые также проходят обучение по вопросам безопасного ведения работ. При этом страхователь подтверждает отнесение организации к опасному производственному объекту, представив копию свидетельства установленного образца о регистрации опасного производственного объекта в государственном реестре опасных производственных объектов. Опасными производственными объектами могут быть как организации, так и ее структурные подразделения. При выборе указанного мероприятия страхователь должен представить копию договора с организацией, осуществляющей образовательную деятельность, в которой проходили обучение работники, указанные в абзаце восьмом подпункта "в" пункта 3 Правил.</w:t>
      </w:r>
    </w:p>
    <w:p w:rsidR="00A827C3" w:rsidRPr="00997625" w:rsidRDefault="00A827C3" w:rsidP="0039537B">
      <w:pPr>
        <w:pStyle w:val="ConsPlusNormal"/>
        <w:spacing w:line="300" w:lineRule="atLeast"/>
        <w:ind w:firstLine="567"/>
        <w:jc w:val="both"/>
        <w:rPr>
          <w:sz w:val="22"/>
          <w:szCs w:val="22"/>
        </w:rPr>
      </w:pPr>
      <w:r w:rsidRPr="00997625">
        <w:rPr>
          <w:sz w:val="22"/>
          <w:szCs w:val="22"/>
        </w:rPr>
        <w:t>В связи с тем, что Федеральным законом от 16 июля 1999 года N 165-ФЗ "Об основах обязательного социального страхования" определены принципы осуществления обязательного социального страхования, одним из которых является ответственность за целевое использование средств обязательного социального страхования, а также определен круг субъектов обязательного социального страхования, не допускающий посредническую деятельность в системе указанного вида страхования, Приказом N 353н внесены изменения в подпункт "д" пункта 3 Правил. С 2017 года при использовании средств Фонда на санаторно-курортное лечение работников страхователь представляет договор с организацией, непосредственно осуществляющей санаторно-курортное лечение работников. При этом обращаем внимание региональных отделений Фонда, что согласно приказу Минздрава России от 5 мая 2016 года N 279н "Об утверждении порядка организации санаторно-курортного лечения" длительность санаторно-курортного лечения работников составляет не менее 14 дней.</w:t>
      </w:r>
    </w:p>
    <w:p w:rsidR="00A827C3" w:rsidRPr="00997625" w:rsidRDefault="00A827C3" w:rsidP="0039537B">
      <w:pPr>
        <w:pStyle w:val="ConsPlusNormal"/>
        <w:spacing w:line="300" w:lineRule="atLeast"/>
        <w:ind w:firstLine="567"/>
        <w:jc w:val="both"/>
        <w:rPr>
          <w:sz w:val="22"/>
          <w:szCs w:val="22"/>
        </w:rPr>
      </w:pPr>
      <w:r w:rsidRPr="00997625">
        <w:rPr>
          <w:sz w:val="22"/>
          <w:szCs w:val="22"/>
        </w:rPr>
        <w:t>Одновременно напоминаем, что сумма, разрешенная страхователю на финансовое обеспечение предупредительных мер в текущем финансовом году, не должна превышать сумму страховых взносов, подлежащих перечислению в установленном порядке страхователем в Фонд за год в целом, а именно, начисленные страховые взносы за текущий финансовый год за вычетом расходов, произведенных в текущем финансовом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При этом обращаем внимание, что в сумму, подлежащую перечислению, не включаются суммы, перечисленные страхователю региональным отделением Фонда при недостаточности у него средств на выплату застрахованным пособий по временной нетрудоспособности.</w:t>
      </w:r>
    </w:p>
    <w:p w:rsidR="00A827C3" w:rsidRPr="00997625" w:rsidRDefault="00A827C3" w:rsidP="0039537B">
      <w:pPr>
        <w:pStyle w:val="ConsPlusNormal"/>
        <w:spacing w:line="300" w:lineRule="atLeast"/>
        <w:ind w:firstLine="567"/>
        <w:jc w:val="both"/>
        <w:rPr>
          <w:sz w:val="22"/>
          <w:szCs w:val="22"/>
        </w:rPr>
      </w:pPr>
      <w:r w:rsidRPr="00997625">
        <w:rPr>
          <w:sz w:val="22"/>
          <w:szCs w:val="22"/>
        </w:rPr>
        <w:t>В связи с изложенным, региональным отделениям Фонда как на этапе принятия решения о финансовом обеспечении предупредительных мер, так и на момент их подтверждения страхователем, в том числе при поквартальном отчете, необходимо контролировать сумму не только начисленных страховых взносов и произведенных расходов страхователя на обеспечение по указанному виду страхования в текущем финансовом году, но и на произошедшие страховые случаи, по которым должна быть произведена оплата.</w:t>
      </w:r>
    </w:p>
    <w:p w:rsidR="00A827C3" w:rsidRPr="00997625" w:rsidRDefault="00A827C3" w:rsidP="0039537B">
      <w:pPr>
        <w:pStyle w:val="ConsPlusNormal"/>
        <w:spacing w:line="300" w:lineRule="atLeast"/>
        <w:ind w:firstLine="567"/>
        <w:jc w:val="both"/>
        <w:rPr>
          <w:sz w:val="22"/>
          <w:szCs w:val="22"/>
        </w:rPr>
      </w:pPr>
      <w:r w:rsidRPr="00997625">
        <w:rPr>
          <w:sz w:val="22"/>
          <w:szCs w:val="22"/>
        </w:rPr>
        <w:t>Обращаем внимание, что в целях освоения выделенных средств и удовлетворения заявлений страхователей, обратившихся за финансовым обеспечением предупредительных мер, региональным отделениям Фонда необходимо своевременно уведомлять Фонд по данному вопросу для их последующего перераспределения.</w:t>
      </w:r>
    </w:p>
    <w:p w:rsidR="00A827C3" w:rsidRPr="00997625" w:rsidRDefault="00A827C3" w:rsidP="0039537B">
      <w:pPr>
        <w:pStyle w:val="ConsPlusNormal"/>
        <w:spacing w:line="300" w:lineRule="atLeast"/>
        <w:ind w:firstLine="567"/>
        <w:jc w:val="both"/>
        <w:rPr>
          <w:sz w:val="22"/>
          <w:szCs w:val="22"/>
        </w:rPr>
      </w:pPr>
      <w:r w:rsidRPr="00997625">
        <w:rPr>
          <w:sz w:val="22"/>
          <w:szCs w:val="22"/>
        </w:rPr>
        <w:t>Так как в соответствии с пунктом 12 Правил страхователь ведет в установленном порядке учет средств, направленных на финансовое обеспечение предупредительных мер в счет уплаты страховых взносов, и представляет в территориальный орган Фонда отчет об их использовании, Фонд считает целесообразным довести до сведения страхователей рекомендуемую форму отчета по использованию сумм страховых взносов на обязательное социальное страхование от несчастных случаев на производстве и профессиональных заболеваний на финансовое обеспечение предупредительных мер по сокращению производственного травматизма и профессиональных заболеваний работников (приложение 1).</w:t>
      </w:r>
    </w:p>
    <w:p w:rsidR="00A827C3" w:rsidRPr="00997625" w:rsidRDefault="00A827C3" w:rsidP="0039537B">
      <w:pPr>
        <w:pStyle w:val="ConsPlusNormal"/>
        <w:spacing w:line="300" w:lineRule="atLeast"/>
        <w:ind w:firstLine="567"/>
        <w:jc w:val="both"/>
        <w:rPr>
          <w:sz w:val="22"/>
          <w:szCs w:val="22"/>
        </w:rPr>
      </w:pPr>
      <w:r w:rsidRPr="00997625">
        <w:rPr>
          <w:sz w:val="22"/>
          <w:szCs w:val="22"/>
        </w:rPr>
        <w:t>Информацию о результатах рассмотрения региональными отделениями Фонда заявлений страхователей и принятых решениях о направлении средств на финансовое обеспечение предупредительных мер в текущем году (приложение 2, формируется подсистемой "Профилактика" ЕИИС "Соцстрах") следует предоставить в Департамент страхования профессиональных рисков в электронном виде и на бумажном носителе по адресу: m.a.vasilieva@fss.ru в срок до 1 октября текущего года.</w:t>
      </w:r>
    </w:p>
    <w:p w:rsidR="00A827C3" w:rsidRPr="00997625" w:rsidRDefault="00A827C3" w:rsidP="0039537B">
      <w:pPr>
        <w:pStyle w:val="ConsPlusNormal"/>
        <w:spacing w:line="300" w:lineRule="atLeast"/>
        <w:ind w:firstLine="567"/>
        <w:jc w:val="both"/>
        <w:rPr>
          <w:sz w:val="22"/>
          <w:szCs w:val="22"/>
        </w:rPr>
      </w:pPr>
      <w:r w:rsidRPr="00997625">
        <w:rPr>
          <w:sz w:val="22"/>
          <w:szCs w:val="22"/>
        </w:rPr>
        <w:t>Сводный отчет по итогам работы по финансовому обеспечению предупредительных мер, сформированный с помощью подсистемы "Профилактика" ЕИИС "Соцстрах", следует представить в срок до 1 февраля, следующего за отчетным годом, в электронном виде по адресу m.a.vasilieva@fss.ru и на бумажном носителе, содержащем сводные отчетные данные по региональному отделению Фонда.</w:t>
      </w:r>
    </w:p>
    <w:p w:rsidR="00A827C3" w:rsidRPr="00997625" w:rsidRDefault="00A827C3" w:rsidP="0039537B">
      <w:pPr>
        <w:pStyle w:val="ConsPlusNormal"/>
        <w:spacing w:line="300" w:lineRule="atLeast"/>
        <w:ind w:firstLine="567"/>
        <w:jc w:val="both"/>
        <w:rPr>
          <w:sz w:val="22"/>
          <w:szCs w:val="22"/>
        </w:rPr>
      </w:pPr>
      <w:r w:rsidRPr="00997625">
        <w:rPr>
          <w:sz w:val="22"/>
          <w:szCs w:val="22"/>
        </w:rPr>
        <w:t>Одновременно обращаем внимание, что документы на повторное согласование должны быть направлены в Фонд не позднее 1 декабря текущего года после устранения замечаний Фонда.</w:t>
      </w:r>
    </w:p>
    <w:p w:rsidR="00A827C3" w:rsidRPr="00997625" w:rsidRDefault="00A827C3" w:rsidP="0039537B">
      <w:pPr>
        <w:pStyle w:val="ConsPlusNormal"/>
        <w:spacing w:line="300" w:lineRule="atLeast"/>
        <w:ind w:firstLine="567"/>
        <w:jc w:val="both"/>
        <w:rPr>
          <w:sz w:val="22"/>
          <w:szCs w:val="22"/>
        </w:rPr>
      </w:pPr>
      <w:r w:rsidRPr="00997625">
        <w:rPr>
          <w:sz w:val="22"/>
          <w:szCs w:val="22"/>
        </w:rPr>
        <w:t>Кроме того, при направлении в Фонд запроса по вопросам финансового обеспечения предупредительных мер по сокращению производственного травматизма и профессиональных заболеваний региональному отделению Фонда необходимо выразить свою позицию по задаваемому вопросу.</w:t>
      </w:r>
    </w:p>
    <w:p w:rsidR="00A827C3" w:rsidRPr="00997625" w:rsidRDefault="00A827C3" w:rsidP="0039537B">
      <w:pPr>
        <w:pStyle w:val="ConsPlusNormal"/>
        <w:jc w:val="both"/>
        <w:rPr>
          <w:sz w:val="22"/>
          <w:szCs w:val="22"/>
        </w:rPr>
      </w:pPr>
    </w:p>
    <w:p w:rsidR="00A827C3" w:rsidRPr="00997625" w:rsidRDefault="00A827C3" w:rsidP="0039537B">
      <w:pPr>
        <w:pStyle w:val="ConsPlusNormal"/>
        <w:jc w:val="right"/>
        <w:rPr>
          <w:sz w:val="22"/>
          <w:szCs w:val="22"/>
        </w:rPr>
      </w:pPr>
      <w:r w:rsidRPr="00997625">
        <w:rPr>
          <w:sz w:val="22"/>
          <w:szCs w:val="22"/>
        </w:rPr>
        <w:t>С.И.АЛЕЩЕНКО</w:t>
      </w:r>
    </w:p>
    <w:p w:rsidR="00A827C3" w:rsidRPr="00997625" w:rsidRDefault="00A827C3" w:rsidP="0039537B">
      <w:pPr>
        <w:pStyle w:val="ConsPlusNormal"/>
        <w:jc w:val="both"/>
        <w:rPr>
          <w:sz w:val="22"/>
          <w:szCs w:val="22"/>
        </w:rPr>
      </w:pPr>
    </w:p>
    <w:p w:rsidR="00A827C3" w:rsidRPr="00997625" w:rsidRDefault="00A827C3" w:rsidP="0039537B">
      <w:pPr>
        <w:pStyle w:val="ConsPlusNormal"/>
        <w:jc w:val="right"/>
        <w:outlineLvl w:val="0"/>
        <w:rPr>
          <w:sz w:val="22"/>
          <w:szCs w:val="22"/>
        </w:rPr>
      </w:pPr>
      <w:r w:rsidRPr="00997625">
        <w:rPr>
          <w:sz w:val="22"/>
          <w:szCs w:val="22"/>
        </w:rPr>
        <w:t>Приложение N 1</w:t>
      </w:r>
    </w:p>
    <w:p w:rsidR="00A827C3" w:rsidRPr="00997625" w:rsidRDefault="00A827C3" w:rsidP="0039537B">
      <w:pPr>
        <w:pStyle w:val="ConsPlusNormal"/>
        <w:jc w:val="right"/>
        <w:rPr>
          <w:sz w:val="22"/>
          <w:szCs w:val="22"/>
        </w:rPr>
      </w:pPr>
      <w:r w:rsidRPr="00997625">
        <w:rPr>
          <w:sz w:val="22"/>
          <w:szCs w:val="22"/>
        </w:rPr>
        <w:t>к письму</w:t>
      </w:r>
    </w:p>
    <w:p w:rsidR="00A827C3" w:rsidRPr="00997625" w:rsidRDefault="00A827C3" w:rsidP="0039537B">
      <w:pPr>
        <w:pStyle w:val="ConsPlusNormal"/>
        <w:jc w:val="right"/>
        <w:rPr>
          <w:sz w:val="22"/>
          <w:szCs w:val="22"/>
        </w:rPr>
      </w:pPr>
      <w:r w:rsidRPr="00997625">
        <w:rPr>
          <w:sz w:val="22"/>
          <w:szCs w:val="22"/>
        </w:rPr>
        <w:t>Фонда социального страхования РФ</w:t>
      </w:r>
    </w:p>
    <w:p w:rsidR="00A827C3" w:rsidRPr="00997625" w:rsidRDefault="00A827C3" w:rsidP="0039537B">
      <w:pPr>
        <w:pStyle w:val="ConsPlusNormal"/>
        <w:jc w:val="right"/>
        <w:rPr>
          <w:sz w:val="22"/>
          <w:szCs w:val="22"/>
        </w:rPr>
      </w:pPr>
      <w:r w:rsidRPr="00997625">
        <w:rPr>
          <w:sz w:val="22"/>
          <w:szCs w:val="22"/>
        </w:rPr>
        <w:t>от 20 февраля 2017 г. N 02-09-11/16-05-3685</w:t>
      </w:r>
    </w:p>
    <w:p w:rsidR="00A827C3" w:rsidRPr="00997625" w:rsidRDefault="00A827C3" w:rsidP="0039537B">
      <w:pPr>
        <w:pStyle w:val="ConsPlusNormal"/>
        <w:jc w:val="both"/>
        <w:rPr>
          <w:sz w:val="22"/>
          <w:szCs w:val="22"/>
        </w:rPr>
      </w:pPr>
    </w:p>
    <w:p w:rsidR="00A827C3" w:rsidRPr="0039537B" w:rsidRDefault="00A827C3" w:rsidP="0039537B">
      <w:pPr>
        <w:pStyle w:val="ConsPlusNonformat"/>
        <w:jc w:val="both"/>
      </w:pPr>
      <w:r w:rsidRPr="0039537B">
        <w:t>Форма отчета составляется страхователем нарастающим итогом</w:t>
      </w:r>
    </w:p>
    <w:p w:rsidR="00A827C3" w:rsidRPr="0039537B" w:rsidRDefault="00A827C3" w:rsidP="0039537B">
      <w:pPr>
        <w:pStyle w:val="ConsPlusNonformat"/>
        <w:jc w:val="both"/>
      </w:pPr>
      <w:r w:rsidRPr="0039537B">
        <w:t>с начала года и представляется в исполнительные органы</w:t>
      </w:r>
    </w:p>
    <w:p w:rsidR="00A827C3" w:rsidRPr="0039537B" w:rsidRDefault="00A827C3" w:rsidP="0039537B">
      <w:pPr>
        <w:pStyle w:val="ConsPlusNonformat"/>
        <w:jc w:val="both"/>
      </w:pPr>
      <w:r w:rsidRPr="0039537B">
        <w:t>Фонда социального страхования Российской Федерации по месту</w:t>
      </w:r>
    </w:p>
    <w:p w:rsidR="00A827C3" w:rsidRPr="0039537B" w:rsidRDefault="00A827C3" w:rsidP="0039537B">
      <w:pPr>
        <w:pStyle w:val="ConsPlusNonformat"/>
        <w:jc w:val="both"/>
      </w:pPr>
      <w:r w:rsidRPr="0039537B">
        <w:t>регистрации одновременно с формой расчета по начисленным</w:t>
      </w:r>
    </w:p>
    <w:p w:rsidR="00A827C3" w:rsidRPr="0039537B" w:rsidRDefault="00A827C3" w:rsidP="0039537B">
      <w:pPr>
        <w:pStyle w:val="ConsPlusNonformat"/>
        <w:jc w:val="both"/>
      </w:pPr>
      <w:r w:rsidRPr="0039537B">
        <w:t>и уплаченным страховым взносам на обязательное социальное</w:t>
      </w:r>
    </w:p>
    <w:p w:rsidR="00A827C3" w:rsidRPr="0039537B" w:rsidRDefault="00A827C3" w:rsidP="0039537B">
      <w:pPr>
        <w:pStyle w:val="ConsPlusNonformat"/>
        <w:jc w:val="both"/>
      </w:pPr>
      <w:r w:rsidRPr="0039537B">
        <w:t>страхование на случай временной нетрудоспособности и в связи</w:t>
      </w:r>
    </w:p>
    <w:p w:rsidR="00A827C3" w:rsidRPr="0039537B" w:rsidRDefault="00A827C3" w:rsidP="0039537B">
      <w:pPr>
        <w:pStyle w:val="ConsPlusNonformat"/>
        <w:jc w:val="both"/>
      </w:pPr>
      <w:r w:rsidRPr="0039537B">
        <w:t>с материнством и по обязательному социальному страхованию</w:t>
      </w:r>
    </w:p>
    <w:p w:rsidR="00A827C3" w:rsidRPr="0039537B" w:rsidRDefault="00A827C3" w:rsidP="0039537B">
      <w:pPr>
        <w:pStyle w:val="ConsPlusNonformat"/>
        <w:jc w:val="both"/>
      </w:pPr>
      <w:r w:rsidRPr="0039537B">
        <w:t>от несчастных случаев на производстве и профессиональных</w:t>
      </w:r>
    </w:p>
    <w:p w:rsidR="00A827C3" w:rsidRPr="0039537B" w:rsidRDefault="00A827C3" w:rsidP="0039537B">
      <w:pPr>
        <w:pStyle w:val="ConsPlusNonformat"/>
        <w:jc w:val="both"/>
      </w:pPr>
      <w:r w:rsidRPr="0039537B">
        <w:t>заболеваний, а также по расходам на выплату страхового</w:t>
      </w:r>
    </w:p>
    <w:p w:rsidR="00A827C3" w:rsidRPr="0039537B" w:rsidRDefault="00A827C3" w:rsidP="0039537B">
      <w:pPr>
        <w:pStyle w:val="ConsPlusNonformat"/>
        <w:jc w:val="both"/>
      </w:pPr>
      <w:r w:rsidRPr="0039537B">
        <w:t>обеспечения (форма-4 ФСС)</w:t>
      </w:r>
    </w:p>
    <w:p w:rsidR="00A827C3" w:rsidRPr="0039537B" w:rsidRDefault="00A827C3" w:rsidP="0039537B">
      <w:pPr>
        <w:pStyle w:val="ConsPlusNonformat"/>
        <w:jc w:val="both"/>
      </w:pPr>
    </w:p>
    <w:p w:rsidR="00A827C3" w:rsidRPr="0039537B" w:rsidRDefault="00A827C3" w:rsidP="0039537B">
      <w:pPr>
        <w:pStyle w:val="ConsPlusNonformat"/>
        <w:jc w:val="both"/>
      </w:pPr>
      <w:r w:rsidRPr="0039537B">
        <w:t>Заполняется в рублях и копейках</w:t>
      </w:r>
    </w:p>
    <w:p w:rsidR="00A827C3" w:rsidRPr="0039537B" w:rsidRDefault="00A827C3" w:rsidP="0039537B">
      <w:pPr>
        <w:pStyle w:val="ConsPlusNonformat"/>
        <w:jc w:val="both"/>
      </w:pPr>
    </w:p>
    <w:p w:rsidR="00A827C3" w:rsidRPr="0039537B" w:rsidRDefault="00A827C3" w:rsidP="0039537B">
      <w:pPr>
        <w:pStyle w:val="ConsPlusNonformat"/>
        <w:jc w:val="both"/>
      </w:pPr>
      <w:bookmarkStart w:id="0" w:name="Par58"/>
      <w:bookmarkEnd w:id="0"/>
      <w:r w:rsidRPr="0039537B">
        <w:t xml:space="preserve">                                   ОТЧЕТ</w:t>
      </w:r>
    </w:p>
    <w:p w:rsidR="00A827C3" w:rsidRPr="0039537B" w:rsidRDefault="00A827C3" w:rsidP="0039537B">
      <w:pPr>
        <w:pStyle w:val="ConsPlusNonformat"/>
        <w:jc w:val="both"/>
      </w:pPr>
      <w:r w:rsidRPr="0039537B">
        <w:t xml:space="preserve">          об использовании сумм страховых взносов на обязательное</w:t>
      </w:r>
    </w:p>
    <w:p w:rsidR="00A827C3" w:rsidRPr="0039537B" w:rsidRDefault="00A827C3" w:rsidP="0039537B">
      <w:pPr>
        <w:pStyle w:val="ConsPlusNonformat"/>
        <w:jc w:val="both"/>
      </w:pPr>
      <w:r w:rsidRPr="0039537B">
        <w:t xml:space="preserve">       социальное страхование от несчастных случаев на производстве</w:t>
      </w:r>
    </w:p>
    <w:p w:rsidR="00A827C3" w:rsidRPr="0039537B" w:rsidRDefault="00A827C3" w:rsidP="0039537B">
      <w:pPr>
        <w:pStyle w:val="ConsPlusNonformat"/>
        <w:jc w:val="both"/>
      </w:pPr>
      <w:r w:rsidRPr="0039537B">
        <w:t xml:space="preserve">         и профессиональных заболеваний на финансовое обеспечение</w:t>
      </w:r>
    </w:p>
    <w:p w:rsidR="00A827C3" w:rsidRPr="0039537B" w:rsidRDefault="00A827C3" w:rsidP="0039537B">
      <w:pPr>
        <w:pStyle w:val="ConsPlusNonformat"/>
        <w:jc w:val="both"/>
      </w:pPr>
      <w:r w:rsidRPr="0039537B">
        <w:t xml:space="preserve">           предупредительных мер по сокращению производственного</w:t>
      </w:r>
    </w:p>
    <w:p w:rsidR="00A827C3" w:rsidRPr="0039537B" w:rsidRDefault="00A827C3" w:rsidP="0039537B">
      <w:pPr>
        <w:pStyle w:val="ConsPlusNonformat"/>
        <w:jc w:val="both"/>
      </w:pPr>
      <w:r w:rsidRPr="0039537B">
        <w:t xml:space="preserve">           травматизма и профессиональных заболеваний работников</w:t>
      </w:r>
    </w:p>
    <w:p w:rsidR="00A827C3" w:rsidRPr="0039537B" w:rsidRDefault="00A827C3" w:rsidP="0039537B">
      <w:pPr>
        <w:pStyle w:val="ConsPlusNonformat"/>
        <w:jc w:val="both"/>
      </w:pPr>
      <w:r w:rsidRPr="0039537B">
        <w:t xml:space="preserve">                        за _______________ 20__ год</w:t>
      </w:r>
    </w:p>
    <w:p w:rsidR="00A827C3" w:rsidRPr="0039537B" w:rsidRDefault="00A827C3" w:rsidP="0039537B">
      <w:pPr>
        <w:pStyle w:val="ConsPlusNonformat"/>
        <w:jc w:val="both"/>
      </w:pPr>
      <w:r w:rsidRPr="0039537B">
        <w:t xml:space="preserve">                             (отчетный период)</w:t>
      </w:r>
    </w:p>
    <w:p w:rsidR="00A827C3" w:rsidRPr="0039537B" w:rsidRDefault="00A827C3" w:rsidP="0039537B">
      <w:pPr>
        <w:pStyle w:val="ConsPlusNonformat"/>
        <w:jc w:val="both"/>
      </w:pPr>
    </w:p>
    <w:p w:rsidR="00A827C3" w:rsidRPr="0039537B" w:rsidRDefault="00A827C3" w:rsidP="0039537B">
      <w:pPr>
        <w:pStyle w:val="ConsPlusNonformat"/>
        <w:jc w:val="both"/>
      </w:pPr>
      <w:r w:rsidRPr="0039537B">
        <w:t>___________________________________________________________________________</w:t>
      </w:r>
    </w:p>
    <w:p w:rsidR="00A827C3" w:rsidRPr="0039537B" w:rsidRDefault="00A827C3" w:rsidP="0039537B">
      <w:pPr>
        <w:pStyle w:val="ConsPlusNonformat"/>
        <w:jc w:val="both"/>
      </w:pPr>
      <w:r w:rsidRPr="0039537B">
        <w:t xml:space="preserve">   (наименование страхователя, адрес, регистрационный номер, код ОКВЭД)</w:t>
      </w:r>
    </w:p>
    <w:p w:rsidR="00A827C3" w:rsidRDefault="00A827C3" w:rsidP="0039537B">
      <w:pPr>
        <w:pStyle w:val="ConsPlusNonformat"/>
        <w:jc w:val="both"/>
        <w:sectPr w:rsidR="00A827C3" w:rsidSect="00DF5729">
          <w:headerReference w:type="default" r:id="rId6"/>
          <w:footerReference w:type="default" r:id="rId7"/>
          <w:pgSz w:w="11906" w:h="16838"/>
          <w:pgMar w:top="1418" w:right="851" w:bottom="851" w:left="1418" w:header="0" w:footer="0" w:gutter="0"/>
          <w:cols w:space="720"/>
          <w:noEndnote/>
        </w:sectPr>
      </w:pPr>
    </w:p>
    <w:p w:rsidR="00A827C3" w:rsidRPr="0039537B" w:rsidRDefault="00A827C3" w:rsidP="0039537B">
      <w:pPr>
        <w:pStyle w:val="ConsPlusNonformat"/>
        <w:jc w:val="both"/>
      </w:pPr>
    </w:p>
    <w:p w:rsidR="00A827C3" w:rsidRPr="0039537B" w:rsidRDefault="00A827C3" w:rsidP="0039537B">
      <w:pPr>
        <w:pStyle w:val="ConsPlusNonformat"/>
        <w:jc w:val="both"/>
      </w:pPr>
      <w:r w:rsidRPr="0039537B">
        <w:t xml:space="preserve">                                                                  Таблица 1</w:t>
      </w:r>
    </w:p>
    <w:p w:rsidR="00A827C3" w:rsidRPr="00997625" w:rsidRDefault="00A827C3" w:rsidP="0039537B">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733"/>
        <w:gridCol w:w="686"/>
        <w:gridCol w:w="1213"/>
        <w:gridCol w:w="1134"/>
        <w:gridCol w:w="626"/>
        <w:gridCol w:w="585"/>
        <w:gridCol w:w="1353"/>
        <w:gridCol w:w="1264"/>
        <w:gridCol w:w="1173"/>
        <w:gridCol w:w="1096"/>
        <w:gridCol w:w="1236"/>
        <w:gridCol w:w="1156"/>
        <w:gridCol w:w="1039"/>
        <w:gridCol w:w="971"/>
        <w:gridCol w:w="1148"/>
        <w:gridCol w:w="1072"/>
        <w:gridCol w:w="1164"/>
        <w:gridCol w:w="1086"/>
        <w:gridCol w:w="916"/>
        <w:gridCol w:w="855"/>
        <w:gridCol w:w="1310"/>
        <w:gridCol w:w="1223"/>
        <w:gridCol w:w="1286"/>
        <w:gridCol w:w="1201"/>
        <w:gridCol w:w="612"/>
        <w:gridCol w:w="572"/>
      </w:tblGrid>
      <w:tr w:rsidR="00A827C3" w:rsidRPr="0039537B" w:rsidTr="0039537B">
        <w:tc>
          <w:tcPr>
            <w:tcW w:w="0" w:type="auto"/>
            <w:gridSpan w:val="2"/>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Проведение специальной оценки условий труда</w:t>
            </w:r>
          </w:p>
        </w:tc>
        <w:tc>
          <w:tcPr>
            <w:tcW w:w="0" w:type="auto"/>
            <w:gridSpan w:val="2"/>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Реализация 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p>
        </w:tc>
        <w:tc>
          <w:tcPr>
            <w:tcW w:w="0" w:type="auto"/>
            <w:gridSpan w:val="2"/>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Обучение по охране труда</w:t>
            </w:r>
          </w:p>
        </w:tc>
        <w:tc>
          <w:tcPr>
            <w:tcW w:w="0" w:type="auto"/>
            <w:gridSpan w:val="2"/>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Приобретение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специальной одежды, специальной обуви и других средств индивидуальной защиты, а также смывающих и (или) обезвреживающих средств</w:t>
            </w:r>
          </w:p>
        </w:tc>
        <w:tc>
          <w:tcPr>
            <w:tcW w:w="0" w:type="auto"/>
            <w:gridSpan w:val="2"/>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Санаторно-курортное лечение работников, занятых на работах с вредными и (или) опасными производственными факторами</w:t>
            </w:r>
          </w:p>
        </w:tc>
        <w:tc>
          <w:tcPr>
            <w:tcW w:w="0" w:type="auto"/>
            <w:gridSpan w:val="2"/>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Проведение обязательных периодических медицинских осмотров (обследований) работников, занятых на работах с вредными и (или) опасными производственными факторами</w:t>
            </w:r>
          </w:p>
        </w:tc>
        <w:tc>
          <w:tcPr>
            <w:tcW w:w="0" w:type="auto"/>
            <w:gridSpan w:val="2"/>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Обеспечение работников лечебно-профилактическим питанием</w:t>
            </w:r>
          </w:p>
        </w:tc>
        <w:tc>
          <w:tcPr>
            <w:tcW w:w="0" w:type="auto"/>
            <w:gridSpan w:val="2"/>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Приобретение страхователями, работники которых проходят обязательные предсменные и (или) предрейсовые медицинские осмотры, приборов для определения наличия и уровня содержания алкоголя (алкотестеры или алкометры)</w:t>
            </w:r>
          </w:p>
        </w:tc>
        <w:tc>
          <w:tcPr>
            <w:tcW w:w="0" w:type="auto"/>
            <w:gridSpan w:val="2"/>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Приобретение страхователями, осуществляющими пассажирские и грузовые перевозки, приборов контроля за режимом труда и отдыха водителей (тахографов)</w:t>
            </w:r>
          </w:p>
        </w:tc>
        <w:tc>
          <w:tcPr>
            <w:tcW w:w="0" w:type="auto"/>
            <w:gridSpan w:val="2"/>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Приобретение страхователями аптечек для оказания первой помощи</w:t>
            </w:r>
          </w:p>
        </w:tc>
        <w:tc>
          <w:tcPr>
            <w:tcW w:w="0" w:type="auto"/>
            <w:gridSpan w:val="2"/>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Приобретение отдельных приборов, устройств, оборудования и (или) комплексов (систем) приборов, устройств, оборудования, непосредственно предназначенных для обеспечения безопасности работников и (или) контроля за безопасным ведением работ в рамках технологических процессов, в том числе на подземных работах</w:t>
            </w:r>
          </w:p>
        </w:tc>
        <w:tc>
          <w:tcPr>
            <w:tcW w:w="0" w:type="auto"/>
            <w:gridSpan w:val="2"/>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Приобретение 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безоп-го ведения работ, в т.ч. горных работ, и действиям в случае аварии или инцидента на опасном произ-ном объекте и (или) дистанционную видео- и аудиофиксацию инструктажей, обучения и иных форм подготовки работников по безоп-му произ-ву работ, а также хранение результатов такой фиксации</w:t>
            </w:r>
          </w:p>
        </w:tc>
        <w:tc>
          <w:tcPr>
            <w:tcW w:w="0" w:type="auto"/>
            <w:gridSpan w:val="2"/>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Итого расходов</w:t>
            </w:r>
          </w:p>
        </w:tc>
      </w:tr>
      <w:tr w:rsidR="00A827C3" w:rsidRPr="0039537B" w:rsidTr="0039537B">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План</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Факт</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План</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Факт</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План</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Факт</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План</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Факт</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План</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Факт</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План</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Факт</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План</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Факт</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План</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Факт</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План</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Факт</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План</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Факт</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План</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Факт</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План</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Факт</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План</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Факт</w:t>
            </w:r>
          </w:p>
        </w:tc>
      </w:tr>
      <w:tr w:rsidR="00A827C3" w:rsidRPr="0039537B" w:rsidTr="0039537B">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1</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2</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3</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4</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5</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6</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7</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8</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9</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10</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11</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12</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13</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14</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15</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16</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17</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18</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19</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20</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21</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22</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23</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24</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25</w:t>
            </w: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jc w:val="center"/>
            </w:pPr>
            <w:r w:rsidRPr="0039537B">
              <w:t>26</w:t>
            </w:r>
          </w:p>
        </w:tc>
      </w:tr>
      <w:tr w:rsidR="00A827C3" w:rsidRPr="0039537B" w:rsidTr="0039537B">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A827C3" w:rsidRPr="0039537B" w:rsidRDefault="00A827C3" w:rsidP="00934D1A">
            <w:pPr>
              <w:pStyle w:val="ConsPlusNormal"/>
            </w:pPr>
          </w:p>
        </w:tc>
      </w:tr>
    </w:tbl>
    <w:p w:rsidR="00A827C3" w:rsidRDefault="00A827C3" w:rsidP="0039537B">
      <w:pPr>
        <w:pStyle w:val="ConsPlusNormal"/>
        <w:jc w:val="both"/>
        <w:rPr>
          <w:sz w:val="22"/>
          <w:szCs w:val="22"/>
        </w:rPr>
      </w:pPr>
    </w:p>
    <w:p w:rsidR="00A827C3" w:rsidRDefault="00A827C3" w:rsidP="0039537B">
      <w:pPr>
        <w:pStyle w:val="ConsPlusNormal"/>
        <w:jc w:val="both"/>
        <w:rPr>
          <w:sz w:val="22"/>
          <w:szCs w:val="22"/>
        </w:rPr>
      </w:pPr>
    </w:p>
    <w:p w:rsidR="00A827C3" w:rsidRDefault="00A827C3" w:rsidP="0039537B">
      <w:pPr>
        <w:pStyle w:val="ConsPlusNormal"/>
        <w:jc w:val="both"/>
        <w:rPr>
          <w:sz w:val="22"/>
          <w:szCs w:val="22"/>
        </w:rPr>
      </w:pPr>
    </w:p>
    <w:p w:rsidR="00A827C3" w:rsidRDefault="00A827C3" w:rsidP="0039537B">
      <w:pPr>
        <w:pStyle w:val="ConsPlusNormal"/>
        <w:jc w:val="both"/>
        <w:rPr>
          <w:sz w:val="22"/>
          <w:szCs w:val="22"/>
        </w:rPr>
      </w:pPr>
    </w:p>
    <w:p w:rsidR="00A827C3" w:rsidRDefault="00A827C3" w:rsidP="0039537B">
      <w:pPr>
        <w:pStyle w:val="ConsPlusNormal"/>
        <w:jc w:val="both"/>
        <w:rPr>
          <w:sz w:val="22"/>
          <w:szCs w:val="22"/>
        </w:rPr>
      </w:pPr>
    </w:p>
    <w:p w:rsidR="00A827C3" w:rsidRPr="00997625" w:rsidRDefault="00A827C3" w:rsidP="0039537B">
      <w:pPr>
        <w:pStyle w:val="ConsPlusNormal"/>
        <w:jc w:val="both"/>
        <w:rPr>
          <w:sz w:val="22"/>
          <w:szCs w:val="22"/>
        </w:rPr>
      </w:pPr>
    </w:p>
    <w:p w:rsidR="00A827C3" w:rsidRPr="00997625" w:rsidRDefault="00A827C3" w:rsidP="0039537B">
      <w:pPr>
        <w:pStyle w:val="ConsPlusNonformat"/>
        <w:jc w:val="both"/>
        <w:rPr>
          <w:sz w:val="22"/>
          <w:szCs w:val="22"/>
        </w:rPr>
      </w:pPr>
      <w:r w:rsidRPr="00997625">
        <w:rPr>
          <w:sz w:val="22"/>
          <w:szCs w:val="22"/>
        </w:rPr>
        <w:t xml:space="preserve">                                                                  Таблица 2</w:t>
      </w:r>
    </w:p>
    <w:p w:rsidR="00A827C3" w:rsidRPr="00997625" w:rsidRDefault="00A827C3" w:rsidP="0039537B">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784"/>
        <w:gridCol w:w="964"/>
        <w:gridCol w:w="922"/>
        <w:gridCol w:w="1134"/>
        <w:gridCol w:w="1247"/>
        <w:gridCol w:w="2268"/>
        <w:gridCol w:w="1077"/>
        <w:gridCol w:w="2211"/>
        <w:gridCol w:w="624"/>
        <w:gridCol w:w="737"/>
        <w:gridCol w:w="794"/>
        <w:gridCol w:w="964"/>
        <w:gridCol w:w="1020"/>
        <w:gridCol w:w="1247"/>
        <w:gridCol w:w="1123"/>
        <w:gridCol w:w="1191"/>
        <w:gridCol w:w="1474"/>
        <w:gridCol w:w="1077"/>
        <w:gridCol w:w="1264"/>
        <w:gridCol w:w="1984"/>
        <w:gridCol w:w="2608"/>
      </w:tblGrid>
      <w:tr w:rsidR="00A827C3" w:rsidRPr="0039537B" w:rsidTr="0039537B">
        <w:trPr>
          <w:trHeight w:val="4213"/>
        </w:trPr>
        <w:tc>
          <w:tcPr>
            <w:tcW w:w="784" w:type="dxa"/>
            <w:vMerge w:val="restart"/>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Общее число застрахованных (чел.)</w:t>
            </w:r>
          </w:p>
        </w:tc>
        <w:tc>
          <w:tcPr>
            <w:tcW w:w="964" w:type="dxa"/>
            <w:vMerge w:val="restart"/>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Численность работников, занятых на работах с вредными и (или) опасными производственными факторами (чел.)</w:t>
            </w:r>
          </w:p>
        </w:tc>
        <w:tc>
          <w:tcPr>
            <w:tcW w:w="2056" w:type="dxa"/>
            <w:gridSpan w:val="2"/>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Проведение специальной оценки условий труда</w:t>
            </w:r>
          </w:p>
        </w:tc>
        <w:tc>
          <w:tcPr>
            <w:tcW w:w="3515" w:type="dxa"/>
            <w:gridSpan w:val="2"/>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Реализация 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p>
        </w:tc>
        <w:tc>
          <w:tcPr>
            <w:tcW w:w="1077"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Обучение по охране труда</w:t>
            </w:r>
          </w:p>
        </w:tc>
        <w:tc>
          <w:tcPr>
            <w:tcW w:w="4366" w:type="dxa"/>
            <w:gridSpan w:val="4"/>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Приобретение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специальной одежды, специальной обуви и других средств индивидуальной защиты, а также смывающих и (или) обезвреживающих средств</w:t>
            </w:r>
          </w:p>
        </w:tc>
        <w:tc>
          <w:tcPr>
            <w:tcW w:w="1984" w:type="dxa"/>
            <w:gridSpan w:val="2"/>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Санаторно-курортное лечение работников, занятых на работах с вредными и (или) опасными производственными факторами</w:t>
            </w:r>
          </w:p>
        </w:tc>
        <w:tc>
          <w:tcPr>
            <w:tcW w:w="2370" w:type="dxa"/>
            <w:gridSpan w:val="2"/>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Проведение обязательных периодических медицинских осмотров (обследований) работников, занятых на работах с вредными и (или) опасными производственными факторами</w:t>
            </w:r>
          </w:p>
        </w:tc>
        <w:tc>
          <w:tcPr>
            <w:tcW w:w="1191"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Обеспечение работников лечебно-профилактическим питанием</w:t>
            </w:r>
          </w:p>
        </w:tc>
        <w:tc>
          <w:tcPr>
            <w:tcW w:w="147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Приобретение страхователями, работники которых проходят обязательные предсменные и (или) предрейсовые медицинские осмотры, приборов для определения наличия и уровня содержания алкоголя (алкотестеры или алкометры)</w:t>
            </w:r>
          </w:p>
        </w:tc>
        <w:tc>
          <w:tcPr>
            <w:tcW w:w="1077"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Приобретение страхователями, осуществляющими пассажирские и грузовые перевозки, приборов контроля за режимом труда и отдыха водителей (тахографов)</w:t>
            </w:r>
          </w:p>
        </w:tc>
        <w:tc>
          <w:tcPr>
            <w:tcW w:w="126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Приобретение страхователями аптечек для оказания первой помощи</w:t>
            </w:r>
          </w:p>
        </w:tc>
        <w:tc>
          <w:tcPr>
            <w:tcW w:w="198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Приобретение отдельных приборов, устройств, оборудования и (или) комплексов (систем) приборов, устройств, оборудования, непосредственно предназначенных для обеспечения безопасности работников и (или) контроля за безопасным ведением работ в рамках технологических процессов, в том числе на подземных работах</w:t>
            </w:r>
          </w:p>
        </w:tc>
        <w:tc>
          <w:tcPr>
            <w:tcW w:w="2608"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Приобретение 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безоп-го ведения работ, в т.ч. горных работ, и действиям в случае аварии или инцидента на опасном произ-ном объекте и (или) дистанционную видео- и аудиофиксацию инструктажей, обучения и иных форм подготовки работников по безоп-му произ-ву работ, а также хранение результатов такой фиксации</w:t>
            </w:r>
          </w:p>
        </w:tc>
      </w:tr>
      <w:tr w:rsidR="00A827C3" w:rsidRPr="0039537B" w:rsidTr="00934D1A">
        <w:tc>
          <w:tcPr>
            <w:tcW w:w="784"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both"/>
            </w:pPr>
          </w:p>
        </w:tc>
        <w:tc>
          <w:tcPr>
            <w:tcW w:w="964"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both"/>
            </w:pPr>
          </w:p>
        </w:tc>
        <w:tc>
          <w:tcPr>
            <w:tcW w:w="922" w:type="dxa"/>
            <w:vMerge w:val="restart"/>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Общее количество рабочих мест</w:t>
            </w:r>
          </w:p>
        </w:tc>
        <w:tc>
          <w:tcPr>
            <w:tcW w:w="1134" w:type="dxa"/>
            <w:vMerge w:val="restart"/>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Количество рабочих мест, на которых проведена специальная оценка условий труда за счет страховых взносов (раб. мест)</w:t>
            </w:r>
          </w:p>
        </w:tc>
        <w:tc>
          <w:tcPr>
            <w:tcW w:w="1247" w:type="dxa"/>
            <w:vMerge w:val="restart"/>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Общее количество рабочих мест</w:t>
            </w:r>
          </w:p>
        </w:tc>
        <w:tc>
          <w:tcPr>
            <w:tcW w:w="2268" w:type="dxa"/>
            <w:vMerge w:val="restart"/>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Количество рабочих мест, на которых проведены мероприятия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 (раб. мест)</w:t>
            </w:r>
          </w:p>
        </w:tc>
        <w:tc>
          <w:tcPr>
            <w:tcW w:w="1077" w:type="dxa"/>
            <w:vMerge w:val="restart"/>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Число застрахованных, прошедших обучение по охране труда за счет страховых взносов (чел.)</w:t>
            </w:r>
          </w:p>
        </w:tc>
        <w:tc>
          <w:tcPr>
            <w:tcW w:w="2211" w:type="dxa"/>
            <w:vMerge w:val="restart"/>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Общее количество приобретенных средств индивидуальной защиты за счет страховых взносов</w:t>
            </w:r>
          </w:p>
        </w:tc>
        <w:tc>
          <w:tcPr>
            <w:tcW w:w="2155" w:type="dxa"/>
            <w:gridSpan w:val="3"/>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Число застрахованных, обеспеченных средствами индивидуальной защиты за счет страховых взносов (чел.)</w:t>
            </w:r>
          </w:p>
        </w:tc>
        <w:tc>
          <w:tcPr>
            <w:tcW w:w="1984" w:type="dxa"/>
            <w:gridSpan w:val="2"/>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Число застрахованных, прошедших санаторно-курортное лечение за счет страховых взносов (чел.)</w:t>
            </w:r>
          </w:p>
        </w:tc>
        <w:tc>
          <w:tcPr>
            <w:tcW w:w="1247" w:type="dxa"/>
            <w:vMerge w:val="restart"/>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Всего, число застрахованных, подлежащих периодическим медицинским осмотрам (обследованиям) (чел.)</w:t>
            </w:r>
          </w:p>
        </w:tc>
        <w:tc>
          <w:tcPr>
            <w:tcW w:w="1123" w:type="dxa"/>
            <w:vMerge w:val="restart"/>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Число застрахованных, прошедших периодические медицинские осмотры (обследования) за счет страховых взносов (чел.)</w:t>
            </w:r>
          </w:p>
        </w:tc>
        <w:tc>
          <w:tcPr>
            <w:tcW w:w="1191" w:type="dxa"/>
            <w:vMerge w:val="restart"/>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Число застрахованных, обеспеченных лечебно-профилактическим питанием за счет страховых взносов (чел.)</w:t>
            </w:r>
          </w:p>
        </w:tc>
        <w:tc>
          <w:tcPr>
            <w:tcW w:w="1474" w:type="dxa"/>
            <w:vMerge w:val="restart"/>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Количество приборов для определения наличия и уровня содержания алкоголя (алкотестеры или алкометры) за счет страховых взносов</w:t>
            </w:r>
          </w:p>
        </w:tc>
        <w:tc>
          <w:tcPr>
            <w:tcW w:w="1077" w:type="dxa"/>
            <w:vMerge w:val="restart"/>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Количество транспортных средств, которые оснащены тахографами за счет страховых взносов</w:t>
            </w:r>
          </w:p>
        </w:tc>
        <w:tc>
          <w:tcPr>
            <w:tcW w:w="1264" w:type="dxa"/>
            <w:vMerge w:val="restart"/>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Количество приобретенных и (или) укомплектованных аптечек для оказания первой помощи за счет страховых взносов</w:t>
            </w:r>
          </w:p>
        </w:tc>
        <w:tc>
          <w:tcPr>
            <w:tcW w:w="1984" w:type="dxa"/>
            <w:vMerge w:val="restart"/>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Количество приобретенных приборов, устройств, оборудования и (или) комплексов (систем) приборов, устройств, оборудования, непосредственно предназначенных для обеспечения безопасности</w:t>
            </w:r>
          </w:p>
        </w:tc>
        <w:tc>
          <w:tcPr>
            <w:tcW w:w="2608" w:type="dxa"/>
            <w:vMerge w:val="restart"/>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Количество приобретенных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безоп-го ведения работ</w:t>
            </w:r>
          </w:p>
        </w:tc>
      </w:tr>
      <w:tr w:rsidR="00A827C3" w:rsidRPr="0039537B" w:rsidTr="00934D1A">
        <w:tc>
          <w:tcPr>
            <w:tcW w:w="784"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both"/>
            </w:pPr>
          </w:p>
        </w:tc>
        <w:tc>
          <w:tcPr>
            <w:tcW w:w="964"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both"/>
            </w:pPr>
          </w:p>
        </w:tc>
        <w:tc>
          <w:tcPr>
            <w:tcW w:w="922"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both"/>
            </w:pPr>
          </w:p>
        </w:tc>
        <w:tc>
          <w:tcPr>
            <w:tcW w:w="1134"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both"/>
            </w:pPr>
          </w:p>
        </w:tc>
        <w:tc>
          <w:tcPr>
            <w:tcW w:w="1247"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both"/>
            </w:pPr>
          </w:p>
        </w:tc>
        <w:tc>
          <w:tcPr>
            <w:tcW w:w="2268"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both"/>
            </w:pPr>
          </w:p>
        </w:tc>
        <w:tc>
          <w:tcPr>
            <w:tcW w:w="1077"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both"/>
            </w:pPr>
          </w:p>
        </w:tc>
        <w:tc>
          <w:tcPr>
            <w:tcW w:w="2211"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both"/>
            </w:pPr>
          </w:p>
        </w:tc>
        <w:tc>
          <w:tcPr>
            <w:tcW w:w="624" w:type="dxa"/>
            <w:vMerge w:val="restart"/>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Всего</w:t>
            </w:r>
          </w:p>
        </w:tc>
        <w:tc>
          <w:tcPr>
            <w:tcW w:w="1531" w:type="dxa"/>
            <w:gridSpan w:val="2"/>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в том числе получивших:</w:t>
            </w:r>
          </w:p>
        </w:tc>
        <w:tc>
          <w:tcPr>
            <w:tcW w:w="964" w:type="dxa"/>
            <w:vMerge w:val="restart"/>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Всего</w:t>
            </w:r>
          </w:p>
        </w:tc>
        <w:tc>
          <w:tcPr>
            <w:tcW w:w="1020" w:type="dxa"/>
            <w:vMerge w:val="restart"/>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В том числе: получивших профзаболевание</w:t>
            </w:r>
          </w:p>
        </w:tc>
        <w:tc>
          <w:tcPr>
            <w:tcW w:w="1247"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p>
        </w:tc>
        <w:tc>
          <w:tcPr>
            <w:tcW w:w="1123"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p>
        </w:tc>
        <w:tc>
          <w:tcPr>
            <w:tcW w:w="1191"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p>
        </w:tc>
        <w:tc>
          <w:tcPr>
            <w:tcW w:w="1474"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p>
        </w:tc>
        <w:tc>
          <w:tcPr>
            <w:tcW w:w="1077"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p>
        </w:tc>
        <w:tc>
          <w:tcPr>
            <w:tcW w:w="1264"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p>
        </w:tc>
        <w:tc>
          <w:tcPr>
            <w:tcW w:w="1984"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p>
        </w:tc>
        <w:tc>
          <w:tcPr>
            <w:tcW w:w="2608"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p>
        </w:tc>
      </w:tr>
      <w:tr w:rsidR="00A827C3" w:rsidRPr="0039537B" w:rsidTr="00934D1A">
        <w:tc>
          <w:tcPr>
            <w:tcW w:w="784"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both"/>
            </w:pPr>
          </w:p>
        </w:tc>
        <w:tc>
          <w:tcPr>
            <w:tcW w:w="964"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both"/>
            </w:pPr>
          </w:p>
        </w:tc>
        <w:tc>
          <w:tcPr>
            <w:tcW w:w="922"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both"/>
            </w:pPr>
          </w:p>
        </w:tc>
        <w:tc>
          <w:tcPr>
            <w:tcW w:w="1134"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both"/>
            </w:pPr>
          </w:p>
        </w:tc>
        <w:tc>
          <w:tcPr>
            <w:tcW w:w="1247"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both"/>
            </w:pPr>
          </w:p>
        </w:tc>
        <w:tc>
          <w:tcPr>
            <w:tcW w:w="2268"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both"/>
            </w:pPr>
          </w:p>
        </w:tc>
        <w:tc>
          <w:tcPr>
            <w:tcW w:w="1077"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both"/>
            </w:pPr>
          </w:p>
        </w:tc>
        <w:tc>
          <w:tcPr>
            <w:tcW w:w="2211"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both"/>
            </w:pPr>
          </w:p>
        </w:tc>
        <w:tc>
          <w:tcPr>
            <w:tcW w:w="624"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both"/>
            </w:pPr>
          </w:p>
        </w:tc>
        <w:tc>
          <w:tcPr>
            <w:tcW w:w="737"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профзаболевание</w:t>
            </w:r>
          </w:p>
        </w:tc>
        <w:tc>
          <w:tcPr>
            <w:tcW w:w="79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производственную травму</w:t>
            </w:r>
          </w:p>
        </w:tc>
        <w:tc>
          <w:tcPr>
            <w:tcW w:w="964"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p>
        </w:tc>
        <w:tc>
          <w:tcPr>
            <w:tcW w:w="1020"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p>
        </w:tc>
        <w:tc>
          <w:tcPr>
            <w:tcW w:w="1247"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p>
        </w:tc>
        <w:tc>
          <w:tcPr>
            <w:tcW w:w="1123"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p>
        </w:tc>
        <w:tc>
          <w:tcPr>
            <w:tcW w:w="1191"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p>
        </w:tc>
        <w:tc>
          <w:tcPr>
            <w:tcW w:w="1474"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p>
        </w:tc>
        <w:tc>
          <w:tcPr>
            <w:tcW w:w="1077"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p>
        </w:tc>
        <w:tc>
          <w:tcPr>
            <w:tcW w:w="1264"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p>
        </w:tc>
        <w:tc>
          <w:tcPr>
            <w:tcW w:w="1984"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p>
        </w:tc>
        <w:tc>
          <w:tcPr>
            <w:tcW w:w="2608" w:type="dxa"/>
            <w:vMerge/>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p>
        </w:tc>
      </w:tr>
      <w:tr w:rsidR="00A827C3" w:rsidRPr="0039537B" w:rsidTr="00934D1A">
        <w:tc>
          <w:tcPr>
            <w:tcW w:w="78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1</w:t>
            </w:r>
          </w:p>
        </w:tc>
        <w:tc>
          <w:tcPr>
            <w:tcW w:w="96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2</w:t>
            </w:r>
          </w:p>
        </w:tc>
        <w:tc>
          <w:tcPr>
            <w:tcW w:w="922"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3</w:t>
            </w:r>
          </w:p>
        </w:tc>
        <w:tc>
          <w:tcPr>
            <w:tcW w:w="113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4</w:t>
            </w:r>
          </w:p>
        </w:tc>
        <w:tc>
          <w:tcPr>
            <w:tcW w:w="1247"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5</w:t>
            </w:r>
          </w:p>
        </w:tc>
        <w:tc>
          <w:tcPr>
            <w:tcW w:w="2268"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6</w:t>
            </w:r>
          </w:p>
        </w:tc>
        <w:tc>
          <w:tcPr>
            <w:tcW w:w="1077"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7</w:t>
            </w:r>
          </w:p>
        </w:tc>
        <w:tc>
          <w:tcPr>
            <w:tcW w:w="2211"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8</w:t>
            </w:r>
          </w:p>
        </w:tc>
        <w:tc>
          <w:tcPr>
            <w:tcW w:w="62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9</w:t>
            </w:r>
          </w:p>
        </w:tc>
        <w:tc>
          <w:tcPr>
            <w:tcW w:w="737"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10</w:t>
            </w:r>
          </w:p>
        </w:tc>
        <w:tc>
          <w:tcPr>
            <w:tcW w:w="79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11</w:t>
            </w:r>
          </w:p>
        </w:tc>
        <w:tc>
          <w:tcPr>
            <w:tcW w:w="96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12</w:t>
            </w:r>
          </w:p>
        </w:tc>
        <w:tc>
          <w:tcPr>
            <w:tcW w:w="1020"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13</w:t>
            </w:r>
          </w:p>
        </w:tc>
        <w:tc>
          <w:tcPr>
            <w:tcW w:w="1247"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14</w:t>
            </w:r>
          </w:p>
        </w:tc>
        <w:tc>
          <w:tcPr>
            <w:tcW w:w="1123"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15</w:t>
            </w:r>
          </w:p>
        </w:tc>
        <w:tc>
          <w:tcPr>
            <w:tcW w:w="1191"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16</w:t>
            </w:r>
          </w:p>
        </w:tc>
        <w:tc>
          <w:tcPr>
            <w:tcW w:w="147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17</w:t>
            </w:r>
          </w:p>
        </w:tc>
        <w:tc>
          <w:tcPr>
            <w:tcW w:w="1077"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18</w:t>
            </w:r>
          </w:p>
        </w:tc>
        <w:tc>
          <w:tcPr>
            <w:tcW w:w="126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19</w:t>
            </w:r>
          </w:p>
        </w:tc>
        <w:tc>
          <w:tcPr>
            <w:tcW w:w="198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20</w:t>
            </w:r>
          </w:p>
        </w:tc>
        <w:tc>
          <w:tcPr>
            <w:tcW w:w="2608"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jc w:val="center"/>
            </w:pPr>
            <w:r w:rsidRPr="0039537B">
              <w:t>21</w:t>
            </w:r>
          </w:p>
        </w:tc>
      </w:tr>
      <w:tr w:rsidR="00A827C3" w:rsidRPr="0039537B" w:rsidTr="00934D1A">
        <w:tc>
          <w:tcPr>
            <w:tcW w:w="78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c>
          <w:tcPr>
            <w:tcW w:w="96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c>
          <w:tcPr>
            <w:tcW w:w="922"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c>
          <w:tcPr>
            <w:tcW w:w="113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c>
          <w:tcPr>
            <w:tcW w:w="1247"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c>
          <w:tcPr>
            <w:tcW w:w="2268"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c>
          <w:tcPr>
            <w:tcW w:w="1077"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c>
          <w:tcPr>
            <w:tcW w:w="2211"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c>
          <w:tcPr>
            <w:tcW w:w="62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c>
          <w:tcPr>
            <w:tcW w:w="737"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c>
          <w:tcPr>
            <w:tcW w:w="79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c>
          <w:tcPr>
            <w:tcW w:w="96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c>
          <w:tcPr>
            <w:tcW w:w="1020"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c>
          <w:tcPr>
            <w:tcW w:w="1247"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c>
          <w:tcPr>
            <w:tcW w:w="1123"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c>
          <w:tcPr>
            <w:tcW w:w="1191"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c>
          <w:tcPr>
            <w:tcW w:w="147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c>
          <w:tcPr>
            <w:tcW w:w="1077"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c>
          <w:tcPr>
            <w:tcW w:w="126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c>
          <w:tcPr>
            <w:tcW w:w="1984"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c>
          <w:tcPr>
            <w:tcW w:w="2608" w:type="dxa"/>
            <w:tcBorders>
              <w:top w:val="single" w:sz="4" w:space="0" w:color="auto"/>
              <w:left w:val="single" w:sz="4" w:space="0" w:color="auto"/>
              <w:bottom w:val="single" w:sz="4" w:space="0" w:color="auto"/>
              <w:right w:val="single" w:sz="4" w:space="0" w:color="auto"/>
            </w:tcBorders>
          </w:tcPr>
          <w:p w:rsidR="00A827C3" w:rsidRPr="0039537B" w:rsidRDefault="00A827C3" w:rsidP="001D59C0">
            <w:pPr>
              <w:pStyle w:val="ConsPlusNormal"/>
              <w:spacing w:line="280" w:lineRule="atLeast"/>
            </w:pPr>
          </w:p>
        </w:tc>
      </w:tr>
    </w:tbl>
    <w:p w:rsidR="00A827C3" w:rsidRPr="00997625" w:rsidRDefault="00A827C3" w:rsidP="0039537B">
      <w:pPr>
        <w:pStyle w:val="ConsPlusNormal"/>
        <w:jc w:val="both"/>
        <w:rPr>
          <w:sz w:val="22"/>
          <w:szCs w:val="22"/>
        </w:rPr>
      </w:pPr>
    </w:p>
    <w:p w:rsidR="00A827C3" w:rsidRPr="001D59C0" w:rsidRDefault="00A827C3" w:rsidP="0039537B">
      <w:pPr>
        <w:pStyle w:val="ConsPlusNonformat"/>
        <w:jc w:val="both"/>
      </w:pPr>
      <w:r w:rsidRPr="001D59C0">
        <w:t>Главный бухгалтер _________ __________    Руководитель _________ __________</w:t>
      </w:r>
    </w:p>
    <w:p w:rsidR="00A827C3" w:rsidRPr="001D59C0" w:rsidRDefault="00A827C3" w:rsidP="0039537B">
      <w:pPr>
        <w:pStyle w:val="ConsPlusNonformat"/>
        <w:jc w:val="both"/>
      </w:pPr>
      <w:r w:rsidRPr="001D59C0">
        <w:t xml:space="preserve">                  (подпись)  (Ф.И.О.)                  (подпись)  (Ф.И.О.)</w:t>
      </w:r>
    </w:p>
    <w:p w:rsidR="00A827C3" w:rsidRPr="001D59C0" w:rsidRDefault="00A827C3" w:rsidP="0039537B">
      <w:pPr>
        <w:pStyle w:val="ConsPlusNonformat"/>
        <w:jc w:val="both"/>
      </w:pPr>
    </w:p>
    <w:p w:rsidR="00A827C3" w:rsidRPr="001D59C0" w:rsidRDefault="00A827C3" w:rsidP="0039537B">
      <w:pPr>
        <w:pStyle w:val="ConsPlusNonformat"/>
        <w:jc w:val="both"/>
      </w:pPr>
      <w:r w:rsidRPr="001D59C0">
        <w:t xml:space="preserve">                  "__" _________ 20__ год</w:t>
      </w:r>
    </w:p>
    <w:p w:rsidR="00A827C3" w:rsidRPr="001D59C0" w:rsidRDefault="00A827C3" w:rsidP="0039537B">
      <w:pPr>
        <w:pStyle w:val="ConsPlusNonformat"/>
        <w:jc w:val="both"/>
      </w:pPr>
    </w:p>
    <w:p w:rsidR="00A827C3" w:rsidRPr="001D59C0" w:rsidRDefault="00A827C3" w:rsidP="0039537B">
      <w:pPr>
        <w:pStyle w:val="ConsPlusNonformat"/>
        <w:jc w:val="both"/>
      </w:pPr>
      <w:r w:rsidRPr="001D59C0">
        <w:t xml:space="preserve">          Ф.И.О. исполнителя тел. N ____________</w:t>
      </w:r>
    </w:p>
    <w:p w:rsidR="00A827C3" w:rsidRPr="00997625" w:rsidRDefault="00A827C3" w:rsidP="0039537B">
      <w:pPr>
        <w:pStyle w:val="ConsPlusNonformat"/>
        <w:jc w:val="both"/>
        <w:rPr>
          <w:sz w:val="22"/>
          <w:szCs w:val="22"/>
        </w:rPr>
      </w:pPr>
    </w:p>
    <w:p w:rsidR="00A827C3" w:rsidRPr="00997625" w:rsidRDefault="00A827C3" w:rsidP="0039537B">
      <w:pPr>
        <w:pStyle w:val="ConsPlusNormal"/>
        <w:jc w:val="both"/>
        <w:rPr>
          <w:sz w:val="22"/>
          <w:szCs w:val="22"/>
        </w:rPr>
      </w:pPr>
    </w:p>
    <w:p w:rsidR="00A827C3" w:rsidRDefault="00A827C3" w:rsidP="0039537B">
      <w:pPr>
        <w:pStyle w:val="ConsPlusNormal"/>
        <w:rPr>
          <w:sz w:val="22"/>
          <w:szCs w:val="22"/>
        </w:rPr>
        <w:sectPr w:rsidR="00A827C3" w:rsidSect="0039537B">
          <w:pgSz w:w="28350" w:h="11907" w:orient="landscape" w:code="9"/>
          <w:pgMar w:top="1418" w:right="851" w:bottom="851" w:left="851" w:header="0" w:footer="0" w:gutter="0"/>
          <w:cols w:space="720"/>
          <w:noEndnote/>
        </w:sectPr>
      </w:pPr>
    </w:p>
    <w:p w:rsidR="00A827C3" w:rsidRPr="00997625" w:rsidRDefault="00A827C3" w:rsidP="0039537B">
      <w:pPr>
        <w:pStyle w:val="ConsPlusNormal"/>
        <w:jc w:val="right"/>
        <w:outlineLvl w:val="0"/>
        <w:rPr>
          <w:sz w:val="22"/>
          <w:szCs w:val="22"/>
        </w:rPr>
      </w:pPr>
      <w:r w:rsidRPr="00997625">
        <w:rPr>
          <w:sz w:val="22"/>
          <w:szCs w:val="22"/>
        </w:rPr>
        <w:t>Приложение 2</w:t>
      </w:r>
    </w:p>
    <w:p w:rsidR="00A827C3" w:rsidRPr="00997625" w:rsidRDefault="00A827C3" w:rsidP="0039537B">
      <w:pPr>
        <w:pStyle w:val="ConsPlusNormal"/>
        <w:rPr>
          <w:sz w:val="22"/>
          <w:szCs w:val="22"/>
        </w:rPr>
      </w:pPr>
    </w:p>
    <w:p w:rsidR="00A827C3" w:rsidRPr="00997625" w:rsidRDefault="00A827C3" w:rsidP="0039537B">
      <w:pPr>
        <w:pStyle w:val="ConsPlusNormal"/>
        <w:jc w:val="center"/>
        <w:rPr>
          <w:sz w:val="22"/>
          <w:szCs w:val="22"/>
        </w:rPr>
      </w:pPr>
      <w:bookmarkStart w:id="1" w:name="Par258"/>
      <w:bookmarkEnd w:id="1"/>
      <w:r w:rsidRPr="00997625">
        <w:rPr>
          <w:sz w:val="22"/>
          <w:szCs w:val="22"/>
        </w:rPr>
        <w:t>Реестр застрахованных, работающих во вредных условиях труда</w:t>
      </w:r>
    </w:p>
    <w:p w:rsidR="00A827C3" w:rsidRPr="00997625" w:rsidRDefault="00A827C3" w:rsidP="0039537B">
      <w:pPr>
        <w:pStyle w:val="ConsPlusNormal"/>
        <w:rPr>
          <w:sz w:val="22"/>
          <w:szCs w:val="22"/>
        </w:rPr>
      </w:pPr>
    </w:p>
    <w:p w:rsidR="00A827C3" w:rsidRPr="00997625" w:rsidRDefault="00A827C3" w:rsidP="0039537B">
      <w:pPr>
        <w:pStyle w:val="ConsPlusNormal"/>
        <w:ind w:firstLine="540"/>
        <w:jc w:val="both"/>
        <w:outlineLvl w:val="1"/>
        <w:rPr>
          <w:sz w:val="22"/>
          <w:szCs w:val="22"/>
        </w:rPr>
      </w:pPr>
      <w:r w:rsidRPr="00997625">
        <w:rPr>
          <w:sz w:val="22"/>
          <w:szCs w:val="22"/>
        </w:rPr>
        <w:t>Справочник - виды работ (Колонка 5)</w:t>
      </w:r>
    </w:p>
    <w:p w:rsidR="00A827C3" w:rsidRPr="00997625" w:rsidRDefault="00A827C3" w:rsidP="0039537B">
      <w:pPr>
        <w:pStyle w:val="ConsPlusNormal"/>
        <w:rPr>
          <w:sz w:val="22"/>
          <w:szCs w:val="22"/>
        </w:rPr>
      </w:pPr>
    </w:p>
    <w:p w:rsidR="00A827C3" w:rsidRPr="00997625" w:rsidRDefault="00A827C3" w:rsidP="0039537B">
      <w:pPr>
        <w:pStyle w:val="ConsPlusNormal"/>
        <w:rPr>
          <w:sz w:val="22"/>
          <w:szCs w:val="22"/>
        </w:rPr>
      </w:pPr>
      <w:r w:rsidRPr="00997625">
        <w:rPr>
          <w:sz w:val="22"/>
          <w:szCs w:val="22"/>
        </w:rPr>
        <w:t>10 - Высотные работы</w:t>
      </w:r>
    </w:p>
    <w:p w:rsidR="00A827C3" w:rsidRPr="00997625" w:rsidRDefault="00A827C3" w:rsidP="0039537B">
      <w:pPr>
        <w:pStyle w:val="ConsPlusNormal"/>
        <w:rPr>
          <w:sz w:val="22"/>
          <w:szCs w:val="22"/>
        </w:rPr>
      </w:pPr>
      <w:r w:rsidRPr="00997625">
        <w:rPr>
          <w:sz w:val="22"/>
          <w:szCs w:val="22"/>
        </w:rPr>
        <w:t>11 - Работы на высоте, верхолазные работы.</w:t>
      </w:r>
    </w:p>
    <w:p w:rsidR="00A827C3" w:rsidRPr="00997625" w:rsidRDefault="00A827C3" w:rsidP="0039537B">
      <w:pPr>
        <w:pStyle w:val="ConsPlusNormal"/>
        <w:rPr>
          <w:sz w:val="22"/>
          <w:szCs w:val="22"/>
        </w:rPr>
      </w:pPr>
      <w:r w:rsidRPr="00997625">
        <w:rPr>
          <w:sz w:val="22"/>
          <w:szCs w:val="22"/>
        </w:rPr>
        <w:t>12 - Работа крановщика (машиниста крана).</w:t>
      </w:r>
    </w:p>
    <w:p w:rsidR="00A827C3" w:rsidRPr="00997625" w:rsidRDefault="00A827C3" w:rsidP="0039537B">
      <w:pPr>
        <w:pStyle w:val="ConsPlusNormal"/>
        <w:rPr>
          <w:sz w:val="22"/>
          <w:szCs w:val="22"/>
        </w:rPr>
      </w:pPr>
      <w:r w:rsidRPr="00997625">
        <w:rPr>
          <w:sz w:val="22"/>
          <w:szCs w:val="22"/>
        </w:rPr>
        <w:t>13 - Работа лифтера скоростных лифтов.</w:t>
      </w:r>
    </w:p>
    <w:p w:rsidR="00A827C3" w:rsidRPr="00997625" w:rsidRDefault="00A827C3" w:rsidP="0039537B">
      <w:pPr>
        <w:pStyle w:val="ConsPlusNormal"/>
        <w:rPr>
          <w:sz w:val="22"/>
          <w:szCs w:val="22"/>
        </w:rPr>
      </w:pPr>
      <w:r w:rsidRPr="00997625">
        <w:rPr>
          <w:sz w:val="22"/>
          <w:szCs w:val="22"/>
        </w:rPr>
        <w:t>20 - Обслуживание и ремонт действующих электроустановок</w:t>
      </w:r>
    </w:p>
    <w:p w:rsidR="00A827C3" w:rsidRPr="00997625" w:rsidRDefault="00A827C3" w:rsidP="0039537B">
      <w:pPr>
        <w:pStyle w:val="ConsPlusNormal"/>
        <w:rPr>
          <w:sz w:val="22"/>
          <w:szCs w:val="22"/>
        </w:rPr>
      </w:pPr>
      <w:r w:rsidRPr="00997625">
        <w:rPr>
          <w:sz w:val="22"/>
          <w:szCs w:val="22"/>
        </w:rPr>
        <w:t>21 - Обслуживание и ремонт действ. электроустановок переменного тока с U = 42 В и выше.</w:t>
      </w:r>
    </w:p>
    <w:p w:rsidR="00A827C3" w:rsidRPr="00997625" w:rsidRDefault="00A827C3" w:rsidP="0039537B">
      <w:pPr>
        <w:pStyle w:val="ConsPlusNormal"/>
        <w:rPr>
          <w:sz w:val="22"/>
          <w:szCs w:val="22"/>
        </w:rPr>
      </w:pPr>
      <w:r w:rsidRPr="00997625">
        <w:rPr>
          <w:sz w:val="22"/>
          <w:szCs w:val="22"/>
        </w:rPr>
        <w:t>22 - Обслуживание и ремонт действ. электроустановок переменного тока с U = 110 В и выше.</w:t>
      </w:r>
    </w:p>
    <w:p w:rsidR="00A827C3" w:rsidRPr="00997625" w:rsidRDefault="00A827C3" w:rsidP="0039537B">
      <w:pPr>
        <w:pStyle w:val="ConsPlusNormal"/>
        <w:rPr>
          <w:sz w:val="22"/>
          <w:szCs w:val="22"/>
        </w:rPr>
      </w:pPr>
      <w:r w:rsidRPr="00997625">
        <w:rPr>
          <w:sz w:val="22"/>
          <w:szCs w:val="22"/>
        </w:rPr>
        <w:t>23 - Монтажные, наладочные работы, испытания и измерения в действ. электроустановках.</w:t>
      </w:r>
    </w:p>
    <w:p w:rsidR="00A827C3" w:rsidRPr="00997625" w:rsidRDefault="00A827C3" w:rsidP="0039537B">
      <w:pPr>
        <w:pStyle w:val="ConsPlusNormal"/>
        <w:rPr>
          <w:sz w:val="22"/>
          <w:szCs w:val="22"/>
        </w:rPr>
      </w:pPr>
      <w:r w:rsidRPr="00997625">
        <w:rPr>
          <w:sz w:val="22"/>
          <w:szCs w:val="22"/>
        </w:rPr>
        <w:t>30 - Лесная охрана, валка, сплав, транспортировка и первичная обработка леса.</w:t>
      </w:r>
    </w:p>
    <w:p w:rsidR="00A827C3" w:rsidRPr="00997625" w:rsidRDefault="00A827C3" w:rsidP="0039537B">
      <w:pPr>
        <w:pStyle w:val="ConsPlusNormal"/>
        <w:rPr>
          <w:sz w:val="22"/>
          <w:szCs w:val="22"/>
        </w:rPr>
      </w:pPr>
      <w:r w:rsidRPr="00997625">
        <w:rPr>
          <w:sz w:val="22"/>
          <w:szCs w:val="22"/>
        </w:rPr>
        <w:t>40 - Работы в нефтяной и газовой промышленности.</w:t>
      </w:r>
    </w:p>
    <w:p w:rsidR="00A827C3" w:rsidRPr="00997625" w:rsidRDefault="00A827C3" w:rsidP="0039537B">
      <w:pPr>
        <w:pStyle w:val="ConsPlusNormal"/>
        <w:rPr>
          <w:sz w:val="22"/>
          <w:szCs w:val="22"/>
        </w:rPr>
      </w:pPr>
      <w:r w:rsidRPr="00997625">
        <w:rPr>
          <w:sz w:val="22"/>
          <w:szCs w:val="22"/>
        </w:rPr>
        <w:t>41 - Работы в районах Крайнего Севера и приравненных к ним местностях.</w:t>
      </w:r>
    </w:p>
    <w:p w:rsidR="00A827C3" w:rsidRPr="00997625" w:rsidRDefault="00A827C3" w:rsidP="0039537B">
      <w:pPr>
        <w:pStyle w:val="ConsPlusNormal"/>
        <w:rPr>
          <w:sz w:val="22"/>
          <w:szCs w:val="22"/>
        </w:rPr>
      </w:pPr>
      <w:r w:rsidRPr="00997625">
        <w:rPr>
          <w:sz w:val="22"/>
          <w:szCs w:val="22"/>
        </w:rPr>
        <w:t>42 - Работы в пустынных и других отдельных и недостаточно обжитых районах.</w:t>
      </w:r>
    </w:p>
    <w:p w:rsidR="00A827C3" w:rsidRPr="00997625" w:rsidRDefault="00A827C3" w:rsidP="0039537B">
      <w:pPr>
        <w:pStyle w:val="ConsPlusNormal"/>
        <w:rPr>
          <w:sz w:val="22"/>
          <w:szCs w:val="22"/>
        </w:rPr>
      </w:pPr>
      <w:r w:rsidRPr="00997625">
        <w:rPr>
          <w:sz w:val="22"/>
          <w:szCs w:val="22"/>
        </w:rPr>
        <w:t>43 - Морское бурение</w:t>
      </w:r>
    </w:p>
    <w:p w:rsidR="00A827C3" w:rsidRPr="00997625" w:rsidRDefault="00A827C3" w:rsidP="0039537B">
      <w:pPr>
        <w:pStyle w:val="ConsPlusNormal"/>
        <w:rPr>
          <w:sz w:val="22"/>
          <w:szCs w:val="22"/>
        </w:rPr>
      </w:pPr>
      <w:r w:rsidRPr="00997625">
        <w:rPr>
          <w:sz w:val="22"/>
          <w:szCs w:val="22"/>
        </w:rPr>
        <w:t>50 - Гидрометеостанциии, сооружения связи, работы в сложных климатических условиях.</w:t>
      </w:r>
    </w:p>
    <w:p w:rsidR="00A827C3" w:rsidRPr="00997625" w:rsidRDefault="00A827C3" w:rsidP="0039537B">
      <w:pPr>
        <w:pStyle w:val="ConsPlusNormal"/>
        <w:rPr>
          <w:sz w:val="22"/>
          <w:szCs w:val="22"/>
        </w:rPr>
      </w:pPr>
      <w:r w:rsidRPr="00997625">
        <w:rPr>
          <w:sz w:val="22"/>
          <w:szCs w:val="22"/>
        </w:rPr>
        <w:t>60 - Геологоразведочные, топографические, строительные и другие работы в сложных климат. условиях.</w:t>
      </w:r>
    </w:p>
    <w:p w:rsidR="00A827C3" w:rsidRPr="00997625" w:rsidRDefault="00A827C3" w:rsidP="0039537B">
      <w:pPr>
        <w:pStyle w:val="ConsPlusNormal"/>
        <w:rPr>
          <w:sz w:val="22"/>
          <w:szCs w:val="22"/>
        </w:rPr>
      </w:pPr>
      <w:r w:rsidRPr="00997625">
        <w:rPr>
          <w:sz w:val="22"/>
          <w:szCs w:val="22"/>
        </w:rPr>
        <w:t>70 - Работы, связанные с применением легковоспламеняющихся и взрывчатых материалов, работы во взрыво- и пожароопасных производствах</w:t>
      </w:r>
    </w:p>
    <w:p w:rsidR="00A827C3" w:rsidRPr="00997625" w:rsidRDefault="00A827C3" w:rsidP="0039537B">
      <w:pPr>
        <w:pStyle w:val="ConsPlusNormal"/>
        <w:rPr>
          <w:sz w:val="22"/>
          <w:szCs w:val="22"/>
        </w:rPr>
      </w:pPr>
      <w:r w:rsidRPr="00997625">
        <w:rPr>
          <w:sz w:val="22"/>
          <w:szCs w:val="22"/>
        </w:rPr>
        <w:t>80 - Работы в военизированной охране и других службах (ношение и применение огнестрельн. оружия).</w:t>
      </w:r>
    </w:p>
    <w:p w:rsidR="00A827C3" w:rsidRPr="00997625" w:rsidRDefault="00A827C3" w:rsidP="0039537B">
      <w:pPr>
        <w:pStyle w:val="ConsPlusNormal"/>
        <w:rPr>
          <w:sz w:val="22"/>
          <w:szCs w:val="22"/>
        </w:rPr>
      </w:pPr>
      <w:r w:rsidRPr="00997625">
        <w:rPr>
          <w:sz w:val="22"/>
          <w:szCs w:val="22"/>
        </w:rPr>
        <w:t>90 - Обслуживание установок и емкостей высокого давления выше 1.1 атм.</w:t>
      </w:r>
    </w:p>
    <w:p w:rsidR="00A827C3" w:rsidRPr="00997625" w:rsidRDefault="00A827C3" w:rsidP="0039537B">
      <w:pPr>
        <w:pStyle w:val="ConsPlusNormal"/>
        <w:rPr>
          <w:sz w:val="22"/>
          <w:szCs w:val="22"/>
        </w:rPr>
      </w:pPr>
      <w:r w:rsidRPr="00997625">
        <w:rPr>
          <w:sz w:val="22"/>
          <w:szCs w:val="22"/>
        </w:rPr>
        <w:t>100 - Работы, выполняемые в условиях измененного геомагнитного поля (экранированные помещения, заглубленные сооружения)</w:t>
      </w:r>
    </w:p>
    <w:p w:rsidR="00A827C3" w:rsidRPr="00997625" w:rsidRDefault="00A827C3" w:rsidP="0039537B">
      <w:pPr>
        <w:pStyle w:val="ConsPlusNormal"/>
        <w:rPr>
          <w:sz w:val="22"/>
          <w:szCs w:val="22"/>
        </w:rPr>
      </w:pPr>
      <w:r w:rsidRPr="00997625">
        <w:rPr>
          <w:sz w:val="22"/>
          <w:szCs w:val="22"/>
        </w:rPr>
        <w:t>110 - Подводные работы</w:t>
      </w:r>
    </w:p>
    <w:p w:rsidR="00A827C3" w:rsidRPr="00997625" w:rsidRDefault="00A827C3" w:rsidP="0039537B">
      <w:pPr>
        <w:pStyle w:val="ConsPlusNormal"/>
        <w:rPr>
          <w:sz w:val="22"/>
          <w:szCs w:val="22"/>
        </w:rPr>
      </w:pPr>
      <w:r w:rsidRPr="00997625">
        <w:rPr>
          <w:sz w:val="22"/>
          <w:szCs w:val="22"/>
        </w:rPr>
        <w:t>120 - Подземные работы</w:t>
      </w:r>
    </w:p>
    <w:p w:rsidR="00A827C3" w:rsidRPr="00997625" w:rsidRDefault="00A827C3" w:rsidP="0039537B">
      <w:pPr>
        <w:pStyle w:val="ConsPlusNormal"/>
        <w:rPr>
          <w:sz w:val="22"/>
          <w:szCs w:val="22"/>
        </w:rPr>
      </w:pPr>
      <w:r w:rsidRPr="00997625">
        <w:rPr>
          <w:sz w:val="22"/>
          <w:szCs w:val="22"/>
        </w:rPr>
        <w:t>130 - Предупреждение и ликвидация последствий чрезвычайных ситуаций природного и техногенного характера</w:t>
      </w:r>
    </w:p>
    <w:p w:rsidR="00A827C3" w:rsidRPr="00997625" w:rsidRDefault="00A827C3" w:rsidP="0039537B">
      <w:pPr>
        <w:pStyle w:val="ConsPlusNormal"/>
        <w:rPr>
          <w:sz w:val="22"/>
          <w:szCs w:val="22"/>
        </w:rPr>
      </w:pPr>
      <w:r w:rsidRPr="00997625">
        <w:rPr>
          <w:sz w:val="22"/>
          <w:szCs w:val="22"/>
        </w:rPr>
        <w:t>131 - Газоспасательная служба</w:t>
      </w:r>
    </w:p>
    <w:p w:rsidR="00A827C3" w:rsidRPr="00997625" w:rsidRDefault="00A827C3" w:rsidP="0039537B">
      <w:pPr>
        <w:pStyle w:val="ConsPlusNormal"/>
        <w:rPr>
          <w:sz w:val="22"/>
          <w:szCs w:val="22"/>
        </w:rPr>
      </w:pPr>
      <w:r w:rsidRPr="00997625">
        <w:rPr>
          <w:sz w:val="22"/>
          <w:szCs w:val="22"/>
        </w:rPr>
        <w:t>132 - Газоспасательные дружины</w:t>
      </w:r>
    </w:p>
    <w:p w:rsidR="00A827C3" w:rsidRPr="00997625" w:rsidRDefault="00A827C3" w:rsidP="0039537B">
      <w:pPr>
        <w:pStyle w:val="ConsPlusNormal"/>
        <w:rPr>
          <w:sz w:val="22"/>
          <w:szCs w:val="22"/>
        </w:rPr>
      </w:pPr>
      <w:r w:rsidRPr="00997625">
        <w:rPr>
          <w:sz w:val="22"/>
          <w:szCs w:val="22"/>
        </w:rPr>
        <w:t>133 - Военизированные части и отряды по предупреждению возникновения и ликвидации открытых газовых и нефтяных фонтанов</w:t>
      </w:r>
    </w:p>
    <w:p w:rsidR="00A827C3" w:rsidRPr="00997625" w:rsidRDefault="00A827C3" w:rsidP="0039537B">
      <w:pPr>
        <w:pStyle w:val="ConsPlusNormal"/>
        <w:rPr>
          <w:sz w:val="22"/>
          <w:szCs w:val="22"/>
        </w:rPr>
      </w:pPr>
      <w:r w:rsidRPr="00997625">
        <w:rPr>
          <w:sz w:val="22"/>
          <w:szCs w:val="22"/>
        </w:rPr>
        <w:t>134 - Военизированные горные, горноспасательные службы</w:t>
      </w:r>
    </w:p>
    <w:p w:rsidR="00A827C3" w:rsidRPr="00997625" w:rsidRDefault="00A827C3" w:rsidP="0039537B">
      <w:pPr>
        <w:pStyle w:val="ConsPlusNormal"/>
        <w:rPr>
          <w:sz w:val="22"/>
          <w:szCs w:val="22"/>
        </w:rPr>
      </w:pPr>
      <w:r w:rsidRPr="00997625">
        <w:rPr>
          <w:sz w:val="22"/>
          <w:szCs w:val="22"/>
        </w:rPr>
        <w:t>135 - Пожарная охрана</w:t>
      </w:r>
    </w:p>
    <w:p w:rsidR="00A827C3" w:rsidRPr="00997625" w:rsidRDefault="00A827C3" w:rsidP="0039537B">
      <w:pPr>
        <w:pStyle w:val="ConsPlusNormal"/>
        <w:rPr>
          <w:sz w:val="22"/>
          <w:szCs w:val="22"/>
        </w:rPr>
      </w:pPr>
      <w:r w:rsidRPr="00997625">
        <w:rPr>
          <w:sz w:val="22"/>
          <w:szCs w:val="22"/>
        </w:rPr>
        <w:t>140 - Работы, выполняемые с применением СИЗ и фильтрующих противогазов с полномерной лицевой частью</w:t>
      </w:r>
    </w:p>
    <w:p w:rsidR="00A827C3" w:rsidRPr="00997625" w:rsidRDefault="00A827C3" w:rsidP="0039537B">
      <w:pPr>
        <w:pStyle w:val="ConsPlusNormal"/>
        <w:rPr>
          <w:sz w:val="22"/>
          <w:szCs w:val="22"/>
        </w:rPr>
      </w:pPr>
      <w:r w:rsidRPr="00997625">
        <w:rPr>
          <w:sz w:val="22"/>
          <w:szCs w:val="22"/>
        </w:rPr>
        <w:t>150 - Работы на судах</w:t>
      </w:r>
    </w:p>
    <w:p w:rsidR="00A827C3" w:rsidRPr="00997625" w:rsidRDefault="00A827C3" w:rsidP="0039537B">
      <w:pPr>
        <w:pStyle w:val="ConsPlusNormal"/>
        <w:rPr>
          <w:sz w:val="22"/>
          <w:szCs w:val="22"/>
        </w:rPr>
      </w:pPr>
      <w:r w:rsidRPr="00997625">
        <w:rPr>
          <w:sz w:val="22"/>
          <w:szCs w:val="22"/>
        </w:rPr>
        <w:t>160 - Работы, связанные с пребыванием в условиях пониженного и повышенного атмосферного давления</w:t>
      </w:r>
    </w:p>
    <w:p w:rsidR="00A827C3" w:rsidRPr="00997625" w:rsidRDefault="00A827C3" w:rsidP="0039537B">
      <w:pPr>
        <w:pStyle w:val="ConsPlusNormal"/>
        <w:rPr>
          <w:sz w:val="22"/>
          <w:szCs w:val="22"/>
        </w:rPr>
      </w:pPr>
    </w:p>
    <w:p w:rsidR="00A827C3" w:rsidRPr="00997625" w:rsidRDefault="00A827C3" w:rsidP="0039537B">
      <w:pPr>
        <w:pStyle w:val="ConsPlusNormal"/>
        <w:ind w:firstLine="540"/>
        <w:jc w:val="both"/>
        <w:outlineLvl w:val="1"/>
        <w:rPr>
          <w:sz w:val="22"/>
          <w:szCs w:val="22"/>
        </w:rPr>
      </w:pPr>
      <w:r w:rsidRPr="00997625">
        <w:rPr>
          <w:sz w:val="22"/>
          <w:szCs w:val="22"/>
        </w:rPr>
        <w:t>Справочник - вредные произв. факторы (Колонка 8)</w:t>
      </w:r>
    </w:p>
    <w:p w:rsidR="00A827C3" w:rsidRPr="00997625" w:rsidRDefault="00A827C3" w:rsidP="0039537B">
      <w:pPr>
        <w:pStyle w:val="ConsPlusNormal"/>
        <w:rPr>
          <w:sz w:val="22"/>
          <w:szCs w:val="22"/>
        </w:rPr>
      </w:pPr>
    </w:p>
    <w:p w:rsidR="00A827C3" w:rsidRPr="00997625" w:rsidRDefault="00A827C3" w:rsidP="0039537B">
      <w:pPr>
        <w:pStyle w:val="ConsPlusNormal"/>
        <w:rPr>
          <w:sz w:val="22"/>
          <w:szCs w:val="22"/>
        </w:rPr>
      </w:pPr>
      <w:r w:rsidRPr="00997625">
        <w:rPr>
          <w:sz w:val="22"/>
          <w:szCs w:val="22"/>
        </w:rPr>
        <w:t>10 - Химические факторы</w:t>
      </w:r>
    </w:p>
    <w:p w:rsidR="00A827C3" w:rsidRPr="00997625" w:rsidRDefault="00A827C3" w:rsidP="0039537B">
      <w:pPr>
        <w:pStyle w:val="ConsPlusNormal"/>
        <w:rPr>
          <w:sz w:val="22"/>
          <w:szCs w:val="22"/>
        </w:rPr>
      </w:pPr>
      <w:r w:rsidRPr="00997625">
        <w:rPr>
          <w:sz w:val="22"/>
          <w:szCs w:val="22"/>
        </w:rPr>
        <w:t>11 - Химические вещества, обладающие выраженными особенностями действия на организм</w:t>
      </w:r>
    </w:p>
    <w:p w:rsidR="00A827C3" w:rsidRPr="00997625" w:rsidRDefault="00A827C3" w:rsidP="0039537B">
      <w:pPr>
        <w:pStyle w:val="ConsPlusNormal"/>
        <w:rPr>
          <w:sz w:val="22"/>
          <w:szCs w:val="22"/>
        </w:rPr>
      </w:pPr>
      <w:r w:rsidRPr="00997625">
        <w:rPr>
          <w:sz w:val="22"/>
          <w:szCs w:val="22"/>
        </w:rPr>
        <w:t>12 - Вещества и соединения, объединенные химической структурой</w:t>
      </w:r>
    </w:p>
    <w:p w:rsidR="00A827C3" w:rsidRPr="00997625" w:rsidRDefault="00A827C3" w:rsidP="0039537B">
      <w:pPr>
        <w:pStyle w:val="ConsPlusNormal"/>
        <w:rPr>
          <w:sz w:val="22"/>
          <w:szCs w:val="22"/>
        </w:rPr>
      </w:pPr>
      <w:r w:rsidRPr="00997625">
        <w:rPr>
          <w:sz w:val="22"/>
          <w:szCs w:val="22"/>
        </w:rPr>
        <w:t>13 - Сложные химические смеси, композиции, химические вещества определенного назначения</w:t>
      </w:r>
    </w:p>
    <w:p w:rsidR="00A827C3" w:rsidRPr="00997625" w:rsidRDefault="00A827C3" w:rsidP="0039537B">
      <w:pPr>
        <w:pStyle w:val="ConsPlusNormal"/>
        <w:rPr>
          <w:sz w:val="22"/>
          <w:szCs w:val="22"/>
        </w:rPr>
      </w:pPr>
      <w:r w:rsidRPr="00997625">
        <w:rPr>
          <w:sz w:val="22"/>
          <w:szCs w:val="22"/>
        </w:rPr>
        <w:t>20 - Биологические факторы</w:t>
      </w:r>
    </w:p>
    <w:p w:rsidR="00A827C3" w:rsidRPr="00997625" w:rsidRDefault="00A827C3" w:rsidP="0039537B">
      <w:pPr>
        <w:pStyle w:val="ConsPlusNormal"/>
        <w:rPr>
          <w:sz w:val="22"/>
          <w:szCs w:val="22"/>
        </w:rPr>
      </w:pPr>
      <w:r w:rsidRPr="00997625">
        <w:rPr>
          <w:sz w:val="22"/>
          <w:szCs w:val="22"/>
        </w:rPr>
        <w:t>30 - Физические факторы</w:t>
      </w:r>
    </w:p>
    <w:p w:rsidR="00A827C3" w:rsidRPr="00997625" w:rsidRDefault="00A827C3" w:rsidP="0039537B">
      <w:pPr>
        <w:pStyle w:val="ConsPlusNormal"/>
        <w:rPr>
          <w:sz w:val="22"/>
          <w:szCs w:val="22"/>
        </w:rPr>
      </w:pPr>
      <w:r w:rsidRPr="00997625">
        <w:rPr>
          <w:sz w:val="22"/>
          <w:szCs w:val="22"/>
        </w:rPr>
        <w:t>40 - Факторы трудового процесса</w:t>
      </w:r>
    </w:p>
    <w:p w:rsidR="00A827C3" w:rsidRPr="00997625" w:rsidRDefault="00A827C3" w:rsidP="0039537B">
      <w:pPr>
        <w:pStyle w:val="ConsPlusNormal"/>
        <w:rPr>
          <w:sz w:val="22"/>
          <w:szCs w:val="22"/>
        </w:rPr>
      </w:pPr>
      <w:r w:rsidRPr="00997625">
        <w:rPr>
          <w:sz w:val="22"/>
          <w:szCs w:val="22"/>
        </w:rPr>
        <w:t>41 - Физические перегрузки</w:t>
      </w:r>
    </w:p>
    <w:p w:rsidR="00A827C3" w:rsidRPr="00997625" w:rsidRDefault="00A827C3" w:rsidP="0039537B">
      <w:pPr>
        <w:pStyle w:val="ConsPlusNormal"/>
        <w:rPr>
          <w:sz w:val="22"/>
          <w:szCs w:val="22"/>
        </w:rPr>
      </w:pPr>
      <w:r w:rsidRPr="00997625">
        <w:rPr>
          <w:sz w:val="22"/>
          <w:szCs w:val="22"/>
        </w:rPr>
        <w:t>42 - Зрительно напряженные работы: прецизионные, работы с оптическими приборами и наблюдение за экраном</w:t>
      </w:r>
    </w:p>
    <w:p w:rsidR="00A827C3" w:rsidRPr="00997625" w:rsidRDefault="00A827C3" w:rsidP="0039537B">
      <w:pPr>
        <w:pStyle w:val="ConsPlusNormal"/>
        <w:rPr>
          <w:sz w:val="22"/>
          <w:szCs w:val="22"/>
        </w:rPr>
      </w:pPr>
    </w:p>
    <w:p w:rsidR="00A827C3" w:rsidRPr="00997625" w:rsidRDefault="00A827C3" w:rsidP="0039537B">
      <w:pPr>
        <w:pStyle w:val="ConsPlusNormal"/>
        <w:ind w:firstLine="540"/>
        <w:jc w:val="both"/>
        <w:outlineLvl w:val="1"/>
        <w:rPr>
          <w:sz w:val="22"/>
          <w:szCs w:val="22"/>
        </w:rPr>
      </w:pPr>
      <w:r w:rsidRPr="00997625">
        <w:rPr>
          <w:sz w:val="22"/>
          <w:szCs w:val="22"/>
        </w:rPr>
        <w:t>Справочник - профили лечения (Колонка 11)</w:t>
      </w:r>
    </w:p>
    <w:p w:rsidR="00A827C3" w:rsidRPr="00997625" w:rsidRDefault="00A827C3" w:rsidP="0039537B">
      <w:pPr>
        <w:pStyle w:val="ConsPlusNormal"/>
        <w:rPr>
          <w:sz w:val="22"/>
          <w:szCs w:val="22"/>
        </w:rPr>
      </w:pPr>
    </w:p>
    <w:p w:rsidR="00A827C3" w:rsidRPr="00997625" w:rsidRDefault="00A827C3" w:rsidP="0039537B">
      <w:pPr>
        <w:pStyle w:val="ConsPlusNormal"/>
        <w:rPr>
          <w:sz w:val="22"/>
          <w:szCs w:val="22"/>
        </w:rPr>
      </w:pPr>
      <w:r w:rsidRPr="00997625">
        <w:rPr>
          <w:sz w:val="22"/>
          <w:szCs w:val="22"/>
        </w:rPr>
        <w:t>1 - Болезни крови</w:t>
      </w:r>
    </w:p>
    <w:p w:rsidR="00A827C3" w:rsidRPr="00997625" w:rsidRDefault="00A827C3" w:rsidP="0039537B">
      <w:pPr>
        <w:pStyle w:val="ConsPlusNormal"/>
        <w:rPr>
          <w:sz w:val="22"/>
          <w:szCs w:val="22"/>
        </w:rPr>
      </w:pPr>
      <w:r w:rsidRPr="00997625">
        <w:rPr>
          <w:sz w:val="22"/>
          <w:szCs w:val="22"/>
        </w:rPr>
        <w:t>2 - Болезни эндокринной системы;</w:t>
      </w:r>
    </w:p>
    <w:p w:rsidR="00A827C3" w:rsidRPr="00997625" w:rsidRDefault="00A827C3" w:rsidP="0039537B">
      <w:pPr>
        <w:pStyle w:val="ConsPlusNormal"/>
        <w:rPr>
          <w:sz w:val="22"/>
          <w:szCs w:val="22"/>
        </w:rPr>
      </w:pPr>
      <w:r w:rsidRPr="00997625">
        <w:rPr>
          <w:sz w:val="22"/>
          <w:szCs w:val="22"/>
        </w:rPr>
        <w:t>3 - Болезни нервной системы</w:t>
      </w:r>
    </w:p>
    <w:p w:rsidR="00A827C3" w:rsidRPr="00997625" w:rsidRDefault="00A827C3" w:rsidP="0039537B">
      <w:pPr>
        <w:pStyle w:val="ConsPlusNormal"/>
        <w:rPr>
          <w:sz w:val="22"/>
          <w:szCs w:val="22"/>
        </w:rPr>
      </w:pPr>
      <w:r w:rsidRPr="00997625">
        <w:rPr>
          <w:sz w:val="22"/>
          <w:szCs w:val="22"/>
        </w:rPr>
        <w:t>4 - Болезни глаза</w:t>
      </w:r>
    </w:p>
    <w:p w:rsidR="00A827C3" w:rsidRPr="00997625" w:rsidRDefault="00A827C3" w:rsidP="0039537B">
      <w:pPr>
        <w:pStyle w:val="ConsPlusNormal"/>
        <w:rPr>
          <w:sz w:val="22"/>
          <w:szCs w:val="22"/>
        </w:rPr>
      </w:pPr>
      <w:r w:rsidRPr="00997625">
        <w:rPr>
          <w:sz w:val="22"/>
          <w:szCs w:val="22"/>
        </w:rPr>
        <w:t>5 - Болезни уха;</w:t>
      </w:r>
    </w:p>
    <w:p w:rsidR="00A827C3" w:rsidRPr="00997625" w:rsidRDefault="00A827C3" w:rsidP="0039537B">
      <w:pPr>
        <w:pStyle w:val="ConsPlusNormal"/>
        <w:rPr>
          <w:sz w:val="22"/>
          <w:szCs w:val="22"/>
        </w:rPr>
      </w:pPr>
      <w:r w:rsidRPr="00997625">
        <w:rPr>
          <w:sz w:val="22"/>
          <w:szCs w:val="22"/>
        </w:rPr>
        <w:t>6 - Болезни органов кровообращения;</w:t>
      </w:r>
    </w:p>
    <w:p w:rsidR="00A827C3" w:rsidRPr="00997625" w:rsidRDefault="00A827C3" w:rsidP="0039537B">
      <w:pPr>
        <w:pStyle w:val="ConsPlusNormal"/>
        <w:rPr>
          <w:sz w:val="22"/>
          <w:szCs w:val="22"/>
        </w:rPr>
      </w:pPr>
      <w:r w:rsidRPr="00997625">
        <w:rPr>
          <w:sz w:val="22"/>
          <w:szCs w:val="22"/>
        </w:rPr>
        <w:t>7 - Болезни органов дыхания</w:t>
      </w:r>
    </w:p>
    <w:p w:rsidR="00A827C3" w:rsidRPr="00997625" w:rsidRDefault="00A827C3" w:rsidP="0039537B">
      <w:pPr>
        <w:pStyle w:val="ConsPlusNormal"/>
        <w:rPr>
          <w:sz w:val="22"/>
          <w:szCs w:val="22"/>
        </w:rPr>
      </w:pPr>
      <w:r w:rsidRPr="00997625">
        <w:rPr>
          <w:sz w:val="22"/>
          <w:szCs w:val="22"/>
        </w:rPr>
        <w:t>8 - Болезни органов пищеварения</w:t>
      </w:r>
    </w:p>
    <w:p w:rsidR="00A827C3" w:rsidRPr="00997625" w:rsidRDefault="00A827C3" w:rsidP="0039537B">
      <w:pPr>
        <w:pStyle w:val="ConsPlusNormal"/>
        <w:rPr>
          <w:sz w:val="22"/>
          <w:szCs w:val="22"/>
        </w:rPr>
      </w:pPr>
      <w:r w:rsidRPr="00997625">
        <w:rPr>
          <w:sz w:val="22"/>
          <w:szCs w:val="22"/>
        </w:rPr>
        <w:t>9 - Болезни кожи</w:t>
      </w:r>
    </w:p>
    <w:p w:rsidR="00A827C3" w:rsidRPr="00997625" w:rsidRDefault="00A827C3" w:rsidP="0039537B">
      <w:pPr>
        <w:pStyle w:val="ConsPlusNormal"/>
        <w:rPr>
          <w:sz w:val="22"/>
          <w:szCs w:val="22"/>
        </w:rPr>
      </w:pPr>
      <w:r w:rsidRPr="00997625">
        <w:rPr>
          <w:sz w:val="22"/>
          <w:szCs w:val="22"/>
        </w:rPr>
        <w:t>10 - Болезни костно-мышечной системы</w:t>
      </w:r>
    </w:p>
    <w:p w:rsidR="00A827C3" w:rsidRPr="00997625" w:rsidRDefault="00A827C3" w:rsidP="0039537B">
      <w:pPr>
        <w:pStyle w:val="ConsPlusNormal"/>
        <w:rPr>
          <w:sz w:val="22"/>
          <w:szCs w:val="22"/>
        </w:rPr>
      </w:pPr>
      <w:r w:rsidRPr="00997625">
        <w:rPr>
          <w:sz w:val="22"/>
          <w:szCs w:val="22"/>
        </w:rPr>
        <w:t>11 - Болезни мочеполовой системы</w:t>
      </w:r>
    </w:p>
    <w:p w:rsidR="00A827C3" w:rsidRPr="00997625" w:rsidRDefault="00A827C3" w:rsidP="0039537B">
      <w:pPr>
        <w:pStyle w:val="ConsPlusNormal"/>
        <w:rPr>
          <w:sz w:val="22"/>
          <w:szCs w:val="22"/>
        </w:rPr>
      </w:pPr>
      <w:r w:rsidRPr="00997625">
        <w:rPr>
          <w:sz w:val="22"/>
          <w:szCs w:val="22"/>
        </w:rPr>
        <w:t>12 - Болезни женских половых органов</w:t>
      </w:r>
    </w:p>
    <w:p w:rsidR="00A827C3" w:rsidRPr="00997625" w:rsidRDefault="00A827C3" w:rsidP="0039537B">
      <w:pPr>
        <w:pStyle w:val="ConsPlusNormal"/>
        <w:rPr>
          <w:sz w:val="22"/>
          <w:szCs w:val="22"/>
        </w:rPr>
      </w:pPr>
    </w:p>
    <w:tbl>
      <w:tblPr>
        <w:tblW w:w="0" w:type="auto"/>
        <w:tblInd w:w="62" w:type="dxa"/>
        <w:tblCellMar>
          <w:top w:w="102" w:type="dxa"/>
          <w:left w:w="62" w:type="dxa"/>
          <w:bottom w:w="102" w:type="dxa"/>
          <w:right w:w="62" w:type="dxa"/>
        </w:tblCellMar>
        <w:tblLook w:val="0000"/>
      </w:tblPr>
      <w:tblGrid>
        <w:gridCol w:w="367"/>
        <w:gridCol w:w="1170"/>
        <w:gridCol w:w="552"/>
        <w:gridCol w:w="1089"/>
        <w:gridCol w:w="1420"/>
        <w:gridCol w:w="1340"/>
        <w:gridCol w:w="1247"/>
        <w:gridCol w:w="2162"/>
        <w:gridCol w:w="992"/>
        <w:gridCol w:w="935"/>
        <w:gridCol w:w="2185"/>
        <w:gridCol w:w="1739"/>
      </w:tblGrid>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N пп</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Фамилия, Имя, Отчество</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Пол (м, ж)</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Дата рождения</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Вид работ (справочник)</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Стаж работы во вредных условиях (полных лет)</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Подлежит ПМО (0 - нет 1 - да)</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Вредный производственный фактор (справочник)</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Прошел ПМО (дата)</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Диагноз (текст)</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По результатам ПМО рекомендовано сан.-кур. лечение по профилю (справочник)</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Прошел сан.-кур. оздоровление (дата заезда)</w:t>
            </w: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1</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2</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3</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4</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bookmarkStart w:id="2" w:name="Par336"/>
            <w:bookmarkEnd w:id="2"/>
            <w:r w:rsidRPr="001D59C0">
              <w:t>5</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6</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7</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bookmarkStart w:id="3" w:name="Par339"/>
            <w:bookmarkEnd w:id="3"/>
            <w:r w:rsidRPr="001D59C0">
              <w:t>8</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9</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10</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bookmarkStart w:id="4" w:name="Par342"/>
            <w:bookmarkEnd w:id="4"/>
            <w:r w:rsidRPr="001D59C0">
              <w:t>11</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12</w:t>
            </w: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1</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2</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3</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4</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5</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6</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7</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8</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9</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10</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11</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12</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13</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14</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15</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16</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17</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18</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19</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20</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21</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22</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23</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24</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25</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26</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27</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28</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r w:rsidR="00A827C3" w:rsidRPr="001D59C0" w:rsidTr="001D59C0">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r w:rsidRPr="001D59C0">
              <w:t>29</w:t>
            </w: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A827C3" w:rsidRPr="001D59C0" w:rsidRDefault="00A827C3" w:rsidP="00934D1A">
            <w:pPr>
              <w:pStyle w:val="ConsPlusNormal"/>
              <w:jc w:val="center"/>
            </w:pPr>
          </w:p>
        </w:tc>
      </w:tr>
    </w:tbl>
    <w:p w:rsidR="00A827C3" w:rsidRPr="00997625" w:rsidRDefault="00A827C3" w:rsidP="0039537B">
      <w:pPr>
        <w:pStyle w:val="ConsPlusNormal"/>
        <w:rPr>
          <w:sz w:val="22"/>
          <w:szCs w:val="22"/>
        </w:rPr>
      </w:pPr>
    </w:p>
    <w:p w:rsidR="00A827C3" w:rsidRPr="00997625" w:rsidRDefault="00A827C3" w:rsidP="0039537B">
      <w:pPr>
        <w:pStyle w:val="ConsPlusNormal"/>
        <w:tabs>
          <w:tab w:val="left" w:pos="5731"/>
        </w:tabs>
        <w:ind w:left="62"/>
        <w:rPr>
          <w:sz w:val="22"/>
          <w:szCs w:val="22"/>
        </w:rPr>
      </w:pPr>
      <w:r w:rsidRPr="00997625">
        <w:rPr>
          <w:sz w:val="22"/>
          <w:szCs w:val="22"/>
        </w:rPr>
        <w:t>Зам. генерального директора по ОТ И ПБИ</w:t>
      </w:r>
      <w:r>
        <w:rPr>
          <w:sz w:val="22"/>
          <w:szCs w:val="22"/>
        </w:rPr>
        <w:t xml:space="preserve">                                                                                                                                                </w:t>
      </w:r>
      <w:r w:rsidRPr="00997625">
        <w:rPr>
          <w:sz w:val="22"/>
          <w:szCs w:val="22"/>
        </w:rPr>
        <w:t>А. Кустов</w:t>
      </w:r>
    </w:p>
    <w:p w:rsidR="00A827C3" w:rsidRDefault="00A827C3" w:rsidP="006D6D97"/>
    <w:sectPr w:rsidR="00A827C3" w:rsidSect="001D59C0">
      <w:pgSz w:w="16838" w:h="11906" w:orient="landscape" w:code="9"/>
      <w:pgMar w:top="1418" w:right="851" w:bottom="851" w:left="851"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27C3" w:rsidRDefault="00A827C3">
      <w:r>
        <w:separator/>
      </w:r>
    </w:p>
  </w:endnote>
  <w:endnote w:type="continuationSeparator" w:id="0">
    <w:p w:rsidR="00A827C3" w:rsidRDefault="00A827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7C3" w:rsidRDefault="00A827C3" w:rsidP="00DF5729">
    <w:pPr>
      <w:jc w:val="center"/>
      <w:rPr>
        <w:sz w:val="2"/>
        <w:szCs w:val="2"/>
      </w:rPr>
    </w:pPr>
  </w:p>
  <w:p w:rsidR="00A827C3" w:rsidRDefault="00A827C3">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27C3" w:rsidRDefault="00A827C3">
      <w:r>
        <w:separator/>
      </w:r>
    </w:p>
  </w:footnote>
  <w:footnote w:type="continuationSeparator" w:id="0">
    <w:p w:rsidR="00A827C3" w:rsidRDefault="00A827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7C3" w:rsidRDefault="00A827C3" w:rsidP="00DF5729">
    <w:pPr>
      <w:jc w:val="center"/>
      <w:rPr>
        <w:sz w:val="2"/>
        <w:szCs w:val="2"/>
      </w:rPr>
    </w:pPr>
  </w:p>
  <w:p w:rsidR="00A827C3" w:rsidRDefault="00A827C3">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A827C3" w:rsidRPr="002A36C4" w:rsidRDefault="00A827C3"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827C3" w:rsidRPr="002A36C4" w:rsidRDefault="00A827C3"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827C3" w:rsidRDefault="00A827C3">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1D59C0"/>
    <w:rsid w:val="002328AA"/>
    <w:rsid w:val="002A36C4"/>
    <w:rsid w:val="002A3FB4"/>
    <w:rsid w:val="002F6C78"/>
    <w:rsid w:val="00352E3D"/>
    <w:rsid w:val="0039537B"/>
    <w:rsid w:val="00415D80"/>
    <w:rsid w:val="00470855"/>
    <w:rsid w:val="00616E37"/>
    <w:rsid w:val="006C2CAC"/>
    <w:rsid w:val="006D6D97"/>
    <w:rsid w:val="00706E08"/>
    <w:rsid w:val="008A40F2"/>
    <w:rsid w:val="00934D1A"/>
    <w:rsid w:val="00997625"/>
    <w:rsid w:val="00A827C3"/>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35252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35252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35252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479302597">
      <w:marLeft w:val="0"/>
      <w:marRight w:val="0"/>
      <w:marTop w:val="0"/>
      <w:marBottom w:val="0"/>
      <w:divBdr>
        <w:top w:val="none" w:sz="0" w:space="0" w:color="auto"/>
        <w:left w:val="none" w:sz="0" w:space="0" w:color="auto"/>
        <w:bottom w:val="none" w:sz="0" w:space="0" w:color="auto"/>
        <w:right w:val="none" w:sz="0" w:space="0" w:color="auto"/>
      </w:divBdr>
    </w:div>
    <w:div w:id="1479302598">
      <w:marLeft w:val="0"/>
      <w:marRight w:val="0"/>
      <w:marTop w:val="0"/>
      <w:marBottom w:val="0"/>
      <w:divBdr>
        <w:top w:val="none" w:sz="0" w:space="0" w:color="auto"/>
        <w:left w:val="none" w:sz="0" w:space="0" w:color="auto"/>
        <w:bottom w:val="none" w:sz="0" w:space="0" w:color="auto"/>
        <w:right w:val="none" w:sz="0" w:space="0" w:color="auto"/>
      </w:divBdr>
    </w:div>
    <w:div w:id="1479302599">
      <w:marLeft w:val="0"/>
      <w:marRight w:val="0"/>
      <w:marTop w:val="0"/>
      <w:marBottom w:val="0"/>
      <w:divBdr>
        <w:top w:val="none" w:sz="0" w:space="0" w:color="auto"/>
        <w:left w:val="none" w:sz="0" w:space="0" w:color="auto"/>
        <w:bottom w:val="none" w:sz="0" w:space="0" w:color="auto"/>
        <w:right w:val="none" w:sz="0" w:space="0" w:color="auto"/>
      </w:divBdr>
    </w:div>
    <w:div w:id="1479302600">
      <w:marLeft w:val="0"/>
      <w:marRight w:val="0"/>
      <w:marTop w:val="0"/>
      <w:marBottom w:val="0"/>
      <w:divBdr>
        <w:top w:val="none" w:sz="0" w:space="0" w:color="auto"/>
        <w:left w:val="none" w:sz="0" w:space="0" w:color="auto"/>
        <w:bottom w:val="none" w:sz="0" w:space="0" w:color="auto"/>
        <w:right w:val="none" w:sz="0" w:space="0" w:color="auto"/>
      </w:divBdr>
    </w:div>
    <w:div w:id="1479302601">
      <w:marLeft w:val="0"/>
      <w:marRight w:val="0"/>
      <w:marTop w:val="0"/>
      <w:marBottom w:val="0"/>
      <w:divBdr>
        <w:top w:val="none" w:sz="0" w:space="0" w:color="auto"/>
        <w:left w:val="none" w:sz="0" w:space="0" w:color="auto"/>
        <w:bottom w:val="none" w:sz="0" w:space="0" w:color="auto"/>
        <w:right w:val="none" w:sz="0" w:space="0" w:color="auto"/>
      </w:divBdr>
    </w:div>
    <w:div w:id="14793026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11</Pages>
  <Words>3565</Words>
  <Characters>20324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ФОНД СОЦИАЛЬНОГО СТРАХОВАНИЯ РОССИЙСКОЙ ФЕДЕРАЦИИ</dc:title>
  <dc:subject/>
  <dc:creator>Информ-аналит отдел</dc:creator>
  <cp:keywords/>
  <dc:description/>
  <cp:lastModifiedBy>Информ-аналит отдел</cp:lastModifiedBy>
  <cp:revision>2</cp:revision>
  <dcterms:created xsi:type="dcterms:W3CDTF">2017-04-22T20:37:00Z</dcterms:created>
  <dcterms:modified xsi:type="dcterms:W3CDTF">2017-04-22T20:37:00Z</dcterms:modified>
</cp:coreProperties>
</file>