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AD5" w:rsidRPr="00D42C42" w:rsidRDefault="00051AD5" w:rsidP="00D42C42">
      <w:pPr>
        <w:pStyle w:val="ConsPlusTitle"/>
        <w:jc w:val="center"/>
        <w:rPr>
          <w:sz w:val="22"/>
          <w:szCs w:val="22"/>
        </w:rPr>
      </w:pPr>
      <w:r w:rsidRPr="00D42C42">
        <w:rPr>
          <w:sz w:val="22"/>
          <w:szCs w:val="22"/>
        </w:rPr>
        <w:t>МЕТОДИЧЕСКИЕ РЕКОМЕНДАЦИИ</w:t>
      </w:r>
    </w:p>
    <w:p w:rsidR="00051AD5" w:rsidRPr="00D42C42" w:rsidRDefault="00051AD5" w:rsidP="00D42C42">
      <w:pPr>
        <w:pStyle w:val="ConsPlusTitle"/>
        <w:jc w:val="center"/>
        <w:rPr>
          <w:sz w:val="22"/>
          <w:szCs w:val="22"/>
        </w:rPr>
      </w:pPr>
      <w:r w:rsidRPr="00D42C42">
        <w:rPr>
          <w:sz w:val="22"/>
          <w:szCs w:val="22"/>
        </w:rPr>
        <w:t>ПО РАССЛЕДОВАНИЮ НЕСЧАСТНЫХ СЛУЧАЕВ</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1"/>
        <w:rPr>
          <w:sz w:val="22"/>
          <w:szCs w:val="22"/>
        </w:rPr>
      </w:pPr>
      <w:r w:rsidRPr="00D42C42">
        <w:rPr>
          <w:sz w:val="22"/>
          <w:szCs w:val="22"/>
        </w:rPr>
        <w:t>Используемые условные сокращения:</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АИС ГИТ - Автоматизированная информационная система;</w:t>
      </w:r>
    </w:p>
    <w:p w:rsidR="00051AD5" w:rsidRPr="00D42C42" w:rsidRDefault="00051AD5" w:rsidP="00D42C42">
      <w:pPr>
        <w:pStyle w:val="ConsPlusNormal"/>
        <w:ind w:firstLine="540"/>
        <w:jc w:val="both"/>
        <w:rPr>
          <w:sz w:val="22"/>
          <w:szCs w:val="22"/>
        </w:rPr>
      </w:pPr>
      <w:r w:rsidRPr="00D42C42">
        <w:rPr>
          <w:sz w:val="22"/>
          <w:szCs w:val="22"/>
        </w:rPr>
        <w:t>АП - Административное производство;</w:t>
      </w:r>
    </w:p>
    <w:p w:rsidR="00051AD5" w:rsidRPr="00D42C42" w:rsidRDefault="00051AD5" w:rsidP="00D42C42">
      <w:pPr>
        <w:pStyle w:val="ConsPlusNormal"/>
        <w:ind w:firstLine="540"/>
        <w:jc w:val="both"/>
        <w:rPr>
          <w:sz w:val="22"/>
          <w:szCs w:val="22"/>
        </w:rPr>
      </w:pPr>
      <w:r w:rsidRPr="00D42C42">
        <w:rPr>
          <w:sz w:val="22"/>
          <w:szCs w:val="22"/>
        </w:rPr>
        <w:t>ГИТ - Государственная инспекция труда;</w:t>
      </w:r>
    </w:p>
    <w:p w:rsidR="00051AD5" w:rsidRPr="00D42C42" w:rsidRDefault="00051AD5" w:rsidP="00D42C42">
      <w:pPr>
        <w:pStyle w:val="ConsPlusNormal"/>
        <w:ind w:firstLine="540"/>
        <w:jc w:val="both"/>
        <w:rPr>
          <w:sz w:val="22"/>
          <w:szCs w:val="22"/>
        </w:rPr>
      </w:pPr>
      <w:r w:rsidRPr="00D42C42">
        <w:rPr>
          <w:sz w:val="22"/>
          <w:szCs w:val="22"/>
        </w:rPr>
        <w:t>ГИТСТАТ - Модуль статотчетности;</w:t>
      </w:r>
    </w:p>
    <w:p w:rsidR="00051AD5" w:rsidRPr="00D42C42" w:rsidRDefault="00051AD5" w:rsidP="00D42C42">
      <w:pPr>
        <w:pStyle w:val="ConsPlusNormal"/>
        <w:ind w:firstLine="540"/>
        <w:jc w:val="both"/>
        <w:rPr>
          <w:sz w:val="22"/>
          <w:szCs w:val="22"/>
        </w:rPr>
      </w:pPr>
      <w:r w:rsidRPr="00D42C42">
        <w:rPr>
          <w:sz w:val="22"/>
          <w:szCs w:val="22"/>
        </w:rPr>
        <w:t>ГУВД - Главное Управление внутренних дел;</w:t>
      </w:r>
    </w:p>
    <w:p w:rsidR="00051AD5" w:rsidRPr="00D42C42" w:rsidRDefault="00051AD5" w:rsidP="00D42C42">
      <w:pPr>
        <w:pStyle w:val="ConsPlusNormal"/>
        <w:ind w:firstLine="540"/>
        <w:jc w:val="both"/>
        <w:rPr>
          <w:sz w:val="22"/>
          <w:szCs w:val="22"/>
        </w:rPr>
      </w:pPr>
      <w:r w:rsidRPr="00D42C42">
        <w:rPr>
          <w:sz w:val="22"/>
          <w:szCs w:val="22"/>
        </w:rPr>
        <w:t>ГрК - Градостроительный кодекс Российской Федерации;</w:t>
      </w:r>
    </w:p>
    <w:p w:rsidR="00051AD5" w:rsidRPr="00D42C42" w:rsidRDefault="00051AD5" w:rsidP="00D42C42">
      <w:pPr>
        <w:pStyle w:val="ConsPlusNormal"/>
        <w:ind w:firstLine="540"/>
        <w:jc w:val="both"/>
        <w:rPr>
          <w:sz w:val="22"/>
          <w:szCs w:val="22"/>
        </w:rPr>
      </w:pPr>
      <w:r w:rsidRPr="00D42C42">
        <w:rPr>
          <w:sz w:val="22"/>
          <w:szCs w:val="22"/>
        </w:rPr>
        <w:t>Договор ГПХ - Договор гражданско-правового характера;</w:t>
      </w:r>
    </w:p>
    <w:p w:rsidR="00051AD5" w:rsidRPr="00D42C42" w:rsidRDefault="00051AD5" w:rsidP="00D42C42">
      <w:pPr>
        <w:pStyle w:val="ConsPlusNormal"/>
        <w:ind w:firstLine="540"/>
        <w:jc w:val="both"/>
        <w:rPr>
          <w:sz w:val="22"/>
          <w:szCs w:val="22"/>
        </w:rPr>
      </w:pPr>
      <w:r w:rsidRPr="00D42C42">
        <w:rPr>
          <w:sz w:val="22"/>
          <w:szCs w:val="22"/>
        </w:rPr>
        <w:t>ДМС - Добровольное медицинское страхование;</w:t>
      </w:r>
    </w:p>
    <w:p w:rsidR="00051AD5" w:rsidRPr="00D42C42" w:rsidRDefault="00051AD5" w:rsidP="00D42C42">
      <w:pPr>
        <w:pStyle w:val="ConsPlusNormal"/>
        <w:ind w:firstLine="540"/>
        <w:jc w:val="both"/>
        <w:rPr>
          <w:sz w:val="22"/>
          <w:szCs w:val="22"/>
        </w:rPr>
      </w:pPr>
      <w:r w:rsidRPr="00D42C42">
        <w:rPr>
          <w:sz w:val="22"/>
          <w:szCs w:val="22"/>
        </w:rPr>
        <w:t>ДТП - Дорожно-транспортное происшествие;</w:t>
      </w:r>
    </w:p>
    <w:p w:rsidR="00051AD5" w:rsidRPr="00D42C42" w:rsidRDefault="00051AD5" w:rsidP="00D42C42">
      <w:pPr>
        <w:pStyle w:val="ConsPlusNormal"/>
        <w:ind w:firstLine="540"/>
        <w:jc w:val="both"/>
        <w:rPr>
          <w:sz w:val="22"/>
          <w:szCs w:val="22"/>
        </w:rPr>
      </w:pPr>
      <w:r w:rsidRPr="00D42C42">
        <w:rPr>
          <w:sz w:val="22"/>
          <w:szCs w:val="22"/>
        </w:rPr>
        <w:t>Инспектор - государственный инспектор труда;</w:t>
      </w:r>
    </w:p>
    <w:p w:rsidR="00051AD5" w:rsidRPr="00D42C42" w:rsidRDefault="00051AD5" w:rsidP="00D42C42">
      <w:pPr>
        <w:pStyle w:val="ConsPlusNormal"/>
        <w:ind w:firstLine="540"/>
        <w:jc w:val="both"/>
        <w:rPr>
          <w:sz w:val="22"/>
          <w:szCs w:val="22"/>
        </w:rPr>
      </w:pPr>
      <w:r w:rsidRPr="00D42C42">
        <w:rPr>
          <w:sz w:val="22"/>
          <w:szCs w:val="22"/>
        </w:rPr>
        <w:t>КоАП РФ - Кодекс Российской Федерации об административных правонарушениях;</w:t>
      </w:r>
    </w:p>
    <w:p w:rsidR="00051AD5" w:rsidRPr="00D42C42" w:rsidRDefault="00051AD5" w:rsidP="00D42C42">
      <w:pPr>
        <w:pStyle w:val="ConsPlusNormal"/>
        <w:ind w:firstLine="540"/>
        <w:jc w:val="both"/>
        <w:rPr>
          <w:sz w:val="22"/>
          <w:szCs w:val="22"/>
        </w:rPr>
      </w:pPr>
      <w:r w:rsidRPr="00D42C42">
        <w:rPr>
          <w:sz w:val="22"/>
          <w:szCs w:val="22"/>
        </w:rPr>
        <w:t>НС - несчастный случай;</w:t>
      </w:r>
    </w:p>
    <w:p w:rsidR="00051AD5" w:rsidRPr="00D42C42" w:rsidRDefault="00051AD5" w:rsidP="00D42C42">
      <w:pPr>
        <w:pStyle w:val="ConsPlusNormal"/>
        <w:ind w:firstLine="540"/>
        <w:jc w:val="both"/>
        <w:rPr>
          <w:sz w:val="22"/>
          <w:szCs w:val="22"/>
        </w:rPr>
      </w:pPr>
      <w:r w:rsidRPr="00D42C42">
        <w:rPr>
          <w:sz w:val="22"/>
          <w:szCs w:val="22"/>
        </w:rPr>
        <w:t>ОМС - Обязательное медицинское страхование;</w:t>
      </w:r>
    </w:p>
    <w:p w:rsidR="00051AD5" w:rsidRPr="00D42C42" w:rsidRDefault="00051AD5" w:rsidP="00D42C42">
      <w:pPr>
        <w:pStyle w:val="ConsPlusNormal"/>
        <w:ind w:firstLine="540"/>
        <w:jc w:val="both"/>
        <w:rPr>
          <w:sz w:val="22"/>
          <w:szCs w:val="22"/>
        </w:rPr>
      </w:pPr>
      <w:r w:rsidRPr="00D42C42">
        <w:rPr>
          <w:sz w:val="22"/>
          <w:szCs w:val="22"/>
        </w:rPr>
        <w:t>ППР - Проект производства работ;</w:t>
      </w:r>
    </w:p>
    <w:p w:rsidR="00051AD5" w:rsidRPr="00D42C42" w:rsidRDefault="00051AD5" w:rsidP="00D42C42">
      <w:pPr>
        <w:pStyle w:val="ConsPlusNormal"/>
        <w:ind w:firstLine="540"/>
        <w:jc w:val="both"/>
        <w:rPr>
          <w:sz w:val="22"/>
          <w:szCs w:val="22"/>
        </w:rPr>
      </w:pPr>
      <w:r w:rsidRPr="00D42C42">
        <w:rPr>
          <w:sz w:val="22"/>
          <w:szCs w:val="22"/>
        </w:rPr>
        <w:t>ПОС - Проект организации строительства;</w:t>
      </w:r>
    </w:p>
    <w:p w:rsidR="00051AD5" w:rsidRPr="00D42C42" w:rsidRDefault="00051AD5" w:rsidP="00D42C42">
      <w:pPr>
        <w:pStyle w:val="ConsPlusNormal"/>
        <w:ind w:firstLine="540"/>
        <w:jc w:val="both"/>
        <w:rPr>
          <w:sz w:val="22"/>
          <w:szCs w:val="22"/>
        </w:rPr>
      </w:pPr>
      <w:r w:rsidRPr="00D42C42">
        <w:rPr>
          <w:sz w:val="22"/>
          <w:szCs w:val="22"/>
        </w:rPr>
        <w:t>Родственники - законный представитель пострадавшего работника или иное доверенное лицо погибшего работника;</w:t>
      </w:r>
    </w:p>
    <w:p w:rsidR="00051AD5" w:rsidRPr="00D42C42" w:rsidRDefault="00051AD5" w:rsidP="00D42C42">
      <w:pPr>
        <w:pStyle w:val="ConsPlusNormal"/>
        <w:ind w:firstLine="540"/>
        <w:jc w:val="both"/>
        <w:rPr>
          <w:sz w:val="22"/>
          <w:szCs w:val="22"/>
        </w:rPr>
      </w:pPr>
      <w:r w:rsidRPr="00D42C42">
        <w:rPr>
          <w:sz w:val="22"/>
          <w:szCs w:val="22"/>
        </w:rPr>
        <w:t>СК - Следственный комитет Российской Федерации;</w:t>
      </w:r>
    </w:p>
    <w:p w:rsidR="00051AD5" w:rsidRPr="00D42C42" w:rsidRDefault="00051AD5" w:rsidP="00D42C42">
      <w:pPr>
        <w:pStyle w:val="ConsPlusNormal"/>
        <w:ind w:firstLine="540"/>
        <w:jc w:val="both"/>
        <w:rPr>
          <w:sz w:val="22"/>
          <w:szCs w:val="22"/>
        </w:rPr>
      </w:pPr>
      <w:r w:rsidRPr="00D42C42">
        <w:rPr>
          <w:sz w:val="22"/>
          <w:szCs w:val="22"/>
        </w:rPr>
        <w:t>СМИ - Средства массовой информации;</w:t>
      </w:r>
    </w:p>
    <w:p w:rsidR="00051AD5" w:rsidRPr="00D42C42" w:rsidRDefault="00051AD5" w:rsidP="00D42C42">
      <w:pPr>
        <w:pStyle w:val="ConsPlusNormal"/>
        <w:ind w:firstLine="540"/>
        <w:jc w:val="both"/>
        <w:rPr>
          <w:sz w:val="22"/>
          <w:szCs w:val="22"/>
        </w:rPr>
      </w:pPr>
      <w:r w:rsidRPr="00D42C42">
        <w:rPr>
          <w:sz w:val="22"/>
          <w:szCs w:val="22"/>
        </w:rPr>
        <w:t>СИЗ - Средства индивидуальной защиты;</w:t>
      </w:r>
    </w:p>
    <w:p w:rsidR="00051AD5" w:rsidRPr="00D42C42" w:rsidRDefault="00051AD5" w:rsidP="00D42C42">
      <w:pPr>
        <w:pStyle w:val="ConsPlusNormal"/>
        <w:ind w:firstLine="540"/>
        <w:jc w:val="both"/>
        <w:rPr>
          <w:sz w:val="22"/>
          <w:szCs w:val="22"/>
        </w:rPr>
      </w:pPr>
      <w:r w:rsidRPr="00D42C42">
        <w:rPr>
          <w:sz w:val="22"/>
          <w:szCs w:val="22"/>
        </w:rPr>
        <w:t>СОУТ - Специальная оценка условий труда;</w:t>
      </w:r>
    </w:p>
    <w:p w:rsidR="00051AD5" w:rsidRPr="00D42C42" w:rsidRDefault="00051AD5" w:rsidP="00D42C42">
      <w:pPr>
        <w:pStyle w:val="ConsPlusNormal"/>
        <w:ind w:firstLine="540"/>
        <w:jc w:val="both"/>
        <w:rPr>
          <w:sz w:val="22"/>
          <w:szCs w:val="22"/>
        </w:rPr>
      </w:pPr>
      <w:r w:rsidRPr="00D42C42">
        <w:rPr>
          <w:sz w:val="22"/>
          <w:szCs w:val="22"/>
        </w:rPr>
        <w:t>ТД - Трудовой договор;</w:t>
      </w:r>
    </w:p>
    <w:p w:rsidR="00051AD5" w:rsidRPr="00D42C42" w:rsidRDefault="00051AD5" w:rsidP="00D42C42">
      <w:pPr>
        <w:pStyle w:val="ConsPlusNormal"/>
        <w:ind w:firstLine="540"/>
        <w:jc w:val="both"/>
        <w:rPr>
          <w:sz w:val="22"/>
          <w:szCs w:val="22"/>
        </w:rPr>
      </w:pPr>
      <w:r w:rsidRPr="00D42C42">
        <w:rPr>
          <w:sz w:val="22"/>
          <w:szCs w:val="22"/>
        </w:rPr>
        <w:t>ТК РФ - Трудовой кодекс Российской Федерации;</w:t>
      </w:r>
    </w:p>
    <w:p w:rsidR="00051AD5" w:rsidRPr="00D42C42" w:rsidRDefault="00051AD5" w:rsidP="00D42C42">
      <w:pPr>
        <w:pStyle w:val="ConsPlusNormal"/>
        <w:ind w:firstLine="540"/>
        <w:jc w:val="both"/>
        <w:rPr>
          <w:sz w:val="22"/>
          <w:szCs w:val="22"/>
        </w:rPr>
      </w:pPr>
      <w:r w:rsidRPr="00D42C42">
        <w:rPr>
          <w:sz w:val="22"/>
          <w:szCs w:val="22"/>
        </w:rPr>
        <w:t>УПК РФ - Уголовно-процессуальный кодекс Российской Федерации;</w:t>
      </w:r>
    </w:p>
    <w:p w:rsidR="00051AD5" w:rsidRPr="00D42C42" w:rsidRDefault="00051AD5" w:rsidP="00D42C42">
      <w:pPr>
        <w:pStyle w:val="ConsPlusNormal"/>
        <w:ind w:firstLine="540"/>
        <w:jc w:val="both"/>
        <w:rPr>
          <w:sz w:val="22"/>
          <w:szCs w:val="22"/>
        </w:rPr>
      </w:pPr>
      <w:r w:rsidRPr="00D42C42">
        <w:rPr>
          <w:sz w:val="22"/>
          <w:szCs w:val="22"/>
        </w:rPr>
        <w:t>ФЗ - Федеральный закон;</w:t>
      </w:r>
    </w:p>
    <w:p w:rsidR="00051AD5" w:rsidRPr="00D42C42" w:rsidRDefault="00051AD5" w:rsidP="00D42C42">
      <w:pPr>
        <w:pStyle w:val="ConsPlusNormal"/>
        <w:ind w:firstLine="540"/>
        <w:jc w:val="both"/>
        <w:rPr>
          <w:sz w:val="22"/>
          <w:szCs w:val="22"/>
        </w:rPr>
      </w:pPr>
      <w:r w:rsidRPr="00D42C42">
        <w:rPr>
          <w:sz w:val="22"/>
          <w:szCs w:val="22"/>
        </w:rPr>
        <w:t>ФСС РФ - Фонд социального страхования Российской Федерации.</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1"/>
        <w:rPr>
          <w:sz w:val="22"/>
          <w:szCs w:val="22"/>
        </w:rPr>
      </w:pPr>
      <w:r w:rsidRPr="00D42C42">
        <w:rPr>
          <w:sz w:val="22"/>
          <w:szCs w:val="22"/>
        </w:rPr>
        <w:t>Раздел 1.</w:t>
      </w:r>
    </w:p>
    <w:p w:rsidR="00051AD5" w:rsidRPr="00D42C42" w:rsidRDefault="00051AD5" w:rsidP="00D42C42">
      <w:pPr>
        <w:pStyle w:val="ConsPlusNormal"/>
        <w:jc w:val="center"/>
        <w:rPr>
          <w:sz w:val="22"/>
          <w:szCs w:val="22"/>
        </w:rPr>
      </w:pPr>
      <w:r w:rsidRPr="00D42C42">
        <w:rPr>
          <w:sz w:val="22"/>
          <w:szCs w:val="22"/>
        </w:rPr>
        <w:t>Общие вопросы организации расследования несчастного случая</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1.1. Общие положения</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Настоящие Методические рекомендации разработаны в целях наиболее полного исполнения статей 227 - 231 Трудового кодекса Российской Федерации.</w:t>
      </w:r>
    </w:p>
    <w:p w:rsidR="00051AD5" w:rsidRPr="00D42C42" w:rsidRDefault="00051AD5" w:rsidP="00D42C42">
      <w:pPr>
        <w:pStyle w:val="ConsPlusNormal"/>
        <w:ind w:firstLine="540"/>
        <w:jc w:val="both"/>
        <w:rPr>
          <w:sz w:val="22"/>
          <w:szCs w:val="22"/>
        </w:rPr>
      </w:pPr>
      <w:r w:rsidRPr="00D42C42">
        <w:rPr>
          <w:sz w:val="22"/>
          <w:szCs w:val="22"/>
        </w:rPr>
        <w:t>Перечень основных правовых актов и нормативных документов, которыми следует руководствоваться государственному инспектору труда при проведении расследования несчастных случаев:</w:t>
      </w:r>
    </w:p>
    <w:p w:rsidR="00051AD5" w:rsidRPr="00D42C42" w:rsidRDefault="00051AD5" w:rsidP="00D42C42">
      <w:pPr>
        <w:pStyle w:val="ConsPlusNormal"/>
        <w:ind w:firstLine="540"/>
        <w:jc w:val="both"/>
        <w:rPr>
          <w:sz w:val="22"/>
          <w:szCs w:val="22"/>
        </w:rPr>
      </w:pPr>
      <w:r w:rsidRPr="00D42C42">
        <w:rPr>
          <w:sz w:val="22"/>
          <w:szCs w:val="22"/>
        </w:rPr>
        <w:t>- Трудовой кодекс Российской Федерации;</w:t>
      </w:r>
    </w:p>
    <w:p w:rsidR="00051AD5" w:rsidRPr="00D42C42" w:rsidRDefault="00051AD5" w:rsidP="00D42C42">
      <w:pPr>
        <w:pStyle w:val="ConsPlusNormal"/>
        <w:ind w:firstLine="540"/>
        <w:jc w:val="both"/>
        <w:rPr>
          <w:sz w:val="22"/>
          <w:szCs w:val="22"/>
        </w:rPr>
      </w:pPr>
      <w:r w:rsidRPr="00D42C42">
        <w:rPr>
          <w:sz w:val="22"/>
          <w:szCs w:val="22"/>
        </w:rPr>
        <w:t>- Уголовный кодекс Российской Федерации;</w:t>
      </w:r>
    </w:p>
    <w:p w:rsidR="00051AD5" w:rsidRPr="00D42C42" w:rsidRDefault="00051AD5" w:rsidP="00D42C42">
      <w:pPr>
        <w:pStyle w:val="ConsPlusNormal"/>
        <w:ind w:firstLine="540"/>
        <w:jc w:val="both"/>
        <w:rPr>
          <w:sz w:val="22"/>
          <w:szCs w:val="22"/>
        </w:rPr>
      </w:pPr>
      <w:r w:rsidRPr="00D42C42">
        <w:rPr>
          <w:sz w:val="22"/>
          <w:szCs w:val="22"/>
        </w:rPr>
        <w:t>- Кодекс Российской Федерации об административных правонарушениях;</w:t>
      </w:r>
    </w:p>
    <w:p w:rsidR="00051AD5" w:rsidRPr="00D42C42" w:rsidRDefault="00051AD5" w:rsidP="00D42C42">
      <w:pPr>
        <w:pStyle w:val="ConsPlusNormal"/>
        <w:ind w:firstLine="540"/>
        <w:jc w:val="both"/>
        <w:rPr>
          <w:sz w:val="22"/>
          <w:szCs w:val="22"/>
        </w:rPr>
      </w:pPr>
      <w:r w:rsidRPr="00D42C42">
        <w:rPr>
          <w:sz w:val="22"/>
          <w:szCs w:val="22"/>
        </w:rPr>
        <w:t>- Федеральный закон от 21.12.94 N 68-ФЗ "О защите населения и территорий от чрезвычайных ситуаций природного и техногенного характера";</w:t>
      </w:r>
    </w:p>
    <w:p w:rsidR="00051AD5" w:rsidRPr="00D42C42" w:rsidRDefault="00051AD5" w:rsidP="00D42C42">
      <w:pPr>
        <w:pStyle w:val="ConsPlusNormal"/>
        <w:ind w:firstLine="540"/>
        <w:jc w:val="both"/>
        <w:rPr>
          <w:sz w:val="22"/>
          <w:szCs w:val="22"/>
        </w:rPr>
      </w:pPr>
      <w:r w:rsidRPr="00D42C42">
        <w:rPr>
          <w:sz w:val="22"/>
          <w:szCs w:val="22"/>
        </w:rPr>
        <w:t>- Федеральный закон от 24.07.98 N 125-ФЗ "Об обязательном социальном страховании от несчастных случаев на производстве и профессиональных заболеваний";</w:t>
      </w:r>
    </w:p>
    <w:p w:rsidR="00051AD5" w:rsidRPr="00D42C42" w:rsidRDefault="00051AD5" w:rsidP="00D42C42">
      <w:pPr>
        <w:pStyle w:val="ConsPlusNormal"/>
        <w:ind w:firstLine="540"/>
        <w:jc w:val="both"/>
        <w:rPr>
          <w:sz w:val="22"/>
          <w:szCs w:val="22"/>
        </w:rPr>
      </w:pPr>
      <w:r w:rsidRPr="00D42C42">
        <w:rPr>
          <w:sz w:val="22"/>
          <w:szCs w:val="22"/>
        </w:rPr>
        <w:t>- Приказ Фонда социального страхования Российской Федерации от 24.08.2000 N 157 "О создании в Фонде социального страхования Российской Федерации единой системы учета страховых случаев, их анализа и определения размера скидок и надбавок к страховым тарифам с учетом состояния охраны труда (извлечение)";</w:t>
      </w:r>
    </w:p>
    <w:p w:rsidR="00051AD5" w:rsidRPr="00D42C42" w:rsidRDefault="00051AD5" w:rsidP="00D42C42">
      <w:pPr>
        <w:pStyle w:val="ConsPlusNormal"/>
        <w:ind w:firstLine="540"/>
        <w:jc w:val="both"/>
        <w:rPr>
          <w:sz w:val="22"/>
          <w:szCs w:val="22"/>
        </w:rPr>
      </w:pPr>
      <w:r w:rsidRPr="00D42C42">
        <w:rPr>
          <w:sz w:val="22"/>
          <w:szCs w:val="22"/>
        </w:rPr>
        <w:t>- Постановление Минтруда России от 24.10.2002 N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w:t>
      </w:r>
    </w:p>
    <w:p w:rsidR="00051AD5" w:rsidRPr="00D42C42" w:rsidRDefault="00051AD5" w:rsidP="00D42C42">
      <w:pPr>
        <w:pStyle w:val="ConsPlusNormal"/>
        <w:ind w:firstLine="540"/>
        <w:jc w:val="both"/>
        <w:rPr>
          <w:sz w:val="22"/>
          <w:szCs w:val="22"/>
        </w:rPr>
      </w:pPr>
      <w:r w:rsidRPr="00D42C42">
        <w:rPr>
          <w:sz w:val="22"/>
          <w:szCs w:val="22"/>
        </w:rPr>
        <w:t>- Приказ Минздравсоцразвития России от 24.02.2005 N 160 "Об определении степени тяжести повреждения здоровья при несчастных случаях на производстве";</w:t>
      </w:r>
    </w:p>
    <w:p w:rsidR="00051AD5" w:rsidRPr="00D42C42" w:rsidRDefault="00051AD5" w:rsidP="00D42C42">
      <w:pPr>
        <w:pStyle w:val="ConsPlusNormal"/>
        <w:ind w:firstLine="540"/>
        <w:jc w:val="both"/>
        <w:rPr>
          <w:sz w:val="22"/>
          <w:szCs w:val="22"/>
        </w:rPr>
      </w:pPr>
      <w:r w:rsidRPr="00D42C42">
        <w:rPr>
          <w:sz w:val="22"/>
          <w:szCs w:val="22"/>
        </w:rPr>
        <w:t>- Приказ Минздравсоцразвития России от 15.04.2005 N 275 "О формах документов, необходимых для расследования несчастных случаев на производстве";</w:t>
      </w:r>
    </w:p>
    <w:p w:rsidR="00051AD5" w:rsidRPr="00D42C42" w:rsidRDefault="00051AD5" w:rsidP="00D42C42">
      <w:pPr>
        <w:pStyle w:val="ConsPlusNormal"/>
        <w:ind w:firstLine="540"/>
        <w:jc w:val="both"/>
        <w:rPr>
          <w:sz w:val="22"/>
          <w:szCs w:val="22"/>
        </w:rPr>
      </w:pPr>
      <w:r w:rsidRPr="00D42C42">
        <w:rPr>
          <w:sz w:val="22"/>
          <w:szCs w:val="22"/>
        </w:rPr>
        <w:t>- Приказ Минздравсоцразвития России от 01.06.2009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p w:rsidR="00051AD5" w:rsidRPr="00D42C42" w:rsidRDefault="00051AD5" w:rsidP="00D42C42">
      <w:pPr>
        <w:pStyle w:val="ConsPlusNormal"/>
        <w:ind w:firstLine="540"/>
        <w:jc w:val="both"/>
        <w:rPr>
          <w:sz w:val="22"/>
          <w:szCs w:val="22"/>
        </w:rPr>
      </w:pPr>
      <w:r w:rsidRPr="00D42C42">
        <w:rPr>
          <w:sz w:val="22"/>
          <w:szCs w:val="22"/>
        </w:rPr>
        <w:t>- Приказ Минздравсоцразвития России от 17.12.2010 N 1122н "Об утверждении типовых норм бесплатной выдачи работникам смывающих средств и стандарта безопасности труда "Обеспечение работников смывающими и обезвреживающими средствами"</w:t>
      </w:r>
    </w:p>
    <w:p w:rsidR="00051AD5" w:rsidRPr="00D42C42" w:rsidRDefault="00051AD5" w:rsidP="00D42C42">
      <w:pPr>
        <w:pStyle w:val="ConsPlusNormal"/>
        <w:ind w:firstLine="540"/>
        <w:jc w:val="both"/>
        <w:rPr>
          <w:sz w:val="22"/>
          <w:szCs w:val="22"/>
        </w:rPr>
      </w:pPr>
      <w:r w:rsidRPr="00D42C42">
        <w:rPr>
          <w:sz w:val="22"/>
          <w:szCs w:val="22"/>
        </w:rPr>
        <w:t>- Приказ Минздравсоцразвития России от 05.03.2011 N 169н "Об утверждении требований к комплектации изделиями медицинского назначения аптечек для оказания первой медицинской помощи работникам";</w:t>
      </w:r>
    </w:p>
    <w:p w:rsidR="00051AD5" w:rsidRPr="00D42C42" w:rsidRDefault="00051AD5" w:rsidP="00D42C42">
      <w:pPr>
        <w:pStyle w:val="ConsPlusNormal"/>
        <w:ind w:firstLine="540"/>
        <w:jc w:val="both"/>
        <w:rPr>
          <w:sz w:val="22"/>
          <w:szCs w:val="22"/>
        </w:rPr>
      </w:pPr>
      <w:r w:rsidRPr="00D42C42">
        <w:rPr>
          <w:sz w:val="22"/>
          <w:szCs w:val="22"/>
        </w:rPr>
        <w:t>- Федеральный закон от 28.12.2013 N 426 "О специальной оценке условий труда";</w:t>
      </w:r>
    </w:p>
    <w:p w:rsidR="00051AD5" w:rsidRPr="00D42C42" w:rsidRDefault="00051AD5" w:rsidP="00D42C42">
      <w:pPr>
        <w:pStyle w:val="ConsPlusNormal"/>
        <w:ind w:firstLine="540"/>
        <w:jc w:val="both"/>
        <w:rPr>
          <w:sz w:val="22"/>
          <w:szCs w:val="22"/>
        </w:rPr>
      </w:pPr>
      <w:r w:rsidRPr="00D42C42">
        <w:rPr>
          <w:sz w:val="22"/>
          <w:szCs w:val="22"/>
        </w:rPr>
        <w:t>- административный регламент исполнения Федеральной службой по труду и занятости государственной функции по осуществлению федерального государственного надзора за соблюдением установленного порядка расследования и учета несчастных случаев на производстве, утвержден приказом Минздравсоцразвития России от 21.09.2011 N 1065н (зарегистрирован в Минюсте России 30.11.2011 N 22460) и другие документы.</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1.2. Заключение соглашений</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В целях незамедлительного получения информации и оперативного обмена информацией о тяжелых, смертельных несчастных случаях и организации выезда на место НС ГИТ необходимо заключить соглашения с ГУВД и Следственными комитетами субъектов Российской Федерации, а также необходимо заключить соглашение о взаимодействии между ГИТ и органом исполнительной власти субъекта Российской Федерации в области здравоохранения (в том числе с учетом приказа Минздравсоцразвития России N 1045-Н от 30.12.2009).</w:t>
      </w:r>
    </w:p>
    <w:p w:rsidR="00051AD5" w:rsidRPr="00D42C42" w:rsidRDefault="00051AD5" w:rsidP="00D42C42">
      <w:pPr>
        <w:pStyle w:val="ConsPlusNormal"/>
        <w:ind w:firstLine="540"/>
        <w:jc w:val="both"/>
        <w:rPr>
          <w:sz w:val="22"/>
          <w:szCs w:val="22"/>
        </w:rPr>
      </w:pPr>
      <w:r w:rsidRPr="00D42C42">
        <w:rPr>
          <w:sz w:val="22"/>
          <w:szCs w:val="22"/>
        </w:rPr>
        <w:t>Основные вопросы, которые должны быть отражены в соглашениях:</w:t>
      </w:r>
    </w:p>
    <w:p w:rsidR="00051AD5" w:rsidRPr="00D42C42" w:rsidRDefault="00051AD5" w:rsidP="00D42C42">
      <w:pPr>
        <w:pStyle w:val="ConsPlusNormal"/>
        <w:ind w:firstLine="540"/>
        <w:jc w:val="both"/>
        <w:rPr>
          <w:sz w:val="22"/>
          <w:szCs w:val="22"/>
        </w:rPr>
      </w:pPr>
      <w:r w:rsidRPr="00D42C42">
        <w:rPr>
          <w:sz w:val="22"/>
          <w:szCs w:val="22"/>
        </w:rPr>
        <w:t>1. Процедура обмена информацией о несчастных случаях между органами.</w:t>
      </w:r>
    </w:p>
    <w:p w:rsidR="00051AD5" w:rsidRPr="00D42C42" w:rsidRDefault="00051AD5" w:rsidP="00D42C42">
      <w:pPr>
        <w:pStyle w:val="ConsPlusNormal"/>
        <w:ind w:firstLine="540"/>
        <w:jc w:val="both"/>
        <w:rPr>
          <w:sz w:val="22"/>
          <w:szCs w:val="22"/>
        </w:rPr>
      </w:pPr>
      <w:r w:rsidRPr="00D42C42">
        <w:rPr>
          <w:sz w:val="22"/>
          <w:szCs w:val="22"/>
        </w:rPr>
        <w:t>2. Порядок осмотра места несчастного случая.</w:t>
      </w:r>
    </w:p>
    <w:p w:rsidR="00051AD5" w:rsidRPr="00D42C42" w:rsidRDefault="00051AD5" w:rsidP="00D42C42">
      <w:pPr>
        <w:pStyle w:val="ConsPlusNormal"/>
        <w:ind w:firstLine="540"/>
        <w:jc w:val="both"/>
        <w:rPr>
          <w:sz w:val="22"/>
          <w:szCs w:val="22"/>
        </w:rPr>
      </w:pPr>
      <w:r w:rsidRPr="00D42C42">
        <w:rPr>
          <w:sz w:val="22"/>
          <w:szCs w:val="22"/>
        </w:rPr>
        <w:t>3. Документация, подлежащая изучению при осмотре места НС.</w:t>
      </w:r>
    </w:p>
    <w:p w:rsidR="00051AD5" w:rsidRPr="00D42C42" w:rsidRDefault="00051AD5" w:rsidP="00D42C42">
      <w:pPr>
        <w:pStyle w:val="ConsPlusNormal"/>
        <w:ind w:firstLine="540"/>
        <w:jc w:val="both"/>
        <w:rPr>
          <w:sz w:val="22"/>
          <w:szCs w:val="22"/>
        </w:rPr>
      </w:pPr>
      <w:r w:rsidRPr="00D42C42">
        <w:rPr>
          <w:sz w:val="22"/>
          <w:szCs w:val="22"/>
        </w:rPr>
        <w:t>4. Порядок опроса очевидцев НС и должностных лиц.</w:t>
      </w:r>
    </w:p>
    <w:p w:rsidR="00051AD5" w:rsidRPr="00D42C42" w:rsidRDefault="00051AD5" w:rsidP="00D42C42">
      <w:pPr>
        <w:pStyle w:val="ConsPlusNormal"/>
        <w:ind w:firstLine="540"/>
        <w:jc w:val="both"/>
        <w:rPr>
          <w:sz w:val="22"/>
          <w:szCs w:val="22"/>
        </w:rPr>
      </w:pPr>
      <w:r w:rsidRPr="00D42C42">
        <w:rPr>
          <w:sz w:val="22"/>
          <w:szCs w:val="22"/>
        </w:rPr>
        <w:t>5. Процедура установления организаций или индивидуальных предпринимателей, которыми выполнялись работы, при выполнении которых здоровью или жизни пострадавшего причинен вред.</w:t>
      </w:r>
    </w:p>
    <w:p w:rsidR="00051AD5" w:rsidRPr="00D42C42" w:rsidRDefault="00051AD5" w:rsidP="00D42C42">
      <w:pPr>
        <w:pStyle w:val="ConsPlusNormal"/>
        <w:ind w:firstLine="540"/>
        <w:jc w:val="both"/>
        <w:rPr>
          <w:sz w:val="22"/>
          <w:szCs w:val="22"/>
        </w:rPr>
      </w:pPr>
      <w:r w:rsidRPr="00D42C42">
        <w:rPr>
          <w:sz w:val="22"/>
          <w:szCs w:val="22"/>
        </w:rPr>
        <w:t>6. Порядок вручения запроса на предоставление необходимых документов.</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1.3. Общие вопросы по организации расследования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Издать приказ ГИТ о порядке регистрации поступающей информации о происшедших несчастных случаях в регионе (разместить на сайте информацию о порядке и сроках предоставления работодателями извещений о происшедших НС).</w:t>
      </w:r>
    </w:p>
    <w:p w:rsidR="00051AD5" w:rsidRPr="00D42C42" w:rsidRDefault="00051AD5" w:rsidP="00D42C42">
      <w:pPr>
        <w:pStyle w:val="ConsPlusNormal"/>
        <w:ind w:firstLine="540"/>
        <w:jc w:val="both"/>
        <w:rPr>
          <w:sz w:val="22"/>
          <w:szCs w:val="22"/>
        </w:rPr>
      </w:pPr>
      <w:r w:rsidRPr="00D42C42">
        <w:rPr>
          <w:sz w:val="22"/>
          <w:szCs w:val="22"/>
        </w:rPr>
        <w:t xml:space="preserve">При получении ГИТ извещения о НС необходимо проверить извещение на предмет соответствия установленной Приложением N 1 к постановлению Минтруда России от 24 октября </w:t>
      </w:r>
      <w:smartTag w:uri="urn:schemas-microsoft-com:office:smarttags" w:element="metricconverter">
        <w:smartTagPr>
          <w:attr w:name="ProductID" w:val="2002 г"/>
        </w:smartTagPr>
        <w:r w:rsidRPr="00D42C42">
          <w:rPr>
            <w:sz w:val="22"/>
            <w:szCs w:val="22"/>
          </w:rPr>
          <w:t>2002 г</w:t>
        </w:r>
      </w:smartTag>
      <w:r w:rsidRPr="00D42C42">
        <w:rPr>
          <w:sz w:val="22"/>
          <w:szCs w:val="22"/>
        </w:rPr>
        <w:t>. N 73 "Положение об особенностях расследования несчастных случаев на производстве в отдельных отраслях и организациях" форме, а также полноты заполнения сведений, тем самым решить вопрос о возбуждении административного производства (при выявлении неполной, недостоверной информации, либо направления извещения по неустановленной форме). Наряду с этим, необходимо установить своевременность направления работодателем извещения о НС (в течение суток с момента происшествия). В случае нарушения сроков подачи извещения, работодатель и должностное лицо, ответственное за направление извещения в организации, установленные ТК РФ, привлекаются к административной ответственности по ч. 1 ст. 5.27.1 КоАП РФ.</w:t>
      </w:r>
    </w:p>
    <w:p w:rsidR="00051AD5" w:rsidRPr="00D42C42" w:rsidRDefault="00051AD5" w:rsidP="00D42C42">
      <w:pPr>
        <w:pStyle w:val="ConsPlusNormal"/>
        <w:ind w:firstLine="540"/>
        <w:jc w:val="both"/>
        <w:rPr>
          <w:sz w:val="22"/>
          <w:szCs w:val="22"/>
        </w:rPr>
      </w:pPr>
      <w:r w:rsidRPr="00D42C42">
        <w:rPr>
          <w:sz w:val="22"/>
          <w:szCs w:val="22"/>
        </w:rPr>
        <w:t>Поступившие в ГИТ извещения о несчастных случаях на производстве подлежат регистрации в системе АИС ГИТ и ГИТСТАТ. Также регистрации подлежит информация о случаях травматизма, поступающая из следственных, правоохранительных органов и учреждений здравоохранения.</w:t>
      </w:r>
    </w:p>
    <w:p w:rsidR="00051AD5" w:rsidRPr="00D42C42" w:rsidRDefault="00051AD5" w:rsidP="00D42C42">
      <w:pPr>
        <w:pStyle w:val="ConsPlusNormal"/>
        <w:ind w:firstLine="540"/>
        <w:jc w:val="both"/>
        <w:rPr>
          <w:sz w:val="22"/>
          <w:szCs w:val="22"/>
        </w:rPr>
      </w:pPr>
      <w:r w:rsidRPr="00D42C42">
        <w:rPr>
          <w:sz w:val="22"/>
          <w:szCs w:val="22"/>
        </w:rPr>
        <w:t>В целях обеспечения работы территориальной ГИТ по осуществлению выездов на место НС, осуществление необходимых мероприятий, связанных с несчастными случаями, необходимо провести следующие мероприятия:</w:t>
      </w:r>
    </w:p>
    <w:p w:rsidR="00051AD5" w:rsidRPr="00D42C42" w:rsidRDefault="00051AD5" w:rsidP="00D42C42">
      <w:pPr>
        <w:pStyle w:val="ConsPlusNormal"/>
        <w:ind w:firstLine="540"/>
        <w:jc w:val="both"/>
        <w:rPr>
          <w:sz w:val="22"/>
          <w:szCs w:val="22"/>
        </w:rPr>
      </w:pPr>
      <w:r w:rsidRPr="00D42C42">
        <w:rPr>
          <w:sz w:val="22"/>
          <w:szCs w:val="22"/>
        </w:rPr>
        <w:t>1. Назначить ответственное должностное лицо в территориальной ГИТ;</w:t>
      </w:r>
    </w:p>
    <w:p w:rsidR="00051AD5" w:rsidRPr="00D42C42" w:rsidRDefault="00051AD5" w:rsidP="00D42C42">
      <w:pPr>
        <w:pStyle w:val="ConsPlusNormal"/>
        <w:ind w:firstLine="540"/>
        <w:jc w:val="both"/>
        <w:rPr>
          <w:sz w:val="22"/>
          <w:szCs w:val="22"/>
        </w:rPr>
      </w:pPr>
      <w:r w:rsidRPr="00D42C42">
        <w:rPr>
          <w:sz w:val="22"/>
          <w:szCs w:val="22"/>
        </w:rPr>
        <w:t>2. Ежемесячно разрабатывать и доводить до должностных лиц график дежурств по выездам на несчастные случаи.</w:t>
      </w:r>
    </w:p>
    <w:p w:rsidR="00051AD5" w:rsidRPr="00D42C42" w:rsidRDefault="00051AD5" w:rsidP="00D42C42">
      <w:pPr>
        <w:pStyle w:val="ConsPlusNormal"/>
        <w:ind w:firstLine="540"/>
        <w:jc w:val="both"/>
        <w:rPr>
          <w:sz w:val="22"/>
          <w:szCs w:val="22"/>
        </w:rPr>
      </w:pPr>
      <w:r w:rsidRPr="00D42C42">
        <w:rPr>
          <w:sz w:val="22"/>
          <w:szCs w:val="22"/>
        </w:rPr>
        <w:t>Порядок действий ответственных должностных лиц:</w:t>
      </w:r>
    </w:p>
    <w:p w:rsidR="00051AD5" w:rsidRPr="00D42C42" w:rsidRDefault="00051AD5" w:rsidP="00D42C42">
      <w:pPr>
        <w:pStyle w:val="ConsPlusNormal"/>
        <w:ind w:firstLine="540"/>
        <w:jc w:val="both"/>
        <w:rPr>
          <w:sz w:val="22"/>
          <w:szCs w:val="22"/>
        </w:rPr>
      </w:pPr>
      <w:r w:rsidRPr="00D42C42">
        <w:rPr>
          <w:sz w:val="22"/>
          <w:szCs w:val="22"/>
        </w:rPr>
        <w:t>1. Ответственное должностное лицо в территориальной ГИТ не зависимо от времени суток, выходных или праздничных дней использует постоянно включенное мобильное устройство связи с возможностью подключения эл. почты.</w:t>
      </w:r>
    </w:p>
    <w:p w:rsidR="00051AD5" w:rsidRPr="00D42C42" w:rsidRDefault="00051AD5" w:rsidP="00D42C42">
      <w:pPr>
        <w:pStyle w:val="ConsPlusNormal"/>
        <w:ind w:firstLine="540"/>
        <w:jc w:val="both"/>
        <w:rPr>
          <w:sz w:val="22"/>
          <w:szCs w:val="22"/>
        </w:rPr>
      </w:pPr>
      <w:r w:rsidRPr="00D42C42">
        <w:rPr>
          <w:sz w:val="22"/>
          <w:szCs w:val="22"/>
        </w:rPr>
        <w:t>2. Ответственное должностное лицо ГИТ по факту поступления информации о произошедшем несчастном случае доводит информацию до должностного лица, осуществляющего дежурство согласно графику дежурств по выезду на НС.</w:t>
      </w:r>
    </w:p>
    <w:p w:rsidR="00051AD5" w:rsidRPr="00D42C42" w:rsidRDefault="00051AD5" w:rsidP="00D42C42">
      <w:pPr>
        <w:pStyle w:val="ConsPlusNormal"/>
        <w:ind w:firstLine="540"/>
        <w:jc w:val="both"/>
        <w:rPr>
          <w:sz w:val="22"/>
          <w:szCs w:val="22"/>
        </w:rPr>
      </w:pPr>
      <w:r w:rsidRPr="00D42C42">
        <w:rPr>
          <w:sz w:val="22"/>
          <w:szCs w:val="22"/>
        </w:rPr>
        <w:t>3. Дежурство должностных лиц, осуществляющих выезды на место несчастного случая, осуществляется с 00.00 часов до 00.00 часов следующего дня (во вне рабочего времени осуществляется удаленно).</w:t>
      </w:r>
    </w:p>
    <w:p w:rsidR="00051AD5" w:rsidRPr="00D42C42" w:rsidRDefault="00051AD5" w:rsidP="00D42C42">
      <w:pPr>
        <w:pStyle w:val="ConsPlusNormal"/>
        <w:ind w:firstLine="540"/>
        <w:jc w:val="both"/>
        <w:rPr>
          <w:sz w:val="22"/>
          <w:szCs w:val="22"/>
        </w:rPr>
      </w:pPr>
      <w:r w:rsidRPr="00D42C42">
        <w:rPr>
          <w:sz w:val="22"/>
          <w:szCs w:val="22"/>
        </w:rPr>
        <w:t>Лица осуществляющего дежурство по факту выезда в обязательном порядке докладывают первоначальные сведения о произошедшем несчастном случае ответственному должностному лицу.</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1.4. Предварительный сбор документов по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1.4.1. Выезд инспектора на место НС совместно с сотрудниками СК.</w:t>
      </w:r>
    </w:p>
    <w:p w:rsidR="00051AD5" w:rsidRPr="00D42C42" w:rsidRDefault="00051AD5" w:rsidP="00D42C42">
      <w:pPr>
        <w:pStyle w:val="ConsPlusNormal"/>
        <w:ind w:firstLine="540"/>
        <w:jc w:val="both"/>
        <w:rPr>
          <w:sz w:val="22"/>
          <w:szCs w:val="22"/>
        </w:rPr>
      </w:pPr>
      <w:r w:rsidRPr="00D42C42">
        <w:rPr>
          <w:sz w:val="22"/>
          <w:szCs w:val="22"/>
        </w:rPr>
        <w:t>Соглашением между ГИТ и Следственным комитетом Российской Федерации устанавливается определенный порядок действий (для каждого субъекта Российской Федерации) по организации совместного выезда на место НС, по сообщению о нарушении требований охраны труда, а также о нарушении правил безопасности при ведении горных, строительных работ, повлекших тяжкий вред здоровью или смерть человека.</w:t>
      </w:r>
    </w:p>
    <w:p w:rsidR="00051AD5" w:rsidRPr="00D42C42" w:rsidRDefault="00051AD5" w:rsidP="00D42C42">
      <w:pPr>
        <w:pStyle w:val="ConsPlusNormal"/>
        <w:ind w:firstLine="540"/>
        <w:jc w:val="both"/>
        <w:rPr>
          <w:sz w:val="22"/>
          <w:szCs w:val="22"/>
        </w:rPr>
      </w:pPr>
      <w:r w:rsidRPr="00D42C42">
        <w:rPr>
          <w:sz w:val="22"/>
          <w:szCs w:val="22"/>
        </w:rPr>
        <w:t>1.4.2. Порядок организации работы в случае совместного выезда на место НС с сотрудниками СК.</w:t>
      </w:r>
    </w:p>
    <w:p w:rsidR="00051AD5" w:rsidRPr="00D42C42" w:rsidRDefault="00051AD5" w:rsidP="00D42C42">
      <w:pPr>
        <w:pStyle w:val="ConsPlusNormal"/>
        <w:ind w:firstLine="540"/>
        <w:jc w:val="both"/>
        <w:rPr>
          <w:sz w:val="22"/>
          <w:szCs w:val="22"/>
        </w:rPr>
      </w:pPr>
      <w:r w:rsidRPr="00D42C42">
        <w:rPr>
          <w:sz w:val="22"/>
          <w:szCs w:val="22"/>
        </w:rPr>
        <w:t>После получения информации от СК о произошедшем тяжелом НС либо НС со смертельным исходом, инспектор, находящийся на дежурстве, согласно графику дежурств, осуществляет выезд на место НС. При поступлении информации о НС в ГИТ из других источников (органов МВД России, МЧС России, медицинских учреждений и др.) инспектор информирует руководителя следственного отдела района, в котором произошел несчастный случай, и согласовывает время совместного выезда на место НС. Информирование осуществляется по телефонам, указанным в соглашении.</w:t>
      </w:r>
    </w:p>
    <w:p w:rsidR="00051AD5" w:rsidRPr="00D42C42" w:rsidRDefault="00051AD5" w:rsidP="00D42C42">
      <w:pPr>
        <w:pStyle w:val="ConsPlusNormal"/>
        <w:ind w:firstLine="540"/>
        <w:jc w:val="both"/>
        <w:rPr>
          <w:sz w:val="22"/>
          <w:szCs w:val="22"/>
        </w:rPr>
      </w:pPr>
      <w:r w:rsidRPr="00D42C42">
        <w:rPr>
          <w:sz w:val="22"/>
          <w:szCs w:val="22"/>
        </w:rPr>
        <w:t>После прибытия на место, инспектор по возможности предлагает следователю обратить внимание на предметы, от которых пострадавший получил повреждения, а также на те предметы, которые относятся к средствам обеспечения безопасности и средствам индивидуальной защиты (ограждения, строительные каски, страховочные пояса и т.д.), из-за отсутствия или ненадлежащего исполнения которых пострадавший получил повреждения либо погиб. В случае представления опасности для осмотра определенных мест на объекте (при осмотре мест вблизи открытых перепадов высоты более 1,8 метра, мест с ограниченной видимостью, труднодоступных мест и т.д.) необходимо применять, выданные в ГИТ, СИЗ, либо обязать руководителя организации, на которой произошел НС, обеспечить таковыми.</w:t>
      </w:r>
    </w:p>
    <w:p w:rsidR="00051AD5" w:rsidRPr="00D42C42" w:rsidRDefault="00051AD5" w:rsidP="00D42C42">
      <w:pPr>
        <w:pStyle w:val="ConsPlusNormal"/>
        <w:ind w:firstLine="540"/>
        <w:jc w:val="both"/>
        <w:rPr>
          <w:sz w:val="22"/>
          <w:szCs w:val="22"/>
        </w:rPr>
      </w:pPr>
      <w:r w:rsidRPr="00D42C42">
        <w:rPr>
          <w:sz w:val="22"/>
          <w:szCs w:val="22"/>
        </w:rPr>
        <w:t>Также в рамках совместного осмотра необходимо при возможности сделать копии всей имеющейся на объекте документации, определяющей обеспечение безопасных условий производственного процесса (журналы инструктажей, ППР, ПОС и др.), а также все документы по охране труда, имеющие отношение к пострадавшему (карточки учета выдачи СИЗ, документы по проведенной СОУТ, документы по проведенным медицинским осмотрам, документы, подтверждающие прохождение пострадавшим обучения по охране труда, по профессии и т.д.).</w:t>
      </w:r>
    </w:p>
    <w:p w:rsidR="00051AD5" w:rsidRPr="00D42C42" w:rsidRDefault="00051AD5" w:rsidP="00D42C42">
      <w:pPr>
        <w:pStyle w:val="ConsPlusNormal"/>
        <w:ind w:firstLine="540"/>
        <w:jc w:val="both"/>
        <w:rPr>
          <w:sz w:val="22"/>
          <w:szCs w:val="22"/>
        </w:rPr>
      </w:pPr>
      <w:r w:rsidRPr="00D42C42">
        <w:rPr>
          <w:sz w:val="22"/>
          <w:szCs w:val="22"/>
        </w:rPr>
        <w:t>В необходимых случаях принимать участие в проведении опроса очевидцев и должностных лиц. В ходе опроса имеющихся на объекте должностных лиц установить организации и индивидуальных предпринимателей, которые проводили работы на объекте (полное наименование, юридические и фактические адреса, телефоны, а также структуру взаимоотношений организаций). Установить обязанности на каждое должностное лицо по соблюдению требований безопасности при ведении работ. В обязательном порядке получить объяснения от работников и руководителей объекта с целью установления факта наличия трудовых отношений или других правоотношений между пострадавшим и работодателем. При этом необходимо выяснить, какой период времени работник проработал на объекте, когда и где он получал заработную плату, заключал ли он какие-либо договоры с работодателем, кто именно допустил его к работе, как был организован производственный процесс, каким образом давались задания и контролировалось ли их исполнение, кто и как контролировал безопасные условия выполнения работ, проводилось ли с пострадавшим обучение по безопасному проведению работ и т.д.</w:t>
      </w:r>
    </w:p>
    <w:p w:rsidR="00051AD5" w:rsidRPr="00D42C42" w:rsidRDefault="00051AD5" w:rsidP="00D42C42">
      <w:pPr>
        <w:pStyle w:val="ConsPlusNormal"/>
        <w:ind w:firstLine="540"/>
        <w:jc w:val="both"/>
        <w:rPr>
          <w:sz w:val="22"/>
          <w:szCs w:val="22"/>
        </w:rPr>
      </w:pPr>
      <w:r w:rsidRPr="00D42C42">
        <w:rPr>
          <w:sz w:val="22"/>
          <w:szCs w:val="22"/>
        </w:rPr>
        <w:t>1.4.3. По итогам выезда на место НС инспектором готовится служебная записка по факту выезда, содержащая основную информацию о НС с приложением следующих документов:</w:t>
      </w:r>
    </w:p>
    <w:p w:rsidR="00051AD5" w:rsidRPr="00D42C42" w:rsidRDefault="00051AD5" w:rsidP="00D42C42">
      <w:pPr>
        <w:pStyle w:val="ConsPlusNormal"/>
        <w:ind w:firstLine="540"/>
        <w:jc w:val="both"/>
        <w:rPr>
          <w:sz w:val="22"/>
          <w:szCs w:val="22"/>
        </w:rPr>
      </w:pPr>
      <w:r w:rsidRPr="00D42C42">
        <w:rPr>
          <w:sz w:val="22"/>
          <w:szCs w:val="22"/>
        </w:rPr>
        <w:t>- фотографии объекта, где произошел НС, места НС, пострадавшего, документов, имеющихся на месте НС;</w:t>
      </w:r>
    </w:p>
    <w:p w:rsidR="00051AD5" w:rsidRPr="00D42C42" w:rsidRDefault="00051AD5" w:rsidP="00D42C42">
      <w:pPr>
        <w:pStyle w:val="ConsPlusNormal"/>
        <w:ind w:firstLine="540"/>
        <w:jc w:val="both"/>
        <w:rPr>
          <w:sz w:val="22"/>
          <w:szCs w:val="22"/>
        </w:rPr>
      </w:pPr>
      <w:r w:rsidRPr="00D42C42">
        <w:rPr>
          <w:sz w:val="22"/>
          <w:szCs w:val="22"/>
        </w:rPr>
        <w:t>- наименование организации, работником которой являлся пострадавший (юр./фак. адреса, ФИО руководителя);</w:t>
      </w:r>
    </w:p>
    <w:p w:rsidR="00051AD5" w:rsidRPr="00D42C42" w:rsidRDefault="00051AD5" w:rsidP="00D42C42">
      <w:pPr>
        <w:pStyle w:val="ConsPlusNormal"/>
        <w:ind w:firstLine="540"/>
        <w:jc w:val="both"/>
        <w:rPr>
          <w:sz w:val="22"/>
          <w:szCs w:val="22"/>
        </w:rPr>
      </w:pPr>
      <w:r w:rsidRPr="00D42C42">
        <w:rPr>
          <w:sz w:val="22"/>
          <w:szCs w:val="22"/>
        </w:rPr>
        <w:t>- контактные данные организации/руководителя ИНН, ОГРН;</w:t>
      </w:r>
    </w:p>
    <w:p w:rsidR="00051AD5" w:rsidRPr="00D42C42" w:rsidRDefault="00051AD5" w:rsidP="00D42C42">
      <w:pPr>
        <w:pStyle w:val="ConsPlusNormal"/>
        <w:ind w:firstLine="540"/>
        <w:jc w:val="both"/>
        <w:rPr>
          <w:sz w:val="22"/>
          <w:szCs w:val="22"/>
        </w:rPr>
      </w:pPr>
      <w:r w:rsidRPr="00D42C42">
        <w:rPr>
          <w:sz w:val="22"/>
          <w:szCs w:val="22"/>
        </w:rPr>
        <w:t>- копии документов, устанавливающих правоотношения между работодателем и пострадавшим (по возможности);</w:t>
      </w:r>
    </w:p>
    <w:p w:rsidR="00051AD5" w:rsidRPr="00D42C42" w:rsidRDefault="00051AD5" w:rsidP="00D42C42">
      <w:pPr>
        <w:pStyle w:val="ConsPlusNormal"/>
        <w:ind w:firstLine="540"/>
        <w:jc w:val="both"/>
        <w:rPr>
          <w:sz w:val="22"/>
          <w:szCs w:val="22"/>
        </w:rPr>
      </w:pPr>
      <w:r w:rsidRPr="00D42C42">
        <w:rPr>
          <w:sz w:val="22"/>
          <w:szCs w:val="22"/>
        </w:rPr>
        <w:t>- ФИО пострадавшего, копии документов, удостоверяющих личность пострадавшего (по возможности);</w:t>
      </w:r>
    </w:p>
    <w:p w:rsidR="00051AD5" w:rsidRPr="00D42C42" w:rsidRDefault="00051AD5" w:rsidP="00D42C42">
      <w:pPr>
        <w:pStyle w:val="ConsPlusNormal"/>
        <w:ind w:firstLine="540"/>
        <w:jc w:val="both"/>
        <w:rPr>
          <w:sz w:val="22"/>
          <w:szCs w:val="22"/>
        </w:rPr>
      </w:pPr>
      <w:r w:rsidRPr="00D42C42">
        <w:rPr>
          <w:sz w:val="22"/>
          <w:szCs w:val="22"/>
        </w:rPr>
        <w:t>- информация о родственниках пострадавшего (ФИО, контактные данные, адреса места жительства, по возможности);</w:t>
      </w:r>
    </w:p>
    <w:p w:rsidR="00051AD5" w:rsidRPr="00D42C42" w:rsidRDefault="00051AD5" w:rsidP="00D42C42">
      <w:pPr>
        <w:pStyle w:val="ConsPlusNormal"/>
        <w:ind w:firstLine="540"/>
        <w:jc w:val="both"/>
        <w:rPr>
          <w:sz w:val="22"/>
          <w:szCs w:val="22"/>
        </w:rPr>
      </w:pPr>
      <w:r w:rsidRPr="00D42C42">
        <w:rPr>
          <w:sz w:val="22"/>
          <w:szCs w:val="22"/>
        </w:rPr>
        <w:t>- установление очевидцев/свидетелей, должностных лиц организации, работником которой являлся пострадавший (по возможности);</w:t>
      </w:r>
    </w:p>
    <w:p w:rsidR="00051AD5" w:rsidRPr="00D42C42" w:rsidRDefault="00051AD5" w:rsidP="00D42C42">
      <w:pPr>
        <w:pStyle w:val="ConsPlusNormal"/>
        <w:ind w:firstLine="540"/>
        <w:jc w:val="both"/>
        <w:rPr>
          <w:sz w:val="22"/>
          <w:szCs w:val="22"/>
        </w:rPr>
      </w:pPr>
      <w:r w:rsidRPr="00D42C42">
        <w:rPr>
          <w:sz w:val="22"/>
          <w:szCs w:val="22"/>
        </w:rPr>
        <w:t>- копия протокола осмотра места НС с указанием нарушений требований охраны труда (по возможности);</w:t>
      </w:r>
    </w:p>
    <w:p w:rsidR="00051AD5" w:rsidRPr="00D42C42" w:rsidRDefault="00051AD5" w:rsidP="00D42C42">
      <w:pPr>
        <w:pStyle w:val="ConsPlusNormal"/>
        <w:ind w:firstLine="540"/>
        <w:jc w:val="both"/>
        <w:rPr>
          <w:sz w:val="22"/>
          <w:szCs w:val="22"/>
        </w:rPr>
      </w:pPr>
      <w:r w:rsidRPr="00D42C42">
        <w:rPr>
          <w:sz w:val="22"/>
          <w:szCs w:val="22"/>
        </w:rPr>
        <w:t>- копии протоколов опросов очевидцев/свидетелей НС, составленных сотрудником СК (по возможности);</w:t>
      </w:r>
    </w:p>
    <w:p w:rsidR="00051AD5" w:rsidRPr="00D42C42" w:rsidRDefault="00051AD5" w:rsidP="00D42C42">
      <w:pPr>
        <w:pStyle w:val="ConsPlusNormal"/>
        <w:ind w:firstLine="540"/>
        <w:jc w:val="both"/>
        <w:rPr>
          <w:sz w:val="22"/>
          <w:szCs w:val="22"/>
        </w:rPr>
      </w:pPr>
      <w:r w:rsidRPr="00D42C42">
        <w:rPr>
          <w:sz w:val="22"/>
          <w:szCs w:val="22"/>
        </w:rPr>
        <w:t>- копии протоколов опросов должностных лиц организации, работником которой являлся пострадавший, составленных сотрудником СК (по возможности).</w:t>
      </w:r>
    </w:p>
    <w:p w:rsidR="00051AD5" w:rsidRPr="00D42C42" w:rsidRDefault="00051AD5" w:rsidP="00D42C42">
      <w:pPr>
        <w:pStyle w:val="ConsPlusNormal"/>
        <w:ind w:firstLine="540"/>
        <w:jc w:val="both"/>
        <w:rPr>
          <w:sz w:val="22"/>
          <w:szCs w:val="22"/>
        </w:rPr>
      </w:pPr>
      <w:r w:rsidRPr="00D42C42">
        <w:rPr>
          <w:sz w:val="22"/>
          <w:szCs w:val="22"/>
        </w:rPr>
        <w:t>Служебная записка с приложением вышеуказанных документов подлежит регистрации в системе АИС ГИТ.</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1.5. Первичные действия при получении извещения о НС.</w:t>
      </w:r>
    </w:p>
    <w:p w:rsidR="00051AD5" w:rsidRPr="00D42C42" w:rsidRDefault="00051AD5" w:rsidP="00D42C42">
      <w:pPr>
        <w:pStyle w:val="ConsPlusNormal"/>
        <w:jc w:val="center"/>
        <w:rPr>
          <w:sz w:val="22"/>
          <w:szCs w:val="22"/>
        </w:rPr>
      </w:pPr>
      <w:r w:rsidRPr="00D42C42">
        <w:rPr>
          <w:sz w:val="22"/>
          <w:szCs w:val="22"/>
        </w:rPr>
        <w:t>Регистрация в АИС ГИТ</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При получении ГИТ извещения о несчастном случае необходимо:</w:t>
      </w:r>
    </w:p>
    <w:p w:rsidR="00051AD5" w:rsidRPr="00D42C42" w:rsidRDefault="00051AD5" w:rsidP="00D42C42">
      <w:pPr>
        <w:pStyle w:val="ConsPlusNormal"/>
        <w:ind w:firstLine="540"/>
        <w:jc w:val="both"/>
        <w:rPr>
          <w:sz w:val="22"/>
          <w:szCs w:val="22"/>
        </w:rPr>
      </w:pPr>
      <w:r w:rsidRPr="00D42C42">
        <w:rPr>
          <w:sz w:val="22"/>
          <w:szCs w:val="22"/>
        </w:rPr>
        <w:t>- зарегистрировать полученный документ в АИС ГИТ;</w:t>
      </w:r>
    </w:p>
    <w:p w:rsidR="00051AD5" w:rsidRPr="00D42C42" w:rsidRDefault="00051AD5" w:rsidP="00D42C42">
      <w:pPr>
        <w:pStyle w:val="ConsPlusNormal"/>
        <w:ind w:firstLine="540"/>
        <w:jc w:val="both"/>
        <w:rPr>
          <w:sz w:val="22"/>
          <w:szCs w:val="22"/>
        </w:rPr>
      </w:pPr>
      <w:r w:rsidRPr="00D42C42">
        <w:rPr>
          <w:sz w:val="22"/>
          <w:szCs w:val="22"/>
        </w:rPr>
        <w:t>- внести резолюцию в программу АИС ГИТ руководителя ГИТ, заместителя руководителя о поручении уполномоченному должностному лицу назначения инспектора по расследованию НС;</w:t>
      </w:r>
    </w:p>
    <w:p w:rsidR="00051AD5" w:rsidRPr="00D42C42" w:rsidRDefault="00051AD5" w:rsidP="00D42C42">
      <w:pPr>
        <w:pStyle w:val="ConsPlusNormal"/>
        <w:ind w:firstLine="540"/>
        <w:jc w:val="both"/>
        <w:rPr>
          <w:sz w:val="22"/>
          <w:szCs w:val="22"/>
        </w:rPr>
      </w:pPr>
      <w:r w:rsidRPr="00D42C42">
        <w:rPr>
          <w:sz w:val="22"/>
          <w:szCs w:val="22"/>
        </w:rPr>
        <w:t>- уполномоченное должностное лицо назначает должностное лицо ГИТ (инспектора) для проведения расследования НС,</w:t>
      </w:r>
    </w:p>
    <w:p w:rsidR="00051AD5" w:rsidRPr="00D42C42" w:rsidRDefault="00051AD5" w:rsidP="00D42C42">
      <w:pPr>
        <w:pStyle w:val="ConsPlusNormal"/>
        <w:ind w:firstLine="540"/>
        <w:jc w:val="both"/>
        <w:rPr>
          <w:sz w:val="22"/>
          <w:szCs w:val="22"/>
        </w:rPr>
      </w:pPr>
      <w:r w:rsidRPr="00D42C42">
        <w:rPr>
          <w:sz w:val="22"/>
          <w:szCs w:val="22"/>
        </w:rPr>
        <w:t>- инспектор по факту получения извещения о НС организовывает внеплановую выездную (по согласованию с прокуратурой)/документарную проверку в отношении организации, в которой произошел НС,</w:t>
      </w:r>
    </w:p>
    <w:p w:rsidR="00051AD5" w:rsidRPr="00D42C42" w:rsidRDefault="00051AD5" w:rsidP="00D42C42">
      <w:pPr>
        <w:pStyle w:val="ConsPlusNormal"/>
        <w:ind w:firstLine="540"/>
        <w:jc w:val="both"/>
        <w:rPr>
          <w:sz w:val="22"/>
          <w:szCs w:val="22"/>
        </w:rPr>
      </w:pPr>
      <w:r w:rsidRPr="00D42C42">
        <w:rPr>
          <w:sz w:val="22"/>
          <w:szCs w:val="22"/>
        </w:rPr>
        <w:t>- инспектор возбуждает административное производство за нарушения требований охраны труда, выявленные в ходе расследования НС и внеплановой проверки в отношении должностного и юридического лиц организации, в которой произошел НС.</w:t>
      </w:r>
    </w:p>
    <w:p w:rsidR="00051AD5" w:rsidRDefault="00051AD5" w:rsidP="00D42C42">
      <w:pPr>
        <w:pStyle w:val="ConsPlusNormal"/>
        <w:jc w:val="both"/>
        <w:rPr>
          <w:sz w:val="22"/>
          <w:szCs w:val="22"/>
        </w:rPr>
      </w:pP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1.6. Принятие решений о возбуждении дел об АП</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В том случае если место НС не сохранено, нарушен срок подачи извещения о НС в организации, указанные в ТК РФ, инспектор, в обязательном порядке, возбуждает дело об административном правонарушении по ч. 1 ст. 5.27.1 КоАП РФ, незамедлительно по факту выявления правонарушения. Также, если в ходе выезда на место НС инспектор выявляет нарушения трудового законодательства и иных нормативно-правовых актов, содержащих нормы охраны труда, он также обязан незамедлительно возбудить дело об административном правонарушении по статьям, предусмотренным КоАП РФ (статьи 5.27, 5.27.1). Кроме этого, нарушения трудового законодательства и иных нормативных правовых актов, содержащих нормы охраны труда, могут быть выявлены в рамках опроса должностных и иных лиц, имеющих отношение к несчастному случаю, также нарушения могут быть зафиксированы и отражены в протоколе осмотра места НС и в фототаблице, составленной по результатам выезда на место НС. Во всех вышеперечисленных случаях выявления административных правонарушений инспектор в обязательном порядке должен возбуждать дела об административных правонарушениях и привлекать должностных и юридических лиц к административной ответственности в соответствии с действующим законодательством.</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1.7. Действия инспектора при проведении дополнительного</w:t>
      </w:r>
    </w:p>
    <w:p w:rsidR="00051AD5" w:rsidRPr="00D42C42" w:rsidRDefault="00051AD5" w:rsidP="00D42C42">
      <w:pPr>
        <w:pStyle w:val="ConsPlusNormal"/>
        <w:jc w:val="center"/>
        <w:rPr>
          <w:sz w:val="22"/>
          <w:szCs w:val="22"/>
        </w:rPr>
      </w:pPr>
      <w:r w:rsidRPr="00D42C42">
        <w:rPr>
          <w:sz w:val="22"/>
          <w:szCs w:val="22"/>
        </w:rPr>
        <w:t>расследования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В случае поступления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с просьбой провести расследование сокрытого несчастного случая инспектор проводит дополнительное расследование несчастного случая независимо от его срока давности.</w:t>
      </w:r>
    </w:p>
    <w:p w:rsidR="00051AD5" w:rsidRPr="00D42C42" w:rsidRDefault="00051AD5" w:rsidP="00D42C42">
      <w:pPr>
        <w:pStyle w:val="ConsPlusNormal"/>
        <w:ind w:firstLine="540"/>
        <w:jc w:val="both"/>
        <w:rPr>
          <w:sz w:val="22"/>
          <w:szCs w:val="22"/>
        </w:rPr>
      </w:pPr>
      <w:r w:rsidRPr="00D42C42">
        <w:rPr>
          <w:sz w:val="22"/>
          <w:szCs w:val="22"/>
        </w:rPr>
        <w:t>Дополнительное расследование проводится, как правило, с привлечением профсоюзного инспектора труда, а при необходимости - представителей соответствующего федерального органа исполнительной власти, осуществляющего государственный контроль (надзор) в установленной сфере деятельности, и исполнительного органа страховщика (по месту регистрации работодателя в качестве страхователя).</w:t>
      </w:r>
    </w:p>
    <w:p w:rsidR="00051AD5" w:rsidRPr="00D42C42" w:rsidRDefault="00051AD5" w:rsidP="00D42C42">
      <w:pPr>
        <w:pStyle w:val="ConsPlusNormal"/>
        <w:ind w:firstLine="540"/>
        <w:jc w:val="both"/>
        <w:rPr>
          <w:sz w:val="22"/>
          <w:szCs w:val="22"/>
        </w:rPr>
      </w:pPr>
      <w:r w:rsidRPr="00D42C42">
        <w:rPr>
          <w:sz w:val="22"/>
          <w:szCs w:val="22"/>
        </w:rPr>
        <w:t>По результатам дополнительного расследования инспектор составляет заключение о НС на производстве и выдает предписание, обязательное для выполнения работодателем (его представителем) об утверждении акта по форме Н-1 в строгом соответствии с заключением инспектора.</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1.8. Действия инспектора при выявлении сокрытого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В случае выявления сокрытого несчастного случая инспектор на основании служебной записки руководителю ГИТ, содержащей основную информацию о НС и организации, в которой он произошел, получает от руководителя ГИТ распоряжение на проведение мероприятий, связанных с процедурой расследования НС.</w:t>
      </w:r>
    </w:p>
    <w:p w:rsidR="00051AD5" w:rsidRPr="00D42C42" w:rsidRDefault="00051AD5" w:rsidP="00D42C42">
      <w:pPr>
        <w:pStyle w:val="ConsPlusNormal"/>
        <w:ind w:firstLine="540"/>
        <w:jc w:val="both"/>
        <w:rPr>
          <w:sz w:val="22"/>
          <w:szCs w:val="22"/>
        </w:rPr>
      </w:pPr>
      <w:r w:rsidRPr="00D42C42">
        <w:rPr>
          <w:sz w:val="22"/>
          <w:szCs w:val="22"/>
        </w:rPr>
        <w:t>В ходе проведения мероприятий, связанных с процедурой расследования несчастного случая, инспектор принимает меры по установлению родственников (иных законных представителей) пострадавшего, с тем, чтобы разъяснить им право на выплаты при НС, установленные законом, и право на обращение в ГИТ с заявлением с просьбой расследовать сокрытый НС. Информацию о родственниках (иных законных представителей) пострадавшего также необходимо запрашивать в следственных органах.</w:t>
      </w:r>
    </w:p>
    <w:p w:rsidR="00051AD5" w:rsidRPr="00D42C42" w:rsidRDefault="00051AD5" w:rsidP="00D42C42">
      <w:pPr>
        <w:pStyle w:val="ConsPlusNormal"/>
        <w:ind w:firstLine="540"/>
        <w:jc w:val="both"/>
        <w:rPr>
          <w:sz w:val="22"/>
          <w:szCs w:val="22"/>
        </w:rPr>
      </w:pPr>
      <w:r w:rsidRPr="00D42C42">
        <w:rPr>
          <w:sz w:val="22"/>
          <w:szCs w:val="22"/>
        </w:rPr>
        <w:t>По результатам проведенных мероприятий инспектор проводит расследование сокрытого НС, составляет заключение о несчастном случае на производстве и выдает предписание, обязательное для выполнения работодателем (его представителем) об утверждении акта по форме Н-1 в строгом соответствии с заключением инспектора.</w:t>
      </w:r>
    </w:p>
    <w:p w:rsidR="00051AD5" w:rsidRPr="00D42C42" w:rsidRDefault="00051AD5" w:rsidP="00D42C42">
      <w:pPr>
        <w:pStyle w:val="ConsPlusNormal"/>
        <w:ind w:firstLine="540"/>
        <w:jc w:val="both"/>
        <w:rPr>
          <w:sz w:val="22"/>
          <w:szCs w:val="22"/>
        </w:rPr>
      </w:pPr>
      <w:r w:rsidRPr="00D42C42">
        <w:rPr>
          <w:sz w:val="22"/>
          <w:szCs w:val="22"/>
        </w:rPr>
        <w:t>При поступлении в ГИТ информации из следственных органов, органов прокуратуры и полиции, органов здравоохранения, территориального подразделения ФСС РФ, СМИ о произошедшем НС необходимо:</w:t>
      </w:r>
    </w:p>
    <w:p w:rsidR="00051AD5" w:rsidRPr="00D42C42" w:rsidRDefault="00051AD5" w:rsidP="00D42C42">
      <w:pPr>
        <w:pStyle w:val="ConsPlusNormal"/>
        <w:ind w:firstLine="540"/>
        <w:jc w:val="both"/>
        <w:rPr>
          <w:sz w:val="22"/>
          <w:szCs w:val="22"/>
        </w:rPr>
      </w:pPr>
      <w:r w:rsidRPr="00D42C42">
        <w:rPr>
          <w:sz w:val="22"/>
          <w:szCs w:val="22"/>
        </w:rPr>
        <w:t>- связаться с организацией, в которой произошел НС;</w:t>
      </w:r>
    </w:p>
    <w:p w:rsidR="00051AD5" w:rsidRPr="00D42C42" w:rsidRDefault="00051AD5" w:rsidP="00D42C42">
      <w:pPr>
        <w:pStyle w:val="ConsPlusNormal"/>
        <w:ind w:firstLine="540"/>
        <w:jc w:val="both"/>
        <w:rPr>
          <w:sz w:val="22"/>
          <w:szCs w:val="22"/>
        </w:rPr>
      </w:pPr>
      <w:r w:rsidRPr="00D42C42">
        <w:rPr>
          <w:sz w:val="22"/>
          <w:szCs w:val="22"/>
        </w:rPr>
        <w:t>- осуществить выезд на место происшествия;</w:t>
      </w:r>
    </w:p>
    <w:p w:rsidR="00051AD5" w:rsidRPr="00D42C42" w:rsidRDefault="00051AD5" w:rsidP="00D42C42">
      <w:pPr>
        <w:pStyle w:val="ConsPlusNormal"/>
        <w:ind w:firstLine="540"/>
        <w:jc w:val="both"/>
        <w:rPr>
          <w:sz w:val="22"/>
          <w:szCs w:val="22"/>
        </w:rPr>
      </w:pPr>
      <w:r w:rsidRPr="00D42C42">
        <w:rPr>
          <w:sz w:val="22"/>
          <w:szCs w:val="22"/>
        </w:rPr>
        <w:t>- вручить запрос на предоставление документов представителю организации, в которой произошел НС;</w:t>
      </w:r>
    </w:p>
    <w:p w:rsidR="00051AD5" w:rsidRPr="00D42C42" w:rsidRDefault="00051AD5" w:rsidP="00D42C42">
      <w:pPr>
        <w:pStyle w:val="ConsPlusNormal"/>
        <w:ind w:firstLine="540"/>
        <w:jc w:val="both"/>
        <w:rPr>
          <w:sz w:val="22"/>
          <w:szCs w:val="22"/>
        </w:rPr>
      </w:pPr>
      <w:r w:rsidRPr="00D42C42">
        <w:rPr>
          <w:sz w:val="22"/>
          <w:szCs w:val="22"/>
        </w:rPr>
        <w:t>- провести расследование НС, подготовить заключение;</w:t>
      </w:r>
    </w:p>
    <w:p w:rsidR="00051AD5" w:rsidRPr="00D42C42" w:rsidRDefault="00051AD5" w:rsidP="00D42C42">
      <w:pPr>
        <w:pStyle w:val="ConsPlusNormal"/>
        <w:ind w:firstLine="540"/>
        <w:jc w:val="both"/>
        <w:rPr>
          <w:sz w:val="22"/>
          <w:szCs w:val="22"/>
        </w:rPr>
      </w:pPr>
      <w:r w:rsidRPr="00D42C42">
        <w:rPr>
          <w:sz w:val="22"/>
          <w:szCs w:val="22"/>
        </w:rPr>
        <w:t>- организовать проведение внеплановой выездной (по согласованию с прокуратурой)/документарной проверки;</w:t>
      </w:r>
    </w:p>
    <w:p w:rsidR="00051AD5" w:rsidRPr="00D42C42" w:rsidRDefault="00051AD5" w:rsidP="00D42C42">
      <w:pPr>
        <w:pStyle w:val="ConsPlusNormal"/>
        <w:ind w:firstLine="540"/>
        <w:jc w:val="both"/>
        <w:rPr>
          <w:sz w:val="22"/>
          <w:szCs w:val="22"/>
        </w:rPr>
      </w:pPr>
      <w:r w:rsidRPr="00D42C42">
        <w:rPr>
          <w:sz w:val="22"/>
          <w:szCs w:val="22"/>
        </w:rPr>
        <w:t>- привлечь к административной ответственности юридическое лицо и должностных лиц за нарушения, выявленные в ходе расследования НС, внеплановой проверки и сокрытия НС.</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1.9. Действие инспектора по обращениям о проведении</w:t>
      </w:r>
    </w:p>
    <w:p w:rsidR="00051AD5" w:rsidRPr="00D42C42" w:rsidRDefault="00051AD5" w:rsidP="00D42C42">
      <w:pPr>
        <w:pStyle w:val="ConsPlusNormal"/>
        <w:jc w:val="center"/>
        <w:rPr>
          <w:sz w:val="22"/>
          <w:szCs w:val="22"/>
        </w:rPr>
      </w:pPr>
      <w:r w:rsidRPr="00D42C42">
        <w:rPr>
          <w:sz w:val="22"/>
          <w:szCs w:val="22"/>
        </w:rPr>
        <w:t>дополнительного расследования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Инспектор при поступлении жалобы, заявления, иного обращения пострадавшего или его законного представителя, в результате НС, о несогласии их с выводами комиссии по расследованию НС или заявления с просьбой о проведении расследования сокрытого НС, проводит дополнительное расследование независимо от срока давности НС.</w:t>
      </w:r>
    </w:p>
    <w:p w:rsidR="00051AD5" w:rsidRPr="00D42C42" w:rsidRDefault="00051AD5" w:rsidP="00D42C42">
      <w:pPr>
        <w:pStyle w:val="ConsPlusNormal"/>
        <w:ind w:firstLine="540"/>
        <w:jc w:val="both"/>
        <w:rPr>
          <w:sz w:val="22"/>
          <w:szCs w:val="22"/>
        </w:rPr>
      </w:pPr>
      <w:r w:rsidRPr="00D42C42">
        <w:rPr>
          <w:sz w:val="22"/>
          <w:szCs w:val="22"/>
        </w:rPr>
        <w:t>Для проведения расследования сокрытого НС, инспектору необходимо подготовить распоряжение о проведении надзорно-контрольных мероприятий, связанных с процедурой расследования обстоятельств и причин НС на производстве, локализацией их последствий и обеспечением соблюдения прав пострадавших в результате НС на производстве.</w:t>
      </w:r>
    </w:p>
    <w:p w:rsidR="00051AD5" w:rsidRPr="00D42C42" w:rsidRDefault="00051AD5" w:rsidP="00D42C42">
      <w:pPr>
        <w:pStyle w:val="ConsPlusNormal"/>
        <w:ind w:firstLine="540"/>
        <w:jc w:val="both"/>
        <w:rPr>
          <w:sz w:val="22"/>
          <w:szCs w:val="22"/>
        </w:rPr>
      </w:pPr>
      <w:r w:rsidRPr="00D42C42">
        <w:rPr>
          <w:sz w:val="22"/>
          <w:szCs w:val="22"/>
        </w:rPr>
        <w:t>По результатам расследования сокрытого НС, инспектору необходимо составить заключение о НС на производстве и выдать работодателю пострадавшего работника предписание, обязательное для исполнения. Обжалование работодателем предписания не освобождает его от исполнения данного предписания.</w:t>
      </w:r>
    </w:p>
    <w:p w:rsidR="00051AD5" w:rsidRPr="00D42C42" w:rsidRDefault="00051AD5" w:rsidP="00D42C42">
      <w:pPr>
        <w:pStyle w:val="ConsPlusNormal"/>
        <w:ind w:firstLine="540"/>
        <w:jc w:val="both"/>
        <w:rPr>
          <w:sz w:val="22"/>
          <w:szCs w:val="22"/>
        </w:rPr>
      </w:pPr>
      <w:r w:rsidRPr="00D42C42">
        <w:rPr>
          <w:sz w:val="22"/>
          <w:szCs w:val="22"/>
        </w:rPr>
        <w:t>Рекомендуемый срок утверждения работодателем акта по форме Н-1 в строгом соответствии с заключением инспектора составляет 3 рабочих дня с даты завершения расследования и выдачи предписания.</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1.10. Действия ГИТ при НС, происшедшем</w:t>
      </w:r>
    </w:p>
    <w:p w:rsidR="00051AD5" w:rsidRPr="00D42C42" w:rsidRDefault="00051AD5" w:rsidP="00D42C42">
      <w:pPr>
        <w:pStyle w:val="ConsPlusNormal"/>
        <w:jc w:val="center"/>
        <w:rPr>
          <w:sz w:val="22"/>
          <w:szCs w:val="22"/>
        </w:rPr>
      </w:pPr>
      <w:r w:rsidRPr="00D42C42">
        <w:rPr>
          <w:sz w:val="22"/>
          <w:szCs w:val="22"/>
        </w:rPr>
        <w:t>в субъекте Российской Федерации, отличном от юридического</w:t>
      </w:r>
    </w:p>
    <w:p w:rsidR="00051AD5" w:rsidRPr="00D42C42" w:rsidRDefault="00051AD5" w:rsidP="00D42C42">
      <w:pPr>
        <w:pStyle w:val="ConsPlusNormal"/>
        <w:jc w:val="center"/>
        <w:rPr>
          <w:sz w:val="22"/>
          <w:szCs w:val="22"/>
        </w:rPr>
      </w:pPr>
      <w:r w:rsidRPr="00D42C42">
        <w:rPr>
          <w:sz w:val="22"/>
          <w:szCs w:val="22"/>
        </w:rPr>
        <w:t>адреса работодателя</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В случае, если НС произошел в организации, зарегистрированной в другом субъекте, расследование проводится по месту происшествия, территориальной ГИТ (с обязательным включением в состав комиссии представителя ГИТ по юридическому адресу работодателя), которая осуществляет надзор за соблюдением законодательства о труде в данном субъекте. По завершении расследования НС, материалы расследования вместе с копиями актов (акта расследования форма 4, акта по форме Н-1 или заключения государственного инспектора труда) направляются для учета и регистрации в ГИТ по юридическому адресу организации - работодателя.</w:t>
      </w:r>
    </w:p>
    <w:p w:rsidR="00051AD5" w:rsidRPr="00D42C42" w:rsidRDefault="00051AD5" w:rsidP="00D42C42">
      <w:pPr>
        <w:pStyle w:val="ConsPlusNormal"/>
        <w:ind w:firstLine="540"/>
        <w:jc w:val="both"/>
        <w:rPr>
          <w:sz w:val="22"/>
          <w:szCs w:val="22"/>
        </w:rPr>
      </w:pPr>
      <w:r w:rsidRPr="00D42C42">
        <w:rPr>
          <w:sz w:val="22"/>
          <w:szCs w:val="22"/>
        </w:rPr>
        <w:t>ГИТ, в которой зарегистрирована организация, работником которой являлся/является пострадавший, при поступлении материалов расследования берет данный случай на учет, о чем вносятся данные в ГИТСТАТ.</w:t>
      </w:r>
    </w:p>
    <w:p w:rsidR="00051AD5" w:rsidRPr="00D42C42" w:rsidRDefault="00051AD5" w:rsidP="00D42C42">
      <w:pPr>
        <w:pStyle w:val="ConsPlusNormal"/>
        <w:ind w:firstLine="540"/>
        <w:jc w:val="both"/>
        <w:rPr>
          <w:sz w:val="22"/>
          <w:szCs w:val="22"/>
        </w:rPr>
      </w:pPr>
      <w:r w:rsidRPr="00D42C42">
        <w:rPr>
          <w:sz w:val="22"/>
          <w:szCs w:val="22"/>
        </w:rPr>
        <w:t>На основании вышеизложенного, ГИТ при осуществлении основных полномочий и на основании указанной информации в поступившем извещении, адреса места происшествия - должна переадресовать извещение о НС по территориальности в надлежащую ГИТ.</w:t>
      </w:r>
    </w:p>
    <w:p w:rsidR="00051AD5" w:rsidRPr="00D42C42" w:rsidRDefault="00051AD5" w:rsidP="00D42C42">
      <w:pPr>
        <w:pStyle w:val="ConsPlusNormal"/>
        <w:ind w:firstLine="540"/>
        <w:jc w:val="both"/>
        <w:rPr>
          <w:sz w:val="22"/>
          <w:szCs w:val="22"/>
        </w:rPr>
      </w:pPr>
      <w:r w:rsidRPr="00D42C42">
        <w:rPr>
          <w:sz w:val="22"/>
          <w:szCs w:val="22"/>
        </w:rPr>
        <w:t>В случае если НС произошел в организации, зарегистрированной в другом субъекте, расследование проводится по месту происшествия, территориальной ГИТ, которая осуществляет надзор за соблюдением законодательства о труде в данном субъекте Российской Федерации. По завершении расследования НС, материалы расследования вместе с копиями актов (акта расследования форма 4, акта по форме Н-1 или заключения государственного инспектора труда) направляются для учета и регистрации в ГИТ по юридическому адресу организации - работодателя. Если в ходе расследования НС выявлены нарушения законодательства о труде, ГИТ, проводящей расследование, принимаются исчерпывающие меры инспекторского реагирования, о чем информируется ГИТ по юридическому адресу работодателя.</w:t>
      </w:r>
    </w:p>
    <w:p w:rsidR="00051AD5" w:rsidRPr="00D42C42" w:rsidRDefault="00051AD5" w:rsidP="00D42C42">
      <w:pPr>
        <w:pStyle w:val="ConsPlusNormal"/>
        <w:ind w:firstLine="540"/>
        <w:jc w:val="both"/>
        <w:rPr>
          <w:sz w:val="22"/>
          <w:szCs w:val="22"/>
        </w:rPr>
      </w:pPr>
      <w:r w:rsidRPr="00D42C42">
        <w:rPr>
          <w:sz w:val="22"/>
          <w:szCs w:val="22"/>
        </w:rPr>
        <w:t>ГИТ, на территории которой зарегистрирована организация, работником которой являлся пострадавший, при поступлении материалов расследования берет данный случай на учет, о чем вносятся данные в ГИТСТАТ. Анализируя поступившие материалы расследования, ГИТ принимает решение о проведении внеплановой проверки в отношении юридического лица, работником которого является пострадавший.</w:t>
      </w:r>
    </w:p>
    <w:p w:rsidR="00051AD5" w:rsidRPr="00D42C42" w:rsidRDefault="00051AD5" w:rsidP="00D42C42">
      <w:pPr>
        <w:pStyle w:val="ConsPlusNormal"/>
        <w:ind w:firstLine="540"/>
        <w:jc w:val="both"/>
        <w:rPr>
          <w:sz w:val="22"/>
          <w:szCs w:val="22"/>
        </w:rPr>
      </w:pPr>
      <w:r w:rsidRPr="00D42C42">
        <w:rPr>
          <w:sz w:val="22"/>
          <w:szCs w:val="22"/>
        </w:rPr>
        <w:t>В соответствии с п. 2 ч. 2 ст. 10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зависимости от юридического адреса и адреса местонахождения организации, в которой произошел НС, территориальная ГИТ организует и проводит внеплановую (выездную или документарную) проверку.</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1.11. Анализ поступивших в ГИТ</w:t>
      </w:r>
    </w:p>
    <w:p w:rsidR="00051AD5" w:rsidRPr="00D42C42" w:rsidRDefault="00051AD5" w:rsidP="00D42C42">
      <w:pPr>
        <w:pStyle w:val="ConsPlusNormal"/>
        <w:jc w:val="center"/>
        <w:rPr>
          <w:sz w:val="22"/>
          <w:szCs w:val="22"/>
        </w:rPr>
      </w:pPr>
      <w:r w:rsidRPr="00D42C42">
        <w:rPr>
          <w:sz w:val="22"/>
          <w:szCs w:val="22"/>
        </w:rPr>
        <w:t>сообщений о последствиях НС на производстве и принятых</w:t>
      </w:r>
    </w:p>
    <w:p w:rsidR="00051AD5" w:rsidRPr="00D42C42" w:rsidRDefault="00051AD5" w:rsidP="00D42C42">
      <w:pPr>
        <w:pStyle w:val="ConsPlusNormal"/>
        <w:jc w:val="center"/>
        <w:rPr>
          <w:sz w:val="22"/>
          <w:szCs w:val="22"/>
        </w:rPr>
      </w:pPr>
      <w:r w:rsidRPr="00D42C42">
        <w:rPr>
          <w:sz w:val="22"/>
          <w:szCs w:val="22"/>
        </w:rPr>
        <w:t>работодателем мерах</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По окончании временной нетрудоспособности пострадавшего (по НС со смертельным исходом - в течение месяца по завершении расследования) работодатель (его представитель) направляет в соответствующую ГИТ, а в необходимых случаях - в соответствующий территориальный орган федерального надзора, сообщение о последствиях несчастного случая на производстве и принятых мерах по форме 8, Приложение N 1 к постановлению Минтруда России от 24 октября 2002 г. N 73. При поступлении в ГИТ сообщения о последствиях несчастного случая на производстве и принятых мерах анализируются на предмет соблюдения сроков расследования (т.к. ГИТ не принимает участие в расследовании легких НС, то особое внимание обращается на срок расследования НС данной категории), сроков направления указанного сообщения, соответствие установленной форме.</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1.12. Извещение Роструда о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В соответствии с приказом Роструда от 05.02.2014 N 36 (с изменениями, внесенными приказом Роструда от 28.08.2014 N 317), в случае если количество погибших в результате произошедшего НС составляет 2 человека и более, руководитель ГИТ в течение 2-х часов с момента получения сообщения получает оперативную информацию о количестве лиц, погибших и получивших травмы различной степени тяжести, связывается с Управлением государственного надзора в сфере труда для доклада по ситуации и координации действий ГИТ Управлением.</w:t>
      </w:r>
    </w:p>
    <w:p w:rsidR="00051AD5" w:rsidRPr="00D42C42" w:rsidRDefault="00051AD5" w:rsidP="00D42C42">
      <w:pPr>
        <w:pStyle w:val="ConsPlusNormal"/>
        <w:ind w:firstLine="540"/>
        <w:jc w:val="both"/>
        <w:rPr>
          <w:sz w:val="22"/>
          <w:szCs w:val="22"/>
        </w:rPr>
      </w:pPr>
      <w:r w:rsidRPr="00D42C42">
        <w:rPr>
          <w:sz w:val="22"/>
          <w:szCs w:val="22"/>
        </w:rPr>
        <w:t>В случае, если количество погибших в результате произошедшего несчастного случая составляет 5 человек и более, руководитель ГИТ выезжает на место происшествия лично или направляет своего заместителя, курирующего вопросы охраны труда.</w:t>
      </w:r>
    </w:p>
    <w:p w:rsidR="00051AD5" w:rsidRPr="00D42C42" w:rsidRDefault="00051AD5" w:rsidP="00D42C42">
      <w:pPr>
        <w:pStyle w:val="ConsPlusNormal"/>
        <w:ind w:firstLine="540"/>
        <w:jc w:val="both"/>
        <w:rPr>
          <w:sz w:val="22"/>
          <w:szCs w:val="22"/>
        </w:rPr>
      </w:pPr>
      <w:r w:rsidRPr="00D42C42">
        <w:rPr>
          <w:sz w:val="22"/>
          <w:szCs w:val="22"/>
        </w:rPr>
        <w:t>Инспектор оформляет экстренное сообщение о групповом несчастном случае со смертельным исходом, ином чрезвычайном происшествии на территории субъекта Российской Федерации и за подписью руководителя территориальной ГИТ направляет руководителю Роструда и начальнику Управления государственного надзора в сфере труда.</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1.13. Проведение руководителем</w:t>
      </w:r>
    </w:p>
    <w:p w:rsidR="00051AD5" w:rsidRPr="00D42C42" w:rsidRDefault="00051AD5" w:rsidP="00D42C42">
      <w:pPr>
        <w:pStyle w:val="ConsPlusNormal"/>
        <w:jc w:val="center"/>
        <w:rPr>
          <w:sz w:val="22"/>
          <w:szCs w:val="22"/>
        </w:rPr>
      </w:pPr>
      <w:r w:rsidRPr="00D42C42">
        <w:rPr>
          <w:sz w:val="22"/>
          <w:szCs w:val="22"/>
        </w:rPr>
        <w:t>(заместителем руководителя) ГИТ рабочего совещания</w:t>
      </w:r>
    </w:p>
    <w:p w:rsidR="00051AD5" w:rsidRPr="00D42C42" w:rsidRDefault="00051AD5" w:rsidP="00D42C42">
      <w:pPr>
        <w:pStyle w:val="ConsPlusNormal"/>
        <w:jc w:val="center"/>
        <w:rPr>
          <w:sz w:val="22"/>
          <w:szCs w:val="22"/>
        </w:rPr>
      </w:pPr>
      <w:r w:rsidRPr="00D42C42">
        <w:rPr>
          <w:sz w:val="22"/>
          <w:szCs w:val="22"/>
        </w:rPr>
        <w:t>по итогам расследования НС со смертельным исходом,</w:t>
      </w:r>
    </w:p>
    <w:p w:rsidR="00051AD5" w:rsidRPr="00D42C42" w:rsidRDefault="00051AD5" w:rsidP="00D42C42">
      <w:pPr>
        <w:pStyle w:val="ConsPlusNormal"/>
        <w:jc w:val="center"/>
        <w:rPr>
          <w:sz w:val="22"/>
          <w:szCs w:val="22"/>
        </w:rPr>
      </w:pPr>
      <w:r w:rsidRPr="00D42C42">
        <w:rPr>
          <w:sz w:val="22"/>
          <w:szCs w:val="22"/>
        </w:rPr>
        <w:t>связанного с производством</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ГИТ проводятся заседания под председательством руководителя ГИТ, на которые приглашаются руководители организаций, в которых произошли смертельные несчастные случаи (заказчики, генподрядчики и прочие заинтересованные лица) для подробного разбирательства порядка расследования, обстоятельств НС, нарушений требований охраны труда, выявленных в ходе расследования и причин, вызвавших НС.</w:t>
      </w:r>
    </w:p>
    <w:p w:rsidR="00051AD5" w:rsidRPr="00D42C42" w:rsidRDefault="00051AD5" w:rsidP="00D42C42">
      <w:pPr>
        <w:pStyle w:val="ConsPlusNormal"/>
        <w:ind w:firstLine="540"/>
        <w:jc w:val="both"/>
        <w:rPr>
          <w:sz w:val="22"/>
          <w:szCs w:val="22"/>
        </w:rPr>
      </w:pPr>
      <w:r w:rsidRPr="00D42C42">
        <w:rPr>
          <w:sz w:val="22"/>
          <w:szCs w:val="22"/>
        </w:rPr>
        <w:t>Работодателю погибшего работника разъясняется ответственность за допущенные нарушения и необходимость осуществить в установленные сроки выплаты, предусмотренные законодательством (в т.ч. соглашениями, коллективным договором, трудовым договором, локальными актами организации) законным представителям пострадавшего, а также выполнить мероприятия по устранению причин НС.</w:t>
      </w:r>
    </w:p>
    <w:p w:rsidR="00051AD5" w:rsidRPr="00D42C42" w:rsidRDefault="00051AD5" w:rsidP="00D42C42">
      <w:pPr>
        <w:pStyle w:val="ConsPlusNormal"/>
        <w:ind w:firstLine="540"/>
        <w:jc w:val="both"/>
        <w:rPr>
          <w:sz w:val="22"/>
          <w:szCs w:val="22"/>
        </w:rPr>
      </w:pPr>
      <w:r w:rsidRPr="00D42C42">
        <w:rPr>
          <w:sz w:val="22"/>
          <w:szCs w:val="22"/>
        </w:rPr>
        <w:t>Руководителем ГИТ перед инспектором ставится задача о рассмотрении вопроса о привлечении к административной ответственности должностных и юридических лиц за допущенные нарушения государственных нормативных требований охраны труда.</w:t>
      </w:r>
    </w:p>
    <w:p w:rsidR="00051AD5" w:rsidRPr="00D42C42" w:rsidRDefault="00051AD5" w:rsidP="00D42C42">
      <w:pPr>
        <w:pStyle w:val="ConsPlusNormal"/>
        <w:ind w:firstLine="540"/>
        <w:jc w:val="both"/>
        <w:rPr>
          <w:sz w:val="22"/>
          <w:szCs w:val="22"/>
        </w:rPr>
      </w:pPr>
      <w:r w:rsidRPr="00D42C42">
        <w:rPr>
          <w:sz w:val="22"/>
          <w:szCs w:val="22"/>
        </w:rPr>
        <w:t>По итогам заседания оформляется протокол.</w:t>
      </w:r>
    </w:p>
    <w:p w:rsidR="00051AD5" w:rsidRPr="00D42C42" w:rsidRDefault="00051AD5" w:rsidP="00D42C42">
      <w:pPr>
        <w:pStyle w:val="ConsPlusNormal"/>
        <w:ind w:firstLine="540"/>
        <w:jc w:val="both"/>
        <w:rPr>
          <w:sz w:val="22"/>
          <w:szCs w:val="22"/>
        </w:rPr>
      </w:pPr>
      <w:r w:rsidRPr="00D42C42">
        <w:rPr>
          <w:sz w:val="22"/>
          <w:szCs w:val="22"/>
        </w:rPr>
        <w:t>Работодатель предоставляет в ГИТ график предусмотренных законодательством выплат пострадавшему, законным представителям пострадавшего.</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1.14. Консультирование пострадавшего, родственников</w:t>
      </w:r>
    </w:p>
    <w:p w:rsidR="00051AD5" w:rsidRPr="00D42C42" w:rsidRDefault="00051AD5" w:rsidP="00D42C42">
      <w:pPr>
        <w:pStyle w:val="ConsPlusNormal"/>
        <w:jc w:val="center"/>
        <w:rPr>
          <w:sz w:val="22"/>
          <w:szCs w:val="22"/>
        </w:rPr>
      </w:pPr>
      <w:r w:rsidRPr="00D42C42">
        <w:rPr>
          <w:sz w:val="22"/>
          <w:szCs w:val="22"/>
        </w:rPr>
        <w:t>погибшего работника о полагающихся выплатах</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Пострадавший, родственники пострадавшего (погибшего) работника, работодатель ознакомляются с памяткой о выплатах под роспись (при возможности).</w:t>
      </w:r>
    </w:p>
    <w:p w:rsidR="00051AD5" w:rsidRPr="00D42C42" w:rsidRDefault="00051AD5" w:rsidP="00D42C42">
      <w:pPr>
        <w:pStyle w:val="ConsPlusNormal"/>
        <w:ind w:firstLine="540"/>
        <w:jc w:val="both"/>
        <w:rPr>
          <w:sz w:val="22"/>
          <w:szCs w:val="22"/>
        </w:rPr>
      </w:pPr>
      <w:r w:rsidRPr="00D42C42">
        <w:rPr>
          <w:sz w:val="22"/>
          <w:szCs w:val="22"/>
        </w:rPr>
        <w:t>Памятка должна содержать ссылки на документы, по которым предусмотрены выплаты пострадавшему (либо его родственникам):</w:t>
      </w:r>
    </w:p>
    <w:p w:rsidR="00051AD5" w:rsidRPr="00D42C42" w:rsidRDefault="00051AD5" w:rsidP="00D42C42">
      <w:pPr>
        <w:pStyle w:val="ConsPlusNormal"/>
        <w:ind w:firstLine="540"/>
        <w:jc w:val="both"/>
        <w:rPr>
          <w:sz w:val="22"/>
          <w:szCs w:val="22"/>
        </w:rPr>
      </w:pPr>
      <w:r w:rsidRPr="00D42C42">
        <w:rPr>
          <w:sz w:val="22"/>
          <w:szCs w:val="22"/>
        </w:rPr>
        <w:t>"Трудовой кодекс Российской Федерации" статьи 22 и 237 "Возмещение материального и морального вреда, причиненного работнику" (во всех случаях);</w:t>
      </w:r>
    </w:p>
    <w:p w:rsidR="00051AD5" w:rsidRPr="00D42C42" w:rsidRDefault="00051AD5" w:rsidP="00D42C42">
      <w:pPr>
        <w:pStyle w:val="ConsPlusNormal"/>
        <w:ind w:firstLine="540"/>
        <w:jc w:val="both"/>
        <w:rPr>
          <w:sz w:val="22"/>
          <w:szCs w:val="22"/>
        </w:rPr>
      </w:pPr>
      <w:r w:rsidRPr="00D42C42">
        <w:rPr>
          <w:sz w:val="22"/>
          <w:szCs w:val="22"/>
        </w:rPr>
        <w:t>Федеральный закон "Об обязательном социальном страховании от несчастных случаев на производстве и профессиональных заболеваний" N 125-ФЗ от 24.07.1998 (выплаты ФСС РФ (во всех случаях));</w:t>
      </w:r>
    </w:p>
    <w:p w:rsidR="00051AD5" w:rsidRPr="00D42C42" w:rsidRDefault="00051AD5" w:rsidP="00D42C42">
      <w:pPr>
        <w:pStyle w:val="ConsPlusNormal"/>
        <w:ind w:firstLine="540"/>
        <w:jc w:val="both"/>
        <w:rPr>
          <w:sz w:val="22"/>
          <w:szCs w:val="22"/>
        </w:rPr>
      </w:pPr>
      <w:r w:rsidRPr="00D42C42">
        <w:rPr>
          <w:sz w:val="22"/>
          <w:szCs w:val="22"/>
        </w:rPr>
        <w:t>Федеральный закон "Об обязательном медицинском страховании в Российской Федерации" от 29.11.2010 N 326-ФЗ;</w:t>
      </w:r>
    </w:p>
    <w:p w:rsidR="00051AD5" w:rsidRPr="00D42C42" w:rsidRDefault="00051AD5" w:rsidP="00D42C42">
      <w:pPr>
        <w:pStyle w:val="ConsPlusNormal"/>
        <w:ind w:firstLine="540"/>
        <w:jc w:val="both"/>
        <w:rPr>
          <w:sz w:val="22"/>
          <w:szCs w:val="22"/>
        </w:rPr>
      </w:pPr>
      <w:r w:rsidRPr="00D42C42">
        <w:rPr>
          <w:sz w:val="22"/>
          <w:szCs w:val="22"/>
        </w:rPr>
        <w:t>Постановление Правительства Российской Федерации от 3 ноября 2011 г. N 916 "Об утверждении Правил обязательного страхования гражданской ответственности владельца опасного объекта за причинение вреда в результате аварии на опасном объекте" (в случае происшествия на опасном объекте);</w:t>
      </w:r>
    </w:p>
    <w:p w:rsidR="00051AD5" w:rsidRPr="00D42C42" w:rsidRDefault="00051AD5" w:rsidP="00D42C42">
      <w:pPr>
        <w:pStyle w:val="ConsPlusNormal"/>
        <w:ind w:firstLine="540"/>
        <w:jc w:val="both"/>
        <w:rPr>
          <w:sz w:val="22"/>
          <w:szCs w:val="22"/>
        </w:rPr>
      </w:pPr>
      <w:r w:rsidRPr="00D42C42">
        <w:rPr>
          <w:sz w:val="22"/>
          <w:szCs w:val="22"/>
        </w:rPr>
        <w:t>Федеральный закон "Об обязательном страховании гражданской ответственности владельцев транспортных средств" (ОСАГО) N 40-ФЗ от 25.04.2002 (в случае ДТП);</w:t>
      </w:r>
    </w:p>
    <w:p w:rsidR="00051AD5" w:rsidRPr="00D42C42" w:rsidRDefault="00051AD5" w:rsidP="00D42C42">
      <w:pPr>
        <w:pStyle w:val="ConsPlusNormal"/>
        <w:ind w:firstLine="540"/>
        <w:jc w:val="both"/>
        <w:rPr>
          <w:sz w:val="22"/>
          <w:szCs w:val="22"/>
        </w:rPr>
      </w:pPr>
      <w:r w:rsidRPr="00D42C42">
        <w:rPr>
          <w:sz w:val="22"/>
          <w:szCs w:val="22"/>
        </w:rPr>
        <w:t>Коллективный договор;</w:t>
      </w:r>
    </w:p>
    <w:p w:rsidR="00051AD5" w:rsidRPr="00D42C42" w:rsidRDefault="00051AD5" w:rsidP="00D42C42">
      <w:pPr>
        <w:pStyle w:val="ConsPlusNormal"/>
        <w:ind w:firstLine="540"/>
        <w:jc w:val="both"/>
        <w:rPr>
          <w:sz w:val="22"/>
          <w:szCs w:val="22"/>
        </w:rPr>
      </w:pPr>
      <w:r w:rsidRPr="00D42C42">
        <w:rPr>
          <w:sz w:val="22"/>
          <w:szCs w:val="22"/>
        </w:rPr>
        <w:t>Выплата страховых компенсаций в рамках Закона Российской Федерации от 27.11.1992 N 4015-1 "Об организации страхового дела в Российской Федерации" и Гражданского кодекса Российской Федерации (в случае иного страхования);</w:t>
      </w:r>
    </w:p>
    <w:p w:rsidR="00051AD5" w:rsidRPr="00D42C42" w:rsidRDefault="00051AD5" w:rsidP="00D42C42">
      <w:pPr>
        <w:pStyle w:val="ConsPlusNormal"/>
        <w:ind w:firstLine="540"/>
        <w:jc w:val="both"/>
        <w:rPr>
          <w:sz w:val="22"/>
          <w:szCs w:val="22"/>
        </w:rPr>
      </w:pPr>
      <w:r w:rsidRPr="00D42C42">
        <w:rPr>
          <w:sz w:val="22"/>
          <w:szCs w:val="22"/>
        </w:rPr>
        <w:t>Выплаты по отраслевым соглашениям согласно ст. 45, 48 ТК РФ (перечень отраслевых соглашений по адресу http://www.rostrud.ru/.cmsc/upload/docs/201403/05153122Hu.docx),</w:t>
      </w:r>
    </w:p>
    <w:p w:rsidR="00051AD5" w:rsidRPr="00D42C42" w:rsidRDefault="00051AD5" w:rsidP="00D42C42">
      <w:pPr>
        <w:pStyle w:val="ConsPlusNormal"/>
        <w:ind w:firstLine="540"/>
        <w:jc w:val="both"/>
        <w:rPr>
          <w:sz w:val="22"/>
          <w:szCs w:val="22"/>
        </w:rPr>
      </w:pPr>
      <w:r w:rsidRPr="00D42C42">
        <w:rPr>
          <w:sz w:val="22"/>
          <w:szCs w:val="22"/>
        </w:rPr>
        <w:t>Выплаты в соответствии со ст. 60 ГрК РФ (в случае НС на объекте строительства), и иные документы.</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3"/>
        <w:rPr>
          <w:sz w:val="22"/>
          <w:szCs w:val="22"/>
        </w:rPr>
      </w:pPr>
      <w:r w:rsidRPr="00D42C42">
        <w:rPr>
          <w:sz w:val="22"/>
          <w:szCs w:val="22"/>
        </w:rPr>
        <w:t>В памятке должен быть приведен перечень документов, который</w:t>
      </w:r>
    </w:p>
    <w:p w:rsidR="00051AD5" w:rsidRPr="00D42C42" w:rsidRDefault="00051AD5" w:rsidP="00D42C42">
      <w:pPr>
        <w:pStyle w:val="ConsPlusNormal"/>
        <w:jc w:val="center"/>
        <w:rPr>
          <w:sz w:val="22"/>
          <w:szCs w:val="22"/>
        </w:rPr>
      </w:pPr>
      <w:r w:rsidRPr="00D42C42">
        <w:rPr>
          <w:sz w:val="22"/>
          <w:szCs w:val="22"/>
        </w:rPr>
        <w:t>содержит вид выплат в зависимости от категории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Акт формы Н-1, либо заключение государственного инспектора труда с разъяснением о необходимости обратиться в суд для установления связи с производством, а также при отсутствии или ликвидации организации;</w:t>
      </w:r>
    </w:p>
    <w:p w:rsidR="00051AD5" w:rsidRPr="00D42C42" w:rsidRDefault="00051AD5" w:rsidP="00D42C42">
      <w:pPr>
        <w:pStyle w:val="ConsPlusNormal"/>
        <w:ind w:firstLine="540"/>
        <w:jc w:val="both"/>
        <w:rPr>
          <w:sz w:val="22"/>
          <w:szCs w:val="22"/>
        </w:rPr>
      </w:pPr>
      <w:r w:rsidRPr="00D42C42">
        <w:rPr>
          <w:sz w:val="22"/>
          <w:szCs w:val="22"/>
        </w:rPr>
        <w:t>Акт о нетрудоспособности (в случае травмы оформляет дежурный врач - травматолог);</w:t>
      </w:r>
    </w:p>
    <w:p w:rsidR="00051AD5" w:rsidRPr="00D42C42" w:rsidRDefault="00051AD5" w:rsidP="00D42C42">
      <w:pPr>
        <w:pStyle w:val="ConsPlusNormal"/>
        <w:ind w:firstLine="540"/>
        <w:jc w:val="both"/>
        <w:rPr>
          <w:sz w:val="22"/>
          <w:szCs w:val="22"/>
        </w:rPr>
      </w:pPr>
      <w:r w:rsidRPr="00D42C42">
        <w:rPr>
          <w:sz w:val="22"/>
          <w:szCs w:val="22"/>
        </w:rPr>
        <w:t>Полис ОМС, либо договор оказания медицинских услуг с приложениями (в случае отсутствия полиса ОМС);</w:t>
      </w:r>
    </w:p>
    <w:p w:rsidR="00051AD5" w:rsidRPr="00D42C42" w:rsidRDefault="00051AD5" w:rsidP="00D42C42">
      <w:pPr>
        <w:pStyle w:val="ConsPlusNormal"/>
        <w:ind w:firstLine="540"/>
        <w:jc w:val="both"/>
        <w:rPr>
          <w:sz w:val="22"/>
          <w:szCs w:val="22"/>
        </w:rPr>
      </w:pPr>
      <w:r w:rsidRPr="00D42C42">
        <w:rPr>
          <w:sz w:val="22"/>
          <w:szCs w:val="22"/>
        </w:rPr>
        <w:t>Больничный лист или справка о нетрудоспособности;</w:t>
      </w:r>
    </w:p>
    <w:p w:rsidR="00051AD5" w:rsidRPr="00D42C42" w:rsidRDefault="00051AD5" w:rsidP="00D42C42">
      <w:pPr>
        <w:pStyle w:val="ConsPlusNormal"/>
        <w:ind w:firstLine="540"/>
        <w:jc w:val="both"/>
        <w:rPr>
          <w:sz w:val="22"/>
          <w:szCs w:val="22"/>
        </w:rPr>
      </w:pPr>
      <w:r w:rsidRPr="00D42C42">
        <w:rPr>
          <w:sz w:val="22"/>
          <w:szCs w:val="22"/>
        </w:rPr>
        <w:t>Выписка из медицинского учреждения о поставленном диагнозе и пройденном лечении;</w:t>
      </w:r>
    </w:p>
    <w:p w:rsidR="00051AD5" w:rsidRPr="00D42C42" w:rsidRDefault="00051AD5" w:rsidP="00D42C42">
      <w:pPr>
        <w:pStyle w:val="ConsPlusNormal"/>
        <w:ind w:firstLine="540"/>
        <w:jc w:val="both"/>
        <w:rPr>
          <w:sz w:val="22"/>
          <w:szCs w:val="22"/>
        </w:rPr>
      </w:pPr>
      <w:r w:rsidRPr="00D42C42">
        <w:rPr>
          <w:sz w:val="22"/>
          <w:szCs w:val="22"/>
        </w:rPr>
        <w:t>Заключение о степени тяжести вреда здоровью и характере полученных повреждений здоровья в результате НС;</w:t>
      </w:r>
    </w:p>
    <w:p w:rsidR="00051AD5" w:rsidRPr="00D42C42" w:rsidRDefault="00051AD5" w:rsidP="00D42C42">
      <w:pPr>
        <w:pStyle w:val="ConsPlusNormal"/>
        <w:ind w:firstLine="540"/>
        <w:jc w:val="both"/>
        <w:rPr>
          <w:sz w:val="22"/>
          <w:szCs w:val="22"/>
        </w:rPr>
      </w:pPr>
      <w:r w:rsidRPr="00D42C42">
        <w:rPr>
          <w:sz w:val="22"/>
          <w:szCs w:val="22"/>
        </w:rPr>
        <w:t>Заключение экспертных комиссий Государственных учреждений медико-социальной экспертизы, органа социального обеспечения, в том числе заключение учреждения медико-социальной экспертизы о необходимых видах социальной, медицинской и профессиональной реабилитации;</w:t>
      </w:r>
    </w:p>
    <w:p w:rsidR="00051AD5" w:rsidRPr="00D42C42" w:rsidRDefault="00051AD5" w:rsidP="00D42C42">
      <w:pPr>
        <w:pStyle w:val="ConsPlusNormal"/>
        <w:ind w:firstLine="540"/>
        <w:jc w:val="both"/>
        <w:rPr>
          <w:sz w:val="22"/>
          <w:szCs w:val="22"/>
        </w:rPr>
      </w:pPr>
      <w:r w:rsidRPr="00D42C42">
        <w:rPr>
          <w:sz w:val="22"/>
          <w:szCs w:val="22"/>
        </w:rPr>
        <w:t>Иные документы, предусмотренные законодательством Российской Федерации, предоставляемые по соответствующим запросам и требованиям.</w:t>
      </w:r>
    </w:p>
    <w:p w:rsidR="00051AD5" w:rsidRPr="00D42C42" w:rsidRDefault="00051AD5" w:rsidP="00D42C42">
      <w:pPr>
        <w:pStyle w:val="ConsPlusNormal"/>
        <w:ind w:firstLine="540"/>
        <w:jc w:val="both"/>
        <w:rPr>
          <w:sz w:val="22"/>
          <w:szCs w:val="22"/>
        </w:rPr>
      </w:pPr>
      <w:r w:rsidRPr="00D42C42">
        <w:rPr>
          <w:sz w:val="22"/>
          <w:szCs w:val="22"/>
        </w:rPr>
        <w:t>О проведении консультации инспектор докладывает руководителю ГИТ письменно.</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1"/>
        <w:rPr>
          <w:sz w:val="22"/>
          <w:szCs w:val="22"/>
        </w:rPr>
      </w:pPr>
      <w:r w:rsidRPr="00D42C42">
        <w:rPr>
          <w:sz w:val="22"/>
          <w:szCs w:val="22"/>
        </w:rPr>
        <w:t>Раздел 2.</w:t>
      </w:r>
    </w:p>
    <w:p w:rsidR="00051AD5" w:rsidRPr="00D42C42" w:rsidRDefault="00051AD5" w:rsidP="00D42C42">
      <w:pPr>
        <w:pStyle w:val="ConsPlusNormal"/>
        <w:jc w:val="center"/>
        <w:rPr>
          <w:sz w:val="22"/>
          <w:szCs w:val="22"/>
        </w:rPr>
      </w:pPr>
      <w:r w:rsidRPr="00D42C42">
        <w:rPr>
          <w:sz w:val="22"/>
          <w:szCs w:val="22"/>
        </w:rPr>
        <w:t>Проведение расследования несчастного случая</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2.1. Установление работодателя, формирование комиссии</w:t>
      </w:r>
    </w:p>
    <w:p w:rsidR="00051AD5" w:rsidRPr="00D42C42" w:rsidRDefault="00051AD5" w:rsidP="00D42C42">
      <w:pPr>
        <w:pStyle w:val="ConsPlusNormal"/>
        <w:jc w:val="center"/>
        <w:rPr>
          <w:sz w:val="22"/>
          <w:szCs w:val="22"/>
        </w:rPr>
      </w:pPr>
      <w:r w:rsidRPr="00D42C42">
        <w:rPr>
          <w:sz w:val="22"/>
          <w:szCs w:val="22"/>
        </w:rPr>
        <w:t>по расследованию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Расследование несчастных случаев на производстве проводит комиссия, образованная в соответствии со статьей 229 Трудового кодекса Российской Федерации.</w:t>
      </w:r>
    </w:p>
    <w:p w:rsidR="00051AD5" w:rsidRPr="00D42C42" w:rsidRDefault="00051AD5" w:rsidP="00D42C42">
      <w:pPr>
        <w:pStyle w:val="ConsPlusNormal"/>
        <w:ind w:firstLine="540"/>
        <w:jc w:val="both"/>
        <w:rPr>
          <w:sz w:val="22"/>
          <w:szCs w:val="22"/>
        </w:rPr>
      </w:pPr>
      <w:r w:rsidRPr="00D42C42">
        <w:rPr>
          <w:sz w:val="22"/>
          <w:szCs w:val="22"/>
        </w:rP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включаются государственный инспектор труда, представители органа исполнительной власти субъекта Российской Федерации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w:t>
      </w:r>
    </w:p>
    <w:p w:rsidR="00051AD5" w:rsidRPr="00D42C42" w:rsidRDefault="00051AD5" w:rsidP="00D42C42">
      <w:pPr>
        <w:pStyle w:val="ConsPlusNormal"/>
        <w:ind w:firstLine="540"/>
        <w:jc w:val="both"/>
        <w:rPr>
          <w:sz w:val="22"/>
          <w:szCs w:val="22"/>
        </w:rPr>
      </w:pPr>
      <w:r w:rsidRPr="00D42C42">
        <w:rPr>
          <w:sz w:val="22"/>
          <w:szCs w:val="22"/>
        </w:rPr>
        <w:t>В зависимости от места НС, конкретных обстоятельств НС, устанавливается работодатель, который приказом (распоряжением) утверждает состав комиссии по расследованию НС.</w:t>
      </w:r>
    </w:p>
    <w:p w:rsidR="00051AD5" w:rsidRPr="00D42C42" w:rsidRDefault="00051AD5" w:rsidP="00D42C42">
      <w:pPr>
        <w:pStyle w:val="ConsPlusNormal"/>
        <w:ind w:firstLine="540"/>
        <w:jc w:val="both"/>
        <w:rPr>
          <w:sz w:val="22"/>
          <w:szCs w:val="22"/>
        </w:rPr>
      </w:pPr>
      <w:r w:rsidRPr="00D42C42">
        <w:rPr>
          <w:sz w:val="22"/>
          <w:szCs w:val="22"/>
        </w:rPr>
        <w:t>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(принимающей стороной). В состав комиссии входит представитель работодателя, направившего это лицо.</w:t>
      </w:r>
    </w:p>
    <w:p w:rsidR="00051AD5" w:rsidRPr="00D42C42" w:rsidRDefault="00051AD5" w:rsidP="00D42C42">
      <w:pPr>
        <w:pStyle w:val="ConsPlusNormal"/>
        <w:ind w:firstLine="540"/>
        <w:jc w:val="both"/>
        <w:rPr>
          <w:sz w:val="22"/>
          <w:szCs w:val="22"/>
        </w:rPr>
      </w:pPr>
      <w:r w:rsidRPr="00D42C42">
        <w:rPr>
          <w:sz w:val="22"/>
          <w:szCs w:val="22"/>
        </w:rP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p>
    <w:p w:rsidR="00051AD5" w:rsidRPr="00D42C42" w:rsidRDefault="00051AD5" w:rsidP="00D42C42">
      <w:pPr>
        <w:pStyle w:val="ConsPlusNormal"/>
        <w:ind w:firstLine="540"/>
        <w:jc w:val="both"/>
        <w:rPr>
          <w:sz w:val="22"/>
          <w:szCs w:val="22"/>
        </w:rPr>
      </w:pPr>
      <w:r w:rsidRPr="00D42C42">
        <w:rPr>
          <w:sz w:val="22"/>
          <w:szCs w:val="22"/>
        </w:rPr>
        <w:t>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p>
    <w:p w:rsidR="00051AD5" w:rsidRPr="00D42C42" w:rsidRDefault="00051AD5" w:rsidP="00D42C42">
      <w:pPr>
        <w:pStyle w:val="ConsPlusNormal"/>
        <w:ind w:firstLine="540"/>
        <w:jc w:val="both"/>
        <w:rPr>
          <w:sz w:val="22"/>
          <w:szCs w:val="22"/>
        </w:rPr>
      </w:pPr>
      <w:r w:rsidRPr="00D42C42">
        <w:rPr>
          <w:sz w:val="22"/>
          <w:szCs w:val="22"/>
        </w:rPr>
        <w:t>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p>
    <w:p w:rsidR="00051AD5" w:rsidRPr="00D42C42" w:rsidRDefault="00051AD5" w:rsidP="00D42C42">
      <w:pPr>
        <w:pStyle w:val="ConsPlusNormal"/>
        <w:ind w:firstLine="540"/>
        <w:jc w:val="both"/>
        <w:rPr>
          <w:sz w:val="22"/>
          <w:szCs w:val="22"/>
        </w:rPr>
      </w:pPr>
      <w:r w:rsidRPr="00D42C42">
        <w:rPr>
          <w:sz w:val="22"/>
          <w:szCs w:val="22"/>
        </w:rPr>
        <w:t>Участвовать в расследовании НС (в качестве председателя комиссии или единолично) преимущественно должны инспекторы, имеющие опыт расследования НС на производстве.</w:t>
      </w:r>
    </w:p>
    <w:p w:rsidR="00051AD5" w:rsidRPr="00D42C42" w:rsidRDefault="00051AD5" w:rsidP="00D42C42">
      <w:pPr>
        <w:pStyle w:val="ConsPlusNormal"/>
        <w:ind w:firstLine="540"/>
        <w:jc w:val="both"/>
        <w:rPr>
          <w:sz w:val="22"/>
          <w:szCs w:val="22"/>
        </w:rPr>
      </w:pPr>
      <w:r w:rsidRPr="00D42C42">
        <w:rPr>
          <w:sz w:val="22"/>
          <w:szCs w:val="22"/>
        </w:rPr>
        <w:t>Если НС произошел в организации (на объекте), подконтрольной Ростехнадзору, состав комиссии по расследованию несчастного случая должен утверждать руководитель его территориального органа (ч. 13 ст. 229 Трудового кодекса Российской Федерации). К полномочиям этого органа отнесен надзор в области промышленной безопасности. Основанием для формирования комиссии в этом случае будет направленное работодателем в территориальный орган Ростехнадзора извещение о несчастном случае на производстве. Конкретный порядок взаимодействия работодателя и территориального органа Ростехнадзора при утверждении состава комиссии законодательно не установлен. Поэтому рекомендуется заранее уточнить в Ростехнадзоре номера телефонов, факсов, а также способы передачи-получения необходимой информации.</w:t>
      </w:r>
    </w:p>
    <w:p w:rsidR="00051AD5" w:rsidRPr="00D42C42" w:rsidRDefault="00051AD5" w:rsidP="00D42C42">
      <w:pPr>
        <w:pStyle w:val="ConsPlusNormal"/>
        <w:ind w:firstLine="540"/>
        <w:jc w:val="both"/>
        <w:rPr>
          <w:sz w:val="22"/>
          <w:szCs w:val="22"/>
        </w:rPr>
      </w:pPr>
      <w:r w:rsidRPr="00D42C42">
        <w:rPr>
          <w:sz w:val="22"/>
          <w:szCs w:val="22"/>
        </w:rPr>
        <w:t>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и возглавляемой работодателем (его представителем),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w:t>
      </w:r>
    </w:p>
    <w:p w:rsidR="00051AD5" w:rsidRPr="00D42C42" w:rsidRDefault="00051AD5" w:rsidP="00D42C42">
      <w:pPr>
        <w:pStyle w:val="ConsPlusNormal"/>
        <w:ind w:firstLine="540"/>
        <w:jc w:val="both"/>
        <w:rPr>
          <w:sz w:val="22"/>
          <w:szCs w:val="22"/>
        </w:rPr>
      </w:pPr>
      <w:r w:rsidRPr="00D42C42">
        <w:rPr>
          <w:sz w:val="22"/>
          <w:szCs w:val="22"/>
        </w:rPr>
        <w:t>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государственного контроля (надзора) за соблюдением трудового законодательства и иных нормативных правовых актов, содержащих нормы трудового права (Центрального аппарата Роструда), и общероссийского объединения профессиональных союзов. 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заместитель по охране труда,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
    <w:p w:rsidR="00051AD5" w:rsidRPr="00D42C42" w:rsidRDefault="00051AD5" w:rsidP="00D42C42">
      <w:pPr>
        <w:pStyle w:val="ConsPlusNormal"/>
        <w:ind w:firstLine="540"/>
        <w:jc w:val="both"/>
        <w:rPr>
          <w:sz w:val="22"/>
          <w:szCs w:val="22"/>
        </w:rPr>
      </w:pPr>
      <w:r w:rsidRPr="00D42C42">
        <w:rPr>
          <w:sz w:val="22"/>
          <w:szCs w:val="22"/>
        </w:rPr>
        <w:t>Во всех случаях состав комиссии должен состоять из нечетного числа членов (Постановление Минтруда России от 24.10.2002 N 73).</w:t>
      </w:r>
    </w:p>
    <w:p w:rsidR="00051AD5" w:rsidRPr="00D42C42" w:rsidRDefault="00051AD5" w:rsidP="00D42C42">
      <w:pPr>
        <w:pStyle w:val="ConsPlusNormal"/>
        <w:ind w:firstLine="540"/>
        <w:jc w:val="both"/>
        <w:rPr>
          <w:sz w:val="22"/>
          <w:szCs w:val="22"/>
        </w:rPr>
      </w:pPr>
      <w:r w:rsidRPr="00D42C42">
        <w:rPr>
          <w:sz w:val="22"/>
          <w:szCs w:val="22"/>
        </w:rPr>
        <w:t>Каждый пострадавший, а также его законный представитель или иное доверенное лицо имеют право на личное участие в расследовании НС, происшедшего с пострадавшим. Для чего пострадавшему или его законному представителю вручается под подпись разъяснение его прав на личное участие в расследовании НС. При этом пострадавший или его доверенное лицо в состав комиссии по расследованию не включается.</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2.2. Сроки проведения расследования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дней.</w:t>
      </w:r>
    </w:p>
    <w:p w:rsidR="00051AD5" w:rsidRPr="00D42C42" w:rsidRDefault="00051AD5" w:rsidP="00D42C42">
      <w:pPr>
        <w:pStyle w:val="ConsPlusNormal"/>
        <w:ind w:firstLine="540"/>
        <w:jc w:val="both"/>
        <w:rPr>
          <w:sz w:val="22"/>
          <w:szCs w:val="22"/>
        </w:rPr>
      </w:pPr>
      <w:r w:rsidRPr="00D42C42">
        <w:rPr>
          <w:sz w:val="22"/>
          <w:szCs w:val="22"/>
        </w:rPr>
        <w:t>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то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2.3. Действия председателя комиссии - государственного</w:t>
      </w:r>
    </w:p>
    <w:p w:rsidR="00051AD5" w:rsidRPr="00D42C42" w:rsidRDefault="00051AD5" w:rsidP="00D42C42">
      <w:pPr>
        <w:pStyle w:val="ConsPlusNormal"/>
        <w:jc w:val="center"/>
        <w:rPr>
          <w:sz w:val="22"/>
          <w:szCs w:val="22"/>
        </w:rPr>
      </w:pPr>
      <w:r w:rsidRPr="00D42C42">
        <w:rPr>
          <w:sz w:val="22"/>
          <w:szCs w:val="22"/>
        </w:rPr>
        <w:t>инспектора труда. Постановка задач членам комиссии</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Председатель комиссии до начала ее работы проверяет соблюдение требований законодательства по составу комиссии (количество членов, наличие необходимых представителей).</w:t>
      </w:r>
    </w:p>
    <w:p w:rsidR="00051AD5" w:rsidRPr="00D42C42" w:rsidRDefault="00051AD5" w:rsidP="00D42C42">
      <w:pPr>
        <w:pStyle w:val="ConsPlusNormal"/>
        <w:ind w:firstLine="540"/>
        <w:jc w:val="both"/>
        <w:rPr>
          <w:sz w:val="22"/>
          <w:szCs w:val="22"/>
        </w:rPr>
      </w:pPr>
      <w:r w:rsidRPr="00D42C42">
        <w:rPr>
          <w:sz w:val="22"/>
          <w:szCs w:val="22"/>
        </w:rPr>
        <w:t>При выявлении нарушений при формировании комиссии, работодателю, издавшему приказ по ее составу, выдается предписание о приведении комиссии в соответствие действующему законодательству (привлекается к административной ответственности).</w:t>
      </w:r>
    </w:p>
    <w:p w:rsidR="00051AD5" w:rsidRPr="00D42C42" w:rsidRDefault="00051AD5" w:rsidP="00D42C42">
      <w:pPr>
        <w:pStyle w:val="ConsPlusNormal"/>
        <w:ind w:firstLine="540"/>
        <w:jc w:val="both"/>
        <w:rPr>
          <w:sz w:val="22"/>
          <w:szCs w:val="22"/>
        </w:rPr>
      </w:pPr>
      <w:r w:rsidRPr="00D42C42">
        <w:rPr>
          <w:sz w:val="22"/>
          <w:szCs w:val="22"/>
        </w:rPr>
        <w:t>Направления действий членов комиссии по расследованию НС распределяются согласно их должностным обязанностям. Порядок сбора комиссии с указанием даты, времени и места сбора определяет председатель комиссии.</w:t>
      </w:r>
    </w:p>
    <w:p w:rsidR="00051AD5" w:rsidRPr="00D42C42" w:rsidRDefault="00051AD5" w:rsidP="00D42C42">
      <w:pPr>
        <w:pStyle w:val="ConsPlusNormal"/>
        <w:ind w:firstLine="540"/>
        <w:jc w:val="both"/>
        <w:rPr>
          <w:sz w:val="22"/>
          <w:szCs w:val="22"/>
        </w:rPr>
      </w:pPr>
      <w:r w:rsidRPr="00D42C42">
        <w:rPr>
          <w:sz w:val="22"/>
          <w:szCs w:val="22"/>
        </w:rPr>
        <w:t>По итогам каждого заседания комиссии оформляется протокол заседания.</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2.4. Выезд инспектора на место НС в составе комиссии</w:t>
      </w:r>
    </w:p>
    <w:p w:rsidR="00051AD5" w:rsidRPr="00D42C42" w:rsidRDefault="00051AD5" w:rsidP="00D42C42">
      <w:pPr>
        <w:pStyle w:val="ConsPlusNormal"/>
        <w:jc w:val="center"/>
        <w:rPr>
          <w:sz w:val="22"/>
          <w:szCs w:val="22"/>
        </w:rPr>
      </w:pPr>
      <w:r w:rsidRPr="00D42C42">
        <w:rPr>
          <w:sz w:val="22"/>
          <w:szCs w:val="22"/>
        </w:rPr>
        <w:t>по расследованию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В соответствии со ст. 229.2 Трудового кодекса Российской Федерации и п. 21 Приложения N 2 к постановлению Минтруда России от 24 октября 2002 г. N 73 Положение об особенностях расследования несчастных случаев на производстве в отдельных отраслях и организациях, в ходе расследования каждого несчастного случая комиссия производит осмотр места происшествия, выявляет и опрашивает очевидцев несчастного случая и должностных лиц, чьи объяснения могут быть необходимы, знакомится с действующими в организации локальными нормативными актами и организационно-распорядительными документами (коллективными договорами, уставами и др.), в том числе устанавливающими порядок решения вопросов обеспечения безопасных условий труда и ответственность за это должностных лиц, получает от работодателя (его представителя) иную необходимую информацию и по возможности - объяснения от пострадавшего по существу происшествия.</w:t>
      </w:r>
    </w:p>
    <w:p w:rsidR="00051AD5" w:rsidRPr="00D42C42" w:rsidRDefault="00051AD5" w:rsidP="00D42C42">
      <w:pPr>
        <w:pStyle w:val="ConsPlusNormal"/>
        <w:ind w:firstLine="540"/>
        <w:jc w:val="both"/>
        <w:rPr>
          <w:sz w:val="22"/>
          <w:szCs w:val="22"/>
        </w:rPr>
      </w:pPr>
      <w:r w:rsidRPr="00D42C42">
        <w:rPr>
          <w:sz w:val="22"/>
          <w:szCs w:val="22"/>
        </w:rPr>
        <w:t>Инспектор совместно с членами комиссии выезжает на место НС с целью его осмотра и составления протокола осмотра по установленной форме.</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2.5. Документы, оформляемые в рамках выезда на место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По результатам выезда на место НС оформляется протокол осмотра по установленной форме.</w:t>
      </w:r>
    </w:p>
    <w:p w:rsidR="00051AD5" w:rsidRPr="00D42C42" w:rsidRDefault="00051AD5" w:rsidP="00D42C42">
      <w:pPr>
        <w:pStyle w:val="ConsPlusNormal"/>
        <w:ind w:firstLine="540"/>
        <w:jc w:val="both"/>
        <w:rPr>
          <w:sz w:val="22"/>
          <w:szCs w:val="22"/>
        </w:rPr>
      </w:pPr>
      <w:r w:rsidRPr="00D42C42">
        <w:rPr>
          <w:sz w:val="22"/>
          <w:szCs w:val="22"/>
        </w:rPr>
        <w:t>Обязательными элементами вводной части протокола являются:</w:t>
      </w:r>
    </w:p>
    <w:p w:rsidR="00051AD5" w:rsidRPr="00D42C42" w:rsidRDefault="00051AD5" w:rsidP="00D42C42">
      <w:pPr>
        <w:pStyle w:val="ConsPlusNormal"/>
        <w:ind w:firstLine="540"/>
        <w:jc w:val="both"/>
        <w:rPr>
          <w:sz w:val="22"/>
          <w:szCs w:val="22"/>
        </w:rPr>
      </w:pPr>
      <w:r w:rsidRPr="00D42C42">
        <w:rPr>
          <w:sz w:val="22"/>
          <w:szCs w:val="22"/>
        </w:rPr>
        <w:t>1) место и дата производства осмотра;</w:t>
      </w:r>
    </w:p>
    <w:p w:rsidR="00051AD5" w:rsidRPr="00D42C42" w:rsidRDefault="00051AD5" w:rsidP="00D42C42">
      <w:pPr>
        <w:pStyle w:val="ConsPlusNormal"/>
        <w:ind w:firstLine="540"/>
        <w:jc w:val="both"/>
        <w:rPr>
          <w:sz w:val="22"/>
          <w:szCs w:val="22"/>
        </w:rPr>
      </w:pPr>
      <w:r w:rsidRPr="00D42C42">
        <w:rPr>
          <w:sz w:val="22"/>
          <w:szCs w:val="22"/>
        </w:rPr>
        <w:t>2) должность, фамилия, инициалы лица, производившего осмотр и составившего протокол;</w:t>
      </w:r>
    </w:p>
    <w:p w:rsidR="00051AD5" w:rsidRPr="00D42C42" w:rsidRDefault="00051AD5" w:rsidP="00D42C42">
      <w:pPr>
        <w:pStyle w:val="ConsPlusNormal"/>
        <w:ind w:firstLine="540"/>
        <w:jc w:val="both"/>
        <w:rPr>
          <w:sz w:val="22"/>
          <w:szCs w:val="22"/>
        </w:rPr>
      </w:pPr>
      <w:r w:rsidRPr="00D42C42">
        <w:rPr>
          <w:sz w:val="22"/>
          <w:szCs w:val="22"/>
        </w:rPr>
        <w:t>3) основания производства осмотра;</w:t>
      </w:r>
    </w:p>
    <w:p w:rsidR="00051AD5" w:rsidRPr="00D42C42" w:rsidRDefault="00051AD5" w:rsidP="00D42C42">
      <w:pPr>
        <w:pStyle w:val="ConsPlusNormal"/>
        <w:ind w:firstLine="540"/>
        <w:jc w:val="both"/>
        <w:rPr>
          <w:sz w:val="22"/>
          <w:szCs w:val="22"/>
        </w:rPr>
      </w:pPr>
      <w:r w:rsidRPr="00D42C42">
        <w:rPr>
          <w:sz w:val="22"/>
          <w:szCs w:val="22"/>
        </w:rPr>
        <w:t>4) характер происшествия, расположение места осмотра;</w:t>
      </w:r>
    </w:p>
    <w:p w:rsidR="00051AD5" w:rsidRPr="00D42C42" w:rsidRDefault="00051AD5" w:rsidP="00D42C42">
      <w:pPr>
        <w:pStyle w:val="ConsPlusNormal"/>
        <w:ind w:firstLine="540"/>
        <w:jc w:val="both"/>
        <w:rPr>
          <w:sz w:val="22"/>
          <w:szCs w:val="22"/>
        </w:rPr>
      </w:pPr>
      <w:r w:rsidRPr="00D42C42">
        <w:rPr>
          <w:sz w:val="22"/>
          <w:szCs w:val="22"/>
        </w:rPr>
        <w:t>5) время начала и окончания осмотра;</w:t>
      </w:r>
    </w:p>
    <w:p w:rsidR="00051AD5" w:rsidRPr="00D42C42" w:rsidRDefault="00051AD5" w:rsidP="00D42C42">
      <w:pPr>
        <w:pStyle w:val="ConsPlusNormal"/>
        <w:ind w:firstLine="540"/>
        <w:jc w:val="both"/>
        <w:rPr>
          <w:sz w:val="22"/>
          <w:szCs w:val="22"/>
        </w:rPr>
      </w:pPr>
      <w:r w:rsidRPr="00D42C42">
        <w:rPr>
          <w:sz w:val="22"/>
          <w:szCs w:val="22"/>
        </w:rPr>
        <w:t>6) фамилия, имя и отчество каждого участника осмотра; занимаемая должность представителей учреждений и предприятий; адреса понятых;</w:t>
      </w:r>
    </w:p>
    <w:p w:rsidR="00051AD5" w:rsidRPr="00D42C42" w:rsidRDefault="00051AD5" w:rsidP="00D42C42">
      <w:pPr>
        <w:pStyle w:val="ConsPlusNormal"/>
        <w:ind w:firstLine="540"/>
        <w:jc w:val="both"/>
        <w:rPr>
          <w:sz w:val="22"/>
          <w:szCs w:val="22"/>
        </w:rPr>
      </w:pPr>
      <w:r w:rsidRPr="00D42C42">
        <w:rPr>
          <w:sz w:val="22"/>
          <w:szCs w:val="22"/>
        </w:rPr>
        <w:t>7) условия проведения осмотра (освещение, метеорологические или иные условия, влияющие на проведение осмотра);</w:t>
      </w:r>
    </w:p>
    <w:p w:rsidR="00051AD5" w:rsidRPr="00D42C42" w:rsidRDefault="00051AD5" w:rsidP="00D42C42">
      <w:pPr>
        <w:pStyle w:val="ConsPlusNormal"/>
        <w:ind w:firstLine="540"/>
        <w:jc w:val="both"/>
        <w:rPr>
          <w:sz w:val="22"/>
          <w:szCs w:val="22"/>
        </w:rPr>
      </w:pPr>
      <w:r w:rsidRPr="00D42C42">
        <w:rPr>
          <w:sz w:val="22"/>
          <w:szCs w:val="22"/>
        </w:rPr>
        <w:t>В целях выполнения требований в протоколе следует отражать:</w:t>
      </w:r>
    </w:p>
    <w:p w:rsidR="00051AD5" w:rsidRPr="00D42C42" w:rsidRDefault="00051AD5" w:rsidP="00D42C42">
      <w:pPr>
        <w:pStyle w:val="ConsPlusNormal"/>
        <w:ind w:firstLine="540"/>
        <w:jc w:val="both"/>
        <w:rPr>
          <w:sz w:val="22"/>
          <w:szCs w:val="22"/>
        </w:rPr>
      </w:pPr>
      <w:r w:rsidRPr="00D42C42">
        <w:rPr>
          <w:sz w:val="22"/>
          <w:szCs w:val="22"/>
        </w:rPr>
        <w:t>1) "описывать все действия инспектора, а равно все обнаруженное при осмотре... в той последовательности, как производился осмотр, и в том виде, в каком обнаруженное наблюдалось в момент осмотра..."</w:t>
      </w:r>
    </w:p>
    <w:p w:rsidR="00051AD5" w:rsidRPr="00D42C42" w:rsidRDefault="00051AD5" w:rsidP="00D42C42">
      <w:pPr>
        <w:pStyle w:val="ConsPlusNormal"/>
        <w:ind w:firstLine="540"/>
        <w:jc w:val="both"/>
        <w:rPr>
          <w:sz w:val="22"/>
          <w:szCs w:val="22"/>
        </w:rPr>
      </w:pPr>
      <w:r w:rsidRPr="00D42C42">
        <w:rPr>
          <w:sz w:val="22"/>
          <w:szCs w:val="22"/>
        </w:rPr>
        <w:t>При описании действий инспектора и обнаруженных на месте происшествия предметов и следов необходимо:</w:t>
      </w:r>
    </w:p>
    <w:p w:rsidR="00051AD5" w:rsidRPr="00D42C42" w:rsidRDefault="00051AD5" w:rsidP="00D42C42">
      <w:pPr>
        <w:pStyle w:val="ConsPlusNormal"/>
        <w:ind w:firstLine="540"/>
        <w:jc w:val="both"/>
        <w:rPr>
          <w:sz w:val="22"/>
          <w:szCs w:val="22"/>
        </w:rPr>
      </w:pPr>
      <w:r w:rsidRPr="00D42C42">
        <w:rPr>
          <w:sz w:val="22"/>
          <w:szCs w:val="22"/>
        </w:rPr>
        <w:t>а) избегать употребления длинных фраз, неопределенных выражений типа "недалеко", "вблизи" и т.п.; местных выражений и большого количества специальных терминов; использования синонимов при описании одного объекта;</w:t>
      </w:r>
    </w:p>
    <w:p w:rsidR="00051AD5" w:rsidRPr="00D42C42" w:rsidRDefault="00051AD5" w:rsidP="00D42C42">
      <w:pPr>
        <w:pStyle w:val="ConsPlusNormal"/>
        <w:ind w:firstLine="540"/>
        <w:jc w:val="both"/>
        <w:rPr>
          <w:sz w:val="22"/>
          <w:szCs w:val="22"/>
        </w:rPr>
      </w:pPr>
      <w:r w:rsidRPr="00D42C42">
        <w:rPr>
          <w:sz w:val="22"/>
          <w:szCs w:val="22"/>
        </w:rPr>
        <w:t>б) последовательно и четко излагать свои мысли;</w:t>
      </w:r>
    </w:p>
    <w:p w:rsidR="00051AD5" w:rsidRPr="00D42C42" w:rsidRDefault="00051AD5" w:rsidP="00D42C42">
      <w:pPr>
        <w:pStyle w:val="ConsPlusNormal"/>
        <w:ind w:firstLine="540"/>
        <w:jc w:val="both"/>
        <w:rPr>
          <w:sz w:val="22"/>
          <w:szCs w:val="22"/>
        </w:rPr>
      </w:pPr>
      <w:r w:rsidRPr="00D42C42">
        <w:rPr>
          <w:sz w:val="22"/>
          <w:szCs w:val="22"/>
        </w:rPr>
        <w:t>в) подробно описывать предметы и видимые следы, относящиеся к событию;</w:t>
      </w:r>
    </w:p>
    <w:p w:rsidR="00051AD5" w:rsidRPr="00D42C42" w:rsidRDefault="00051AD5" w:rsidP="00D42C42">
      <w:pPr>
        <w:pStyle w:val="ConsPlusNormal"/>
        <w:ind w:firstLine="540"/>
        <w:jc w:val="both"/>
        <w:rPr>
          <w:sz w:val="22"/>
          <w:szCs w:val="22"/>
        </w:rPr>
      </w:pPr>
      <w:r w:rsidRPr="00D42C42">
        <w:rPr>
          <w:sz w:val="22"/>
          <w:szCs w:val="22"/>
        </w:rPr>
        <w:t>г) при описании этих объектов индивидуализировать предметы и следы, чтобы в дальнейшем исключить возможность их фальсификации, а в случае их утраты - основные параметры и признаки объектов остались бы зафиксированными в протоколе;</w:t>
      </w:r>
    </w:p>
    <w:p w:rsidR="00051AD5" w:rsidRPr="00D42C42" w:rsidRDefault="00051AD5" w:rsidP="00D42C42">
      <w:pPr>
        <w:pStyle w:val="ConsPlusNormal"/>
        <w:ind w:firstLine="540"/>
        <w:jc w:val="both"/>
        <w:rPr>
          <w:sz w:val="22"/>
          <w:szCs w:val="22"/>
        </w:rPr>
      </w:pPr>
      <w:r w:rsidRPr="00D42C42">
        <w:rPr>
          <w:sz w:val="22"/>
          <w:szCs w:val="22"/>
        </w:rPr>
        <w:t>2) отразить наступившие в ходе осмотра различные обстоятельства (например, изменения погодных условий);</w:t>
      </w:r>
    </w:p>
    <w:p w:rsidR="00051AD5" w:rsidRPr="00D42C42" w:rsidRDefault="00051AD5" w:rsidP="00D42C42">
      <w:pPr>
        <w:pStyle w:val="ConsPlusNormal"/>
        <w:ind w:firstLine="540"/>
        <w:jc w:val="both"/>
        <w:rPr>
          <w:sz w:val="22"/>
          <w:szCs w:val="22"/>
        </w:rPr>
      </w:pPr>
      <w:r w:rsidRPr="00D42C42">
        <w:rPr>
          <w:sz w:val="22"/>
          <w:szCs w:val="22"/>
        </w:rPr>
        <w:t>3) отметить, какие технические средства применялись для измерения, фотосъемки, видеозаписи.</w:t>
      </w:r>
    </w:p>
    <w:p w:rsidR="00051AD5" w:rsidRPr="00D42C42" w:rsidRDefault="00051AD5" w:rsidP="00D42C42">
      <w:pPr>
        <w:pStyle w:val="ConsPlusNormal"/>
        <w:ind w:firstLine="540"/>
        <w:jc w:val="both"/>
        <w:rPr>
          <w:sz w:val="22"/>
          <w:szCs w:val="22"/>
        </w:rPr>
      </w:pPr>
      <w:r w:rsidRPr="00D42C42">
        <w:rPr>
          <w:sz w:val="22"/>
          <w:szCs w:val="22"/>
        </w:rPr>
        <w:t>В протоколе осмотра места несчастного случая, в обязательном порядке, отражается следующая информация:</w:t>
      </w:r>
    </w:p>
    <w:p w:rsidR="00051AD5" w:rsidRPr="00D42C42" w:rsidRDefault="00051AD5" w:rsidP="00D42C42">
      <w:pPr>
        <w:pStyle w:val="ConsPlusNormal"/>
        <w:ind w:firstLine="540"/>
        <w:jc w:val="both"/>
        <w:rPr>
          <w:sz w:val="22"/>
          <w:szCs w:val="22"/>
        </w:rPr>
      </w:pPr>
      <w:r w:rsidRPr="00D42C42">
        <w:rPr>
          <w:sz w:val="22"/>
          <w:szCs w:val="22"/>
        </w:rPr>
        <w:t>1) обстановка и состояние места происшествия несчастного случая на момент осмотра</w:t>
      </w:r>
    </w:p>
    <w:p w:rsidR="00051AD5" w:rsidRPr="00D42C42" w:rsidRDefault="00051AD5" w:rsidP="00D42C42">
      <w:pPr>
        <w:pStyle w:val="ConsPlusNormal"/>
        <w:ind w:firstLine="540"/>
        <w:jc w:val="both"/>
        <w:rPr>
          <w:sz w:val="22"/>
          <w:szCs w:val="22"/>
        </w:rPr>
      </w:pPr>
      <w:r w:rsidRPr="00D42C42">
        <w:rPr>
          <w:sz w:val="22"/>
          <w:szCs w:val="22"/>
        </w:rPr>
        <w:t>2) описание рабочего места (агрегата, машины, станка, транспортного средства и другого оборудования), где произошел несчастный случай</w:t>
      </w:r>
    </w:p>
    <w:p w:rsidR="00051AD5" w:rsidRPr="00D42C42" w:rsidRDefault="00051AD5" w:rsidP="00D42C42">
      <w:pPr>
        <w:pStyle w:val="ConsPlusNormal"/>
        <w:ind w:firstLine="540"/>
        <w:jc w:val="both"/>
        <w:rPr>
          <w:sz w:val="22"/>
          <w:szCs w:val="22"/>
        </w:rPr>
      </w:pPr>
      <w:r w:rsidRPr="00D42C42">
        <w:rPr>
          <w:sz w:val="22"/>
          <w:szCs w:val="22"/>
        </w:rPr>
        <w:t>2.1) Сведения о проведении специальной оценки условий труда (аттестации рабочих мест по условиям труда) с указанием индивидуального номера рабочего места и класса (подкласса) условий труда</w:t>
      </w:r>
    </w:p>
    <w:p w:rsidR="00051AD5" w:rsidRPr="00D42C42" w:rsidRDefault="00051AD5" w:rsidP="00D42C42">
      <w:pPr>
        <w:pStyle w:val="ConsPlusNormal"/>
        <w:ind w:firstLine="540"/>
        <w:jc w:val="both"/>
        <w:rPr>
          <w:sz w:val="22"/>
          <w:szCs w:val="22"/>
        </w:rPr>
      </w:pPr>
      <w:r w:rsidRPr="00D42C42">
        <w:rPr>
          <w:sz w:val="22"/>
          <w:szCs w:val="22"/>
        </w:rPr>
        <w:t>2.2) Сведения об организации, проводившей специальную оценку условий труда (аттестацию рабочих мест по условиям труда) (наименование, ИНН)</w:t>
      </w:r>
    </w:p>
    <w:p w:rsidR="00051AD5" w:rsidRPr="00D42C42" w:rsidRDefault="00051AD5" w:rsidP="00D42C42">
      <w:pPr>
        <w:pStyle w:val="ConsPlusNormal"/>
        <w:ind w:firstLine="540"/>
        <w:jc w:val="both"/>
        <w:rPr>
          <w:sz w:val="22"/>
          <w:szCs w:val="22"/>
        </w:rPr>
      </w:pPr>
      <w:r w:rsidRPr="00D42C42">
        <w:rPr>
          <w:sz w:val="22"/>
          <w:szCs w:val="22"/>
        </w:rPr>
        <w:t>3) описание части оборудования (постройки, сооружения), материала, инструмента, приспособления и других предметов, которыми была нанесена травма</w:t>
      </w:r>
    </w:p>
    <w:p w:rsidR="00051AD5" w:rsidRPr="00D42C42" w:rsidRDefault="00051AD5" w:rsidP="00D42C42">
      <w:pPr>
        <w:pStyle w:val="ConsPlusNormal"/>
        <w:ind w:firstLine="540"/>
        <w:jc w:val="both"/>
        <w:rPr>
          <w:sz w:val="22"/>
          <w:szCs w:val="22"/>
        </w:rPr>
      </w:pPr>
      <w:r w:rsidRPr="00D42C42">
        <w:rPr>
          <w:sz w:val="22"/>
          <w:szCs w:val="22"/>
        </w:rPr>
        <w:t>4) наличие и состояние защитных ограждений и других средств безопасности</w:t>
      </w:r>
    </w:p>
    <w:p w:rsidR="00051AD5" w:rsidRPr="00D42C42" w:rsidRDefault="00051AD5" w:rsidP="00D42C42">
      <w:pPr>
        <w:pStyle w:val="ConsPlusNormal"/>
        <w:ind w:firstLine="540"/>
        <w:jc w:val="both"/>
        <w:rPr>
          <w:sz w:val="22"/>
          <w:szCs w:val="22"/>
        </w:rPr>
      </w:pPr>
      <w:r w:rsidRPr="00D42C42">
        <w:rPr>
          <w:sz w:val="22"/>
          <w:szCs w:val="22"/>
        </w:rPr>
        <w:t>5) наличие и состояние средств индивидуальной защиты, которыми пользовался пострадавший</w:t>
      </w:r>
    </w:p>
    <w:p w:rsidR="00051AD5" w:rsidRPr="00D42C42" w:rsidRDefault="00051AD5" w:rsidP="00D42C42">
      <w:pPr>
        <w:pStyle w:val="ConsPlusNormal"/>
        <w:ind w:firstLine="540"/>
        <w:jc w:val="both"/>
        <w:rPr>
          <w:sz w:val="22"/>
          <w:szCs w:val="22"/>
        </w:rPr>
      </w:pPr>
      <w:r w:rsidRPr="00D42C42">
        <w:rPr>
          <w:sz w:val="22"/>
          <w:szCs w:val="22"/>
        </w:rPr>
        <w:t>6) наличие общеобменной и местной вентиляции и ее состояние</w:t>
      </w:r>
    </w:p>
    <w:p w:rsidR="00051AD5" w:rsidRPr="00D42C42" w:rsidRDefault="00051AD5" w:rsidP="00D42C42">
      <w:pPr>
        <w:pStyle w:val="ConsPlusNormal"/>
        <w:ind w:firstLine="540"/>
        <w:jc w:val="both"/>
        <w:rPr>
          <w:sz w:val="22"/>
          <w:szCs w:val="22"/>
        </w:rPr>
      </w:pPr>
      <w:r w:rsidRPr="00D42C42">
        <w:rPr>
          <w:sz w:val="22"/>
          <w:szCs w:val="22"/>
        </w:rPr>
        <w:t>7) состояние освещенности и температуры.</w:t>
      </w:r>
    </w:p>
    <w:p w:rsidR="00051AD5" w:rsidRPr="00D42C42" w:rsidRDefault="00051AD5" w:rsidP="00D42C42">
      <w:pPr>
        <w:pStyle w:val="ConsPlusNormal"/>
        <w:ind w:firstLine="540"/>
        <w:jc w:val="both"/>
        <w:rPr>
          <w:sz w:val="22"/>
          <w:szCs w:val="22"/>
        </w:rPr>
      </w:pPr>
      <w:r w:rsidRPr="00D42C42">
        <w:rPr>
          <w:sz w:val="22"/>
          <w:szCs w:val="22"/>
        </w:rPr>
        <w:t>В конце протокола отмечаются:</w:t>
      </w:r>
    </w:p>
    <w:p w:rsidR="00051AD5" w:rsidRPr="00D42C42" w:rsidRDefault="00051AD5" w:rsidP="00D42C42">
      <w:pPr>
        <w:pStyle w:val="ConsPlusNormal"/>
        <w:ind w:firstLine="540"/>
        <w:jc w:val="both"/>
        <w:rPr>
          <w:sz w:val="22"/>
          <w:szCs w:val="22"/>
        </w:rPr>
      </w:pPr>
      <w:r w:rsidRPr="00D42C42">
        <w:rPr>
          <w:sz w:val="22"/>
          <w:szCs w:val="22"/>
        </w:rPr>
        <w:t>1) время окончания осмотра;</w:t>
      </w:r>
    </w:p>
    <w:p w:rsidR="00051AD5" w:rsidRPr="00D42C42" w:rsidRDefault="00051AD5" w:rsidP="00D42C42">
      <w:pPr>
        <w:pStyle w:val="ConsPlusNormal"/>
        <w:ind w:firstLine="540"/>
        <w:jc w:val="both"/>
        <w:rPr>
          <w:sz w:val="22"/>
          <w:szCs w:val="22"/>
        </w:rPr>
      </w:pPr>
      <w:r w:rsidRPr="00D42C42">
        <w:rPr>
          <w:sz w:val="22"/>
          <w:szCs w:val="22"/>
        </w:rPr>
        <w:t>2) объекты, обнаруженные, зафиксированные и изъятые при осмотре; описывается их упаковка, куда они направлены или кому переданы для хранения;</w:t>
      </w:r>
    </w:p>
    <w:p w:rsidR="00051AD5" w:rsidRPr="00D42C42" w:rsidRDefault="00051AD5" w:rsidP="00D42C42">
      <w:pPr>
        <w:pStyle w:val="ConsPlusNormal"/>
        <w:ind w:firstLine="540"/>
        <w:jc w:val="both"/>
        <w:rPr>
          <w:sz w:val="22"/>
          <w:szCs w:val="22"/>
        </w:rPr>
      </w:pPr>
      <w:r w:rsidRPr="00D42C42">
        <w:rPr>
          <w:sz w:val="22"/>
          <w:szCs w:val="22"/>
        </w:rPr>
        <w:t>3) замечания иных участников осмотра;</w:t>
      </w:r>
    </w:p>
    <w:p w:rsidR="00051AD5" w:rsidRPr="00D42C42" w:rsidRDefault="00051AD5" w:rsidP="00D42C42">
      <w:pPr>
        <w:pStyle w:val="ConsPlusNormal"/>
        <w:ind w:firstLine="540"/>
        <w:jc w:val="both"/>
        <w:rPr>
          <w:sz w:val="22"/>
          <w:szCs w:val="22"/>
        </w:rPr>
      </w:pPr>
      <w:r w:rsidRPr="00D42C42">
        <w:rPr>
          <w:sz w:val="22"/>
          <w:szCs w:val="22"/>
        </w:rPr>
        <w:t>4) прилагаемые к протоколу осмотра планы, схемы фотографии</w:t>
      </w:r>
    </w:p>
    <w:p w:rsidR="00051AD5" w:rsidRPr="00D42C42" w:rsidRDefault="00051AD5" w:rsidP="00D42C42">
      <w:pPr>
        <w:pStyle w:val="ConsPlusNormal"/>
        <w:ind w:firstLine="540"/>
        <w:jc w:val="both"/>
        <w:rPr>
          <w:sz w:val="22"/>
          <w:szCs w:val="22"/>
        </w:rPr>
      </w:pPr>
      <w:r w:rsidRPr="00D42C42">
        <w:rPr>
          <w:sz w:val="22"/>
          <w:szCs w:val="22"/>
        </w:rPr>
        <w:t>Дополнительно в протоколе отражаются нарушения, обнаруженные в целом на объекте осмотра, в целях принятия мер инспекторского реагирования.</w:t>
      </w:r>
    </w:p>
    <w:p w:rsidR="00051AD5" w:rsidRPr="00D42C42" w:rsidRDefault="00051AD5" w:rsidP="00D42C42">
      <w:pPr>
        <w:pStyle w:val="ConsPlusNormal"/>
        <w:ind w:firstLine="540"/>
        <w:jc w:val="both"/>
        <w:rPr>
          <w:sz w:val="22"/>
          <w:szCs w:val="22"/>
        </w:rPr>
      </w:pPr>
      <w:r w:rsidRPr="00D42C42">
        <w:rPr>
          <w:sz w:val="22"/>
          <w:szCs w:val="22"/>
        </w:rPr>
        <w:t>Далее на месте несчастного случая необходимо вручить запрос на предоставление отсутствующих на объекте документов по всем юридическим лицам, причастным к происшествию, и установить суточный срок на их предоставление.</w:t>
      </w:r>
    </w:p>
    <w:p w:rsidR="00051AD5" w:rsidRPr="00D42C42" w:rsidRDefault="00051AD5" w:rsidP="00D42C42">
      <w:pPr>
        <w:pStyle w:val="ConsPlusNormal"/>
        <w:ind w:firstLine="540"/>
        <w:jc w:val="both"/>
        <w:rPr>
          <w:sz w:val="22"/>
          <w:szCs w:val="22"/>
        </w:rPr>
      </w:pPr>
      <w:r w:rsidRPr="00D42C42">
        <w:rPr>
          <w:sz w:val="22"/>
          <w:szCs w:val="22"/>
        </w:rPr>
        <w:t>По прибытию в ГИТ, после завершения осмотра места НС, инспектор готовит служебную записку на имя руководителя ГИТ, в которой докладывает о совершенном совместном выезде на место НС, отражает категорию происшествия, краткое описание объекта, на котором произошел НС, сведения о пострадавшем, наличие либо отсутствие трудовых отношений, краткие первоначальные обстоятельства и вероятные причины НС, а также информацию о родственниках пострадавшего.</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2.6. Установление круга лиц для проведения опросов,</w:t>
      </w:r>
    </w:p>
    <w:p w:rsidR="00051AD5" w:rsidRPr="00D42C42" w:rsidRDefault="00051AD5" w:rsidP="00D42C42">
      <w:pPr>
        <w:pStyle w:val="ConsPlusNormal"/>
        <w:jc w:val="center"/>
        <w:rPr>
          <w:sz w:val="22"/>
          <w:szCs w:val="22"/>
        </w:rPr>
      </w:pPr>
      <w:r w:rsidRPr="00D42C42">
        <w:rPr>
          <w:sz w:val="22"/>
          <w:szCs w:val="22"/>
        </w:rPr>
        <w:t>в том числе на месте происшествия. Проведение опросов</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В рамках расследования НС, в соответствии 229.2 ТК РФ, необходимо проводить опрос должностных лиц, имеющих непосредственное отношение к произошедшему НС, опрос очевидцев несчастного случая и, если возможно по медицинским показаниям, пострадавшего работника в результате несчастного случая.</w:t>
      </w:r>
    </w:p>
    <w:p w:rsidR="00051AD5" w:rsidRPr="00D42C42" w:rsidRDefault="00051AD5" w:rsidP="00D42C42">
      <w:pPr>
        <w:pStyle w:val="ConsPlusNormal"/>
        <w:ind w:firstLine="540"/>
        <w:jc w:val="both"/>
        <w:rPr>
          <w:sz w:val="22"/>
          <w:szCs w:val="22"/>
        </w:rPr>
      </w:pPr>
      <w:r w:rsidRPr="00D42C42">
        <w:rPr>
          <w:sz w:val="22"/>
          <w:szCs w:val="22"/>
        </w:rPr>
        <w:t>Комиссия выявляет и опрашивает очевидцев происшедшего НС, лиц, допустивших нарушения требований охраны труда, получает необходимую информацию от работодателя и, по возможности, объяснение от пострадавшего.</w:t>
      </w:r>
    </w:p>
    <w:p w:rsidR="00051AD5" w:rsidRPr="00D42C42" w:rsidRDefault="00051AD5" w:rsidP="00D42C42">
      <w:pPr>
        <w:pStyle w:val="ConsPlusNormal"/>
        <w:ind w:firstLine="540"/>
        <w:jc w:val="both"/>
        <w:rPr>
          <w:sz w:val="22"/>
          <w:szCs w:val="22"/>
        </w:rPr>
      </w:pPr>
      <w:r w:rsidRPr="00D42C42">
        <w:rPr>
          <w:sz w:val="22"/>
          <w:szCs w:val="22"/>
        </w:rPr>
        <w:t>Именно по их объяснениям можно определить обстоятельства и причины НС.</w:t>
      </w:r>
    </w:p>
    <w:p w:rsidR="00051AD5" w:rsidRPr="00D42C42" w:rsidRDefault="00051AD5" w:rsidP="00D42C42">
      <w:pPr>
        <w:pStyle w:val="ConsPlusNormal"/>
        <w:ind w:firstLine="540"/>
        <w:jc w:val="both"/>
        <w:rPr>
          <w:sz w:val="22"/>
          <w:szCs w:val="22"/>
        </w:rPr>
      </w:pPr>
      <w:r w:rsidRPr="00D42C42">
        <w:rPr>
          <w:sz w:val="22"/>
          <w:szCs w:val="22"/>
        </w:rPr>
        <w:t>Численность опрошенных варьируется в зависимости от места и обстоятельств несчастного случая.</w:t>
      </w:r>
    </w:p>
    <w:p w:rsidR="00051AD5" w:rsidRPr="00D42C42" w:rsidRDefault="00051AD5" w:rsidP="00D42C42">
      <w:pPr>
        <w:pStyle w:val="ConsPlusNormal"/>
        <w:ind w:firstLine="540"/>
        <w:jc w:val="both"/>
        <w:rPr>
          <w:sz w:val="22"/>
          <w:szCs w:val="22"/>
        </w:rPr>
      </w:pPr>
      <w:r w:rsidRPr="00D42C42">
        <w:rPr>
          <w:sz w:val="22"/>
          <w:szCs w:val="22"/>
        </w:rPr>
        <w:t>Порядок проведения опросов изложен в п.п. 2.11 - 2.14 настоящих Рекомендаций.</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2.7. Сбор материалов, документов. Виды документов,</w:t>
      </w:r>
    </w:p>
    <w:p w:rsidR="00051AD5" w:rsidRPr="00D42C42" w:rsidRDefault="00051AD5" w:rsidP="00D42C42">
      <w:pPr>
        <w:pStyle w:val="ConsPlusNormal"/>
        <w:jc w:val="center"/>
        <w:rPr>
          <w:sz w:val="22"/>
          <w:szCs w:val="22"/>
        </w:rPr>
      </w:pPr>
      <w:r w:rsidRPr="00D42C42">
        <w:rPr>
          <w:sz w:val="22"/>
          <w:szCs w:val="22"/>
        </w:rPr>
        <w:t>изучаемых при расследовании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При расследовании НС комиссией анализируются документы, связанные с работой пострадавшего, допуском пострадавшего работника к самостоятельной работе (инструктажи, обучение, проведение медицинских осмотров (в том числе обязательных психиатрических освидетельствований), обеспечение необходимыми СИЗ и проч.). Анализируются документы регламентирующие порядок безопасного ведения работ - инструкции по охране труда, проекты производства работ, технологические карты, эксплуатационная документация на используемое оборудование и т.д. Распорядительные документы, устанавливающие ответственность за безопасное ведение работ на участке, где произошел НС, должностные инструкции ответственных лиц и документы, подтверждающие прохождение должностными лицами соответствующих обучений по охране труда.</w:t>
      </w:r>
    </w:p>
    <w:p w:rsidR="00051AD5" w:rsidRPr="00D42C42" w:rsidRDefault="00051AD5" w:rsidP="00D42C42">
      <w:pPr>
        <w:pStyle w:val="ConsPlusNormal"/>
        <w:ind w:firstLine="540"/>
        <w:jc w:val="both"/>
        <w:rPr>
          <w:sz w:val="22"/>
          <w:szCs w:val="22"/>
        </w:rPr>
      </w:pPr>
      <w:r w:rsidRPr="00D42C42">
        <w:rPr>
          <w:sz w:val="22"/>
          <w:szCs w:val="22"/>
        </w:rPr>
        <w:t>Комиссией принимаются к рассмотрению только оригиналы подготовленных документов, после чего с них снимаются заверенные копии (делаются выписки). Документы с надлежаще не оформленными поправками, подчистками и дополнениями как официальные не рассматриваются и подлежат изъятию.</w:t>
      </w:r>
    </w:p>
    <w:p w:rsidR="00051AD5" w:rsidRPr="00D42C42" w:rsidRDefault="00051AD5" w:rsidP="00D42C42">
      <w:pPr>
        <w:pStyle w:val="ConsPlusNormal"/>
        <w:ind w:firstLine="540"/>
        <w:jc w:val="both"/>
        <w:rPr>
          <w:sz w:val="22"/>
          <w:szCs w:val="22"/>
        </w:rPr>
      </w:pPr>
      <w:r w:rsidRPr="00D42C42">
        <w:rPr>
          <w:sz w:val="22"/>
          <w:szCs w:val="22"/>
        </w:rPr>
        <w:t>Документы можно разделить на следующие виды:</w:t>
      </w:r>
    </w:p>
    <w:p w:rsidR="00051AD5" w:rsidRPr="00D42C42" w:rsidRDefault="00051AD5" w:rsidP="00D42C42">
      <w:pPr>
        <w:pStyle w:val="ConsPlusNormal"/>
        <w:ind w:firstLine="540"/>
        <w:jc w:val="both"/>
        <w:rPr>
          <w:sz w:val="22"/>
          <w:szCs w:val="22"/>
        </w:rPr>
      </w:pPr>
      <w:r w:rsidRPr="00D42C42">
        <w:rPr>
          <w:sz w:val="22"/>
          <w:szCs w:val="22"/>
        </w:rPr>
        <w:t>1. Характеризующие объект происшествия в целом:</w:t>
      </w:r>
    </w:p>
    <w:p w:rsidR="00051AD5" w:rsidRPr="00D42C42" w:rsidRDefault="00051AD5" w:rsidP="00D42C42">
      <w:pPr>
        <w:pStyle w:val="ConsPlusNormal"/>
        <w:ind w:firstLine="540"/>
        <w:jc w:val="both"/>
        <w:rPr>
          <w:sz w:val="22"/>
          <w:szCs w:val="22"/>
        </w:rPr>
      </w:pPr>
      <w:r w:rsidRPr="00D42C42">
        <w:rPr>
          <w:sz w:val="22"/>
          <w:szCs w:val="22"/>
        </w:rPr>
        <w:t>а) проектная и монтажная документация, включая изменения, связанные с монтажом, эксплуатацией и ремонтом объекта;</w:t>
      </w:r>
    </w:p>
    <w:p w:rsidR="00051AD5" w:rsidRPr="00D42C42" w:rsidRDefault="00051AD5" w:rsidP="00D42C42">
      <w:pPr>
        <w:pStyle w:val="ConsPlusNormal"/>
        <w:ind w:firstLine="540"/>
        <w:jc w:val="both"/>
        <w:rPr>
          <w:sz w:val="22"/>
          <w:szCs w:val="22"/>
        </w:rPr>
      </w:pPr>
      <w:r w:rsidRPr="00D42C42">
        <w:rPr>
          <w:sz w:val="22"/>
          <w:szCs w:val="22"/>
        </w:rPr>
        <w:t>б) акт приемки объекта в эксплуатацию;</w:t>
      </w:r>
    </w:p>
    <w:p w:rsidR="00051AD5" w:rsidRPr="00D42C42" w:rsidRDefault="00051AD5" w:rsidP="00D42C42">
      <w:pPr>
        <w:pStyle w:val="ConsPlusNormal"/>
        <w:ind w:firstLine="540"/>
        <w:jc w:val="both"/>
        <w:rPr>
          <w:sz w:val="22"/>
          <w:szCs w:val="22"/>
        </w:rPr>
      </w:pPr>
      <w:r w:rsidRPr="00D42C42">
        <w:rPr>
          <w:sz w:val="22"/>
          <w:szCs w:val="22"/>
        </w:rPr>
        <w:t>в) относящиеся к объекту стандарты, технические условия;</w:t>
      </w:r>
    </w:p>
    <w:p w:rsidR="00051AD5" w:rsidRPr="00D42C42" w:rsidRDefault="00051AD5" w:rsidP="00D42C42">
      <w:pPr>
        <w:pStyle w:val="ConsPlusNormal"/>
        <w:ind w:firstLine="540"/>
        <w:jc w:val="both"/>
        <w:rPr>
          <w:sz w:val="22"/>
          <w:szCs w:val="22"/>
        </w:rPr>
      </w:pPr>
      <w:r w:rsidRPr="00D42C42">
        <w:rPr>
          <w:sz w:val="22"/>
          <w:szCs w:val="22"/>
        </w:rPr>
        <w:t>г) акты обследования и предписания органов надзора.</w:t>
      </w:r>
    </w:p>
    <w:p w:rsidR="00051AD5" w:rsidRPr="00D42C42" w:rsidRDefault="00051AD5" w:rsidP="00D42C42">
      <w:pPr>
        <w:pStyle w:val="ConsPlusNormal"/>
        <w:ind w:firstLine="540"/>
        <w:jc w:val="both"/>
        <w:rPr>
          <w:sz w:val="22"/>
          <w:szCs w:val="22"/>
        </w:rPr>
      </w:pPr>
      <w:r w:rsidRPr="00D42C42">
        <w:rPr>
          <w:sz w:val="22"/>
          <w:szCs w:val="22"/>
        </w:rPr>
        <w:t>2. Характеризующие состояние оборудования:</w:t>
      </w:r>
    </w:p>
    <w:p w:rsidR="00051AD5" w:rsidRPr="00D42C42" w:rsidRDefault="00051AD5" w:rsidP="00D42C42">
      <w:pPr>
        <w:pStyle w:val="ConsPlusNormal"/>
        <w:ind w:firstLine="540"/>
        <w:jc w:val="both"/>
        <w:rPr>
          <w:sz w:val="22"/>
          <w:szCs w:val="22"/>
        </w:rPr>
      </w:pPr>
      <w:r w:rsidRPr="00D42C42">
        <w:rPr>
          <w:sz w:val="22"/>
          <w:szCs w:val="22"/>
        </w:rPr>
        <w:t>а) его технический паспорт и комплектовочная ведомость;</w:t>
      </w:r>
    </w:p>
    <w:p w:rsidR="00051AD5" w:rsidRPr="00D42C42" w:rsidRDefault="00051AD5" w:rsidP="00D42C42">
      <w:pPr>
        <w:pStyle w:val="ConsPlusNormal"/>
        <w:ind w:firstLine="540"/>
        <w:jc w:val="both"/>
        <w:rPr>
          <w:sz w:val="22"/>
          <w:szCs w:val="22"/>
        </w:rPr>
      </w:pPr>
      <w:r w:rsidRPr="00D42C42">
        <w:rPr>
          <w:sz w:val="22"/>
          <w:szCs w:val="22"/>
        </w:rPr>
        <w:t>3. Характеризующие выполнявшуюся работу:</w:t>
      </w:r>
    </w:p>
    <w:p w:rsidR="00051AD5" w:rsidRPr="00D42C42" w:rsidRDefault="00051AD5" w:rsidP="00D42C42">
      <w:pPr>
        <w:pStyle w:val="ConsPlusNormal"/>
        <w:ind w:firstLine="540"/>
        <w:jc w:val="both"/>
        <w:rPr>
          <w:sz w:val="22"/>
          <w:szCs w:val="22"/>
        </w:rPr>
      </w:pPr>
      <w:r w:rsidRPr="00D42C42">
        <w:rPr>
          <w:sz w:val="22"/>
          <w:szCs w:val="22"/>
        </w:rPr>
        <w:t>а) технологический регламент (его разделы с описанием стадий производственного процесса, технологических режимов эксплуатации оборудования и допустимые отклонения);</w:t>
      </w:r>
    </w:p>
    <w:p w:rsidR="00051AD5" w:rsidRPr="00D42C42" w:rsidRDefault="00051AD5" w:rsidP="00D42C42">
      <w:pPr>
        <w:pStyle w:val="ConsPlusNormal"/>
        <w:ind w:firstLine="540"/>
        <w:jc w:val="both"/>
        <w:rPr>
          <w:sz w:val="22"/>
          <w:szCs w:val="22"/>
        </w:rPr>
      </w:pPr>
      <w:r w:rsidRPr="00D42C42">
        <w:rPr>
          <w:sz w:val="22"/>
          <w:szCs w:val="22"/>
        </w:rPr>
        <w:t>б) наряды-задания, наряды-допуски, рабочие наряды, маршрутные (путевые) листы;</w:t>
      </w:r>
    </w:p>
    <w:p w:rsidR="00051AD5" w:rsidRPr="00D42C42" w:rsidRDefault="00051AD5" w:rsidP="00D42C42">
      <w:pPr>
        <w:pStyle w:val="ConsPlusNormal"/>
        <w:ind w:firstLine="540"/>
        <w:jc w:val="both"/>
        <w:rPr>
          <w:sz w:val="22"/>
          <w:szCs w:val="22"/>
        </w:rPr>
      </w:pPr>
      <w:r w:rsidRPr="00D42C42">
        <w:rPr>
          <w:sz w:val="22"/>
          <w:szCs w:val="22"/>
        </w:rPr>
        <w:t>в) планы работ;</w:t>
      </w:r>
    </w:p>
    <w:p w:rsidR="00051AD5" w:rsidRPr="00D42C42" w:rsidRDefault="00051AD5" w:rsidP="00D42C42">
      <w:pPr>
        <w:pStyle w:val="ConsPlusNormal"/>
        <w:ind w:firstLine="540"/>
        <w:jc w:val="both"/>
        <w:rPr>
          <w:sz w:val="22"/>
          <w:szCs w:val="22"/>
        </w:rPr>
      </w:pPr>
      <w:r w:rsidRPr="00D42C42">
        <w:rPr>
          <w:sz w:val="22"/>
          <w:szCs w:val="22"/>
        </w:rPr>
        <w:t>г) дневники, журналы и графики работ;</w:t>
      </w:r>
    </w:p>
    <w:p w:rsidR="00051AD5" w:rsidRPr="00D42C42" w:rsidRDefault="00051AD5" w:rsidP="00D42C42">
      <w:pPr>
        <w:pStyle w:val="ConsPlusNormal"/>
        <w:ind w:firstLine="540"/>
        <w:jc w:val="both"/>
        <w:rPr>
          <w:sz w:val="22"/>
          <w:szCs w:val="22"/>
        </w:rPr>
      </w:pPr>
      <w:r w:rsidRPr="00D42C42">
        <w:rPr>
          <w:sz w:val="22"/>
          <w:szCs w:val="22"/>
        </w:rPr>
        <w:t>д) акты промежуточных работ;</w:t>
      </w:r>
    </w:p>
    <w:p w:rsidR="00051AD5" w:rsidRPr="00D42C42" w:rsidRDefault="00051AD5" w:rsidP="00D42C42">
      <w:pPr>
        <w:pStyle w:val="ConsPlusNormal"/>
        <w:ind w:firstLine="540"/>
        <w:jc w:val="both"/>
        <w:rPr>
          <w:sz w:val="22"/>
          <w:szCs w:val="22"/>
        </w:rPr>
      </w:pPr>
      <w:r w:rsidRPr="00D42C42">
        <w:rPr>
          <w:sz w:val="22"/>
          <w:szCs w:val="22"/>
        </w:rPr>
        <w:t>е) записи в вахтенных и сменных журналах, операционных листах о режиме работы оборудования, времени его пуска и отключения, показаниях контрольно-измерительных приборов, отклонениях от установленных параметров и возникших в связи с этим аномалиях, мерах по их устранению и полученных результатах;</w:t>
      </w:r>
    </w:p>
    <w:p w:rsidR="00051AD5" w:rsidRPr="00D42C42" w:rsidRDefault="00051AD5" w:rsidP="00D42C42">
      <w:pPr>
        <w:pStyle w:val="ConsPlusNormal"/>
        <w:ind w:firstLine="540"/>
        <w:jc w:val="both"/>
        <w:rPr>
          <w:sz w:val="22"/>
          <w:szCs w:val="22"/>
        </w:rPr>
      </w:pPr>
      <w:r w:rsidRPr="00D42C42">
        <w:rPr>
          <w:sz w:val="22"/>
          <w:szCs w:val="22"/>
        </w:rPr>
        <w:t>ж) записи в журналах регистрации лабораторных анализов сырья, готовой продукции;</w:t>
      </w:r>
    </w:p>
    <w:p w:rsidR="00051AD5" w:rsidRPr="00D42C42" w:rsidRDefault="00051AD5" w:rsidP="00D42C42">
      <w:pPr>
        <w:pStyle w:val="ConsPlusNormal"/>
        <w:ind w:firstLine="540"/>
        <w:jc w:val="both"/>
        <w:rPr>
          <w:sz w:val="22"/>
          <w:szCs w:val="22"/>
        </w:rPr>
      </w:pPr>
      <w:r w:rsidRPr="00D42C42">
        <w:rPr>
          <w:sz w:val="22"/>
          <w:szCs w:val="22"/>
        </w:rPr>
        <w:t>з) картограммы автоматической записи технологических процессов;</w:t>
      </w:r>
    </w:p>
    <w:p w:rsidR="00051AD5" w:rsidRPr="00D42C42" w:rsidRDefault="00051AD5" w:rsidP="00D42C42">
      <w:pPr>
        <w:pStyle w:val="ConsPlusNormal"/>
        <w:ind w:firstLine="540"/>
        <w:jc w:val="both"/>
        <w:rPr>
          <w:sz w:val="22"/>
          <w:szCs w:val="22"/>
        </w:rPr>
      </w:pPr>
      <w:r w:rsidRPr="00D42C42">
        <w:rPr>
          <w:sz w:val="22"/>
          <w:szCs w:val="22"/>
        </w:rPr>
        <w:t>и) инструкции по эксплуатации оборудования.</w:t>
      </w:r>
    </w:p>
    <w:p w:rsidR="00051AD5" w:rsidRPr="00D42C42" w:rsidRDefault="00051AD5" w:rsidP="00D42C42">
      <w:pPr>
        <w:pStyle w:val="ConsPlusNormal"/>
        <w:ind w:firstLine="540"/>
        <w:jc w:val="both"/>
        <w:rPr>
          <w:sz w:val="22"/>
          <w:szCs w:val="22"/>
        </w:rPr>
      </w:pPr>
      <w:r w:rsidRPr="00D42C42">
        <w:rPr>
          <w:sz w:val="22"/>
          <w:szCs w:val="22"/>
        </w:rPr>
        <w:t>4. Регламентирующие безопасность работ:</w:t>
      </w:r>
    </w:p>
    <w:p w:rsidR="00051AD5" w:rsidRPr="00D42C42" w:rsidRDefault="00051AD5" w:rsidP="00D42C42">
      <w:pPr>
        <w:pStyle w:val="ConsPlusNormal"/>
        <w:ind w:firstLine="540"/>
        <w:jc w:val="both"/>
        <w:rPr>
          <w:sz w:val="22"/>
          <w:szCs w:val="22"/>
        </w:rPr>
      </w:pPr>
      <w:r w:rsidRPr="00D42C42">
        <w:rPr>
          <w:sz w:val="22"/>
          <w:szCs w:val="22"/>
        </w:rPr>
        <w:t>а) общие, межотраслевые, отраслевые, локальные нормативные акты;</w:t>
      </w:r>
    </w:p>
    <w:p w:rsidR="00051AD5" w:rsidRPr="00D42C42" w:rsidRDefault="00051AD5" w:rsidP="00D42C42">
      <w:pPr>
        <w:pStyle w:val="ConsPlusNormal"/>
        <w:ind w:firstLine="540"/>
        <w:jc w:val="both"/>
        <w:rPr>
          <w:sz w:val="22"/>
          <w:szCs w:val="22"/>
        </w:rPr>
      </w:pPr>
      <w:r w:rsidRPr="00D42C42">
        <w:rPr>
          <w:sz w:val="22"/>
          <w:szCs w:val="22"/>
        </w:rPr>
        <w:t>б) инструкции и правила эксплуатации оборудования (завода-изготовителя);</w:t>
      </w:r>
    </w:p>
    <w:p w:rsidR="00051AD5" w:rsidRPr="00D42C42" w:rsidRDefault="00051AD5" w:rsidP="00D42C42">
      <w:pPr>
        <w:pStyle w:val="ConsPlusNormal"/>
        <w:ind w:firstLine="540"/>
        <w:jc w:val="both"/>
        <w:rPr>
          <w:sz w:val="22"/>
          <w:szCs w:val="22"/>
        </w:rPr>
      </w:pPr>
      <w:r w:rsidRPr="00D42C42">
        <w:rPr>
          <w:sz w:val="22"/>
          <w:szCs w:val="22"/>
        </w:rPr>
        <w:t>в) инструкции по охране труда по профессиям, для отдельных работ и оборудования;</w:t>
      </w:r>
    </w:p>
    <w:p w:rsidR="00051AD5" w:rsidRPr="00D42C42" w:rsidRDefault="00051AD5" w:rsidP="00D42C42">
      <w:pPr>
        <w:pStyle w:val="ConsPlusNormal"/>
        <w:ind w:firstLine="540"/>
        <w:jc w:val="both"/>
        <w:rPr>
          <w:sz w:val="22"/>
          <w:szCs w:val="22"/>
        </w:rPr>
      </w:pPr>
      <w:r w:rsidRPr="00D42C42">
        <w:rPr>
          <w:sz w:val="22"/>
          <w:szCs w:val="22"/>
        </w:rPr>
        <w:t>г) разделы технологического регламента с требованиями безопасности к данному виду работ и рабочему месту;</w:t>
      </w:r>
    </w:p>
    <w:p w:rsidR="00051AD5" w:rsidRPr="00D42C42" w:rsidRDefault="00051AD5" w:rsidP="00D42C42">
      <w:pPr>
        <w:pStyle w:val="ConsPlusNormal"/>
        <w:ind w:firstLine="540"/>
        <w:jc w:val="both"/>
        <w:rPr>
          <w:sz w:val="22"/>
          <w:szCs w:val="22"/>
        </w:rPr>
      </w:pPr>
      <w:r w:rsidRPr="00D42C42">
        <w:rPr>
          <w:sz w:val="22"/>
          <w:szCs w:val="22"/>
        </w:rPr>
        <w:t>д) инструкции по поведению работающих в регламентных условиях;</w:t>
      </w:r>
    </w:p>
    <w:p w:rsidR="00051AD5" w:rsidRPr="00D42C42" w:rsidRDefault="00051AD5" w:rsidP="00D42C42">
      <w:pPr>
        <w:pStyle w:val="ConsPlusNormal"/>
        <w:ind w:firstLine="540"/>
        <w:jc w:val="both"/>
        <w:rPr>
          <w:sz w:val="22"/>
          <w:szCs w:val="22"/>
        </w:rPr>
      </w:pPr>
      <w:r w:rsidRPr="00D42C42">
        <w:rPr>
          <w:sz w:val="22"/>
          <w:szCs w:val="22"/>
        </w:rPr>
        <w:t>е) инструкции по составлению планов ликвидации аварий и сами планы;</w:t>
      </w:r>
    </w:p>
    <w:p w:rsidR="00051AD5" w:rsidRPr="00D42C42" w:rsidRDefault="00051AD5" w:rsidP="00D42C42">
      <w:pPr>
        <w:pStyle w:val="ConsPlusNormal"/>
        <w:ind w:firstLine="540"/>
        <w:jc w:val="both"/>
        <w:rPr>
          <w:sz w:val="22"/>
          <w:szCs w:val="22"/>
        </w:rPr>
      </w:pPr>
      <w:r w:rsidRPr="00D42C42">
        <w:rPr>
          <w:sz w:val="22"/>
          <w:szCs w:val="22"/>
        </w:rPr>
        <w:t>ж) приказы и распоряжения по распределению обязанностей в сфере охраны труда;</w:t>
      </w:r>
    </w:p>
    <w:p w:rsidR="00051AD5" w:rsidRPr="00D42C42" w:rsidRDefault="00051AD5" w:rsidP="00D42C42">
      <w:pPr>
        <w:pStyle w:val="ConsPlusNormal"/>
        <w:ind w:firstLine="540"/>
        <w:jc w:val="both"/>
        <w:rPr>
          <w:sz w:val="22"/>
          <w:szCs w:val="22"/>
        </w:rPr>
      </w:pPr>
      <w:r w:rsidRPr="00D42C42">
        <w:rPr>
          <w:sz w:val="22"/>
          <w:szCs w:val="22"/>
        </w:rPr>
        <w:t>з) разделы инструкций для инженерно-технических работников, касающиеся обеспечения безопасности труда.</w:t>
      </w:r>
    </w:p>
    <w:p w:rsidR="00051AD5" w:rsidRPr="00D42C42" w:rsidRDefault="00051AD5" w:rsidP="00D42C42">
      <w:pPr>
        <w:pStyle w:val="ConsPlusNormal"/>
        <w:ind w:firstLine="540"/>
        <w:jc w:val="both"/>
        <w:rPr>
          <w:sz w:val="22"/>
          <w:szCs w:val="22"/>
        </w:rPr>
      </w:pPr>
      <w:r w:rsidRPr="00D42C42">
        <w:rPr>
          <w:sz w:val="22"/>
          <w:szCs w:val="22"/>
        </w:rPr>
        <w:t>5. Документы, регламентирующие трудовую деятельность работника.</w:t>
      </w:r>
    </w:p>
    <w:p w:rsidR="00051AD5" w:rsidRPr="00D42C42" w:rsidRDefault="00051AD5" w:rsidP="00D42C42">
      <w:pPr>
        <w:pStyle w:val="ConsPlusNormal"/>
        <w:ind w:firstLine="540"/>
        <w:jc w:val="both"/>
        <w:rPr>
          <w:sz w:val="22"/>
          <w:szCs w:val="22"/>
        </w:rPr>
      </w:pPr>
      <w:r w:rsidRPr="00D42C42">
        <w:rPr>
          <w:sz w:val="22"/>
          <w:szCs w:val="22"/>
        </w:rPr>
        <w:t>а) трудовой договор;</w:t>
      </w:r>
    </w:p>
    <w:p w:rsidR="00051AD5" w:rsidRPr="00D42C42" w:rsidRDefault="00051AD5" w:rsidP="00D42C42">
      <w:pPr>
        <w:pStyle w:val="ConsPlusNormal"/>
        <w:ind w:firstLine="540"/>
        <w:jc w:val="both"/>
        <w:rPr>
          <w:sz w:val="22"/>
          <w:szCs w:val="22"/>
        </w:rPr>
      </w:pPr>
      <w:r w:rsidRPr="00D42C42">
        <w:rPr>
          <w:sz w:val="22"/>
          <w:szCs w:val="22"/>
        </w:rPr>
        <w:t>б) карточка формы Т-2;</w:t>
      </w:r>
    </w:p>
    <w:p w:rsidR="00051AD5" w:rsidRPr="00D42C42" w:rsidRDefault="00051AD5" w:rsidP="00D42C42">
      <w:pPr>
        <w:pStyle w:val="ConsPlusNormal"/>
        <w:ind w:firstLine="540"/>
        <w:jc w:val="both"/>
        <w:rPr>
          <w:sz w:val="22"/>
          <w:szCs w:val="22"/>
        </w:rPr>
      </w:pPr>
      <w:r w:rsidRPr="00D42C42">
        <w:rPr>
          <w:sz w:val="22"/>
          <w:szCs w:val="22"/>
        </w:rPr>
        <w:t>в) Правила внутреннего трудового распорядка;</w:t>
      </w:r>
    </w:p>
    <w:p w:rsidR="00051AD5" w:rsidRPr="00D42C42" w:rsidRDefault="00051AD5" w:rsidP="00D42C42">
      <w:pPr>
        <w:pStyle w:val="ConsPlusNormal"/>
        <w:ind w:firstLine="540"/>
        <w:jc w:val="both"/>
        <w:rPr>
          <w:sz w:val="22"/>
          <w:szCs w:val="22"/>
        </w:rPr>
      </w:pPr>
      <w:r w:rsidRPr="00D42C42">
        <w:rPr>
          <w:sz w:val="22"/>
          <w:szCs w:val="22"/>
        </w:rPr>
        <w:t>г) приказ о приеме на работу;</w:t>
      </w:r>
    </w:p>
    <w:p w:rsidR="00051AD5" w:rsidRPr="00D42C42" w:rsidRDefault="00051AD5" w:rsidP="00D42C42">
      <w:pPr>
        <w:pStyle w:val="ConsPlusNormal"/>
        <w:ind w:firstLine="540"/>
        <w:jc w:val="both"/>
        <w:rPr>
          <w:sz w:val="22"/>
          <w:szCs w:val="22"/>
        </w:rPr>
      </w:pPr>
      <w:r w:rsidRPr="00D42C42">
        <w:rPr>
          <w:sz w:val="22"/>
          <w:szCs w:val="22"/>
        </w:rPr>
        <w:t>д) Коллективный договор (при наличии);</w:t>
      </w:r>
    </w:p>
    <w:p w:rsidR="00051AD5" w:rsidRPr="00D42C42" w:rsidRDefault="00051AD5" w:rsidP="00D42C42">
      <w:pPr>
        <w:pStyle w:val="ConsPlusNormal"/>
        <w:ind w:firstLine="540"/>
        <w:jc w:val="both"/>
        <w:rPr>
          <w:sz w:val="22"/>
          <w:szCs w:val="22"/>
        </w:rPr>
      </w:pPr>
      <w:r w:rsidRPr="00D42C42">
        <w:rPr>
          <w:sz w:val="22"/>
          <w:szCs w:val="22"/>
        </w:rPr>
        <w:t>е) трудовая книжка;</w:t>
      </w:r>
    </w:p>
    <w:p w:rsidR="00051AD5" w:rsidRPr="00D42C42" w:rsidRDefault="00051AD5" w:rsidP="00D42C42">
      <w:pPr>
        <w:pStyle w:val="ConsPlusNormal"/>
        <w:ind w:firstLine="540"/>
        <w:jc w:val="both"/>
        <w:rPr>
          <w:sz w:val="22"/>
          <w:szCs w:val="22"/>
        </w:rPr>
      </w:pPr>
      <w:r w:rsidRPr="00D42C42">
        <w:rPr>
          <w:sz w:val="22"/>
          <w:szCs w:val="22"/>
        </w:rPr>
        <w:t>ж) табель учета рабочего времени;</w:t>
      </w:r>
    </w:p>
    <w:p w:rsidR="00051AD5" w:rsidRPr="00D42C42" w:rsidRDefault="00051AD5" w:rsidP="00D42C42">
      <w:pPr>
        <w:pStyle w:val="ConsPlusNormal"/>
        <w:ind w:firstLine="540"/>
        <w:jc w:val="both"/>
        <w:rPr>
          <w:sz w:val="22"/>
          <w:szCs w:val="22"/>
        </w:rPr>
      </w:pPr>
      <w:r w:rsidRPr="00D42C42">
        <w:rPr>
          <w:sz w:val="22"/>
          <w:szCs w:val="22"/>
        </w:rPr>
        <w:t>з) должностная инструкция;</w:t>
      </w:r>
    </w:p>
    <w:p w:rsidR="00051AD5" w:rsidRPr="00D42C42" w:rsidRDefault="00051AD5" w:rsidP="00D42C42">
      <w:pPr>
        <w:pStyle w:val="ConsPlusNormal"/>
        <w:ind w:firstLine="540"/>
        <w:jc w:val="both"/>
        <w:rPr>
          <w:sz w:val="22"/>
          <w:szCs w:val="22"/>
        </w:rPr>
      </w:pPr>
      <w:r w:rsidRPr="00D42C42">
        <w:rPr>
          <w:sz w:val="22"/>
          <w:szCs w:val="22"/>
        </w:rPr>
        <w:t>к) график отпусков.</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2.8. Подбор необходимых документов в материалы</w:t>
      </w:r>
    </w:p>
    <w:p w:rsidR="00051AD5" w:rsidRPr="00D42C42" w:rsidRDefault="00051AD5" w:rsidP="00D42C42">
      <w:pPr>
        <w:pStyle w:val="ConsPlusNormal"/>
        <w:jc w:val="center"/>
        <w:rPr>
          <w:sz w:val="22"/>
          <w:szCs w:val="22"/>
        </w:rPr>
      </w:pPr>
      <w:r w:rsidRPr="00D42C42">
        <w:rPr>
          <w:sz w:val="22"/>
          <w:szCs w:val="22"/>
        </w:rPr>
        <w:t>расследования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Материалы расследования НС включают:</w:t>
      </w:r>
    </w:p>
    <w:p w:rsidR="00051AD5" w:rsidRPr="00D42C42" w:rsidRDefault="00051AD5" w:rsidP="00D42C42">
      <w:pPr>
        <w:pStyle w:val="ConsPlusNormal"/>
        <w:ind w:firstLine="540"/>
        <w:jc w:val="both"/>
        <w:rPr>
          <w:sz w:val="22"/>
          <w:szCs w:val="22"/>
        </w:rPr>
      </w:pPr>
      <w:r w:rsidRPr="00D42C42">
        <w:rPr>
          <w:sz w:val="22"/>
          <w:szCs w:val="22"/>
        </w:rPr>
        <w:t>приказ (распоряжение) о создании комиссии по расследованию НС;</w:t>
      </w:r>
    </w:p>
    <w:p w:rsidR="00051AD5" w:rsidRPr="00D42C42" w:rsidRDefault="00051AD5" w:rsidP="00D42C42">
      <w:pPr>
        <w:pStyle w:val="ConsPlusNormal"/>
        <w:ind w:firstLine="540"/>
        <w:jc w:val="both"/>
        <w:rPr>
          <w:sz w:val="22"/>
          <w:szCs w:val="22"/>
        </w:rPr>
      </w:pPr>
      <w:r w:rsidRPr="00D42C42">
        <w:rPr>
          <w:sz w:val="22"/>
          <w:szCs w:val="22"/>
        </w:rPr>
        <w:t>планы, эскизы, схемы, протокол осмотра места НС, а при необходимости - фото- и видеоматериалы;</w:t>
      </w:r>
    </w:p>
    <w:p w:rsidR="00051AD5" w:rsidRPr="00D42C42" w:rsidRDefault="00051AD5" w:rsidP="00D42C42">
      <w:pPr>
        <w:pStyle w:val="ConsPlusNormal"/>
        <w:ind w:firstLine="540"/>
        <w:jc w:val="both"/>
        <w:rPr>
          <w:sz w:val="22"/>
          <w:szCs w:val="22"/>
        </w:rPr>
      </w:pPr>
      <w:r w:rsidRPr="00D42C42">
        <w:rPr>
          <w:sz w:val="22"/>
          <w:szCs w:val="22"/>
        </w:rPr>
        <w:t>документы, характеризующие состояние рабочего места, наличие опасных и вредных производственных факторов;</w:t>
      </w:r>
    </w:p>
    <w:p w:rsidR="00051AD5" w:rsidRPr="00D42C42" w:rsidRDefault="00051AD5" w:rsidP="00D42C42">
      <w:pPr>
        <w:pStyle w:val="ConsPlusNormal"/>
        <w:ind w:firstLine="540"/>
        <w:jc w:val="both"/>
        <w:rPr>
          <w:sz w:val="22"/>
          <w:szCs w:val="22"/>
        </w:rPr>
      </w:pPr>
      <w:r w:rsidRPr="00D42C42">
        <w:rPr>
          <w:sz w:val="22"/>
          <w:szCs w:val="22"/>
        </w:rPr>
        <w:t>выписки из журналов регистрации инструктажей по охране труда и протоколов проверки знания пострадавшими требований охраны труда;</w:t>
      </w:r>
    </w:p>
    <w:p w:rsidR="00051AD5" w:rsidRPr="00D42C42" w:rsidRDefault="00051AD5" w:rsidP="00D42C42">
      <w:pPr>
        <w:pStyle w:val="ConsPlusNormal"/>
        <w:ind w:firstLine="540"/>
        <w:jc w:val="both"/>
        <w:rPr>
          <w:sz w:val="22"/>
          <w:szCs w:val="22"/>
        </w:rPr>
      </w:pPr>
      <w:r w:rsidRPr="00D42C42">
        <w:rPr>
          <w:sz w:val="22"/>
          <w:szCs w:val="22"/>
        </w:rPr>
        <w:t>протоколы опросов очевидцев несчастного случая и должностных лиц, объяснения пострадавших;</w:t>
      </w:r>
    </w:p>
    <w:p w:rsidR="00051AD5" w:rsidRPr="00D42C42" w:rsidRDefault="00051AD5" w:rsidP="00D42C42">
      <w:pPr>
        <w:pStyle w:val="ConsPlusNormal"/>
        <w:ind w:firstLine="540"/>
        <w:jc w:val="both"/>
        <w:rPr>
          <w:sz w:val="22"/>
          <w:szCs w:val="22"/>
        </w:rPr>
      </w:pPr>
      <w:r w:rsidRPr="00D42C42">
        <w:rPr>
          <w:sz w:val="22"/>
          <w:szCs w:val="22"/>
        </w:rPr>
        <w:t>экспертные заключения специалистов, результаты технических расчетов, лабораторных исследований и испытаний;</w:t>
      </w:r>
    </w:p>
    <w:p w:rsidR="00051AD5" w:rsidRPr="00D42C42" w:rsidRDefault="00051AD5" w:rsidP="00D42C42">
      <w:pPr>
        <w:pStyle w:val="ConsPlusNormal"/>
        <w:ind w:firstLine="540"/>
        <w:jc w:val="both"/>
        <w:rPr>
          <w:sz w:val="22"/>
          <w:szCs w:val="22"/>
        </w:rPr>
      </w:pPr>
      <w:r w:rsidRPr="00D42C42">
        <w:rPr>
          <w:sz w:val="22"/>
          <w:szCs w:val="22"/>
        </w:rPr>
        <w:t>медицинское заключение о характере и степени тяжести повреждения, причиненного здоровью пострадавшего, или причине его смерти, нахождении пострадавшего в момент несчастного случая в состоянии алкогольного, наркотического или иного токсического опьянения;</w:t>
      </w:r>
    </w:p>
    <w:p w:rsidR="00051AD5" w:rsidRPr="00D42C42" w:rsidRDefault="00051AD5" w:rsidP="00D42C42">
      <w:pPr>
        <w:pStyle w:val="ConsPlusNormal"/>
        <w:ind w:firstLine="540"/>
        <w:jc w:val="both"/>
        <w:rPr>
          <w:sz w:val="22"/>
          <w:szCs w:val="22"/>
        </w:rPr>
      </w:pPr>
      <w:r w:rsidRPr="00D42C42">
        <w:rPr>
          <w:sz w:val="22"/>
          <w:szCs w:val="22"/>
        </w:rPr>
        <w:t>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нормами;</w:t>
      </w:r>
    </w:p>
    <w:p w:rsidR="00051AD5" w:rsidRPr="00D42C42" w:rsidRDefault="00051AD5" w:rsidP="00D42C42">
      <w:pPr>
        <w:pStyle w:val="ConsPlusNormal"/>
        <w:ind w:firstLine="540"/>
        <w:jc w:val="both"/>
        <w:rPr>
          <w:sz w:val="22"/>
          <w:szCs w:val="22"/>
        </w:rPr>
      </w:pPr>
      <w:r w:rsidRPr="00D42C42">
        <w:rPr>
          <w:sz w:val="22"/>
          <w:szCs w:val="22"/>
        </w:rPr>
        <w:t>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p>
    <w:p w:rsidR="00051AD5" w:rsidRPr="00D42C42" w:rsidRDefault="00051AD5" w:rsidP="00D42C42">
      <w:pPr>
        <w:pStyle w:val="ConsPlusNormal"/>
        <w:ind w:firstLine="540"/>
        <w:jc w:val="both"/>
        <w:rPr>
          <w:sz w:val="22"/>
          <w:szCs w:val="22"/>
        </w:rPr>
      </w:pPr>
      <w:r w:rsidRPr="00D42C42">
        <w:rPr>
          <w:sz w:val="22"/>
          <w:szCs w:val="22"/>
        </w:rPr>
        <w:t>другие документы по усмотрению комиссии.</w:t>
      </w:r>
    </w:p>
    <w:p w:rsidR="00051AD5" w:rsidRPr="00D42C42" w:rsidRDefault="00051AD5" w:rsidP="00D42C42">
      <w:pPr>
        <w:pStyle w:val="ConsPlusNormal"/>
        <w:ind w:firstLine="540"/>
        <w:jc w:val="both"/>
        <w:rPr>
          <w:sz w:val="22"/>
          <w:szCs w:val="22"/>
        </w:rPr>
      </w:pPr>
      <w:r w:rsidRPr="00D42C42">
        <w:rPr>
          <w:sz w:val="22"/>
          <w:szCs w:val="22"/>
        </w:rPr>
        <w:t>Конкретный перечень материалов расследования определяется председателем комиссии в зависимости от характера и обстоятельств НС.</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2.9. Предоставление работодателем документов</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Комиссией принимаются к рассмотрению только оригиналы представленных документов, после чего с них снимаются и заверяются копии (делаются выписки). Документы с надлежаще не оформленными поправками, подчистками и дополнениями как официальные не рассматриваются и подлежат изъятию.</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2.10. Анализ полученных документов</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Члены комиссии знакомятся с собранными документами, которые анализируются на предмет соответствия государственным нормативным требованиям охраны труда.</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bookmarkStart w:id="0" w:name="Par365"/>
      <w:bookmarkEnd w:id="0"/>
      <w:r w:rsidRPr="00D42C42">
        <w:rPr>
          <w:sz w:val="22"/>
          <w:szCs w:val="22"/>
        </w:rPr>
        <w:t>2.11. Определение круга лиц для проведения опроса</w:t>
      </w:r>
    </w:p>
    <w:p w:rsidR="00051AD5" w:rsidRPr="00D42C42" w:rsidRDefault="00051AD5" w:rsidP="00D42C42">
      <w:pPr>
        <w:pStyle w:val="ConsPlusNormal"/>
        <w:jc w:val="center"/>
        <w:rPr>
          <w:sz w:val="22"/>
          <w:szCs w:val="22"/>
        </w:rPr>
      </w:pPr>
      <w:r w:rsidRPr="00D42C42">
        <w:rPr>
          <w:sz w:val="22"/>
          <w:szCs w:val="22"/>
        </w:rPr>
        <w:t>членами комиссии</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Основным кругом лиц в проведении опросов являются:</w:t>
      </w:r>
    </w:p>
    <w:p w:rsidR="00051AD5" w:rsidRPr="00D42C42" w:rsidRDefault="00051AD5" w:rsidP="00D42C42">
      <w:pPr>
        <w:pStyle w:val="ConsPlusNormal"/>
        <w:ind w:firstLine="540"/>
        <w:jc w:val="both"/>
        <w:rPr>
          <w:sz w:val="22"/>
          <w:szCs w:val="22"/>
        </w:rPr>
      </w:pPr>
      <w:r w:rsidRPr="00D42C42">
        <w:rPr>
          <w:sz w:val="22"/>
          <w:szCs w:val="22"/>
        </w:rPr>
        <w:t>Должностные лица организации, в которой произошел НС (непосредственный руководитель пострадавшего, генеральный директор) - при опросе должностных лиц организации рассматривать вопросы по факту проведенного анализа представленных документов.</w:t>
      </w:r>
    </w:p>
    <w:p w:rsidR="00051AD5" w:rsidRPr="00D42C42" w:rsidRDefault="00051AD5" w:rsidP="00D42C42">
      <w:pPr>
        <w:pStyle w:val="ConsPlusNormal"/>
        <w:ind w:firstLine="540"/>
        <w:jc w:val="both"/>
        <w:rPr>
          <w:sz w:val="22"/>
          <w:szCs w:val="22"/>
        </w:rPr>
      </w:pPr>
      <w:r w:rsidRPr="00D42C42">
        <w:rPr>
          <w:sz w:val="22"/>
          <w:szCs w:val="22"/>
        </w:rPr>
        <w:t>Свидетели/очевидцы НС - при опросе свидетелей/очевидцев грамотная расстановка и детализация вопросов поможет убедиться государственному инспектору труда в доводах о правильности или неправильности организации производственного процесса.</w:t>
      </w:r>
    </w:p>
    <w:p w:rsidR="00051AD5" w:rsidRPr="00D42C42" w:rsidRDefault="00051AD5" w:rsidP="00D42C42">
      <w:pPr>
        <w:pStyle w:val="ConsPlusNormal"/>
        <w:ind w:firstLine="540"/>
        <w:jc w:val="both"/>
        <w:rPr>
          <w:sz w:val="22"/>
          <w:szCs w:val="22"/>
        </w:rPr>
      </w:pPr>
      <w:r w:rsidRPr="00D42C42">
        <w:rPr>
          <w:sz w:val="22"/>
          <w:szCs w:val="22"/>
        </w:rPr>
        <w:t>Пострадавший - при опросе пострадавшего следует рассматривать все этапы его работы с момента прихода на предприятие, так как достаточно часто при правильной расстановке вопросов можно с помощью показаний пострадавшего определить, правильно ли была организована его работа со стороны администрации предприятия, особенно в рамках создания безопасных условий труда пострадавшему.</w:t>
      </w:r>
    </w:p>
    <w:p w:rsidR="00051AD5" w:rsidRPr="00D42C42" w:rsidRDefault="00051AD5" w:rsidP="00D42C42">
      <w:pPr>
        <w:pStyle w:val="ConsPlusNormal"/>
        <w:ind w:firstLine="540"/>
        <w:jc w:val="both"/>
        <w:rPr>
          <w:sz w:val="22"/>
          <w:szCs w:val="22"/>
        </w:rPr>
      </w:pPr>
      <w:r w:rsidRPr="00D42C42">
        <w:rPr>
          <w:sz w:val="22"/>
          <w:szCs w:val="22"/>
        </w:rPr>
        <w:t>Ключевым моментом, почему опросы рекомендуется проводить после сбора документов, является то, что при таком регламенте действий государственный инспектор труда проводит опросы с каждым из фигурантов уже с готовой платформой сформулированных вопросов с целью определения ответственных лиц за допущенные нарушения.</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2.12. Составление протокола опроса</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Опрос проводится под протокол, в котором отражаются данные об опрашиваемом, ответы на поставленные вопросы. Форма протокола утверждена Приложением N 1 к постановлению Минтруда РФ от 24 октября 2002 г. N 73, форма 6. Протокол подписывается лицами, участвующими в опросе.</w:t>
      </w:r>
    </w:p>
    <w:p w:rsidR="00051AD5" w:rsidRPr="00D42C42" w:rsidRDefault="00051AD5" w:rsidP="00D42C42">
      <w:pPr>
        <w:pStyle w:val="ConsPlusNormal"/>
        <w:ind w:firstLine="540"/>
        <w:jc w:val="both"/>
        <w:rPr>
          <w:sz w:val="22"/>
          <w:szCs w:val="22"/>
        </w:rPr>
      </w:pPr>
      <w:r w:rsidRPr="00D42C42">
        <w:rPr>
          <w:sz w:val="22"/>
          <w:szCs w:val="22"/>
        </w:rPr>
        <w:t>Протоколы опросов пишутся от руки, либо с применением оргтехники. Помарки и исправления не допускаются.</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2.13. Основные вопросы, выясняемые при опросе</w:t>
      </w:r>
    </w:p>
    <w:p w:rsidR="00051AD5" w:rsidRPr="00D42C42" w:rsidRDefault="00051AD5" w:rsidP="00D42C42">
      <w:pPr>
        <w:pStyle w:val="ConsPlusNormal"/>
        <w:jc w:val="center"/>
        <w:rPr>
          <w:sz w:val="22"/>
          <w:szCs w:val="22"/>
        </w:rPr>
      </w:pPr>
      <w:r w:rsidRPr="00D42C42">
        <w:rPr>
          <w:sz w:val="22"/>
          <w:szCs w:val="22"/>
        </w:rPr>
        <w:t>должностных лиц</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В рамках расследования несчастного случая, в соответствии 229.2 ТК РФ, необходимо проводить опрос должностных лиц, имеющих отношение к произошедшему несчастному случаю.</w:t>
      </w:r>
    </w:p>
    <w:p w:rsidR="00051AD5" w:rsidRPr="00D42C42" w:rsidRDefault="00051AD5" w:rsidP="00D42C42">
      <w:pPr>
        <w:pStyle w:val="ConsPlusNormal"/>
        <w:ind w:firstLine="540"/>
        <w:jc w:val="both"/>
        <w:rPr>
          <w:sz w:val="22"/>
          <w:szCs w:val="22"/>
        </w:rPr>
      </w:pPr>
      <w:r w:rsidRPr="00D42C42">
        <w:rPr>
          <w:sz w:val="22"/>
          <w:szCs w:val="22"/>
        </w:rPr>
        <w:t>В ходе опроса должностных лиц необходимо установить обязанности, закрепленные за ними по соблюдению требований безопасности при ведении работ, установить, каким образом было осуществлено обеспечение безопасности при выполнении работ, проводился ли инструктаж с пострадавшим, был ли он обеспечен необходимыми средствами индивидуальной защиты, проводилось ли с ним обучение безопасным методам и приемам выполнения работ, проходил ли пострадавший медицинский осмотр, был ли получен наряд-допуск на проведение работ, какие меры безопасности предусмотрены в проекте производства работ, установить, какая была разработана организационно-распорядительная документация по обеспечению требований безопасности на объекте производства работ и был ли с ней ознакомлен пострадавший. Для объективного и аргументированного определения ответственных за допущенные нарушения лиц, проведение вышеуказанных опросов рекомендуется проводить после сбора документов по несчастному случаю, так как для проведения опроса будет готовая платформа четко сформулированных вопросов, то есть у инспектора появляется возможность максимально детализировать вопросы, имеющие значение для доказательной базы.</w:t>
      </w:r>
    </w:p>
    <w:p w:rsidR="00051AD5" w:rsidRPr="00D42C42" w:rsidRDefault="00051AD5" w:rsidP="00D42C42">
      <w:pPr>
        <w:pStyle w:val="ConsPlusNormal"/>
        <w:ind w:firstLine="540"/>
        <w:jc w:val="both"/>
        <w:rPr>
          <w:sz w:val="22"/>
          <w:szCs w:val="22"/>
        </w:rPr>
      </w:pPr>
      <w:r w:rsidRPr="00D42C42">
        <w:rPr>
          <w:sz w:val="22"/>
          <w:szCs w:val="22"/>
        </w:rPr>
        <w:t>К объяснениям руководителей работ следует подходить критически, потому что они зачастую непосредственно несут ответственность за допущенные нарушения правил охраны труда, а также за неправильные действия подчиненных работников, поэтому иногда пытаются дать необъективные сведения об обстоятельствах происшествия. Данные ими сведения необходимо подтвердить или опровергнуть в объяснениях других лиц. Предпочтение отдается фактам, изложенным в объяснениях незаинтересованных лиц.</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bookmarkStart w:id="1" w:name="Par386"/>
      <w:bookmarkEnd w:id="1"/>
      <w:r w:rsidRPr="00D42C42">
        <w:rPr>
          <w:sz w:val="22"/>
          <w:szCs w:val="22"/>
        </w:rPr>
        <w:t>2.14. Проведение опроса очевидцев</w:t>
      </w:r>
    </w:p>
    <w:p w:rsidR="00051AD5" w:rsidRPr="00D42C42" w:rsidRDefault="00051AD5" w:rsidP="00D42C42">
      <w:pPr>
        <w:pStyle w:val="ConsPlusNormal"/>
        <w:jc w:val="center"/>
        <w:rPr>
          <w:sz w:val="22"/>
          <w:szCs w:val="22"/>
        </w:rPr>
      </w:pPr>
      <w:r w:rsidRPr="00D42C42">
        <w:rPr>
          <w:sz w:val="22"/>
          <w:szCs w:val="22"/>
        </w:rPr>
        <w:t>происшествия, пострадавших</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В процессе расследования несчастного случая важное значение имеют объяснения очевидцев. Комиссия выявляет и опрашивает очевидцев происшедшего НС. Именно по их объяснениям можно определить обстоятельства и причины НС. Неправильно отказываться от чьих-либо объяснений на том основании, что все уже известно и дополнительные сведения не требуются. Каждое объяснение может подтвердить достоверность уже имеющихся данных, дополнить их или уточнить, а в ряде случаев и поставить под сомнение. Опрос очевидцев НС не следует откладывать. Его надо провести параллельно с осмотром места НС или непосредственно после него, чтобы исключить от комиссии сокрытия того или иного факта, и в отдельном помещении. Заинтересованные лица при опросе не должны присутствовать, так как они словом или жестом могут повлиять на ход опроса или написание объяснения.</w:t>
      </w:r>
    </w:p>
    <w:p w:rsidR="00051AD5" w:rsidRPr="00D42C42" w:rsidRDefault="00051AD5" w:rsidP="00D42C42">
      <w:pPr>
        <w:pStyle w:val="ConsPlusNormal"/>
        <w:ind w:firstLine="540"/>
        <w:jc w:val="both"/>
        <w:rPr>
          <w:sz w:val="22"/>
          <w:szCs w:val="22"/>
        </w:rPr>
      </w:pPr>
      <w:r w:rsidRPr="00D42C42">
        <w:rPr>
          <w:sz w:val="22"/>
          <w:szCs w:val="22"/>
        </w:rPr>
        <w:t>Опрос очевидцев НС должен иметь форму непринужденной беседы. Никакие требования, предупреждения об ответственности за неправильные показания, а тем более угрозы при этом недопустимы. Нельзя заведомо, до заключения комиссии, подчеркивать, что несчастный случай произошел по вине опрашиваемого.</w:t>
      </w:r>
    </w:p>
    <w:p w:rsidR="00051AD5" w:rsidRPr="00D42C42" w:rsidRDefault="00051AD5" w:rsidP="00D42C42">
      <w:pPr>
        <w:pStyle w:val="ConsPlusNormal"/>
        <w:ind w:firstLine="540"/>
        <w:jc w:val="both"/>
        <w:rPr>
          <w:sz w:val="22"/>
          <w:szCs w:val="22"/>
        </w:rPr>
      </w:pPr>
      <w:r w:rsidRPr="00D42C42">
        <w:rPr>
          <w:sz w:val="22"/>
          <w:szCs w:val="22"/>
        </w:rPr>
        <w:t>Примерный перечень вопросов очевидцу НС:</w:t>
      </w:r>
    </w:p>
    <w:p w:rsidR="00051AD5" w:rsidRPr="00D42C42" w:rsidRDefault="00051AD5" w:rsidP="00D42C42">
      <w:pPr>
        <w:pStyle w:val="ConsPlusNormal"/>
        <w:ind w:firstLine="540"/>
        <w:jc w:val="both"/>
        <w:rPr>
          <w:sz w:val="22"/>
          <w:szCs w:val="22"/>
        </w:rPr>
      </w:pPr>
      <w:r w:rsidRPr="00D42C42">
        <w:rPr>
          <w:sz w:val="22"/>
          <w:szCs w:val="22"/>
        </w:rPr>
        <w:t>1. Где находился очевидец в момент несчастного случая и что он в это время там делал.</w:t>
      </w:r>
    </w:p>
    <w:p w:rsidR="00051AD5" w:rsidRPr="00D42C42" w:rsidRDefault="00051AD5" w:rsidP="00D42C42">
      <w:pPr>
        <w:pStyle w:val="ConsPlusNormal"/>
        <w:ind w:firstLine="540"/>
        <w:jc w:val="both"/>
        <w:rPr>
          <w:sz w:val="22"/>
          <w:szCs w:val="22"/>
        </w:rPr>
      </w:pPr>
      <w:r w:rsidRPr="00D42C42">
        <w:rPr>
          <w:sz w:val="22"/>
          <w:szCs w:val="22"/>
        </w:rPr>
        <w:t>2. Если выполнял работу совместно с пострадавшим, то необходимо выяснить:</w:t>
      </w:r>
    </w:p>
    <w:p w:rsidR="00051AD5" w:rsidRPr="00D42C42" w:rsidRDefault="00051AD5" w:rsidP="00D42C42">
      <w:pPr>
        <w:pStyle w:val="ConsPlusNormal"/>
        <w:ind w:firstLine="540"/>
        <w:jc w:val="both"/>
        <w:rPr>
          <w:sz w:val="22"/>
          <w:szCs w:val="22"/>
        </w:rPr>
      </w:pPr>
      <w:r w:rsidRPr="00D42C42">
        <w:rPr>
          <w:sz w:val="22"/>
          <w:szCs w:val="22"/>
        </w:rPr>
        <w:t>2.1. Кто давал задание на работу, при выполнении которой произошел несчастный случай. Как она должна была выполняться, какие меры безопасности при этом необходимо соблюдать. Как фактически выполнялось задание и почему именно так.</w:t>
      </w:r>
    </w:p>
    <w:p w:rsidR="00051AD5" w:rsidRPr="00D42C42" w:rsidRDefault="00051AD5" w:rsidP="00D42C42">
      <w:pPr>
        <w:pStyle w:val="ConsPlusNormal"/>
        <w:ind w:firstLine="540"/>
        <w:jc w:val="both"/>
        <w:rPr>
          <w:sz w:val="22"/>
          <w:szCs w:val="22"/>
        </w:rPr>
      </w:pPr>
      <w:r w:rsidRPr="00D42C42">
        <w:rPr>
          <w:sz w:val="22"/>
          <w:szCs w:val="22"/>
        </w:rPr>
        <w:t>2.2. Проводился ли инструктаж по работе, при выполнении которой произошел несчастный случай, кто проводил, где и когда. Содержание инструктажа.</w:t>
      </w:r>
    </w:p>
    <w:p w:rsidR="00051AD5" w:rsidRPr="00D42C42" w:rsidRDefault="00051AD5" w:rsidP="00D42C42">
      <w:pPr>
        <w:pStyle w:val="ConsPlusNormal"/>
        <w:ind w:firstLine="540"/>
        <w:jc w:val="both"/>
        <w:rPr>
          <w:sz w:val="22"/>
          <w:szCs w:val="22"/>
        </w:rPr>
      </w:pPr>
      <w:r w:rsidRPr="00D42C42">
        <w:rPr>
          <w:sz w:val="22"/>
          <w:szCs w:val="22"/>
        </w:rPr>
        <w:t>2.3. Ознакомлены ли рабочие, выполняющие задание, с инструкцией по охране труда при выполнении данной работы.</w:t>
      </w:r>
    </w:p>
    <w:p w:rsidR="00051AD5" w:rsidRPr="00D42C42" w:rsidRDefault="00051AD5" w:rsidP="00D42C42">
      <w:pPr>
        <w:pStyle w:val="ConsPlusNormal"/>
        <w:ind w:firstLine="540"/>
        <w:jc w:val="both"/>
        <w:rPr>
          <w:sz w:val="22"/>
          <w:szCs w:val="22"/>
        </w:rPr>
      </w:pPr>
      <w:r w:rsidRPr="00D42C42">
        <w:rPr>
          <w:sz w:val="22"/>
          <w:szCs w:val="22"/>
        </w:rPr>
        <w:t>2.4. Обеспеченность работников спецодеждой, спецобувью и другими средствами индивидуальной защиты. Причины неприменения (не ношения).</w:t>
      </w:r>
    </w:p>
    <w:p w:rsidR="00051AD5" w:rsidRPr="00D42C42" w:rsidRDefault="00051AD5" w:rsidP="00D42C42">
      <w:pPr>
        <w:pStyle w:val="ConsPlusNormal"/>
        <w:ind w:firstLine="540"/>
        <w:jc w:val="both"/>
        <w:rPr>
          <w:sz w:val="22"/>
          <w:szCs w:val="22"/>
        </w:rPr>
      </w:pPr>
      <w:r w:rsidRPr="00D42C42">
        <w:rPr>
          <w:sz w:val="22"/>
          <w:szCs w:val="22"/>
        </w:rPr>
        <w:t>2.5. Состояние рабочего места, наличие ограждающих устройств, блокировок, средств сигнализации, плакатов и знаков безопасности.</w:t>
      </w:r>
    </w:p>
    <w:p w:rsidR="00051AD5" w:rsidRPr="00D42C42" w:rsidRDefault="00051AD5" w:rsidP="00D42C42">
      <w:pPr>
        <w:pStyle w:val="ConsPlusNormal"/>
        <w:ind w:firstLine="540"/>
        <w:jc w:val="both"/>
        <w:rPr>
          <w:sz w:val="22"/>
          <w:szCs w:val="22"/>
        </w:rPr>
      </w:pPr>
      <w:r w:rsidRPr="00D42C42">
        <w:rPr>
          <w:sz w:val="22"/>
          <w:szCs w:val="22"/>
        </w:rPr>
        <w:t>2.6. Приходилось ли раньше выполнять такую работу пострадавшему и очевидцу. Соответствовала ли выполняемая работа профессии очевидца.</w:t>
      </w:r>
    </w:p>
    <w:p w:rsidR="00051AD5" w:rsidRPr="00D42C42" w:rsidRDefault="00051AD5" w:rsidP="00D42C42">
      <w:pPr>
        <w:pStyle w:val="ConsPlusNormal"/>
        <w:ind w:firstLine="540"/>
        <w:jc w:val="both"/>
        <w:rPr>
          <w:sz w:val="22"/>
          <w:szCs w:val="22"/>
        </w:rPr>
      </w:pPr>
      <w:r w:rsidRPr="00D42C42">
        <w:rPr>
          <w:sz w:val="22"/>
          <w:szCs w:val="22"/>
        </w:rPr>
        <w:t>2.8. Как обычно выполнялась очевидцем и другими работниками данная работа, при выполнении которой произошел несчастный случай? Допускались ли нарушения правил техники безопасности (какие именно) при выполнении таких работ. Реакция на нарушения со стороны административно-технического персонала. Принимаемые ими меры к нарушителям. Привести примеры.</w:t>
      </w:r>
    </w:p>
    <w:p w:rsidR="00051AD5" w:rsidRPr="00D42C42" w:rsidRDefault="00051AD5" w:rsidP="00D42C42">
      <w:pPr>
        <w:pStyle w:val="ConsPlusNormal"/>
        <w:ind w:firstLine="540"/>
        <w:jc w:val="both"/>
        <w:rPr>
          <w:sz w:val="22"/>
          <w:szCs w:val="22"/>
        </w:rPr>
      </w:pPr>
      <w:r w:rsidRPr="00D42C42">
        <w:rPr>
          <w:sz w:val="22"/>
          <w:szCs w:val="22"/>
        </w:rPr>
        <w:t>2.9. Какую конкретно операцию выполнял пострадавший перед несчастным случаем, в каком положении, каким инструментом. Кто из работников находился в это время рядом с местом, где выполнялась работа.</w:t>
      </w:r>
    </w:p>
    <w:p w:rsidR="00051AD5" w:rsidRPr="00D42C42" w:rsidRDefault="00051AD5" w:rsidP="00D42C42">
      <w:pPr>
        <w:pStyle w:val="ConsPlusNormal"/>
        <w:ind w:firstLine="540"/>
        <w:jc w:val="both"/>
        <w:rPr>
          <w:sz w:val="22"/>
          <w:szCs w:val="22"/>
        </w:rPr>
      </w:pPr>
      <w:r w:rsidRPr="00D42C42">
        <w:rPr>
          <w:sz w:val="22"/>
          <w:szCs w:val="22"/>
        </w:rPr>
        <w:t>3. Как вел себя пострадавший до несчастного случая, в момент происшествия и после него.</w:t>
      </w:r>
    </w:p>
    <w:p w:rsidR="00051AD5" w:rsidRPr="00D42C42" w:rsidRDefault="00051AD5" w:rsidP="00D42C42">
      <w:pPr>
        <w:pStyle w:val="ConsPlusNormal"/>
        <w:ind w:firstLine="540"/>
        <w:jc w:val="both"/>
        <w:rPr>
          <w:sz w:val="22"/>
          <w:szCs w:val="22"/>
        </w:rPr>
      </w:pPr>
      <w:r w:rsidRPr="00D42C42">
        <w:rPr>
          <w:sz w:val="22"/>
          <w:szCs w:val="22"/>
        </w:rPr>
        <w:t>4. Были ли слышны сигналы об опасности и как реагировали на это пострадавший и работающие с ним лица.</w:t>
      </w:r>
    </w:p>
    <w:p w:rsidR="00051AD5" w:rsidRPr="00D42C42" w:rsidRDefault="00051AD5" w:rsidP="00D42C42">
      <w:pPr>
        <w:pStyle w:val="ConsPlusNormal"/>
        <w:ind w:firstLine="540"/>
        <w:jc w:val="both"/>
        <w:rPr>
          <w:sz w:val="22"/>
          <w:szCs w:val="22"/>
        </w:rPr>
      </w:pPr>
      <w:r w:rsidRPr="00D42C42">
        <w:rPr>
          <w:sz w:val="22"/>
          <w:szCs w:val="22"/>
        </w:rPr>
        <w:t>5. Мнение очевидца о причинах несчастного случая.</w:t>
      </w:r>
    </w:p>
    <w:p w:rsidR="00051AD5" w:rsidRPr="00D42C42" w:rsidRDefault="00051AD5" w:rsidP="00D42C42">
      <w:pPr>
        <w:pStyle w:val="ConsPlusNormal"/>
        <w:ind w:firstLine="540"/>
        <w:jc w:val="both"/>
        <w:rPr>
          <w:sz w:val="22"/>
          <w:szCs w:val="22"/>
        </w:rPr>
      </w:pPr>
      <w:r w:rsidRPr="00D42C42">
        <w:rPr>
          <w:sz w:val="22"/>
          <w:szCs w:val="22"/>
        </w:rPr>
        <w:t>6. Кому сообщил очевидец о происшедшем несчастном случае и его действия после происшествия.</w:t>
      </w:r>
    </w:p>
    <w:p w:rsidR="00051AD5" w:rsidRPr="00D42C42" w:rsidRDefault="00051AD5" w:rsidP="00D42C42">
      <w:pPr>
        <w:pStyle w:val="ConsPlusNormal"/>
        <w:ind w:firstLine="540"/>
        <w:jc w:val="both"/>
        <w:rPr>
          <w:sz w:val="22"/>
          <w:szCs w:val="22"/>
        </w:rPr>
      </w:pPr>
      <w:r w:rsidRPr="00D42C42">
        <w:rPr>
          <w:sz w:val="22"/>
          <w:szCs w:val="22"/>
        </w:rPr>
        <w:t>7. Кем и какие были приняты меры по оказанию пострадавшему первой помощи. Какие медицинские средства использовались при оказании первой помощи.</w:t>
      </w:r>
    </w:p>
    <w:p w:rsidR="00051AD5" w:rsidRPr="00D42C42" w:rsidRDefault="00051AD5" w:rsidP="00D42C42">
      <w:pPr>
        <w:pStyle w:val="ConsPlusNormal"/>
        <w:ind w:firstLine="540"/>
        <w:jc w:val="both"/>
        <w:rPr>
          <w:sz w:val="22"/>
          <w:szCs w:val="22"/>
        </w:rPr>
      </w:pPr>
      <w:r w:rsidRPr="00D42C42">
        <w:rPr>
          <w:sz w:val="22"/>
          <w:szCs w:val="22"/>
        </w:rPr>
        <w:t>8. Когда, кто и как сообщил в "Скорую медицинскую помощь" о происшедшем несчастном случае. Когда машина "Скорой медицинской помощи" прибыла на объект. На каком транспорте, когда и кем пострадавший был доставлен в лечебное учреждение.</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2.15. Установление обстоятельств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Комиссией устанавливаются события, предшествовавшие НС и непосредственно с ним связанные. Изучаются объяснения очевидцев, должностных лиц и самого пострадавшего. Анализируются собранные комиссией материалы.</w:t>
      </w:r>
    </w:p>
    <w:p w:rsidR="00051AD5" w:rsidRPr="00D42C42" w:rsidRDefault="00051AD5" w:rsidP="00D42C42">
      <w:pPr>
        <w:pStyle w:val="ConsPlusNormal"/>
        <w:ind w:firstLine="540"/>
        <w:jc w:val="both"/>
        <w:rPr>
          <w:sz w:val="22"/>
          <w:szCs w:val="22"/>
        </w:rPr>
      </w:pPr>
      <w:r w:rsidRPr="00D42C42">
        <w:rPr>
          <w:sz w:val="22"/>
          <w:szCs w:val="22"/>
        </w:rPr>
        <w:t>Чем полнее и объективней будут установлены обстоятельства НС, тем точнее в определении причин и больше гарантии правильности принятого решения о мероприятиях предупреждения травматизма.</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2.16. Запрос материалов проверки из Следственных органов</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Для установления объективных обстоятельств НС при проведении расследований необходимо сделать запрос в следственные органы о предоставлении материалов проверки КУСП (книга учета сообщений о преступлениях).</w:t>
      </w:r>
    </w:p>
    <w:p w:rsidR="00051AD5" w:rsidRPr="00D42C42" w:rsidRDefault="00051AD5" w:rsidP="00D42C42">
      <w:pPr>
        <w:pStyle w:val="ConsPlusNormal"/>
        <w:ind w:firstLine="540"/>
        <w:jc w:val="both"/>
        <w:rPr>
          <w:sz w:val="22"/>
          <w:szCs w:val="22"/>
        </w:rPr>
      </w:pPr>
      <w:r w:rsidRPr="00D42C42">
        <w:rPr>
          <w:sz w:val="22"/>
          <w:szCs w:val="22"/>
        </w:rPr>
        <w:t>Примерный перечень материалов:</w:t>
      </w:r>
    </w:p>
    <w:p w:rsidR="00051AD5" w:rsidRPr="00D42C42" w:rsidRDefault="00051AD5" w:rsidP="00D42C42">
      <w:pPr>
        <w:pStyle w:val="ConsPlusNormal"/>
        <w:ind w:firstLine="540"/>
        <w:jc w:val="both"/>
        <w:rPr>
          <w:sz w:val="22"/>
          <w:szCs w:val="22"/>
        </w:rPr>
      </w:pPr>
      <w:r w:rsidRPr="00D42C42">
        <w:rPr>
          <w:sz w:val="22"/>
          <w:szCs w:val="22"/>
        </w:rPr>
        <w:t>- копия протокола осмотра места происшествия, составленного сотрудником СК с указанием нарушений требований охраны труда;</w:t>
      </w:r>
    </w:p>
    <w:p w:rsidR="00051AD5" w:rsidRPr="00D42C42" w:rsidRDefault="00051AD5" w:rsidP="00D42C42">
      <w:pPr>
        <w:pStyle w:val="ConsPlusNormal"/>
        <w:ind w:firstLine="540"/>
        <w:jc w:val="both"/>
        <w:rPr>
          <w:sz w:val="22"/>
          <w:szCs w:val="22"/>
        </w:rPr>
      </w:pPr>
      <w:r w:rsidRPr="00D42C42">
        <w:rPr>
          <w:sz w:val="22"/>
          <w:szCs w:val="22"/>
        </w:rPr>
        <w:t>- копии протоколов опросов очевидцев/свидетелей НС, составленных сотрудником СК;</w:t>
      </w:r>
    </w:p>
    <w:p w:rsidR="00051AD5" w:rsidRPr="00D42C42" w:rsidRDefault="00051AD5" w:rsidP="00D42C42">
      <w:pPr>
        <w:pStyle w:val="ConsPlusNormal"/>
        <w:ind w:firstLine="540"/>
        <w:jc w:val="both"/>
        <w:rPr>
          <w:sz w:val="22"/>
          <w:szCs w:val="22"/>
        </w:rPr>
      </w:pPr>
      <w:r w:rsidRPr="00D42C42">
        <w:rPr>
          <w:sz w:val="22"/>
          <w:szCs w:val="22"/>
        </w:rPr>
        <w:t>- копии протоколов опросов должностных лиц организации, работником которой являлся пострадавший, составленных сотрудником СК;</w:t>
      </w:r>
    </w:p>
    <w:p w:rsidR="00051AD5" w:rsidRPr="00D42C42" w:rsidRDefault="00051AD5" w:rsidP="00D42C42">
      <w:pPr>
        <w:pStyle w:val="ConsPlusNormal"/>
        <w:ind w:firstLine="540"/>
        <w:jc w:val="both"/>
        <w:rPr>
          <w:sz w:val="22"/>
          <w:szCs w:val="22"/>
        </w:rPr>
      </w:pPr>
      <w:r w:rsidRPr="00D42C42">
        <w:rPr>
          <w:sz w:val="22"/>
          <w:szCs w:val="22"/>
        </w:rPr>
        <w:t>- иные материалы и документы, устанавливающие порядок безопасного ведения работ на объекте, где произошел НС (изъятые журналы регистрации инструктажей по охране труда, проекты производства работ, инструкции по охране труда и проч. материалы).</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2.17. Решение вопроса о назначении экспертизы. Получение</w:t>
      </w:r>
    </w:p>
    <w:p w:rsidR="00051AD5" w:rsidRPr="00D42C42" w:rsidRDefault="00051AD5" w:rsidP="00D42C42">
      <w:pPr>
        <w:pStyle w:val="ConsPlusNormal"/>
        <w:jc w:val="center"/>
        <w:rPr>
          <w:sz w:val="22"/>
          <w:szCs w:val="22"/>
        </w:rPr>
      </w:pPr>
      <w:r w:rsidRPr="00D42C42">
        <w:rPr>
          <w:sz w:val="22"/>
          <w:szCs w:val="22"/>
        </w:rPr>
        <w:t>результатов экспертизы и их изучение</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Повышенного внимания требует изучение всех обстоятельств НС, происшедших при эксплуатации приборов, станков, машин, оборудования и других средств производства в результате воздействия этого оборудования на работника, а также в результате нарушений технологических процессов. В целях объективной оценки таких НС после обследования места НС и изучения первичных документов инспектором должны быть рассмотрены вопросы о целесообразности выполнения технических расчетов, лабораторных исследований, испытаний, экспертных работ с привлечением аккредитованных специалистов-экспертов, которые в соответствии со ст. 229.2 ТК РФ должны проводиться за счет средств работодателя.</w:t>
      </w:r>
    </w:p>
    <w:p w:rsidR="00051AD5" w:rsidRPr="00D42C42" w:rsidRDefault="00051AD5" w:rsidP="00D42C42">
      <w:pPr>
        <w:pStyle w:val="ConsPlusNormal"/>
        <w:ind w:firstLine="540"/>
        <w:jc w:val="both"/>
        <w:rPr>
          <w:sz w:val="22"/>
          <w:szCs w:val="22"/>
        </w:rPr>
      </w:pPr>
      <w:r w:rsidRPr="00D42C42">
        <w:rPr>
          <w:sz w:val="22"/>
          <w:szCs w:val="22"/>
        </w:rPr>
        <w:t>Инспектором принимается решение о проведении экспертизы за счет средств работодателя.</w:t>
      </w:r>
    </w:p>
    <w:p w:rsidR="00051AD5" w:rsidRPr="00D42C42" w:rsidRDefault="00051AD5" w:rsidP="00D42C42">
      <w:pPr>
        <w:pStyle w:val="ConsPlusNormal"/>
        <w:ind w:firstLine="540"/>
        <w:jc w:val="both"/>
        <w:rPr>
          <w:sz w:val="22"/>
          <w:szCs w:val="22"/>
        </w:rPr>
      </w:pPr>
      <w:r w:rsidRPr="00D42C42">
        <w:rPr>
          <w:sz w:val="22"/>
          <w:szCs w:val="22"/>
        </w:rPr>
        <w:t>Основные вопросы, которые устанавливаются по результатам экспертизы:</w:t>
      </w:r>
    </w:p>
    <w:p w:rsidR="00051AD5" w:rsidRPr="00D42C42" w:rsidRDefault="00051AD5" w:rsidP="00D42C42">
      <w:pPr>
        <w:pStyle w:val="ConsPlusNormal"/>
        <w:ind w:firstLine="540"/>
        <w:jc w:val="both"/>
        <w:rPr>
          <w:sz w:val="22"/>
          <w:szCs w:val="22"/>
        </w:rPr>
      </w:pPr>
      <w:r w:rsidRPr="00D42C42">
        <w:rPr>
          <w:sz w:val="22"/>
          <w:szCs w:val="22"/>
        </w:rPr>
        <w:t>- заключение о соответствии и состояния оборудования, иных технических средств нормативным требованиям охраны труда;</w:t>
      </w:r>
    </w:p>
    <w:p w:rsidR="00051AD5" w:rsidRPr="00D42C42" w:rsidRDefault="00051AD5" w:rsidP="00D42C42">
      <w:pPr>
        <w:pStyle w:val="ConsPlusNormal"/>
        <w:ind w:firstLine="540"/>
        <w:jc w:val="both"/>
        <w:rPr>
          <w:sz w:val="22"/>
          <w:szCs w:val="22"/>
        </w:rPr>
      </w:pPr>
      <w:r w:rsidRPr="00D42C42">
        <w:rPr>
          <w:sz w:val="22"/>
          <w:szCs w:val="22"/>
        </w:rPr>
        <w:t>- заключение о технических причинах и механизма происшествия;</w:t>
      </w:r>
    </w:p>
    <w:p w:rsidR="00051AD5" w:rsidRPr="00D42C42" w:rsidRDefault="00051AD5" w:rsidP="00D42C42">
      <w:pPr>
        <w:pStyle w:val="ConsPlusNormal"/>
        <w:ind w:firstLine="540"/>
        <w:jc w:val="both"/>
        <w:rPr>
          <w:sz w:val="22"/>
          <w:szCs w:val="22"/>
        </w:rPr>
      </w:pPr>
      <w:r w:rsidRPr="00D42C42">
        <w:rPr>
          <w:sz w:val="22"/>
          <w:szCs w:val="22"/>
        </w:rPr>
        <w:t>- заключение о соответствии технологии выполнения работ государственным нормативным требованиям охраны труда;</w:t>
      </w:r>
    </w:p>
    <w:p w:rsidR="00051AD5" w:rsidRPr="00D42C42" w:rsidRDefault="00051AD5" w:rsidP="00D42C42">
      <w:pPr>
        <w:pStyle w:val="ConsPlusNormal"/>
        <w:ind w:firstLine="540"/>
        <w:jc w:val="both"/>
        <w:rPr>
          <w:sz w:val="22"/>
          <w:szCs w:val="22"/>
        </w:rPr>
      </w:pPr>
      <w:r w:rsidRPr="00D42C42">
        <w:rPr>
          <w:sz w:val="22"/>
          <w:szCs w:val="22"/>
        </w:rPr>
        <w:t>- заключение об организационных недостатках выполнения технологической операции, нарушений правил охраны труда и лиц, ответственных за допущенные нарушения.</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2.18. Медицинская экспертиза. Основные группы</w:t>
      </w:r>
    </w:p>
    <w:p w:rsidR="00051AD5" w:rsidRPr="00D42C42" w:rsidRDefault="00051AD5" w:rsidP="00D42C42">
      <w:pPr>
        <w:pStyle w:val="ConsPlusNormal"/>
        <w:jc w:val="center"/>
        <w:rPr>
          <w:sz w:val="22"/>
          <w:szCs w:val="22"/>
        </w:rPr>
      </w:pPr>
      <w:r w:rsidRPr="00D42C42">
        <w:rPr>
          <w:sz w:val="22"/>
          <w:szCs w:val="22"/>
        </w:rPr>
        <w:t>разрешаемых вопросов</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Медицинская экспертиза направлена на установление последствий травмирования и выявление у пострадавшего медицинских противопоказаний к допуску к соответствующей работе, алкогольного или иного опьянения.</w:t>
      </w:r>
    </w:p>
    <w:p w:rsidR="00051AD5" w:rsidRPr="00D42C42" w:rsidRDefault="00051AD5" w:rsidP="00D42C42">
      <w:pPr>
        <w:pStyle w:val="ConsPlusNormal"/>
        <w:ind w:firstLine="540"/>
        <w:jc w:val="both"/>
        <w:rPr>
          <w:sz w:val="22"/>
          <w:szCs w:val="22"/>
        </w:rPr>
      </w:pPr>
      <w:r w:rsidRPr="00D42C42">
        <w:rPr>
          <w:sz w:val="22"/>
          <w:szCs w:val="22"/>
        </w:rPr>
        <w:t>Основные вопросы, которые устанавливаются по результатам экспертизы:</w:t>
      </w:r>
    </w:p>
    <w:p w:rsidR="00051AD5" w:rsidRPr="00D42C42" w:rsidRDefault="00051AD5" w:rsidP="00D42C42">
      <w:pPr>
        <w:pStyle w:val="ConsPlusNormal"/>
        <w:ind w:firstLine="540"/>
        <w:jc w:val="both"/>
        <w:rPr>
          <w:sz w:val="22"/>
          <w:szCs w:val="22"/>
        </w:rPr>
      </w:pPr>
      <w:r w:rsidRPr="00D42C42">
        <w:rPr>
          <w:sz w:val="22"/>
          <w:szCs w:val="22"/>
        </w:rPr>
        <w:t>- какова причина смерти пострадавшего;</w:t>
      </w:r>
    </w:p>
    <w:p w:rsidR="00051AD5" w:rsidRPr="00D42C42" w:rsidRDefault="00051AD5" w:rsidP="00D42C42">
      <w:pPr>
        <w:pStyle w:val="ConsPlusNormal"/>
        <w:ind w:firstLine="540"/>
        <w:jc w:val="both"/>
        <w:rPr>
          <w:sz w:val="22"/>
          <w:szCs w:val="22"/>
        </w:rPr>
      </w:pPr>
      <w:r w:rsidRPr="00D42C42">
        <w:rPr>
          <w:sz w:val="22"/>
          <w:szCs w:val="22"/>
        </w:rPr>
        <w:t>- какие повреждения причинены пострадавшему, каков их характер, локализация;</w:t>
      </w:r>
    </w:p>
    <w:p w:rsidR="00051AD5" w:rsidRPr="00D42C42" w:rsidRDefault="00051AD5" w:rsidP="00D42C42">
      <w:pPr>
        <w:pStyle w:val="ConsPlusNormal"/>
        <w:ind w:firstLine="540"/>
        <w:jc w:val="both"/>
        <w:rPr>
          <w:sz w:val="22"/>
          <w:szCs w:val="22"/>
        </w:rPr>
      </w:pPr>
      <w:r w:rsidRPr="00D42C42">
        <w:rPr>
          <w:sz w:val="22"/>
          <w:szCs w:val="22"/>
        </w:rPr>
        <w:t>- соответствовало ли состояние здоровья пострадавшего медицинским требованиям, предъявляемым при допуске к выполнению определенного вида работы (или при наличии вредных производственных факторов), если нет, то какие имелись противопоказания;</w:t>
      </w:r>
    </w:p>
    <w:p w:rsidR="00051AD5" w:rsidRPr="00D42C42" w:rsidRDefault="00051AD5" w:rsidP="00D42C42">
      <w:pPr>
        <w:pStyle w:val="ConsPlusNormal"/>
        <w:ind w:firstLine="540"/>
        <w:jc w:val="both"/>
        <w:rPr>
          <w:sz w:val="22"/>
          <w:szCs w:val="22"/>
        </w:rPr>
      </w:pPr>
      <w:r w:rsidRPr="00D42C42">
        <w:rPr>
          <w:sz w:val="22"/>
          <w:szCs w:val="22"/>
        </w:rPr>
        <w:t>- не обусловлено ли заболевание данного лица, вызвавшее потерю трудоспособности, вредными условиями труда, которые могли действовать на пострадавшего;</w:t>
      </w:r>
    </w:p>
    <w:p w:rsidR="00051AD5" w:rsidRPr="00D42C42" w:rsidRDefault="00051AD5" w:rsidP="00D42C42">
      <w:pPr>
        <w:pStyle w:val="ConsPlusNormal"/>
        <w:ind w:firstLine="540"/>
        <w:jc w:val="both"/>
        <w:rPr>
          <w:sz w:val="22"/>
          <w:szCs w:val="22"/>
        </w:rPr>
      </w:pPr>
      <w:r w:rsidRPr="00D42C42">
        <w:rPr>
          <w:sz w:val="22"/>
          <w:szCs w:val="22"/>
        </w:rPr>
        <w:t>- находилось ли данное лицо в состоянии алкогольного опьянения, если да, то какова его степень; соответствуют ли такие-то сведения о времени употребления этим лицом алкоголя и его количества результатам экспертизы?</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2.19. Продление сроков расследования</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Если возникает необходимость проведения дополнительной проверки обстоятельств НС, в том числе с проведением соответствующих медицинских, технических и иных экспертиз, дополнительного получения соответствующих медицинских и иных заключений, то сроки могут быть продлены председателем комиссии, но не более чем на 15 дней. Решение о дополнительном продлении срока его расследования принимается по согласованию с руководителем ГИТ, с последующим информированием об этом соответствующего правоохранительного органа. В случае, если закончить расследование НС в указанные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либо в суде, то решение о продлении срока расследования НС принимается по согласованию с этими организациями, органами или с учетом принятых ими решений. Распоряжение о продлении сроков расследования, а также все документы, подтверждающие правомерность продления сроков прикладываются к материалам расследования НС.</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2.20. Расследование НС при изменении степени тяжести</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суток после получения сведений об этом направляет извещение по установленной форме в соответствующую ГИТ, уполномоченную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о страховых случаях - в исполнительный орган страховщика (по месту регистрации работодателя в качестве страхователя).</w:t>
      </w:r>
    </w:p>
    <w:p w:rsidR="00051AD5" w:rsidRPr="00D42C42" w:rsidRDefault="00051AD5" w:rsidP="00D42C42">
      <w:pPr>
        <w:pStyle w:val="ConsPlusNormal"/>
        <w:ind w:firstLine="540"/>
        <w:jc w:val="both"/>
        <w:rPr>
          <w:sz w:val="22"/>
          <w:szCs w:val="22"/>
        </w:rPr>
      </w:pPr>
      <w:r w:rsidRPr="00D42C42">
        <w:rPr>
          <w:sz w:val="22"/>
          <w:szCs w:val="22"/>
        </w:rPr>
        <w:t>Далее организуется расследование по установленному порядку.</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1"/>
        <w:rPr>
          <w:sz w:val="22"/>
          <w:szCs w:val="22"/>
        </w:rPr>
      </w:pPr>
      <w:r w:rsidRPr="00D42C42">
        <w:rPr>
          <w:sz w:val="22"/>
          <w:szCs w:val="22"/>
        </w:rPr>
        <w:t>Раздел 3.</w:t>
      </w:r>
    </w:p>
    <w:p w:rsidR="00051AD5" w:rsidRPr="00D42C42" w:rsidRDefault="00051AD5" w:rsidP="00D42C42">
      <w:pPr>
        <w:pStyle w:val="ConsPlusNormal"/>
        <w:jc w:val="center"/>
        <w:rPr>
          <w:sz w:val="22"/>
          <w:szCs w:val="22"/>
        </w:rPr>
      </w:pPr>
      <w:r w:rsidRPr="00D42C42">
        <w:rPr>
          <w:sz w:val="22"/>
          <w:szCs w:val="22"/>
        </w:rPr>
        <w:t>Завершение расследования несчастного случая</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3.1. Итоговое заседание комиссии по принятию решений.</w:t>
      </w:r>
    </w:p>
    <w:p w:rsidR="00051AD5" w:rsidRPr="00D42C42" w:rsidRDefault="00051AD5" w:rsidP="00D42C42">
      <w:pPr>
        <w:pStyle w:val="ConsPlusNormal"/>
        <w:jc w:val="center"/>
        <w:rPr>
          <w:sz w:val="22"/>
          <w:szCs w:val="22"/>
        </w:rPr>
      </w:pPr>
      <w:r w:rsidRPr="00D42C42">
        <w:rPr>
          <w:sz w:val="22"/>
          <w:szCs w:val="22"/>
        </w:rPr>
        <w:t>Квалификация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По окончанию проведения мероприятий, связанных с расследованием НС, изучения собранных членами комиссии материалов а также подготовки проектов актов расследования несчастного случая (форма 4) и о несчастном случае на производстве (форма Н-1) (в случае необходимости), председатель комиссии назначает время окончательного заседания комиссии и место заседания (как правило, в специально отведенном и оборудованном для этих целей помещении ГИТ). О времени заседания представитель работодателя, по требованию председателя комиссии, заблаговременно оповещает всех членов комиссии.</w:t>
      </w:r>
    </w:p>
    <w:p w:rsidR="00051AD5" w:rsidRPr="00D42C42" w:rsidRDefault="00051AD5" w:rsidP="00D42C42">
      <w:pPr>
        <w:pStyle w:val="ConsPlusNormal"/>
        <w:ind w:firstLine="540"/>
        <w:jc w:val="both"/>
        <w:rPr>
          <w:sz w:val="22"/>
          <w:szCs w:val="22"/>
        </w:rPr>
      </w:pPr>
      <w:r w:rsidRPr="00D42C42">
        <w:rPr>
          <w:sz w:val="22"/>
          <w:szCs w:val="22"/>
        </w:rPr>
        <w:t>Во время заседания комиссия (в предусмотренных законом случаях инспектор, самостоятельно проводивший расследование несчастного случая) изучает материалы расследования, на основании которых устанавливает обстоятельства и причины НС, лиц допустивших нарушения требований охраны труда и вырабатывает предложения по устранению выявленных нарушений, причин НС.</w:t>
      </w:r>
    </w:p>
    <w:p w:rsidR="00051AD5" w:rsidRPr="00D42C42" w:rsidRDefault="00051AD5" w:rsidP="00D42C42">
      <w:pPr>
        <w:pStyle w:val="ConsPlusNormal"/>
        <w:ind w:firstLine="540"/>
        <w:jc w:val="both"/>
        <w:rPr>
          <w:sz w:val="22"/>
          <w:szCs w:val="22"/>
        </w:rPr>
      </w:pPr>
      <w:r w:rsidRPr="00D42C42">
        <w:rPr>
          <w:sz w:val="22"/>
          <w:szCs w:val="22"/>
        </w:rPr>
        <w:t>Анализ причин НС должен включать следующие этапы:</w:t>
      </w:r>
    </w:p>
    <w:p w:rsidR="00051AD5" w:rsidRPr="00D42C42" w:rsidRDefault="00051AD5" w:rsidP="00D42C42">
      <w:pPr>
        <w:pStyle w:val="ConsPlusNormal"/>
        <w:ind w:firstLine="540"/>
        <w:jc w:val="both"/>
        <w:rPr>
          <w:sz w:val="22"/>
          <w:szCs w:val="22"/>
        </w:rPr>
      </w:pPr>
      <w:r w:rsidRPr="00D42C42">
        <w:rPr>
          <w:sz w:val="22"/>
          <w:szCs w:val="22"/>
        </w:rPr>
        <w:t>выявление всех причин, которые привели к травме;</w:t>
      </w:r>
    </w:p>
    <w:p w:rsidR="00051AD5" w:rsidRPr="00D42C42" w:rsidRDefault="00051AD5" w:rsidP="00D42C42">
      <w:pPr>
        <w:pStyle w:val="ConsPlusNormal"/>
        <w:ind w:firstLine="540"/>
        <w:jc w:val="both"/>
        <w:rPr>
          <w:sz w:val="22"/>
          <w:szCs w:val="22"/>
        </w:rPr>
      </w:pPr>
      <w:r w:rsidRPr="00D42C42">
        <w:rPr>
          <w:sz w:val="22"/>
          <w:szCs w:val="22"/>
        </w:rPr>
        <w:t>установление взаимосвязи тех причин, которые непосредственно повлияли на ход событий;</w:t>
      </w:r>
    </w:p>
    <w:p w:rsidR="00051AD5" w:rsidRPr="00D42C42" w:rsidRDefault="00051AD5" w:rsidP="00D42C42">
      <w:pPr>
        <w:pStyle w:val="ConsPlusNormal"/>
        <w:ind w:firstLine="540"/>
        <w:jc w:val="both"/>
        <w:rPr>
          <w:sz w:val="22"/>
          <w:szCs w:val="22"/>
        </w:rPr>
      </w:pPr>
      <w:r w:rsidRPr="00D42C42">
        <w:rPr>
          <w:sz w:val="22"/>
          <w:szCs w:val="22"/>
        </w:rPr>
        <w:t>определение основной причины НС (в том числе технической), вызвавшей травмирование пострадавшего.</w:t>
      </w:r>
    </w:p>
    <w:p w:rsidR="00051AD5" w:rsidRPr="00D42C42" w:rsidRDefault="00051AD5" w:rsidP="00D42C42">
      <w:pPr>
        <w:pStyle w:val="ConsPlusNormal"/>
        <w:ind w:firstLine="540"/>
        <w:jc w:val="both"/>
        <w:rPr>
          <w:sz w:val="22"/>
          <w:szCs w:val="22"/>
        </w:rPr>
      </w:pPr>
      <w:r w:rsidRPr="00D42C42">
        <w:rPr>
          <w:sz w:val="22"/>
          <w:szCs w:val="22"/>
        </w:rPr>
        <w:t>При установлении основной причины НС в первую очередь следует обращать внимание на:</w:t>
      </w:r>
    </w:p>
    <w:p w:rsidR="00051AD5" w:rsidRPr="00D42C42" w:rsidRDefault="00051AD5" w:rsidP="00D42C42">
      <w:pPr>
        <w:pStyle w:val="ConsPlusNormal"/>
        <w:ind w:firstLine="540"/>
        <w:jc w:val="both"/>
        <w:rPr>
          <w:sz w:val="22"/>
          <w:szCs w:val="22"/>
        </w:rPr>
      </w:pPr>
      <w:r w:rsidRPr="00D42C42">
        <w:rPr>
          <w:sz w:val="22"/>
          <w:szCs w:val="22"/>
        </w:rPr>
        <w:t>- конструктивные недостатки производственного оборудования (аппаратов, приборов, установок и т.д.), транспортных средств, автомобильного транспорта, транспортно-технологического оборудования, приспособлений и инструментов, оградительных или предохранительных устройств, а также на отсутствие ограждений, блокировочных устройств, средств пассивной безопасности и других средств коллективной защиты;</w:t>
      </w:r>
    </w:p>
    <w:p w:rsidR="00051AD5" w:rsidRPr="00D42C42" w:rsidRDefault="00051AD5" w:rsidP="00D42C42">
      <w:pPr>
        <w:pStyle w:val="ConsPlusNormal"/>
        <w:ind w:firstLine="540"/>
        <w:jc w:val="both"/>
        <w:rPr>
          <w:sz w:val="22"/>
          <w:szCs w:val="22"/>
        </w:rPr>
      </w:pPr>
      <w:r w:rsidRPr="00D42C42">
        <w:rPr>
          <w:sz w:val="22"/>
          <w:szCs w:val="22"/>
        </w:rPr>
        <w:t>- нарушения конструкций машин, механизмов, оборудования, средств коллективной защиты, приспособлений и инструментов или их узлов и деталей, происшедшие в процессе эксплуатации;</w:t>
      </w:r>
    </w:p>
    <w:p w:rsidR="00051AD5" w:rsidRPr="00D42C42" w:rsidRDefault="00051AD5" w:rsidP="00D42C42">
      <w:pPr>
        <w:pStyle w:val="ConsPlusNormal"/>
        <w:ind w:firstLine="540"/>
        <w:jc w:val="both"/>
        <w:rPr>
          <w:sz w:val="22"/>
          <w:szCs w:val="22"/>
        </w:rPr>
      </w:pPr>
      <w:r w:rsidRPr="00D42C42">
        <w:rPr>
          <w:sz w:val="22"/>
          <w:szCs w:val="22"/>
        </w:rPr>
        <w:t>- отсутствие или неправильное проведение планово-предупредительного ремонта автомобильного транспорта, грузоподъемных механизмов, транспортных средств, производственного и транспортно-технологического оборудования, приспособлений и инструментов, блокировочных устройств; разладку или износ устройств защиты, управления и т.д.; неисправность средств коллективной защиты и СИЗ; разрушение или поломку деталей оборудования, инструмента, предохранительных и оградительных устройств и т.д.;</w:t>
      </w:r>
    </w:p>
    <w:p w:rsidR="00051AD5" w:rsidRPr="00D42C42" w:rsidRDefault="00051AD5" w:rsidP="00D42C42">
      <w:pPr>
        <w:pStyle w:val="ConsPlusNormal"/>
        <w:ind w:firstLine="540"/>
        <w:jc w:val="both"/>
        <w:rPr>
          <w:sz w:val="22"/>
          <w:szCs w:val="22"/>
        </w:rPr>
      </w:pPr>
      <w:r w:rsidRPr="00D42C42">
        <w:rPr>
          <w:sz w:val="22"/>
          <w:szCs w:val="22"/>
        </w:rPr>
        <w:t>- неудовлетворительное (неисправное, не соответствующее санитарным и строительным нормам и правилам) техническое состояние зданий, сооружении и их элементов, обрушение элементов производственных зданий (крыш, стен, потолков, полов, лестничных клеток, проходов, проездов и т.д.); неточный учет требований системы стандартов безопасности труда при разработке прогрессивных технологических процессов;</w:t>
      </w:r>
    </w:p>
    <w:p w:rsidR="00051AD5" w:rsidRPr="00D42C42" w:rsidRDefault="00051AD5" w:rsidP="00D42C42">
      <w:pPr>
        <w:pStyle w:val="ConsPlusNormal"/>
        <w:ind w:firstLine="540"/>
        <w:jc w:val="both"/>
        <w:rPr>
          <w:sz w:val="22"/>
          <w:szCs w:val="22"/>
        </w:rPr>
      </w:pPr>
      <w:r w:rsidRPr="00D42C42">
        <w:rPr>
          <w:sz w:val="22"/>
          <w:szCs w:val="22"/>
        </w:rPr>
        <w:t>- недостаточную механизацию тяжелых и опасных операций (погрузочно-разгрузочных, транспортных и складских работ);</w:t>
      </w:r>
    </w:p>
    <w:p w:rsidR="00051AD5" w:rsidRPr="00D42C42" w:rsidRDefault="00051AD5" w:rsidP="00D42C42">
      <w:pPr>
        <w:pStyle w:val="ConsPlusNormal"/>
        <w:ind w:firstLine="540"/>
        <w:jc w:val="both"/>
        <w:rPr>
          <w:sz w:val="22"/>
          <w:szCs w:val="22"/>
        </w:rPr>
      </w:pPr>
      <w:r w:rsidRPr="00D42C42">
        <w:rPr>
          <w:sz w:val="22"/>
          <w:szCs w:val="22"/>
        </w:rPr>
        <w:t>- отсутствие подъемно-транспортных средств для перемещения тяжелых деталей при установке их на оборудование или ремонте и монтаже последнего;</w:t>
      </w:r>
    </w:p>
    <w:p w:rsidR="00051AD5" w:rsidRPr="00D42C42" w:rsidRDefault="00051AD5" w:rsidP="00D42C42">
      <w:pPr>
        <w:pStyle w:val="ConsPlusNormal"/>
        <w:ind w:firstLine="540"/>
        <w:jc w:val="both"/>
        <w:rPr>
          <w:sz w:val="22"/>
          <w:szCs w:val="22"/>
        </w:rPr>
      </w:pPr>
      <w:r w:rsidRPr="00D42C42">
        <w:rPr>
          <w:sz w:val="22"/>
          <w:szCs w:val="22"/>
        </w:rPr>
        <w:t>- несоответствие средств механизации, предусмотренных действующей нормативной документацией (правила, стандарты, нормы и т.д.), при установке заготовок для обработки и съеме деталей с оборудования и т.д.;</w:t>
      </w:r>
    </w:p>
    <w:p w:rsidR="00051AD5" w:rsidRPr="00D42C42" w:rsidRDefault="00051AD5" w:rsidP="00D42C42">
      <w:pPr>
        <w:pStyle w:val="ConsPlusNormal"/>
        <w:ind w:firstLine="540"/>
        <w:jc w:val="both"/>
        <w:rPr>
          <w:sz w:val="22"/>
          <w:szCs w:val="22"/>
        </w:rPr>
      </w:pPr>
      <w:r w:rsidRPr="00D42C42">
        <w:rPr>
          <w:sz w:val="22"/>
          <w:szCs w:val="22"/>
        </w:rPr>
        <w:t>- отсутствие необходимой технической документации;</w:t>
      </w:r>
    </w:p>
    <w:p w:rsidR="00051AD5" w:rsidRPr="00D42C42" w:rsidRDefault="00051AD5" w:rsidP="00D42C42">
      <w:pPr>
        <w:pStyle w:val="ConsPlusNormal"/>
        <w:ind w:firstLine="540"/>
        <w:jc w:val="both"/>
        <w:rPr>
          <w:sz w:val="22"/>
          <w:szCs w:val="22"/>
        </w:rPr>
      </w:pPr>
      <w:r w:rsidRPr="00D42C42">
        <w:rPr>
          <w:sz w:val="22"/>
          <w:szCs w:val="22"/>
        </w:rPr>
        <w:t>- нарушения работающими технологических процессов, предусмотренных технологическими картами, правилами и нормами по охране труда (нарушение правил эксплуатации котлов и сосудов, работающих под давлением, нарушение санитарных правил хранения, транспортирования и применения ядохимикатов);</w:t>
      </w:r>
    </w:p>
    <w:p w:rsidR="00051AD5" w:rsidRPr="00D42C42" w:rsidRDefault="00051AD5" w:rsidP="00D42C42">
      <w:pPr>
        <w:pStyle w:val="ConsPlusNormal"/>
        <w:ind w:firstLine="540"/>
        <w:jc w:val="both"/>
        <w:rPr>
          <w:sz w:val="22"/>
          <w:szCs w:val="22"/>
        </w:rPr>
      </w:pPr>
      <w:r w:rsidRPr="00D42C42">
        <w:rPr>
          <w:sz w:val="22"/>
          <w:szCs w:val="22"/>
        </w:rPr>
        <w:t>- несоблюдение установленных нормативами документами требований безопасности к технологическим процессам;</w:t>
      </w:r>
    </w:p>
    <w:p w:rsidR="00051AD5" w:rsidRPr="00D42C42" w:rsidRDefault="00051AD5" w:rsidP="00D42C42">
      <w:pPr>
        <w:pStyle w:val="ConsPlusNormal"/>
        <w:ind w:firstLine="540"/>
        <w:jc w:val="both"/>
        <w:rPr>
          <w:sz w:val="22"/>
          <w:szCs w:val="22"/>
        </w:rPr>
      </w:pPr>
      <w:r w:rsidRPr="00D42C42">
        <w:rPr>
          <w:sz w:val="22"/>
          <w:szCs w:val="22"/>
        </w:rPr>
        <w:t>- применение материалов, приспособлений и инструментов, не предусмотренных технологическими документами (картами, паспортами и т.д.);</w:t>
      </w:r>
    </w:p>
    <w:p w:rsidR="00051AD5" w:rsidRPr="00D42C42" w:rsidRDefault="00051AD5" w:rsidP="00D42C42">
      <w:pPr>
        <w:pStyle w:val="ConsPlusNormal"/>
        <w:ind w:firstLine="540"/>
        <w:jc w:val="both"/>
        <w:rPr>
          <w:sz w:val="22"/>
          <w:szCs w:val="22"/>
        </w:rPr>
      </w:pPr>
      <w:r w:rsidRPr="00D42C42">
        <w:rPr>
          <w:sz w:val="22"/>
          <w:szCs w:val="22"/>
        </w:rPr>
        <w:t>- нарушения администрацией правил и норм безопасной организации работ из-за отсутствия или недостаточного технического надзора и контроля за соблюдением безопасности труда при ведении случайных, разовых, ремонтных, монтажно-демонтажных работ;</w:t>
      </w:r>
    </w:p>
    <w:p w:rsidR="00051AD5" w:rsidRPr="00D42C42" w:rsidRDefault="00051AD5" w:rsidP="00D42C42">
      <w:pPr>
        <w:pStyle w:val="ConsPlusNormal"/>
        <w:ind w:firstLine="540"/>
        <w:jc w:val="both"/>
        <w:rPr>
          <w:sz w:val="22"/>
          <w:szCs w:val="22"/>
        </w:rPr>
      </w:pPr>
      <w:r w:rsidRPr="00D42C42">
        <w:rPr>
          <w:sz w:val="22"/>
          <w:szCs w:val="22"/>
        </w:rPr>
        <w:t>- недостатки в организации групповой работы (не выделение специального работника для обеспечения безопасности группе работающих на одном рабочем месте);</w:t>
      </w:r>
    </w:p>
    <w:p w:rsidR="00051AD5" w:rsidRPr="00D42C42" w:rsidRDefault="00051AD5" w:rsidP="00D42C42">
      <w:pPr>
        <w:pStyle w:val="ConsPlusNormal"/>
        <w:ind w:firstLine="540"/>
        <w:jc w:val="both"/>
        <w:rPr>
          <w:sz w:val="22"/>
          <w:szCs w:val="22"/>
        </w:rPr>
      </w:pPr>
      <w:r w:rsidRPr="00D42C42">
        <w:rPr>
          <w:sz w:val="22"/>
          <w:szCs w:val="22"/>
        </w:rPr>
        <w:t>- выполнение работ с повышенной опасностью без наряда-допуска, определяющего порядок и методы безопасного их проведения; нарушения со стороны администрации режимов труда и отдыха;</w:t>
      </w:r>
    </w:p>
    <w:p w:rsidR="00051AD5" w:rsidRPr="00D42C42" w:rsidRDefault="00051AD5" w:rsidP="00D42C42">
      <w:pPr>
        <w:pStyle w:val="ConsPlusNormal"/>
        <w:ind w:firstLine="540"/>
        <w:jc w:val="both"/>
        <w:rPr>
          <w:sz w:val="22"/>
          <w:szCs w:val="22"/>
        </w:rPr>
      </w:pPr>
      <w:r w:rsidRPr="00D42C42">
        <w:rPr>
          <w:sz w:val="22"/>
          <w:szCs w:val="22"/>
        </w:rPr>
        <w:t>- принятие неправильных решений администрацией в области охраны труда;</w:t>
      </w:r>
    </w:p>
    <w:p w:rsidR="00051AD5" w:rsidRPr="00D42C42" w:rsidRDefault="00051AD5" w:rsidP="00D42C42">
      <w:pPr>
        <w:pStyle w:val="ConsPlusNormal"/>
        <w:ind w:firstLine="540"/>
        <w:jc w:val="both"/>
        <w:rPr>
          <w:sz w:val="22"/>
          <w:szCs w:val="22"/>
        </w:rPr>
      </w:pPr>
      <w:r w:rsidRPr="00D42C42">
        <w:rPr>
          <w:sz w:val="22"/>
          <w:szCs w:val="22"/>
        </w:rPr>
        <w:t>- нарушение правил охраны труда администрацией (допуск без медицинского освидетельствования и т.д.);</w:t>
      </w:r>
    </w:p>
    <w:p w:rsidR="00051AD5" w:rsidRPr="00D42C42" w:rsidRDefault="00051AD5" w:rsidP="00D42C42">
      <w:pPr>
        <w:pStyle w:val="ConsPlusNormal"/>
        <w:ind w:firstLine="540"/>
        <w:jc w:val="both"/>
        <w:rPr>
          <w:sz w:val="22"/>
          <w:szCs w:val="22"/>
        </w:rPr>
      </w:pPr>
      <w:r w:rsidRPr="00D42C42">
        <w:rPr>
          <w:sz w:val="22"/>
          <w:szCs w:val="22"/>
        </w:rPr>
        <w:t>- неисправность или отсутствие спецобуви, спецодежды, а также несоответствие ее стандартам (например, повреждение рук, проколы пальцев концами проволочек стальных канатов из-за отсутствия или плохого состояния рукавиц);</w:t>
      </w:r>
    </w:p>
    <w:p w:rsidR="00051AD5" w:rsidRPr="00D42C42" w:rsidRDefault="00051AD5" w:rsidP="00D42C42">
      <w:pPr>
        <w:pStyle w:val="ConsPlusNormal"/>
        <w:ind w:firstLine="540"/>
        <w:jc w:val="both"/>
        <w:rPr>
          <w:sz w:val="22"/>
          <w:szCs w:val="22"/>
        </w:rPr>
      </w:pPr>
      <w:r w:rsidRPr="00D42C42">
        <w:rPr>
          <w:sz w:val="22"/>
          <w:szCs w:val="22"/>
        </w:rPr>
        <w:t>- неисправность или отсутствие других средств индивидуальной защиты - очков, щитков, масок (например, травмы глаз осколками абразива, стружкой при заточке инструмента без защитных очков, облучение глаз ультрафиолетовыми лучами при выполнении электросварочных работ без применения специальных защитных очков);</w:t>
      </w:r>
    </w:p>
    <w:p w:rsidR="00051AD5" w:rsidRPr="00D42C42" w:rsidRDefault="00051AD5" w:rsidP="00D42C42">
      <w:pPr>
        <w:pStyle w:val="ConsPlusNormal"/>
        <w:ind w:firstLine="540"/>
        <w:jc w:val="both"/>
        <w:rPr>
          <w:sz w:val="22"/>
          <w:szCs w:val="22"/>
        </w:rPr>
      </w:pPr>
      <w:r w:rsidRPr="00D42C42">
        <w:rPr>
          <w:sz w:val="22"/>
          <w:szCs w:val="22"/>
        </w:rPr>
        <w:t>- некачественный уход за средствами индивидуальной защиты (несвоевременная смена фильтров респираторов и др.);</w:t>
      </w:r>
    </w:p>
    <w:p w:rsidR="00051AD5" w:rsidRPr="00D42C42" w:rsidRDefault="00051AD5" w:rsidP="00D42C42">
      <w:pPr>
        <w:pStyle w:val="ConsPlusNormal"/>
        <w:ind w:firstLine="540"/>
        <w:jc w:val="both"/>
        <w:rPr>
          <w:sz w:val="22"/>
          <w:szCs w:val="22"/>
        </w:rPr>
      </w:pPr>
      <w:r w:rsidRPr="00D42C42">
        <w:rPr>
          <w:sz w:val="22"/>
          <w:szCs w:val="22"/>
        </w:rPr>
        <w:t>- отсутствие инструктажа (вводного, на рабочем месте, повторного, периодического и др.) или его неполнота, поверхностность (не охватывает все темы или операции выполняемой работы), а также отсутствие или недостаточное обучение, направленное на повышение безопасности работающих, обслуживающих сложные агрегаты, установки или механизмы;</w:t>
      </w:r>
    </w:p>
    <w:p w:rsidR="00051AD5" w:rsidRPr="00D42C42" w:rsidRDefault="00051AD5" w:rsidP="00D42C42">
      <w:pPr>
        <w:pStyle w:val="ConsPlusNormal"/>
        <w:ind w:firstLine="540"/>
        <w:jc w:val="both"/>
        <w:rPr>
          <w:sz w:val="22"/>
          <w:szCs w:val="22"/>
        </w:rPr>
      </w:pPr>
      <w:r w:rsidRPr="00D42C42">
        <w:rPr>
          <w:sz w:val="22"/>
          <w:szCs w:val="22"/>
        </w:rPr>
        <w:t>- обучение по специальности, не имеющей отношения к выполняемой работе;</w:t>
      </w:r>
    </w:p>
    <w:p w:rsidR="00051AD5" w:rsidRPr="00D42C42" w:rsidRDefault="00051AD5" w:rsidP="00D42C42">
      <w:pPr>
        <w:pStyle w:val="ConsPlusNormal"/>
        <w:ind w:firstLine="540"/>
        <w:jc w:val="both"/>
        <w:rPr>
          <w:sz w:val="22"/>
          <w:szCs w:val="22"/>
        </w:rPr>
      </w:pPr>
      <w:r w:rsidRPr="00D42C42">
        <w:rPr>
          <w:sz w:val="22"/>
          <w:szCs w:val="22"/>
        </w:rPr>
        <w:t>- выполнение работником работы, не обусловленной трудовым договором.</w:t>
      </w:r>
    </w:p>
    <w:p w:rsidR="00051AD5" w:rsidRPr="00D42C42" w:rsidRDefault="00051AD5" w:rsidP="00D42C42">
      <w:pPr>
        <w:pStyle w:val="ConsPlusNormal"/>
        <w:ind w:firstLine="540"/>
        <w:jc w:val="both"/>
        <w:rPr>
          <w:sz w:val="22"/>
          <w:szCs w:val="22"/>
        </w:rPr>
      </w:pPr>
      <w:r w:rsidRPr="00D42C42">
        <w:rPr>
          <w:sz w:val="22"/>
          <w:szCs w:val="22"/>
        </w:rPr>
        <w:t>Чтобы установить основную причину, следует рассматривать все выявившиеся в ходе расследования несчастного случая причины, и в качестве основной выбрать ту, устранение которой исключает действие остальных. При этом в первую очередь необходимо определить техническую причину.</w:t>
      </w:r>
    </w:p>
    <w:p w:rsidR="00051AD5" w:rsidRPr="00D42C42" w:rsidRDefault="00051AD5" w:rsidP="00D42C42">
      <w:pPr>
        <w:pStyle w:val="ConsPlusNormal"/>
        <w:ind w:firstLine="540"/>
        <w:jc w:val="both"/>
        <w:rPr>
          <w:sz w:val="22"/>
          <w:szCs w:val="22"/>
        </w:rPr>
      </w:pPr>
      <w:r w:rsidRPr="00D42C42">
        <w:rPr>
          <w:sz w:val="22"/>
          <w:szCs w:val="22"/>
        </w:rPr>
        <w:t>По результатам изучения материалов расследования комиссия (в предусмотренных законом случаях инспектор, самостоятельно проводивший расследование несчастного случая) составляет акт о расследовании несчастного случая (форма 4), который подписывается всеми членами комиссии. Акт составляется в двух экземплярах, обладающих равной юридической силой.</w:t>
      </w:r>
    </w:p>
    <w:p w:rsidR="00051AD5" w:rsidRPr="00D42C42" w:rsidRDefault="00051AD5" w:rsidP="00D42C42">
      <w:pPr>
        <w:pStyle w:val="ConsPlusNormal"/>
        <w:ind w:firstLine="540"/>
        <w:jc w:val="both"/>
        <w:rPr>
          <w:sz w:val="22"/>
          <w:szCs w:val="22"/>
        </w:rPr>
      </w:pPr>
      <w:r w:rsidRPr="00D42C42">
        <w:rPr>
          <w:sz w:val="22"/>
          <w:szCs w:val="22"/>
        </w:rPr>
        <w:t>В материалах расследования должны быть указаны конкретные должностные лица, ответственные за НС. Указав фамилию, имя, отчество и должность ответственного должностного лица, необходимо конкретно указать, какие пункты и статьи законов и иных нормативно-правовых актов, содержащих нормы трудового права, локальных актов им нарушены. К материалам расследования НС должны быть приложены документы или их заверенные копии, дающие наиболее полный, объективный ответ на вопросы о причинах аварии или НС, доказывающие нарушения правил или инструкций по охране труда, приведшие к травме.</w:t>
      </w:r>
    </w:p>
    <w:p w:rsidR="00051AD5" w:rsidRPr="00D42C42" w:rsidRDefault="00051AD5" w:rsidP="00D42C42">
      <w:pPr>
        <w:pStyle w:val="ConsPlusNormal"/>
        <w:ind w:firstLine="540"/>
        <w:jc w:val="both"/>
        <w:rPr>
          <w:sz w:val="22"/>
          <w:szCs w:val="22"/>
        </w:rPr>
      </w:pPr>
      <w:r w:rsidRPr="00D42C42">
        <w:rPr>
          <w:sz w:val="22"/>
          <w:szCs w:val="22"/>
        </w:rPr>
        <w:t>В случае возникающих среди членов комиссии разногласий о квалификации НС либо иных разногласий обстоятельств, указанных в акте расследования, решения по возникшим разногласиям принимаются комиссией путем голосования на основании большинства голосов.</w:t>
      </w:r>
    </w:p>
    <w:p w:rsidR="00051AD5" w:rsidRPr="00D42C42" w:rsidRDefault="00051AD5" w:rsidP="00D42C42">
      <w:pPr>
        <w:pStyle w:val="ConsPlusNormal"/>
        <w:ind w:firstLine="540"/>
        <w:jc w:val="both"/>
        <w:rPr>
          <w:sz w:val="22"/>
          <w:szCs w:val="22"/>
        </w:rPr>
      </w:pPr>
      <w:r w:rsidRPr="00D42C42">
        <w:rPr>
          <w:sz w:val="22"/>
          <w:szCs w:val="22"/>
        </w:rPr>
        <w:t>Члены комиссии, не согласные с ее решением, обязаны подписать акт о расследовании, приложив при этом к Акту свое особое мнение, в котором указаны пункты, с которыми они не согласны.</w:t>
      </w:r>
    </w:p>
    <w:p w:rsidR="00051AD5" w:rsidRPr="00D42C42" w:rsidRDefault="00051AD5" w:rsidP="00D42C42">
      <w:pPr>
        <w:pStyle w:val="ConsPlusNormal"/>
        <w:ind w:firstLine="540"/>
        <w:jc w:val="both"/>
        <w:rPr>
          <w:sz w:val="22"/>
          <w:szCs w:val="22"/>
        </w:rPr>
      </w:pPr>
      <w:r w:rsidRPr="00D42C42">
        <w:rPr>
          <w:sz w:val="22"/>
          <w:szCs w:val="22"/>
        </w:rPr>
        <w:t>Акты о НС на производстве, расследование которых проводилось в установленных ТК РФ случаях самостоятельно государственным инспектором труда (ст. 229.3 ТК РФ, пп. 16, 20 (ч. 2), 25 и 38 (ч. 2), Положения), оформляются работодателем (его представителем или иным уполномоченным им лицом) на основании и в соответствии с заключением (актом о расследовании несчастного случая на производстве), составленным инспектором, проводившим его расследование. При этом в акте о несчастном случае на производстве делается запись (вместо подписей членов комиссии) о том, что он оформлен в соответствии с заключением (актом) инспектора с указанием его фамилии и инициалов, а также даты составления заключения (акта), которая удостоверяется печатью работодателя.</w:t>
      </w:r>
    </w:p>
    <w:p w:rsidR="00051AD5" w:rsidRPr="00D42C42" w:rsidRDefault="00051AD5" w:rsidP="00D42C42">
      <w:pPr>
        <w:pStyle w:val="ConsPlusNormal"/>
        <w:ind w:firstLine="540"/>
        <w:jc w:val="both"/>
        <w:rPr>
          <w:sz w:val="22"/>
          <w:szCs w:val="22"/>
        </w:rPr>
      </w:pPr>
      <w:r w:rsidRPr="00D42C42">
        <w:rPr>
          <w:sz w:val="22"/>
          <w:szCs w:val="22"/>
        </w:rPr>
        <w:t>По результатам изучения материалов расследования, во время окончательного заседания, одной из основных задач комиссии является установление факта, были ли действия (бездействие) пострадавшего в момент НС обусловлены трудовыми отношениями с работодателем либо участием в его производственной деятельности, вследствие чего комиссия квалифицирует несчастный случай на производстве или как не связанный с производством и каким работодателем (в необходимых случаях) будет осуществляться учет несчастного случая.</w:t>
      </w:r>
    </w:p>
    <w:p w:rsidR="00051AD5" w:rsidRPr="00D42C42" w:rsidRDefault="00051AD5" w:rsidP="00D42C42">
      <w:pPr>
        <w:pStyle w:val="ConsPlusNormal"/>
        <w:ind w:firstLine="540"/>
        <w:jc w:val="both"/>
        <w:rPr>
          <w:sz w:val="22"/>
          <w:szCs w:val="22"/>
        </w:rPr>
      </w:pPr>
      <w:r w:rsidRPr="00D42C42">
        <w:rPr>
          <w:sz w:val="22"/>
          <w:szCs w:val="22"/>
        </w:rPr>
        <w:t>По каждому несчастному случаю, квалифицированному по результатам расследования как несчастный случай на производстве, на каждого пострадавшего отдельно оформляется акт о несчастном случае на производстве (форма Н-1) в трех экземплярах, обладающих равной юридической силой.</w:t>
      </w:r>
    </w:p>
    <w:p w:rsidR="00051AD5" w:rsidRPr="00D42C42" w:rsidRDefault="00051AD5" w:rsidP="00D42C42">
      <w:pPr>
        <w:pStyle w:val="ConsPlusNormal"/>
        <w:ind w:firstLine="540"/>
        <w:jc w:val="both"/>
        <w:rPr>
          <w:sz w:val="22"/>
          <w:szCs w:val="22"/>
        </w:rPr>
      </w:pPr>
      <w:r w:rsidRPr="00D42C42">
        <w:rPr>
          <w:sz w:val="22"/>
          <w:szCs w:val="22"/>
        </w:rPr>
        <w:t>Акт (форма Н-1) подписывается всеми членами комиссии (с учетом приложенного особого мнения каждого члена комиссии, если оно имеется), утверждается работодателем и заверяется печатью организации.</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3.2. Принятие решения о квалификации несчастных случаев,</w:t>
      </w:r>
    </w:p>
    <w:p w:rsidR="00051AD5" w:rsidRPr="00D42C42" w:rsidRDefault="00051AD5" w:rsidP="00D42C42">
      <w:pPr>
        <w:pStyle w:val="ConsPlusNormal"/>
        <w:jc w:val="center"/>
        <w:rPr>
          <w:sz w:val="22"/>
          <w:szCs w:val="22"/>
        </w:rPr>
      </w:pPr>
      <w:r w:rsidRPr="00D42C42">
        <w:rPr>
          <w:sz w:val="22"/>
          <w:szCs w:val="22"/>
        </w:rPr>
        <w:t>происшедших с работниками вследствие общего заболевания</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При расследовании смертельного несчастного случая, если смерть пострадавшего работника наступила вследствие общего заболевания, подтвержденного в установленном порядке соответственно медицинской организацией, в акте в обязательном порядке должна быть отражена следующая информация:</w:t>
      </w:r>
    </w:p>
    <w:p w:rsidR="00051AD5" w:rsidRPr="00D42C42" w:rsidRDefault="00051AD5" w:rsidP="00D42C42">
      <w:pPr>
        <w:pStyle w:val="ConsPlusNormal"/>
        <w:ind w:firstLine="540"/>
        <w:jc w:val="both"/>
        <w:rPr>
          <w:sz w:val="22"/>
          <w:szCs w:val="22"/>
        </w:rPr>
      </w:pPr>
      <w:r w:rsidRPr="00D42C42">
        <w:rPr>
          <w:sz w:val="22"/>
          <w:szCs w:val="22"/>
        </w:rPr>
        <w:t>1. О наличии или отсутствии переработок пострадавшим работником. С этой целью анализируются табели учета использования рабочего времени за последний год работы пострадавшего.</w:t>
      </w:r>
    </w:p>
    <w:p w:rsidR="00051AD5" w:rsidRPr="00D42C42" w:rsidRDefault="00051AD5" w:rsidP="00D42C42">
      <w:pPr>
        <w:pStyle w:val="ConsPlusNormal"/>
        <w:ind w:firstLine="540"/>
        <w:jc w:val="both"/>
        <w:rPr>
          <w:sz w:val="22"/>
          <w:szCs w:val="22"/>
        </w:rPr>
      </w:pPr>
      <w:r w:rsidRPr="00D42C42">
        <w:rPr>
          <w:sz w:val="22"/>
          <w:szCs w:val="22"/>
        </w:rPr>
        <w:t>2. Об использовании ежегодных оплачиваемых и дополнительных за работу во вредных условиях труда отпусков пострадавшим работником за весь период его работы в данной организации.</w:t>
      </w:r>
    </w:p>
    <w:p w:rsidR="00051AD5" w:rsidRPr="00D42C42" w:rsidRDefault="00051AD5" w:rsidP="00D42C42">
      <w:pPr>
        <w:pStyle w:val="ConsPlusNormal"/>
        <w:ind w:firstLine="540"/>
        <w:jc w:val="both"/>
        <w:rPr>
          <w:sz w:val="22"/>
          <w:szCs w:val="22"/>
        </w:rPr>
      </w:pPr>
      <w:r w:rsidRPr="00D42C42">
        <w:rPr>
          <w:sz w:val="22"/>
          <w:szCs w:val="22"/>
        </w:rPr>
        <w:t>3. Об условиях труда на рабочем месте пострадавшего работника. Анализируются результаты ранее проведенной аттестации рабочих мест по условиям труда и результаты специальной оценки условий труда. При наличии сомнений в качестве проведенной оценки условий труда, рассматривать вопрос о направлении материалов СОУТ для проведения государственной экспертизы качества проведенной СОУТ данного рабочего места.</w:t>
      </w:r>
    </w:p>
    <w:p w:rsidR="00051AD5" w:rsidRPr="00D42C42" w:rsidRDefault="00051AD5" w:rsidP="00D42C42">
      <w:pPr>
        <w:pStyle w:val="ConsPlusNormal"/>
        <w:ind w:firstLine="540"/>
        <w:jc w:val="both"/>
        <w:rPr>
          <w:sz w:val="22"/>
          <w:szCs w:val="22"/>
        </w:rPr>
      </w:pPr>
      <w:r w:rsidRPr="00D42C42">
        <w:rPr>
          <w:sz w:val="22"/>
          <w:szCs w:val="22"/>
        </w:rPr>
        <w:t>4. О результатах проведенного медицинского осмотра пострадавшего работника.</w:t>
      </w:r>
    </w:p>
    <w:p w:rsidR="00051AD5" w:rsidRPr="00D42C42" w:rsidRDefault="00051AD5" w:rsidP="00D42C42">
      <w:pPr>
        <w:pStyle w:val="ConsPlusNormal"/>
        <w:ind w:firstLine="540"/>
        <w:jc w:val="both"/>
        <w:rPr>
          <w:sz w:val="22"/>
          <w:szCs w:val="22"/>
        </w:rPr>
      </w:pPr>
      <w:r w:rsidRPr="00D42C42">
        <w:rPr>
          <w:sz w:val="22"/>
          <w:szCs w:val="22"/>
        </w:rPr>
        <w:t>5. О результатах проведенного психиатрического освидетельствования пострадавшего работника.</w:t>
      </w:r>
    </w:p>
    <w:p w:rsidR="00051AD5" w:rsidRPr="00D42C42" w:rsidRDefault="00051AD5" w:rsidP="00D42C42">
      <w:pPr>
        <w:pStyle w:val="ConsPlusNormal"/>
        <w:ind w:firstLine="540"/>
        <w:jc w:val="both"/>
        <w:rPr>
          <w:sz w:val="22"/>
          <w:szCs w:val="22"/>
        </w:rPr>
      </w:pPr>
      <w:r w:rsidRPr="00D42C42">
        <w:rPr>
          <w:sz w:val="22"/>
          <w:szCs w:val="22"/>
        </w:rPr>
        <w:t>По каждому смертельному НС, произошедшему в результате естественной смерти, инспектору надлежит в обязательном порядке рассматривать вопрос о назначении и проведении экспертизы, направленной на установление причинно-следственной связи между нарушениями требований охраны труда или воздействием на работника в процессе трудовой деятельности вредных производственных факторов, которые могли повлиять на здоровье погибшего, и наступившими последствиями в виде смерти пострадавшего работника. Данная экспертиза проводится за счет средств работодателя.</w:t>
      </w:r>
    </w:p>
    <w:p w:rsidR="00051AD5" w:rsidRPr="00D42C42" w:rsidRDefault="00051AD5" w:rsidP="00D42C42">
      <w:pPr>
        <w:pStyle w:val="ConsPlusNormal"/>
        <w:ind w:firstLine="540"/>
        <w:jc w:val="both"/>
        <w:rPr>
          <w:sz w:val="22"/>
          <w:szCs w:val="22"/>
        </w:rPr>
      </w:pPr>
      <w:r w:rsidRPr="00D42C42">
        <w:rPr>
          <w:sz w:val="22"/>
          <w:szCs w:val="22"/>
        </w:rPr>
        <w:t>Перед экспертами необходимо поставить следующий вопрос: "имелась ли причинно-следственная связь между наступлением смерти работника и условиями труда, в которых он осуществлял трудовую деятельность"</w:t>
      </w:r>
    </w:p>
    <w:p w:rsidR="00051AD5" w:rsidRPr="00D42C42" w:rsidRDefault="00051AD5" w:rsidP="00D42C42">
      <w:pPr>
        <w:pStyle w:val="ConsPlusNormal"/>
        <w:ind w:firstLine="540"/>
        <w:jc w:val="both"/>
        <w:rPr>
          <w:sz w:val="22"/>
          <w:szCs w:val="22"/>
        </w:rPr>
      </w:pPr>
      <w:r w:rsidRPr="00D42C42">
        <w:rPr>
          <w:sz w:val="22"/>
          <w:szCs w:val="22"/>
        </w:rPr>
        <w:t>Для ответа на поставленный вопрос экспертам необходимо предоставить следующие сведения и документы:</w:t>
      </w:r>
    </w:p>
    <w:p w:rsidR="00051AD5" w:rsidRPr="00D42C42" w:rsidRDefault="00051AD5" w:rsidP="00D42C42">
      <w:pPr>
        <w:pStyle w:val="ConsPlusNormal"/>
        <w:ind w:firstLine="540"/>
        <w:jc w:val="both"/>
        <w:rPr>
          <w:sz w:val="22"/>
          <w:szCs w:val="22"/>
        </w:rPr>
      </w:pPr>
      <w:r w:rsidRPr="00D42C42">
        <w:rPr>
          <w:sz w:val="22"/>
          <w:szCs w:val="22"/>
        </w:rPr>
        <w:t>- должностные обязанности умершего работника;</w:t>
      </w:r>
    </w:p>
    <w:p w:rsidR="00051AD5" w:rsidRPr="00D42C42" w:rsidRDefault="00051AD5" w:rsidP="00D42C42">
      <w:pPr>
        <w:pStyle w:val="ConsPlusNormal"/>
        <w:ind w:firstLine="540"/>
        <w:jc w:val="both"/>
        <w:rPr>
          <w:sz w:val="22"/>
          <w:szCs w:val="22"/>
        </w:rPr>
      </w:pPr>
      <w:r w:rsidRPr="00D42C42">
        <w:rPr>
          <w:sz w:val="22"/>
          <w:szCs w:val="22"/>
        </w:rPr>
        <w:t>- график работы за последние 6 месяцев, предшествующие смерти работника;</w:t>
      </w:r>
    </w:p>
    <w:p w:rsidR="00051AD5" w:rsidRPr="00D42C42" w:rsidRDefault="00051AD5" w:rsidP="00D42C42">
      <w:pPr>
        <w:pStyle w:val="ConsPlusNormal"/>
        <w:ind w:firstLine="540"/>
        <w:jc w:val="both"/>
        <w:rPr>
          <w:sz w:val="22"/>
          <w:szCs w:val="22"/>
        </w:rPr>
      </w:pPr>
      <w:r w:rsidRPr="00D42C42">
        <w:rPr>
          <w:sz w:val="22"/>
          <w:szCs w:val="22"/>
        </w:rPr>
        <w:t>- количество отработанных часов в течение 6 месяцев, предшествующих смерти работника;</w:t>
      </w:r>
    </w:p>
    <w:p w:rsidR="00051AD5" w:rsidRPr="00D42C42" w:rsidRDefault="00051AD5" w:rsidP="00D42C42">
      <w:pPr>
        <w:pStyle w:val="ConsPlusNormal"/>
        <w:ind w:firstLine="540"/>
        <w:jc w:val="both"/>
        <w:rPr>
          <w:sz w:val="22"/>
          <w:szCs w:val="22"/>
        </w:rPr>
      </w:pPr>
      <w:r w:rsidRPr="00D42C42">
        <w:rPr>
          <w:sz w:val="22"/>
          <w:szCs w:val="22"/>
        </w:rPr>
        <w:t>- количество часов в течение 6 месяцев, предшествующих смерти работника, отработанных им сверх установленной нормы;</w:t>
      </w:r>
    </w:p>
    <w:p w:rsidR="00051AD5" w:rsidRPr="00D42C42" w:rsidRDefault="00051AD5" w:rsidP="00D42C42">
      <w:pPr>
        <w:pStyle w:val="ConsPlusNormal"/>
        <w:ind w:firstLine="540"/>
        <w:jc w:val="both"/>
        <w:rPr>
          <w:sz w:val="22"/>
          <w:szCs w:val="22"/>
        </w:rPr>
      </w:pPr>
      <w:r w:rsidRPr="00D42C42">
        <w:rPr>
          <w:sz w:val="22"/>
          <w:szCs w:val="22"/>
        </w:rPr>
        <w:t>- сведения о прохождении умершим работником обязательного предварительного, периодического медицинского осмотра, психиатрического освидетельствования;</w:t>
      </w:r>
    </w:p>
    <w:p w:rsidR="00051AD5" w:rsidRPr="00D42C42" w:rsidRDefault="00051AD5" w:rsidP="00D42C42">
      <w:pPr>
        <w:pStyle w:val="ConsPlusNormal"/>
        <w:ind w:firstLine="540"/>
        <w:jc w:val="both"/>
        <w:rPr>
          <w:sz w:val="22"/>
          <w:szCs w:val="22"/>
        </w:rPr>
      </w:pPr>
      <w:r w:rsidRPr="00D42C42">
        <w:rPr>
          <w:sz w:val="22"/>
          <w:szCs w:val="22"/>
        </w:rPr>
        <w:t>- сведения о результатах аттестации рабочего места по условиям труда/специальной оценки условий труда, а именно, какие факторы производственной среды и трудового процесса были выявлены;</w:t>
      </w:r>
    </w:p>
    <w:p w:rsidR="00051AD5" w:rsidRPr="00D42C42" w:rsidRDefault="00051AD5" w:rsidP="00D42C42">
      <w:pPr>
        <w:pStyle w:val="ConsPlusNormal"/>
        <w:ind w:firstLine="540"/>
        <w:jc w:val="both"/>
        <w:rPr>
          <w:sz w:val="22"/>
          <w:szCs w:val="22"/>
        </w:rPr>
      </w:pPr>
      <w:r w:rsidRPr="00D42C42">
        <w:rPr>
          <w:sz w:val="22"/>
          <w:szCs w:val="22"/>
        </w:rPr>
        <w:t>- медицинские карты стационарного больного, амбулаторного больного, выписки из истории болезни и пр.;</w:t>
      </w:r>
    </w:p>
    <w:p w:rsidR="00051AD5" w:rsidRPr="00D42C42" w:rsidRDefault="00051AD5" w:rsidP="00D42C42">
      <w:pPr>
        <w:pStyle w:val="ConsPlusNormal"/>
        <w:ind w:firstLine="540"/>
        <w:jc w:val="both"/>
        <w:rPr>
          <w:sz w:val="22"/>
          <w:szCs w:val="22"/>
        </w:rPr>
      </w:pPr>
      <w:r w:rsidRPr="00D42C42">
        <w:rPr>
          <w:sz w:val="22"/>
          <w:szCs w:val="22"/>
        </w:rPr>
        <w:t>- заключение профпатолога (при наличии).</w:t>
      </w:r>
    </w:p>
    <w:p w:rsidR="00051AD5" w:rsidRPr="00D42C42" w:rsidRDefault="00051AD5" w:rsidP="00D42C42">
      <w:pPr>
        <w:pStyle w:val="ConsPlusNormal"/>
        <w:ind w:firstLine="540"/>
        <w:jc w:val="both"/>
        <w:rPr>
          <w:sz w:val="22"/>
          <w:szCs w:val="22"/>
        </w:rPr>
      </w:pPr>
      <w:r w:rsidRPr="00D42C42">
        <w:rPr>
          <w:sz w:val="22"/>
          <w:szCs w:val="22"/>
        </w:rPr>
        <w:t>Необходимо делать запрос в Следственные органы о предоставлении информации о возбуждении уголовного дела или об отказе в возбуждении уголовного дела.</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3.3. Принятие решения по сокрытому несчастному случаю</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При поступлении жалобы, заявления, иного обращения пострадавшего (его законного представителя или иного доверенного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 а также при получении сведений, объективно свидетельствующих о нарушении порядка расследования, проводит дополнительное расследование несчастного случая в соответствии с требованиями главы 10 ТК РФ, независимо от срока давности несчастного случая. Расследование (дополнительное расследование) проводится, как правило, с привлечением профсоюзного инспектора труда, а при необходимости - представителей соответствующего федерального органа исполнительной власти, осуществляющего государственный контроль (надзор) в установленной сфере деятельности, и исполнительного органа страховщика (по месту регистрации работодателя в качестве страхователя). По результатам дополнительного расследования государственный инспектор труда составляет заключение о несчастном случае на производстве и выдает предписание, обязательное для выполнения работодателем (его представителем).</w:t>
      </w:r>
    </w:p>
    <w:p w:rsidR="00051AD5" w:rsidRPr="00D42C42" w:rsidRDefault="00051AD5" w:rsidP="00D42C42">
      <w:pPr>
        <w:pStyle w:val="ConsPlusNormal"/>
        <w:ind w:firstLine="540"/>
        <w:jc w:val="both"/>
        <w:rPr>
          <w:sz w:val="22"/>
          <w:szCs w:val="22"/>
        </w:rPr>
      </w:pPr>
      <w:r w:rsidRPr="00D42C42">
        <w:rPr>
          <w:sz w:val="22"/>
          <w:szCs w:val="22"/>
        </w:rPr>
        <w:t>При поступлении жалобы, заявления, иного обращения граждан, в которых содержатся объективные сведения о сокрытии обстоятельств несчастного случая (причинении вреда жизни и здоровью работников), либо сведений из медицинских учреждений о получении травмы на производстве, государственный инспектор труда направляет служебную записку на имя руководителя (заместителя руководителя) Государственной инспекции труда с указанием объективных сведений о происшедшем несчастном случае на производстве (причинению вреда жизни и здоровью работников).</w:t>
      </w:r>
    </w:p>
    <w:p w:rsidR="00051AD5" w:rsidRPr="00D42C42" w:rsidRDefault="00051AD5" w:rsidP="00D42C42">
      <w:pPr>
        <w:pStyle w:val="ConsPlusNormal"/>
        <w:ind w:firstLine="540"/>
        <w:jc w:val="both"/>
        <w:rPr>
          <w:sz w:val="22"/>
          <w:szCs w:val="22"/>
        </w:rPr>
      </w:pPr>
      <w:r w:rsidRPr="00D42C42">
        <w:rPr>
          <w:sz w:val="22"/>
          <w:szCs w:val="22"/>
        </w:rPr>
        <w:t>На основании служебной записки руководитель (заместитель руководителя) Государственной инспекции труда выдает распоряжение для проведения расследования несчастного случая на производстве.</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3.4. Оформление Карты учета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По результатам проведенного расследования, после получения копий материалов расследования, инспектор, проводивший расследование по каждому НС заполняет карточку учета НС в соответствии с установленной формой согласно приложению N 1.</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1"/>
        <w:rPr>
          <w:sz w:val="22"/>
          <w:szCs w:val="22"/>
        </w:rPr>
      </w:pPr>
      <w:r w:rsidRPr="00D42C42">
        <w:rPr>
          <w:sz w:val="22"/>
          <w:szCs w:val="22"/>
        </w:rPr>
        <w:t>Раздел 4.</w:t>
      </w:r>
    </w:p>
    <w:p w:rsidR="00051AD5" w:rsidRPr="00D42C42" w:rsidRDefault="00051AD5" w:rsidP="00D42C42">
      <w:pPr>
        <w:pStyle w:val="ConsPlusNormal"/>
        <w:jc w:val="center"/>
        <w:rPr>
          <w:sz w:val="22"/>
          <w:szCs w:val="22"/>
        </w:rPr>
      </w:pPr>
      <w:r w:rsidRPr="00D42C42">
        <w:rPr>
          <w:sz w:val="22"/>
          <w:szCs w:val="22"/>
        </w:rPr>
        <w:t>Оформление результатов расследования несчастного случая</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4.1. Акт по форме 4</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По результатам расследования каждого группового несчастного случая, тяжелого несчастного случая или несчастного случая со смертельным исходом (за исключением несчастных случаев, происшедших с профессиональными спортсменами во время тренировочного процесса или спортивного соревнования, либо в результате аварий в организациях, эксплуатирующих опасные производственные объекты) составляется акт о расследовании группового несчастного случая (тяжелого несчастного случая, несчастного случая со смертельным исходом) по форме 4, предусмотренной Постановлением от 24 октября 2002 г. N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(далее по тексту - постановление), в двух экземплярах, которые подписываются всеми лицами, проводившими в установленном порядке его расследование.</w:t>
      </w:r>
    </w:p>
    <w:p w:rsidR="00051AD5" w:rsidRPr="00D42C42" w:rsidRDefault="00051AD5" w:rsidP="00D42C42">
      <w:pPr>
        <w:pStyle w:val="ConsPlusNormal"/>
        <w:ind w:firstLine="540"/>
        <w:jc w:val="both"/>
        <w:rPr>
          <w:sz w:val="22"/>
          <w:szCs w:val="22"/>
        </w:rPr>
      </w:pPr>
      <w:r w:rsidRPr="00D42C42">
        <w:rPr>
          <w:sz w:val="22"/>
          <w:szCs w:val="22"/>
        </w:rPr>
        <w:t>В акте расследования несчастного случая обязательно должны быть отражены сведения:</w:t>
      </w:r>
    </w:p>
    <w:p w:rsidR="00051AD5" w:rsidRPr="00D42C42" w:rsidRDefault="00051AD5" w:rsidP="00D42C42">
      <w:pPr>
        <w:pStyle w:val="ConsPlusNormal"/>
        <w:ind w:firstLine="540"/>
        <w:jc w:val="both"/>
        <w:rPr>
          <w:sz w:val="22"/>
          <w:szCs w:val="22"/>
        </w:rPr>
      </w:pPr>
      <w:r w:rsidRPr="00D42C42">
        <w:rPr>
          <w:sz w:val="22"/>
          <w:szCs w:val="22"/>
        </w:rPr>
        <w:t>а) о прохождении работником всех видов медицинского осмотра (с приложением лицензии медицинского учреждения);</w:t>
      </w:r>
    </w:p>
    <w:p w:rsidR="00051AD5" w:rsidRPr="00D42C42" w:rsidRDefault="00051AD5" w:rsidP="00D42C42">
      <w:pPr>
        <w:pStyle w:val="ConsPlusNormal"/>
        <w:ind w:firstLine="540"/>
        <w:jc w:val="both"/>
        <w:rPr>
          <w:sz w:val="22"/>
          <w:szCs w:val="22"/>
        </w:rPr>
      </w:pPr>
      <w:r w:rsidRPr="00D42C42">
        <w:rPr>
          <w:sz w:val="22"/>
          <w:szCs w:val="22"/>
        </w:rPr>
        <w:t>б) о предоставлении работнику отпуска (согласно графику отпусков);</w:t>
      </w:r>
    </w:p>
    <w:p w:rsidR="00051AD5" w:rsidRPr="00D42C42" w:rsidRDefault="00051AD5" w:rsidP="00D42C42">
      <w:pPr>
        <w:pStyle w:val="ConsPlusNormal"/>
        <w:ind w:firstLine="540"/>
        <w:jc w:val="both"/>
        <w:rPr>
          <w:sz w:val="22"/>
          <w:szCs w:val="22"/>
        </w:rPr>
      </w:pPr>
      <w:r w:rsidRPr="00D42C42">
        <w:rPr>
          <w:sz w:val="22"/>
          <w:szCs w:val="22"/>
        </w:rPr>
        <w:t>в) об обеспечении работника средствами индивидуальной защиты (с обязательной проверкой наличия сертификатов, деклараций соответствия);</w:t>
      </w:r>
    </w:p>
    <w:p w:rsidR="00051AD5" w:rsidRPr="00D42C42" w:rsidRDefault="00051AD5" w:rsidP="00D42C42">
      <w:pPr>
        <w:pStyle w:val="ConsPlusNormal"/>
        <w:ind w:firstLine="540"/>
        <w:jc w:val="both"/>
        <w:rPr>
          <w:sz w:val="22"/>
          <w:szCs w:val="22"/>
        </w:rPr>
      </w:pPr>
      <w:r w:rsidRPr="00D42C42">
        <w:rPr>
          <w:sz w:val="22"/>
          <w:szCs w:val="22"/>
        </w:rPr>
        <w:t>г) об ознакомлении работника с результатами проведенной аттестацией рабочих мест (специальной оценкой условий труда);</w:t>
      </w:r>
    </w:p>
    <w:p w:rsidR="00051AD5" w:rsidRPr="00D42C42" w:rsidRDefault="00051AD5" w:rsidP="00D42C42">
      <w:pPr>
        <w:pStyle w:val="ConsPlusNormal"/>
        <w:ind w:firstLine="540"/>
        <w:jc w:val="both"/>
        <w:rPr>
          <w:sz w:val="22"/>
          <w:szCs w:val="22"/>
        </w:rPr>
      </w:pPr>
      <w:r w:rsidRPr="00D42C42">
        <w:rPr>
          <w:sz w:val="22"/>
          <w:szCs w:val="22"/>
        </w:rPr>
        <w:t>д) о соответствии технологического процесса государственным нормативным требованиям охраны труда;</w:t>
      </w:r>
    </w:p>
    <w:p w:rsidR="00051AD5" w:rsidRPr="00D42C42" w:rsidRDefault="00051AD5" w:rsidP="00D42C42">
      <w:pPr>
        <w:pStyle w:val="ConsPlusNormal"/>
        <w:ind w:firstLine="540"/>
        <w:jc w:val="both"/>
        <w:rPr>
          <w:sz w:val="22"/>
          <w:szCs w:val="22"/>
        </w:rPr>
      </w:pPr>
      <w:r w:rsidRPr="00D42C42">
        <w:rPr>
          <w:sz w:val="22"/>
          <w:szCs w:val="22"/>
        </w:rPr>
        <w:t>е) о прохождении работником всех видов инструктажей по охране труда, обучений и проверок знаний требований охраны труда и иных обязательных обучений (в электроустановках, при работе на высоте и т.д.);</w:t>
      </w:r>
    </w:p>
    <w:p w:rsidR="00051AD5" w:rsidRPr="00D42C42" w:rsidRDefault="00051AD5" w:rsidP="00D42C42">
      <w:pPr>
        <w:pStyle w:val="ConsPlusNormal"/>
        <w:ind w:firstLine="540"/>
        <w:jc w:val="both"/>
        <w:rPr>
          <w:sz w:val="22"/>
          <w:szCs w:val="22"/>
        </w:rPr>
      </w:pPr>
      <w:r w:rsidRPr="00D42C42">
        <w:rPr>
          <w:sz w:val="22"/>
          <w:szCs w:val="22"/>
        </w:rPr>
        <w:t>ж) выписки из действующих нормативно-правовых актов, устанавливающих безопасный порядок ведения работ;</w:t>
      </w:r>
    </w:p>
    <w:p w:rsidR="00051AD5" w:rsidRPr="00D42C42" w:rsidRDefault="00051AD5" w:rsidP="00D42C42">
      <w:pPr>
        <w:pStyle w:val="ConsPlusNormal"/>
        <w:ind w:firstLine="540"/>
        <w:jc w:val="both"/>
        <w:rPr>
          <w:sz w:val="22"/>
          <w:szCs w:val="22"/>
        </w:rPr>
      </w:pPr>
      <w:r w:rsidRPr="00D42C42">
        <w:rPr>
          <w:sz w:val="22"/>
          <w:szCs w:val="22"/>
        </w:rPr>
        <w:t>з) выписки из локальных нормативных актов, действующих у работодателя, устанавливающих безопасный порядок ведения работ;</w:t>
      </w:r>
    </w:p>
    <w:p w:rsidR="00051AD5" w:rsidRPr="00D42C42" w:rsidRDefault="00051AD5" w:rsidP="00D42C42">
      <w:pPr>
        <w:pStyle w:val="ConsPlusNormal"/>
        <w:ind w:firstLine="540"/>
        <w:jc w:val="both"/>
        <w:rPr>
          <w:sz w:val="22"/>
          <w:szCs w:val="22"/>
        </w:rPr>
      </w:pPr>
      <w:r w:rsidRPr="00D42C42">
        <w:rPr>
          <w:sz w:val="22"/>
          <w:szCs w:val="22"/>
        </w:rPr>
        <w:t>и) выписка из ранее выданных на данном производстве (объекте) предписаний государственных инспекторов по охране труда и должностных лиц территориального органа государственного надзора (если несчастный случай произошел в организации или на объекте, подконтрольных этому органу), а также представлений профсоюзных инспекторов труда об устранении выявленных нарушений нормативных требований охраны труда.</w:t>
      </w:r>
    </w:p>
    <w:p w:rsidR="00051AD5" w:rsidRPr="00D42C42" w:rsidRDefault="00051AD5" w:rsidP="00D42C42">
      <w:pPr>
        <w:pStyle w:val="ConsPlusNormal"/>
        <w:jc w:val="center"/>
        <w:outlineLvl w:val="2"/>
        <w:rPr>
          <w:sz w:val="22"/>
          <w:szCs w:val="22"/>
        </w:rPr>
      </w:pPr>
      <w:r w:rsidRPr="00D42C42">
        <w:rPr>
          <w:sz w:val="22"/>
          <w:szCs w:val="22"/>
        </w:rPr>
        <w:t>4.2. Акт формы Н-1</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Несчастные случаи, квалифицированные комиссией или государственными инспекторами труда, проводившими их расследование, как несчастные случаи на производстве, подлежат оформлению актом о несчастном случае на производстве по форме Н-1, предусмотренной приложением N 1 к вышеуказанному постановлению.</w:t>
      </w:r>
    </w:p>
    <w:p w:rsidR="00051AD5" w:rsidRPr="00D42C42" w:rsidRDefault="00051AD5" w:rsidP="00D42C42">
      <w:pPr>
        <w:pStyle w:val="ConsPlusNormal"/>
        <w:ind w:firstLine="540"/>
        <w:jc w:val="both"/>
        <w:rPr>
          <w:sz w:val="22"/>
          <w:szCs w:val="22"/>
        </w:rPr>
      </w:pPr>
      <w:r w:rsidRPr="00D42C42">
        <w:rPr>
          <w:sz w:val="22"/>
          <w:szCs w:val="22"/>
        </w:rPr>
        <w:t>Акт формы Н-1 составляется комиссией, проводившей расследование несчастного случая на производстве, в двух экземплярах, обладающих равной юридической силой, на русском языке либо на русском языке и государственном языке субъекта Российской Федерации. При несчастном случае на производстве с застрахованным лицом составляется дополнительный экземпляр акта формы Н-1. При групповом несчастном случае на производстве акты формы Н-1 составляются на каждого пострадавшего отдельно.</w:t>
      </w:r>
    </w:p>
    <w:p w:rsidR="00051AD5" w:rsidRPr="00D42C42" w:rsidRDefault="00051AD5" w:rsidP="00D42C42">
      <w:pPr>
        <w:pStyle w:val="ConsPlusNormal"/>
        <w:ind w:firstLine="540"/>
        <w:jc w:val="both"/>
        <w:rPr>
          <w:sz w:val="22"/>
          <w:szCs w:val="22"/>
        </w:rPr>
      </w:pPr>
      <w:r w:rsidRPr="00D42C42">
        <w:rPr>
          <w:sz w:val="22"/>
          <w:szCs w:val="22"/>
        </w:rPr>
        <w:t>Акты формы Н-1 подписываются всеми членами комиссии, проводившими в установленном порядке расследование несчастного случая.</w:t>
      </w:r>
    </w:p>
    <w:p w:rsidR="00051AD5" w:rsidRPr="00D42C42" w:rsidRDefault="00051AD5" w:rsidP="00D42C42">
      <w:pPr>
        <w:pStyle w:val="ConsPlusNormal"/>
        <w:ind w:firstLine="540"/>
        <w:jc w:val="both"/>
        <w:rPr>
          <w:sz w:val="22"/>
          <w:szCs w:val="22"/>
        </w:rPr>
      </w:pPr>
      <w:r w:rsidRPr="00D42C42">
        <w:rPr>
          <w:sz w:val="22"/>
          <w:szCs w:val="22"/>
        </w:rPr>
        <w:t>В акте расследования несчастного случая обязательно должны быть отражены сведения:</w:t>
      </w:r>
    </w:p>
    <w:p w:rsidR="00051AD5" w:rsidRPr="00D42C42" w:rsidRDefault="00051AD5" w:rsidP="00D42C42">
      <w:pPr>
        <w:pStyle w:val="ConsPlusNormal"/>
        <w:ind w:firstLine="540"/>
        <w:jc w:val="both"/>
        <w:rPr>
          <w:sz w:val="22"/>
          <w:szCs w:val="22"/>
        </w:rPr>
      </w:pPr>
      <w:r w:rsidRPr="00D42C42">
        <w:rPr>
          <w:sz w:val="22"/>
          <w:szCs w:val="22"/>
        </w:rPr>
        <w:t>а) о прохождении работником всех видов медицинского осмотра (с приложением лицензии медицинского учреждения);</w:t>
      </w:r>
    </w:p>
    <w:p w:rsidR="00051AD5" w:rsidRPr="00D42C42" w:rsidRDefault="00051AD5" w:rsidP="00D42C42">
      <w:pPr>
        <w:pStyle w:val="ConsPlusNormal"/>
        <w:ind w:firstLine="540"/>
        <w:jc w:val="both"/>
        <w:rPr>
          <w:sz w:val="22"/>
          <w:szCs w:val="22"/>
        </w:rPr>
      </w:pPr>
      <w:r w:rsidRPr="00D42C42">
        <w:rPr>
          <w:sz w:val="22"/>
          <w:szCs w:val="22"/>
        </w:rPr>
        <w:t>б) о предоставлении работнику отпуска (согласно графику отпусков);</w:t>
      </w:r>
    </w:p>
    <w:p w:rsidR="00051AD5" w:rsidRPr="00D42C42" w:rsidRDefault="00051AD5" w:rsidP="00D42C42">
      <w:pPr>
        <w:pStyle w:val="ConsPlusNormal"/>
        <w:ind w:firstLine="540"/>
        <w:jc w:val="both"/>
        <w:rPr>
          <w:sz w:val="22"/>
          <w:szCs w:val="22"/>
        </w:rPr>
      </w:pPr>
      <w:r w:rsidRPr="00D42C42">
        <w:rPr>
          <w:sz w:val="22"/>
          <w:szCs w:val="22"/>
        </w:rPr>
        <w:t>в) об обеспечении работника средствами индивидуальной защиты (с обязательной проверкой наличия сертификатов, деклараций соответствия);</w:t>
      </w:r>
    </w:p>
    <w:p w:rsidR="00051AD5" w:rsidRPr="00D42C42" w:rsidRDefault="00051AD5" w:rsidP="00D42C42">
      <w:pPr>
        <w:pStyle w:val="ConsPlusNormal"/>
        <w:ind w:firstLine="540"/>
        <w:jc w:val="both"/>
        <w:rPr>
          <w:sz w:val="22"/>
          <w:szCs w:val="22"/>
        </w:rPr>
      </w:pPr>
      <w:r w:rsidRPr="00D42C42">
        <w:rPr>
          <w:sz w:val="22"/>
          <w:szCs w:val="22"/>
        </w:rPr>
        <w:t>г) об ознакомлении работника с результатами проведенной аттестацией рабочих мест (специальной оценкой условий труда);</w:t>
      </w:r>
    </w:p>
    <w:p w:rsidR="00051AD5" w:rsidRPr="00D42C42" w:rsidRDefault="00051AD5" w:rsidP="00D42C42">
      <w:pPr>
        <w:pStyle w:val="ConsPlusNormal"/>
        <w:ind w:firstLine="540"/>
        <w:jc w:val="both"/>
        <w:rPr>
          <w:sz w:val="22"/>
          <w:szCs w:val="22"/>
        </w:rPr>
      </w:pPr>
      <w:r w:rsidRPr="00D42C42">
        <w:rPr>
          <w:sz w:val="22"/>
          <w:szCs w:val="22"/>
        </w:rPr>
        <w:t>д) о соответствии технологического процесса государственным нормативным требованиям охраны труда;</w:t>
      </w:r>
    </w:p>
    <w:p w:rsidR="00051AD5" w:rsidRPr="00D42C42" w:rsidRDefault="00051AD5" w:rsidP="00D42C42">
      <w:pPr>
        <w:pStyle w:val="ConsPlusNormal"/>
        <w:ind w:firstLine="540"/>
        <w:jc w:val="both"/>
        <w:rPr>
          <w:sz w:val="22"/>
          <w:szCs w:val="22"/>
        </w:rPr>
      </w:pPr>
      <w:r w:rsidRPr="00D42C42">
        <w:rPr>
          <w:sz w:val="22"/>
          <w:szCs w:val="22"/>
        </w:rPr>
        <w:t>е) о прохождении работником всех видов инструктажей по охране труда, обучений и проверок знаний требований охраны труда и иных обязательных обучений (в электроустановках, при работе на высоте и т.д.);</w:t>
      </w:r>
    </w:p>
    <w:p w:rsidR="00051AD5" w:rsidRPr="00D42C42" w:rsidRDefault="00051AD5" w:rsidP="00D42C42">
      <w:pPr>
        <w:pStyle w:val="ConsPlusNormal"/>
        <w:ind w:firstLine="540"/>
        <w:jc w:val="both"/>
        <w:rPr>
          <w:sz w:val="22"/>
          <w:szCs w:val="22"/>
        </w:rPr>
      </w:pPr>
      <w:r w:rsidRPr="00D42C42">
        <w:rPr>
          <w:sz w:val="22"/>
          <w:szCs w:val="22"/>
        </w:rPr>
        <w:t>ж) выписки из действующих нормативно-правовых актов, устанавливающих безопасный порядок ведения работ;</w:t>
      </w:r>
    </w:p>
    <w:p w:rsidR="00051AD5" w:rsidRPr="00D42C42" w:rsidRDefault="00051AD5" w:rsidP="00D42C42">
      <w:pPr>
        <w:pStyle w:val="ConsPlusNormal"/>
        <w:ind w:firstLine="540"/>
        <w:jc w:val="both"/>
        <w:rPr>
          <w:sz w:val="22"/>
          <w:szCs w:val="22"/>
        </w:rPr>
      </w:pPr>
      <w:r w:rsidRPr="00D42C42">
        <w:rPr>
          <w:sz w:val="22"/>
          <w:szCs w:val="22"/>
        </w:rPr>
        <w:t>з) выписки из локальных нормативных актов, действующих у работодателя, устанавливающих безопасный порядок ведения работ.</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4.3. Формирование итоговых документов по расследованию</w:t>
      </w:r>
    </w:p>
    <w:p w:rsidR="00051AD5" w:rsidRPr="00D42C42" w:rsidRDefault="00051AD5" w:rsidP="00D42C42">
      <w:pPr>
        <w:pStyle w:val="ConsPlusNormal"/>
        <w:jc w:val="center"/>
        <w:rPr>
          <w:sz w:val="22"/>
          <w:szCs w:val="22"/>
        </w:rPr>
      </w:pPr>
      <w:r w:rsidRPr="00D42C42">
        <w:rPr>
          <w:sz w:val="22"/>
          <w:szCs w:val="22"/>
        </w:rPr>
        <w:t>несчастного случая в АИС ГИТ</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В систему АИС ГИТ вносится вся исходная информация для формирования документов, предусмотренных процедурой порядка расследования НС.</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4.4. Направление материалов расследования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По итогам проведенного расследования НС, в обязательном порядке, готовятся пять комплектов документов с материалами расследования, прошитых и пронумерованных в установленном порядке. К трем из них готовятся сопроводительные письма, далее комплекты документов направляются в ФСС РФ, в прокуратуру по месту происшествия и в СК. Четвертый экземпляр материалов направляется в ГИТ, пятый хранится у работодателя.</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1"/>
        <w:rPr>
          <w:sz w:val="22"/>
          <w:szCs w:val="22"/>
        </w:rPr>
      </w:pPr>
      <w:r w:rsidRPr="00D42C42">
        <w:rPr>
          <w:sz w:val="22"/>
          <w:szCs w:val="22"/>
        </w:rPr>
        <w:t>Раздел 5.</w:t>
      </w:r>
    </w:p>
    <w:p w:rsidR="00051AD5" w:rsidRPr="00D42C42" w:rsidRDefault="00051AD5" w:rsidP="00D42C42">
      <w:pPr>
        <w:pStyle w:val="ConsPlusNormal"/>
        <w:jc w:val="center"/>
        <w:rPr>
          <w:sz w:val="22"/>
          <w:szCs w:val="22"/>
        </w:rPr>
      </w:pPr>
      <w:r w:rsidRPr="00D42C42">
        <w:rPr>
          <w:sz w:val="22"/>
          <w:szCs w:val="22"/>
        </w:rPr>
        <w:t>Рассмотрение особого мнения</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5.1. Особое мнение председателя комиссии по расследованию</w:t>
      </w:r>
    </w:p>
    <w:p w:rsidR="00051AD5" w:rsidRPr="00D42C42" w:rsidRDefault="00051AD5" w:rsidP="00D42C42">
      <w:pPr>
        <w:pStyle w:val="ConsPlusNormal"/>
        <w:jc w:val="center"/>
        <w:rPr>
          <w:sz w:val="22"/>
          <w:szCs w:val="22"/>
        </w:rPr>
      </w:pPr>
      <w:r w:rsidRPr="00D42C42">
        <w:rPr>
          <w:sz w:val="22"/>
          <w:szCs w:val="22"/>
        </w:rPr>
        <w:t>НС - государственного инспектора труда</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В случаях разногласий, возникших между членами комиссии в ходе расследования НС (о его причинах, лицах, виновных в допущенных нарушениях, учете, квалификации и др.), решение принимается большинством голосов членов комиссии.</w:t>
      </w:r>
    </w:p>
    <w:p w:rsidR="00051AD5" w:rsidRPr="00D42C42" w:rsidRDefault="00051AD5" w:rsidP="00D42C42">
      <w:pPr>
        <w:pStyle w:val="ConsPlusNormal"/>
        <w:ind w:firstLine="540"/>
        <w:jc w:val="both"/>
        <w:rPr>
          <w:sz w:val="22"/>
          <w:szCs w:val="22"/>
        </w:rPr>
      </w:pPr>
      <w:r w:rsidRPr="00D42C42">
        <w:rPr>
          <w:sz w:val="22"/>
          <w:szCs w:val="22"/>
        </w:rPr>
        <w:t>При этом если инспектор - председатель комиссии не согласен с решением комиссии, он подписывает акты о расследовании с пометкой "с особым мнением" и излагает свое аргументированное особое мнение в произвольной форме, которое приобщается к каждому акту расследования и является его неотъемлемой частью.</w:t>
      </w:r>
    </w:p>
    <w:p w:rsidR="00051AD5" w:rsidRPr="00D42C42" w:rsidRDefault="00051AD5" w:rsidP="00D42C42">
      <w:pPr>
        <w:pStyle w:val="ConsPlusNormal"/>
        <w:ind w:firstLine="540"/>
        <w:jc w:val="both"/>
        <w:rPr>
          <w:sz w:val="22"/>
          <w:szCs w:val="22"/>
        </w:rPr>
      </w:pPr>
      <w:r w:rsidRPr="00D42C42">
        <w:rPr>
          <w:sz w:val="22"/>
          <w:szCs w:val="22"/>
        </w:rPr>
        <w:t>На основании особого мнения председателя комиссии, инспектор на имя руководителя ГИТ готовит служебную записку с изложением ситуации, руководителем ГИТ на основании служебной записки инспектора (председателя комиссии) принимается решение о проведении дополнительного расследования НС.</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5.2. Особое мнение, представленное членом(ми) комиссии</w:t>
      </w:r>
    </w:p>
    <w:p w:rsidR="00051AD5" w:rsidRPr="00D42C42" w:rsidRDefault="00051AD5" w:rsidP="00D42C42">
      <w:pPr>
        <w:pStyle w:val="ConsPlusNormal"/>
        <w:jc w:val="center"/>
        <w:rPr>
          <w:sz w:val="22"/>
          <w:szCs w:val="22"/>
        </w:rPr>
      </w:pPr>
      <w:r w:rsidRPr="00D42C42">
        <w:rPr>
          <w:sz w:val="22"/>
          <w:szCs w:val="22"/>
        </w:rPr>
        <w:t>по расследованию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Члены комиссии, не согласные с принятым решением, подписывают акты о расследовании с изложением своего аргументированного особого мнения, которое приобщается к материалам расследования НС. Особое мнение членов комиссии рассматривается руководителями организаций, направивших их для участия в расследовании, которые с учетом рассмотрения материалов расследования НС принимают решение о целесообразности обжалования выводов комиссии в порядке, установленном ст. 231 ТК РФ.</w:t>
      </w:r>
    </w:p>
    <w:p w:rsidR="00051AD5" w:rsidRPr="00D42C42" w:rsidRDefault="00051AD5" w:rsidP="00D42C42">
      <w:pPr>
        <w:pStyle w:val="ConsPlusNormal"/>
        <w:ind w:firstLine="540"/>
        <w:jc w:val="both"/>
        <w:rPr>
          <w:sz w:val="22"/>
          <w:szCs w:val="22"/>
        </w:rPr>
      </w:pPr>
      <w:r w:rsidRPr="00D42C42">
        <w:rPr>
          <w:sz w:val="22"/>
          <w:szCs w:val="22"/>
        </w:rPr>
        <w:t>При неурегулированных разногласиях по вопросам расследования, оформления и учета НС на производстве, несогласная сторона может обратиться в соответствующую ГИТ либо суд.</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1"/>
        <w:rPr>
          <w:sz w:val="22"/>
          <w:szCs w:val="22"/>
        </w:rPr>
      </w:pPr>
      <w:r w:rsidRPr="00D42C42">
        <w:rPr>
          <w:sz w:val="22"/>
          <w:szCs w:val="22"/>
        </w:rPr>
        <w:t>Раздел 6.</w:t>
      </w:r>
    </w:p>
    <w:p w:rsidR="00051AD5" w:rsidRPr="00D42C42" w:rsidRDefault="00051AD5" w:rsidP="00D42C42">
      <w:pPr>
        <w:pStyle w:val="ConsPlusNormal"/>
        <w:jc w:val="center"/>
        <w:rPr>
          <w:sz w:val="22"/>
          <w:szCs w:val="22"/>
        </w:rPr>
      </w:pPr>
      <w:r w:rsidRPr="00D42C42">
        <w:rPr>
          <w:sz w:val="22"/>
          <w:szCs w:val="22"/>
        </w:rPr>
        <w:t>Сокрытые несчастные случаи, дополнительное расследование</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6.1. Сокрытые НС, их выявление и расследование</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ГИТ выявляет сокрытые НС в результате поступления жалобы от пострадавшего или его представителя, информации из СМИ, органов следствия, учреждений здравоохранения, сведений из других государственных органов, а так же при сверке с ФСС РФ.</w:t>
      </w:r>
    </w:p>
    <w:p w:rsidR="00051AD5" w:rsidRPr="00D42C42" w:rsidRDefault="00051AD5" w:rsidP="00D42C42">
      <w:pPr>
        <w:pStyle w:val="ConsPlusNormal"/>
        <w:ind w:firstLine="540"/>
        <w:jc w:val="both"/>
        <w:rPr>
          <w:sz w:val="22"/>
          <w:szCs w:val="22"/>
        </w:rPr>
      </w:pPr>
      <w:r w:rsidRPr="00D42C42">
        <w:rPr>
          <w:sz w:val="22"/>
          <w:szCs w:val="22"/>
        </w:rPr>
        <w:t>При выявлении НС на производстве, о котором работодателем не было сообщено в соответствующие органы в сроки, установленные статьей 228 ТК РФ (далее - сокрытый несчастный случай на производстве), поступлении жалобы, заявления, иного обращения пострадавшего, его доверенного лица или родственников погибшего в результате несчастного случая о несогласии их с выводами комиссии, а также при поступлении от работодателя (его представителя) сообщения о последствиях несчастного случая на производстве или иной информации, свидетельствующей о нарушении установленного порядка расследования (отсутствие своевременного сообщения о тяжелом или смертельном несчастном случае, расследование его комиссией ненадлежащего состава, изменение степени тяжести и последствий несчастного случая), государственный инспектор труда, независимо от срока давности несчастного случая, проводит дополнительное расследование несчастного случая, как правило, с участием профсоюзного инспектора труда, при необходимости - представителей иных органов государственного надзора и контроля, а в случаях, изменения формы собственности организации без сохранения правопреемственности либо ликвидации организации в порядке и на условиях, установленных законодательством - исполнительного органа страховщика (по месту регистрации прежнего страхователя).</w:t>
      </w:r>
    </w:p>
    <w:p w:rsidR="00051AD5" w:rsidRPr="00D42C42" w:rsidRDefault="00051AD5" w:rsidP="00D42C42">
      <w:pPr>
        <w:pStyle w:val="ConsPlusNormal"/>
        <w:ind w:firstLine="540"/>
        <w:jc w:val="both"/>
        <w:rPr>
          <w:sz w:val="22"/>
          <w:szCs w:val="22"/>
        </w:rPr>
      </w:pPr>
      <w:r w:rsidRPr="00D42C42">
        <w:rPr>
          <w:sz w:val="22"/>
          <w:szCs w:val="22"/>
        </w:rPr>
        <w:t>По результатам расследования инспектор составляет заключение по форме 5, и выдает предписание работодателю на оформление Акта по форме Н-1, являющиеся обязательными для исполнения работодателем (его представителем).</w:t>
      </w:r>
    </w:p>
    <w:p w:rsidR="00051AD5" w:rsidRPr="00D42C42" w:rsidRDefault="00051AD5" w:rsidP="00D42C42">
      <w:pPr>
        <w:pStyle w:val="ConsPlusNormal"/>
        <w:ind w:firstLine="540"/>
        <w:jc w:val="both"/>
        <w:rPr>
          <w:sz w:val="22"/>
          <w:szCs w:val="22"/>
        </w:rPr>
      </w:pPr>
      <w:r w:rsidRPr="00D42C42">
        <w:rPr>
          <w:sz w:val="22"/>
          <w:szCs w:val="22"/>
        </w:rPr>
        <w:t>Тяжелые несчастные случаи и несчастные случаи со смертельным исходом, происшедшие с лицами, выполнявшими работу на основе договора гражданско-правового характера, расследуются в установленном порядке государственными инспекторами труда на основании заявления пострадавшего, членов его семьи, а также иных лиц, уполномоченных пострадавшим (членами его семьи) представлять его интересы в ходе расследования несчастного случая, полномочия которых подтверждены в установленном порядке (далее - доверенные лица пострадавшего).</w:t>
      </w:r>
    </w:p>
    <w:p w:rsidR="00051AD5" w:rsidRPr="00D42C42" w:rsidRDefault="00051AD5" w:rsidP="00D42C42">
      <w:pPr>
        <w:pStyle w:val="ConsPlusNormal"/>
        <w:ind w:firstLine="540"/>
        <w:jc w:val="both"/>
        <w:rPr>
          <w:sz w:val="22"/>
          <w:szCs w:val="22"/>
        </w:rPr>
      </w:pPr>
      <w:r w:rsidRPr="00D42C42">
        <w:rPr>
          <w:sz w:val="22"/>
          <w:szCs w:val="22"/>
        </w:rPr>
        <w:t>При расследовании тяжелого несчастного случая и несчастного случая со смертельным исходом, государственный инспектор труда в ходе расследования каждого несчастного случая:</w:t>
      </w:r>
    </w:p>
    <w:p w:rsidR="00051AD5" w:rsidRPr="00D42C42" w:rsidRDefault="00051AD5" w:rsidP="00D42C42">
      <w:pPr>
        <w:pStyle w:val="ConsPlusNormal"/>
        <w:ind w:firstLine="540"/>
        <w:jc w:val="both"/>
        <w:rPr>
          <w:sz w:val="22"/>
          <w:szCs w:val="22"/>
        </w:rPr>
      </w:pPr>
      <w:r w:rsidRPr="00D42C42">
        <w:rPr>
          <w:sz w:val="22"/>
          <w:szCs w:val="22"/>
        </w:rPr>
        <w:t>- производит осмотр места происшествия,</w:t>
      </w:r>
    </w:p>
    <w:p w:rsidR="00051AD5" w:rsidRPr="00D42C42" w:rsidRDefault="00051AD5" w:rsidP="00D42C42">
      <w:pPr>
        <w:pStyle w:val="ConsPlusNormal"/>
        <w:ind w:firstLine="540"/>
        <w:jc w:val="both"/>
        <w:rPr>
          <w:sz w:val="22"/>
          <w:szCs w:val="22"/>
        </w:rPr>
      </w:pPr>
      <w:r w:rsidRPr="00D42C42">
        <w:rPr>
          <w:sz w:val="22"/>
          <w:szCs w:val="22"/>
        </w:rPr>
        <w:t>- выявляет и опрашивает очевидцев несчастного случая и должностных лиц, чьи объяснения могут быть необходимы,</w:t>
      </w:r>
    </w:p>
    <w:p w:rsidR="00051AD5" w:rsidRPr="00D42C42" w:rsidRDefault="00051AD5" w:rsidP="00D42C42">
      <w:pPr>
        <w:pStyle w:val="ConsPlusNormal"/>
        <w:ind w:firstLine="540"/>
        <w:jc w:val="both"/>
        <w:rPr>
          <w:sz w:val="22"/>
          <w:szCs w:val="22"/>
        </w:rPr>
      </w:pPr>
      <w:r w:rsidRPr="00D42C42">
        <w:rPr>
          <w:sz w:val="22"/>
          <w:szCs w:val="22"/>
        </w:rPr>
        <w:t>- знакомится с действующими в организации локальными нормативными актами и организационно-распорядительными документами (коллективными договорами, уставами, внутренними уставлениями религиозных организаций и др.), в том числе устанавливающими порядок решения вопросов обеспечения безопасных условий труда и ответственность за это должностных лиц;</w:t>
      </w:r>
    </w:p>
    <w:p w:rsidR="00051AD5" w:rsidRPr="00D42C42" w:rsidRDefault="00051AD5" w:rsidP="00D42C42">
      <w:pPr>
        <w:pStyle w:val="ConsPlusNormal"/>
        <w:ind w:firstLine="540"/>
        <w:jc w:val="both"/>
        <w:rPr>
          <w:sz w:val="22"/>
          <w:szCs w:val="22"/>
        </w:rPr>
      </w:pPr>
      <w:r w:rsidRPr="00D42C42">
        <w:rPr>
          <w:sz w:val="22"/>
          <w:szCs w:val="22"/>
        </w:rPr>
        <w:t>При необходимости привлекает к расследованию несчастного случая должностных лиц органов государственного надзора и контроля (по согласованию с ними) в целях получения заключения о технических причинах происшествия, в компетенции которых находится их исследование.</w:t>
      </w:r>
    </w:p>
    <w:p w:rsidR="00051AD5" w:rsidRPr="00D42C42" w:rsidRDefault="00051AD5" w:rsidP="00D42C42">
      <w:pPr>
        <w:pStyle w:val="ConsPlusNormal"/>
        <w:ind w:firstLine="540"/>
        <w:jc w:val="both"/>
        <w:rPr>
          <w:sz w:val="22"/>
          <w:szCs w:val="22"/>
        </w:rPr>
      </w:pPr>
      <w:r w:rsidRPr="00D42C42">
        <w:rPr>
          <w:sz w:val="22"/>
          <w:szCs w:val="22"/>
        </w:rPr>
        <w:t>На основании собранных материалов расследования государственный инспектор труда:</w:t>
      </w:r>
    </w:p>
    <w:p w:rsidR="00051AD5" w:rsidRPr="00D42C42" w:rsidRDefault="00051AD5" w:rsidP="00D42C42">
      <w:pPr>
        <w:pStyle w:val="ConsPlusNormal"/>
        <w:ind w:firstLine="540"/>
        <w:jc w:val="both"/>
        <w:rPr>
          <w:sz w:val="22"/>
          <w:szCs w:val="22"/>
        </w:rPr>
      </w:pPr>
      <w:r w:rsidRPr="00D42C42">
        <w:rPr>
          <w:sz w:val="22"/>
          <w:szCs w:val="22"/>
        </w:rPr>
        <w:t>- устанавливает в договоре гражданско-правового характера признаки трудовых отношений, а именно:</w:t>
      </w:r>
    </w:p>
    <w:p w:rsidR="00051AD5" w:rsidRPr="00D42C42" w:rsidRDefault="00051AD5" w:rsidP="00D42C42">
      <w:pPr>
        <w:pStyle w:val="ConsPlusNormal"/>
        <w:ind w:firstLine="540"/>
        <w:jc w:val="both"/>
        <w:rPr>
          <w:sz w:val="22"/>
          <w:szCs w:val="22"/>
        </w:rPr>
      </w:pPr>
      <w:r w:rsidRPr="00D42C42">
        <w:rPr>
          <w:sz w:val="22"/>
          <w:szCs w:val="22"/>
        </w:rPr>
        <w:t>- личное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контролем работодателя;</w:t>
      </w:r>
    </w:p>
    <w:p w:rsidR="00051AD5" w:rsidRPr="00D42C42" w:rsidRDefault="00051AD5" w:rsidP="00D42C42">
      <w:pPr>
        <w:pStyle w:val="ConsPlusNormal"/>
        <w:ind w:firstLine="540"/>
        <w:jc w:val="both"/>
        <w:rPr>
          <w:sz w:val="22"/>
          <w:szCs w:val="22"/>
        </w:rPr>
      </w:pPr>
      <w:r w:rsidRPr="00D42C42">
        <w:rPr>
          <w:sz w:val="22"/>
          <w:szCs w:val="22"/>
        </w:rPr>
        <w:t>- подчинение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051AD5" w:rsidRPr="00D42C42" w:rsidRDefault="00051AD5" w:rsidP="00D42C42">
      <w:pPr>
        <w:pStyle w:val="ConsPlusNormal"/>
        <w:ind w:firstLine="540"/>
        <w:jc w:val="both"/>
        <w:rPr>
          <w:sz w:val="22"/>
          <w:szCs w:val="22"/>
        </w:rPr>
      </w:pPr>
      <w:r w:rsidRPr="00D42C42">
        <w:rPr>
          <w:sz w:val="22"/>
          <w:szCs w:val="22"/>
        </w:rPr>
        <w:t>По результатам расследования тяжелого несчастного случая, государственный инспектор труда составляет заключение, предусмотренное приложением N 1 к Постановлению Министерства труда и социального развития Российской Федерации от 24 октября 2002 г. N 73, и выдает предписание, являющиеся обязательными для исполнения работодателем (его представителем).</w:t>
      </w:r>
    </w:p>
    <w:p w:rsidR="00051AD5" w:rsidRPr="00D42C42" w:rsidRDefault="00051AD5" w:rsidP="00D42C42">
      <w:pPr>
        <w:pStyle w:val="ConsPlusNormal"/>
        <w:ind w:firstLine="540"/>
        <w:jc w:val="both"/>
        <w:rPr>
          <w:sz w:val="22"/>
          <w:szCs w:val="22"/>
        </w:rPr>
      </w:pPr>
      <w:r w:rsidRPr="00D42C42">
        <w:rPr>
          <w:sz w:val="22"/>
          <w:szCs w:val="22"/>
        </w:rPr>
        <w:t>По результатам расследования несчастного случая со смертельным исходом, государственный инспектор труда составляет заключение, предусмотренное приложением N 1 к Постановлению Министерства труда и социального развития Российской Федерации от 24 октября 2002 г. N 73, в случае установления в договоре ГПД признаков трудовых отношений, рекомендует обратиться членам семьи пострадавшего в суд, за признанием этих отношений трудовыми отношениями в порядке и в сроки, которые предусмотрены для рассмотрения индивидуальных трудовых споров.</w:t>
      </w:r>
    </w:p>
    <w:p w:rsidR="00051AD5" w:rsidRPr="00D42C42" w:rsidRDefault="00051AD5" w:rsidP="00D42C42">
      <w:pPr>
        <w:pStyle w:val="ConsPlusNormal"/>
        <w:ind w:firstLine="540"/>
        <w:jc w:val="both"/>
        <w:rPr>
          <w:sz w:val="22"/>
          <w:szCs w:val="22"/>
        </w:rPr>
      </w:pPr>
      <w:r w:rsidRPr="00D42C42">
        <w:rPr>
          <w:sz w:val="22"/>
          <w:szCs w:val="22"/>
        </w:rPr>
        <w:t>Инспектор решает вопрос о привлечении работодателя (заказчика) к административной ответственности за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6.2. Проведение сверок для выявления сокрытых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С целью получения информации по НС, произошедшим с работниками субъекта, с целью проведения сверки и выявления сокрытых НС на производстве ГИТ должно быть организовано проведение следующих мероприятий.</w:t>
      </w:r>
    </w:p>
    <w:p w:rsidR="00051AD5" w:rsidRPr="00D42C42" w:rsidRDefault="00051AD5" w:rsidP="00D42C42">
      <w:pPr>
        <w:pStyle w:val="ConsPlusNormal"/>
        <w:ind w:firstLine="540"/>
        <w:jc w:val="both"/>
        <w:rPr>
          <w:sz w:val="22"/>
          <w:szCs w:val="22"/>
        </w:rPr>
      </w:pPr>
      <w:r w:rsidRPr="00D42C42">
        <w:rPr>
          <w:sz w:val="22"/>
          <w:szCs w:val="22"/>
        </w:rPr>
        <w:t>- проверка информации, содержащейся в поступающих учетных формах N 59-НСП/у "Извещение о пострадавшем от несчастных случаев на производстве, обратившемся или доставленном в медицинскую организацию", утвержденных приказом Минздравсоцразвития России от 30 декабря 2009 года N 1045н;</w:t>
      </w:r>
    </w:p>
    <w:p w:rsidR="00051AD5" w:rsidRPr="00D42C42" w:rsidRDefault="00051AD5" w:rsidP="00D42C42">
      <w:pPr>
        <w:pStyle w:val="ConsPlusNormal"/>
        <w:ind w:firstLine="540"/>
        <w:jc w:val="both"/>
        <w:rPr>
          <w:sz w:val="22"/>
          <w:szCs w:val="22"/>
        </w:rPr>
      </w:pPr>
      <w:r w:rsidRPr="00D42C42">
        <w:rPr>
          <w:sz w:val="22"/>
          <w:szCs w:val="22"/>
        </w:rPr>
        <w:t>- сверка сведений о произошедших несчастных случаях с органами Прокуратуры, Главного следственного управления Следственного комитета РФ, Управления ГИБДД, Комитета по здравоохранению, Территориального органа Федеральной службы государственной статистики;</w:t>
      </w:r>
    </w:p>
    <w:p w:rsidR="00051AD5" w:rsidRPr="00D42C42" w:rsidRDefault="00051AD5" w:rsidP="00D42C42">
      <w:pPr>
        <w:pStyle w:val="ConsPlusNormal"/>
        <w:ind w:firstLine="540"/>
        <w:jc w:val="both"/>
        <w:rPr>
          <w:sz w:val="22"/>
          <w:szCs w:val="22"/>
        </w:rPr>
      </w:pPr>
      <w:r w:rsidRPr="00D42C42">
        <w:rPr>
          <w:sz w:val="22"/>
          <w:szCs w:val="22"/>
        </w:rPr>
        <w:t>- сверка сведений о произошедших несчастных случаях с ФСС РФ.</w:t>
      </w:r>
    </w:p>
    <w:p w:rsidR="00051AD5" w:rsidRPr="00D42C42" w:rsidRDefault="00051AD5" w:rsidP="00D42C42">
      <w:pPr>
        <w:pStyle w:val="ConsPlusNormal"/>
        <w:ind w:firstLine="540"/>
        <w:jc w:val="both"/>
        <w:rPr>
          <w:sz w:val="22"/>
          <w:szCs w:val="22"/>
        </w:rPr>
      </w:pPr>
      <w:r w:rsidRPr="00D42C42">
        <w:rPr>
          <w:sz w:val="22"/>
          <w:szCs w:val="22"/>
        </w:rPr>
        <w:t>В результате данной работы уточняется количество НС, кроме того, выявляются нарушения трудового законодательства, а также нарушения, допущенные в ходе расследования НС. По каждому факту выявления нарушений принимаются исчерпывающие меры инспекторского реагирования.</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1"/>
        <w:rPr>
          <w:sz w:val="22"/>
          <w:szCs w:val="22"/>
        </w:rPr>
      </w:pPr>
      <w:r w:rsidRPr="00D42C42">
        <w:rPr>
          <w:sz w:val="22"/>
          <w:szCs w:val="22"/>
        </w:rPr>
        <w:t>Раздел 7.</w:t>
      </w:r>
    </w:p>
    <w:p w:rsidR="00051AD5" w:rsidRPr="00D42C42" w:rsidRDefault="00051AD5" w:rsidP="00D42C42">
      <w:pPr>
        <w:pStyle w:val="ConsPlusNormal"/>
        <w:jc w:val="center"/>
        <w:rPr>
          <w:sz w:val="22"/>
          <w:szCs w:val="22"/>
        </w:rPr>
      </w:pPr>
      <w:r w:rsidRPr="00D42C42">
        <w:rPr>
          <w:sz w:val="22"/>
          <w:szCs w:val="22"/>
        </w:rPr>
        <w:t>Проведение внеплановых проверок по факту НС</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7.1. Принятие решения о проведении проверки</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Если в процессе осмотра места происшедшего НС (за исключением случаев со смертельным исходом) инспектор, осуществляющий осмотр, устанавливает, что в организации существуют нарушения требований охраны труда, информация доводится до руководителя ГИТ с целью принятия решения о проведении внеплановой проверки работодателя, у которого произошел НС.</w:t>
      </w:r>
    </w:p>
    <w:p w:rsidR="00051AD5" w:rsidRPr="00D42C42" w:rsidRDefault="00051AD5" w:rsidP="00D42C42">
      <w:pPr>
        <w:pStyle w:val="ConsPlusNormal"/>
        <w:ind w:firstLine="540"/>
        <w:jc w:val="both"/>
        <w:rPr>
          <w:sz w:val="22"/>
          <w:szCs w:val="22"/>
        </w:rPr>
      </w:pPr>
      <w:r w:rsidRPr="00D42C42">
        <w:rPr>
          <w:sz w:val="22"/>
          <w:szCs w:val="22"/>
        </w:rPr>
        <w:t>При несчастном случае со смертельным исходом, в том числе групповом, внеплановая проверка инициируется незамедлительно (в суточный срок с момента получения информации) с учетом информационного письма Первого заместителя Генерального прокурора Российской Федерации А.Э. Буксмана N 76/2-141-2016 от 29.01.2016.</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7.2. Подготовка проекта распоряжения</w:t>
      </w:r>
    </w:p>
    <w:p w:rsidR="00051AD5" w:rsidRPr="00D42C42" w:rsidRDefault="00051AD5" w:rsidP="00D42C42">
      <w:pPr>
        <w:pStyle w:val="ConsPlusNormal"/>
        <w:jc w:val="center"/>
        <w:rPr>
          <w:sz w:val="22"/>
          <w:szCs w:val="22"/>
        </w:rPr>
      </w:pPr>
      <w:r w:rsidRPr="00D42C42">
        <w:rPr>
          <w:sz w:val="22"/>
          <w:szCs w:val="22"/>
        </w:rPr>
        <w:t>о внеплановой проверке</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Для проведения внеплановой проверки должностное лицо ГИТ (государственный инспектор труда), на имя руководителя ГИТ (заместителя руководителя ГИТ по вопросам охраны труда) направляет служебную записку с обоснованием необходимости проведения внеплановой проверки.</w:t>
      </w:r>
    </w:p>
    <w:p w:rsidR="00051AD5" w:rsidRPr="00D42C42" w:rsidRDefault="00051AD5" w:rsidP="00D42C42">
      <w:pPr>
        <w:pStyle w:val="ConsPlusNormal"/>
        <w:ind w:firstLine="540"/>
        <w:jc w:val="both"/>
        <w:rPr>
          <w:sz w:val="22"/>
          <w:szCs w:val="22"/>
        </w:rPr>
      </w:pPr>
      <w:r w:rsidRPr="00D42C42">
        <w:rPr>
          <w:sz w:val="22"/>
          <w:szCs w:val="22"/>
        </w:rPr>
        <w:t>В служебной записке указываются сведения о предварительных обстоятельствах происшедшего НС и нарушения, влекущие угрозу причинения вреда жизни и здоровью работникам. К служебной записке прилагаются материалы, подтверждающие сведения, содержащиеся в записке (документы, протоколы опросов очевидцев и должностных лиц, фото- и (или) видеоматериалы).</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7.3. Проведение внеплановой проверки</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Указанная проверка соблюдения требований трудового законодательства проводится по всем рабочим местам работодателя (с учетом наличия подрядчиков и субподрядчиков), за исключением рабочего места пострадавшего, условия труда на котором исследуются в рамках расследования.</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7.4. Оформление результатов проверки</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По результатам проверки, законному представителю юридического лица вручается акт проверки с указанием выявленных нарушений и предписание с указанием сроков устранения выявленных нарушений.</w:t>
      </w:r>
    </w:p>
    <w:p w:rsidR="00051AD5" w:rsidRPr="00D42C42" w:rsidRDefault="00051AD5" w:rsidP="00D42C42">
      <w:pPr>
        <w:pStyle w:val="ConsPlusNormal"/>
        <w:ind w:firstLine="540"/>
        <w:jc w:val="both"/>
        <w:rPr>
          <w:sz w:val="22"/>
          <w:szCs w:val="22"/>
        </w:rPr>
      </w:pPr>
      <w:r w:rsidRPr="00D42C42">
        <w:rPr>
          <w:sz w:val="22"/>
          <w:szCs w:val="22"/>
        </w:rPr>
        <w:t>По окончании проверки, сведения о ее проведении и результаты направляются в прокуратуру.</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7.5. Принятие мер инспекторского реагирования по выявленным</w:t>
      </w:r>
    </w:p>
    <w:p w:rsidR="00051AD5" w:rsidRPr="00D42C42" w:rsidRDefault="00051AD5" w:rsidP="00D42C42">
      <w:pPr>
        <w:pStyle w:val="ConsPlusNormal"/>
        <w:jc w:val="center"/>
        <w:rPr>
          <w:sz w:val="22"/>
          <w:szCs w:val="22"/>
        </w:rPr>
      </w:pPr>
      <w:r w:rsidRPr="00D42C42">
        <w:rPr>
          <w:sz w:val="22"/>
          <w:szCs w:val="22"/>
        </w:rPr>
        <w:t>административным правонарушениям, принятие мер по контролю</w:t>
      </w:r>
    </w:p>
    <w:p w:rsidR="00051AD5" w:rsidRPr="00D42C42" w:rsidRDefault="00051AD5" w:rsidP="00D42C42">
      <w:pPr>
        <w:pStyle w:val="ConsPlusNormal"/>
        <w:jc w:val="center"/>
        <w:rPr>
          <w:sz w:val="22"/>
          <w:szCs w:val="22"/>
        </w:rPr>
      </w:pPr>
      <w:r w:rsidRPr="00D42C42">
        <w:rPr>
          <w:sz w:val="22"/>
          <w:szCs w:val="22"/>
        </w:rPr>
        <w:t>за устранением выявленных нарушений</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При выявлении нарушений трудового законодательства в отношении виновных лиц (юридических и должностных) составляются протоколы об административных правонарушениях. Указанные лица привлекаются к административной ответственности в соответствии с требованиями КоАП РФ.</w:t>
      </w:r>
    </w:p>
    <w:p w:rsidR="00051AD5" w:rsidRPr="00D42C42" w:rsidRDefault="00051AD5" w:rsidP="00D42C42">
      <w:pPr>
        <w:pStyle w:val="ConsPlusNormal"/>
        <w:ind w:firstLine="540"/>
        <w:jc w:val="both"/>
        <w:rPr>
          <w:sz w:val="22"/>
          <w:szCs w:val="22"/>
        </w:rPr>
      </w:pPr>
      <w:r w:rsidRPr="00D42C42">
        <w:rPr>
          <w:sz w:val="22"/>
          <w:szCs w:val="22"/>
        </w:rPr>
        <w:t>По истечении сроков, указанных в предписаниях, по устранению выявленных в ходе проверки нарушений, должностное лицо ГИТ (государственный инспектор труда), выдавший предписание, проводит проверку исполнения предписания (устранения нарушений, указанных в предписании), по результатам которой принимает соответствующее решение.</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1"/>
        <w:rPr>
          <w:sz w:val="22"/>
          <w:szCs w:val="22"/>
        </w:rPr>
      </w:pPr>
      <w:r w:rsidRPr="00D42C42">
        <w:rPr>
          <w:sz w:val="22"/>
          <w:szCs w:val="22"/>
        </w:rPr>
        <w:t>Раздел 8.</w:t>
      </w:r>
    </w:p>
    <w:p w:rsidR="00051AD5" w:rsidRPr="00D42C42" w:rsidRDefault="00051AD5" w:rsidP="00D42C42">
      <w:pPr>
        <w:pStyle w:val="ConsPlusNormal"/>
        <w:jc w:val="center"/>
        <w:rPr>
          <w:sz w:val="22"/>
          <w:szCs w:val="22"/>
        </w:rPr>
      </w:pPr>
      <w:r w:rsidRPr="00D42C42">
        <w:rPr>
          <w:sz w:val="22"/>
          <w:szCs w:val="22"/>
        </w:rPr>
        <w:t>Контроль за получением решений правоохранительных органов</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В соответствии со ст. 144 УПК РФ "Порядок рассмотрения сообщения о преступлении" с момента получения материалов о расследовании НС правоохранительные органы должны принять решение о возбуждении либо об отказе в возбуждении уголовного дела.</w:t>
      </w:r>
    </w:p>
    <w:p w:rsidR="00051AD5" w:rsidRPr="00D42C42" w:rsidRDefault="00051AD5" w:rsidP="00D42C42">
      <w:pPr>
        <w:pStyle w:val="ConsPlusNormal"/>
        <w:ind w:firstLine="540"/>
        <w:jc w:val="both"/>
        <w:rPr>
          <w:sz w:val="22"/>
          <w:szCs w:val="22"/>
        </w:rPr>
      </w:pPr>
      <w:r w:rsidRPr="00D42C42">
        <w:rPr>
          <w:sz w:val="22"/>
          <w:szCs w:val="22"/>
        </w:rPr>
        <w:t>По истечении установленного срока принятия решения (30 суток), в случае непоступления решения, инспектор оформляет запрос о предоставлении информации о принятом решении правоохранительным органом.</w:t>
      </w:r>
    </w:p>
    <w:p w:rsidR="00051AD5" w:rsidRPr="00D42C42" w:rsidRDefault="00051AD5" w:rsidP="00D42C42">
      <w:pPr>
        <w:pStyle w:val="ConsPlusNormal"/>
        <w:ind w:firstLine="540"/>
        <w:jc w:val="both"/>
        <w:rPr>
          <w:sz w:val="22"/>
          <w:szCs w:val="22"/>
        </w:rPr>
      </w:pPr>
      <w:r w:rsidRPr="00D42C42">
        <w:rPr>
          <w:sz w:val="22"/>
          <w:szCs w:val="22"/>
        </w:rPr>
        <w:t>Руководитель ГИТ осуществляет контроль за предоставлением информации из правоохранительных органов, о чем издается соответствующий Приказ ГИТ.</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1"/>
        <w:rPr>
          <w:sz w:val="22"/>
          <w:szCs w:val="22"/>
        </w:rPr>
      </w:pPr>
      <w:r w:rsidRPr="00D42C42">
        <w:rPr>
          <w:sz w:val="22"/>
          <w:szCs w:val="22"/>
        </w:rPr>
        <w:t>Раздел 9.</w:t>
      </w:r>
    </w:p>
    <w:p w:rsidR="00051AD5" w:rsidRPr="00D42C42" w:rsidRDefault="00051AD5" w:rsidP="00D42C42">
      <w:pPr>
        <w:pStyle w:val="ConsPlusNormal"/>
        <w:jc w:val="center"/>
        <w:rPr>
          <w:sz w:val="22"/>
          <w:szCs w:val="22"/>
        </w:rPr>
      </w:pPr>
      <w:r w:rsidRPr="00D42C42">
        <w:rPr>
          <w:sz w:val="22"/>
          <w:szCs w:val="22"/>
        </w:rPr>
        <w:t>Отчетность по несчастным случаям</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center"/>
        <w:outlineLvl w:val="2"/>
        <w:rPr>
          <w:sz w:val="22"/>
          <w:szCs w:val="22"/>
        </w:rPr>
      </w:pPr>
      <w:r w:rsidRPr="00D42C42">
        <w:rPr>
          <w:sz w:val="22"/>
          <w:szCs w:val="22"/>
        </w:rPr>
        <w:t>9.1. Ведение установленной отчетности по НС</w:t>
      </w:r>
    </w:p>
    <w:p w:rsidR="00051AD5" w:rsidRPr="00D42C42" w:rsidRDefault="00051AD5" w:rsidP="00D42C42">
      <w:pPr>
        <w:pStyle w:val="ConsPlusNormal"/>
        <w:jc w:val="both"/>
        <w:rPr>
          <w:sz w:val="22"/>
          <w:szCs w:val="22"/>
        </w:rPr>
      </w:pPr>
    </w:p>
    <w:p w:rsidR="00051AD5" w:rsidRPr="00D42C42" w:rsidRDefault="00051AD5" w:rsidP="00D42C42">
      <w:pPr>
        <w:pStyle w:val="ConsPlusNormal"/>
        <w:ind w:firstLine="540"/>
        <w:jc w:val="both"/>
        <w:rPr>
          <w:sz w:val="22"/>
          <w:szCs w:val="22"/>
        </w:rPr>
      </w:pPr>
      <w:r w:rsidRPr="00D42C42">
        <w:rPr>
          <w:sz w:val="22"/>
          <w:szCs w:val="22"/>
        </w:rPr>
        <w:t>По завершению расследования НС инспектором для представления информации и внесения в систему отчетности gitstat.rostrud.ru, лицу, ответственному за внесение информации, сдается карта расследования несчастного случая (приложение 1) вместе с копиями актов расследования, а также анкета расследования несчастного случая (приложение 2).</w:t>
      </w:r>
    </w:p>
    <w:p w:rsidR="00051AD5" w:rsidRPr="00D42C42" w:rsidRDefault="00051AD5" w:rsidP="00D42C42">
      <w:pPr>
        <w:pStyle w:val="ConsPlusNormal"/>
        <w:ind w:firstLine="540"/>
        <w:jc w:val="both"/>
        <w:rPr>
          <w:sz w:val="22"/>
          <w:szCs w:val="22"/>
        </w:rPr>
      </w:pPr>
      <w:r w:rsidRPr="00D42C42">
        <w:rPr>
          <w:sz w:val="22"/>
          <w:szCs w:val="22"/>
        </w:rPr>
        <w:t>Если несчастный случай квалифицирован комиссией как связанный с производством, в дополнение к карте инспектор прикладывает акт формы 4 и акт формы Н1;</w:t>
      </w:r>
    </w:p>
    <w:p w:rsidR="00051AD5" w:rsidRPr="00D42C42" w:rsidRDefault="00051AD5" w:rsidP="00D42C42">
      <w:pPr>
        <w:pStyle w:val="ConsPlusNormal"/>
        <w:ind w:firstLine="540"/>
        <w:jc w:val="both"/>
        <w:rPr>
          <w:sz w:val="22"/>
          <w:szCs w:val="22"/>
        </w:rPr>
      </w:pPr>
      <w:r w:rsidRPr="00D42C42">
        <w:rPr>
          <w:sz w:val="22"/>
          <w:szCs w:val="22"/>
        </w:rPr>
        <w:t>Если несчастный случай квалифицирован комиссией как не связанный с производством, в дополнение к карте инспектор прикладывает акт формы 4, заключение и особое мнение (при наличии).</w:t>
      </w:r>
    </w:p>
    <w:p w:rsidR="00051AD5" w:rsidRPr="00D42C42" w:rsidRDefault="00051AD5" w:rsidP="00D42C42">
      <w:pPr>
        <w:pStyle w:val="ConsPlusNormal"/>
        <w:ind w:firstLine="540"/>
        <w:jc w:val="both"/>
        <w:rPr>
          <w:sz w:val="22"/>
          <w:szCs w:val="22"/>
        </w:rPr>
      </w:pPr>
      <w:r w:rsidRPr="00D42C42">
        <w:rPr>
          <w:sz w:val="22"/>
          <w:szCs w:val="22"/>
        </w:rPr>
        <w:t>При заполнении карты и анкеты расследования НС, информацию нужно представлять в полном объеме, все графы должны быть заполнены, не должно быть пустых полей. Данные формы отчетности сдаются инспектором должностному лицу, ответственному за организацию учета несчастных случаев в системе gitstat.rostrud.ru в разделе сведения НС и выплат.</w:t>
      </w:r>
    </w:p>
    <w:p w:rsidR="00051AD5" w:rsidRPr="00D42C42" w:rsidRDefault="00051AD5" w:rsidP="00D42C42">
      <w:pPr>
        <w:pStyle w:val="ConsPlusNormal"/>
        <w:ind w:firstLine="540"/>
        <w:jc w:val="both"/>
        <w:rPr>
          <w:sz w:val="22"/>
          <w:szCs w:val="22"/>
        </w:rPr>
      </w:pPr>
      <w:r w:rsidRPr="00D42C42">
        <w:rPr>
          <w:sz w:val="22"/>
          <w:szCs w:val="22"/>
        </w:rPr>
        <w:t>Дополнительно ГИТ представляет в Роструд следующие виды отчетов по несчастным случаям:</w:t>
      </w:r>
    </w:p>
    <w:p w:rsidR="00051AD5" w:rsidRPr="00D42C42" w:rsidRDefault="00051AD5" w:rsidP="00D42C42">
      <w:pPr>
        <w:pStyle w:val="ConsPlusNormal"/>
        <w:ind w:firstLine="540"/>
        <w:jc w:val="both"/>
        <w:rPr>
          <w:sz w:val="22"/>
          <w:szCs w:val="22"/>
        </w:rPr>
      </w:pPr>
      <w:r w:rsidRPr="00D42C42">
        <w:rPr>
          <w:sz w:val="22"/>
          <w:szCs w:val="22"/>
        </w:rPr>
        <w:t>N 1-травматизм "Сведения о количестве зарегистрированных групповых несчастных случаев на производстве, несчастных случаев на производстве, несчастных случаев на производстве с тяжелым и смертельным исходом", утвержденный приказом Росстата от 3 октября 2008 г. N 244, который представляется ежегодно в срок до 20 апреля следующего за отчетным годом, в соответствии с приказом Роструда N 21 от 23 января 2014 года "Об утверждении ведомственной отчетности о работе территориальных органов Роструда". Информация в данном отчете представляется только по несчастным случаям, завершенными расследованием и квалифицированными комиссией как связанные с производством. При заполнении формы N 1-травматизм следует руководствоваться указаниями по заполнению форм ведомственной отчетности. Заполняется на сервере отчетов Роструда - gitstat.rostrud.ru;</w:t>
      </w:r>
    </w:p>
    <w:p w:rsidR="00051AD5" w:rsidRPr="00D42C42" w:rsidRDefault="00051AD5" w:rsidP="00D42C42">
      <w:pPr>
        <w:pStyle w:val="ConsPlusNormal"/>
        <w:ind w:firstLine="540"/>
        <w:jc w:val="both"/>
        <w:rPr>
          <w:sz w:val="22"/>
          <w:szCs w:val="22"/>
        </w:rPr>
      </w:pPr>
      <w:r w:rsidRPr="00D42C42">
        <w:rPr>
          <w:sz w:val="22"/>
          <w:szCs w:val="22"/>
        </w:rPr>
        <w:t>N 2-травматизм "Сведения о количестве пострадавших со смертельным исходом в результате зарегистрированных несчастных случаев на производстве", утвержденный приказом Росстата от 3 октября 2008 г. N 244, который представляется ежегодно в срок до 20 апреля следующего за отчетным годом, в соответствии с приказом Роструда N 21 от 23 января 2014 года "Об утверждении ведомственной отчетности о работе территориальных органов Роструда". Информация в данном отчете представляется только по несчастным случаям, завершенными расследованиям и квалифицированными комиссией как связанные с производством. При заполнении формы N 1-травматизм следует руководствоваться указаниями по его заполнению. Заполняется на сервере отчетов Роструда - gitstat.rostrud.ru;</w:t>
      </w:r>
    </w:p>
    <w:p w:rsidR="00051AD5" w:rsidRPr="00D42C42" w:rsidRDefault="00051AD5" w:rsidP="00D42C42">
      <w:pPr>
        <w:pStyle w:val="ConsPlusNormal"/>
        <w:ind w:firstLine="540"/>
        <w:jc w:val="both"/>
        <w:rPr>
          <w:sz w:val="22"/>
          <w:szCs w:val="22"/>
        </w:rPr>
      </w:pPr>
      <w:r w:rsidRPr="00D42C42">
        <w:rPr>
          <w:sz w:val="22"/>
          <w:szCs w:val="22"/>
        </w:rPr>
        <w:t>Отчет "Форма учета несчастных случаев на борту судов, занимающихся морским судоходством за год", в соответствии с приказом Минздравсоцразвития России от 11.09.2013 N 458, письмо Роструда от 27.12.2013 N 4516-ТЗ, представляется ежегодно в срок до 1 февраля после отчетного года. Заполняется на сервере отчетов Роструда - gitstat.rostrud.ru;</w:t>
      </w:r>
    </w:p>
    <w:p w:rsidR="00051AD5" w:rsidRPr="00D42C42" w:rsidRDefault="00051AD5" w:rsidP="00D42C42">
      <w:pPr>
        <w:pStyle w:val="ConsPlusNormal"/>
        <w:ind w:firstLine="540"/>
        <w:jc w:val="both"/>
        <w:rPr>
          <w:sz w:val="22"/>
          <w:szCs w:val="22"/>
        </w:rPr>
      </w:pPr>
      <w:r w:rsidRPr="00D42C42">
        <w:rPr>
          <w:sz w:val="22"/>
          <w:szCs w:val="22"/>
        </w:rPr>
        <w:t>Виды НС "Сведения о видах (типах) несчастных случаев с тяжелыми последствиями, происшедших в субъекте Российской Федерации", в соответствии с приказом Роструда N 21 от 23 января 2014 года "Об утверждении ведомственной отчетности о работе территориальных органов Роструда", который представляется раз в полугодие в срок до 15 июля отчетного года и 25 января после отчетного года, заполняется на сервере отчетов Роструда - gitstat.rostrud.ru. Информация в данном отчете представляется только по несчастным случаям, завершенным расследованием и квалифицированным комиссией как связанные с производством;</w:t>
      </w:r>
    </w:p>
    <w:p w:rsidR="00051AD5" w:rsidRPr="00D42C42" w:rsidRDefault="00051AD5" w:rsidP="00D42C42">
      <w:pPr>
        <w:pStyle w:val="ConsPlusNormal"/>
        <w:ind w:firstLine="540"/>
        <w:jc w:val="both"/>
        <w:rPr>
          <w:sz w:val="22"/>
          <w:szCs w:val="22"/>
        </w:rPr>
      </w:pPr>
      <w:r w:rsidRPr="00D42C42">
        <w:rPr>
          <w:sz w:val="22"/>
          <w:szCs w:val="22"/>
        </w:rPr>
        <w:t>Оперативные данные "Сведения о пострадавших со смертельным исходом в субъекте Российской Федерации", в соответствии с приказом Роструда N 21 от 23 января 2014 года "Об утверждении ведомственной отчетности о работе территориальных органов Роструда", которые представляются раз в полугодие в срок до 15 июля отчетного года и 25 января после отчетного года. Заполняется на сервере отчетов Роструда - gitstat.rostrud.ru. Информация в данном отчете представляется только по пострадавшим со смертельным исходом (включая групповые НС со смертельным исходом), по НС, завершенным расследованием и квалифицированным комиссией как связанные с производством;</w:t>
      </w:r>
    </w:p>
    <w:p w:rsidR="00051AD5" w:rsidRPr="00D42C42" w:rsidRDefault="00051AD5" w:rsidP="00D42C42">
      <w:pPr>
        <w:pStyle w:val="ConsPlusNormal"/>
        <w:ind w:firstLine="540"/>
        <w:jc w:val="both"/>
        <w:rPr>
          <w:sz w:val="22"/>
          <w:szCs w:val="22"/>
        </w:rPr>
      </w:pPr>
      <w:r w:rsidRPr="00D42C42">
        <w:rPr>
          <w:sz w:val="22"/>
          <w:szCs w:val="22"/>
        </w:rPr>
        <w:t>Причины НС "Сведения о причинах несчастных случаев с тяжелыми последствиями, происшедших в субъекте Российской Федерации", в соответствии с приказом Роструда N 21 от 23 января 2014 года "Об утверждении ведомственной отчетности о работе территориальных органов Роструда", который представляется раз в полугодие в срок до 15 июля отчетного года и 25 января после отчетного года, заполняется на сервере отчетов Роструда - gitstat.rostrud.ru. Информация в данном отчете представляется только по несчастным случаям, завершенным расследованием и квалифицированным комиссией как связанные с производством;</w:t>
      </w:r>
    </w:p>
    <w:p w:rsidR="00051AD5" w:rsidRPr="00D42C42" w:rsidRDefault="00051AD5" w:rsidP="00D42C42">
      <w:pPr>
        <w:pStyle w:val="ConsPlusNormal"/>
        <w:ind w:firstLine="540"/>
        <w:jc w:val="both"/>
        <w:rPr>
          <w:sz w:val="22"/>
          <w:szCs w:val="22"/>
        </w:rPr>
      </w:pPr>
      <w:r w:rsidRPr="00D42C42">
        <w:rPr>
          <w:sz w:val="22"/>
          <w:szCs w:val="22"/>
        </w:rPr>
        <w:t>Поручение Роструда N 0049-03-2 от 04.02.2016 "О предоставлении информации о погибших, наложенных штрафах, количестве проведенных проверок" - до 7 числа месяца, следующего за отчетным, заполняется в соответствии с приложенной к поручению формой;</w:t>
      </w:r>
    </w:p>
    <w:p w:rsidR="00051AD5" w:rsidRPr="00D42C42" w:rsidRDefault="00051AD5" w:rsidP="00D42C42">
      <w:pPr>
        <w:pStyle w:val="ConsPlusNormal"/>
        <w:ind w:firstLine="540"/>
        <w:jc w:val="both"/>
        <w:rPr>
          <w:sz w:val="22"/>
          <w:szCs w:val="22"/>
        </w:rPr>
      </w:pPr>
      <w:r w:rsidRPr="00D42C42">
        <w:rPr>
          <w:sz w:val="22"/>
          <w:szCs w:val="22"/>
        </w:rPr>
        <w:t>Поручение Роструда N 0205-03-2 от 06.06.2016 "О предоставлении информации о количестве пострадавших со смертельным исходом (оформленных актом Н-1)" - до 7 числа месяца, следующего за отчетным, заполняется в соответствии с приложенной к поручению формой;</w:t>
      </w:r>
    </w:p>
    <w:p w:rsidR="00051AD5" w:rsidRPr="00D42C42" w:rsidRDefault="00051AD5" w:rsidP="00D42C42">
      <w:pPr>
        <w:pStyle w:val="ConsPlusNormal"/>
        <w:ind w:firstLine="540"/>
        <w:jc w:val="both"/>
        <w:rPr>
          <w:sz w:val="22"/>
          <w:szCs w:val="22"/>
        </w:rPr>
      </w:pPr>
      <w:r w:rsidRPr="00D42C42">
        <w:rPr>
          <w:sz w:val="22"/>
          <w:szCs w:val="22"/>
        </w:rPr>
        <w:t>Поручение Роструда N 13п от 02.02.2015 об отправке еженедельно по пятницам до 12 часов формы отчета "Сведения НС и выплат", заполняется на сервере отчетов Роструда - gitstat.rostrud.ru;</w:t>
      </w:r>
    </w:p>
    <w:p w:rsidR="00051AD5" w:rsidRPr="00D42C42" w:rsidRDefault="00051AD5" w:rsidP="00D42C42">
      <w:pPr>
        <w:pStyle w:val="ConsPlusNormal"/>
        <w:ind w:firstLine="540"/>
        <w:jc w:val="both"/>
        <w:rPr>
          <w:sz w:val="22"/>
          <w:szCs w:val="22"/>
        </w:rPr>
      </w:pPr>
      <w:r w:rsidRPr="00D42C42">
        <w:rPr>
          <w:sz w:val="22"/>
          <w:szCs w:val="22"/>
        </w:rPr>
        <w:t>Поручение Роструда N 433 от 31.12.2014 о ежедневном представлении первичной информации, заполняемой на сервере отчетов Роструда - gitstat.rostrud.ru, в соответствии с приказом Роструда "О порядке представления оперативных сведений о несчастных случаях с тяжелыми последствиями".</w:t>
      </w:r>
    </w:p>
    <w:p w:rsidR="00051AD5" w:rsidRPr="00D42C42" w:rsidRDefault="00051AD5" w:rsidP="00D42C42">
      <w:pPr>
        <w:pStyle w:val="ConsPlusNormal"/>
        <w:jc w:val="both"/>
        <w:rPr>
          <w:sz w:val="22"/>
          <w:szCs w:val="22"/>
        </w:rPr>
      </w:pPr>
    </w:p>
    <w:p w:rsidR="00051AD5" w:rsidRDefault="00051AD5" w:rsidP="00D42C42">
      <w:pPr>
        <w:pStyle w:val="ConsPlusNormal"/>
        <w:jc w:val="both"/>
        <w:rPr>
          <w:sz w:val="22"/>
          <w:szCs w:val="22"/>
        </w:rPr>
      </w:pPr>
    </w:p>
    <w:p w:rsidR="00051AD5" w:rsidRDefault="00051AD5" w:rsidP="00D42C42">
      <w:pPr>
        <w:pStyle w:val="ConsPlusNormal"/>
        <w:jc w:val="both"/>
        <w:rPr>
          <w:sz w:val="22"/>
          <w:szCs w:val="22"/>
        </w:rPr>
      </w:pPr>
    </w:p>
    <w:p w:rsidR="00051AD5" w:rsidRDefault="00051AD5" w:rsidP="00D42C42">
      <w:pPr>
        <w:pStyle w:val="ConsPlusNormal"/>
        <w:jc w:val="both"/>
        <w:rPr>
          <w:sz w:val="22"/>
          <w:szCs w:val="22"/>
        </w:rPr>
      </w:pPr>
    </w:p>
    <w:p w:rsidR="00051AD5" w:rsidRDefault="00051AD5" w:rsidP="00D42C42">
      <w:pPr>
        <w:pStyle w:val="ConsPlusNormal"/>
        <w:jc w:val="both"/>
        <w:rPr>
          <w:sz w:val="22"/>
          <w:szCs w:val="22"/>
        </w:rPr>
      </w:pPr>
    </w:p>
    <w:p w:rsidR="00051AD5" w:rsidRDefault="00051AD5" w:rsidP="00D42C42">
      <w:pPr>
        <w:pStyle w:val="ConsPlusNormal"/>
        <w:jc w:val="both"/>
        <w:rPr>
          <w:sz w:val="22"/>
          <w:szCs w:val="22"/>
        </w:rPr>
      </w:pPr>
    </w:p>
    <w:p w:rsidR="00051AD5" w:rsidRDefault="00051AD5" w:rsidP="00D42C42">
      <w:pPr>
        <w:pStyle w:val="ConsPlusNormal"/>
        <w:jc w:val="both"/>
        <w:rPr>
          <w:sz w:val="22"/>
          <w:szCs w:val="22"/>
        </w:rPr>
      </w:pPr>
    </w:p>
    <w:p w:rsidR="00051AD5" w:rsidRDefault="00051AD5" w:rsidP="00D42C42">
      <w:pPr>
        <w:pStyle w:val="ConsPlusNormal"/>
        <w:jc w:val="both"/>
        <w:rPr>
          <w:sz w:val="22"/>
          <w:szCs w:val="22"/>
        </w:rPr>
      </w:pPr>
    </w:p>
    <w:p w:rsidR="00051AD5" w:rsidRPr="00D42C42" w:rsidRDefault="00051AD5" w:rsidP="00D42C42">
      <w:pPr>
        <w:pStyle w:val="ConsPlusNormal"/>
        <w:jc w:val="both"/>
        <w:rPr>
          <w:sz w:val="22"/>
          <w:szCs w:val="22"/>
        </w:rPr>
      </w:pPr>
    </w:p>
    <w:p w:rsidR="00051AD5" w:rsidRPr="00D42C42" w:rsidRDefault="00051AD5" w:rsidP="00D42C42">
      <w:pPr>
        <w:pStyle w:val="ConsPlusNormal"/>
        <w:jc w:val="both"/>
        <w:rPr>
          <w:sz w:val="22"/>
          <w:szCs w:val="22"/>
        </w:rPr>
      </w:pPr>
    </w:p>
    <w:p w:rsidR="00051AD5" w:rsidRPr="00D42C42" w:rsidRDefault="00051AD5" w:rsidP="00D42C42">
      <w:pPr>
        <w:pStyle w:val="ConsPlusNormal"/>
        <w:jc w:val="both"/>
        <w:rPr>
          <w:sz w:val="22"/>
          <w:szCs w:val="22"/>
        </w:rPr>
      </w:pPr>
    </w:p>
    <w:p w:rsidR="00051AD5" w:rsidRPr="00D42C42" w:rsidRDefault="00051AD5" w:rsidP="00D42C42">
      <w:pPr>
        <w:pStyle w:val="ConsPlusNormal"/>
        <w:jc w:val="both"/>
        <w:rPr>
          <w:sz w:val="22"/>
          <w:szCs w:val="22"/>
        </w:rPr>
      </w:pPr>
    </w:p>
    <w:p w:rsidR="00051AD5" w:rsidRPr="00D42C42" w:rsidRDefault="00051AD5" w:rsidP="00D42C42">
      <w:pPr>
        <w:pStyle w:val="ConsPlusNormal"/>
        <w:jc w:val="right"/>
        <w:outlineLvl w:val="0"/>
        <w:rPr>
          <w:sz w:val="22"/>
          <w:szCs w:val="22"/>
        </w:rPr>
      </w:pPr>
      <w:r w:rsidRPr="00D42C42">
        <w:rPr>
          <w:sz w:val="22"/>
          <w:szCs w:val="22"/>
        </w:rPr>
        <w:t>Приложение 1</w:t>
      </w:r>
    </w:p>
    <w:p w:rsidR="00051AD5" w:rsidRPr="00D42C42" w:rsidRDefault="00051AD5" w:rsidP="00D42C42">
      <w:pPr>
        <w:pStyle w:val="ConsPlusNormal"/>
        <w:jc w:val="both"/>
        <w:rPr>
          <w:sz w:val="22"/>
          <w:szCs w:val="22"/>
        </w:rPr>
      </w:pPr>
    </w:p>
    <w:p w:rsidR="00051AD5" w:rsidRPr="00D42C42" w:rsidRDefault="00051AD5" w:rsidP="00D42C42">
      <w:pPr>
        <w:pStyle w:val="ConsPlusNonformat"/>
        <w:jc w:val="both"/>
        <w:rPr>
          <w:sz w:val="22"/>
          <w:szCs w:val="22"/>
        </w:rPr>
      </w:pPr>
      <w:bookmarkStart w:id="2" w:name="Par686"/>
      <w:bookmarkEnd w:id="2"/>
      <w:r w:rsidRPr="00D42C42">
        <w:rPr>
          <w:sz w:val="22"/>
          <w:szCs w:val="22"/>
        </w:rPr>
        <w:t xml:space="preserve">                Карточка учета несчастного случая N ______</w:t>
      </w:r>
    </w:p>
    <w:p w:rsidR="00051AD5" w:rsidRPr="00D42C42" w:rsidRDefault="00051AD5" w:rsidP="00D42C42">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5613"/>
        <w:gridCol w:w="3515"/>
      </w:tblGrid>
      <w:tr w:rsidR="00051AD5" w:rsidRPr="00D42C42" w:rsidTr="004501E4">
        <w:tc>
          <w:tcPr>
            <w:tcW w:w="9128" w:type="dxa"/>
            <w:gridSpan w:val="2"/>
            <w:tcBorders>
              <w:top w:val="single" w:sz="4" w:space="0" w:color="auto"/>
              <w:left w:val="single" w:sz="4" w:space="0" w:color="auto"/>
              <w:right w:val="single" w:sz="4" w:space="0" w:color="auto"/>
            </w:tcBorders>
          </w:tcPr>
          <w:p w:rsidR="00051AD5" w:rsidRPr="00D42C42" w:rsidRDefault="00051AD5" w:rsidP="004501E4">
            <w:pPr>
              <w:pStyle w:val="ConsPlusNormal"/>
              <w:jc w:val="both"/>
            </w:pPr>
            <w:r w:rsidRPr="00D42C42">
              <w:t>Наименование субъекта Российской Федерации, в котором произошел несчастный</w:t>
            </w:r>
          </w:p>
        </w:tc>
      </w:tr>
      <w:tr w:rsidR="00051AD5" w:rsidRPr="00D42C42" w:rsidTr="004501E4">
        <w:tc>
          <w:tcPr>
            <w:tcW w:w="5613" w:type="dxa"/>
            <w:tcBorders>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случай:</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9128" w:type="dxa"/>
            <w:gridSpan w:val="2"/>
            <w:tcBorders>
              <w:top w:val="single" w:sz="4" w:space="0" w:color="auto"/>
              <w:left w:val="single" w:sz="4" w:space="0" w:color="auto"/>
              <w:right w:val="single" w:sz="4" w:space="0" w:color="auto"/>
            </w:tcBorders>
          </w:tcPr>
          <w:p w:rsidR="00051AD5" w:rsidRPr="00D42C42" w:rsidRDefault="00051AD5" w:rsidP="004501E4">
            <w:pPr>
              <w:pStyle w:val="ConsPlusNormal"/>
              <w:jc w:val="both"/>
            </w:pPr>
            <w:r w:rsidRPr="00D42C42">
              <w:t>Сведения о хозяйствующем субъекте, с которым пострадавший находился в трудовых отношениях</w:t>
            </w:r>
          </w:p>
        </w:tc>
      </w:tr>
      <w:tr w:rsidR="00051AD5" w:rsidRPr="00D42C42" w:rsidTr="004501E4">
        <w:tc>
          <w:tcPr>
            <w:tcW w:w="5613" w:type="dxa"/>
            <w:tcBorders>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Наименование:</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Регион регистрации:</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Вид экономической деятельности (приложение 1):</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Численность работающих на предприятии, чел.:</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Дата происшедшего несчастного случая:</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Ф.И.О. погибшего/пострадавшего:</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right w:val="single" w:sz="4" w:space="0" w:color="auto"/>
            </w:tcBorders>
          </w:tcPr>
          <w:p w:rsidR="00051AD5" w:rsidRPr="00D42C42" w:rsidRDefault="00051AD5" w:rsidP="004501E4">
            <w:pPr>
              <w:pStyle w:val="ConsPlusNormal"/>
            </w:pP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left w:val="single" w:sz="4" w:space="0" w:color="auto"/>
              <w:right w:val="single" w:sz="4" w:space="0" w:color="auto"/>
            </w:tcBorders>
          </w:tcPr>
          <w:p w:rsidR="00051AD5" w:rsidRPr="00D42C42" w:rsidRDefault="00051AD5" w:rsidP="004501E4">
            <w:pPr>
              <w:pStyle w:val="ConsPlusNormal"/>
            </w:pP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Пол пострадавшего (мужской/женский):</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Дата рождения погибшего/пострадавшего:</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Несовершеннолетний (да/нет):</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Субъект РФ, в котором зарегистрирован погибший/пострадавший:</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Отметка об ознакомлении родственников пострадавшего, пострадавшего с его правами (ознакомлен/не ознакомлен):</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Вид (тип) несчастного случая (приложение 2):</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Категория несчастного случая (смерть, тяжелый, легкий):</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Групповой несчастный случай (да/нет):</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Дата начала расследования несчастного случая:</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Ф.И.О. инспектора, участвующего в расследовании:</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Дата окончания расследования несчастного случая:</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Квалификация (связан/не связан):</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9128" w:type="dxa"/>
            <w:gridSpan w:val="2"/>
            <w:tcBorders>
              <w:top w:val="single" w:sz="4" w:space="0" w:color="auto"/>
              <w:left w:val="single" w:sz="4" w:space="0" w:color="auto"/>
              <w:right w:val="single" w:sz="4" w:space="0" w:color="auto"/>
            </w:tcBorders>
          </w:tcPr>
          <w:p w:rsidR="00051AD5" w:rsidRPr="00D42C42" w:rsidRDefault="00051AD5" w:rsidP="004501E4">
            <w:pPr>
              <w:pStyle w:val="ConsPlusNormal"/>
              <w:jc w:val="both"/>
            </w:pPr>
            <w:r w:rsidRPr="00D42C42">
              <w:t>Основание для квалификации несчастного случая как не связанного с производством</w:t>
            </w:r>
          </w:p>
        </w:tc>
      </w:tr>
      <w:tr w:rsidR="00051AD5" w:rsidRPr="00D42C42" w:rsidTr="004501E4">
        <w:tc>
          <w:tcPr>
            <w:tcW w:w="5613" w:type="dxa"/>
            <w:tcBorders>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(если не связан) (приложение 3):</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Причина несчастного случая (приложение 4):</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9128" w:type="dxa"/>
            <w:gridSpan w:val="2"/>
            <w:tcBorders>
              <w:top w:val="single" w:sz="4" w:space="0" w:color="auto"/>
              <w:left w:val="single" w:sz="4" w:space="0" w:color="auto"/>
              <w:right w:val="single" w:sz="4" w:space="0" w:color="auto"/>
            </w:tcBorders>
          </w:tcPr>
          <w:p w:rsidR="00051AD5" w:rsidRPr="00D42C42" w:rsidRDefault="00051AD5" w:rsidP="004501E4">
            <w:pPr>
              <w:pStyle w:val="ConsPlusNormal"/>
              <w:jc w:val="both"/>
            </w:pPr>
            <w:r w:rsidRPr="00D42C42">
              <w:t>Материалы расследования направлены в государственную инспекцию труда по месту</w:t>
            </w:r>
          </w:p>
        </w:tc>
      </w:tr>
      <w:tr w:rsidR="00051AD5" w:rsidRPr="00D42C42" w:rsidTr="004501E4">
        <w:tc>
          <w:tcPr>
            <w:tcW w:w="5613" w:type="dxa"/>
            <w:tcBorders>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регистрации работодателя (субъект РФ; ИСХ. N и дата отправки):</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Дата Акта Н-1:</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Сумма административных штрафов на юридическое лицо (тыс. руб.):</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Сумма административных штрафов на должностных лиц (тыс. руб.):</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Количество получателей (иждивенцев):</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Единовременная матпомощь за счет бюджета субъекта Российской Федерации (тыс. руб.) (назначена/выплачена):</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Единовременная выплата за счет средств Российской Федерации (тыс. руб.) (назначена/выплачена):</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Выплата Отделением пенсионного фонда РФ пенсия по случаю потери кормильца (тыс. руб.) (назначена/выплачена):</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Страховая выплата ГУ РО ФСС РФ (включая выплаты по другим регионам) (тыс. руб.):</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единовременная выплата (назначена/выплачена):</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ежемесячная выплата (назначена/выплачена):</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пособие на погребение (назначена/выплачена):</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Выплаты Страховой компанией по договору страхования (обязательного/дополнительного):</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единовременная выплата (тыс. руб.) (назначена/выплачена):</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Наименование Страховой компании:</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Выплата работодателя (тыс. руб.) (назначена/выплачена) итого:</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единовременная выплата по колл. договору/отраслевому соглашению (назначена/выплачена)</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выплата за моральный вред (назначена/выплачена)</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материальная помощь (назначена/выплачена)</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выплата на погребение (назначена/выплачена)</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выплата по больничному листу (назначена/выплачена)</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Иные выплаты (тыс. руб.) (назначена/выплачена)</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Потенциально возможные выплаты. Номера п/п из приложения 5/тыс. руб.:</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ИНН хозяйствующего субъекта, с которым пострадавший находился в трудовых отношениях:</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вх. N и дата извещения:</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Время происшествия несчастного случая</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Адрес места происшествия:</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Район места происшествия:</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Профессия и вид выполняемой работы при НС:</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Гражданство пострадавшего/погибшего:</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Адрес места жительства пострадавшего/погибшего:</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Содержание алкоголя в крови пострадавшего/погибшего (%0):</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Данные о проведении внеплановой выездной (документарной) проверки:</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N и дата распоряжения/акта</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N и дата акта проверки</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r w:rsidR="00051AD5" w:rsidRPr="00D42C42" w:rsidTr="004501E4">
        <w:tc>
          <w:tcPr>
            <w:tcW w:w="5613"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r w:rsidRPr="00D42C42">
              <w:t>Количество нарушений</w:t>
            </w:r>
          </w:p>
        </w:tc>
        <w:tc>
          <w:tcPr>
            <w:tcW w:w="351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p>
        </w:tc>
      </w:tr>
    </w:tbl>
    <w:p w:rsidR="00051AD5" w:rsidRPr="00D42C42" w:rsidRDefault="00051AD5" w:rsidP="00D42C42">
      <w:pPr>
        <w:pStyle w:val="ConsPlusNormal"/>
        <w:jc w:val="both"/>
        <w:rPr>
          <w:sz w:val="22"/>
          <w:szCs w:val="22"/>
        </w:rPr>
      </w:pPr>
    </w:p>
    <w:p w:rsidR="00051AD5" w:rsidRPr="00D42C42" w:rsidRDefault="00051AD5" w:rsidP="00D42C42">
      <w:pPr>
        <w:pStyle w:val="ConsPlusNonformat"/>
        <w:jc w:val="both"/>
      </w:pPr>
      <w:r w:rsidRPr="00D42C42">
        <w:t>Карточку составил: ______________________  "  " 20__ г. ______</w:t>
      </w:r>
    </w:p>
    <w:p w:rsidR="00051AD5" w:rsidRPr="00D42C42" w:rsidRDefault="00051AD5" w:rsidP="00D42C42">
      <w:pPr>
        <w:pStyle w:val="ConsPlusNonformat"/>
        <w:jc w:val="both"/>
      </w:pPr>
      <w:r w:rsidRPr="00D42C42">
        <w:t xml:space="preserve">                     (Должность Ф.И.О.)                 (дата)  (подпись)</w:t>
      </w:r>
    </w:p>
    <w:p w:rsidR="00051AD5" w:rsidRPr="00D42C42" w:rsidRDefault="00051AD5" w:rsidP="00D42C42">
      <w:pPr>
        <w:pStyle w:val="ConsPlusNonformat"/>
        <w:jc w:val="both"/>
      </w:pPr>
    </w:p>
    <w:p w:rsidR="00051AD5" w:rsidRPr="00D42C42" w:rsidRDefault="00051AD5" w:rsidP="00D42C42">
      <w:pPr>
        <w:pStyle w:val="ConsPlusNonformat"/>
        <w:jc w:val="both"/>
      </w:pPr>
      <w:r w:rsidRPr="00D42C42">
        <w:t>Карточку проверил: ______________________  "  " 20__ г. ______</w:t>
      </w:r>
    </w:p>
    <w:p w:rsidR="00051AD5" w:rsidRPr="00D42C42" w:rsidRDefault="00051AD5" w:rsidP="00D42C42">
      <w:pPr>
        <w:pStyle w:val="ConsPlusNonformat"/>
        <w:jc w:val="both"/>
      </w:pPr>
      <w:r w:rsidRPr="00D42C42">
        <w:t xml:space="preserve">                     (Должность Ф.И.О.)                 (дата)  (подпись)</w:t>
      </w:r>
    </w:p>
    <w:p w:rsidR="00051AD5" w:rsidRPr="00D42C42" w:rsidRDefault="00051AD5" w:rsidP="00D42C42">
      <w:pPr>
        <w:pStyle w:val="ConsPlusNormal"/>
        <w:jc w:val="both"/>
        <w:rPr>
          <w:sz w:val="22"/>
          <w:szCs w:val="22"/>
        </w:rPr>
      </w:pPr>
    </w:p>
    <w:p w:rsidR="00051AD5" w:rsidRPr="00D42C42" w:rsidRDefault="00051AD5" w:rsidP="00D42C42">
      <w:pPr>
        <w:pStyle w:val="ConsPlusNormal"/>
        <w:jc w:val="right"/>
        <w:outlineLvl w:val="0"/>
        <w:rPr>
          <w:sz w:val="22"/>
          <w:szCs w:val="22"/>
        </w:rPr>
      </w:pPr>
      <w:r w:rsidRPr="00D42C42">
        <w:rPr>
          <w:sz w:val="22"/>
          <w:szCs w:val="22"/>
        </w:rPr>
        <w:t>Приложение 2</w:t>
      </w:r>
    </w:p>
    <w:p w:rsidR="00051AD5" w:rsidRPr="00D42C42" w:rsidRDefault="00051AD5" w:rsidP="00D42C42">
      <w:pPr>
        <w:pStyle w:val="ConsPlusNormal"/>
        <w:jc w:val="both"/>
        <w:rPr>
          <w:sz w:val="22"/>
          <w:szCs w:val="22"/>
        </w:rPr>
      </w:pPr>
    </w:p>
    <w:p w:rsidR="00051AD5" w:rsidRPr="00D42C42" w:rsidRDefault="00051AD5" w:rsidP="00D42C42">
      <w:pPr>
        <w:pStyle w:val="ConsPlusNonformat"/>
        <w:jc w:val="both"/>
        <w:rPr>
          <w:sz w:val="22"/>
          <w:szCs w:val="22"/>
        </w:rPr>
      </w:pPr>
      <w:r w:rsidRPr="00D42C42">
        <w:rPr>
          <w:sz w:val="22"/>
          <w:szCs w:val="22"/>
        </w:rPr>
        <w:t xml:space="preserve">                  Анкета расследования несчастного случая</w:t>
      </w:r>
    </w:p>
    <w:p w:rsidR="00051AD5" w:rsidRPr="00D42C42" w:rsidRDefault="00051AD5" w:rsidP="00D42C42">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675"/>
        <w:gridCol w:w="4762"/>
        <w:gridCol w:w="890"/>
        <w:gridCol w:w="941"/>
        <w:gridCol w:w="927"/>
        <w:gridCol w:w="904"/>
      </w:tblGrid>
      <w:tr w:rsidR="00051AD5" w:rsidRPr="00D42C42" w:rsidTr="004501E4">
        <w:tc>
          <w:tcPr>
            <w:tcW w:w="67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center"/>
            </w:pPr>
            <w:r w:rsidRPr="00D42C42">
              <w:t>N п/п</w:t>
            </w:r>
          </w:p>
        </w:tc>
        <w:tc>
          <w:tcPr>
            <w:tcW w:w="4762"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center"/>
            </w:pPr>
            <w:r w:rsidRPr="00D42C42">
              <w:t>Поручение</w:t>
            </w: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center"/>
            </w:pPr>
            <w:r w:rsidRPr="00D42C42">
              <w:t>Исполнение</w:t>
            </w:r>
          </w:p>
        </w:tc>
      </w:tr>
      <w:tr w:rsidR="00051AD5" w:rsidRPr="00D42C42" w:rsidTr="004501E4">
        <w:tc>
          <w:tcPr>
            <w:tcW w:w="67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1.</w:t>
            </w:r>
          </w:p>
        </w:tc>
        <w:tc>
          <w:tcPr>
            <w:tcW w:w="4762"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Название организации,</w:t>
            </w:r>
          </w:p>
          <w:p w:rsidR="00051AD5" w:rsidRPr="00D42C42" w:rsidRDefault="00051AD5" w:rsidP="004501E4">
            <w:pPr>
              <w:pStyle w:val="ConsPlusNormal"/>
            </w:pPr>
            <w:r w:rsidRPr="00D42C42">
              <w:t>ФИО пострадавшего</w:t>
            </w: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center"/>
            </w:pPr>
            <w:r w:rsidRPr="00D42C42">
              <w:t>________________________</w:t>
            </w:r>
          </w:p>
        </w:tc>
      </w:tr>
      <w:tr w:rsidR="00051AD5" w:rsidRPr="00D42C42" w:rsidTr="004501E4">
        <w:tc>
          <w:tcPr>
            <w:tcW w:w="675" w:type="dxa"/>
            <w:vMerge w:val="restart"/>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2.</w:t>
            </w:r>
          </w:p>
        </w:tc>
        <w:tc>
          <w:tcPr>
            <w:tcW w:w="4762" w:type="dxa"/>
            <w:vMerge w:val="restart"/>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Незамедлительно в течение суток организовать проведение внеплановой выездной проверки по смертельному несчастному случаю, с уведомлением прокуратуры.</w:t>
            </w: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В течение суток ДА/НЕТ</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Расп-ние N ___ от ________ г.</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Завершена/не завершена</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Уведомление/согласование</w:t>
            </w:r>
          </w:p>
        </w:tc>
      </w:tr>
      <w:tr w:rsidR="00051AD5" w:rsidRPr="00D42C42" w:rsidTr="004501E4">
        <w:tc>
          <w:tcPr>
            <w:tcW w:w="67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3.</w:t>
            </w:r>
          </w:p>
        </w:tc>
        <w:tc>
          <w:tcPr>
            <w:tcW w:w="4762"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Расследование несчастного случая на производстве проводить в 15-тидневный срок и надлежащего качества.</w:t>
            </w: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Расследование</w:t>
            </w:r>
          </w:p>
          <w:p w:rsidR="00051AD5" w:rsidRPr="00D42C42" w:rsidRDefault="00051AD5" w:rsidP="004501E4">
            <w:pPr>
              <w:pStyle w:val="ConsPlusNormal"/>
            </w:pPr>
            <w:r w:rsidRPr="00D42C42">
              <w:t>проведено за _________ дней</w:t>
            </w:r>
          </w:p>
        </w:tc>
      </w:tr>
      <w:tr w:rsidR="00051AD5" w:rsidRPr="00D42C42" w:rsidTr="004501E4">
        <w:tc>
          <w:tcPr>
            <w:tcW w:w="675" w:type="dxa"/>
            <w:vMerge w:val="restart"/>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4.</w:t>
            </w:r>
          </w:p>
        </w:tc>
        <w:tc>
          <w:tcPr>
            <w:tcW w:w="4762" w:type="dxa"/>
            <w:vMerge w:val="restart"/>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По каждому несчастному случаю на производстве обеспечить организацию и проведение внеплановой проверки.</w:t>
            </w: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Выездная/документарная</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Расп-ние N ___ от ________ г.</w:t>
            </w:r>
          </w:p>
        </w:tc>
      </w:tr>
      <w:tr w:rsidR="00051AD5" w:rsidRPr="00D42C42" w:rsidTr="004501E4">
        <w:tc>
          <w:tcPr>
            <w:tcW w:w="675" w:type="dxa"/>
            <w:vMerge w:val="restart"/>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5.</w:t>
            </w:r>
          </w:p>
        </w:tc>
        <w:tc>
          <w:tcPr>
            <w:tcW w:w="4762" w:type="dxa"/>
            <w:vMerge w:val="restart"/>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Наложение административного наказания в виде административного штрафа:</w:t>
            </w:r>
          </w:p>
          <w:p w:rsidR="00051AD5" w:rsidRPr="00D42C42" w:rsidRDefault="00051AD5" w:rsidP="004501E4">
            <w:pPr>
              <w:pStyle w:val="ConsPlusNormal"/>
            </w:pPr>
            <w:r w:rsidRPr="00D42C42">
              <w:t>- за каждый смертельный несчастный случай в размере не менее 1 000 000 руб.;</w:t>
            </w:r>
          </w:p>
          <w:p w:rsidR="00051AD5" w:rsidRPr="00D42C42" w:rsidRDefault="00051AD5" w:rsidP="004501E4">
            <w:pPr>
              <w:pStyle w:val="ConsPlusNormal"/>
            </w:pPr>
            <w:r w:rsidRPr="00D42C42">
              <w:t>- за каждый тяжелый несчастный случай в размере не менее 150 000 руб.</w:t>
            </w:r>
          </w:p>
          <w:p w:rsidR="00051AD5" w:rsidRPr="00D42C42" w:rsidRDefault="00051AD5" w:rsidP="004501E4">
            <w:pPr>
              <w:pStyle w:val="ConsPlusNormal"/>
            </w:pPr>
            <w:r w:rsidRPr="00D42C42">
              <w:t>Обеспечить контроль оплаты указанных штрафов.</w:t>
            </w: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Смерт.НС общая сумма __________________ руб.</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1831" w:type="dxa"/>
            <w:gridSpan w:val="2"/>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д.л. _____ руб.</w:t>
            </w:r>
          </w:p>
        </w:tc>
        <w:tc>
          <w:tcPr>
            <w:tcW w:w="1831" w:type="dxa"/>
            <w:gridSpan w:val="2"/>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ю.л. _____ руб.</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890" w:type="dxa"/>
            <w:tcBorders>
              <w:top w:val="single" w:sz="4" w:space="0" w:color="auto"/>
              <w:left w:val="single" w:sz="4" w:space="0" w:color="auto"/>
              <w:bottom w:val="single" w:sz="4" w:space="0" w:color="auto"/>
            </w:tcBorders>
          </w:tcPr>
          <w:p w:rsidR="00051AD5" w:rsidRPr="00D42C42" w:rsidRDefault="00051AD5" w:rsidP="004501E4">
            <w:pPr>
              <w:pStyle w:val="ConsPlusNormal"/>
              <w:jc w:val="center"/>
            </w:pPr>
            <w:r w:rsidRPr="00D42C42">
              <w:t>оплачено</w:t>
            </w:r>
          </w:p>
        </w:tc>
        <w:tc>
          <w:tcPr>
            <w:tcW w:w="941" w:type="dxa"/>
            <w:tcBorders>
              <w:top w:val="single" w:sz="4" w:space="0" w:color="auto"/>
              <w:bottom w:val="single" w:sz="4" w:space="0" w:color="auto"/>
              <w:right w:val="single" w:sz="4" w:space="0" w:color="auto"/>
            </w:tcBorders>
          </w:tcPr>
          <w:p w:rsidR="00051AD5" w:rsidRPr="00D42C42" w:rsidRDefault="00051AD5" w:rsidP="004501E4">
            <w:pPr>
              <w:pStyle w:val="ConsPlusNormal"/>
              <w:jc w:val="center"/>
            </w:pPr>
            <w:r w:rsidRPr="00D42C42">
              <w:t>ДА/НЕТ</w:t>
            </w:r>
          </w:p>
        </w:tc>
        <w:tc>
          <w:tcPr>
            <w:tcW w:w="927" w:type="dxa"/>
            <w:tcBorders>
              <w:top w:val="single" w:sz="4" w:space="0" w:color="auto"/>
              <w:left w:val="single" w:sz="4" w:space="0" w:color="auto"/>
              <w:bottom w:val="single" w:sz="4" w:space="0" w:color="auto"/>
            </w:tcBorders>
          </w:tcPr>
          <w:p w:rsidR="00051AD5" w:rsidRPr="00D42C42" w:rsidRDefault="00051AD5" w:rsidP="004501E4">
            <w:pPr>
              <w:pStyle w:val="ConsPlusNormal"/>
              <w:jc w:val="center"/>
            </w:pPr>
            <w:r w:rsidRPr="00D42C42">
              <w:t>оплачено</w:t>
            </w:r>
          </w:p>
        </w:tc>
        <w:tc>
          <w:tcPr>
            <w:tcW w:w="904" w:type="dxa"/>
            <w:tcBorders>
              <w:top w:val="single" w:sz="4" w:space="0" w:color="auto"/>
              <w:bottom w:val="single" w:sz="4" w:space="0" w:color="auto"/>
              <w:right w:val="single" w:sz="4" w:space="0" w:color="auto"/>
            </w:tcBorders>
          </w:tcPr>
          <w:p w:rsidR="00051AD5" w:rsidRPr="00D42C42" w:rsidRDefault="00051AD5" w:rsidP="004501E4">
            <w:pPr>
              <w:pStyle w:val="ConsPlusNormal"/>
              <w:jc w:val="center"/>
            </w:pPr>
            <w:r w:rsidRPr="00D42C42">
              <w:t>ДА/НЕТ</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Тяж.НС общая сумма ___________________ руб.</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1831" w:type="dxa"/>
            <w:gridSpan w:val="2"/>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д.л. _____ руб.</w:t>
            </w:r>
          </w:p>
        </w:tc>
        <w:tc>
          <w:tcPr>
            <w:tcW w:w="1831" w:type="dxa"/>
            <w:gridSpan w:val="2"/>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ю.л. _____ руб.</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1831" w:type="dxa"/>
            <w:gridSpan w:val="2"/>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center"/>
            </w:pPr>
            <w:r w:rsidRPr="00D42C42">
              <w:t>оплачено ДА/НЕТ</w:t>
            </w:r>
          </w:p>
        </w:tc>
        <w:tc>
          <w:tcPr>
            <w:tcW w:w="1831" w:type="dxa"/>
            <w:gridSpan w:val="2"/>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center"/>
            </w:pPr>
            <w:r w:rsidRPr="00D42C42">
              <w:t>оплачено ДА/НЕТ</w:t>
            </w:r>
          </w:p>
        </w:tc>
      </w:tr>
      <w:tr w:rsidR="00051AD5" w:rsidRPr="00D42C42" w:rsidTr="004501E4">
        <w:tc>
          <w:tcPr>
            <w:tcW w:w="675" w:type="dxa"/>
            <w:vMerge w:val="restart"/>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6.</w:t>
            </w:r>
          </w:p>
        </w:tc>
        <w:tc>
          <w:tcPr>
            <w:tcW w:w="4762" w:type="dxa"/>
            <w:vMerge w:val="restart"/>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В раздел акта о лицах, допустивших нарушение требований охраны труда, включать ген. директора и начальника службы по охране труда организации.</w:t>
            </w:r>
          </w:p>
        </w:tc>
        <w:tc>
          <w:tcPr>
            <w:tcW w:w="3662" w:type="dxa"/>
            <w:gridSpan w:val="4"/>
            <w:tcBorders>
              <w:top w:val="single" w:sz="4" w:space="0" w:color="auto"/>
              <w:left w:val="single" w:sz="4" w:space="0" w:color="auto"/>
              <w:bottom w:val="single" w:sz="4" w:space="0" w:color="auto"/>
              <w:right w:val="single" w:sz="4" w:space="0" w:color="auto"/>
            </w:tcBorders>
            <w:vAlign w:val="center"/>
          </w:tcPr>
          <w:p w:rsidR="00051AD5" w:rsidRPr="00D42C42" w:rsidRDefault="00051AD5" w:rsidP="004501E4">
            <w:pPr>
              <w:pStyle w:val="ConsPlusNormal"/>
              <w:jc w:val="center"/>
            </w:pPr>
            <w:r w:rsidRPr="00D42C42">
              <w:t>Ген. директор включен/не включен</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3662" w:type="dxa"/>
            <w:gridSpan w:val="4"/>
            <w:tcBorders>
              <w:top w:val="single" w:sz="4" w:space="0" w:color="auto"/>
              <w:left w:val="single" w:sz="4" w:space="0" w:color="auto"/>
              <w:bottom w:val="single" w:sz="4" w:space="0" w:color="auto"/>
              <w:right w:val="single" w:sz="4" w:space="0" w:color="auto"/>
            </w:tcBorders>
            <w:vAlign w:val="center"/>
          </w:tcPr>
          <w:p w:rsidR="00051AD5" w:rsidRPr="00D42C42" w:rsidRDefault="00051AD5" w:rsidP="004501E4">
            <w:pPr>
              <w:pStyle w:val="ConsPlusNormal"/>
              <w:jc w:val="center"/>
            </w:pPr>
            <w:r w:rsidRPr="00D42C42">
              <w:t>Нач.сл. по ОТ включен/не включен</w:t>
            </w:r>
          </w:p>
        </w:tc>
      </w:tr>
      <w:tr w:rsidR="00051AD5" w:rsidRPr="00D42C42" w:rsidTr="004501E4">
        <w:tc>
          <w:tcPr>
            <w:tcW w:w="67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7.</w:t>
            </w:r>
          </w:p>
        </w:tc>
        <w:tc>
          <w:tcPr>
            <w:tcW w:w="4762"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Привлечение к административной ответственности генерального директора организации, в соответствии со ст. 212 ТК РФ, в рамках расследования НС.</w:t>
            </w:r>
          </w:p>
        </w:tc>
        <w:tc>
          <w:tcPr>
            <w:tcW w:w="3662" w:type="dxa"/>
            <w:gridSpan w:val="4"/>
            <w:tcBorders>
              <w:top w:val="single" w:sz="4" w:space="0" w:color="auto"/>
              <w:left w:val="single" w:sz="4" w:space="0" w:color="auto"/>
              <w:bottom w:val="single" w:sz="4" w:space="0" w:color="auto"/>
              <w:right w:val="single" w:sz="4" w:space="0" w:color="auto"/>
            </w:tcBorders>
            <w:vAlign w:val="bottom"/>
          </w:tcPr>
          <w:p w:rsidR="00051AD5" w:rsidRPr="00D42C42" w:rsidRDefault="00051AD5" w:rsidP="004501E4">
            <w:pPr>
              <w:pStyle w:val="ConsPlusNormal"/>
            </w:pPr>
            <w:r w:rsidRPr="00D42C42">
              <w:t>Сумма ________________ руб.</w:t>
            </w:r>
          </w:p>
        </w:tc>
      </w:tr>
      <w:tr w:rsidR="00051AD5" w:rsidRPr="00D42C42" w:rsidTr="004501E4">
        <w:tc>
          <w:tcPr>
            <w:tcW w:w="67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8.</w:t>
            </w:r>
          </w:p>
        </w:tc>
        <w:tc>
          <w:tcPr>
            <w:tcW w:w="4762"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Привлечение к административной ответственности начальника службы по охране труда в организации, в соответствии со ст. 212 ТК РФ.</w:t>
            </w:r>
          </w:p>
        </w:tc>
        <w:tc>
          <w:tcPr>
            <w:tcW w:w="3662" w:type="dxa"/>
            <w:gridSpan w:val="4"/>
            <w:tcBorders>
              <w:top w:val="single" w:sz="4" w:space="0" w:color="auto"/>
              <w:left w:val="single" w:sz="4" w:space="0" w:color="auto"/>
              <w:bottom w:val="single" w:sz="4" w:space="0" w:color="auto"/>
              <w:right w:val="single" w:sz="4" w:space="0" w:color="auto"/>
            </w:tcBorders>
            <w:vAlign w:val="bottom"/>
          </w:tcPr>
          <w:p w:rsidR="00051AD5" w:rsidRPr="00D42C42" w:rsidRDefault="00051AD5" w:rsidP="004501E4">
            <w:pPr>
              <w:pStyle w:val="ConsPlusNormal"/>
            </w:pPr>
            <w:r w:rsidRPr="00D42C42">
              <w:t>Сумма ________________ руб.</w:t>
            </w:r>
          </w:p>
        </w:tc>
      </w:tr>
      <w:tr w:rsidR="00051AD5" w:rsidRPr="00D42C42" w:rsidTr="004501E4">
        <w:tc>
          <w:tcPr>
            <w:tcW w:w="67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9.</w:t>
            </w:r>
          </w:p>
        </w:tc>
        <w:tc>
          <w:tcPr>
            <w:tcW w:w="4762"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Обязательное ознакомление ген. директора, ген. подрядчика, подрядчика с документами по выплатам, причитающихся пострадавшему.</w:t>
            </w:r>
          </w:p>
        </w:tc>
        <w:tc>
          <w:tcPr>
            <w:tcW w:w="3662" w:type="dxa"/>
            <w:gridSpan w:val="4"/>
            <w:tcBorders>
              <w:top w:val="single" w:sz="4" w:space="0" w:color="auto"/>
              <w:left w:val="single" w:sz="4" w:space="0" w:color="auto"/>
              <w:bottom w:val="single" w:sz="4" w:space="0" w:color="auto"/>
              <w:right w:val="single" w:sz="4" w:space="0" w:color="auto"/>
            </w:tcBorders>
            <w:vAlign w:val="center"/>
          </w:tcPr>
          <w:p w:rsidR="00051AD5" w:rsidRPr="00D42C42" w:rsidRDefault="00051AD5" w:rsidP="004501E4">
            <w:pPr>
              <w:pStyle w:val="ConsPlusNormal"/>
              <w:jc w:val="center"/>
            </w:pPr>
            <w:r w:rsidRPr="00D42C42">
              <w:t>Ознакомлен/не ознакомлен</w:t>
            </w:r>
          </w:p>
        </w:tc>
      </w:tr>
      <w:tr w:rsidR="00051AD5" w:rsidRPr="00D42C42" w:rsidTr="004501E4">
        <w:tc>
          <w:tcPr>
            <w:tcW w:w="675" w:type="dxa"/>
            <w:vMerge w:val="restart"/>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10.</w:t>
            </w:r>
          </w:p>
        </w:tc>
        <w:tc>
          <w:tcPr>
            <w:tcW w:w="4762" w:type="dxa"/>
            <w:vMerge w:val="restart"/>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Обеспечить контроль за выплатами по несчастному случаю пострадавшему, лицам, состоявшим на иждивении пострадавшего (в случае его смерти)</w:t>
            </w:r>
          </w:p>
        </w:tc>
        <w:tc>
          <w:tcPr>
            <w:tcW w:w="3662" w:type="dxa"/>
            <w:gridSpan w:val="4"/>
            <w:tcBorders>
              <w:top w:val="single" w:sz="4" w:space="0" w:color="auto"/>
              <w:left w:val="single" w:sz="4" w:space="0" w:color="auto"/>
              <w:bottom w:val="single" w:sz="4" w:space="0" w:color="auto"/>
              <w:right w:val="single" w:sz="4" w:space="0" w:color="auto"/>
            </w:tcBorders>
            <w:vAlign w:val="center"/>
          </w:tcPr>
          <w:p w:rsidR="00051AD5" w:rsidRPr="00D42C42" w:rsidRDefault="00051AD5" w:rsidP="004501E4">
            <w:pPr>
              <w:pStyle w:val="ConsPlusNormal"/>
              <w:jc w:val="center"/>
            </w:pPr>
            <w:r w:rsidRPr="00D42C42">
              <w:t>Выплачено/не выплачено</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3662" w:type="dxa"/>
            <w:gridSpan w:val="4"/>
            <w:tcBorders>
              <w:top w:val="single" w:sz="4" w:space="0" w:color="auto"/>
              <w:left w:val="single" w:sz="4" w:space="0" w:color="auto"/>
              <w:bottom w:val="single" w:sz="4" w:space="0" w:color="auto"/>
              <w:right w:val="single" w:sz="4" w:space="0" w:color="auto"/>
            </w:tcBorders>
            <w:vAlign w:val="bottom"/>
          </w:tcPr>
          <w:p w:rsidR="00051AD5" w:rsidRPr="00D42C42" w:rsidRDefault="00051AD5" w:rsidP="004501E4">
            <w:pPr>
              <w:pStyle w:val="ConsPlusNormal"/>
              <w:jc w:val="center"/>
            </w:pPr>
            <w:r w:rsidRPr="00D42C42">
              <w:t>Сумма ________________ руб.</w:t>
            </w:r>
          </w:p>
        </w:tc>
      </w:tr>
      <w:tr w:rsidR="00051AD5" w:rsidRPr="00D42C42" w:rsidTr="004501E4">
        <w:tc>
          <w:tcPr>
            <w:tcW w:w="675" w:type="dxa"/>
            <w:vMerge w:val="restart"/>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11.</w:t>
            </w:r>
          </w:p>
        </w:tc>
        <w:tc>
          <w:tcPr>
            <w:tcW w:w="4762" w:type="dxa"/>
            <w:vMerge w:val="restart"/>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На каждый несчастный случай, не связанный с производством, провести дополнительное расследование с оформлением: особого мнения, заключения, предписания (в трехдневный срок) и акта формы Н-1.</w:t>
            </w: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Особое мнение ДА/НЕТ</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Доп. Расслед-е ДА/НЕТ</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Предписание ДА/НЕТ</w:t>
            </w:r>
          </w:p>
        </w:tc>
      </w:tr>
      <w:tr w:rsidR="00051AD5" w:rsidRPr="00D42C42" w:rsidTr="004501E4">
        <w:tc>
          <w:tcPr>
            <w:tcW w:w="675" w:type="dxa"/>
            <w:vMerge w:val="restart"/>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12.</w:t>
            </w:r>
          </w:p>
        </w:tc>
        <w:tc>
          <w:tcPr>
            <w:tcW w:w="4762" w:type="dxa"/>
            <w:vMerge w:val="restart"/>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Обеспечить контроль предписания.</w:t>
            </w: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Акт Н-1 ДА/НЕТ</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Обжаловано ДА/НЕТ</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Обжаловано ФСС ДА/НЕТ</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Не исполнено ДА/НЕТ</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Если ДА - протокол по ст. 19.5 КоАП</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1831" w:type="dxa"/>
            <w:gridSpan w:val="2"/>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составлен</w:t>
            </w:r>
          </w:p>
        </w:tc>
        <w:tc>
          <w:tcPr>
            <w:tcW w:w="1831" w:type="dxa"/>
            <w:gridSpan w:val="2"/>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не составлен</w:t>
            </w:r>
          </w:p>
        </w:tc>
      </w:tr>
      <w:tr w:rsidR="00051AD5" w:rsidRPr="00D42C42" w:rsidTr="004501E4">
        <w:tc>
          <w:tcPr>
            <w:tcW w:w="67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13.</w:t>
            </w:r>
          </w:p>
        </w:tc>
        <w:tc>
          <w:tcPr>
            <w:tcW w:w="4762"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Обеспечить контроль за получением сообщений о последствиях несчастного случая.</w:t>
            </w:r>
          </w:p>
        </w:tc>
        <w:tc>
          <w:tcPr>
            <w:tcW w:w="3662" w:type="dxa"/>
            <w:gridSpan w:val="4"/>
            <w:tcBorders>
              <w:top w:val="single" w:sz="4" w:space="0" w:color="auto"/>
              <w:left w:val="single" w:sz="4" w:space="0" w:color="auto"/>
              <w:bottom w:val="single" w:sz="4" w:space="0" w:color="auto"/>
              <w:right w:val="single" w:sz="4" w:space="0" w:color="auto"/>
            </w:tcBorders>
            <w:vAlign w:val="center"/>
          </w:tcPr>
          <w:p w:rsidR="00051AD5" w:rsidRPr="00D42C42" w:rsidRDefault="00051AD5" w:rsidP="004501E4">
            <w:pPr>
              <w:pStyle w:val="ConsPlusNormal"/>
            </w:pPr>
            <w:r w:rsidRPr="00D42C42">
              <w:t>получено/не получено</w:t>
            </w:r>
          </w:p>
        </w:tc>
      </w:tr>
      <w:tr w:rsidR="00051AD5" w:rsidRPr="00D42C42" w:rsidTr="004501E4">
        <w:tc>
          <w:tcPr>
            <w:tcW w:w="675"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14.</w:t>
            </w:r>
          </w:p>
        </w:tc>
        <w:tc>
          <w:tcPr>
            <w:tcW w:w="4762" w:type="dxa"/>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Вносить данные в Гитстат с заполнением соответствующей карты учета НС.</w:t>
            </w: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дата внесения ___________ г.</w:t>
            </w:r>
          </w:p>
        </w:tc>
      </w:tr>
      <w:tr w:rsidR="00051AD5" w:rsidRPr="00D42C42" w:rsidTr="004501E4">
        <w:tc>
          <w:tcPr>
            <w:tcW w:w="675" w:type="dxa"/>
            <w:vMerge w:val="restart"/>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15.</w:t>
            </w:r>
          </w:p>
        </w:tc>
        <w:tc>
          <w:tcPr>
            <w:tcW w:w="4762" w:type="dxa"/>
            <w:vMerge w:val="restart"/>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Обеспечить контроль за направлением материалов в Прокуратуру, Следственный комитет, ФСС, Роструд, а также в инспекцию субъекта, где зарегистрировано юридическое лицо.</w:t>
            </w: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в прокуратуру N __ от ______ г.</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в СК N ___ от ____________ г.</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в ФСС N __ от ___________ г.</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в Роструд N __ от _________ г.</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в ГИТ субъекта N __ от ____ г.</w:t>
            </w:r>
          </w:p>
        </w:tc>
      </w:tr>
      <w:tr w:rsidR="00051AD5" w:rsidRPr="00D42C42" w:rsidTr="004501E4">
        <w:tc>
          <w:tcPr>
            <w:tcW w:w="675" w:type="dxa"/>
            <w:vMerge w:val="restart"/>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15.</w:t>
            </w:r>
          </w:p>
        </w:tc>
        <w:tc>
          <w:tcPr>
            <w:tcW w:w="4762" w:type="dxa"/>
            <w:vMerge w:val="restart"/>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Обеспечить получение из Следственного комитета решения о возбуждении или об отказе в возбуждении уголовного дела.</w:t>
            </w: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Возбуждено УД N __ от ___ г.</w:t>
            </w:r>
          </w:p>
        </w:tc>
      </w:tr>
      <w:tr w:rsidR="00051AD5" w:rsidRPr="00D42C42" w:rsidTr="004501E4">
        <w:tc>
          <w:tcPr>
            <w:tcW w:w="675"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4762" w:type="dxa"/>
            <w:vMerge/>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jc w:val="both"/>
            </w:pPr>
          </w:p>
        </w:tc>
        <w:tc>
          <w:tcPr>
            <w:tcW w:w="3662" w:type="dxa"/>
            <w:gridSpan w:val="4"/>
            <w:tcBorders>
              <w:top w:val="single" w:sz="4" w:space="0" w:color="auto"/>
              <w:left w:val="single" w:sz="4" w:space="0" w:color="auto"/>
              <w:bottom w:val="single" w:sz="4" w:space="0" w:color="auto"/>
              <w:right w:val="single" w:sz="4" w:space="0" w:color="auto"/>
            </w:tcBorders>
          </w:tcPr>
          <w:p w:rsidR="00051AD5" w:rsidRPr="00D42C42" w:rsidRDefault="00051AD5" w:rsidP="004501E4">
            <w:pPr>
              <w:pStyle w:val="ConsPlusNormal"/>
            </w:pPr>
            <w:r w:rsidRPr="00D42C42">
              <w:t>отказано</w:t>
            </w:r>
          </w:p>
        </w:tc>
      </w:tr>
    </w:tbl>
    <w:p w:rsidR="00051AD5" w:rsidRPr="00D42C42" w:rsidRDefault="00051AD5" w:rsidP="00D42C42">
      <w:pPr>
        <w:pStyle w:val="ConsPlusNormal"/>
        <w:jc w:val="both"/>
        <w:rPr>
          <w:sz w:val="22"/>
          <w:szCs w:val="22"/>
        </w:rPr>
      </w:pPr>
    </w:p>
    <w:p w:rsidR="00051AD5" w:rsidRPr="00D42C42" w:rsidRDefault="00051AD5" w:rsidP="00D42C42">
      <w:pPr>
        <w:pStyle w:val="ConsPlusNonformat"/>
        <w:jc w:val="both"/>
      </w:pPr>
      <w:r w:rsidRPr="00D42C42">
        <w:t xml:space="preserve">       Инспектор _________________/_______________</w:t>
      </w:r>
    </w:p>
    <w:p w:rsidR="00051AD5" w:rsidRPr="00D42C42" w:rsidRDefault="00051AD5" w:rsidP="00D42C42">
      <w:pPr>
        <w:pStyle w:val="ConsPlusNonformat"/>
        <w:jc w:val="both"/>
      </w:pPr>
    </w:p>
    <w:p w:rsidR="00051AD5" w:rsidRPr="00D42C42" w:rsidRDefault="00051AD5" w:rsidP="00D42C42">
      <w:pPr>
        <w:pStyle w:val="ConsPlusNonformat"/>
        <w:jc w:val="both"/>
      </w:pPr>
      <w:r w:rsidRPr="00D42C42">
        <w:t xml:space="preserve">       Начальник отдела ___________________/_______________________</w:t>
      </w:r>
    </w:p>
    <w:sectPr w:rsidR="00051AD5" w:rsidRPr="00D42C42"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AD5" w:rsidRDefault="00051AD5">
      <w:r>
        <w:separator/>
      </w:r>
    </w:p>
  </w:endnote>
  <w:endnote w:type="continuationSeparator" w:id="0">
    <w:p w:rsidR="00051AD5" w:rsidRDefault="00051A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D5" w:rsidRDefault="00051AD5" w:rsidP="00DF5729">
    <w:pPr>
      <w:jc w:val="center"/>
      <w:rPr>
        <w:sz w:val="2"/>
        <w:szCs w:val="2"/>
      </w:rPr>
    </w:pPr>
  </w:p>
  <w:p w:rsidR="00051AD5" w:rsidRDefault="00051AD5">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AD5" w:rsidRDefault="00051AD5">
      <w:r>
        <w:separator/>
      </w:r>
    </w:p>
  </w:footnote>
  <w:footnote w:type="continuationSeparator" w:id="0">
    <w:p w:rsidR="00051AD5" w:rsidRDefault="00051A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D5" w:rsidRDefault="00051AD5" w:rsidP="00DF5729">
    <w:pPr>
      <w:jc w:val="center"/>
      <w:rPr>
        <w:sz w:val="2"/>
        <w:szCs w:val="2"/>
      </w:rPr>
    </w:pPr>
  </w:p>
  <w:p w:rsidR="00051AD5" w:rsidRDefault="00051AD5">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051AD5" w:rsidRPr="002A36C4" w:rsidRDefault="00051AD5"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051AD5" w:rsidRPr="002A36C4" w:rsidRDefault="00051AD5"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051AD5" w:rsidRDefault="00051AD5">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51AD5"/>
    <w:rsid w:val="000B5D88"/>
    <w:rsid w:val="000F59EA"/>
    <w:rsid w:val="00185AD7"/>
    <w:rsid w:val="001C50DE"/>
    <w:rsid w:val="002328AA"/>
    <w:rsid w:val="002A36C4"/>
    <w:rsid w:val="002A3FB4"/>
    <w:rsid w:val="002F6C78"/>
    <w:rsid w:val="00352E3D"/>
    <w:rsid w:val="00415D80"/>
    <w:rsid w:val="004501E4"/>
    <w:rsid w:val="00470855"/>
    <w:rsid w:val="00616E37"/>
    <w:rsid w:val="006C2CAC"/>
    <w:rsid w:val="006D6D97"/>
    <w:rsid w:val="00706E08"/>
    <w:rsid w:val="008A40F2"/>
    <w:rsid w:val="00CA5FB3"/>
    <w:rsid w:val="00D42C42"/>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86784F"/>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86784F"/>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86784F"/>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126116459">
      <w:marLeft w:val="0"/>
      <w:marRight w:val="0"/>
      <w:marTop w:val="0"/>
      <w:marBottom w:val="0"/>
      <w:divBdr>
        <w:top w:val="none" w:sz="0" w:space="0" w:color="auto"/>
        <w:left w:val="none" w:sz="0" w:space="0" w:color="auto"/>
        <w:bottom w:val="none" w:sz="0" w:space="0" w:color="auto"/>
        <w:right w:val="none" w:sz="0" w:space="0" w:color="auto"/>
      </w:divBdr>
    </w:div>
    <w:div w:id="1126116460">
      <w:marLeft w:val="0"/>
      <w:marRight w:val="0"/>
      <w:marTop w:val="0"/>
      <w:marBottom w:val="0"/>
      <w:divBdr>
        <w:top w:val="none" w:sz="0" w:space="0" w:color="auto"/>
        <w:left w:val="none" w:sz="0" w:space="0" w:color="auto"/>
        <w:bottom w:val="none" w:sz="0" w:space="0" w:color="auto"/>
        <w:right w:val="none" w:sz="0" w:space="0" w:color="auto"/>
      </w:divBdr>
    </w:div>
    <w:div w:id="1126116461">
      <w:marLeft w:val="0"/>
      <w:marRight w:val="0"/>
      <w:marTop w:val="0"/>
      <w:marBottom w:val="0"/>
      <w:divBdr>
        <w:top w:val="none" w:sz="0" w:space="0" w:color="auto"/>
        <w:left w:val="none" w:sz="0" w:space="0" w:color="auto"/>
        <w:bottom w:val="none" w:sz="0" w:space="0" w:color="auto"/>
        <w:right w:val="none" w:sz="0" w:space="0" w:color="auto"/>
      </w:divBdr>
    </w:div>
    <w:div w:id="1126116462">
      <w:marLeft w:val="0"/>
      <w:marRight w:val="0"/>
      <w:marTop w:val="0"/>
      <w:marBottom w:val="0"/>
      <w:divBdr>
        <w:top w:val="none" w:sz="0" w:space="0" w:color="auto"/>
        <w:left w:val="none" w:sz="0" w:space="0" w:color="auto"/>
        <w:bottom w:val="none" w:sz="0" w:space="0" w:color="auto"/>
        <w:right w:val="none" w:sz="0" w:space="0" w:color="auto"/>
      </w:divBdr>
    </w:div>
    <w:div w:id="1126116463">
      <w:marLeft w:val="0"/>
      <w:marRight w:val="0"/>
      <w:marTop w:val="0"/>
      <w:marBottom w:val="0"/>
      <w:divBdr>
        <w:top w:val="none" w:sz="0" w:space="0" w:color="auto"/>
        <w:left w:val="none" w:sz="0" w:space="0" w:color="auto"/>
        <w:bottom w:val="none" w:sz="0" w:space="0" w:color="auto"/>
        <w:right w:val="none" w:sz="0" w:space="0" w:color="auto"/>
      </w:divBdr>
    </w:div>
    <w:div w:id="11261164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33</Pages>
  <Words>15544</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dc:title>
  <dc:subject/>
  <dc:creator>Информ-аналит отдел</dc:creator>
  <cp:keywords/>
  <dc:description/>
  <cp:lastModifiedBy>Информ-аналит отдел</cp:lastModifiedBy>
  <cp:revision>2</cp:revision>
  <dcterms:created xsi:type="dcterms:W3CDTF">2017-04-25T20:23:00Z</dcterms:created>
  <dcterms:modified xsi:type="dcterms:W3CDTF">2017-04-25T20:23:00Z</dcterms:modified>
</cp:coreProperties>
</file>