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41" w:rsidRPr="006A1A6E" w:rsidRDefault="00E50541" w:rsidP="00F26EF7">
      <w:pPr>
        <w:pStyle w:val="ConsPlusNormal"/>
        <w:outlineLvl w:val="0"/>
        <w:rPr>
          <w:sz w:val="22"/>
          <w:szCs w:val="22"/>
        </w:rPr>
      </w:pPr>
      <w:r w:rsidRPr="006A1A6E">
        <w:rPr>
          <w:sz w:val="22"/>
          <w:szCs w:val="22"/>
        </w:rPr>
        <w:t xml:space="preserve">Зарегистрировано в Минюсте России 23 января </w:t>
      </w:r>
      <w:smartTag w:uri="urn:schemas-microsoft-com:office:smarttags" w:element="metricconverter">
        <w:smartTagPr>
          <w:attr w:name="ProductID" w:val="2015 г"/>
        </w:smartTagPr>
        <w:r w:rsidRPr="006A1A6E">
          <w:rPr>
            <w:sz w:val="22"/>
            <w:szCs w:val="22"/>
          </w:rPr>
          <w:t>2015 г</w:t>
        </w:r>
      </w:smartTag>
      <w:r w:rsidRPr="006A1A6E">
        <w:rPr>
          <w:sz w:val="22"/>
          <w:szCs w:val="22"/>
        </w:rPr>
        <w:t>. N 35660</w:t>
      </w:r>
    </w:p>
    <w:p w:rsidR="00E50541" w:rsidRPr="006A1A6E" w:rsidRDefault="00E50541" w:rsidP="00F26EF7">
      <w:pPr>
        <w:pStyle w:val="ConsPlusNormal"/>
        <w:jc w:val="both"/>
        <w:rPr>
          <w:sz w:val="22"/>
          <w:szCs w:val="22"/>
        </w:rPr>
      </w:pPr>
    </w:p>
    <w:p w:rsidR="00E50541" w:rsidRPr="006A1A6E" w:rsidRDefault="00E50541" w:rsidP="00F26EF7">
      <w:pPr>
        <w:pStyle w:val="ConsPlusTitle"/>
        <w:jc w:val="center"/>
        <w:rPr>
          <w:sz w:val="22"/>
          <w:szCs w:val="22"/>
        </w:rPr>
      </w:pPr>
      <w:r w:rsidRPr="006A1A6E">
        <w:rPr>
          <w:sz w:val="22"/>
          <w:szCs w:val="22"/>
        </w:rPr>
        <w:t>МИНИСТЕРСТВО ТРУДА И СОЦИАЛЬНОЙ ЗАЩИТЫ РОССИЙСКОЙ ФЕДЕРАЦИИ</w:t>
      </w:r>
    </w:p>
    <w:p w:rsidR="00E50541" w:rsidRPr="006A1A6E" w:rsidRDefault="00E50541" w:rsidP="00F26EF7">
      <w:pPr>
        <w:pStyle w:val="ConsPlusTitle"/>
        <w:jc w:val="center"/>
        <w:rPr>
          <w:sz w:val="22"/>
          <w:szCs w:val="22"/>
        </w:rPr>
      </w:pPr>
    </w:p>
    <w:p w:rsidR="00E50541" w:rsidRPr="006A1A6E" w:rsidRDefault="00E50541" w:rsidP="00F26EF7">
      <w:pPr>
        <w:pStyle w:val="ConsPlusTitle"/>
        <w:jc w:val="center"/>
        <w:rPr>
          <w:sz w:val="22"/>
          <w:szCs w:val="22"/>
        </w:rPr>
      </w:pPr>
      <w:r w:rsidRPr="006A1A6E">
        <w:rPr>
          <w:sz w:val="22"/>
          <w:szCs w:val="22"/>
        </w:rPr>
        <w:t>ПРИКАЗ</w:t>
      </w:r>
    </w:p>
    <w:p w:rsidR="00E50541" w:rsidRPr="006A1A6E" w:rsidRDefault="00E50541" w:rsidP="00F26EF7">
      <w:pPr>
        <w:pStyle w:val="ConsPlusTitle"/>
        <w:jc w:val="center"/>
        <w:rPr>
          <w:sz w:val="22"/>
          <w:szCs w:val="22"/>
        </w:rPr>
      </w:pPr>
      <w:r w:rsidRPr="006A1A6E">
        <w:rPr>
          <w:sz w:val="22"/>
          <w:szCs w:val="22"/>
        </w:rPr>
        <w:t xml:space="preserve">от 2 сентября </w:t>
      </w:r>
      <w:smartTag w:uri="urn:schemas-microsoft-com:office:smarttags" w:element="metricconverter">
        <w:smartTagPr>
          <w:attr w:name="ProductID" w:val="2014 г"/>
        </w:smartTagPr>
        <w:r w:rsidRPr="006A1A6E">
          <w:rPr>
            <w:sz w:val="22"/>
            <w:szCs w:val="22"/>
          </w:rPr>
          <w:t>2014 г</w:t>
        </w:r>
      </w:smartTag>
      <w:r w:rsidRPr="006A1A6E">
        <w:rPr>
          <w:sz w:val="22"/>
          <w:szCs w:val="22"/>
        </w:rPr>
        <w:t>. N 598н</w:t>
      </w:r>
    </w:p>
    <w:p w:rsidR="00E50541" w:rsidRPr="006A1A6E" w:rsidRDefault="00E50541" w:rsidP="00F26EF7">
      <w:pPr>
        <w:pStyle w:val="ConsPlusTitle"/>
        <w:jc w:val="center"/>
        <w:rPr>
          <w:sz w:val="22"/>
          <w:szCs w:val="22"/>
        </w:rPr>
      </w:pPr>
    </w:p>
    <w:p w:rsidR="00E50541" w:rsidRPr="006A1A6E" w:rsidRDefault="00E50541" w:rsidP="00F26EF7">
      <w:pPr>
        <w:pStyle w:val="ConsPlusTitle"/>
        <w:jc w:val="center"/>
        <w:rPr>
          <w:sz w:val="22"/>
          <w:szCs w:val="22"/>
        </w:rPr>
      </w:pPr>
      <w:r w:rsidRPr="006A1A6E">
        <w:rPr>
          <w:sz w:val="22"/>
          <w:szCs w:val="22"/>
        </w:rPr>
        <w:t>ОБ УТВЕРЖДЕНИИ АДМИНИСТРАТИВНОГО РЕГЛАМЕНТА</w:t>
      </w:r>
    </w:p>
    <w:p w:rsidR="00E50541" w:rsidRPr="006A1A6E" w:rsidRDefault="00E50541" w:rsidP="00F26EF7">
      <w:pPr>
        <w:pStyle w:val="ConsPlusTitle"/>
        <w:jc w:val="center"/>
        <w:rPr>
          <w:sz w:val="22"/>
          <w:szCs w:val="22"/>
        </w:rPr>
      </w:pPr>
      <w:r w:rsidRPr="006A1A6E">
        <w:rPr>
          <w:sz w:val="22"/>
          <w:szCs w:val="22"/>
        </w:rPr>
        <w:t>ПРЕДОСТАВЛЕНИЯ ФОНДОМ СОЦИАЛЬНОГО СТРАХОВАНИЯ РОССИЙСКОЙ</w:t>
      </w:r>
    </w:p>
    <w:p w:rsidR="00E50541" w:rsidRPr="006A1A6E" w:rsidRDefault="00E50541" w:rsidP="00F26EF7">
      <w:pPr>
        <w:pStyle w:val="ConsPlusTitle"/>
        <w:jc w:val="center"/>
        <w:rPr>
          <w:sz w:val="22"/>
          <w:szCs w:val="22"/>
        </w:rPr>
      </w:pPr>
      <w:r w:rsidRPr="006A1A6E">
        <w:rPr>
          <w:sz w:val="22"/>
          <w:szCs w:val="22"/>
        </w:rPr>
        <w:t>ФЕДЕРАЦИИ ГОСУДАРСТВЕННОЙ УСЛУГИ ПО ПРИНЯТИЮ РЕШЕНИЯ</w:t>
      </w:r>
    </w:p>
    <w:p w:rsidR="00E50541" w:rsidRPr="006A1A6E" w:rsidRDefault="00E50541" w:rsidP="00F26EF7">
      <w:pPr>
        <w:pStyle w:val="ConsPlusTitle"/>
        <w:jc w:val="center"/>
        <w:rPr>
          <w:sz w:val="22"/>
          <w:szCs w:val="22"/>
        </w:rPr>
      </w:pPr>
      <w:r w:rsidRPr="006A1A6E">
        <w:rPr>
          <w:sz w:val="22"/>
          <w:szCs w:val="22"/>
        </w:rPr>
        <w:t>О ФИНАНСОВОМ ОБЕСПЕЧЕНИИ ПРЕДУПРЕДИТЕЛЬНЫХ МЕР</w:t>
      </w:r>
    </w:p>
    <w:p w:rsidR="00E50541" w:rsidRPr="006A1A6E" w:rsidRDefault="00E50541" w:rsidP="00F26EF7">
      <w:pPr>
        <w:pStyle w:val="ConsPlusTitle"/>
        <w:jc w:val="center"/>
        <w:rPr>
          <w:sz w:val="22"/>
          <w:szCs w:val="22"/>
        </w:rPr>
      </w:pPr>
      <w:r w:rsidRPr="006A1A6E">
        <w:rPr>
          <w:sz w:val="22"/>
          <w:szCs w:val="22"/>
        </w:rPr>
        <w:t>ПО СОКРАЩЕНИЮ ПРОИЗВОДСТВЕННОГО ТРАВМАТИЗМА</w:t>
      </w:r>
    </w:p>
    <w:p w:rsidR="00E50541" w:rsidRPr="006A1A6E" w:rsidRDefault="00E50541" w:rsidP="00F26EF7">
      <w:pPr>
        <w:pStyle w:val="ConsPlusTitle"/>
        <w:jc w:val="center"/>
        <w:rPr>
          <w:sz w:val="22"/>
          <w:szCs w:val="22"/>
        </w:rPr>
      </w:pPr>
      <w:r w:rsidRPr="006A1A6E">
        <w:rPr>
          <w:sz w:val="22"/>
          <w:szCs w:val="22"/>
        </w:rPr>
        <w:t>И ПРОФЕССИОНАЛЬНЫХ ЗАБОЛЕВАНИЙ РАБОТНИКОВ</w:t>
      </w:r>
    </w:p>
    <w:p w:rsidR="00E50541" w:rsidRPr="006A1A6E" w:rsidRDefault="00E50541" w:rsidP="00F26EF7">
      <w:pPr>
        <w:pStyle w:val="ConsPlusTitle"/>
        <w:jc w:val="center"/>
        <w:rPr>
          <w:sz w:val="22"/>
          <w:szCs w:val="22"/>
        </w:rPr>
      </w:pPr>
      <w:r w:rsidRPr="006A1A6E">
        <w:rPr>
          <w:sz w:val="22"/>
          <w:szCs w:val="22"/>
        </w:rPr>
        <w:t>И САНАТОРНО-КУРОРТНОГО ЛЕЧЕНИЯ РАБОТНИКОВ,</w:t>
      </w:r>
    </w:p>
    <w:p w:rsidR="00E50541" w:rsidRPr="006A1A6E" w:rsidRDefault="00E50541" w:rsidP="00F26EF7">
      <w:pPr>
        <w:pStyle w:val="ConsPlusTitle"/>
        <w:jc w:val="center"/>
        <w:rPr>
          <w:sz w:val="22"/>
          <w:szCs w:val="22"/>
        </w:rPr>
      </w:pPr>
      <w:r w:rsidRPr="006A1A6E">
        <w:rPr>
          <w:sz w:val="22"/>
          <w:szCs w:val="22"/>
        </w:rPr>
        <w:t>ЗАНЯТЫХ НА РАБОТАХ С ВРЕДНЫМИ И (ИЛИ) ОПАСНЫМИ</w:t>
      </w:r>
    </w:p>
    <w:p w:rsidR="00E50541" w:rsidRPr="006A1A6E" w:rsidRDefault="00E50541" w:rsidP="00F26EF7">
      <w:pPr>
        <w:pStyle w:val="ConsPlusTitle"/>
        <w:jc w:val="center"/>
        <w:rPr>
          <w:sz w:val="22"/>
          <w:szCs w:val="22"/>
        </w:rPr>
      </w:pPr>
      <w:r w:rsidRPr="006A1A6E">
        <w:rPr>
          <w:sz w:val="22"/>
          <w:szCs w:val="22"/>
        </w:rPr>
        <w:t>ПРОИЗВОДСТВЕННЫМИ ФАКТОРАМИ</w:t>
      </w:r>
    </w:p>
    <w:p w:rsidR="00E50541" w:rsidRPr="006A1A6E" w:rsidRDefault="00E50541" w:rsidP="00F26EF7">
      <w:pPr>
        <w:pStyle w:val="ConsPlusNormal"/>
        <w:jc w:val="center"/>
        <w:rPr>
          <w:sz w:val="22"/>
          <w:szCs w:val="22"/>
        </w:rPr>
      </w:pPr>
      <w:r w:rsidRPr="006A1A6E">
        <w:rPr>
          <w:sz w:val="22"/>
          <w:szCs w:val="22"/>
        </w:rPr>
        <w:t xml:space="preserve"> (в ред. Приказов Минтруда России от 20.06.2016 N 300н,</w:t>
      </w:r>
    </w:p>
    <w:p w:rsidR="00E50541" w:rsidRPr="006A1A6E" w:rsidRDefault="00E50541" w:rsidP="00F26EF7">
      <w:pPr>
        <w:pStyle w:val="ConsPlusNormal"/>
        <w:jc w:val="center"/>
        <w:rPr>
          <w:sz w:val="22"/>
          <w:szCs w:val="22"/>
        </w:rPr>
      </w:pPr>
      <w:r w:rsidRPr="006A1A6E">
        <w:rPr>
          <w:sz w:val="22"/>
          <w:szCs w:val="22"/>
        </w:rPr>
        <w:t>от 04.04.2017 N 334н)</w:t>
      </w:r>
    </w:p>
    <w:p w:rsidR="00E50541" w:rsidRPr="006A1A6E" w:rsidRDefault="00E50541" w:rsidP="00F26EF7">
      <w:pPr>
        <w:pStyle w:val="ConsPlusNormal"/>
        <w:jc w:val="center"/>
        <w:rPr>
          <w:sz w:val="22"/>
          <w:szCs w:val="22"/>
        </w:rPr>
      </w:pPr>
    </w:p>
    <w:p w:rsidR="00E50541" w:rsidRPr="006A1A6E" w:rsidRDefault="00E50541" w:rsidP="00F26EF7">
      <w:pPr>
        <w:pStyle w:val="ConsPlusNormal"/>
        <w:spacing w:line="300" w:lineRule="atLeast"/>
        <w:ind w:firstLine="539"/>
        <w:jc w:val="both"/>
        <w:rPr>
          <w:sz w:val="22"/>
          <w:szCs w:val="22"/>
        </w:rPr>
      </w:pPr>
      <w:r w:rsidRPr="006A1A6E">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6A1A6E">
          <w:rPr>
            <w:sz w:val="22"/>
            <w:szCs w:val="22"/>
          </w:rPr>
          <w:t>2010 г</w:t>
        </w:r>
      </w:smartTag>
      <w:r w:rsidRPr="006A1A6E">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6961, ст. 7009; 2014, N 26, ст. 3366), постановлениями Правительства Российской Федерации от 16 мая </w:t>
      </w:r>
      <w:smartTag w:uri="urn:schemas-microsoft-com:office:smarttags" w:element="metricconverter">
        <w:smartTagPr>
          <w:attr w:name="ProductID" w:val="2011 г"/>
        </w:smartTagPr>
        <w:r w:rsidRPr="006A1A6E">
          <w:rPr>
            <w:sz w:val="22"/>
            <w:szCs w:val="22"/>
          </w:rPr>
          <w:t>2011 г</w:t>
        </w:r>
      </w:smartTag>
      <w:r w:rsidRPr="006A1A6E">
        <w:rPr>
          <w:sz w:val="22"/>
          <w:szCs w:val="22"/>
        </w:rPr>
        <w:t xml:space="preserve">.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от 16 августа </w:t>
      </w:r>
      <w:smartTag w:uri="urn:schemas-microsoft-com:office:smarttags" w:element="metricconverter">
        <w:smartTagPr>
          <w:attr w:name="ProductID" w:val="2012 г"/>
        </w:smartTagPr>
        <w:r w:rsidRPr="006A1A6E">
          <w:rPr>
            <w:sz w:val="22"/>
            <w:szCs w:val="22"/>
          </w:rPr>
          <w:t>2012 г</w:t>
        </w:r>
      </w:smartTag>
      <w:r w:rsidRPr="006A1A6E">
        <w:rPr>
          <w:sz w:val="22"/>
          <w:szCs w:val="22"/>
        </w:rPr>
        <w:t>.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 приказываю:</w:t>
      </w:r>
    </w:p>
    <w:p w:rsidR="00E50541" w:rsidRPr="006A1A6E" w:rsidRDefault="00E50541" w:rsidP="00F26EF7">
      <w:pPr>
        <w:pStyle w:val="ConsPlusNormal"/>
        <w:spacing w:line="300" w:lineRule="atLeast"/>
        <w:ind w:firstLine="539"/>
        <w:jc w:val="both"/>
        <w:rPr>
          <w:sz w:val="22"/>
          <w:szCs w:val="22"/>
        </w:rPr>
      </w:pPr>
      <w:r w:rsidRPr="006A1A6E">
        <w:rPr>
          <w:sz w:val="22"/>
          <w:szCs w:val="22"/>
        </w:rPr>
        <w:t>Утвердить Административный регламент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согласно приложению.</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rPr>
          <w:sz w:val="22"/>
          <w:szCs w:val="22"/>
        </w:rPr>
      </w:pPr>
      <w:r w:rsidRPr="006A1A6E">
        <w:rPr>
          <w:sz w:val="22"/>
          <w:szCs w:val="22"/>
        </w:rPr>
        <w:t>Министр</w:t>
      </w:r>
    </w:p>
    <w:p w:rsidR="00E50541" w:rsidRPr="006A1A6E" w:rsidRDefault="00E50541" w:rsidP="00F26EF7">
      <w:pPr>
        <w:pStyle w:val="ConsPlusNormal"/>
        <w:jc w:val="right"/>
        <w:rPr>
          <w:sz w:val="22"/>
          <w:szCs w:val="22"/>
        </w:rPr>
      </w:pPr>
      <w:r w:rsidRPr="006A1A6E">
        <w:rPr>
          <w:sz w:val="22"/>
          <w:szCs w:val="22"/>
        </w:rPr>
        <w:t>М.А.ТОПИЛИН</w:t>
      </w: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outlineLvl w:val="0"/>
        <w:rPr>
          <w:sz w:val="22"/>
          <w:szCs w:val="22"/>
        </w:rPr>
      </w:pPr>
      <w:r w:rsidRPr="006A1A6E">
        <w:rPr>
          <w:sz w:val="22"/>
          <w:szCs w:val="22"/>
        </w:rPr>
        <w:t>Приложение</w:t>
      </w:r>
    </w:p>
    <w:p w:rsidR="00E50541" w:rsidRPr="006A1A6E" w:rsidRDefault="00E50541" w:rsidP="00F26EF7">
      <w:pPr>
        <w:pStyle w:val="ConsPlusNormal"/>
        <w:jc w:val="right"/>
        <w:rPr>
          <w:sz w:val="22"/>
          <w:szCs w:val="22"/>
        </w:rPr>
      </w:pPr>
      <w:r w:rsidRPr="006A1A6E">
        <w:rPr>
          <w:sz w:val="22"/>
          <w:szCs w:val="22"/>
        </w:rPr>
        <w:t>к приказу Министерства труда</w:t>
      </w:r>
    </w:p>
    <w:p w:rsidR="00E50541" w:rsidRPr="006A1A6E" w:rsidRDefault="00E50541" w:rsidP="00F26EF7">
      <w:pPr>
        <w:pStyle w:val="ConsPlusNormal"/>
        <w:jc w:val="right"/>
        <w:rPr>
          <w:sz w:val="22"/>
          <w:szCs w:val="22"/>
        </w:rPr>
      </w:pPr>
      <w:r w:rsidRPr="006A1A6E">
        <w:rPr>
          <w:sz w:val="22"/>
          <w:szCs w:val="22"/>
        </w:rPr>
        <w:t>и социальной защиты</w:t>
      </w:r>
    </w:p>
    <w:p w:rsidR="00E50541" w:rsidRPr="006A1A6E" w:rsidRDefault="00E50541" w:rsidP="00F26EF7">
      <w:pPr>
        <w:pStyle w:val="ConsPlusNormal"/>
        <w:jc w:val="right"/>
        <w:rPr>
          <w:sz w:val="22"/>
          <w:szCs w:val="22"/>
        </w:rPr>
      </w:pPr>
      <w:r w:rsidRPr="006A1A6E">
        <w:rPr>
          <w:sz w:val="22"/>
          <w:szCs w:val="22"/>
        </w:rPr>
        <w:t>Российской Федерации</w:t>
      </w:r>
    </w:p>
    <w:p w:rsidR="00E50541" w:rsidRPr="006A1A6E" w:rsidRDefault="00E50541" w:rsidP="00F26EF7">
      <w:pPr>
        <w:pStyle w:val="ConsPlusNormal"/>
        <w:jc w:val="right"/>
        <w:rPr>
          <w:sz w:val="22"/>
          <w:szCs w:val="22"/>
        </w:rPr>
      </w:pPr>
      <w:r w:rsidRPr="006A1A6E">
        <w:rPr>
          <w:sz w:val="22"/>
          <w:szCs w:val="22"/>
        </w:rPr>
        <w:t xml:space="preserve">от 2 сентября </w:t>
      </w:r>
      <w:smartTag w:uri="urn:schemas-microsoft-com:office:smarttags" w:element="metricconverter">
        <w:smartTagPr>
          <w:attr w:name="ProductID" w:val="2014 г"/>
        </w:smartTagPr>
        <w:r w:rsidRPr="006A1A6E">
          <w:rPr>
            <w:sz w:val="22"/>
            <w:szCs w:val="22"/>
          </w:rPr>
          <w:t>2014 г</w:t>
        </w:r>
      </w:smartTag>
      <w:r w:rsidRPr="006A1A6E">
        <w:rPr>
          <w:sz w:val="22"/>
          <w:szCs w:val="22"/>
        </w:rPr>
        <w:t>. N 598н</w:t>
      </w:r>
    </w:p>
    <w:p w:rsidR="00E50541" w:rsidRPr="006A1A6E" w:rsidRDefault="00E50541" w:rsidP="00F26EF7">
      <w:pPr>
        <w:pStyle w:val="ConsPlusNormal"/>
        <w:jc w:val="both"/>
        <w:rPr>
          <w:sz w:val="22"/>
          <w:szCs w:val="22"/>
        </w:rPr>
      </w:pPr>
    </w:p>
    <w:p w:rsidR="00E50541" w:rsidRPr="006A1A6E" w:rsidRDefault="00E50541" w:rsidP="00F26EF7">
      <w:pPr>
        <w:pStyle w:val="ConsPlusTitle"/>
        <w:jc w:val="center"/>
        <w:rPr>
          <w:sz w:val="22"/>
          <w:szCs w:val="22"/>
        </w:rPr>
      </w:pPr>
      <w:bookmarkStart w:id="0" w:name="Par39"/>
      <w:bookmarkEnd w:id="0"/>
      <w:r w:rsidRPr="006A1A6E">
        <w:rPr>
          <w:sz w:val="22"/>
          <w:szCs w:val="22"/>
        </w:rPr>
        <w:t>АДМИНИСТРАТИВНЫЙ РЕГЛАМЕНТ</w:t>
      </w:r>
    </w:p>
    <w:p w:rsidR="00E50541" w:rsidRPr="006A1A6E" w:rsidRDefault="00E50541" w:rsidP="00F26EF7">
      <w:pPr>
        <w:pStyle w:val="ConsPlusTitle"/>
        <w:jc w:val="center"/>
        <w:rPr>
          <w:sz w:val="22"/>
          <w:szCs w:val="22"/>
        </w:rPr>
      </w:pPr>
      <w:r w:rsidRPr="006A1A6E">
        <w:rPr>
          <w:sz w:val="22"/>
          <w:szCs w:val="22"/>
        </w:rPr>
        <w:t>ПРЕДОСТАВЛЕНИЯ ФОНДОМ СОЦИАЛЬНОГО СТРАХОВАНИЯ РОССИЙСКОЙ</w:t>
      </w:r>
    </w:p>
    <w:p w:rsidR="00E50541" w:rsidRPr="006A1A6E" w:rsidRDefault="00E50541" w:rsidP="00F26EF7">
      <w:pPr>
        <w:pStyle w:val="ConsPlusTitle"/>
        <w:jc w:val="center"/>
        <w:rPr>
          <w:sz w:val="22"/>
          <w:szCs w:val="22"/>
        </w:rPr>
      </w:pPr>
      <w:r w:rsidRPr="006A1A6E">
        <w:rPr>
          <w:sz w:val="22"/>
          <w:szCs w:val="22"/>
        </w:rPr>
        <w:t>ФЕДЕРАЦИИ ГОСУДАРСТВЕННОЙ УСЛУГИ ПО ПРИНЯТИЮ РЕШЕНИЯ</w:t>
      </w:r>
    </w:p>
    <w:p w:rsidR="00E50541" w:rsidRPr="006A1A6E" w:rsidRDefault="00E50541" w:rsidP="00F26EF7">
      <w:pPr>
        <w:pStyle w:val="ConsPlusTitle"/>
        <w:jc w:val="center"/>
        <w:rPr>
          <w:sz w:val="22"/>
          <w:szCs w:val="22"/>
        </w:rPr>
      </w:pPr>
      <w:r w:rsidRPr="006A1A6E">
        <w:rPr>
          <w:sz w:val="22"/>
          <w:szCs w:val="22"/>
        </w:rPr>
        <w:t>О ФИНАНСОВОМ ОБЕСПЕЧЕНИИ ПРЕДУПРЕДИТЕЛЬНЫХ МЕР</w:t>
      </w:r>
    </w:p>
    <w:p w:rsidR="00E50541" w:rsidRPr="006A1A6E" w:rsidRDefault="00E50541" w:rsidP="00F26EF7">
      <w:pPr>
        <w:pStyle w:val="ConsPlusTitle"/>
        <w:jc w:val="center"/>
        <w:rPr>
          <w:sz w:val="22"/>
          <w:szCs w:val="22"/>
        </w:rPr>
      </w:pPr>
      <w:r w:rsidRPr="006A1A6E">
        <w:rPr>
          <w:sz w:val="22"/>
          <w:szCs w:val="22"/>
        </w:rPr>
        <w:t>ПО СОКРАЩЕНИЮ ПРОИЗВОДСТВЕННОГО ТРАВМАТИЗМА</w:t>
      </w:r>
    </w:p>
    <w:p w:rsidR="00E50541" w:rsidRPr="006A1A6E" w:rsidRDefault="00E50541" w:rsidP="00F26EF7">
      <w:pPr>
        <w:pStyle w:val="ConsPlusTitle"/>
        <w:jc w:val="center"/>
        <w:rPr>
          <w:sz w:val="22"/>
          <w:szCs w:val="22"/>
        </w:rPr>
      </w:pPr>
      <w:r w:rsidRPr="006A1A6E">
        <w:rPr>
          <w:sz w:val="22"/>
          <w:szCs w:val="22"/>
        </w:rPr>
        <w:t>И ПРОФЕССИОНАЛЬНЫХ ЗАБОЛЕВАНИЙ РАБОТНИКОВ</w:t>
      </w:r>
    </w:p>
    <w:p w:rsidR="00E50541" w:rsidRPr="006A1A6E" w:rsidRDefault="00E50541" w:rsidP="00F26EF7">
      <w:pPr>
        <w:pStyle w:val="ConsPlusTitle"/>
        <w:jc w:val="center"/>
        <w:rPr>
          <w:sz w:val="22"/>
          <w:szCs w:val="22"/>
        </w:rPr>
      </w:pPr>
      <w:r w:rsidRPr="006A1A6E">
        <w:rPr>
          <w:sz w:val="22"/>
          <w:szCs w:val="22"/>
        </w:rPr>
        <w:t>И САНАТОРНО-КУРОРТНОГО ЛЕЧЕНИЯ РАБОТНИКОВ,</w:t>
      </w:r>
    </w:p>
    <w:p w:rsidR="00E50541" w:rsidRPr="006A1A6E" w:rsidRDefault="00E50541" w:rsidP="00F26EF7">
      <w:pPr>
        <w:pStyle w:val="ConsPlusTitle"/>
        <w:jc w:val="center"/>
        <w:rPr>
          <w:sz w:val="22"/>
          <w:szCs w:val="22"/>
        </w:rPr>
      </w:pPr>
      <w:r w:rsidRPr="006A1A6E">
        <w:rPr>
          <w:sz w:val="22"/>
          <w:szCs w:val="22"/>
        </w:rPr>
        <w:t>ЗАНЯТЫХ НА РАБОТАХ С ВРЕДНЫМИ И (ИЛИ) ОПАСНЫМИ</w:t>
      </w:r>
    </w:p>
    <w:p w:rsidR="00E50541" w:rsidRPr="006A1A6E" w:rsidRDefault="00E50541" w:rsidP="00F26EF7">
      <w:pPr>
        <w:pStyle w:val="ConsPlusTitle"/>
        <w:jc w:val="center"/>
        <w:rPr>
          <w:sz w:val="22"/>
          <w:szCs w:val="22"/>
        </w:rPr>
      </w:pPr>
      <w:r w:rsidRPr="006A1A6E">
        <w:rPr>
          <w:sz w:val="22"/>
          <w:szCs w:val="22"/>
        </w:rPr>
        <w:t>ПРОИЗВОДСТВЕННЫМИ ФАКТОРАМИ</w:t>
      </w:r>
    </w:p>
    <w:p w:rsidR="00E50541" w:rsidRPr="006A1A6E" w:rsidRDefault="00E50541" w:rsidP="00F26EF7">
      <w:pPr>
        <w:pStyle w:val="ConsPlusNormal"/>
        <w:jc w:val="center"/>
        <w:rPr>
          <w:sz w:val="22"/>
          <w:szCs w:val="22"/>
        </w:rPr>
      </w:pPr>
      <w:r w:rsidRPr="006A1A6E">
        <w:rPr>
          <w:sz w:val="22"/>
          <w:szCs w:val="22"/>
        </w:rPr>
        <w:t>(в ред. Приказов Минтруда России от 20.06.2016 N 300н,</w:t>
      </w:r>
    </w:p>
    <w:p w:rsidR="00E50541" w:rsidRPr="006A1A6E" w:rsidRDefault="00E50541" w:rsidP="00F26EF7">
      <w:pPr>
        <w:pStyle w:val="ConsPlusNormal"/>
        <w:jc w:val="center"/>
        <w:rPr>
          <w:sz w:val="22"/>
          <w:szCs w:val="22"/>
        </w:rPr>
      </w:pPr>
      <w:r w:rsidRPr="006A1A6E">
        <w:rPr>
          <w:sz w:val="22"/>
          <w:szCs w:val="22"/>
        </w:rPr>
        <w:t>от 04.04.2017 N 334н)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1"/>
        <w:rPr>
          <w:sz w:val="22"/>
          <w:szCs w:val="22"/>
        </w:rPr>
      </w:pPr>
      <w:r w:rsidRPr="006A1A6E">
        <w:rPr>
          <w:sz w:val="22"/>
          <w:szCs w:val="22"/>
        </w:rPr>
        <w:t>I. Общие положения</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Предмет регулирования</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 Административный регламент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соответственно - Фонд, государственная услуга, Административный регламент) определяет стандарт, сроки и последовательность административных процедур (действий) территориальных органов Фонда при предоставлении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Круг заявителей</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 xml:space="preserve">2. Заявителями на получение государственной услуги в соответствии с Административным регламентом являются страхователи - юридические лица любой организационно-правовой формы (в том числе иностранная организация, осуществляющая свою деятельность на территории Российской Федерации и нанимающая граждан Российской Федерации) либо физические лица, нанимающие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Федерального закона от 24 июля </w:t>
      </w:r>
      <w:smartTag w:uri="urn:schemas-microsoft-com:office:smarttags" w:element="metricconverter">
        <w:smartTagPr>
          <w:attr w:name="ProductID" w:val="1998 г"/>
        </w:smartTagPr>
        <w:r w:rsidRPr="006A1A6E">
          <w:rPr>
            <w:sz w:val="22"/>
            <w:szCs w:val="22"/>
          </w:rPr>
          <w:t>1998 г</w:t>
        </w:r>
      </w:smartTag>
      <w:r w:rsidRPr="006A1A6E">
        <w:rPr>
          <w:sz w:val="22"/>
          <w:szCs w:val="22"/>
        </w:rPr>
        <w:t>.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1999, N 29, ст. 3702; 2000, N 2, ст. 131; 2001, N 44, ст. 4152; 2002, N 1, ст. 2, 3; N 7, ст. 628; N 48, ст. 4737; 2003, N 6, ст. 508; N 17, ст. 1554; N 28, ст. 2887; N 43, ст. 4108; N 50, ст. 4852, 5037; 2004, N 35, ст. 3607; 49, ст. 4851; 2005, N 1, ст. 28; N 52, ст. 5593; 2006, N 52, ст. 5500; 2007, N 1, ст. 22; 30, ст. 3806, 3797; 2008, N 30, ст. 3616; 2009, N 30, ст. 3739; N 48, ст. 5745; 2010, N 21, ст. 2528; N 31, ст. 4195; 49, ст. 6409; 50, ст. 6606, 6608; 2011, N 45, ст. 6330; N 49, ст. 7061; 2012, N 10, ст. 1164; 2013, N 14, ст. 1644; N 27, ст. 3477; N 49, ст. 6332; N 51, ст. 6678; N 52, ст. 6986) (далее - заявители).</w:t>
      </w:r>
    </w:p>
    <w:p w:rsidR="00E50541" w:rsidRPr="006A1A6E" w:rsidRDefault="00E50541" w:rsidP="00F26EF7">
      <w:pPr>
        <w:pStyle w:val="ConsPlusNormal"/>
        <w:ind w:firstLine="540"/>
        <w:jc w:val="both"/>
        <w:rPr>
          <w:sz w:val="22"/>
          <w:szCs w:val="22"/>
        </w:rPr>
      </w:pPr>
      <w:r w:rsidRPr="006A1A6E">
        <w:rPr>
          <w:sz w:val="22"/>
          <w:szCs w:val="22"/>
        </w:rPr>
        <w:t>Заявители могут участвовать в правоотношениях при предоставлении государственной услуги через уполномоченного представителя (далее - представитель). При этом личное участие заявителей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Требования к порядку информирования о предоставлении</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3. Место нахождения Фонда:</w:t>
      </w:r>
    </w:p>
    <w:p w:rsidR="00E50541" w:rsidRPr="006A1A6E" w:rsidRDefault="00E50541" w:rsidP="00F26EF7">
      <w:pPr>
        <w:pStyle w:val="ConsPlusNormal"/>
        <w:ind w:firstLine="540"/>
        <w:jc w:val="both"/>
        <w:rPr>
          <w:sz w:val="22"/>
          <w:szCs w:val="22"/>
        </w:rPr>
      </w:pPr>
      <w:r w:rsidRPr="006A1A6E">
        <w:rPr>
          <w:sz w:val="22"/>
          <w:szCs w:val="22"/>
        </w:rPr>
        <w:t xml:space="preserve">Российская Федерация, </w:t>
      </w:r>
      <w:smartTag w:uri="urn:schemas-microsoft-com:office:smarttags" w:element="metricconverter">
        <w:smartTagPr>
          <w:attr w:name="ProductID" w:val="107139, г"/>
        </w:smartTagPr>
        <w:r w:rsidRPr="006A1A6E">
          <w:rPr>
            <w:sz w:val="22"/>
            <w:szCs w:val="22"/>
          </w:rPr>
          <w:t>107139, г</w:t>
        </w:r>
      </w:smartTag>
      <w:r w:rsidRPr="006A1A6E">
        <w:rPr>
          <w:sz w:val="22"/>
          <w:szCs w:val="22"/>
        </w:rPr>
        <w:t>. Москва, Орликов пер., дом N 3, корп. А.</w:t>
      </w:r>
    </w:p>
    <w:p w:rsidR="00E50541" w:rsidRPr="006A1A6E" w:rsidRDefault="00E50541" w:rsidP="00F26EF7">
      <w:pPr>
        <w:pStyle w:val="ConsPlusNormal"/>
        <w:ind w:firstLine="540"/>
        <w:jc w:val="both"/>
        <w:rPr>
          <w:sz w:val="22"/>
          <w:szCs w:val="22"/>
        </w:rPr>
      </w:pPr>
      <w:r w:rsidRPr="006A1A6E">
        <w:rPr>
          <w:sz w:val="22"/>
          <w:szCs w:val="22"/>
        </w:rPr>
        <w:t>Адрес электронной почты Фонда: mail@fss.ru.</w:t>
      </w:r>
    </w:p>
    <w:p w:rsidR="00E50541" w:rsidRPr="006A1A6E" w:rsidRDefault="00E50541" w:rsidP="00F26EF7">
      <w:pPr>
        <w:pStyle w:val="ConsPlusNormal"/>
        <w:ind w:firstLine="540"/>
        <w:jc w:val="both"/>
        <w:rPr>
          <w:sz w:val="22"/>
          <w:szCs w:val="22"/>
        </w:rPr>
      </w:pPr>
      <w:r w:rsidRPr="006A1A6E">
        <w:rPr>
          <w:sz w:val="22"/>
          <w:szCs w:val="22"/>
        </w:rPr>
        <w:t>Адрес официального сайта Фонда в информационно-телекоммуникационной сети "Интернет" (далее - сеть Интернет): www.fss.ru.</w:t>
      </w:r>
    </w:p>
    <w:p w:rsidR="00E50541" w:rsidRPr="006A1A6E" w:rsidRDefault="00E50541" w:rsidP="00F26EF7">
      <w:pPr>
        <w:pStyle w:val="ConsPlusNormal"/>
        <w:ind w:firstLine="540"/>
        <w:jc w:val="both"/>
        <w:rPr>
          <w:sz w:val="22"/>
          <w:szCs w:val="22"/>
        </w:rPr>
      </w:pPr>
      <w:r w:rsidRPr="006A1A6E">
        <w:rPr>
          <w:sz w:val="22"/>
          <w:szCs w:val="22"/>
        </w:rPr>
        <w:t>Телефон Фонда для справок: (495) 668-03-33.</w:t>
      </w:r>
    </w:p>
    <w:p w:rsidR="00E50541" w:rsidRPr="006A1A6E" w:rsidRDefault="00E50541" w:rsidP="00F26EF7">
      <w:pPr>
        <w:pStyle w:val="ConsPlusNormal"/>
        <w:ind w:firstLine="540"/>
        <w:jc w:val="both"/>
        <w:rPr>
          <w:sz w:val="22"/>
          <w:szCs w:val="22"/>
        </w:rPr>
      </w:pPr>
      <w:r w:rsidRPr="006A1A6E">
        <w:rPr>
          <w:sz w:val="22"/>
          <w:szCs w:val="22"/>
        </w:rPr>
        <w:t>График работы Фонда (по московскому времени):</w:t>
      </w:r>
    </w:p>
    <w:p w:rsidR="00E50541" w:rsidRPr="006A1A6E" w:rsidRDefault="00E50541" w:rsidP="00F26EF7">
      <w:pPr>
        <w:pStyle w:val="ConsPlusCell"/>
        <w:jc w:val="both"/>
        <w:rPr>
          <w:sz w:val="22"/>
          <w:szCs w:val="22"/>
        </w:rPr>
      </w:pPr>
      <w:r w:rsidRPr="006A1A6E">
        <w:rPr>
          <w:sz w:val="22"/>
          <w:szCs w:val="22"/>
        </w:rPr>
        <w:t xml:space="preserve">    понедельник, вторник, среда, четверг - с 9.00 до 18.00;</w:t>
      </w:r>
    </w:p>
    <w:p w:rsidR="00E50541" w:rsidRPr="006A1A6E" w:rsidRDefault="00E50541" w:rsidP="00F26EF7">
      <w:pPr>
        <w:pStyle w:val="ConsPlusCell"/>
        <w:jc w:val="both"/>
        <w:rPr>
          <w:sz w:val="22"/>
          <w:szCs w:val="22"/>
        </w:rPr>
      </w:pPr>
      <w:r w:rsidRPr="006A1A6E">
        <w:rPr>
          <w:sz w:val="22"/>
          <w:szCs w:val="22"/>
        </w:rPr>
        <w:t xml:space="preserve">    пятница                              - с 9.00 до 16.45;</w:t>
      </w:r>
    </w:p>
    <w:p w:rsidR="00E50541" w:rsidRPr="006A1A6E" w:rsidRDefault="00E50541" w:rsidP="00F26EF7">
      <w:pPr>
        <w:pStyle w:val="ConsPlusCell"/>
        <w:jc w:val="both"/>
        <w:rPr>
          <w:sz w:val="22"/>
          <w:szCs w:val="22"/>
        </w:rPr>
      </w:pPr>
      <w:r w:rsidRPr="006A1A6E">
        <w:rPr>
          <w:sz w:val="22"/>
          <w:szCs w:val="22"/>
        </w:rPr>
        <w:t xml:space="preserve">    суббота                              - выходной день;</w:t>
      </w:r>
    </w:p>
    <w:p w:rsidR="00E50541" w:rsidRPr="006A1A6E" w:rsidRDefault="00E50541" w:rsidP="00F26EF7">
      <w:pPr>
        <w:pStyle w:val="ConsPlusCell"/>
        <w:jc w:val="both"/>
        <w:rPr>
          <w:sz w:val="22"/>
          <w:szCs w:val="22"/>
        </w:rPr>
      </w:pPr>
      <w:r w:rsidRPr="006A1A6E">
        <w:rPr>
          <w:sz w:val="22"/>
          <w:szCs w:val="22"/>
        </w:rPr>
        <w:t xml:space="preserve">    воскресенье                          - выходной день;</w:t>
      </w:r>
    </w:p>
    <w:p w:rsidR="00E50541" w:rsidRPr="006A1A6E" w:rsidRDefault="00E50541" w:rsidP="00F26EF7">
      <w:pPr>
        <w:pStyle w:val="ConsPlusCell"/>
        <w:jc w:val="both"/>
        <w:rPr>
          <w:sz w:val="22"/>
          <w:szCs w:val="22"/>
        </w:rPr>
      </w:pPr>
      <w:r w:rsidRPr="006A1A6E">
        <w:rPr>
          <w:sz w:val="22"/>
          <w:szCs w:val="22"/>
        </w:rPr>
        <w:t xml:space="preserve">    обеденный перерыв                    - с 12.30 до 13.15.</w:t>
      </w:r>
    </w:p>
    <w:p w:rsidR="00E50541" w:rsidRPr="006A1A6E" w:rsidRDefault="00E50541" w:rsidP="00F26EF7">
      <w:pPr>
        <w:pStyle w:val="ConsPlusNormal"/>
        <w:ind w:firstLine="540"/>
        <w:jc w:val="both"/>
        <w:rPr>
          <w:sz w:val="22"/>
          <w:szCs w:val="22"/>
        </w:rPr>
      </w:pPr>
      <w:r w:rsidRPr="006A1A6E">
        <w:rPr>
          <w:sz w:val="22"/>
          <w:szCs w:val="22"/>
        </w:rPr>
        <w:t>4. Перечень территориальных органов Фонда с указанием их адресов, адресов электронной почты, адресов официальных сайтов и телефонов предусмотрен приложением N 1 к Административному регламенту, график работы территориальных органов Фонда - приложением N 2 к Административному регламенту.</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bookmarkStart w:id="1" w:name="Par80"/>
      <w:bookmarkEnd w:id="1"/>
      <w:r w:rsidRPr="006A1A6E">
        <w:rPr>
          <w:sz w:val="22"/>
          <w:szCs w:val="22"/>
        </w:rPr>
        <w:t>5. На информационных стендах, устанавливаемых в территориальных органах Фонда в доступных для ознакомления местах, официальных сайтах Фонда и территориальных органов Фонда, в федеральной государственной информационной системе "Единый портал государственных и муниципальных услуг (функций)" размещается Административный регламент и другие документы, содержащие информацию о:</w:t>
      </w:r>
    </w:p>
    <w:p w:rsidR="00E50541" w:rsidRPr="006A1A6E" w:rsidRDefault="00E50541" w:rsidP="00F26EF7">
      <w:pPr>
        <w:pStyle w:val="ConsPlusNormal"/>
        <w:ind w:firstLine="540"/>
        <w:jc w:val="both"/>
        <w:rPr>
          <w:sz w:val="22"/>
          <w:szCs w:val="22"/>
        </w:rPr>
      </w:pPr>
      <w:r w:rsidRPr="006A1A6E">
        <w:rPr>
          <w:sz w:val="22"/>
          <w:szCs w:val="22"/>
        </w:rPr>
        <w:t>местонахождении территориальных органов Фонда, их электронных адресах, адресах официальных сайтов, номерах телефонов;</w:t>
      </w:r>
    </w:p>
    <w:p w:rsidR="00E50541" w:rsidRPr="006A1A6E" w:rsidRDefault="00E50541" w:rsidP="00F26EF7">
      <w:pPr>
        <w:pStyle w:val="ConsPlusNormal"/>
        <w:ind w:firstLine="540"/>
        <w:jc w:val="both"/>
        <w:rPr>
          <w:sz w:val="22"/>
          <w:szCs w:val="22"/>
        </w:rPr>
      </w:pPr>
      <w:r w:rsidRPr="006A1A6E">
        <w:rPr>
          <w:sz w:val="22"/>
          <w:szCs w:val="22"/>
        </w:rPr>
        <w:t>графике приема заявителей;</w:t>
      </w:r>
    </w:p>
    <w:p w:rsidR="00E50541" w:rsidRPr="006A1A6E" w:rsidRDefault="00E50541" w:rsidP="00F26EF7">
      <w:pPr>
        <w:pStyle w:val="ConsPlusNormal"/>
        <w:ind w:firstLine="540"/>
        <w:jc w:val="both"/>
        <w:rPr>
          <w:sz w:val="22"/>
          <w:szCs w:val="22"/>
        </w:rPr>
      </w:pPr>
      <w:r w:rsidRPr="006A1A6E">
        <w:rPr>
          <w:sz w:val="22"/>
          <w:szCs w:val="22"/>
        </w:rPr>
        <w:t>порядке получения консультаций;</w:t>
      </w:r>
    </w:p>
    <w:p w:rsidR="00E50541" w:rsidRPr="006A1A6E" w:rsidRDefault="00E50541" w:rsidP="00F26EF7">
      <w:pPr>
        <w:pStyle w:val="ConsPlusNormal"/>
        <w:ind w:firstLine="540"/>
        <w:jc w:val="both"/>
        <w:rPr>
          <w:sz w:val="22"/>
          <w:szCs w:val="22"/>
        </w:rPr>
      </w:pPr>
      <w:r w:rsidRPr="006A1A6E">
        <w:rPr>
          <w:sz w:val="22"/>
          <w:szCs w:val="22"/>
        </w:rPr>
        <w:t>порядке получения государственной услуги в территориальных органах Фонда;</w:t>
      </w:r>
    </w:p>
    <w:p w:rsidR="00E50541" w:rsidRPr="006A1A6E" w:rsidRDefault="00E50541" w:rsidP="00F26EF7">
      <w:pPr>
        <w:pStyle w:val="ConsPlusNormal"/>
        <w:ind w:firstLine="540"/>
        <w:jc w:val="both"/>
        <w:rPr>
          <w:sz w:val="22"/>
          <w:szCs w:val="22"/>
        </w:rPr>
      </w:pPr>
      <w:r w:rsidRPr="006A1A6E">
        <w:rPr>
          <w:sz w:val="22"/>
          <w:szCs w:val="22"/>
        </w:rPr>
        <w:t>порядке информирования заявителей о ходе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должностных лицах, ответственных за предоставление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6. Информирование о порядке предоставления государственной услуги осуществляется территориальными органами Фонда:</w:t>
      </w:r>
    </w:p>
    <w:p w:rsidR="00E50541" w:rsidRPr="006A1A6E" w:rsidRDefault="00E50541" w:rsidP="00F26EF7">
      <w:pPr>
        <w:pStyle w:val="ConsPlusNormal"/>
        <w:ind w:firstLine="540"/>
        <w:jc w:val="both"/>
        <w:rPr>
          <w:sz w:val="22"/>
          <w:szCs w:val="22"/>
        </w:rPr>
      </w:pPr>
      <w:r w:rsidRPr="006A1A6E">
        <w:rPr>
          <w:sz w:val="22"/>
          <w:szCs w:val="22"/>
        </w:rPr>
        <w:t>по телефону;</w:t>
      </w:r>
    </w:p>
    <w:p w:rsidR="00E50541" w:rsidRPr="006A1A6E" w:rsidRDefault="00E50541" w:rsidP="00F26EF7">
      <w:pPr>
        <w:pStyle w:val="ConsPlusNormal"/>
        <w:ind w:firstLine="540"/>
        <w:jc w:val="both"/>
        <w:rPr>
          <w:sz w:val="22"/>
          <w:szCs w:val="22"/>
        </w:rPr>
      </w:pPr>
      <w:r w:rsidRPr="006A1A6E">
        <w:rPr>
          <w:sz w:val="22"/>
          <w:szCs w:val="22"/>
        </w:rPr>
        <w:t>путем направления письменного ответа на запрос заявителя по почте;</w:t>
      </w:r>
    </w:p>
    <w:p w:rsidR="00E50541" w:rsidRPr="006A1A6E" w:rsidRDefault="00E50541" w:rsidP="00F26EF7">
      <w:pPr>
        <w:pStyle w:val="ConsPlusNormal"/>
        <w:ind w:firstLine="540"/>
        <w:jc w:val="both"/>
        <w:rPr>
          <w:sz w:val="22"/>
          <w:szCs w:val="22"/>
        </w:rPr>
      </w:pPr>
      <w:r w:rsidRPr="006A1A6E">
        <w:rPr>
          <w:sz w:val="22"/>
          <w:szCs w:val="22"/>
        </w:rPr>
        <w:t>путем направления в электронном виде по телекоммуникационным каналам связи ответа на запрос заявителя;</w:t>
      </w:r>
    </w:p>
    <w:p w:rsidR="00E50541" w:rsidRPr="006A1A6E" w:rsidRDefault="00E50541" w:rsidP="00F26EF7">
      <w:pPr>
        <w:pStyle w:val="ConsPlusNormal"/>
        <w:ind w:firstLine="540"/>
        <w:jc w:val="both"/>
        <w:rPr>
          <w:sz w:val="22"/>
          <w:szCs w:val="22"/>
        </w:rPr>
      </w:pPr>
      <w:r w:rsidRPr="006A1A6E">
        <w:rPr>
          <w:sz w:val="22"/>
          <w:szCs w:val="22"/>
        </w:rPr>
        <w:t>при личном приеме заявителей;</w:t>
      </w:r>
    </w:p>
    <w:p w:rsidR="00E50541" w:rsidRPr="006A1A6E" w:rsidRDefault="00E50541" w:rsidP="00F26EF7">
      <w:pPr>
        <w:pStyle w:val="ConsPlusNormal"/>
        <w:ind w:firstLine="540"/>
        <w:jc w:val="both"/>
        <w:rPr>
          <w:sz w:val="22"/>
          <w:szCs w:val="22"/>
        </w:rPr>
      </w:pPr>
      <w:r w:rsidRPr="006A1A6E">
        <w:rPr>
          <w:sz w:val="22"/>
          <w:szCs w:val="22"/>
        </w:rPr>
        <w:t>в виде информационных материалов (брошюр, буклетов);</w:t>
      </w:r>
    </w:p>
    <w:p w:rsidR="00E50541" w:rsidRPr="006A1A6E" w:rsidRDefault="00E50541" w:rsidP="00F26EF7">
      <w:pPr>
        <w:pStyle w:val="ConsPlusNormal"/>
        <w:ind w:firstLine="540"/>
        <w:jc w:val="both"/>
        <w:rPr>
          <w:sz w:val="22"/>
          <w:szCs w:val="22"/>
        </w:rPr>
      </w:pPr>
      <w:r w:rsidRPr="006A1A6E">
        <w:rPr>
          <w:sz w:val="22"/>
          <w:szCs w:val="22"/>
        </w:rPr>
        <w:t>с помощью официального сайта территориального органа Фонда и федеральной государственной информационной системы "Единый портал государственных и муниципальных услуг (функций)".</w:t>
      </w:r>
    </w:p>
    <w:p w:rsidR="00E50541" w:rsidRPr="006A1A6E" w:rsidRDefault="00E50541" w:rsidP="00F26EF7">
      <w:pPr>
        <w:pStyle w:val="ConsPlusNormal"/>
        <w:ind w:firstLine="540"/>
        <w:jc w:val="both"/>
        <w:rPr>
          <w:sz w:val="22"/>
          <w:szCs w:val="22"/>
        </w:rPr>
      </w:pPr>
      <w:r w:rsidRPr="006A1A6E">
        <w:rPr>
          <w:sz w:val="22"/>
          <w:szCs w:val="22"/>
        </w:rPr>
        <w:t>7. Запросы о порядке предоставления государственной услуги в письменной форме или в электронном виде, в том числе с использованием федеральной государственной информационной системы "Единый портал государственных и муниципальных услуг (функций)", могут быть направлены в Фонд и в территориальные органы Фонда.</w:t>
      </w:r>
    </w:p>
    <w:p w:rsidR="00E50541" w:rsidRPr="006A1A6E" w:rsidRDefault="00E50541" w:rsidP="00F26EF7">
      <w:pPr>
        <w:pStyle w:val="ConsPlusNormal"/>
        <w:ind w:firstLine="540"/>
        <w:jc w:val="both"/>
        <w:rPr>
          <w:sz w:val="22"/>
          <w:szCs w:val="22"/>
        </w:rPr>
      </w:pPr>
      <w:r w:rsidRPr="006A1A6E">
        <w:rPr>
          <w:sz w:val="22"/>
          <w:szCs w:val="22"/>
        </w:rPr>
        <w:t>8. Информация о графике (режиме) работы территориального органа Фонда размещается на входе в здание, в котором он осуществляет свою деятельность, на видном месте.</w:t>
      </w:r>
    </w:p>
    <w:p w:rsidR="00E50541" w:rsidRPr="006A1A6E" w:rsidRDefault="00E50541" w:rsidP="00F26EF7">
      <w:pPr>
        <w:pStyle w:val="ConsPlusNormal"/>
        <w:ind w:firstLine="540"/>
        <w:jc w:val="both"/>
        <w:rPr>
          <w:sz w:val="22"/>
          <w:szCs w:val="22"/>
        </w:rPr>
      </w:pPr>
      <w:r w:rsidRPr="006A1A6E">
        <w:rPr>
          <w:sz w:val="22"/>
          <w:szCs w:val="22"/>
        </w:rPr>
        <w:t>9. По вопросам, связанным с предоставлением государственной услуги, заявители могут обращаться в территориальные органы Фонда ежедневно, кроме выходных и праздничных нерабочих дней.</w:t>
      </w: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center"/>
        <w:outlineLvl w:val="1"/>
        <w:rPr>
          <w:sz w:val="22"/>
          <w:szCs w:val="22"/>
        </w:rPr>
      </w:pPr>
      <w:r w:rsidRPr="006A1A6E">
        <w:rPr>
          <w:sz w:val="22"/>
          <w:szCs w:val="22"/>
        </w:rPr>
        <w:t>II. Стандарт предоставления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Наименование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 Наименование государственной услуги - государственная услуга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Наименование органа государственного внебюджетного фонда,</w:t>
      </w:r>
    </w:p>
    <w:p w:rsidR="00E50541" w:rsidRPr="006A1A6E" w:rsidRDefault="00E50541" w:rsidP="00F26EF7">
      <w:pPr>
        <w:pStyle w:val="ConsPlusNormal"/>
        <w:jc w:val="center"/>
        <w:rPr>
          <w:sz w:val="22"/>
          <w:szCs w:val="22"/>
        </w:rPr>
      </w:pPr>
      <w:r w:rsidRPr="006A1A6E">
        <w:rPr>
          <w:sz w:val="22"/>
          <w:szCs w:val="22"/>
        </w:rPr>
        <w:t>предоставляющего государственную услугу</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11. Предоставление государственной услуги осуществляется Фондом через его территориальные органы.</w:t>
      </w:r>
    </w:p>
    <w:p w:rsidR="00E50541" w:rsidRPr="006A1A6E" w:rsidRDefault="00E50541" w:rsidP="00F26EF7">
      <w:pPr>
        <w:pStyle w:val="ConsPlusNormal"/>
        <w:ind w:firstLine="540"/>
        <w:jc w:val="both"/>
        <w:rPr>
          <w:sz w:val="22"/>
          <w:szCs w:val="22"/>
        </w:rPr>
      </w:pPr>
      <w:r w:rsidRPr="006A1A6E">
        <w:rPr>
          <w:sz w:val="22"/>
          <w:szCs w:val="22"/>
        </w:rPr>
        <w:t>12. Территориальному органу Фонда запрещается требовать от заявителей осуществления действий и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(Собрание законодательства Российской Федерации, 2011, N 20, ст. 2829; 2012, N 14, ст. 1655; N 36, ст. 4922; 2013, N 33, ст. 4382; N 49, ст. 6421; N 52, ст. 7207; 2014, N 21, ст. 2712).</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Описание результата предоставления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13. Результатом предоставления государственной услуги является принятие территориальным органом Фонда решения о финансовом обеспечении или об отказе в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соответственно - предупредительные меры, решение).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Срок предоставления государственной услуги,</w:t>
      </w:r>
    </w:p>
    <w:p w:rsidR="00E50541" w:rsidRPr="006A1A6E" w:rsidRDefault="00E50541" w:rsidP="00F26EF7">
      <w:pPr>
        <w:pStyle w:val="ConsPlusNormal"/>
        <w:jc w:val="center"/>
        <w:rPr>
          <w:sz w:val="22"/>
          <w:szCs w:val="22"/>
        </w:rPr>
      </w:pPr>
      <w:r w:rsidRPr="006A1A6E">
        <w:rPr>
          <w:sz w:val="22"/>
          <w:szCs w:val="22"/>
        </w:rPr>
        <w:t>срок приостановления предоставления государственной услуги,</w:t>
      </w:r>
    </w:p>
    <w:p w:rsidR="00E50541" w:rsidRPr="006A1A6E" w:rsidRDefault="00E50541" w:rsidP="00F26EF7">
      <w:pPr>
        <w:pStyle w:val="ConsPlusNormal"/>
        <w:jc w:val="center"/>
        <w:rPr>
          <w:sz w:val="22"/>
          <w:szCs w:val="22"/>
        </w:rPr>
      </w:pPr>
      <w:r w:rsidRPr="006A1A6E">
        <w:rPr>
          <w:sz w:val="22"/>
          <w:szCs w:val="22"/>
        </w:rPr>
        <w:t>срок выдачи (направления) документов, являющихся</w:t>
      </w:r>
    </w:p>
    <w:p w:rsidR="00E50541" w:rsidRPr="006A1A6E" w:rsidRDefault="00E50541" w:rsidP="00F26EF7">
      <w:pPr>
        <w:pStyle w:val="ConsPlusNormal"/>
        <w:jc w:val="center"/>
        <w:rPr>
          <w:sz w:val="22"/>
          <w:szCs w:val="22"/>
        </w:rPr>
      </w:pPr>
      <w:r w:rsidRPr="006A1A6E">
        <w:rPr>
          <w:sz w:val="22"/>
          <w:szCs w:val="22"/>
        </w:rPr>
        <w:t>результатом предоставления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bookmarkStart w:id="2" w:name="Par119"/>
      <w:bookmarkEnd w:id="2"/>
      <w:r w:rsidRPr="006A1A6E">
        <w:rPr>
          <w:sz w:val="22"/>
          <w:szCs w:val="22"/>
        </w:rPr>
        <w:t>14. Предоставление государственной услуги осуществляется в порядке и сроки, установленные пунктами 8 и 9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утвержденных приказом Минтруда России от 10 декабря 2012 г. N 580н (зарегистрирован Минюстом России 29 декабря 2012 г. N 26440), с изменениями, внесенными приказами Минтруда России от 24 мая 2013 г. N 220н (зарегистрирован Минюстом России 2 июля 2013 г. N 28964), от 20 февраля 2014 г. N 103н (зарегистрирован Минюстом России 15 мая 2014 г. N 32284) (далее - Правила).</w:t>
      </w:r>
    </w:p>
    <w:p w:rsidR="00E50541" w:rsidRPr="006A1A6E" w:rsidRDefault="00E50541" w:rsidP="00F26EF7">
      <w:pPr>
        <w:pStyle w:val="ConsPlusNormal"/>
        <w:ind w:firstLine="540"/>
        <w:jc w:val="both"/>
        <w:rPr>
          <w:sz w:val="22"/>
          <w:szCs w:val="22"/>
        </w:rPr>
      </w:pPr>
      <w:r w:rsidRPr="006A1A6E">
        <w:rPr>
          <w:sz w:val="22"/>
          <w:szCs w:val="22"/>
        </w:rPr>
        <w:t>15. Срок приостановления предоставления государственной услуги не предусмотрен.</w:t>
      </w: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Перечень нормативных правовых актов, регулирующих</w:t>
      </w:r>
    </w:p>
    <w:p w:rsidR="00E50541" w:rsidRPr="006A1A6E" w:rsidRDefault="00E50541" w:rsidP="00F26EF7">
      <w:pPr>
        <w:pStyle w:val="ConsPlusNormal"/>
        <w:jc w:val="center"/>
        <w:rPr>
          <w:sz w:val="22"/>
          <w:szCs w:val="22"/>
        </w:rPr>
      </w:pPr>
      <w:r w:rsidRPr="006A1A6E">
        <w:rPr>
          <w:sz w:val="22"/>
          <w:szCs w:val="22"/>
        </w:rPr>
        <w:t>отношения, возникающие в связи с предоставлением</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16. Предоставление государственной услуги осуществляется в соответствии с:</w:t>
      </w:r>
    </w:p>
    <w:p w:rsidR="00E50541" w:rsidRPr="006A1A6E" w:rsidRDefault="00E50541" w:rsidP="00F26EF7">
      <w:pPr>
        <w:pStyle w:val="ConsPlusNormal"/>
        <w:ind w:firstLine="540"/>
        <w:jc w:val="both"/>
        <w:rPr>
          <w:sz w:val="22"/>
          <w:szCs w:val="22"/>
        </w:rPr>
      </w:pPr>
      <w:r w:rsidRPr="006A1A6E">
        <w:rPr>
          <w:sz w:val="22"/>
          <w:szCs w:val="22"/>
        </w:rPr>
        <w:t>Федеральным законом от 24 июля 1998 г. N 125-ФЗ "Об обязательном социальном страховании от несчастных случаев на производстве и профессиональных заболеваний";</w:t>
      </w:r>
    </w:p>
    <w:p w:rsidR="00E50541" w:rsidRPr="006A1A6E" w:rsidRDefault="00E50541" w:rsidP="00F26EF7">
      <w:pPr>
        <w:pStyle w:val="ConsPlusNormal"/>
        <w:ind w:firstLine="540"/>
        <w:jc w:val="both"/>
        <w:rPr>
          <w:sz w:val="22"/>
          <w:szCs w:val="22"/>
        </w:rPr>
      </w:pPr>
      <w:r w:rsidRPr="006A1A6E">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6961, 7009; 2014, N 26, ст. 3366) (далее - Федеральный закон);</w:t>
      </w:r>
    </w:p>
    <w:p w:rsidR="00E50541" w:rsidRPr="006A1A6E" w:rsidRDefault="00E50541" w:rsidP="00F26EF7">
      <w:pPr>
        <w:pStyle w:val="ConsPlusNormal"/>
        <w:ind w:firstLine="540"/>
        <w:jc w:val="both"/>
        <w:rPr>
          <w:sz w:val="22"/>
          <w:szCs w:val="22"/>
        </w:rPr>
      </w:pPr>
      <w:r w:rsidRPr="006A1A6E">
        <w:rPr>
          <w:sz w:val="22"/>
          <w:szCs w:val="22"/>
        </w:rPr>
        <w:t>Федеральным законом от 24 ноября 1995 г.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 N 33, ст. 3426, N 53, ст. 5024; 2002, N 1, ст. 2, N 22, ст. 2026; 2003, N 2, ст. 167,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ст. 3475, ст. 3477, N 48, ст. 6160, N 52, ст. 6986; 2014, N 26, ст. 3406, N 30, ст. 4268, N 49, ст. 6928; 2015, N 14, ст. 2008, N 27, ст. 3967, N 48, ст. 6724; 2016, N 1, ст. 19);</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20.06.2016 N 300н)</w:t>
      </w:r>
    </w:p>
    <w:p w:rsidR="00E50541" w:rsidRPr="006A1A6E" w:rsidRDefault="00E50541" w:rsidP="00F26EF7">
      <w:pPr>
        <w:pStyle w:val="ConsPlusNormal"/>
        <w:ind w:firstLine="540"/>
        <w:jc w:val="both"/>
        <w:rPr>
          <w:sz w:val="22"/>
          <w:szCs w:val="22"/>
        </w:rPr>
      </w:pPr>
      <w:r w:rsidRPr="006A1A6E">
        <w:rPr>
          <w:sz w:val="22"/>
          <w:szCs w:val="22"/>
        </w:rPr>
        <w:t>Указом Президента Российской Федерации от 7 мая 2012 г.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19 июня 2012 г. N 610 "Об утверждении Положения о Министерстве труда и социальной защиты Российской Федерации" (Собрание законодательства Российской Федерации, 2012, N 26, ст. 3528; 2013, N 22, ст. 2809; N 36, ст. 4578; N 37, ст. 4703; N 45, ст. 5822; N 46, ст. 5952; 2014, N 21, ст. 2710);</w:t>
      </w:r>
    </w:p>
    <w:p w:rsidR="00E50541" w:rsidRPr="006A1A6E" w:rsidRDefault="00E50541" w:rsidP="00F26EF7">
      <w:pPr>
        <w:pStyle w:val="ConsPlusNormal"/>
        <w:ind w:firstLine="540"/>
        <w:jc w:val="both"/>
        <w:rPr>
          <w:sz w:val="22"/>
          <w:szCs w:val="22"/>
        </w:rPr>
      </w:pPr>
      <w:r w:rsidRPr="006A1A6E">
        <w:rPr>
          <w:sz w:val="22"/>
          <w:szCs w:val="22"/>
        </w:rPr>
        <w:t>постановлением Правительства Российской Федерации от 26 марта 2016 г.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20.06.2016 N 300н)</w:t>
      </w:r>
    </w:p>
    <w:p w:rsidR="00E50541" w:rsidRPr="006A1A6E" w:rsidRDefault="00E50541" w:rsidP="00F26EF7">
      <w:pPr>
        <w:pStyle w:val="ConsPlusNormal"/>
        <w:ind w:firstLine="540"/>
        <w:jc w:val="both"/>
        <w:rPr>
          <w:sz w:val="22"/>
          <w:szCs w:val="22"/>
        </w:rPr>
      </w:pPr>
      <w:bookmarkStart w:id="3" w:name="Par142"/>
      <w:bookmarkEnd w:id="3"/>
      <w:r w:rsidRPr="006A1A6E">
        <w:rPr>
          <w:sz w:val="22"/>
          <w:szCs w:val="22"/>
        </w:rPr>
        <w:t>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N 38897);</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20.06.2016 N 300н)</w:t>
      </w:r>
    </w:p>
    <w:p w:rsidR="00E50541" w:rsidRPr="006A1A6E" w:rsidRDefault="00E50541" w:rsidP="00F26EF7">
      <w:pPr>
        <w:pStyle w:val="ConsPlusNormal"/>
        <w:ind w:firstLine="540"/>
        <w:jc w:val="both"/>
        <w:rPr>
          <w:sz w:val="22"/>
          <w:szCs w:val="22"/>
        </w:rPr>
      </w:pPr>
      <w:r w:rsidRPr="006A1A6E">
        <w:rPr>
          <w:sz w:val="22"/>
          <w:szCs w:val="22"/>
        </w:rPr>
        <w:t>приказом Минтруда России от 10 декабря 2012 г. N 580н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Исчерпывающий перечень документов,</w:t>
      </w:r>
    </w:p>
    <w:p w:rsidR="00E50541" w:rsidRPr="006A1A6E" w:rsidRDefault="00E50541" w:rsidP="00F26EF7">
      <w:pPr>
        <w:pStyle w:val="ConsPlusNormal"/>
        <w:jc w:val="center"/>
        <w:rPr>
          <w:sz w:val="22"/>
          <w:szCs w:val="22"/>
        </w:rPr>
      </w:pPr>
      <w:r w:rsidRPr="006A1A6E">
        <w:rPr>
          <w:sz w:val="22"/>
          <w:szCs w:val="22"/>
        </w:rPr>
        <w:t>необходимых в соответствии нормативными правовыми актами</w:t>
      </w:r>
    </w:p>
    <w:p w:rsidR="00E50541" w:rsidRPr="006A1A6E" w:rsidRDefault="00E50541" w:rsidP="00F26EF7">
      <w:pPr>
        <w:pStyle w:val="ConsPlusNormal"/>
        <w:jc w:val="center"/>
        <w:rPr>
          <w:sz w:val="22"/>
          <w:szCs w:val="22"/>
        </w:rPr>
      </w:pPr>
      <w:r w:rsidRPr="006A1A6E">
        <w:rPr>
          <w:sz w:val="22"/>
          <w:szCs w:val="22"/>
        </w:rPr>
        <w:t>для предоставления государственной услуги,</w:t>
      </w:r>
    </w:p>
    <w:p w:rsidR="00E50541" w:rsidRPr="006A1A6E" w:rsidRDefault="00E50541" w:rsidP="00F26EF7">
      <w:pPr>
        <w:pStyle w:val="ConsPlusNormal"/>
        <w:jc w:val="center"/>
        <w:rPr>
          <w:sz w:val="22"/>
          <w:szCs w:val="22"/>
        </w:rPr>
      </w:pPr>
      <w:r w:rsidRPr="006A1A6E">
        <w:rPr>
          <w:sz w:val="22"/>
          <w:szCs w:val="22"/>
        </w:rPr>
        <w:t>подлежащих представлению заявителем</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17. Для предоставления государственной услуги заявитель подает в территориальный орган Фонда на бумажном носителе или в форме электронного документа заявление о финансовом обеспечении предупредительных мер (далее - заявление), форма которого предусмотрена приложением N 3 к Административному регламенту.</w:t>
      </w:r>
    </w:p>
    <w:p w:rsidR="00E50541" w:rsidRPr="006A1A6E" w:rsidRDefault="00E50541" w:rsidP="00F26EF7">
      <w:pPr>
        <w:pStyle w:val="ConsPlusNormal"/>
        <w:ind w:firstLine="540"/>
        <w:jc w:val="both"/>
        <w:rPr>
          <w:sz w:val="22"/>
          <w:szCs w:val="22"/>
        </w:rPr>
      </w:pPr>
      <w:bookmarkStart w:id="4" w:name="Par152"/>
      <w:bookmarkEnd w:id="4"/>
      <w:r w:rsidRPr="006A1A6E">
        <w:rPr>
          <w:sz w:val="22"/>
          <w:szCs w:val="22"/>
        </w:rPr>
        <w:t>18. К заявлению прилагаются документы, необходимые для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1) план финансового обеспечения предупредительных мер в текущем календарном году, форма которого предусмотрена приложением к Правилам (далее - план финансового обеспечения предупредительных мер), разработанный с учетом перечня мероприятий по улучшению условий и охраны труда работников, разработанного по результатам проведения специальной оценки условий труда, и (или) коллективного договора (соглашения по охране труда между работодателем и представительным органом работников), с указанием суммы финансирования;</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2) копия перечня мероприятий по улучшению условий и охраны труда работников, разработанного по результатам проведения специальной оценки условий труда, и (или) копия (выписка из) коллективного договора (соглашения по охране труда между работодателем и представительным органом работников);</w:t>
      </w:r>
    </w:p>
    <w:p w:rsidR="00E50541" w:rsidRPr="006A1A6E" w:rsidRDefault="00E50541" w:rsidP="00F26EF7">
      <w:pPr>
        <w:pStyle w:val="ConsPlusNormal"/>
        <w:ind w:firstLine="540"/>
        <w:jc w:val="both"/>
        <w:rPr>
          <w:sz w:val="22"/>
          <w:szCs w:val="22"/>
        </w:rPr>
      </w:pPr>
      <w:r w:rsidRPr="006A1A6E">
        <w:rPr>
          <w:sz w:val="22"/>
          <w:szCs w:val="22"/>
        </w:rPr>
        <w:t>3) для обоснования финансового обеспечения предупредительных мер заявитель дополнительно к вышеуказанным документам, в соответствии с пунктом 4 Правил, представляет документы (копии документов), обосновывающие необходимость финансового обеспечения каждого из мероприятий, включенных в план финансового обеспечения предупредительных мер.</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bookmarkStart w:id="5" w:name="Par158"/>
      <w:bookmarkEnd w:id="5"/>
      <w:r w:rsidRPr="006A1A6E">
        <w:rPr>
          <w:sz w:val="22"/>
          <w:szCs w:val="22"/>
        </w:rPr>
        <w:t>19. Документы (копии документов), необходимые для предоставления государственной услуги, указанные в пункте 18 Административного регламента, представляются заявителем на бумажном носителе или в форме электронного документа. Копии документов, прилагаемых к заявлению, представленные на бумажном носителе, должны быть заверены печатью заявителя (при наличии печати).</w:t>
      </w:r>
    </w:p>
    <w:p w:rsidR="00E50541" w:rsidRPr="006A1A6E" w:rsidRDefault="00E50541" w:rsidP="00F26EF7">
      <w:pPr>
        <w:pStyle w:val="ConsPlusNormal"/>
        <w:ind w:firstLine="540"/>
        <w:jc w:val="both"/>
        <w:rPr>
          <w:sz w:val="22"/>
          <w:szCs w:val="22"/>
        </w:rPr>
      </w:pPr>
      <w:r w:rsidRPr="006A1A6E">
        <w:rPr>
          <w:sz w:val="22"/>
          <w:szCs w:val="22"/>
        </w:rPr>
        <w:t>При представлении заявления в форме электронного документа, а копий документов, указанных в пункте 18 Административного регламента, на бумажном носителе, заявление подписывается простой электронной подписью или усиленной квалифицированной электронной подписью заявителя в соответствии с 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2015, N 1, ст. 65), а документы заверяются печатью заявителя (при наличии печати).</w:t>
      </w:r>
    </w:p>
    <w:p w:rsidR="00E50541" w:rsidRPr="006A1A6E" w:rsidRDefault="00E50541" w:rsidP="00F26EF7">
      <w:pPr>
        <w:pStyle w:val="ConsPlusNormal"/>
        <w:ind w:firstLine="540"/>
        <w:jc w:val="both"/>
        <w:rPr>
          <w:sz w:val="22"/>
          <w:szCs w:val="22"/>
        </w:rPr>
      </w:pPr>
      <w:r w:rsidRPr="006A1A6E">
        <w:rPr>
          <w:sz w:val="22"/>
          <w:szCs w:val="22"/>
        </w:rPr>
        <w:t>При представлении заявления с приложением копий документов, указанных в пункте 18 Административного регламента, в форме электронного документа, используется только усиленная квалифицированная электронная подпись заявителя. При этом представление заявления и копий документов, указанных в пункте 18 Административного регламента, на бумажном носителе не требуется.</w:t>
      </w:r>
    </w:p>
    <w:p w:rsidR="00E50541" w:rsidRPr="006A1A6E" w:rsidRDefault="00E50541" w:rsidP="00F26EF7">
      <w:pPr>
        <w:pStyle w:val="ConsPlusNormal"/>
        <w:ind w:firstLine="540"/>
        <w:jc w:val="both"/>
        <w:rPr>
          <w:sz w:val="22"/>
          <w:szCs w:val="22"/>
        </w:rPr>
      </w:pPr>
      <w:r w:rsidRPr="006A1A6E">
        <w:rPr>
          <w:sz w:val="22"/>
          <w:szCs w:val="22"/>
        </w:rPr>
        <w:t>При представлении нотариально заверенных копий документов в форме электронного документа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p w:rsidR="00E50541" w:rsidRPr="006A1A6E" w:rsidRDefault="00E50541" w:rsidP="00F26EF7">
      <w:pPr>
        <w:pStyle w:val="ConsPlusNormal"/>
        <w:jc w:val="both"/>
        <w:rPr>
          <w:sz w:val="22"/>
          <w:szCs w:val="22"/>
        </w:rPr>
      </w:pPr>
      <w:r w:rsidRPr="006A1A6E">
        <w:rPr>
          <w:sz w:val="22"/>
          <w:szCs w:val="22"/>
        </w:rPr>
        <w:t>(п. 19 в ред. Приказа Минтруда России от 04.04.2017 N 334н)</w:t>
      </w:r>
    </w:p>
    <w:p w:rsidR="00E50541" w:rsidRPr="006A1A6E" w:rsidRDefault="00E50541" w:rsidP="00F26EF7">
      <w:pPr>
        <w:pStyle w:val="ConsPlusNormal"/>
        <w:ind w:firstLine="540"/>
        <w:jc w:val="both"/>
        <w:rPr>
          <w:sz w:val="22"/>
          <w:szCs w:val="22"/>
        </w:rPr>
      </w:pPr>
      <w:bookmarkStart w:id="6" w:name="Par163"/>
      <w:bookmarkEnd w:id="6"/>
      <w:r w:rsidRPr="006A1A6E">
        <w:rPr>
          <w:sz w:val="22"/>
          <w:szCs w:val="22"/>
        </w:rPr>
        <w:t>20. В случае, если за получением государственной услуги обращается представитель заявителя, то представляются также документы, удостоверяющие личность и полномочия представителя.</w:t>
      </w:r>
    </w:p>
    <w:p w:rsidR="00E50541" w:rsidRPr="006A1A6E" w:rsidRDefault="00E50541" w:rsidP="00F26EF7">
      <w:pPr>
        <w:pStyle w:val="ConsPlusNormal"/>
        <w:ind w:firstLine="540"/>
        <w:jc w:val="both"/>
        <w:rPr>
          <w:sz w:val="22"/>
          <w:szCs w:val="22"/>
        </w:rPr>
      </w:pPr>
      <w:r w:rsidRPr="006A1A6E">
        <w:rPr>
          <w:sz w:val="22"/>
          <w:szCs w:val="22"/>
        </w:rPr>
        <w:t>При предоставлении вышеуказанных документов в форме электронного документа используется усиленная квалифицированная электронная подпись представителя заявителя.</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21. Порядок использования усиленной квалифицированной подписи определяется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Исчерпывающий перечень документов, необходимых</w:t>
      </w:r>
    </w:p>
    <w:p w:rsidR="00E50541" w:rsidRPr="006A1A6E" w:rsidRDefault="00E50541" w:rsidP="00F26EF7">
      <w:pPr>
        <w:pStyle w:val="ConsPlusNormal"/>
        <w:jc w:val="center"/>
        <w:rPr>
          <w:sz w:val="22"/>
          <w:szCs w:val="22"/>
        </w:rPr>
      </w:pPr>
      <w:r w:rsidRPr="006A1A6E">
        <w:rPr>
          <w:sz w:val="22"/>
          <w:szCs w:val="22"/>
        </w:rPr>
        <w:t>в соответствии с нормативными правовыми актами</w:t>
      </w:r>
    </w:p>
    <w:p w:rsidR="00E50541" w:rsidRPr="006A1A6E" w:rsidRDefault="00E50541" w:rsidP="00F26EF7">
      <w:pPr>
        <w:pStyle w:val="ConsPlusNormal"/>
        <w:jc w:val="center"/>
        <w:rPr>
          <w:sz w:val="22"/>
          <w:szCs w:val="22"/>
        </w:rPr>
      </w:pPr>
      <w:r w:rsidRPr="006A1A6E">
        <w:rPr>
          <w:sz w:val="22"/>
          <w:szCs w:val="22"/>
        </w:rPr>
        <w:t>для предоставления государственной услуги, которые</w:t>
      </w:r>
    </w:p>
    <w:p w:rsidR="00E50541" w:rsidRPr="006A1A6E" w:rsidRDefault="00E50541" w:rsidP="00F26EF7">
      <w:pPr>
        <w:pStyle w:val="ConsPlusNormal"/>
        <w:jc w:val="center"/>
        <w:rPr>
          <w:sz w:val="22"/>
          <w:szCs w:val="22"/>
        </w:rPr>
      </w:pPr>
      <w:r w:rsidRPr="006A1A6E">
        <w:rPr>
          <w:sz w:val="22"/>
          <w:szCs w:val="22"/>
        </w:rPr>
        <w:t>находятся в распоряжении государственных органов,</w:t>
      </w:r>
    </w:p>
    <w:p w:rsidR="00E50541" w:rsidRPr="006A1A6E" w:rsidRDefault="00E50541" w:rsidP="00F26EF7">
      <w:pPr>
        <w:pStyle w:val="ConsPlusNormal"/>
        <w:jc w:val="center"/>
        <w:rPr>
          <w:sz w:val="22"/>
          <w:szCs w:val="22"/>
        </w:rPr>
      </w:pPr>
      <w:r w:rsidRPr="006A1A6E">
        <w:rPr>
          <w:sz w:val="22"/>
          <w:szCs w:val="22"/>
        </w:rPr>
        <w:t>органов местного самоуправления и иных организаций</w:t>
      </w:r>
    </w:p>
    <w:p w:rsidR="00E50541" w:rsidRPr="006A1A6E" w:rsidRDefault="00E50541" w:rsidP="00F26EF7">
      <w:pPr>
        <w:pStyle w:val="ConsPlusNormal"/>
        <w:jc w:val="center"/>
        <w:rPr>
          <w:sz w:val="22"/>
          <w:szCs w:val="22"/>
        </w:rPr>
      </w:pPr>
      <w:r w:rsidRPr="006A1A6E">
        <w:rPr>
          <w:sz w:val="22"/>
          <w:szCs w:val="22"/>
        </w:rPr>
        <w:t>и которые заявитель вправе представить</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bookmarkStart w:id="7" w:name="Par175"/>
      <w:bookmarkEnd w:id="7"/>
      <w:r w:rsidRPr="006A1A6E">
        <w:rPr>
          <w:sz w:val="22"/>
          <w:szCs w:val="22"/>
        </w:rPr>
        <w:t>22. Для предоставления государственной услуги заявителю территориальным органом Фонда в рамках межведомственного взаимодействия посредством межведомственного запроса запрашиваются следующие сведения, которые находятся в распоряжении:</w:t>
      </w:r>
    </w:p>
    <w:p w:rsidR="00E50541" w:rsidRPr="006A1A6E" w:rsidRDefault="00E50541" w:rsidP="00F26EF7">
      <w:pPr>
        <w:pStyle w:val="ConsPlusNormal"/>
        <w:ind w:firstLine="540"/>
        <w:jc w:val="both"/>
        <w:rPr>
          <w:sz w:val="22"/>
          <w:szCs w:val="22"/>
        </w:rPr>
      </w:pPr>
      <w:bookmarkStart w:id="8" w:name="Par176"/>
      <w:bookmarkEnd w:id="8"/>
      <w:r w:rsidRPr="006A1A6E">
        <w:rPr>
          <w:sz w:val="22"/>
          <w:szCs w:val="22"/>
        </w:rPr>
        <w:t>а) Министерства труда и социальной защиты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сведения о включении организации, проводящей специальную оценку условий труда, в реестр организаций, проводящих специальную оценку условий труда (реестр организаций, оказывающих услуги в области охраны труда);</w:t>
      </w:r>
    </w:p>
    <w:p w:rsidR="00E50541" w:rsidRPr="006A1A6E" w:rsidRDefault="00E50541" w:rsidP="00F26EF7">
      <w:pPr>
        <w:pStyle w:val="ConsPlusNormal"/>
        <w:ind w:firstLine="540"/>
        <w:jc w:val="both"/>
        <w:rPr>
          <w:sz w:val="22"/>
          <w:szCs w:val="22"/>
        </w:rPr>
      </w:pPr>
      <w:r w:rsidRPr="006A1A6E">
        <w:rPr>
          <w:sz w:val="22"/>
          <w:szCs w:val="22"/>
        </w:rPr>
        <w:t>сведения о включении обучающей организации в реестр организаций, оказывающих услуги в области охраны труда;</w:t>
      </w:r>
    </w:p>
    <w:p w:rsidR="00E50541" w:rsidRPr="006A1A6E" w:rsidRDefault="00E50541" w:rsidP="00F26EF7">
      <w:pPr>
        <w:pStyle w:val="ConsPlusNormal"/>
        <w:ind w:firstLine="540"/>
        <w:jc w:val="both"/>
        <w:rPr>
          <w:sz w:val="22"/>
          <w:szCs w:val="22"/>
        </w:rPr>
      </w:pPr>
      <w:bookmarkStart w:id="9" w:name="Par179"/>
      <w:bookmarkEnd w:id="9"/>
      <w:r w:rsidRPr="006A1A6E">
        <w:rPr>
          <w:sz w:val="22"/>
          <w:szCs w:val="22"/>
        </w:rPr>
        <w:t>б) Федеральной службы по надзору в сфере здравоохранения:</w:t>
      </w:r>
    </w:p>
    <w:p w:rsidR="00E50541" w:rsidRPr="006A1A6E" w:rsidRDefault="00E50541" w:rsidP="00F26EF7">
      <w:pPr>
        <w:pStyle w:val="ConsPlusNormal"/>
        <w:ind w:firstLine="540"/>
        <w:jc w:val="both"/>
        <w:rPr>
          <w:sz w:val="22"/>
          <w:szCs w:val="22"/>
        </w:rPr>
      </w:pPr>
      <w:r w:rsidRPr="006A1A6E">
        <w:rPr>
          <w:sz w:val="22"/>
          <w:szCs w:val="22"/>
        </w:rPr>
        <w:t>сведения о лицензии (с указанием видов работ и услуг) организации, осуществляющей санаторно-курортное лечение работников на территории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сведения о лицензии (с указанием видов работ и услуг) медицинской организации на осуществление работ и оказание услуг, связанных с проведением предварительных и периодических медицинских осмотров (обследований) работников;</w:t>
      </w:r>
    </w:p>
    <w:p w:rsidR="00E50541" w:rsidRPr="006A1A6E" w:rsidRDefault="00E50541" w:rsidP="00F26EF7">
      <w:pPr>
        <w:pStyle w:val="ConsPlusNormal"/>
        <w:ind w:firstLine="540"/>
        <w:jc w:val="both"/>
        <w:rPr>
          <w:sz w:val="22"/>
          <w:szCs w:val="22"/>
        </w:rPr>
      </w:pPr>
      <w:r w:rsidRPr="006A1A6E">
        <w:rPr>
          <w:sz w:val="22"/>
          <w:szCs w:val="22"/>
        </w:rPr>
        <w:t>сведения о лицензии (с указанием видов работ и услуг) организации на осуществление предсменных (предрейсовых) медицинских осмотров работников.</w:t>
      </w:r>
    </w:p>
    <w:p w:rsidR="00E50541" w:rsidRPr="006A1A6E" w:rsidRDefault="00E50541" w:rsidP="00F26EF7">
      <w:pPr>
        <w:pStyle w:val="ConsPlusNormal"/>
        <w:ind w:firstLine="540"/>
        <w:jc w:val="both"/>
        <w:rPr>
          <w:sz w:val="22"/>
          <w:szCs w:val="22"/>
        </w:rPr>
      </w:pPr>
      <w:bookmarkStart w:id="10" w:name="Par183"/>
      <w:bookmarkEnd w:id="10"/>
      <w:r w:rsidRPr="006A1A6E">
        <w:rPr>
          <w:sz w:val="22"/>
          <w:szCs w:val="22"/>
        </w:rPr>
        <w:t>23. Для предоставления государственной услуги необходимы сведения, которые входят в состав сведений, содержащихся в Едином государственном реестре юридических лиц (ЕГРЮЛ), и ежедневно поступают в территориальный орган Фонда из территориального органа Федеральной налоговой службы, а именно сведения о лицензии на осуществление заявителем пассажирских и (или) грузовых перевозок и (или) сведения, подтверждающие соответствующий вид экономической деятельности заявителя.</w:t>
      </w:r>
    </w:p>
    <w:p w:rsidR="00E50541" w:rsidRPr="006A1A6E" w:rsidRDefault="00E50541" w:rsidP="00F26EF7">
      <w:pPr>
        <w:pStyle w:val="ConsPlusNormal"/>
        <w:ind w:firstLine="540"/>
        <w:jc w:val="both"/>
        <w:rPr>
          <w:sz w:val="22"/>
          <w:szCs w:val="22"/>
        </w:rPr>
      </w:pPr>
      <w:r w:rsidRPr="006A1A6E">
        <w:rPr>
          <w:sz w:val="22"/>
          <w:szCs w:val="22"/>
        </w:rPr>
        <w:t>24. Территориальный орган Фонда не вправе требовать от заявителей:</w:t>
      </w:r>
    </w:p>
    <w:p w:rsidR="00E50541" w:rsidRPr="006A1A6E" w:rsidRDefault="00E50541" w:rsidP="00F26EF7">
      <w:pPr>
        <w:pStyle w:val="ConsPlusNormal"/>
        <w:ind w:firstLine="540"/>
        <w:jc w:val="both"/>
        <w:rPr>
          <w:sz w:val="22"/>
          <w:szCs w:val="22"/>
        </w:rPr>
      </w:pPr>
      <w:r w:rsidRPr="006A1A6E">
        <w:rPr>
          <w:sz w:val="22"/>
          <w:szCs w:val="22"/>
        </w:rPr>
        <w:t>а)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б) представления документов и информации,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перечень документов.</w:t>
      </w:r>
    </w:p>
    <w:p w:rsidR="00E50541" w:rsidRPr="006A1A6E" w:rsidRDefault="00E50541" w:rsidP="00F26EF7">
      <w:pPr>
        <w:pStyle w:val="ConsPlusNormal"/>
        <w:ind w:firstLine="540"/>
        <w:jc w:val="both"/>
        <w:rPr>
          <w:sz w:val="22"/>
          <w:szCs w:val="22"/>
        </w:rPr>
      </w:pPr>
      <w:r w:rsidRPr="006A1A6E">
        <w:rPr>
          <w:sz w:val="22"/>
          <w:szCs w:val="22"/>
        </w:rPr>
        <w:t>25. Заявитель вправе представить самостоятельно в территориальный орган Фонда документы (копии документов), сведения о которых запрашиваются территориальным органом Фонда в рамках межведомственного взаимодействия согласно пунктам 22 и 23 Административного регламента.</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Исчерпывающий перечень оснований для отказа</w:t>
      </w:r>
    </w:p>
    <w:p w:rsidR="00E50541" w:rsidRPr="006A1A6E" w:rsidRDefault="00E50541" w:rsidP="00F26EF7">
      <w:pPr>
        <w:pStyle w:val="ConsPlusNormal"/>
        <w:jc w:val="center"/>
        <w:rPr>
          <w:sz w:val="22"/>
          <w:szCs w:val="22"/>
        </w:rPr>
      </w:pPr>
      <w:r w:rsidRPr="006A1A6E">
        <w:rPr>
          <w:sz w:val="22"/>
          <w:szCs w:val="22"/>
        </w:rPr>
        <w:t>в приеме документов, необходимых для предоставления</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bookmarkStart w:id="11" w:name="Par193"/>
      <w:bookmarkEnd w:id="11"/>
      <w:r w:rsidRPr="006A1A6E">
        <w:rPr>
          <w:sz w:val="22"/>
          <w:szCs w:val="22"/>
        </w:rPr>
        <w:t>26. Основаниями для отказа в приеме заявления к рассмотрению являются:</w:t>
      </w:r>
    </w:p>
    <w:p w:rsidR="00E50541" w:rsidRPr="006A1A6E" w:rsidRDefault="00E50541" w:rsidP="00F26EF7">
      <w:pPr>
        <w:pStyle w:val="ConsPlusNormal"/>
        <w:ind w:firstLine="540"/>
        <w:jc w:val="both"/>
        <w:rPr>
          <w:sz w:val="22"/>
          <w:szCs w:val="22"/>
        </w:rPr>
      </w:pPr>
      <w:r w:rsidRPr="006A1A6E">
        <w:rPr>
          <w:sz w:val="22"/>
          <w:szCs w:val="22"/>
        </w:rPr>
        <w:t>а) представление заявителем заявления и документов (их копий), необходимых для предоставления государственной услуги, предусмотренных пунктами 18, 20 Административного регламента (далее - заявление и документы (копии документов), позднее срока, установленного пунктом 4 Правил, а именно с 1 августа текущего календарного года;</w:t>
      </w:r>
    </w:p>
    <w:p w:rsidR="00E50541" w:rsidRPr="006A1A6E" w:rsidRDefault="00E50541" w:rsidP="00F26EF7">
      <w:pPr>
        <w:pStyle w:val="ConsPlusNormal"/>
        <w:ind w:firstLine="540"/>
        <w:jc w:val="both"/>
        <w:rPr>
          <w:sz w:val="22"/>
          <w:szCs w:val="22"/>
        </w:rPr>
      </w:pPr>
      <w:r w:rsidRPr="006A1A6E">
        <w:rPr>
          <w:sz w:val="22"/>
          <w:szCs w:val="22"/>
        </w:rPr>
        <w:t>б) представление заявления и документов (копий документов), не соответствующих требованиям, предъявляемым пунктами 19 и 20 Административного регламента.</w:t>
      </w:r>
    </w:p>
    <w:p w:rsidR="00E50541" w:rsidRPr="006A1A6E" w:rsidRDefault="00E50541" w:rsidP="00F26EF7">
      <w:pPr>
        <w:pStyle w:val="ConsPlusNormal"/>
        <w:jc w:val="both"/>
        <w:rPr>
          <w:sz w:val="22"/>
          <w:szCs w:val="22"/>
        </w:rPr>
      </w:pPr>
      <w:r w:rsidRPr="006A1A6E">
        <w:rPr>
          <w:sz w:val="22"/>
          <w:szCs w:val="22"/>
        </w:rPr>
        <w:t>(п. 26 в ред. Приказа Минтруда России от 04.04.2017 N 334н)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Исчерпывающий перечень оснований для приостановления</w:t>
      </w:r>
    </w:p>
    <w:p w:rsidR="00E50541" w:rsidRPr="006A1A6E" w:rsidRDefault="00E50541" w:rsidP="00F26EF7">
      <w:pPr>
        <w:pStyle w:val="ConsPlusNormal"/>
        <w:jc w:val="center"/>
        <w:rPr>
          <w:sz w:val="22"/>
          <w:szCs w:val="22"/>
        </w:rPr>
      </w:pPr>
      <w:r w:rsidRPr="006A1A6E">
        <w:rPr>
          <w:sz w:val="22"/>
          <w:szCs w:val="22"/>
        </w:rPr>
        <w:t>или отказа в предоставлении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27. Оснований для приостановления предоставления государственной услуги не имеется.</w:t>
      </w:r>
    </w:p>
    <w:p w:rsidR="00E50541" w:rsidRPr="006A1A6E" w:rsidRDefault="00E50541" w:rsidP="00F26EF7">
      <w:pPr>
        <w:pStyle w:val="ConsPlusNormal"/>
        <w:ind w:firstLine="540"/>
        <w:jc w:val="both"/>
        <w:rPr>
          <w:sz w:val="22"/>
          <w:szCs w:val="22"/>
        </w:rPr>
      </w:pPr>
      <w:bookmarkStart w:id="12" w:name="Par202"/>
      <w:bookmarkEnd w:id="12"/>
      <w:r w:rsidRPr="006A1A6E">
        <w:rPr>
          <w:sz w:val="22"/>
          <w:szCs w:val="22"/>
        </w:rPr>
        <w:t>28. Основания для отказа в предоставлении государственной услуги установлены пунктом 10 Правил.</w:t>
      </w:r>
    </w:p>
    <w:p w:rsidR="00E50541" w:rsidRPr="006A1A6E" w:rsidRDefault="00E50541" w:rsidP="00F26EF7">
      <w:pPr>
        <w:pStyle w:val="ConsPlusNormal"/>
        <w:ind w:firstLine="540"/>
        <w:jc w:val="both"/>
        <w:rPr>
          <w:sz w:val="22"/>
          <w:szCs w:val="22"/>
        </w:rPr>
      </w:pPr>
      <w:r w:rsidRPr="006A1A6E">
        <w:rPr>
          <w:sz w:val="22"/>
          <w:szCs w:val="22"/>
        </w:rPr>
        <w:t>Заявитель вправе повторно, но не позднее срока, установленного пунктом 4 Правил, обратиться в территориальный орган Фонда с заявлением и документами.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Перечень услуг, которые являются необходимыми</w:t>
      </w:r>
    </w:p>
    <w:p w:rsidR="00E50541" w:rsidRPr="006A1A6E" w:rsidRDefault="00E50541" w:rsidP="00F26EF7">
      <w:pPr>
        <w:pStyle w:val="ConsPlusNormal"/>
        <w:jc w:val="center"/>
        <w:rPr>
          <w:sz w:val="22"/>
          <w:szCs w:val="22"/>
        </w:rPr>
      </w:pPr>
      <w:r w:rsidRPr="006A1A6E">
        <w:rPr>
          <w:sz w:val="22"/>
          <w:szCs w:val="22"/>
        </w:rPr>
        <w:t>и обязательными для предоставления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29. Перечень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w:t>
      </w: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Порядок, размер и основания взимания государственной</w:t>
      </w:r>
    </w:p>
    <w:p w:rsidR="00E50541" w:rsidRPr="006A1A6E" w:rsidRDefault="00E50541" w:rsidP="00F26EF7">
      <w:pPr>
        <w:pStyle w:val="ConsPlusNormal"/>
        <w:jc w:val="center"/>
        <w:rPr>
          <w:sz w:val="22"/>
          <w:szCs w:val="22"/>
        </w:rPr>
      </w:pPr>
      <w:r w:rsidRPr="006A1A6E">
        <w:rPr>
          <w:sz w:val="22"/>
          <w:szCs w:val="22"/>
        </w:rPr>
        <w:t>пошлины или иной платы, взимаемой за предоставление</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30. Предоставление государственной услуги осуществляется бесплатно.</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Максимальный срок ожидания в очереди при подаче запроса</w:t>
      </w:r>
    </w:p>
    <w:p w:rsidR="00E50541" w:rsidRPr="006A1A6E" w:rsidRDefault="00E50541" w:rsidP="00F26EF7">
      <w:pPr>
        <w:pStyle w:val="ConsPlusNormal"/>
        <w:jc w:val="center"/>
        <w:rPr>
          <w:sz w:val="22"/>
          <w:szCs w:val="22"/>
        </w:rPr>
      </w:pPr>
      <w:r w:rsidRPr="006A1A6E">
        <w:rPr>
          <w:sz w:val="22"/>
          <w:szCs w:val="22"/>
        </w:rPr>
        <w:t>о предоставлении государственной услуги и при получении</w:t>
      </w:r>
    </w:p>
    <w:p w:rsidR="00E50541" w:rsidRPr="006A1A6E" w:rsidRDefault="00E50541" w:rsidP="00F26EF7">
      <w:pPr>
        <w:pStyle w:val="ConsPlusNormal"/>
        <w:jc w:val="center"/>
        <w:rPr>
          <w:sz w:val="22"/>
          <w:szCs w:val="22"/>
        </w:rPr>
      </w:pPr>
      <w:r w:rsidRPr="006A1A6E">
        <w:rPr>
          <w:sz w:val="22"/>
          <w:szCs w:val="22"/>
        </w:rPr>
        <w:t>результата предоставления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31. Максимальное время ожидания в очереди при подаче заявления и (или) документов на личном приеме в территориальном органе Фонда составляет 15 минут.</w:t>
      </w:r>
    </w:p>
    <w:p w:rsidR="00E50541" w:rsidRPr="006A1A6E" w:rsidRDefault="00E50541" w:rsidP="00F26EF7">
      <w:pPr>
        <w:pStyle w:val="ConsPlusNormal"/>
        <w:ind w:firstLine="540"/>
        <w:jc w:val="both"/>
        <w:rPr>
          <w:sz w:val="22"/>
          <w:szCs w:val="22"/>
        </w:rPr>
      </w:pPr>
      <w:r w:rsidRPr="006A1A6E">
        <w:rPr>
          <w:sz w:val="22"/>
          <w:szCs w:val="22"/>
        </w:rPr>
        <w:t>32. Максимальное время ожидания в очереди при получении заявителем на личном приеме в территориальном органе Фонда результата предоставления государственной услуги составляет 15 минут.</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Срок и порядок регистрации запроса заявителя</w:t>
      </w:r>
    </w:p>
    <w:p w:rsidR="00E50541" w:rsidRPr="006A1A6E" w:rsidRDefault="00E50541" w:rsidP="00F26EF7">
      <w:pPr>
        <w:pStyle w:val="ConsPlusNormal"/>
        <w:jc w:val="center"/>
        <w:rPr>
          <w:sz w:val="22"/>
          <w:szCs w:val="22"/>
        </w:rPr>
      </w:pPr>
      <w:r w:rsidRPr="006A1A6E">
        <w:rPr>
          <w:sz w:val="22"/>
          <w:szCs w:val="22"/>
        </w:rPr>
        <w:t>о предоставлении государственной услуги, в том числе</w:t>
      </w:r>
    </w:p>
    <w:p w:rsidR="00E50541" w:rsidRPr="006A1A6E" w:rsidRDefault="00E50541" w:rsidP="00F26EF7">
      <w:pPr>
        <w:pStyle w:val="ConsPlusNormal"/>
        <w:jc w:val="center"/>
        <w:rPr>
          <w:sz w:val="22"/>
          <w:szCs w:val="22"/>
        </w:rPr>
      </w:pPr>
      <w:r w:rsidRPr="006A1A6E">
        <w:rPr>
          <w:sz w:val="22"/>
          <w:szCs w:val="22"/>
        </w:rPr>
        <w:t>в электронной форме</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bookmarkStart w:id="13" w:name="Par227"/>
      <w:bookmarkEnd w:id="13"/>
      <w:r w:rsidRPr="006A1A6E">
        <w:rPr>
          <w:sz w:val="22"/>
          <w:szCs w:val="22"/>
        </w:rPr>
        <w:t>33. Регистрация заявления и документов, представленных заявителем в территориальный орган Фонда на личном приеме, осуществляется в день их поступления в территориальный орган Фонда.</w:t>
      </w:r>
    </w:p>
    <w:p w:rsidR="00E50541" w:rsidRPr="006A1A6E" w:rsidRDefault="00E50541" w:rsidP="00F26EF7">
      <w:pPr>
        <w:pStyle w:val="ConsPlusNormal"/>
        <w:ind w:firstLine="540"/>
        <w:jc w:val="both"/>
        <w:rPr>
          <w:sz w:val="22"/>
          <w:szCs w:val="22"/>
        </w:rPr>
      </w:pPr>
      <w:r w:rsidRPr="006A1A6E">
        <w:rPr>
          <w:sz w:val="22"/>
          <w:szCs w:val="22"/>
        </w:rPr>
        <w:t>34. Регистрация заявления и документов, направленных заявителем с использованием средств почтовой связи, осуществляется в день их поступления в территориальный орган Фонда либо на следующий день при поступлении указанных заявления и документов в территориальный орган Фонда по окончании рабочего дня. В случае поступления заявления и документов в территориальный орган Фонда в выходной (нерабочий или праздничный) день регистрация осуществляется в первый, следующий за ним рабочий день.</w:t>
      </w:r>
    </w:p>
    <w:p w:rsidR="00E50541" w:rsidRPr="006A1A6E" w:rsidRDefault="00E50541" w:rsidP="00F26EF7">
      <w:pPr>
        <w:pStyle w:val="ConsPlusNormal"/>
        <w:ind w:firstLine="540"/>
        <w:jc w:val="both"/>
        <w:rPr>
          <w:sz w:val="22"/>
          <w:szCs w:val="22"/>
        </w:rPr>
      </w:pPr>
      <w:r w:rsidRPr="006A1A6E">
        <w:rPr>
          <w:sz w:val="22"/>
          <w:szCs w:val="22"/>
        </w:rPr>
        <w:t>35. Регистрация заявления или заявления и копий документов, направленных заявителем в форме электронного документа, осуществляется в день их поступления в территориальный орган Фонда либо на следующий день в случае поступления по окончании рабочего дня. Регистрация заявления или заявления и копий документов, поступивших в выходной (нерабочий или праздничный) день, осуществляется в первый следующий за ним рабочий день.</w:t>
      </w:r>
    </w:p>
    <w:p w:rsidR="00E50541" w:rsidRPr="006A1A6E" w:rsidRDefault="00E50541" w:rsidP="00F26EF7">
      <w:pPr>
        <w:pStyle w:val="ConsPlusNormal"/>
        <w:jc w:val="both"/>
        <w:rPr>
          <w:sz w:val="22"/>
          <w:szCs w:val="22"/>
        </w:rPr>
      </w:pPr>
      <w:r w:rsidRPr="006A1A6E">
        <w:rPr>
          <w:sz w:val="22"/>
          <w:szCs w:val="22"/>
        </w:rPr>
        <w:t>(п. 35 в ред. Приказа Минтруда России от 04.04.2017 N 334н)</w:t>
      </w:r>
    </w:p>
    <w:p w:rsidR="00E50541" w:rsidRPr="006A1A6E" w:rsidRDefault="00E50541" w:rsidP="00F26EF7">
      <w:pPr>
        <w:pStyle w:val="ConsPlusNormal"/>
        <w:ind w:firstLine="540"/>
        <w:jc w:val="both"/>
        <w:rPr>
          <w:sz w:val="22"/>
          <w:szCs w:val="22"/>
        </w:rPr>
      </w:pPr>
      <w:bookmarkStart w:id="14" w:name="Par231"/>
      <w:bookmarkEnd w:id="14"/>
      <w:r w:rsidRPr="006A1A6E">
        <w:rPr>
          <w:sz w:val="22"/>
          <w:szCs w:val="22"/>
        </w:rPr>
        <w:t>36. Регистрация заявления и документов, представленных (направленных) заявителем, осуществляется должностным лицом территориального органа Фонда, ответственным за предоставление государственной услуги (далее - должностное лицо, ответственное за предоставление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При получении территориальным органом Фонда заявления и документов, полученных на личном приеме либо направленных с использованием средств почтовой связи, на заявлении проставляется дата его приема, фамилия, имя, отчество (при наличии) должностного лица, ответственного за предоставление государственной услуги, а также штамп территориального органа Фонда.</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При направлении заявителем заявления в форме электронного документа ему направляется уведомление в электронном виде, подтверждающее его регистрацию, с указанием даты личного приема заявителя для представления комплекта документов на бумажном носителе.</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Дата приема заявления, фамилия, имя, отчество (при наличии) должностного лица, ответственного за предоставление государственной услуги, а также штамп территориального органа Фонда проставляется на заявлении, полученном в форме электронного документа, после представления полного комплекта документов, необходимых для предоставления государственной услуги, на бумажном носителе.</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При направлении заявителем заявления и копий документов в форме электронного документа, подписанных усиленной квалифицированной электронной подписью заявителя, ему направляется уведомление в электронном виде, подтверждающее регистрацию заявления и копий документов.</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04.04.2017 N 334н)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Требования к помещениям, в которых предоставляется</w:t>
      </w:r>
    </w:p>
    <w:p w:rsidR="00E50541" w:rsidRPr="006A1A6E" w:rsidRDefault="00E50541" w:rsidP="00F26EF7">
      <w:pPr>
        <w:pStyle w:val="ConsPlusNormal"/>
        <w:jc w:val="center"/>
        <w:rPr>
          <w:sz w:val="22"/>
          <w:szCs w:val="22"/>
        </w:rPr>
      </w:pPr>
      <w:r w:rsidRPr="006A1A6E">
        <w:rPr>
          <w:sz w:val="22"/>
          <w:szCs w:val="22"/>
        </w:rPr>
        <w:t>государственная услуга, к месту ожидания и приема</w:t>
      </w:r>
    </w:p>
    <w:p w:rsidR="00E50541" w:rsidRPr="006A1A6E" w:rsidRDefault="00E50541" w:rsidP="00F26EF7">
      <w:pPr>
        <w:pStyle w:val="ConsPlusNormal"/>
        <w:jc w:val="center"/>
        <w:rPr>
          <w:sz w:val="22"/>
          <w:szCs w:val="22"/>
        </w:rPr>
      </w:pPr>
      <w:r w:rsidRPr="006A1A6E">
        <w:rPr>
          <w:sz w:val="22"/>
          <w:szCs w:val="22"/>
        </w:rPr>
        <w:t>заявителей, размещению и оформлению визуальной, текстовой</w:t>
      </w:r>
    </w:p>
    <w:p w:rsidR="00E50541" w:rsidRPr="006A1A6E" w:rsidRDefault="00E50541" w:rsidP="00F26EF7">
      <w:pPr>
        <w:pStyle w:val="ConsPlusNormal"/>
        <w:jc w:val="center"/>
        <w:rPr>
          <w:sz w:val="22"/>
          <w:szCs w:val="22"/>
        </w:rPr>
      </w:pPr>
      <w:r w:rsidRPr="006A1A6E">
        <w:rPr>
          <w:sz w:val="22"/>
          <w:szCs w:val="22"/>
        </w:rPr>
        <w:t>и мультимедийной информации о порядке предоставления</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37. Информация о графике (режиме) работы территориального органа Фонда размещается при входе в здание, в котором осуществляется его деятельность, на видном месте.</w:t>
      </w:r>
    </w:p>
    <w:p w:rsidR="00E50541" w:rsidRPr="006A1A6E" w:rsidRDefault="00E50541" w:rsidP="00F26EF7">
      <w:pPr>
        <w:pStyle w:val="ConsPlusNormal"/>
        <w:ind w:firstLine="540"/>
        <w:jc w:val="both"/>
        <w:rPr>
          <w:sz w:val="22"/>
          <w:szCs w:val="22"/>
        </w:rPr>
      </w:pPr>
      <w:r w:rsidRPr="006A1A6E">
        <w:rPr>
          <w:sz w:val="22"/>
          <w:szCs w:val="22"/>
        </w:rPr>
        <w:t>38. Прием заявителей осуществляется в специально оборудованных помещениях или отведенных для этого кабинетах.</w:t>
      </w:r>
    </w:p>
    <w:p w:rsidR="00E50541" w:rsidRPr="006A1A6E" w:rsidRDefault="00E50541" w:rsidP="00F26EF7">
      <w:pPr>
        <w:pStyle w:val="ConsPlusNormal"/>
        <w:ind w:firstLine="540"/>
        <w:jc w:val="both"/>
        <w:rPr>
          <w:sz w:val="22"/>
          <w:szCs w:val="22"/>
        </w:rPr>
      </w:pPr>
      <w:r w:rsidRPr="006A1A6E">
        <w:rPr>
          <w:sz w:val="22"/>
          <w:szCs w:val="22"/>
        </w:rPr>
        <w:t>39. Помещения для ожидания и приема заявителей (далее - помещения) должны соответствовать комфортным для заявителей условиям и оптимальным условиям работы должностных лиц Фонда, территориальных органов Фонда.</w:t>
      </w:r>
    </w:p>
    <w:p w:rsidR="00E50541" w:rsidRPr="006A1A6E" w:rsidRDefault="00E50541" w:rsidP="00F26EF7">
      <w:pPr>
        <w:pStyle w:val="ConsPlusNormal"/>
        <w:ind w:firstLine="540"/>
        <w:jc w:val="both"/>
        <w:rPr>
          <w:sz w:val="22"/>
          <w:szCs w:val="22"/>
        </w:rPr>
      </w:pPr>
      <w:bookmarkStart w:id="15" w:name="Par250"/>
      <w:bookmarkEnd w:id="15"/>
      <w:r w:rsidRPr="006A1A6E">
        <w:rPr>
          <w:sz w:val="22"/>
          <w:szCs w:val="22"/>
        </w:rPr>
        <w:t>40.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E50541" w:rsidRPr="006A1A6E" w:rsidRDefault="00E50541" w:rsidP="00F26EF7">
      <w:pPr>
        <w:pStyle w:val="ConsPlusNormal"/>
        <w:ind w:firstLine="540"/>
        <w:jc w:val="both"/>
        <w:rPr>
          <w:sz w:val="22"/>
          <w:szCs w:val="22"/>
        </w:rPr>
      </w:pPr>
      <w:bookmarkStart w:id="16" w:name="Par251"/>
      <w:bookmarkEnd w:id="16"/>
      <w:r w:rsidRPr="006A1A6E">
        <w:rPr>
          <w:sz w:val="22"/>
          <w:szCs w:val="22"/>
        </w:rPr>
        <w:t>1) условия для беспрепятственного доступа к объекту (зданию, помещению), в котором предоставляется государственная услуга;</w:t>
      </w:r>
    </w:p>
    <w:p w:rsidR="00E50541" w:rsidRPr="006A1A6E" w:rsidRDefault="00E50541" w:rsidP="00F26EF7">
      <w:pPr>
        <w:pStyle w:val="ConsPlusNormal"/>
        <w:ind w:firstLine="540"/>
        <w:jc w:val="both"/>
        <w:rPr>
          <w:sz w:val="22"/>
          <w:szCs w:val="22"/>
        </w:rPr>
      </w:pPr>
      <w:bookmarkStart w:id="17" w:name="Par252"/>
      <w:bookmarkEnd w:id="17"/>
      <w:r w:rsidRPr="006A1A6E">
        <w:rPr>
          <w:sz w:val="22"/>
          <w:szCs w:val="22"/>
        </w:rPr>
        <w:t>2)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50541" w:rsidRPr="006A1A6E" w:rsidRDefault="00E50541" w:rsidP="00F26EF7">
      <w:pPr>
        <w:pStyle w:val="ConsPlusNormal"/>
        <w:ind w:firstLine="540"/>
        <w:jc w:val="both"/>
        <w:rPr>
          <w:sz w:val="22"/>
          <w:szCs w:val="22"/>
        </w:rPr>
      </w:pPr>
      <w:bookmarkStart w:id="18" w:name="Par253"/>
      <w:bookmarkEnd w:id="18"/>
      <w:r w:rsidRPr="006A1A6E">
        <w:rPr>
          <w:sz w:val="22"/>
          <w:szCs w:val="22"/>
        </w:rPr>
        <w:t>3) сопровождение инвалидов, имеющих стойкие расстройства функции зрения и самостоятельного передвижения;</w:t>
      </w:r>
    </w:p>
    <w:p w:rsidR="00E50541" w:rsidRPr="006A1A6E" w:rsidRDefault="00E50541" w:rsidP="00F26EF7">
      <w:pPr>
        <w:pStyle w:val="ConsPlusNormal"/>
        <w:ind w:firstLine="540"/>
        <w:jc w:val="both"/>
        <w:rPr>
          <w:sz w:val="22"/>
          <w:szCs w:val="22"/>
        </w:rPr>
      </w:pPr>
      <w:bookmarkStart w:id="19" w:name="Par254"/>
      <w:bookmarkEnd w:id="19"/>
      <w:r w:rsidRPr="006A1A6E">
        <w:rPr>
          <w:sz w:val="22"/>
          <w:szCs w:val="22"/>
        </w:rPr>
        <w:t>4)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E50541" w:rsidRPr="006A1A6E" w:rsidRDefault="00E50541" w:rsidP="00F26EF7">
      <w:pPr>
        <w:pStyle w:val="ConsPlusNormal"/>
        <w:ind w:firstLine="540"/>
        <w:jc w:val="both"/>
        <w:rPr>
          <w:sz w:val="22"/>
          <w:szCs w:val="22"/>
        </w:rPr>
      </w:pPr>
      <w:bookmarkStart w:id="20" w:name="Par255"/>
      <w:bookmarkEnd w:id="20"/>
      <w:r w:rsidRPr="006A1A6E">
        <w:rPr>
          <w:sz w:val="22"/>
          <w:szCs w:val="22"/>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50541" w:rsidRPr="006A1A6E" w:rsidRDefault="00E50541" w:rsidP="00F26EF7">
      <w:pPr>
        <w:pStyle w:val="ConsPlusNormal"/>
        <w:ind w:firstLine="540"/>
        <w:jc w:val="both"/>
        <w:rPr>
          <w:sz w:val="22"/>
          <w:szCs w:val="22"/>
        </w:rPr>
      </w:pPr>
      <w:bookmarkStart w:id="21" w:name="Par256"/>
      <w:bookmarkEnd w:id="21"/>
      <w:r w:rsidRPr="006A1A6E">
        <w:rPr>
          <w:sz w:val="22"/>
          <w:szCs w:val="22"/>
        </w:rPr>
        <w:t>6) допуск сурдопереводчика и тифлосурдопереводчика;</w:t>
      </w:r>
    </w:p>
    <w:p w:rsidR="00E50541" w:rsidRPr="006A1A6E" w:rsidRDefault="00E50541" w:rsidP="00F26EF7">
      <w:pPr>
        <w:pStyle w:val="ConsPlusNormal"/>
        <w:ind w:firstLine="540"/>
        <w:jc w:val="both"/>
        <w:rPr>
          <w:sz w:val="22"/>
          <w:szCs w:val="22"/>
        </w:rPr>
      </w:pPr>
      <w:bookmarkStart w:id="22" w:name="Par257"/>
      <w:bookmarkEnd w:id="22"/>
      <w:r w:rsidRPr="006A1A6E">
        <w:rPr>
          <w:sz w:val="22"/>
          <w:szCs w:val="22"/>
        </w:rPr>
        <w:t>7)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w:t>
      </w:r>
    </w:p>
    <w:p w:rsidR="00E50541" w:rsidRPr="006A1A6E" w:rsidRDefault="00E50541" w:rsidP="00F26EF7">
      <w:pPr>
        <w:pStyle w:val="ConsPlusNormal"/>
        <w:ind w:firstLine="540"/>
        <w:jc w:val="both"/>
        <w:rPr>
          <w:sz w:val="22"/>
          <w:szCs w:val="22"/>
        </w:rPr>
      </w:pPr>
      <w:bookmarkStart w:id="23" w:name="Par258"/>
      <w:bookmarkEnd w:id="23"/>
      <w:r w:rsidRPr="006A1A6E">
        <w:rPr>
          <w:sz w:val="22"/>
          <w:szCs w:val="22"/>
        </w:rPr>
        <w:t>8) оказание инвалидам помощи в преодолении барьеров, мешающих получению ими государственной услуги наравне с другими лицами.</w:t>
      </w:r>
    </w:p>
    <w:p w:rsidR="00E50541" w:rsidRPr="006A1A6E" w:rsidRDefault="00E50541" w:rsidP="00F26EF7">
      <w:pPr>
        <w:pStyle w:val="ConsPlusNormal"/>
        <w:ind w:firstLine="540"/>
        <w:jc w:val="both"/>
        <w:rPr>
          <w:sz w:val="22"/>
          <w:szCs w:val="22"/>
        </w:rPr>
      </w:pPr>
      <w:bookmarkStart w:id="24" w:name="Par259"/>
      <w:bookmarkEnd w:id="24"/>
      <w:r w:rsidRPr="006A1A6E">
        <w:rPr>
          <w:sz w:val="22"/>
          <w:szCs w:val="22"/>
        </w:rPr>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E50541" w:rsidRPr="006A1A6E" w:rsidRDefault="00E50541" w:rsidP="00F26EF7">
      <w:pPr>
        <w:pStyle w:val="ConsPlusNormal"/>
        <w:ind w:firstLine="540"/>
        <w:jc w:val="both"/>
        <w:rPr>
          <w:sz w:val="22"/>
          <w:szCs w:val="22"/>
        </w:rPr>
      </w:pPr>
      <w:bookmarkStart w:id="25" w:name="Par260"/>
      <w:bookmarkEnd w:id="25"/>
      <w:r w:rsidRPr="006A1A6E">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w:t>
      </w:r>
    </w:p>
    <w:p w:rsidR="00E50541" w:rsidRPr="006A1A6E" w:rsidRDefault="00E50541" w:rsidP="00F26EF7">
      <w:pPr>
        <w:pStyle w:val="ConsPlusNormal"/>
        <w:jc w:val="both"/>
        <w:rPr>
          <w:sz w:val="22"/>
          <w:szCs w:val="22"/>
        </w:rPr>
      </w:pPr>
      <w:r w:rsidRPr="006A1A6E">
        <w:rPr>
          <w:sz w:val="22"/>
          <w:szCs w:val="22"/>
        </w:rPr>
        <w:t>(п. 40 в ред. Приказа Минтруда России от 20.06.2016 N 300н)</w:t>
      </w:r>
    </w:p>
    <w:p w:rsidR="00E50541" w:rsidRPr="006A1A6E" w:rsidRDefault="00E50541" w:rsidP="00F26EF7">
      <w:pPr>
        <w:pStyle w:val="ConsPlusNormal"/>
        <w:ind w:firstLine="540"/>
        <w:jc w:val="both"/>
        <w:rPr>
          <w:sz w:val="22"/>
          <w:szCs w:val="22"/>
        </w:rPr>
      </w:pPr>
      <w:r w:rsidRPr="006A1A6E">
        <w:rPr>
          <w:sz w:val="22"/>
          <w:szCs w:val="22"/>
        </w:rPr>
        <w:t>41. Помещения оборудуются информационными стендами, содержащими сведения, указанные в пункте 5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42. Для размещения информации на информационных стендах территориального органа Фонда руководитель территориального органа Фонда, ответственный за предоставление государственной услуги, определяет должностное лицо, ответственное за организацию размещения информации на информационных стендах территориального органа Фонда.</w:t>
      </w:r>
    </w:p>
    <w:p w:rsidR="00E50541" w:rsidRPr="006A1A6E" w:rsidRDefault="00E50541" w:rsidP="00F26EF7">
      <w:pPr>
        <w:pStyle w:val="ConsPlusNormal"/>
        <w:ind w:firstLine="540"/>
        <w:jc w:val="both"/>
        <w:rPr>
          <w:sz w:val="22"/>
          <w:szCs w:val="22"/>
        </w:rPr>
      </w:pPr>
      <w:r w:rsidRPr="006A1A6E">
        <w:rPr>
          <w:sz w:val="22"/>
          <w:szCs w:val="22"/>
        </w:rPr>
        <w:t>43. Информация, размещаемая на информационных стендах территориального органа Фонда, должна быть заверена подписью руководителя территориального органа Фонда, ответственного за предоставление государственной услуги, дату размещения информации.</w:t>
      </w:r>
    </w:p>
    <w:p w:rsidR="00E50541" w:rsidRPr="006A1A6E" w:rsidRDefault="00E50541" w:rsidP="00F26EF7">
      <w:pPr>
        <w:pStyle w:val="ConsPlusNormal"/>
        <w:ind w:firstLine="540"/>
        <w:jc w:val="both"/>
        <w:rPr>
          <w:sz w:val="22"/>
          <w:szCs w:val="22"/>
        </w:rPr>
      </w:pPr>
      <w:r w:rsidRPr="006A1A6E">
        <w:rPr>
          <w:sz w:val="22"/>
          <w:szCs w:val="22"/>
        </w:rPr>
        <w:t>44. Рабочее место должностного лица, ответственного за предоставление государственной услуги, должно быть оборудовано персональным компьютером с доступом к информационным ресурсам Фонда, территориальных органов Фонда.</w:t>
      </w:r>
    </w:p>
    <w:p w:rsidR="00E50541" w:rsidRPr="006A1A6E" w:rsidRDefault="00E50541" w:rsidP="00F26EF7">
      <w:pPr>
        <w:pStyle w:val="ConsPlusNormal"/>
        <w:ind w:firstLine="540"/>
        <w:jc w:val="both"/>
        <w:rPr>
          <w:sz w:val="22"/>
          <w:szCs w:val="22"/>
        </w:rPr>
      </w:pPr>
      <w:r w:rsidRPr="006A1A6E">
        <w:rPr>
          <w:sz w:val="22"/>
          <w:szCs w:val="22"/>
        </w:rPr>
        <w:t>45. Должностные лица, ответственные за предоставление государственной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Показатели доступности и качества государственной</w:t>
      </w:r>
    </w:p>
    <w:p w:rsidR="00E50541" w:rsidRPr="006A1A6E" w:rsidRDefault="00E50541" w:rsidP="00F26EF7">
      <w:pPr>
        <w:pStyle w:val="ConsPlusNormal"/>
        <w:jc w:val="center"/>
        <w:rPr>
          <w:sz w:val="22"/>
          <w:szCs w:val="22"/>
        </w:rPr>
      </w:pPr>
      <w:r w:rsidRPr="006A1A6E">
        <w:rPr>
          <w:sz w:val="22"/>
          <w:szCs w:val="22"/>
        </w:rPr>
        <w:t>услуги, в том числе количество взаимодействий заявителя</w:t>
      </w:r>
    </w:p>
    <w:p w:rsidR="00E50541" w:rsidRPr="006A1A6E" w:rsidRDefault="00E50541" w:rsidP="00F26EF7">
      <w:pPr>
        <w:pStyle w:val="ConsPlusNormal"/>
        <w:jc w:val="center"/>
        <w:rPr>
          <w:sz w:val="22"/>
          <w:szCs w:val="22"/>
        </w:rPr>
      </w:pPr>
      <w:r w:rsidRPr="006A1A6E">
        <w:rPr>
          <w:sz w:val="22"/>
          <w:szCs w:val="22"/>
        </w:rPr>
        <w:t>с должностными лицами при предоставлении государственной</w:t>
      </w:r>
    </w:p>
    <w:p w:rsidR="00E50541" w:rsidRPr="006A1A6E" w:rsidRDefault="00E50541" w:rsidP="00F26EF7">
      <w:pPr>
        <w:pStyle w:val="ConsPlusNormal"/>
        <w:jc w:val="center"/>
        <w:rPr>
          <w:sz w:val="22"/>
          <w:szCs w:val="22"/>
        </w:rPr>
      </w:pPr>
      <w:r w:rsidRPr="006A1A6E">
        <w:rPr>
          <w:sz w:val="22"/>
          <w:szCs w:val="22"/>
        </w:rPr>
        <w:t>услуги и их продолжительность, возможность получения</w:t>
      </w:r>
    </w:p>
    <w:p w:rsidR="00E50541" w:rsidRPr="006A1A6E" w:rsidRDefault="00E50541" w:rsidP="00F26EF7">
      <w:pPr>
        <w:pStyle w:val="ConsPlusNormal"/>
        <w:jc w:val="center"/>
        <w:rPr>
          <w:sz w:val="22"/>
          <w:szCs w:val="22"/>
        </w:rPr>
      </w:pPr>
      <w:r w:rsidRPr="006A1A6E">
        <w:rPr>
          <w:sz w:val="22"/>
          <w:szCs w:val="22"/>
        </w:rPr>
        <w:t>информации о ходе предоставления государственной</w:t>
      </w:r>
    </w:p>
    <w:p w:rsidR="00E50541" w:rsidRPr="006A1A6E" w:rsidRDefault="00E50541" w:rsidP="00F26EF7">
      <w:pPr>
        <w:pStyle w:val="ConsPlusNormal"/>
        <w:jc w:val="center"/>
        <w:rPr>
          <w:sz w:val="22"/>
          <w:szCs w:val="22"/>
        </w:rPr>
      </w:pPr>
      <w:r w:rsidRPr="006A1A6E">
        <w:rPr>
          <w:sz w:val="22"/>
          <w:szCs w:val="22"/>
        </w:rPr>
        <w:t>услуги, в том числе с использованием</w:t>
      </w:r>
    </w:p>
    <w:p w:rsidR="00E50541" w:rsidRPr="006A1A6E" w:rsidRDefault="00E50541" w:rsidP="00F26EF7">
      <w:pPr>
        <w:pStyle w:val="ConsPlusNormal"/>
        <w:jc w:val="center"/>
        <w:rPr>
          <w:sz w:val="22"/>
          <w:szCs w:val="22"/>
        </w:rPr>
      </w:pPr>
      <w:r w:rsidRPr="006A1A6E">
        <w:rPr>
          <w:sz w:val="22"/>
          <w:szCs w:val="22"/>
        </w:rPr>
        <w:t>информационно-коммуникационных технологий</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46. Критериями доступности и качества оказания государственной услуги являются:</w:t>
      </w:r>
    </w:p>
    <w:p w:rsidR="00E50541" w:rsidRPr="006A1A6E" w:rsidRDefault="00E50541" w:rsidP="00F26EF7">
      <w:pPr>
        <w:pStyle w:val="ConsPlusNormal"/>
        <w:ind w:firstLine="540"/>
        <w:jc w:val="both"/>
        <w:rPr>
          <w:sz w:val="22"/>
          <w:szCs w:val="22"/>
        </w:rPr>
      </w:pPr>
      <w:r w:rsidRPr="006A1A6E">
        <w:rPr>
          <w:sz w:val="22"/>
          <w:szCs w:val="22"/>
        </w:rPr>
        <w:t>а) удовлетворенность заявителей качеством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б) полнота, актуальность и достоверность информации о порядке предоставления государственной услуги, в том числе в электронной форме;</w:t>
      </w:r>
    </w:p>
    <w:p w:rsidR="00E50541" w:rsidRPr="006A1A6E" w:rsidRDefault="00E50541" w:rsidP="00F26EF7">
      <w:pPr>
        <w:pStyle w:val="ConsPlusNormal"/>
        <w:ind w:firstLine="540"/>
        <w:jc w:val="both"/>
        <w:rPr>
          <w:sz w:val="22"/>
          <w:szCs w:val="22"/>
        </w:rPr>
      </w:pPr>
      <w:r w:rsidRPr="006A1A6E">
        <w:rPr>
          <w:sz w:val="22"/>
          <w:szCs w:val="22"/>
        </w:rPr>
        <w:t>в) наглядность форм размещаемой информации о порядке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г)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д) отсутствие обоснованных жалоб со стороны заявителей по результатам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е) предоставление возможности подачи заявления или заявления и документов (копий документов) в форме электронного документа;</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ж) предоставление возможности получения информации о ходе предоставления государственной услуги,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50541" w:rsidRPr="006A1A6E" w:rsidRDefault="00E50541" w:rsidP="00F26EF7">
      <w:pPr>
        <w:pStyle w:val="ConsPlusNormal"/>
        <w:ind w:firstLine="540"/>
        <w:jc w:val="both"/>
        <w:rPr>
          <w:sz w:val="22"/>
          <w:szCs w:val="22"/>
        </w:rPr>
      </w:pPr>
      <w:r w:rsidRPr="006A1A6E">
        <w:rPr>
          <w:sz w:val="22"/>
          <w:szCs w:val="22"/>
        </w:rPr>
        <w:t>47. При предоставлении на личном приеме заявления и документов предполагается однократное взаимодействие должностного лица, ответственного за предоставление государственной услуги, и заявителя.</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Иные требования, в том числе учитывающие особенности</w:t>
      </w:r>
    </w:p>
    <w:p w:rsidR="00E50541" w:rsidRPr="006A1A6E" w:rsidRDefault="00E50541" w:rsidP="00F26EF7">
      <w:pPr>
        <w:pStyle w:val="ConsPlusNormal"/>
        <w:jc w:val="center"/>
        <w:rPr>
          <w:sz w:val="22"/>
          <w:szCs w:val="22"/>
        </w:rPr>
      </w:pPr>
      <w:r w:rsidRPr="006A1A6E">
        <w:rPr>
          <w:sz w:val="22"/>
          <w:szCs w:val="22"/>
        </w:rPr>
        <w:t>предоставления государственной услуги в электронной форме</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bookmarkStart w:id="26" w:name="Par290"/>
      <w:bookmarkEnd w:id="26"/>
      <w:r w:rsidRPr="006A1A6E">
        <w:rPr>
          <w:sz w:val="22"/>
          <w:szCs w:val="22"/>
        </w:rPr>
        <w:t>48. Для получения государственной услуги заявителям представляется возможность представить заявление или заявление и документы (копии документов)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путем заполнения специальной интерактивной формы (с предоставлением возможности автоматической идентификации (нумерации) обращений;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Заявление, направляемое в форме электронного документа, оформляется и представляется заявителем в территориальный орган Фонда в соответствии с требованиями постановления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w:t>
      </w:r>
    </w:p>
    <w:p w:rsidR="00E50541" w:rsidRPr="006A1A6E" w:rsidRDefault="00E50541" w:rsidP="00F26EF7">
      <w:pPr>
        <w:pStyle w:val="ConsPlusNormal"/>
        <w:ind w:firstLine="540"/>
        <w:jc w:val="both"/>
        <w:rPr>
          <w:sz w:val="22"/>
          <w:szCs w:val="22"/>
        </w:rPr>
      </w:pPr>
      <w:r w:rsidRPr="006A1A6E">
        <w:rPr>
          <w:sz w:val="22"/>
          <w:szCs w:val="22"/>
        </w:rPr>
        <w:t>При направлении заявления в форме электронного документа может использоваться простая электронная подпись в соответствии с Федеральным законом от 6 апреля 2011 г. N 63-ФЗ "Об электронной подписи" при условии представления документов, указанных в пунктах 18, 20 Административного регламента, на бумажном носителе.</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При направлении заявления и копий документов в форме электронного документа используется усиленная квалифицированная электронная подпись заявителя в соответствии с Федеральным законом от 6 апреля 2011 г. N 63-ФЗ "Об электронной подписи".</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49. Заявителям обеспечивается возможность получения информации о предоставляемой государственной услуге на официальном сайте территориального органа Фонда и в федеральной государственной информационной системе "Единый портал государственных и муниципальных услуг (функций)".</w:t>
      </w:r>
    </w:p>
    <w:p w:rsidR="00E50541" w:rsidRPr="006A1A6E" w:rsidRDefault="00E50541" w:rsidP="00F26EF7">
      <w:pPr>
        <w:pStyle w:val="ConsPlusNormal"/>
        <w:ind w:firstLine="540"/>
        <w:jc w:val="both"/>
        <w:rPr>
          <w:sz w:val="22"/>
          <w:szCs w:val="22"/>
        </w:rPr>
      </w:pPr>
      <w:r w:rsidRPr="006A1A6E">
        <w:rPr>
          <w:sz w:val="22"/>
          <w:szCs w:val="22"/>
        </w:rPr>
        <w:t>При предоставлении государственной услуги в электронной форме посредством федеральной государственной информационной системы "Единый портал государственных и муниципальных услуг (функций)" заявителю обеспечивается:</w:t>
      </w:r>
    </w:p>
    <w:p w:rsidR="00E50541" w:rsidRPr="006A1A6E" w:rsidRDefault="00E50541" w:rsidP="00F26EF7">
      <w:pPr>
        <w:pStyle w:val="ConsPlusNormal"/>
        <w:ind w:firstLine="540"/>
        <w:jc w:val="both"/>
        <w:rPr>
          <w:sz w:val="22"/>
          <w:szCs w:val="22"/>
        </w:rPr>
      </w:pPr>
      <w:r w:rsidRPr="006A1A6E">
        <w:rPr>
          <w:sz w:val="22"/>
          <w:szCs w:val="22"/>
        </w:rPr>
        <w:t>а) запись на прием в территориальный орган Фонда для подачи заявления и документов (копий документов), необходимых для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б) возможность осуществления оценки качества предоставления государственной услуги.</w:t>
      </w:r>
    </w:p>
    <w:p w:rsidR="00E50541" w:rsidRPr="006A1A6E" w:rsidRDefault="00E50541" w:rsidP="00F26EF7">
      <w:pPr>
        <w:pStyle w:val="ConsPlusNormal"/>
        <w:jc w:val="both"/>
        <w:rPr>
          <w:sz w:val="22"/>
          <w:szCs w:val="22"/>
        </w:rPr>
      </w:pPr>
      <w:r w:rsidRPr="006A1A6E">
        <w:rPr>
          <w:sz w:val="22"/>
          <w:szCs w:val="22"/>
        </w:rPr>
        <w:t>(абзац введен Приказом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50. Для заявителей обеспечивается возможность получения следующей информации, размещенной на официальном сайте территориального органа Фонда:</w:t>
      </w:r>
    </w:p>
    <w:p w:rsidR="00E50541" w:rsidRPr="006A1A6E" w:rsidRDefault="00E50541" w:rsidP="00F26EF7">
      <w:pPr>
        <w:pStyle w:val="ConsPlusNormal"/>
        <w:ind w:firstLine="540"/>
        <w:jc w:val="both"/>
        <w:rPr>
          <w:sz w:val="22"/>
          <w:szCs w:val="22"/>
        </w:rPr>
      </w:pPr>
      <w:r w:rsidRPr="006A1A6E">
        <w:rPr>
          <w:sz w:val="22"/>
          <w:szCs w:val="22"/>
        </w:rPr>
        <w:t>а) о поступившем заявлении, включая информацию о дате и времени поступления заявления, наименовании заявителя, начиная с первого рабочего дня, следующего за днем регистрации заявления;</w:t>
      </w:r>
    </w:p>
    <w:p w:rsidR="00E50541" w:rsidRPr="006A1A6E" w:rsidRDefault="00E50541" w:rsidP="00F26EF7">
      <w:pPr>
        <w:pStyle w:val="ConsPlusNormal"/>
        <w:ind w:firstLine="540"/>
        <w:jc w:val="both"/>
        <w:rPr>
          <w:sz w:val="22"/>
          <w:szCs w:val="22"/>
        </w:rPr>
      </w:pPr>
      <w:r w:rsidRPr="006A1A6E">
        <w:rPr>
          <w:sz w:val="22"/>
          <w:szCs w:val="22"/>
        </w:rPr>
        <w:t>б) о ходе рассмотрения заявления.</w:t>
      </w:r>
    </w:p>
    <w:p w:rsidR="00E50541" w:rsidRPr="006A1A6E" w:rsidRDefault="00E50541" w:rsidP="00F26EF7">
      <w:pPr>
        <w:pStyle w:val="ConsPlusNormal"/>
        <w:ind w:firstLine="540"/>
        <w:jc w:val="both"/>
        <w:rPr>
          <w:sz w:val="22"/>
          <w:szCs w:val="22"/>
        </w:rPr>
      </w:pPr>
      <w:r w:rsidRPr="006A1A6E">
        <w:rPr>
          <w:sz w:val="22"/>
          <w:szCs w:val="22"/>
        </w:rPr>
        <w:t>51. По желанию заявителя предоставляется возможность получения приказа территориального органа Фонда о финансовом обеспечении (об отказе в финансовом обеспечении) предупредительных мер в форме электронного документа.</w:t>
      </w:r>
    </w:p>
    <w:p w:rsidR="00E50541" w:rsidRPr="006A1A6E" w:rsidRDefault="00E50541" w:rsidP="00F26EF7">
      <w:pPr>
        <w:pStyle w:val="ConsPlusNormal"/>
        <w:jc w:val="both"/>
        <w:rPr>
          <w:sz w:val="22"/>
          <w:szCs w:val="22"/>
        </w:rPr>
      </w:pPr>
      <w:r w:rsidRPr="006A1A6E">
        <w:rPr>
          <w:sz w:val="22"/>
          <w:szCs w:val="22"/>
        </w:rPr>
        <w:t>(п. 51 в ред. Приказа Минтруда России от 04.04.2017 N 334н)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1"/>
        <w:rPr>
          <w:sz w:val="22"/>
          <w:szCs w:val="22"/>
        </w:rPr>
      </w:pPr>
      <w:r w:rsidRPr="006A1A6E">
        <w:rPr>
          <w:sz w:val="22"/>
          <w:szCs w:val="22"/>
        </w:rPr>
        <w:t>III. Состав, последовательность и сроки выполнения</w:t>
      </w:r>
    </w:p>
    <w:p w:rsidR="00E50541" w:rsidRPr="006A1A6E" w:rsidRDefault="00E50541" w:rsidP="00F26EF7">
      <w:pPr>
        <w:pStyle w:val="ConsPlusNormal"/>
        <w:jc w:val="center"/>
        <w:rPr>
          <w:sz w:val="22"/>
          <w:szCs w:val="22"/>
        </w:rPr>
      </w:pPr>
      <w:r w:rsidRPr="006A1A6E">
        <w:rPr>
          <w:sz w:val="22"/>
          <w:szCs w:val="22"/>
        </w:rPr>
        <w:t>административных процедур (действий), требования к порядку</w:t>
      </w:r>
    </w:p>
    <w:p w:rsidR="00E50541" w:rsidRPr="006A1A6E" w:rsidRDefault="00E50541" w:rsidP="00F26EF7">
      <w:pPr>
        <w:pStyle w:val="ConsPlusNormal"/>
        <w:jc w:val="center"/>
        <w:rPr>
          <w:sz w:val="22"/>
          <w:szCs w:val="22"/>
        </w:rPr>
      </w:pPr>
      <w:r w:rsidRPr="006A1A6E">
        <w:rPr>
          <w:sz w:val="22"/>
          <w:szCs w:val="22"/>
        </w:rPr>
        <w:t>их выполнения, в том числе особенности выполнения</w:t>
      </w:r>
    </w:p>
    <w:p w:rsidR="00E50541" w:rsidRPr="006A1A6E" w:rsidRDefault="00E50541" w:rsidP="00F26EF7">
      <w:pPr>
        <w:pStyle w:val="ConsPlusNormal"/>
        <w:jc w:val="center"/>
        <w:rPr>
          <w:sz w:val="22"/>
          <w:szCs w:val="22"/>
        </w:rPr>
      </w:pPr>
      <w:r w:rsidRPr="006A1A6E">
        <w:rPr>
          <w:sz w:val="22"/>
          <w:szCs w:val="22"/>
        </w:rPr>
        <w:t>административных процедур (действий)</w:t>
      </w:r>
    </w:p>
    <w:p w:rsidR="00E50541" w:rsidRPr="006A1A6E" w:rsidRDefault="00E50541" w:rsidP="00F26EF7">
      <w:pPr>
        <w:pStyle w:val="ConsPlusNormal"/>
        <w:jc w:val="center"/>
        <w:rPr>
          <w:sz w:val="22"/>
          <w:szCs w:val="22"/>
        </w:rPr>
      </w:pPr>
      <w:r w:rsidRPr="006A1A6E">
        <w:rPr>
          <w:sz w:val="22"/>
          <w:szCs w:val="22"/>
        </w:rPr>
        <w:t>в электронной форме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Состав административных процедур по предоставлению</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52. Предоставление государственной услуги включает в себя следующие административные процедуры:</w:t>
      </w:r>
    </w:p>
    <w:p w:rsidR="00E50541" w:rsidRPr="006A1A6E" w:rsidRDefault="00E50541" w:rsidP="00F26EF7">
      <w:pPr>
        <w:pStyle w:val="ConsPlusNormal"/>
        <w:ind w:firstLine="540"/>
        <w:jc w:val="both"/>
        <w:rPr>
          <w:sz w:val="22"/>
          <w:szCs w:val="22"/>
        </w:rPr>
      </w:pPr>
      <w:r w:rsidRPr="006A1A6E">
        <w:rPr>
          <w:sz w:val="22"/>
          <w:szCs w:val="22"/>
        </w:rPr>
        <w:t>регистрация и прием заявления и документов;</w:t>
      </w:r>
    </w:p>
    <w:p w:rsidR="00E50541" w:rsidRPr="006A1A6E" w:rsidRDefault="00E50541" w:rsidP="00F26EF7">
      <w:pPr>
        <w:pStyle w:val="ConsPlusNormal"/>
        <w:ind w:firstLine="540"/>
        <w:jc w:val="both"/>
        <w:rPr>
          <w:sz w:val="22"/>
          <w:szCs w:val="22"/>
        </w:rPr>
      </w:pPr>
      <w:r w:rsidRPr="006A1A6E">
        <w:rPr>
          <w:sz w:val="22"/>
          <w:szCs w:val="22"/>
        </w:rPr>
        <w:t>запрос документов (сведений), которые находятся в распоряжении государственных органов, органов местного самоуправления и иных организаций (сведений), в рамках межведомственного взаимодействия;</w:t>
      </w:r>
    </w:p>
    <w:p w:rsidR="00E50541" w:rsidRPr="006A1A6E" w:rsidRDefault="00E50541" w:rsidP="00F26EF7">
      <w:pPr>
        <w:pStyle w:val="ConsPlusNormal"/>
        <w:ind w:firstLine="540"/>
        <w:jc w:val="both"/>
        <w:rPr>
          <w:sz w:val="22"/>
          <w:szCs w:val="22"/>
        </w:rPr>
      </w:pPr>
      <w:r w:rsidRPr="006A1A6E">
        <w:rPr>
          <w:sz w:val="22"/>
          <w:szCs w:val="22"/>
        </w:rPr>
        <w:t>рассмотрение заявления и документов, принятие решения;</w:t>
      </w:r>
    </w:p>
    <w:p w:rsidR="00E50541" w:rsidRPr="006A1A6E" w:rsidRDefault="00E50541" w:rsidP="00F26EF7">
      <w:pPr>
        <w:pStyle w:val="ConsPlusNormal"/>
        <w:ind w:firstLine="540"/>
        <w:jc w:val="both"/>
        <w:rPr>
          <w:sz w:val="22"/>
          <w:szCs w:val="22"/>
        </w:rPr>
      </w:pPr>
      <w:r w:rsidRPr="006A1A6E">
        <w:rPr>
          <w:sz w:val="22"/>
          <w:szCs w:val="22"/>
        </w:rPr>
        <w:t>направление заявителю приказа территориального органа Фонда о финансовом обеспечении (об отказе в финансовом обеспечении) предупредительных мер.</w:t>
      </w:r>
    </w:p>
    <w:p w:rsidR="00E50541" w:rsidRPr="006A1A6E" w:rsidRDefault="00E50541" w:rsidP="00F26EF7">
      <w:pPr>
        <w:pStyle w:val="ConsPlusNormal"/>
        <w:ind w:firstLine="540"/>
        <w:jc w:val="both"/>
        <w:rPr>
          <w:sz w:val="22"/>
          <w:szCs w:val="22"/>
        </w:rPr>
      </w:pPr>
      <w:r w:rsidRPr="006A1A6E">
        <w:rPr>
          <w:sz w:val="22"/>
          <w:szCs w:val="22"/>
        </w:rPr>
        <w:t>53. Блок-схема последовательности действий предоставления государственной услуги предусмотрена приложением N 4 к Административному регламенту.</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Последовательность выполнения административных процедур</w:t>
      </w:r>
    </w:p>
    <w:p w:rsidR="00E50541" w:rsidRPr="006A1A6E" w:rsidRDefault="00E50541" w:rsidP="00F26EF7">
      <w:pPr>
        <w:pStyle w:val="ConsPlusNormal"/>
        <w:jc w:val="center"/>
        <w:rPr>
          <w:sz w:val="22"/>
          <w:szCs w:val="22"/>
        </w:rPr>
      </w:pPr>
      <w:r w:rsidRPr="006A1A6E">
        <w:rPr>
          <w:sz w:val="22"/>
          <w:szCs w:val="22"/>
        </w:rPr>
        <w:t>при предоставлении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Регистрация и прием заявления и документов</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54. Основанием для начала административной процедуры является поступление заявления и документов в территориальный орган Фонда по месту регистрации заявителя.</w:t>
      </w:r>
    </w:p>
    <w:p w:rsidR="00E50541" w:rsidRPr="006A1A6E" w:rsidRDefault="00E50541" w:rsidP="00F26EF7">
      <w:pPr>
        <w:pStyle w:val="ConsPlusNormal"/>
        <w:ind w:firstLine="540"/>
        <w:jc w:val="both"/>
        <w:rPr>
          <w:sz w:val="22"/>
          <w:szCs w:val="22"/>
        </w:rPr>
      </w:pPr>
      <w:r w:rsidRPr="006A1A6E">
        <w:rPr>
          <w:sz w:val="22"/>
          <w:szCs w:val="22"/>
        </w:rPr>
        <w:t>Заявление и документы могут быть представлены заявителем в территориальный орган Фонда лично или направлены с использованием средств почтовой связи.</w:t>
      </w:r>
    </w:p>
    <w:p w:rsidR="00E50541" w:rsidRPr="006A1A6E" w:rsidRDefault="00E50541" w:rsidP="00F26EF7">
      <w:pPr>
        <w:pStyle w:val="ConsPlusNormal"/>
        <w:ind w:firstLine="540"/>
        <w:jc w:val="both"/>
        <w:rPr>
          <w:sz w:val="22"/>
          <w:szCs w:val="22"/>
        </w:rPr>
      </w:pPr>
      <w:r w:rsidRPr="006A1A6E">
        <w:rPr>
          <w:sz w:val="22"/>
          <w:szCs w:val="22"/>
        </w:rPr>
        <w:t>55. Заявление и копии документов могут быть направлены в территориальный орган Фонда в форме электронного документа в порядке, предусмотренном пунктом 48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При направлении заявителем только заявления в форме электронного документа ему направляется электронное сообщение, в котором заявитель уведомляется о необходимости представления в территориальный орган Фонда на бумажном носителе документов (копий документов), необходимых для предоставления государственной услуги, времени личного приема заявителя в территориальном органе Фонда для представления документов (копий документов), а также о том, что отправление документов посредством услуг почтовой связи осуществляется не позднее 3-х рабочих дней с момента получения электронного сообщения. Заявление рассматривается должностным лицом, ответственным за предоставление государственной услуги, только после представления заявителем в территориальный орган Фонда документов (копии документов), необходимых для предоставления государственной услуги, на бумажном носителе.</w:t>
      </w:r>
    </w:p>
    <w:p w:rsidR="00E50541" w:rsidRPr="006A1A6E" w:rsidRDefault="00E50541" w:rsidP="00F26EF7">
      <w:pPr>
        <w:pStyle w:val="ConsPlusNormal"/>
        <w:jc w:val="both"/>
        <w:rPr>
          <w:sz w:val="22"/>
          <w:szCs w:val="22"/>
        </w:rPr>
      </w:pPr>
      <w:r w:rsidRPr="006A1A6E">
        <w:rPr>
          <w:sz w:val="22"/>
          <w:szCs w:val="22"/>
        </w:rPr>
        <w:t>(п. 55 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56. Направление документов (копий документов), необходимых для предоставления государственной услуги, с использованием средств почтовой связи осуществляется способом, позволяющим подтвердить факт и дату их отправления.</w:t>
      </w:r>
    </w:p>
    <w:p w:rsidR="00E50541" w:rsidRPr="006A1A6E" w:rsidRDefault="00E50541" w:rsidP="00F26EF7">
      <w:pPr>
        <w:pStyle w:val="ConsPlusNormal"/>
        <w:ind w:firstLine="540"/>
        <w:jc w:val="both"/>
        <w:rPr>
          <w:sz w:val="22"/>
          <w:szCs w:val="22"/>
        </w:rPr>
      </w:pPr>
      <w:r w:rsidRPr="006A1A6E">
        <w:rPr>
          <w:sz w:val="22"/>
          <w:szCs w:val="22"/>
        </w:rPr>
        <w:t>57. Должностное лицо, ответственное за предоставление государственной услуги, после поступления заявления или заявления и копий документов (в форме электронного документа) либо заявления и документов, представленных лично или направленных с использованием услуг почтовой связи, осуществляет следующие действия:</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определяет наличие оснований, предусмотренных пунктом 26 Административного регламента, по которым заявление и документы не принимаются к рассмотрению;</w:t>
      </w:r>
    </w:p>
    <w:p w:rsidR="00E50541" w:rsidRPr="006A1A6E" w:rsidRDefault="00E50541" w:rsidP="00F26EF7">
      <w:pPr>
        <w:pStyle w:val="ConsPlusNormal"/>
        <w:ind w:firstLine="540"/>
        <w:jc w:val="both"/>
        <w:rPr>
          <w:sz w:val="22"/>
          <w:szCs w:val="22"/>
        </w:rPr>
      </w:pPr>
      <w:r w:rsidRPr="006A1A6E">
        <w:rPr>
          <w:sz w:val="22"/>
          <w:szCs w:val="22"/>
        </w:rPr>
        <w:t>при отсутствии оснований для отказа в приеме к рассмотрению заявления и документов осуществляет их регистрацию в сроки, предусмотренные пунктами 33 - 36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выдает (высылает) расписку (уведомление) о приеме и регистрации указанных заявления и документов.</w:t>
      </w:r>
    </w:p>
    <w:p w:rsidR="00E50541" w:rsidRPr="006A1A6E" w:rsidRDefault="00E50541" w:rsidP="00F26EF7">
      <w:pPr>
        <w:pStyle w:val="ConsPlusNormal"/>
        <w:ind w:firstLine="540"/>
        <w:jc w:val="both"/>
        <w:rPr>
          <w:sz w:val="22"/>
          <w:szCs w:val="22"/>
        </w:rPr>
      </w:pPr>
      <w:r w:rsidRPr="006A1A6E">
        <w:rPr>
          <w:sz w:val="22"/>
          <w:szCs w:val="22"/>
        </w:rPr>
        <w:t>58. В случае наличия оснований, предусмотренных пунктом 26 Административного регламента, по которым заявление и документы не принимаются к рассмотрению, должностное лицо, ответственное за предоставление государственной услуги, не принимает представленные заявление и документы к рассмотрению.</w:t>
      </w:r>
    </w:p>
    <w:p w:rsidR="00E50541" w:rsidRPr="006A1A6E" w:rsidRDefault="00E50541" w:rsidP="00F26EF7">
      <w:pPr>
        <w:pStyle w:val="ConsPlusNormal"/>
        <w:ind w:firstLine="540"/>
        <w:jc w:val="both"/>
        <w:rPr>
          <w:sz w:val="22"/>
          <w:szCs w:val="22"/>
        </w:rPr>
      </w:pPr>
      <w:r w:rsidRPr="006A1A6E">
        <w:rPr>
          <w:sz w:val="22"/>
          <w:szCs w:val="22"/>
        </w:rPr>
        <w:t>59. Должностное лицо, ответственное за предоставление государственной услуги, направляет ответ заявителю, обосновывающий причину отказа в приеме к рассмотрению заявления и документов, который направляется заявителю в течение 3 рабочих дней со дня принятия территориальным органом Фонда решения об отказе в приеме к рассмотрению заявления и документов.</w:t>
      </w:r>
    </w:p>
    <w:p w:rsidR="00E50541" w:rsidRPr="006A1A6E" w:rsidRDefault="00E50541" w:rsidP="00F26EF7">
      <w:pPr>
        <w:pStyle w:val="ConsPlusNormal"/>
        <w:ind w:firstLine="540"/>
        <w:jc w:val="both"/>
        <w:rPr>
          <w:sz w:val="22"/>
          <w:szCs w:val="22"/>
        </w:rPr>
      </w:pPr>
      <w:r w:rsidRPr="006A1A6E">
        <w:rPr>
          <w:sz w:val="22"/>
          <w:szCs w:val="22"/>
        </w:rPr>
        <w:t>60. Зарегистрированные заявление и документы направляются другому должностному лицу, ответственному за предоставление государственной услуги, на рассмотрение и принятие решения о предоставлении государственной услуги или решения об отказе в предоставлении государственной услуги.</w:t>
      </w: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Запрос документов (сведений), которые находятся</w:t>
      </w:r>
    </w:p>
    <w:p w:rsidR="00E50541" w:rsidRPr="006A1A6E" w:rsidRDefault="00E50541" w:rsidP="00F26EF7">
      <w:pPr>
        <w:pStyle w:val="ConsPlusNormal"/>
        <w:jc w:val="center"/>
        <w:rPr>
          <w:sz w:val="22"/>
          <w:szCs w:val="22"/>
        </w:rPr>
      </w:pPr>
      <w:r w:rsidRPr="006A1A6E">
        <w:rPr>
          <w:sz w:val="22"/>
          <w:szCs w:val="22"/>
        </w:rPr>
        <w:t>в распоряжении государственных органов, органов местного</w:t>
      </w:r>
    </w:p>
    <w:p w:rsidR="00E50541" w:rsidRPr="006A1A6E" w:rsidRDefault="00E50541" w:rsidP="00F26EF7">
      <w:pPr>
        <w:pStyle w:val="ConsPlusNormal"/>
        <w:jc w:val="center"/>
        <w:rPr>
          <w:sz w:val="22"/>
          <w:szCs w:val="22"/>
        </w:rPr>
      </w:pPr>
      <w:r w:rsidRPr="006A1A6E">
        <w:rPr>
          <w:sz w:val="22"/>
          <w:szCs w:val="22"/>
        </w:rPr>
        <w:t>самоуправления и иных организаций, в рамках</w:t>
      </w:r>
    </w:p>
    <w:p w:rsidR="00E50541" w:rsidRPr="006A1A6E" w:rsidRDefault="00E50541" w:rsidP="00F26EF7">
      <w:pPr>
        <w:pStyle w:val="ConsPlusNormal"/>
        <w:jc w:val="center"/>
        <w:rPr>
          <w:sz w:val="22"/>
          <w:szCs w:val="22"/>
        </w:rPr>
      </w:pPr>
      <w:r w:rsidRPr="006A1A6E">
        <w:rPr>
          <w:sz w:val="22"/>
          <w:szCs w:val="22"/>
        </w:rPr>
        <w:t>межведомственного взаимодействия</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61. Основанием для начала административной процедуры является рассмотрение заявления и документов, при котором выявлено непредставление самостоятельно заявителем документов (сведений), которые находятся в распоряжении государственных органов, органов местного самоуправления и иных организаций.</w:t>
      </w:r>
    </w:p>
    <w:p w:rsidR="00E50541" w:rsidRPr="006A1A6E" w:rsidRDefault="00E50541" w:rsidP="00F26EF7">
      <w:pPr>
        <w:pStyle w:val="ConsPlusNormal"/>
        <w:ind w:firstLine="540"/>
        <w:jc w:val="both"/>
        <w:rPr>
          <w:sz w:val="22"/>
          <w:szCs w:val="22"/>
        </w:rPr>
      </w:pPr>
      <w:r w:rsidRPr="006A1A6E">
        <w:rPr>
          <w:sz w:val="22"/>
          <w:szCs w:val="22"/>
        </w:rPr>
        <w:t>62. Должностное лицо, ответственное за предоставление государственной услуги, в течение 5 рабочих дней со дня поступления (регистрации) заявления и документов направляет:</w:t>
      </w:r>
    </w:p>
    <w:p w:rsidR="00E50541" w:rsidRPr="006A1A6E" w:rsidRDefault="00E50541" w:rsidP="00F26EF7">
      <w:pPr>
        <w:pStyle w:val="ConsPlusNormal"/>
        <w:ind w:firstLine="540"/>
        <w:jc w:val="both"/>
        <w:rPr>
          <w:sz w:val="22"/>
          <w:szCs w:val="22"/>
        </w:rPr>
      </w:pPr>
      <w:r w:rsidRPr="006A1A6E">
        <w:rPr>
          <w:sz w:val="22"/>
          <w:szCs w:val="22"/>
        </w:rPr>
        <w:t>в Министерство труда и социальной защиты Российской Федерации межведомственный запрос о предоставлении сведений, указанных в подпункте а) пункта 22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в Федеральную службу по надзору в сфере здравоохранения межведомственный запрос о предоставлении сведений, указанных в подпункте б) пункта 22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Срок рассмотрения запроса сведений и направление ответа на запрос органами, участвующими в предоставлении государственной услуги, составляет 5 рабочих дней с момента получения ими запроса сведений.</w:t>
      </w:r>
    </w:p>
    <w:p w:rsidR="00E50541" w:rsidRPr="006A1A6E" w:rsidRDefault="00E50541" w:rsidP="00F26EF7">
      <w:pPr>
        <w:pStyle w:val="ConsPlusNormal"/>
        <w:ind w:firstLine="540"/>
        <w:jc w:val="both"/>
        <w:rPr>
          <w:sz w:val="22"/>
          <w:szCs w:val="22"/>
        </w:rPr>
      </w:pPr>
      <w:r w:rsidRPr="006A1A6E">
        <w:rPr>
          <w:sz w:val="22"/>
          <w:szCs w:val="22"/>
        </w:rPr>
        <w:t>63. В случае самостоятельного представления заявителем документов (копий документов), сведения о которых запрашиваются территориальным органом Фонда в рамках межведомственного взаимодействия согласно пунктам 22, 23 Административного регламента, указанные сведения в рамках межведомственного взаимодействия не запрашиваются.</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Рассмотрение заявления и документов, принятие решения</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64. Основанием для начала административной процедуры является поступление в территориальный орган Фонда заявления и документов, указанных в пунктах 18, 20 Административного регламента, а также сведений, необходимых для предоставления государственной услуги, указанных в пунктах 22, 23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65. Должностное лицо, ответственное за предоставление государственной услуги, после поступления заявления и документов, а также сведений, получаемых с помощью межведомственного взаимодействия, осуществляет следующие действия:</w:t>
      </w:r>
    </w:p>
    <w:p w:rsidR="00E50541" w:rsidRPr="006A1A6E" w:rsidRDefault="00E50541" w:rsidP="00F26EF7">
      <w:pPr>
        <w:pStyle w:val="ConsPlusNormal"/>
        <w:ind w:firstLine="540"/>
        <w:jc w:val="both"/>
        <w:rPr>
          <w:sz w:val="22"/>
          <w:szCs w:val="22"/>
        </w:rPr>
      </w:pPr>
      <w:r w:rsidRPr="006A1A6E">
        <w:rPr>
          <w:sz w:val="22"/>
          <w:szCs w:val="22"/>
        </w:rPr>
        <w:t>а) осуществляет проверку представленных заявителем документов на предмет их соответствия действующему законодательству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б) определяет наличие или отсутствие оснований для отказа заявителю в предоставлении государственной услуги в соответствии с пунктом 28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66. По результатам рассмотрения заявления, документов и сведений, необходимых для предоставления государственной услуги, указанных в пунктах 22, 23 Административного регламента, должностное лицо, ответственное за предоставление государственной услуги, готовит проект решения о предоставлении государственной услуги или проект решения об отказе в предоставлении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67. При наличии оснований для отказа заявителю в предоставлении государственной услуги, предусмотренных пунктом 28 Административного регламента, в проекте решения об отказе в предоставлении государственной услуги указываются причины, обосновывающие отказ.</w:t>
      </w:r>
    </w:p>
    <w:p w:rsidR="00E50541" w:rsidRPr="006A1A6E" w:rsidRDefault="00E50541" w:rsidP="00F26EF7">
      <w:pPr>
        <w:pStyle w:val="ConsPlusNormal"/>
        <w:ind w:firstLine="540"/>
        <w:jc w:val="both"/>
        <w:rPr>
          <w:sz w:val="22"/>
          <w:szCs w:val="22"/>
        </w:rPr>
      </w:pPr>
      <w:bookmarkStart w:id="27" w:name="Par364"/>
      <w:bookmarkEnd w:id="27"/>
      <w:r w:rsidRPr="006A1A6E">
        <w:rPr>
          <w:sz w:val="22"/>
          <w:szCs w:val="22"/>
        </w:rPr>
        <w:t>68. В отношении заявителей, у которых сумма страховых взносов, начисленных за предшествующий год составляет более 10 000,0 тыс. рублей, должностное лицо, ответственное за предоставление государственной услуги, в течение трех рабочих дней после поступления заявления и документов и сведений, необходимых для предоставления государственной услуги, указанных в пунктах 22, 23 Административного регламента, направляет заявление и документы, вышеуказанные сведения, а также проект решения о предоставлении государственной услуги или проект решения об отказе в предоставлении государственной услуги на согласование в Фонд.</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69. Должностное лицо Фонда, ответственное за предоставление государственной услуги, рассматривает документы, указанные в пункте 68 Административного регламента, в течение 15 рабочих дней и направляет в территориальный орган Фонда письмо о согласовании проекта решения или об отказе в его согласовании.</w:t>
      </w:r>
    </w:p>
    <w:p w:rsidR="00E50541" w:rsidRPr="006A1A6E" w:rsidRDefault="00E50541" w:rsidP="00F26EF7">
      <w:pPr>
        <w:pStyle w:val="ConsPlusNormal"/>
        <w:ind w:firstLine="540"/>
        <w:jc w:val="both"/>
        <w:rPr>
          <w:sz w:val="22"/>
          <w:szCs w:val="22"/>
        </w:rPr>
      </w:pPr>
      <w:r w:rsidRPr="006A1A6E">
        <w:rPr>
          <w:sz w:val="22"/>
          <w:szCs w:val="22"/>
        </w:rPr>
        <w:t>70. Решение о предоставлении государственной услуги или об отказе в предоставлении государственной услуги оформляется приказом территориального органа Фонда, который подписывается руководителем (заместителем руководителя) территориального органа Фонда.</w:t>
      </w:r>
    </w:p>
    <w:p w:rsidR="00E50541" w:rsidRPr="006A1A6E" w:rsidRDefault="00E50541" w:rsidP="00F26EF7">
      <w:pPr>
        <w:pStyle w:val="ConsPlusNormal"/>
        <w:ind w:firstLine="540"/>
        <w:jc w:val="both"/>
        <w:rPr>
          <w:sz w:val="22"/>
          <w:szCs w:val="22"/>
        </w:rPr>
      </w:pPr>
      <w:r w:rsidRPr="006A1A6E">
        <w:rPr>
          <w:sz w:val="22"/>
          <w:szCs w:val="22"/>
        </w:rPr>
        <w:t>71. Выполнение административной процедуры осуществляется в сроки, предусмотренные пунктом 14 Административного регламента.</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Направление заявителю приказа территориального органа</w:t>
      </w:r>
    </w:p>
    <w:p w:rsidR="00E50541" w:rsidRPr="006A1A6E" w:rsidRDefault="00E50541" w:rsidP="00F26EF7">
      <w:pPr>
        <w:pStyle w:val="ConsPlusNormal"/>
        <w:jc w:val="center"/>
        <w:rPr>
          <w:sz w:val="22"/>
          <w:szCs w:val="22"/>
        </w:rPr>
      </w:pPr>
      <w:r w:rsidRPr="006A1A6E">
        <w:rPr>
          <w:sz w:val="22"/>
          <w:szCs w:val="22"/>
        </w:rPr>
        <w:t>Фонда о финансовом обеспечении (об отказе в финансовом</w:t>
      </w:r>
    </w:p>
    <w:p w:rsidR="00E50541" w:rsidRPr="006A1A6E" w:rsidRDefault="00E50541" w:rsidP="00F26EF7">
      <w:pPr>
        <w:pStyle w:val="ConsPlusNormal"/>
        <w:jc w:val="center"/>
        <w:rPr>
          <w:sz w:val="22"/>
          <w:szCs w:val="22"/>
        </w:rPr>
      </w:pPr>
      <w:r w:rsidRPr="006A1A6E">
        <w:rPr>
          <w:sz w:val="22"/>
          <w:szCs w:val="22"/>
        </w:rPr>
        <w:t>обеспечении) предупредительных мер</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72. Основанием для начала административной процедуры является издание территориальным органом Фонда приказа о финансовом обеспечении (об отказе в финансовом обеспечении) предупредительных мер.</w:t>
      </w:r>
    </w:p>
    <w:p w:rsidR="00E50541" w:rsidRPr="006A1A6E" w:rsidRDefault="00E50541" w:rsidP="00F26EF7">
      <w:pPr>
        <w:pStyle w:val="ConsPlusNormal"/>
        <w:ind w:firstLine="540"/>
        <w:jc w:val="both"/>
        <w:rPr>
          <w:sz w:val="22"/>
          <w:szCs w:val="22"/>
        </w:rPr>
      </w:pPr>
      <w:r w:rsidRPr="006A1A6E">
        <w:rPr>
          <w:sz w:val="22"/>
          <w:szCs w:val="22"/>
        </w:rPr>
        <w:t>73. Приказ территориального органа Фонда о финансовом обеспечении (об отказе в финансовом обеспечении с обоснованием причин) предупредительных мер в 3-дневный срок с даты его подписания вручается заявителю на личном приеме либо направляется с использованием средств почтовой связи или в электронном виде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в случае если заявление или заявление и копии документов было направлено заявителем в форме электронного документа.</w:t>
      </w:r>
    </w:p>
    <w:p w:rsidR="00E50541" w:rsidRPr="006A1A6E" w:rsidRDefault="00E50541" w:rsidP="00F26EF7">
      <w:pPr>
        <w:pStyle w:val="ConsPlusNormal"/>
        <w:jc w:val="both"/>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ind w:firstLine="540"/>
        <w:jc w:val="both"/>
        <w:rPr>
          <w:sz w:val="22"/>
          <w:szCs w:val="22"/>
        </w:rPr>
      </w:pPr>
      <w:r w:rsidRPr="006A1A6E">
        <w:rPr>
          <w:sz w:val="22"/>
          <w:szCs w:val="22"/>
        </w:rPr>
        <w:t>74. Направление заявителю приказа о финансовом обеспечении (об отказе в финансовом обеспечении) предупредительных мер осуществляется должностным лицом, ответственным за предоставление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1"/>
        <w:rPr>
          <w:sz w:val="22"/>
          <w:szCs w:val="22"/>
        </w:rPr>
      </w:pPr>
      <w:r w:rsidRPr="006A1A6E">
        <w:rPr>
          <w:sz w:val="22"/>
          <w:szCs w:val="22"/>
        </w:rPr>
        <w:t>IV. Формы контроля за исполнением</w:t>
      </w:r>
    </w:p>
    <w:p w:rsidR="00E50541" w:rsidRPr="006A1A6E" w:rsidRDefault="00E50541" w:rsidP="00F26EF7">
      <w:pPr>
        <w:pStyle w:val="ConsPlusNormal"/>
        <w:jc w:val="center"/>
        <w:rPr>
          <w:sz w:val="22"/>
          <w:szCs w:val="22"/>
        </w:rPr>
      </w:pPr>
      <w:r w:rsidRPr="006A1A6E">
        <w:rPr>
          <w:sz w:val="22"/>
          <w:szCs w:val="22"/>
        </w:rPr>
        <w:t>Административного регламента</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Порядок осуществления текущего контроля за соблюдением</w:t>
      </w:r>
    </w:p>
    <w:p w:rsidR="00E50541" w:rsidRPr="006A1A6E" w:rsidRDefault="00E50541" w:rsidP="00F26EF7">
      <w:pPr>
        <w:pStyle w:val="ConsPlusNormal"/>
        <w:jc w:val="center"/>
        <w:rPr>
          <w:sz w:val="22"/>
          <w:szCs w:val="22"/>
        </w:rPr>
      </w:pPr>
      <w:r w:rsidRPr="006A1A6E">
        <w:rPr>
          <w:sz w:val="22"/>
          <w:szCs w:val="22"/>
        </w:rPr>
        <w:t>и исполнением должностными лицами Фонда, территориального</w:t>
      </w:r>
    </w:p>
    <w:p w:rsidR="00E50541" w:rsidRPr="006A1A6E" w:rsidRDefault="00E50541" w:rsidP="00F26EF7">
      <w:pPr>
        <w:pStyle w:val="ConsPlusNormal"/>
        <w:jc w:val="center"/>
        <w:rPr>
          <w:sz w:val="22"/>
          <w:szCs w:val="22"/>
        </w:rPr>
      </w:pPr>
      <w:r w:rsidRPr="006A1A6E">
        <w:rPr>
          <w:sz w:val="22"/>
          <w:szCs w:val="22"/>
        </w:rPr>
        <w:t>органа Фонда положений Административного регламента и иных</w:t>
      </w:r>
    </w:p>
    <w:p w:rsidR="00E50541" w:rsidRPr="006A1A6E" w:rsidRDefault="00E50541" w:rsidP="00F26EF7">
      <w:pPr>
        <w:pStyle w:val="ConsPlusNormal"/>
        <w:jc w:val="center"/>
        <w:rPr>
          <w:sz w:val="22"/>
          <w:szCs w:val="22"/>
        </w:rPr>
      </w:pPr>
      <w:r w:rsidRPr="006A1A6E">
        <w:rPr>
          <w:sz w:val="22"/>
          <w:szCs w:val="22"/>
        </w:rPr>
        <w:t>нормативных правовых актов, устанавливающих требования</w:t>
      </w:r>
    </w:p>
    <w:p w:rsidR="00E50541" w:rsidRPr="006A1A6E" w:rsidRDefault="00E50541" w:rsidP="00F26EF7">
      <w:pPr>
        <w:pStyle w:val="ConsPlusNormal"/>
        <w:jc w:val="center"/>
        <w:rPr>
          <w:sz w:val="22"/>
          <w:szCs w:val="22"/>
        </w:rPr>
      </w:pPr>
      <w:r w:rsidRPr="006A1A6E">
        <w:rPr>
          <w:sz w:val="22"/>
          <w:szCs w:val="22"/>
        </w:rPr>
        <w:t>к предоставлению государственной услуги,</w:t>
      </w:r>
    </w:p>
    <w:p w:rsidR="00E50541" w:rsidRPr="006A1A6E" w:rsidRDefault="00E50541" w:rsidP="00F26EF7">
      <w:pPr>
        <w:pStyle w:val="ConsPlusNormal"/>
        <w:jc w:val="center"/>
        <w:rPr>
          <w:sz w:val="22"/>
          <w:szCs w:val="22"/>
        </w:rPr>
      </w:pPr>
      <w:r w:rsidRPr="006A1A6E">
        <w:rPr>
          <w:sz w:val="22"/>
          <w:szCs w:val="22"/>
        </w:rPr>
        <w:t>а также принятием ими решений</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75. Текущий контроль и координация последовательности действий, определенных административными процедурами по предоставлению государственной услуги, осуществляется должностными лицами территориального органа Фонда, ответственными за организацию работы по предоставлению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76. Контроль за соблюдением и исполнением должностными лицами территориального органа Фонда положений Административного регламента, иных нормативных правовых актов Российской Федерации, устанавливающих требования к предоставлению государственной услуги, а также принятием ими решений (далее - контроль), осуществляется постоянно руководителем структурного подразделения Фонда, территориального органа Фонда в соответствии с положениями о структурном подразделении Фонда и территориального органа Фонда путем проведения проверок.</w:t>
      </w:r>
    </w:p>
    <w:p w:rsidR="00E50541" w:rsidRPr="006A1A6E" w:rsidRDefault="00E50541" w:rsidP="00F26EF7">
      <w:pPr>
        <w:pStyle w:val="ConsPlusNormal"/>
        <w:ind w:firstLine="540"/>
        <w:jc w:val="both"/>
        <w:rPr>
          <w:sz w:val="22"/>
          <w:szCs w:val="22"/>
        </w:rPr>
      </w:pPr>
      <w:r w:rsidRPr="006A1A6E">
        <w:rPr>
          <w:sz w:val="22"/>
          <w:szCs w:val="22"/>
        </w:rPr>
        <w:t>77. Для текущего контроля используются сведения, имеющиеся в электронных базах данных территориальных органов Фонда.</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Порядок и периодичность осуществления плановых</w:t>
      </w:r>
    </w:p>
    <w:p w:rsidR="00E50541" w:rsidRPr="006A1A6E" w:rsidRDefault="00E50541" w:rsidP="00F26EF7">
      <w:pPr>
        <w:pStyle w:val="ConsPlusNormal"/>
        <w:jc w:val="center"/>
        <w:rPr>
          <w:sz w:val="22"/>
          <w:szCs w:val="22"/>
        </w:rPr>
      </w:pPr>
      <w:r w:rsidRPr="006A1A6E">
        <w:rPr>
          <w:sz w:val="22"/>
          <w:szCs w:val="22"/>
        </w:rPr>
        <w:t>и внеплановых проверок полноты и качества предоставления</w:t>
      </w:r>
    </w:p>
    <w:p w:rsidR="00E50541" w:rsidRPr="006A1A6E" w:rsidRDefault="00E50541" w:rsidP="00F26EF7">
      <w:pPr>
        <w:pStyle w:val="ConsPlusNormal"/>
        <w:jc w:val="center"/>
        <w:rPr>
          <w:sz w:val="22"/>
          <w:szCs w:val="22"/>
        </w:rPr>
      </w:pPr>
      <w:r w:rsidRPr="006A1A6E">
        <w:rPr>
          <w:sz w:val="22"/>
          <w:szCs w:val="22"/>
        </w:rPr>
        <w:t>государственной услуги, в том числе порядок и формы</w:t>
      </w:r>
    </w:p>
    <w:p w:rsidR="00E50541" w:rsidRPr="006A1A6E" w:rsidRDefault="00E50541" w:rsidP="00F26EF7">
      <w:pPr>
        <w:pStyle w:val="ConsPlusNormal"/>
        <w:jc w:val="center"/>
        <w:rPr>
          <w:sz w:val="22"/>
          <w:szCs w:val="22"/>
        </w:rPr>
      </w:pPr>
      <w:r w:rsidRPr="006A1A6E">
        <w:rPr>
          <w:sz w:val="22"/>
          <w:szCs w:val="22"/>
        </w:rPr>
        <w:t>контроля за полнотой и качеством предоставления</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78. Фонд организует и осуществляет контроль за исполнением территориальными органами Фонда соответствующих административных процедур Административного регламента.</w:t>
      </w:r>
    </w:p>
    <w:p w:rsidR="00E50541" w:rsidRPr="006A1A6E" w:rsidRDefault="00E50541" w:rsidP="00F26EF7">
      <w:pPr>
        <w:pStyle w:val="ConsPlusNormal"/>
        <w:ind w:firstLine="540"/>
        <w:jc w:val="both"/>
        <w:rPr>
          <w:sz w:val="22"/>
          <w:szCs w:val="22"/>
        </w:rPr>
      </w:pPr>
      <w:r w:rsidRPr="006A1A6E">
        <w:rPr>
          <w:sz w:val="22"/>
          <w:szCs w:val="22"/>
        </w:rPr>
        <w:t>79. Проверка полноты и качества предоставления государственной услуги (далее - проверка) включает в себя проведение проверок соблюдения и исполнения должностными лицами территориального органа Фонда положений Административного регламента, иных нормативных правовых актов Российской Федерации, устанавливающих требования к предоставлению государственной услуги, а также проведение внутреннего аудита результативности исполнения государственной услуги, выявление и устранение нарушений прав заявителей, рассмотрение, принятие решений, подготовку ответов на обращения заявителей, содержащих жалобы на действия (бездействие) и решения Фонда, территориального органа Фонда, их должностных лиц при предоставлении государственной услуги (далее - жалоба).</w:t>
      </w:r>
    </w:p>
    <w:p w:rsidR="00E50541" w:rsidRPr="006A1A6E" w:rsidRDefault="00E50541" w:rsidP="00F26EF7">
      <w:pPr>
        <w:pStyle w:val="ConsPlusNormal"/>
        <w:ind w:firstLine="540"/>
        <w:jc w:val="both"/>
        <w:rPr>
          <w:sz w:val="22"/>
          <w:szCs w:val="22"/>
        </w:rPr>
      </w:pPr>
      <w:r w:rsidRPr="006A1A6E">
        <w:rPr>
          <w:sz w:val="22"/>
          <w:szCs w:val="22"/>
        </w:rPr>
        <w:t>80. В целях осуществления контроля за предоставлением государственной услуги, а также выявления и устранения нарушений прав заявителей Фондом проводятся плановые и внеплановые проверки.</w:t>
      </w:r>
    </w:p>
    <w:p w:rsidR="00E50541" w:rsidRPr="006A1A6E" w:rsidRDefault="00E50541" w:rsidP="00F26EF7">
      <w:pPr>
        <w:pStyle w:val="ConsPlusNormal"/>
        <w:ind w:firstLine="540"/>
        <w:jc w:val="both"/>
        <w:rPr>
          <w:sz w:val="22"/>
          <w:szCs w:val="22"/>
        </w:rPr>
      </w:pPr>
      <w:r w:rsidRPr="006A1A6E">
        <w:rPr>
          <w:sz w:val="22"/>
          <w:szCs w:val="22"/>
        </w:rPr>
        <w:t>Плановые и внеплановые проверки проводятся на основании приказов Фонда.</w:t>
      </w:r>
    </w:p>
    <w:p w:rsidR="00E50541" w:rsidRPr="006A1A6E" w:rsidRDefault="00E50541" w:rsidP="00F26EF7">
      <w:pPr>
        <w:pStyle w:val="ConsPlusNormal"/>
        <w:ind w:firstLine="540"/>
        <w:jc w:val="both"/>
        <w:rPr>
          <w:sz w:val="22"/>
          <w:szCs w:val="22"/>
        </w:rPr>
      </w:pPr>
      <w:r w:rsidRPr="006A1A6E">
        <w:rPr>
          <w:sz w:val="22"/>
          <w:szCs w:val="22"/>
        </w:rPr>
        <w:t>Внеплановые проверки территориальных органов Фонда проводятся Фондом по обращениям заявителей.</w:t>
      </w:r>
    </w:p>
    <w:p w:rsidR="00E50541" w:rsidRPr="006A1A6E" w:rsidRDefault="00E50541" w:rsidP="00F26EF7">
      <w:pPr>
        <w:pStyle w:val="ConsPlusNormal"/>
        <w:ind w:firstLine="540"/>
        <w:jc w:val="both"/>
        <w:rPr>
          <w:sz w:val="22"/>
          <w:szCs w:val="22"/>
        </w:rPr>
      </w:pPr>
      <w:r w:rsidRPr="006A1A6E">
        <w:rPr>
          <w:sz w:val="22"/>
          <w:szCs w:val="22"/>
        </w:rPr>
        <w:t>Плановые проверки территориальных органов Фонда проводятся один раз в три года.</w:t>
      </w:r>
    </w:p>
    <w:p w:rsidR="00E50541" w:rsidRPr="006A1A6E" w:rsidRDefault="00E50541" w:rsidP="00F26EF7">
      <w:pPr>
        <w:pStyle w:val="ConsPlusNormal"/>
        <w:ind w:firstLine="540"/>
        <w:jc w:val="both"/>
        <w:rPr>
          <w:sz w:val="22"/>
          <w:szCs w:val="22"/>
        </w:rPr>
      </w:pPr>
      <w:r w:rsidRPr="006A1A6E">
        <w:rPr>
          <w:sz w:val="22"/>
          <w:szCs w:val="22"/>
        </w:rPr>
        <w:t>81.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Ответственность должностных лиц территориального органа</w:t>
      </w:r>
    </w:p>
    <w:p w:rsidR="00E50541" w:rsidRPr="006A1A6E" w:rsidRDefault="00E50541" w:rsidP="00F26EF7">
      <w:pPr>
        <w:pStyle w:val="ConsPlusNormal"/>
        <w:jc w:val="center"/>
        <w:rPr>
          <w:sz w:val="22"/>
          <w:szCs w:val="22"/>
        </w:rPr>
      </w:pPr>
      <w:r w:rsidRPr="006A1A6E">
        <w:rPr>
          <w:sz w:val="22"/>
          <w:szCs w:val="22"/>
        </w:rPr>
        <w:t>Фонда за решения и действия (бездействие), принимаемые</w:t>
      </w:r>
    </w:p>
    <w:p w:rsidR="00E50541" w:rsidRPr="006A1A6E" w:rsidRDefault="00E50541" w:rsidP="00F26EF7">
      <w:pPr>
        <w:pStyle w:val="ConsPlusNormal"/>
        <w:jc w:val="center"/>
        <w:rPr>
          <w:sz w:val="22"/>
          <w:szCs w:val="22"/>
        </w:rPr>
      </w:pPr>
      <w:r w:rsidRPr="006A1A6E">
        <w:rPr>
          <w:sz w:val="22"/>
          <w:szCs w:val="22"/>
        </w:rPr>
        <w:t>(осуществляемые) ими в ходе предоставления</w:t>
      </w:r>
    </w:p>
    <w:p w:rsidR="00E50541" w:rsidRPr="006A1A6E" w:rsidRDefault="00E50541" w:rsidP="00F26EF7">
      <w:pPr>
        <w:pStyle w:val="ConsPlusNormal"/>
        <w:jc w:val="center"/>
        <w:rPr>
          <w:sz w:val="22"/>
          <w:szCs w:val="22"/>
        </w:rPr>
      </w:pPr>
      <w:r w:rsidRPr="006A1A6E">
        <w:rPr>
          <w:sz w:val="22"/>
          <w:szCs w:val="22"/>
        </w:rPr>
        <w:t>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82. 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83. Персональная ответственность должностных лиц территориального органа Фонда, ответственных за предоставление государственной услуги, закрепляется в их должностных инструкциях.</w:t>
      </w:r>
    </w:p>
    <w:p w:rsidR="00E50541" w:rsidRPr="006A1A6E" w:rsidRDefault="00E50541" w:rsidP="00F26EF7">
      <w:pPr>
        <w:pStyle w:val="ConsPlusNormal"/>
        <w:ind w:firstLine="540"/>
        <w:jc w:val="both"/>
        <w:rPr>
          <w:sz w:val="22"/>
          <w:szCs w:val="22"/>
        </w:rPr>
      </w:pPr>
      <w:r w:rsidRPr="006A1A6E">
        <w:rPr>
          <w:sz w:val="22"/>
          <w:szCs w:val="22"/>
        </w:rPr>
        <w:t>Должностное лицо, ответственное за осуществление соответствующих административных процедур Административного регламента, несет персональную ответственность за:</w:t>
      </w:r>
    </w:p>
    <w:p w:rsidR="00E50541" w:rsidRPr="006A1A6E" w:rsidRDefault="00E50541" w:rsidP="00F26EF7">
      <w:pPr>
        <w:pStyle w:val="ConsPlusNormal"/>
        <w:ind w:firstLine="540"/>
        <w:jc w:val="both"/>
        <w:rPr>
          <w:sz w:val="22"/>
          <w:szCs w:val="22"/>
        </w:rPr>
      </w:pPr>
      <w:r w:rsidRPr="006A1A6E">
        <w:rPr>
          <w:sz w:val="22"/>
          <w:szCs w:val="22"/>
        </w:rPr>
        <w:t>соответствие результатов рассмотрения документов требованиям законодательства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соблюдение сроков и порядка приема документов, правильность регистрации принятых документов;</w:t>
      </w:r>
    </w:p>
    <w:p w:rsidR="00E50541" w:rsidRPr="006A1A6E" w:rsidRDefault="00E50541" w:rsidP="00F26EF7">
      <w:pPr>
        <w:pStyle w:val="ConsPlusNormal"/>
        <w:ind w:firstLine="540"/>
        <w:jc w:val="both"/>
        <w:rPr>
          <w:sz w:val="22"/>
          <w:szCs w:val="22"/>
        </w:rPr>
      </w:pPr>
      <w:r w:rsidRPr="006A1A6E">
        <w:rPr>
          <w:sz w:val="22"/>
          <w:szCs w:val="22"/>
        </w:rPr>
        <w:t>соблюдение порядка, в том числе сроков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соблюдение сроков направления (вручения) документов о предоставлении (об отказе в предоставлении) государственной услуги.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Положения, характеризующие требования к порядку</w:t>
      </w:r>
    </w:p>
    <w:p w:rsidR="00E50541" w:rsidRPr="006A1A6E" w:rsidRDefault="00E50541" w:rsidP="00F26EF7">
      <w:pPr>
        <w:pStyle w:val="ConsPlusNormal"/>
        <w:jc w:val="center"/>
        <w:rPr>
          <w:sz w:val="22"/>
          <w:szCs w:val="22"/>
        </w:rPr>
      </w:pPr>
      <w:r w:rsidRPr="006A1A6E">
        <w:rPr>
          <w:sz w:val="22"/>
          <w:szCs w:val="22"/>
        </w:rPr>
        <w:t>и формам контроля за предоставлением государственной</w:t>
      </w:r>
    </w:p>
    <w:p w:rsidR="00E50541" w:rsidRPr="006A1A6E" w:rsidRDefault="00E50541" w:rsidP="00F26EF7">
      <w:pPr>
        <w:pStyle w:val="ConsPlusNormal"/>
        <w:jc w:val="center"/>
        <w:rPr>
          <w:sz w:val="22"/>
          <w:szCs w:val="22"/>
        </w:rPr>
      </w:pPr>
      <w:r w:rsidRPr="006A1A6E">
        <w:rPr>
          <w:sz w:val="22"/>
          <w:szCs w:val="22"/>
        </w:rPr>
        <w:t>услуги, в том числе со стороны граждан, их</w:t>
      </w:r>
    </w:p>
    <w:p w:rsidR="00E50541" w:rsidRPr="006A1A6E" w:rsidRDefault="00E50541" w:rsidP="00F26EF7">
      <w:pPr>
        <w:pStyle w:val="ConsPlusNormal"/>
        <w:jc w:val="center"/>
        <w:rPr>
          <w:sz w:val="22"/>
          <w:szCs w:val="22"/>
        </w:rPr>
      </w:pPr>
      <w:r w:rsidRPr="006A1A6E">
        <w:rPr>
          <w:sz w:val="22"/>
          <w:szCs w:val="22"/>
        </w:rPr>
        <w:t>объединений и организаций</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84. Граждане, их объединения и организации вправе осуществлять контроль за исполнением государственной услуги путем направления вышестоящему должностному лицу территориального органа Фонда, предоставляющего государственную услугу, или в Фонд обоснованной жалобы с указанием конкретных нарушений, совершенных должностным лицом территориального органа Фонда, предоставляющего государственную услугу.</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1"/>
        <w:rPr>
          <w:sz w:val="22"/>
          <w:szCs w:val="22"/>
        </w:rPr>
      </w:pPr>
      <w:r w:rsidRPr="006A1A6E">
        <w:rPr>
          <w:sz w:val="22"/>
          <w:szCs w:val="22"/>
        </w:rPr>
        <w:t>V. Досудебный (внесудебный) порядок обжалования</w:t>
      </w:r>
    </w:p>
    <w:p w:rsidR="00E50541" w:rsidRPr="006A1A6E" w:rsidRDefault="00E50541" w:rsidP="00F26EF7">
      <w:pPr>
        <w:pStyle w:val="ConsPlusNormal"/>
        <w:jc w:val="center"/>
        <w:rPr>
          <w:sz w:val="22"/>
          <w:szCs w:val="22"/>
        </w:rPr>
      </w:pPr>
      <w:r w:rsidRPr="006A1A6E">
        <w:rPr>
          <w:sz w:val="22"/>
          <w:szCs w:val="22"/>
        </w:rPr>
        <w:t>решений и действий (бездействия) Фонда, территориальных</w:t>
      </w:r>
    </w:p>
    <w:p w:rsidR="00E50541" w:rsidRPr="006A1A6E" w:rsidRDefault="00E50541" w:rsidP="00F26EF7">
      <w:pPr>
        <w:pStyle w:val="ConsPlusNormal"/>
        <w:jc w:val="center"/>
        <w:rPr>
          <w:sz w:val="22"/>
          <w:szCs w:val="22"/>
        </w:rPr>
      </w:pPr>
      <w:r w:rsidRPr="006A1A6E">
        <w:rPr>
          <w:sz w:val="22"/>
          <w:szCs w:val="22"/>
        </w:rPr>
        <w:t>органов Фонда, их должностных лиц</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Информация для заявителя о его праве подать жалобу</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85. Заявитель вправе подать жалобу в письменной форме, в том числе при личном приеме, или в электронном виде.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Предмет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86. Заявитель может обратиться с жалобой в следующих случаях:</w:t>
      </w:r>
    </w:p>
    <w:p w:rsidR="00E50541" w:rsidRPr="006A1A6E" w:rsidRDefault="00E50541" w:rsidP="00F26EF7">
      <w:pPr>
        <w:pStyle w:val="ConsPlusNormal"/>
        <w:ind w:firstLine="540"/>
        <w:jc w:val="both"/>
        <w:rPr>
          <w:sz w:val="22"/>
          <w:szCs w:val="22"/>
        </w:rPr>
      </w:pPr>
      <w:r w:rsidRPr="006A1A6E">
        <w:rPr>
          <w:sz w:val="22"/>
          <w:szCs w:val="22"/>
        </w:rPr>
        <w:t>а) нарушение срока регистрации заявления;</w:t>
      </w:r>
    </w:p>
    <w:p w:rsidR="00E50541" w:rsidRPr="006A1A6E" w:rsidRDefault="00E50541" w:rsidP="00F26EF7">
      <w:pPr>
        <w:pStyle w:val="ConsPlusNormal"/>
        <w:ind w:firstLine="540"/>
        <w:jc w:val="both"/>
        <w:rPr>
          <w:sz w:val="22"/>
          <w:szCs w:val="22"/>
        </w:rPr>
      </w:pPr>
      <w:r w:rsidRPr="006A1A6E">
        <w:rPr>
          <w:sz w:val="22"/>
          <w:szCs w:val="22"/>
        </w:rPr>
        <w:t>б) нарушение срока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ж) отказ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0541" w:rsidRPr="006A1A6E" w:rsidRDefault="00E50541" w:rsidP="00F26EF7">
      <w:pPr>
        <w:pStyle w:val="ConsPlusNormal"/>
        <w:ind w:firstLine="540"/>
        <w:jc w:val="both"/>
        <w:rPr>
          <w:sz w:val="22"/>
          <w:szCs w:val="22"/>
        </w:rPr>
      </w:pPr>
      <w:r w:rsidRPr="006A1A6E">
        <w:rPr>
          <w:sz w:val="22"/>
          <w:szCs w:val="22"/>
        </w:rPr>
        <w:t>87. Жалоба должна содержать:</w:t>
      </w:r>
    </w:p>
    <w:p w:rsidR="00E50541" w:rsidRPr="006A1A6E" w:rsidRDefault="00E50541" w:rsidP="00F26EF7">
      <w:pPr>
        <w:pStyle w:val="ConsPlusNormal"/>
        <w:ind w:firstLine="540"/>
        <w:jc w:val="both"/>
        <w:rPr>
          <w:sz w:val="22"/>
          <w:szCs w:val="22"/>
        </w:rPr>
      </w:pPr>
      <w:r w:rsidRPr="006A1A6E">
        <w:rPr>
          <w:sz w:val="22"/>
          <w:szCs w:val="22"/>
        </w:rPr>
        <w:t>а) наименование территориального органа Фонда, предоставляющего государственную услугу, должностного лица территориального органа Фонда, предоставляющего государственную услугу, решения и действия (бездействие) которых обжалуются;</w:t>
      </w:r>
    </w:p>
    <w:p w:rsidR="00E50541" w:rsidRPr="006A1A6E" w:rsidRDefault="00E50541" w:rsidP="00F26EF7">
      <w:pPr>
        <w:pStyle w:val="ConsPlusNormal"/>
        <w:ind w:firstLine="540"/>
        <w:jc w:val="both"/>
        <w:rPr>
          <w:sz w:val="22"/>
          <w:szCs w:val="22"/>
        </w:rPr>
      </w:pPr>
      <w:r w:rsidRPr="006A1A6E">
        <w:rPr>
          <w:sz w:val="22"/>
          <w:szCs w:val="22"/>
        </w:rPr>
        <w:t>б) наименование организации,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0541" w:rsidRPr="006A1A6E" w:rsidRDefault="00E50541" w:rsidP="00F26EF7">
      <w:pPr>
        <w:pStyle w:val="ConsPlusNormal"/>
        <w:ind w:firstLine="540"/>
        <w:jc w:val="both"/>
        <w:rPr>
          <w:sz w:val="22"/>
          <w:szCs w:val="22"/>
        </w:rPr>
      </w:pPr>
      <w:r w:rsidRPr="006A1A6E">
        <w:rPr>
          <w:sz w:val="22"/>
          <w:szCs w:val="22"/>
        </w:rPr>
        <w:t>в) сведения об обжалуемых решениях и действиях (бездействии) территориального органа Фонда, его должностного лица;</w:t>
      </w:r>
    </w:p>
    <w:p w:rsidR="00E50541" w:rsidRPr="006A1A6E" w:rsidRDefault="00E50541" w:rsidP="00F26EF7">
      <w:pPr>
        <w:pStyle w:val="ConsPlusNormal"/>
        <w:ind w:firstLine="540"/>
        <w:jc w:val="both"/>
        <w:rPr>
          <w:sz w:val="22"/>
          <w:szCs w:val="22"/>
        </w:rPr>
      </w:pPr>
      <w:r w:rsidRPr="006A1A6E">
        <w:rPr>
          <w:sz w:val="22"/>
          <w:szCs w:val="22"/>
        </w:rPr>
        <w:t>г) доводы, на основании которых заявитель не согласен с решением и действием (бездействием) Фонда (территориального органа Фонда), его должностного лица. Заявителем могут быть представлены документы (при наличии), подтверждающие доводы заявителя, либо их копии.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Органы государственной власти</w:t>
      </w:r>
    </w:p>
    <w:p w:rsidR="00E50541" w:rsidRPr="006A1A6E" w:rsidRDefault="00E50541" w:rsidP="00F26EF7">
      <w:pPr>
        <w:pStyle w:val="ConsPlusNormal"/>
        <w:jc w:val="center"/>
        <w:rPr>
          <w:sz w:val="22"/>
          <w:szCs w:val="22"/>
        </w:rPr>
      </w:pPr>
      <w:r w:rsidRPr="006A1A6E">
        <w:rPr>
          <w:sz w:val="22"/>
          <w:szCs w:val="22"/>
        </w:rPr>
        <w:t>и уполномоченные на рассмотрение жалобы должностные лица,</w:t>
      </w:r>
    </w:p>
    <w:p w:rsidR="00E50541" w:rsidRPr="006A1A6E" w:rsidRDefault="00E50541" w:rsidP="00F26EF7">
      <w:pPr>
        <w:pStyle w:val="ConsPlusNormal"/>
        <w:jc w:val="center"/>
        <w:rPr>
          <w:sz w:val="22"/>
          <w:szCs w:val="22"/>
        </w:rPr>
      </w:pPr>
      <w:r w:rsidRPr="006A1A6E">
        <w:rPr>
          <w:sz w:val="22"/>
          <w:szCs w:val="22"/>
        </w:rPr>
        <w:t>которым может быть направлена жалоба</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88. Жалобы рассматриваются должностным лицом Фонда, уполномоченным на рассмотрение жалоб.</w:t>
      </w:r>
    </w:p>
    <w:p w:rsidR="00E50541" w:rsidRPr="006A1A6E" w:rsidRDefault="00E50541" w:rsidP="00F26EF7">
      <w:pPr>
        <w:pStyle w:val="ConsPlusNormal"/>
        <w:ind w:firstLine="540"/>
        <w:jc w:val="both"/>
        <w:rPr>
          <w:sz w:val="22"/>
          <w:szCs w:val="22"/>
        </w:rPr>
      </w:pPr>
      <w:r w:rsidRPr="006A1A6E">
        <w:rPr>
          <w:sz w:val="22"/>
          <w:szCs w:val="22"/>
        </w:rPr>
        <w:t>Жалобы на решение и (или) действие (бездействие) должностных лиц территориального органа Фонда рассматриваются руководителем территориального органа Фонда (его заместителем), а также могут рассматриваться Фондом.</w:t>
      </w:r>
    </w:p>
    <w:p w:rsidR="00E50541" w:rsidRPr="006A1A6E" w:rsidRDefault="00E50541" w:rsidP="00F26EF7">
      <w:pPr>
        <w:pStyle w:val="ConsPlusNormal"/>
        <w:jc w:val="center"/>
        <w:outlineLvl w:val="2"/>
        <w:rPr>
          <w:sz w:val="22"/>
          <w:szCs w:val="22"/>
        </w:rPr>
      </w:pPr>
      <w:r w:rsidRPr="006A1A6E">
        <w:rPr>
          <w:sz w:val="22"/>
          <w:szCs w:val="22"/>
        </w:rPr>
        <w:t>Порядок подачи и рассмотрения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89. Прием жалоб в письменной форме осуществляется Фондом, территориальными органами Фонда в месте предоставления государственной услуги (в месте, где заявитель подавал заявление и документы, либо в месте, где заявителем получен результат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Жалоба может быть подана в письменной форме, направлена по почте, а также в электронном виде,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50541" w:rsidRPr="006A1A6E" w:rsidRDefault="00E50541" w:rsidP="00F26EF7">
      <w:pPr>
        <w:pStyle w:val="ConsPlusNormal"/>
        <w:ind w:firstLine="540"/>
        <w:jc w:val="both"/>
        <w:rPr>
          <w:sz w:val="22"/>
          <w:szCs w:val="22"/>
        </w:rPr>
      </w:pPr>
      <w:r w:rsidRPr="006A1A6E">
        <w:rPr>
          <w:sz w:val="22"/>
          <w:szCs w:val="22"/>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0541" w:rsidRPr="006A1A6E" w:rsidRDefault="00E50541" w:rsidP="00F26EF7">
      <w:pPr>
        <w:pStyle w:val="ConsPlusNormal"/>
        <w:ind w:firstLine="540"/>
        <w:jc w:val="both"/>
        <w:rPr>
          <w:sz w:val="22"/>
          <w:szCs w:val="22"/>
        </w:rPr>
      </w:pPr>
      <w:bookmarkStart w:id="28" w:name="Par463"/>
      <w:bookmarkEnd w:id="28"/>
      <w:r w:rsidRPr="006A1A6E">
        <w:rPr>
          <w:sz w:val="22"/>
          <w:szCs w:val="22"/>
        </w:rPr>
        <w:t>90.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0541" w:rsidRPr="006A1A6E" w:rsidRDefault="00E50541" w:rsidP="00F26EF7">
      <w:pPr>
        <w:pStyle w:val="ConsPlusNormal"/>
        <w:ind w:firstLine="540"/>
        <w:jc w:val="both"/>
        <w:rPr>
          <w:sz w:val="22"/>
          <w:szCs w:val="22"/>
        </w:rPr>
      </w:pPr>
      <w:r w:rsidRPr="006A1A6E">
        <w:rPr>
          <w:sz w:val="22"/>
          <w:szCs w:val="22"/>
        </w:rPr>
        <w:t>оформленная в соответствии с законодательством Российской Федерации доверенность (для физических лиц);</w:t>
      </w:r>
    </w:p>
    <w:p w:rsidR="00E50541" w:rsidRPr="006A1A6E" w:rsidRDefault="00E50541" w:rsidP="00F26EF7">
      <w:pPr>
        <w:pStyle w:val="ConsPlusNormal"/>
        <w:ind w:firstLine="540"/>
        <w:jc w:val="both"/>
        <w:rPr>
          <w:sz w:val="22"/>
          <w:szCs w:val="22"/>
        </w:rPr>
      </w:pPr>
      <w:r w:rsidRPr="006A1A6E">
        <w:rPr>
          <w:sz w:val="22"/>
          <w:szCs w:val="22"/>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50541" w:rsidRPr="006A1A6E" w:rsidRDefault="00E50541" w:rsidP="00F26EF7">
      <w:pPr>
        <w:pStyle w:val="ConsPlusNormal"/>
        <w:ind w:firstLine="540"/>
        <w:jc w:val="both"/>
        <w:rPr>
          <w:sz w:val="22"/>
          <w:szCs w:val="22"/>
        </w:rPr>
      </w:pPr>
      <w:r w:rsidRPr="006A1A6E">
        <w:rPr>
          <w:sz w:val="22"/>
          <w:szCs w:val="22"/>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0541" w:rsidRPr="006A1A6E" w:rsidRDefault="00E50541" w:rsidP="00F26EF7">
      <w:pPr>
        <w:pStyle w:val="ConsPlusNormal"/>
        <w:ind w:firstLine="540"/>
        <w:jc w:val="both"/>
        <w:rPr>
          <w:sz w:val="22"/>
          <w:szCs w:val="22"/>
        </w:rPr>
      </w:pPr>
      <w:r w:rsidRPr="006A1A6E">
        <w:rPr>
          <w:sz w:val="22"/>
          <w:szCs w:val="22"/>
        </w:rPr>
        <w:t>91. При подаче жалобы в электронном виде документы, указанные в пункте 90 Административного регламента, могут быть представлены в форме электронных документов, которые должны быть подписаны простой электронной подписью, в порядке, установленном законодательством Российской Федерации, при этом документа, удостоверяющего личность заявителя, не требуется.</w:t>
      </w:r>
    </w:p>
    <w:p w:rsidR="00E50541" w:rsidRPr="006A1A6E" w:rsidRDefault="00E50541" w:rsidP="00F26EF7">
      <w:pPr>
        <w:pStyle w:val="ConsPlusNormal"/>
        <w:ind w:firstLine="540"/>
        <w:jc w:val="both"/>
        <w:rPr>
          <w:sz w:val="22"/>
          <w:szCs w:val="22"/>
        </w:rPr>
      </w:pPr>
      <w:r w:rsidRPr="006A1A6E">
        <w:rPr>
          <w:sz w:val="22"/>
          <w:szCs w:val="22"/>
        </w:rPr>
        <w:t>92. Жалоба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Фонд, территориальный орган Фонда в порядке и сроки, которые установлены соглашением о взаимодействии между многофункциональным центром и Фондом, его территориальным органом, но не позднее следующего рабочего дня со дня поступления жалобы в многофункциональный центр.</w:t>
      </w:r>
    </w:p>
    <w:p w:rsidR="00E50541" w:rsidRPr="006A1A6E" w:rsidRDefault="00E50541" w:rsidP="00F26EF7">
      <w:pPr>
        <w:pStyle w:val="ConsPlusNormal"/>
        <w:ind w:firstLine="540"/>
        <w:jc w:val="both"/>
        <w:rPr>
          <w:sz w:val="22"/>
          <w:szCs w:val="22"/>
        </w:rPr>
      </w:pPr>
      <w:r w:rsidRPr="006A1A6E">
        <w:rPr>
          <w:sz w:val="22"/>
          <w:szCs w:val="22"/>
        </w:rPr>
        <w:t>При этом срок рассмотрения жалобы исчисляется со дня регистрации жалобы в Фонде или его территориальном органе.</w:t>
      </w:r>
    </w:p>
    <w:p w:rsidR="00E50541" w:rsidRPr="006A1A6E" w:rsidRDefault="00E50541" w:rsidP="00F26EF7">
      <w:pPr>
        <w:pStyle w:val="ConsPlusNormal"/>
        <w:ind w:firstLine="540"/>
        <w:jc w:val="both"/>
        <w:rPr>
          <w:sz w:val="22"/>
          <w:szCs w:val="22"/>
        </w:rPr>
      </w:pPr>
      <w:r w:rsidRPr="006A1A6E">
        <w:rPr>
          <w:sz w:val="22"/>
          <w:szCs w:val="22"/>
        </w:rPr>
        <w:t>93.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(Собрание законодательства Российской Федерации, 2002, N 1, ст. 1; 2011, N 49, ст. 7061; 2012, N 31, ст. 4322; 2013, N 52, ст. 6995), или признаков состава преступления должностное лицо, уполномоченное на рассмотрение жалоб, направляет соответствующие материалы в органы прокуратуры.</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Сроки рассмотрения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94. Жалоба подлежит обязательной регистрации не позднее следующего рабочего дня со дня ее поступления в Фонд и (или) его территориальный орган.</w:t>
      </w:r>
    </w:p>
    <w:p w:rsidR="00E50541" w:rsidRPr="006A1A6E" w:rsidRDefault="00E50541" w:rsidP="00F26EF7">
      <w:pPr>
        <w:pStyle w:val="ConsPlusNormal"/>
        <w:ind w:firstLine="540"/>
        <w:jc w:val="both"/>
        <w:rPr>
          <w:sz w:val="22"/>
          <w:szCs w:val="22"/>
        </w:rPr>
      </w:pPr>
      <w:r w:rsidRPr="006A1A6E">
        <w:rPr>
          <w:sz w:val="22"/>
          <w:szCs w:val="22"/>
        </w:rPr>
        <w:t>95. При обращении заявителей с жалобой в письменной форме или в форме электронного документа срок ее рассмотрения не должен превышать 15 рабочих дней со дня ее регистрации, а в случае обжалования отказа Фонда или его территориальных органов, должностного лица органа Фонда, территориального органа Фонда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- 5 рабочих дней со дня ее регистрации.</w:t>
      </w:r>
    </w:p>
    <w:p w:rsidR="00E50541" w:rsidRPr="006A1A6E" w:rsidRDefault="00E50541" w:rsidP="00F26EF7">
      <w:pPr>
        <w:pStyle w:val="ConsPlusNormal"/>
        <w:ind w:firstLine="540"/>
        <w:jc w:val="both"/>
        <w:rPr>
          <w:sz w:val="22"/>
          <w:szCs w:val="22"/>
        </w:rPr>
      </w:pPr>
      <w:r w:rsidRPr="006A1A6E">
        <w:rPr>
          <w:sz w:val="22"/>
          <w:szCs w:val="22"/>
        </w:rPr>
        <w:t>96. В исключительных случаях, а также в случае направления запроса, в том числе в электронной форме, о предоставлении необходимых для рассмотрения жалобы документов и материалов в другие государственные органы, органы местного самоуправления, председатель Фонда, руководитель территориального органа Фонда или уполномоченное должностное лицо вправе продлить срок рассмотрения жалобы не более чем на 15 рабочих дней, уведомив о продлении срока его рассмотрения заявителя, направившего жалобу, промежуточным ответом, направляемым заявителю почтовым отправлением в срок не более 3 рабочих дней со дня срока начала продления рассмотрения жалобы.</w:t>
      </w:r>
    </w:p>
    <w:p w:rsidR="00E50541" w:rsidRPr="006A1A6E" w:rsidRDefault="00E50541" w:rsidP="00F26EF7">
      <w:pPr>
        <w:pStyle w:val="ConsPlusNormal"/>
        <w:ind w:firstLine="540"/>
        <w:jc w:val="both"/>
        <w:rPr>
          <w:sz w:val="22"/>
          <w:szCs w:val="22"/>
        </w:rPr>
      </w:pPr>
      <w:r w:rsidRPr="006A1A6E">
        <w:rPr>
          <w:sz w:val="22"/>
          <w:szCs w:val="22"/>
        </w:rPr>
        <w:t>97. В случае если в компетенцию Фонда, территориального органа Фонда не входит принятие решения по жалобе, поданной заявителем, то в течение 3 рабочих дней со дня ее регистрации Фонд, территориальный орган Фонда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Результат рассмотрения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98. По результатам рассмотрения жалобы в соответствии с частью 7 статьи 11.2 Федерального закона принимается решение:</w:t>
      </w:r>
    </w:p>
    <w:p w:rsidR="00E50541" w:rsidRPr="006A1A6E" w:rsidRDefault="00E50541" w:rsidP="00F26EF7">
      <w:pPr>
        <w:pStyle w:val="ConsPlusNormal"/>
        <w:ind w:firstLine="540"/>
        <w:jc w:val="both"/>
        <w:rPr>
          <w:sz w:val="22"/>
          <w:szCs w:val="22"/>
        </w:rPr>
      </w:pPr>
      <w:r w:rsidRPr="006A1A6E">
        <w:rPr>
          <w:sz w:val="22"/>
          <w:szCs w:val="22"/>
        </w:rPr>
        <w:t>а) удовлетворить жалобу, в том числе в форме отмены принятого решения, исправления допущенных Фондом, территориальным органом Фонда,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E50541" w:rsidRPr="006A1A6E" w:rsidRDefault="00E50541" w:rsidP="00F26EF7">
      <w:pPr>
        <w:pStyle w:val="ConsPlusNormal"/>
        <w:ind w:firstLine="540"/>
        <w:jc w:val="both"/>
        <w:rPr>
          <w:sz w:val="22"/>
          <w:szCs w:val="22"/>
        </w:rPr>
      </w:pPr>
      <w:r w:rsidRPr="006A1A6E">
        <w:rPr>
          <w:sz w:val="22"/>
          <w:szCs w:val="22"/>
        </w:rPr>
        <w:t>б) отказать в удовлетворении жалобы.</w:t>
      </w:r>
    </w:p>
    <w:p w:rsidR="00E50541" w:rsidRPr="006A1A6E" w:rsidRDefault="00E50541" w:rsidP="00F26EF7">
      <w:pPr>
        <w:pStyle w:val="ConsPlusNormal"/>
        <w:ind w:firstLine="540"/>
        <w:jc w:val="both"/>
        <w:rPr>
          <w:sz w:val="22"/>
          <w:szCs w:val="22"/>
        </w:rPr>
      </w:pPr>
      <w:r w:rsidRPr="006A1A6E">
        <w:rPr>
          <w:sz w:val="22"/>
          <w:szCs w:val="22"/>
        </w:rPr>
        <w:t>Указанное решение принимается в форме акта Фонда или территориального органа Фонда.</w:t>
      </w:r>
    </w:p>
    <w:p w:rsidR="00E50541" w:rsidRPr="006A1A6E" w:rsidRDefault="00E50541" w:rsidP="00F26EF7">
      <w:pPr>
        <w:pStyle w:val="ConsPlusNormal"/>
        <w:ind w:firstLine="540"/>
        <w:jc w:val="both"/>
        <w:rPr>
          <w:sz w:val="22"/>
          <w:szCs w:val="22"/>
        </w:rPr>
      </w:pPr>
      <w:r w:rsidRPr="006A1A6E">
        <w:rPr>
          <w:sz w:val="22"/>
          <w:szCs w:val="22"/>
        </w:rPr>
        <w:t>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вышеуказанного решения, если иное не установлено законодательством Российской Федерации.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Перечень оснований для приостановления рассмотрения жалобы</w:t>
      </w:r>
    </w:p>
    <w:p w:rsidR="00E50541" w:rsidRPr="006A1A6E" w:rsidRDefault="00E50541" w:rsidP="00F26EF7">
      <w:pPr>
        <w:pStyle w:val="ConsPlusNormal"/>
        <w:jc w:val="center"/>
        <w:rPr>
          <w:sz w:val="22"/>
          <w:szCs w:val="22"/>
        </w:rPr>
      </w:pPr>
      <w:r w:rsidRPr="006A1A6E">
        <w:rPr>
          <w:sz w:val="22"/>
          <w:szCs w:val="22"/>
        </w:rPr>
        <w:t>в случае, если возможность приостановления предусмотрена</w:t>
      </w:r>
    </w:p>
    <w:p w:rsidR="00E50541" w:rsidRPr="006A1A6E" w:rsidRDefault="00E50541" w:rsidP="00F26EF7">
      <w:pPr>
        <w:pStyle w:val="ConsPlusNormal"/>
        <w:jc w:val="center"/>
        <w:rPr>
          <w:sz w:val="22"/>
          <w:szCs w:val="22"/>
        </w:rPr>
      </w:pPr>
      <w:r w:rsidRPr="006A1A6E">
        <w:rPr>
          <w:sz w:val="22"/>
          <w:szCs w:val="22"/>
        </w:rPr>
        <w:t>законодательством Российской Федерации</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99. Перечень оснований для приостановления рассмотрения жалобы законодательством Российской Федерации не предусмотрен.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Перечень оснований для отказа в удовлетворении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100. Фонд (территориальный орган Фонда) отказывает в удовлетворении жалобы в следующих случаях:</w:t>
      </w:r>
    </w:p>
    <w:p w:rsidR="00E50541" w:rsidRPr="006A1A6E" w:rsidRDefault="00E50541" w:rsidP="00F26EF7">
      <w:pPr>
        <w:pStyle w:val="ConsPlusNormal"/>
        <w:ind w:firstLine="540"/>
        <w:jc w:val="both"/>
        <w:rPr>
          <w:sz w:val="22"/>
          <w:szCs w:val="22"/>
        </w:rPr>
      </w:pPr>
      <w:r w:rsidRPr="006A1A6E">
        <w:rPr>
          <w:sz w:val="22"/>
          <w:szCs w:val="22"/>
        </w:rPr>
        <w:t>а) наличие вступившего в законную силу решения суда, арбитражного суда по жалобе о том же предмете и по тем же основаниям;</w:t>
      </w:r>
    </w:p>
    <w:p w:rsidR="00E50541" w:rsidRPr="006A1A6E" w:rsidRDefault="00E50541" w:rsidP="00F26EF7">
      <w:pPr>
        <w:pStyle w:val="ConsPlusNormal"/>
        <w:ind w:firstLine="540"/>
        <w:jc w:val="both"/>
        <w:rPr>
          <w:sz w:val="22"/>
          <w:szCs w:val="22"/>
        </w:rPr>
      </w:pPr>
      <w:r w:rsidRPr="006A1A6E">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E50541" w:rsidRPr="006A1A6E" w:rsidRDefault="00E50541" w:rsidP="00F26EF7">
      <w:pPr>
        <w:pStyle w:val="ConsPlusNormal"/>
        <w:ind w:firstLine="540"/>
        <w:jc w:val="both"/>
        <w:rPr>
          <w:sz w:val="22"/>
          <w:szCs w:val="22"/>
        </w:rPr>
      </w:pPr>
      <w:r w:rsidRPr="006A1A6E">
        <w:rPr>
          <w:sz w:val="22"/>
          <w:szCs w:val="22"/>
        </w:rPr>
        <w:t>в) наличие решения по жалобе, принятого ранее, в отношении того же заявителя и по тому же предмету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Перечень оснований для оставления жалобы без ответа</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101. Фонд (территориальный орган Фонда) вправе оставить жалобу без ответа в следующих случаях:</w:t>
      </w:r>
    </w:p>
    <w:p w:rsidR="00E50541" w:rsidRPr="006A1A6E" w:rsidRDefault="00E50541" w:rsidP="00F26EF7">
      <w:pPr>
        <w:pStyle w:val="ConsPlusNormal"/>
        <w:ind w:firstLine="540"/>
        <w:jc w:val="both"/>
        <w:rPr>
          <w:sz w:val="22"/>
          <w:szCs w:val="22"/>
        </w:rPr>
      </w:pPr>
      <w:r w:rsidRPr="006A1A6E">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50541" w:rsidRPr="006A1A6E" w:rsidRDefault="00E50541" w:rsidP="00F26EF7">
      <w:pPr>
        <w:pStyle w:val="ConsPlusNormal"/>
        <w:ind w:firstLine="540"/>
        <w:jc w:val="both"/>
        <w:rPr>
          <w:sz w:val="22"/>
          <w:szCs w:val="22"/>
        </w:rPr>
      </w:pPr>
      <w:r w:rsidRPr="006A1A6E">
        <w:rPr>
          <w:sz w:val="22"/>
          <w:szCs w:val="22"/>
        </w:rPr>
        <w:t>б) отсутствие возможности прочитать часть текста жалобы, фамилию, имя, отчество (при наличии) и (или) почтовый адрес заявителя, указанные в жалобе.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Порядок информирования заявителя о результатах</w:t>
      </w:r>
    </w:p>
    <w:p w:rsidR="00E50541" w:rsidRPr="006A1A6E" w:rsidRDefault="00E50541" w:rsidP="00F26EF7">
      <w:pPr>
        <w:pStyle w:val="ConsPlusNormal"/>
        <w:jc w:val="center"/>
        <w:rPr>
          <w:sz w:val="22"/>
          <w:szCs w:val="22"/>
        </w:rPr>
      </w:pPr>
      <w:r w:rsidRPr="006A1A6E">
        <w:rPr>
          <w:sz w:val="22"/>
          <w:szCs w:val="22"/>
        </w:rPr>
        <w:t>рассмотрения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102. Ответ по результатам рассмотрения жалобы направляется заявителю не позднее одного рабочего дня, следующего за днем принятия решения, в письменной форме.</w:t>
      </w:r>
    </w:p>
    <w:p w:rsidR="00E50541" w:rsidRPr="006A1A6E" w:rsidRDefault="00E50541" w:rsidP="00F26EF7">
      <w:pPr>
        <w:pStyle w:val="ConsPlusNormal"/>
        <w:ind w:firstLine="540"/>
        <w:jc w:val="both"/>
        <w:rPr>
          <w:sz w:val="22"/>
          <w:szCs w:val="22"/>
        </w:rPr>
      </w:pPr>
      <w:r w:rsidRPr="006A1A6E">
        <w:rPr>
          <w:sz w:val="22"/>
          <w:szCs w:val="22"/>
        </w:rPr>
        <w:t>103. В ответе по результатам рассмотрения жалобы указываются:</w:t>
      </w:r>
    </w:p>
    <w:p w:rsidR="00E50541" w:rsidRPr="006A1A6E" w:rsidRDefault="00E50541" w:rsidP="00F26EF7">
      <w:pPr>
        <w:pStyle w:val="ConsPlusNormal"/>
        <w:ind w:firstLine="540"/>
        <w:jc w:val="both"/>
        <w:rPr>
          <w:sz w:val="22"/>
          <w:szCs w:val="22"/>
        </w:rPr>
      </w:pPr>
      <w:r w:rsidRPr="006A1A6E">
        <w:rPr>
          <w:sz w:val="22"/>
          <w:szCs w:val="22"/>
        </w:rPr>
        <w:t>а) наименование территориального органа Фонда,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E50541" w:rsidRPr="006A1A6E" w:rsidRDefault="00E50541" w:rsidP="00F26EF7">
      <w:pPr>
        <w:pStyle w:val="ConsPlusNormal"/>
        <w:ind w:firstLine="540"/>
        <w:jc w:val="both"/>
        <w:rPr>
          <w:sz w:val="22"/>
          <w:szCs w:val="22"/>
        </w:rPr>
      </w:pPr>
      <w:r w:rsidRPr="006A1A6E">
        <w:rPr>
          <w:sz w:val="22"/>
          <w:szCs w:val="22"/>
        </w:rPr>
        <w:t>б) номер, дата, место принятия решения по жалобе, включая сведения о должностном лице, решение или действие (бездействие) которого обжалуется;</w:t>
      </w:r>
    </w:p>
    <w:p w:rsidR="00E50541" w:rsidRPr="006A1A6E" w:rsidRDefault="00E50541" w:rsidP="00F26EF7">
      <w:pPr>
        <w:pStyle w:val="ConsPlusNormal"/>
        <w:ind w:firstLine="540"/>
        <w:jc w:val="both"/>
        <w:rPr>
          <w:sz w:val="22"/>
          <w:szCs w:val="22"/>
        </w:rPr>
      </w:pPr>
      <w:r w:rsidRPr="006A1A6E">
        <w:rPr>
          <w:sz w:val="22"/>
          <w:szCs w:val="22"/>
        </w:rPr>
        <w:t>в) фамилия, имя, отчество (при наличии) или наименование заявителя;</w:t>
      </w:r>
    </w:p>
    <w:p w:rsidR="00E50541" w:rsidRPr="006A1A6E" w:rsidRDefault="00E50541" w:rsidP="00F26EF7">
      <w:pPr>
        <w:pStyle w:val="ConsPlusNormal"/>
        <w:ind w:firstLine="540"/>
        <w:jc w:val="both"/>
        <w:rPr>
          <w:sz w:val="22"/>
          <w:szCs w:val="22"/>
        </w:rPr>
      </w:pPr>
      <w:r w:rsidRPr="006A1A6E">
        <w:rPr>
          <w:sz w:val="22"/>
          <w:szCs w:val="22"/>
        </w:rPr>
        <w:t>г) основания для принятия решения по жалобе;</w:t>
      </w:r>
    </w:p>
    <w:p w:rsidR="00E50541" w:rsidRPr="006A1A6E" w:rsidRDefault="00E50541" w:rsidP="00F26EF7">
      <w:pPr>
        <w:pStyle w:val="ConsPlusNormal"/>
        <w:ind w:firstLine="540"/>
        <w:jc w:val="both"/>
        <w:rPr>
          <w:sz w:val="22"/>
          <w:szCs w:val="22"/>
        </w:rPr>
      </w:pPr>
      <w:r w:rsidRPr="006A1A6E">
        <w:rPr>
          <w:sz w:val="22"/>
          <w:szCs w:val="22"/>
        </w:rPr>
        <w:t>д) принятое по жалобе решение;</w:t>
      </w:r>
    </w:p>
    <w:p w:rsidR="00E50541" w:rsidRPr="006A1A6E" w:rsidRDefault="00E50541" w:rsidP="00F26EF7">
      <w:pPr>
        <w:pStyle w:val="ConsPlusNormal"/>
        <w:ind w:firstLine="540"/>
        <w:jc w:val="both"/>
        <w:rPr>
          <w:sz w:val="22"/>
          <w:szCs w:val="22"/>
        </w:rPr>
      </w:pPr>
      <w:r w:rsidRPr="006A1A6E">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E50541" w:rsidRPr="006A1A6E" w:rsidRDefault="00E50541" w:rsidP="00F26EF7">
      <w:pPr>
        <w:pStyle w:val="ConsPlusNormal"/>
        <w:ind w:firstLine="540"/>
        <w:jc w:val="both"/>
        <w:rPr>
          <w:sz w:val="22"/>
          <w:szCs w:val="22"/>
        </w:rPr>
      </w:pPr>
      <w:r w:rsidRPr="006A1A6E">
        <w:rPr>
          <w:sz w:val="22"/>
          <w:szCs w:val="22"/>
        </w:rPr>
        <w:t>ж) сведения о порядке обжалования принятого по жалобе решения.</w:t>
      </w:r>
    </w:p>
    <w:p w:rsidR="00E50541" w:rsidRPr="006A1A6E" w:rsidRDefault="00E50541" w:rsidP="00F26EF7">
      <w:pPr>
        <w:pStyle w:val="ConsPlusNormal"/>
        <w:ind w:firstLine="540"/>
        <w:jc w:val="both"/>
        <w:rPr>
          <w:sz w:val="22"/>
          <w:szCs w:val="22"/>
        </w:rPr>
      </w:pPr>
      <w:r w:rsidRPr="006A1A6E">
        <w:rPr>
          <w:sz w:val="22"/>
          <w:szCs w:val="22"/>
        </w:rPr>
        <w:t>104. Ответ по результатам рассмотрения жалобы подписывается уполномоченным на рассмотрение жалобы должностным лицом Фонда, территориального органа Фонда.</w:t>
      </w:r>
    </w:p>
    <w:p w:rsidR="00E50541" w:rsidRPr="006A1A6E" w:rsidRDefault="00E50541" w:rsidP="00F26EF7">
      <w:pPr>
        <w:pStyle w:val="ConsPlusNormal"/>
        <w:ind w:firstLine="540"/>
        <w:jc w:val="both"/>
        <w:rPr>
          <w:sz w:val="22"/>
          <w:szCs w:val="22"/>
        </w:rPr>
      </w:pPr>
      <w:r w:rsidRPr="006A1A6E">
        <w:rPr>
          <w:sz w:val="22"/>
          <w:szCs w:val="22"/>
        </w:rPr>
        <w:t>По желанию заявителя ответ по результатам рассмотрения жалобы может быть представлен не позднее одного рабочего дня, следующего за днем принятия решения,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подписанного электронной подписью уполномоченного на рассмотрение жалобы должностного лица Фонда или его территориального органа, вид которой установлен законодательством Российской Федерации.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Право заявителя на получение информации и документов,</w:t>
      </w:r>
    </w:p>
    <w:p w:rsidR="00E50541" w:rsidRPr="006A1A6E" w:rsidRDefault="00E50541" w:rsidP="00F26EF7">
      <w:pPr>
        <w:pStyle w:val="ConsPlusNormal"/>
        <w:jc w:val="center"/>
        <w:rPr>
          <w:sz w:val="22"/>
          <w:szCs w:val="22"/>
        </w:rPr>
      </w:pPr>
      <w:r w:rsidRPr="006A1A6E">
        <w:rPr>
          <w:sz w:val="22"/>
          <w:szCs w:val="22"/>
        </w:rPr>
        <w:t>необходимых для обоснования и рассмотрение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105. Заявители имеют право обратиться в Фонд и (или) его территориальный орган за получением информации и документов, необходимых для обоснования и рассмотрения жалобы, в письменной форме посредством услуг почтовой связи, через многофункциональный центр,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 также на личном приеме.</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outlineLvl w:val="2"/>
        <w:rPr>
          <w:sz w:val="22"/>
          <w:szCs w:val="22"/>
        </w:rPr>
      </w:pPr>
      <w:r w:rsidRPr="006A1A6E">
        <w:rPr>
          <w:sz w:val="22"/>
          <w:szCs w:val="22"/>
        </w:rPr>
        <w:t>Способы информирования заявителей о порядке подачи</w:t>
      </w:r>
    </w:p>
    <w:p w:rsidR="00E50541" w:rsidRPr="006A1A6E" w:rsidRDefault="00E50541" w:rsidP="00F26EF7">
      <w:pPr>
        <w:pStyle w:val="ConsPlusNormal"/>
        <w:jc w:val="center"/>
        <w:rPr>
          <w:sz w:val="22"/>
          <w:szCs w:val="22"/>
        </w:rPr>
      </w:pPr>
      <w:r w:rsidRPr="006A1A6E">
        <w:rPr>
          <w:sz w:val="22"/>
          <w:szCs w:val="22"/>
        </w:rPr>
        <w:t>и рассмотрения жалобы</w:t>
      </w:r>
    </w:p>
    <w:p w:rsidR="00E50541" w:rsidRPr="006A1A6E" w:rsidRDefault="00E50541" w:rsidP="00F26EF7">
      <w:pPr>
        <w:pStyle w:val="ConsPlusNormal"/>
        <w:jc w:val="both"/>
        <w:rPr>
          <w:sz w:val="22"/>
          <w:szCs w:val="22"/>
        </w:rPr>
      </w:pPr>
    </w:p>
    <w:p w:rsidR="00E50541" w:rsidRPr="006A1A6E" w:rsidRDefault="00E50541" w:rsidP="00F26EF7">
      <w:pPr>
        <w:pStyle w:val="ConsPlusNormal"/>
        <w:ind w:firstLine="540"/>
        <w:jc w:val="both"/>
        <w:rPr>
          <w:sz w:val="22"/>
          <w:szCs w:val="22"/>
        </w:rPr>
      </w:pPr>
      <w:r w:rsidRPr="006A1A6E">
        <w:rPr>
          <w:sz w:val="22"/>
          <w:szCs w:val="22"/>
        </w:rPr>
        <w:t>106. Информацию о порядке подачи и рассмотрения жалобы заявители могут получить на информационных стендах в местах предоставления государственных услуг, на официальных сайтах Фонда, территориального органа Фонда, в федеральной государственной информационной системе "Единый портал государственных и муниципальных услуг (функций)".</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outlineLvl w:val="1"/>
        <w:rPr>
          <w:sz w:val="22"/>
          <w:szCs w:val="22"/>
        </w:rPr>
      </w:pPr>
      <w:r w:rsidRPr="006A1A6E">
        <w:rPr>
          <w:sz w:val="22"/>
          <w:szCs w:val="22"/>
        </w:rPr>
        <w:t>Приложение N 1</w:t>
      </w:r>
    </w:p>
    <w:p w:rsidR="00E50541" w:rsidRPr="006A1A6E" w:rsidRDefault="00E50541" w:rsidP="00F26EF7">
      <w:pPr>
        <w:pStyle w:val="ConsPlusNormal"/>
        <w:jc w:val="right"/>
        <w:rPr>
          <w:sz w:val="22"/>
          <w:szCs w:val="22"/>
        </w:rPr>
      </w:pPr>
      <w:r w:rsidRPr="006A1A6E">
        <w:rPr>
          <w:sz w:val="22"/>
          <w:szCs w:val="22"/>
        </w:rPr>
        <w:t>к Административному регламенту</w:t>
      </w:r>
    </w:p>
    <w:p w:rsidR="00E50541" w:rsidRPr="006A1A6E" w:rsidRDefault="00E50541" w:rsidP="00F26EF7">
      <w:pPr>
        <w:pStyle w:val="ConsPlusNormal"/>
        <w:jc w:val="right"/>
        <w:rPr>
          <w:sz w:val="22"/>
          <w:szCs w:val="22"/>
        </w:rPr>
      </w:pPr>
      <w:r w:rsidRPr="006A1A6E">
        <w:rPr>
          <w:sz w:val="22"/>
          <w:szCs w:val="22"/>
        </w:rPr>
        <w:t>предоставления Фондом социального</w:t>
      </w:r>
    </w:p>
    <w:p w:rsidR="00E50541" w:rsidRPr="006A1A6E" w:rsidRDefault="00E50541" w:rsidP="00F26EF7">
      <w:pPr>
        <w:pStyle w:val="ConsPlusNormal"/>
        <w:jc w:val="right"/>
        <w:rPr>
          <w:sz w:val="22"/>
          <w:szCs w:val="22"/>
        </w:rPr>
      </w:pPr>
      <w:r w:rsidRPr="006A1A6E">
        <w:rPr>
          <w:sz w:val="22"/>
          <w:szCs w:val="22"/>
        </w:rPr>
        <w:t>страхования Российской Федерации</w:t>
      </w:r>
    </w:p>
    <w:p w:rsidR="00E50541" w:rsidRPr="006A1A6E" w:rsidRDefault="00E50541" w:rsidP="00F26EF7">
      <w:pPr>
        <w:pStyle w:val="ConsPlusNormal"/>
        <w:jc w:val="right"/>
        <w:rPr>
          <w:sz w:val="22"/>
          <w:szCs w:val="22"/>
        </w:rPr>
      </w:pPr>
      <w:r w:rsidRPr="006A1A6E">
        <w:rPr>
          <w:sz w:val="22"/>
          <w:szCs w:val="22"/>
        </w:rPr>
        <w:t>государственной услуги по принятию</w:t>
      </w:r>
    </w:p>
    <w:p w:rsidR="00E50541" w:rsidRPr="006A1A6E" w:rsidRDefault="00E50541" w:rsidP="00F26EF7">
      <w:pPr>
        <w:pStyle w:val="ConsPlusNormal"/>
        <w:jc w:val="right"/>
        <w:rPr>
          <w:sz w:val="22"/>
          <w:szCs w:val="22"/>
        </w:rPr>
      </w:pPr>
      <w:r w:rsidRPr="006A1A6E">
        <w:rPr>
          <w:sz w:val="22"/>
          <w:szCs w:val="22"/>
        </w:rPr>
        <w:t>решения о финансовом обеспечении</w:t>
      </w:r>
    </w:p>
    <w:p w:rsidR="00E50541" w:rsidRPr="006A1A6E" w:rsidRDefault="00E50541" w:rsidP="00F26EF7">
      <w:pPr>
        <w:pStyle w:val="ConsPlusNormal"/>
        <w:jc w:val="right"/>
        <w:rPr>
          <w:sz w:val="22"/>
          <w:szCs w:val="22"/>
        </w:rPr>
      </w:pPr>
      <w:r w:rsidRPr="006A1A6E">
        <w:rPr>
          <w:sz w:val="22"/>
          <w:szCs w:val="22"/>
        </w:rPr>
        <w:t>предупредительных мер по сокращению</w:t>
      </w:r>
    </w:p>
    <w:p w:rsidR="00E50541" w:rsidRPr="006A1A6E" w:rsidRDefault="00E50541" w:rsidP="00F26EF7">
      <w:pPr>
        <w:pStyle w:val="ConsPlusNormal"/>
        <w:jc w:val="right"/>
        <w:rPr>
          <w:sz w:val="22"/>
          <w:szCs w:val="22"/>
        </w:rPr>
      </w:pPr>
      <w:r w:rsidRPr="006A1A6E">
        <w:rPr>
          <w:sz w:val="22"/>
          <w:szCs w:val="22"/>
        </w:rPr>
        <w:t>производственного травматизма</w:t>
      </w:r>
    </w:p>
    <w:p w:rsidR="00E50541" w:rsidRPr="006A1A6E" w:rsidRDefault="00E50541" w:rsidP="00F26EF7">
      <w:pPr>
        <w:pStyle w:val="ConsPlusNormal"/>
        <w:jc w:val="right"/>
        <w:rPr>
          <w:sz w:val="22"/>
          <w:szCs w:val="22"/>
        </w:rPr>
      </w:pPr>
      <w:r w:rsidRPr="006A1A6E">
        <w:rPr>
          <w:sz w:val="22"/>
          <w:szCs w:val="22"/>
        </w:rPr>
        <w:t>и профессиональных заболеваний</w:t>
      </w:r>
    </w:p>
    <w:p w:rsidR="00E50541" w:rsidRPr="006A1A6E" w:rsidRDefault="00E50541" w:rsidP="00F26EF7">
      <w:pPr>
        <w:pStyle w:val="ConsPlusNormal"/>
        <w:jc w:val="right"/>
        <w:rPr>
          <w:sz w:val="22"/>
          <w:szCs w:val="22"/>
        </w:rPr>
      </w:pPr>
      <w:r w:rsidRPr="006A1A6E">
        <w:rPr>
          <w:sz w:val="22"/>
          <w:szCs w:val="22"/>
        </w:rPr>
        <w:t>работников и санаторно-курортного</w:t>
      </w:r>
    </w:p>
    <w:p w:rsidR="00E50541" w:rsidRPr="006A1A6E" w:rsidRDefault="00E50541" w:rsidP="00F26EF7">
      <w:pPr>
        <w:pStyle w:val="ConsPlusNormal"/>
        <w:jc w:val="right"/>
        <w:rPr>
          <w:sz w:val="22"/>
          <w:szCs w:val="22"/>
        </w:rPr>
      </w:pPr>
      <w:r w:rsidRPr="006A1A6E">
        <w:rPr>
          <w:sz w:val="22"/>
          <w:szCs w:val="22"/>
        </w:rPr>
        <w:t>лечения работников, занятых на работах</w:t>
      </w:r>
    </w:p>
    <w:p w:rsidR="00E50541" w:rsidRPr="006A1A6E" w:rsidRDefault="00E50541" w:rsidP="00F26EF7">
      <w:pPr>
        <w:pStyle w:val="ConsPlusNormal"/>
        <w:jc w:val="right"/>
        <w:rPr>
          <w:sz w:val="22"/>
          <w:szCs w:val="22"/>
        </w:rPr>
      </w:pPr>
      <w:r w:rsidRPr="006A1A6E">
        <w:rPr>
          <w:sz w:val="22"/>
          <w:szCs w:val="22"/>
        </w:rPr>
        <w:t>с вредными и (или) опасными</w:t>
      </w:r>
    </w:p>
    <w:p w:rsidR="00E50541" w:rsidRPr="006A1A6E" w:rsidRDefault="00E50541" w:rsidP="00F26EF7">
      <w:pPr>
        <w:pStyle w:val="ConsPlusNormal"/>
        <w:jc w:val="right"/>
        <w:rPr>
          <w:sz w:val="22"/>
          <w:szCs w:val="22"/>
        </w:rPr>
      </w:pPr>
      <w:r w:rsidRPr="006A1A6E">
        <w:rPr>
          <w:sz w:val="22"/>
          <w:szCs w:val="22"/>
        </w:rPr>
        <w:t>производственными факторами,</w:t>
      </w:r>
    </w:p>
    <w:p w:rsidR="00E50541" w:rsidRPr="006A1A6E" w:rsidRDefault="00E50541" w:rsidP="00F26EF7">
      <w:pPr>
        <w:pStyle w:val="ConsPlusNormal"/>
        <w:jc w:val="right"/>
        <w:rPr>
          <w:sz w:val="22"/>
          <w:szCs w:val="22"/>
        </w:rPr>
      </w:pPr>
      <w:r w:rsidRPr="006A1A6E">
        <w:rPr>
          <w:sz w:val="22"/>
          <w:szCs w:val="22"/>
        </w:rPr>
        <w:t>утвержденному приказом</w:t>
      </w:r>
    </w:p>
    <w:p w:rsidR="00E50541" w:rsidRPr="006A1A6E" w:rsidRDefault="00E50541" w:rsidP="00F26EF7">
      <w:pPr>
        <w:pStyle w:val="ConsPlusNormal"/>
        <w:jc w:val="right"/>
        <w:rPr>
          <w:sz w:val="22"/>
          <w:szCs w:val="22"/>
        </w:rPr>
      </w:pPr>
      <w:r w:rsidRPr="006A1A6E">
        <w:rPr>
          <w:sz w:val="22"/>
          <w:szCs w:val="22"/>
        </w:rPr>
        <w:t>Министерства труда</w:t>
      </w:r>
    </w:p>
    <w:p w:rsidR="00E50541" w:rsidRPr="006A1A6E" w:rsidRDefault="00E50541" w:rsidP="00F26EF7">
      <w:pPr>
        <w:pStyle w:val="ConsPlusNormal"/>
        <w:jc w:val="right"/>
        <w:rPr>
          <w:sz w:val="22"/>
          <w:szCs w:val="22"/>
        </w:rPr>
      </w:pPr>
      <w:r w:rsidRPr="006A1A6E">
        <w:rPr>
          <w:sz w:val="22"/>
          <w:szCs w:val="22"/>
        </w:rPr>
        <w:t>и социальной защиты</w:t>
      </w:r>
    </w:p>
    <w:p w:rsidR="00E50541" w:rsidRPr="006A1A6E" w:rsidRDefault="00E50541" w:rsidP="00F26EF7">
      <w:pPr>
        <w:pStyle w:val="ConsPlusNormal"/>
        <w:jc w:val="right"/>
        <w:rPr>
          <w:sz w:val="22"/>
          <w:szCs w:val="22"/>
        </w:rPr>
      </w:pPr>
      <w:r w:rsidRPr="006A1A6E">
        <w:rPr>
          <w:sz w:val="22"/>
          <w:szCs w:val="22"/>
        </w:rPr>
        <w:t>Российской Федерации</w:t>
      </w:r>
    </w:p>
    <w:p w:rsidR="00E50541" w:rsidRPr="006A1A6E" w:rsidRDefault="00E50541" w:rsidP="00F26EF7">
      <w:pPr>
        <w:pStyle w:val="ConsPlusNormal"/>
        <w:jc w:val="right"/>
        <w:rPr>
          <w:sz w:val="22"/>
          <w:szCs w:val="22"/>
        </w:rPr>
      </w:pPr>
      <w:r w:rsidRPr="006A1A6E">
        <w:rPr>
          <w:sz w:val="22"/>
          <w:szCs w:val="22"/>
        </w:rPr>
        <w:t>от 2 сентября 2014 г. N 598н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rPr>
          <w:sz w:val="22"/>
          <w:szCs w:val="22"/>
        </w:rPr>
      </w:pPr>
      <w:bookmarkStart w:id="29" w:name="Par554"/>
      <w:bookmarkEnd w:id="29"/>
      <w:r w:rsidRPr="006A1A6E">
        <w:rPr>
          <w:sz w:val="22"/>
          <w:szCs w:val="22"/>
        </w:rPr>
        <w:t>ПЕРЕЧЕНЬ</w:t>
      </w:r>
    </w:p>
    <w:p w:rsidR="00E50541" w:rsidRPr="006A1A6E" w:rsidRDefault="00E50541" w:rsidP="00F26EF7">
      <w:pPr>
        <w:pStyle w:val="ConsPlusNormal"/>
        <w:jc w:val="center"/>
        <w:rPr>
          <w:sz w:val="22"/>
          <w:szCs w:val="22"/>
        </w:rPr>
      </w:pPr>
      <w:r w:rsidRPr="006A1A6E">
        <w:rPr>
          <w:sz w:val="22"/>
          <w:szCs w:val="22"/>
        </w:rPr>
        <w:t>ТЕРРИТОРИАЛЬНЫХ ОРГАНОВ ФОНДА СОЦИАЛЬНОГО СТРАХОВАНИЯ</w:t>
      </w:r>
    </w:p>
    <w:p w:rsidR="00E50541" w:rsidRPr="006A1A6E" w:rsidRDefault="00E50541" w:rsidP="00F26EF7">
      <w:pPr>
        <w:pStyle w:val="ConsPlusNormal"/>
        <w:jc w:val="center"/>
        <w:rPr>
          <w:sz w:val="22"/>
          <w:szCs w:val="22"/>
        </w:rPr>
      </w:pPr>
      <w:r w:rsidRPr="006A1A6E">
        <w:rPr>
          <w:sz w:val="22"/>
          <w:szCs w:val="22"/>
        </w:rPr>
        <w:t>РОССИЙСКОЙ ФЕДЕРАЦИИ С УКАЗАНИЕМ ИХ АДРЕСОВ, АДРЕСОВ</w:t>
      </w:r>
    </w:p>
    <w:p w:rsidR="00E50541" w:rsidRPr="006A1A6E" w:rsidRDefault="00E50541" w:rsidP="00F26EF7">
      <w:pPr>
        <w:pStyle w:val="ConsPlusNormal"/>
        <w:jc w:val="center"/>
        <w:rPr>
          <w:sz w:val="22"/>
          <w:szCs w:val="22"/>
        </w:rPr>
      </w:pPr>
      <w:r w:rsidRPr="006A1A6E">
        <w:rPr>
          <w:sz w:val="22"/>
          <w:szCs w:val="22"/>
        </w:rPr>
        <w:t>ЭЛЕКТРОННОЙ ПОЧТЫ, АДРЕСОВ ОФИЦИАЛЬНЫХ</w:t>
      </w:r>
    </w:p>
    <w:p w:rsidR="00E50541" w:rsidRPr="006A1A6E" w:rsidRDefault="00E50541" w:rsidP="00F26EF7">
      <w:pPr>
        <w:pStyle w:val="ConsPlusNormal"/>
        <w:jc w:val="center"/>
        <w:rPr>
          <w:sz w:val="22"/>
          <w:szCs w:val="22"/>
        </w:rPr>
      </w:pPr>
      <w:r w:rsidRPr="006A1A6E">
        <w:rPr>
          <w:sz w:val="22"/>
          <w:szCs w:val="22"/>
        </w:rPr>
        <w:t>САЙТОВ И ТЕЛЕФОНОВ &lt;*&gt;</w:t>
      </w:r>
    </w:p>
    <w:p w:rsidR="00E50541" w:rsidRPr="006A1A6E" w:rsidRDefault="00E50541" w:rsidP="00F26EF7">
      <w:pPr>
        <w:pStyle w:val="ConsPlusNormal"/>
        <w:jc w:val="center"/>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13"/>
        <w:gridCol w:w="2574"/>
        <w:gridCol w:w="2243"/>
        <w:gridCol w:w="3412"/>
        <w:gridCol w:w="1057"/>
      </w:tblGrid>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N п/п</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Наименование территориального органа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Адрес</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Адрес электронной почты и официального сайта в сети Интернет</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Телефон</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385000, г. Майкоп, ул. Жуковского, д. 49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info@ro1.fss.ru</w:t>
            </w:r>
          </w:p>
          <w:p w:rsidR="00E50541" w:rsidRPr="00F26EF7" w:rsidRDefault="00E50541" w:rsidP="00C03CD4">
            <w:pPr>
              <w:pStyle w:val="ConsPlusNormal"/>
            </w:pPr>
            <w:r w:rsidRPr="00F26EF7">
              <w:t>http://r01.fss.ru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(877-2) 57-11-86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Алтай</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649000, г. Горно-Алтайск, ул. Чаптынова, д. 20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info@ro4.fss.ru</w:t>
            </w:r>
          </w:p>
          <w:p w:rsidR="00E50541" w:rsidRPr="00F26EF7" w:rsidRDefault="00E50541" w:rsidP="00C03CD4">
            <w:pPr>
              <w:pStyle w:val="ConsPlusNormal"/>
            </w:pPr>
            <w:r w:rsidRPr="00F26EF7">
              <w:t>http://www.fss04.ru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(388-22) 4-83-33</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450103, г. Уфа, ул. Сочинская, д. 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info@ro2.fss.ru</w:t>
            </w:r>
          </w:p>
          <w:p w:rsidR="00E50541" w:rsidRPr="00F26EF7" w:rsidRDefault="00E50541" w:rsidP="00C03CD4">
            <w:pPr>
              <w:pStyle w:val="ConsPlusNormal"/>
            </w:pPr>
            <w:r w:rsidRPr="00F26EF7">
              <w:t>http://r02.fss.ru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(347-2) 55-94-92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670000, г. Улан-Удэ, ул. Борсоева, д. 33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info@ro3.fss.ru</w:t>
            </w:r>
          </w:p>
          <w:p w:rsidR="00E50541" w:rsidRPr="00F26EF7" w:rsidRDefault="00E50541" w:rsidP="00C03CD4">
            <w:pPr>
              <w:pStyle w:val="ConsPlusNormal"/>
            </w:pPr>
            <w:r w:rsidRPr="00F26EF7">
              <w:t>http://ro3.fss.ru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(301-2) 21-26-64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367003, Республика Дагестан, г. Махачкала, ул. Богатырева, д. 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info@ro5.fss.ru</w:t>
            </w:r>
          </w:p>
          <w:p w:rsidR="00E50541" w:rsidRPr="00F26EF7" w:rsidRDefault="00E50541" w:rsidP="00C03CD4">
            <w:pPr>
              <w:pStyle w:val="ConsPlusNormal"/>
            </w:pPr>
            <w:r w:rsidRPr="00F26EF7">
              <w:t>http://r05.fss.ru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(872-2) 62-33-74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386102, Республика Ингушетия, г. Магас, пер. Цветочный, д. 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info@ro6.fss.ru</w:t>
            </w:r>
          </w:p>
          <w:p w:rsidR="00E50541" w:rsidRPr="00F26EF7" w:rsidRDefault="00E50541" w:rsidP="00C03CD4">
            <w:pPr>
              <w:pStyle w:val="ConsPlusNormal"/>
            </w:pPr>
            <w:r w:rsidRPr="00F26EF7">
              <w:t>http://www.06.fss.ru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(873-4) 55-14-00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Кабардино-Балкарской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360051, г. Нальчик, ул. Инессы Арманд, д. 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info@ro7.fss.ru</w:t>
            </w:r>
          </w:p>
          <w:p w:rsidR="00E50541" w:rsidRPr="00F26EF7" w:rsidRDefault="00E50541" w:rsidP="00C03CD4">
            <w:pPr>
              <w:pStyle w:val="ConsPlusNormal"/>
            </w:pPr>
            <w:r w:rsidRPr="00F26EF7">
              <w:t>http://ro7.fss.ru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(866-2) 76-02-60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358003, Республика Калмыкия, г. Элиста, ул. К. Илюмжинова, д. 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info@ro8.fss.ru</w:t>
            </w:r>
          </w:p>
          <w:p w:rsidR="00E50541" w:rsidRPr="00F26EF7" w:rsidRDefault="00E50541" w:rsidP="00C03CD4">
            <w:pPr>
              <w:pStyle w:val="ConsPlusNormal"/>
            </w:pPr>
            <w:r w:rsidRPr="00F26EF7">
              <w:t>http://fsskalmykia.ru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(847-22) 4-00-01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Карачаево-Черкесской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369000, г. Черкесск, ул. Ворошилова, д. 55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info@ro9.fss.ru</w:t>
            </w:r>
          </w:p>
          <w:p w:rsidR="00E50541" w:rsidRPr="00F26EF7" w:rsidRDefault="00E50541" w:rsidP="00C03CD4">
            <w:pPr>
              <w:pStyle w:val="ConsPlusNormal"/>
            </w:pPr>
            <w:r w:rsidRPr="00F26EF7">
              <w:t>http://r09.fss.ru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(878-2) 29-77-01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185035, г. Петрозаводск, ул. Красная, 49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info@ro10.fss.ru</w:t>
            </w:r>
          </w:p>
          <w:p w:rsidR="00E50541" w:rsidRPr="00F26EF7" w:rsidRDefault="00E50541" w:rsidP="00C03CD4">
            <w:pPr>
              <w:pStyle w:val="ConsPlusNormal"/>
            </w:pPr>
            <w:r w:rsidRPr="00F26EF7">
              <w:t>http://710.fss.ru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(814-2) 71-37-00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Коми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167000, г. Сыктывкар, ул. Ленина, д. 113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info@ro11.fss.ru</w:t>
            </w:r>
          </w:p>
          <w:p w:rsidR="00E50541" w:rsidRPr="00F26EF7" w:rsidRDefault="00E50541" w:rsidP="00C03CD4">
            <w:pPr>
              <w:pStyle w:val="ConsPlusNormal"/>
            </w:pPr>
            <w:r w:rsidRPr="00F26EF7">
              <w:t>http://www.fsskomi.ru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(821-2) 28-48-88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Крым</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295006, Респ. Крым, г. Симферополь, ул. А. Невского, д. 17а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Khalko</w:t>
            </w:r>
          </w:p>
          <w:p w:rsidR="00E50541" w:rsidRPr="00F26EF7" w:rsidRDefault="00E50541" w:rsidP="00C03CD4">
            <w:pPr>
              <w:pStyle w:val="ConsPlusNormal"/>
            </w:pPr>
            <w:r w:rsidRPr="00F26EF7">
              <w:t>ys@fss.ru</w:t>
            </w:r>
          </w:p>
          <w:p w:rsidR="00E50541" w:rsidRPr="00F26EF7" w:rsidRDefault="00E50541" w:rsidP="00C03CD4">
            <w:pPr>
              <w:pStyle w:val="ConsPlusNormal"/>
            </w:pPr>
            <w:r w:rsidRPr="00F26EF7">
              <w:t>http://r82.fss.ru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(3652) 66-71-26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Марий Эл</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424002, г. Йошкар-Ола, Бульвар Победы,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info@ro12.fss.ru</w:t>
            </w:r>
          </w:p>
          <w:p w:rsidR="00E50541" w:rsidRPr="00F26EF7" w:rsidRDefault="00E50541" w:rsidP="00C03CD4">
            <w:pPr>
              <w:pStyle w:val="ConsPlusNormal"/>
            </w:pPr>
            <w:r w:rsidRPr="00F26EF7">
              <w:t>http://r12.fss.ru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(836-2) 69-20-04, 69-20-49</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430005, г. Саранск, пр. Ленина, д. 12, корп. 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info@ro13.fss.ru</w:t>
            </w:r>
          </w:p>
          <w:p w:rsidR="00E50541" w:rsidRPr="00F26EF7" w:rsidRDefault="00E50541" w:rsidP="00C03CD4">
            <w:pPr>
              <w:pStyle w:val="ConsPlusNormal"/>
            </w:pPr>
            <w:r w:rsidRPr="00F26EF7">
              <w:t>http://r13.fss.ru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(834-2) 24-60-82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677027, г. Якутск, ул. Октябрьская, д. 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info@ro14.fss.ru</w:t>
            </w:r>
          </w:p>
          <w:p w:rsidR="00E50541" w:rsidRPr="00F26EF7" w:rsidRDefault="00E50541" w:rsidP="00C03CD4">
            <w:pPr>
              <w:pStyle w:val="ConsPlusNormal"/>
            </w:pPr>
            <w:r w:rsidRPr="00F26EF7">
              <w:t>http://www.r14.fss.ru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(411-2) 42-87-21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362039, г. Владикавказ, ул. Галковского, д. 237-а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info@ro15.fss.ru</w:t>
            </w:r>
          </w:p>
          <w:p w:rsidR="00E50541" w:rsidRPr="00F26EF7" w:rsidRDefault="00E50541" w:rsidP="00C03CD4">
            <w:pPr>
              <w:pStyle w:val="ConsPlusNormal"/>
            </w:pPr>
            <w:r w:rsidRPr="00F26EF7">
              <w:t>http://r15.fss.ru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(867-2) 50-60-71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420111, г. Казань, ул. К. Наджми, д. 2/39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info@ro16.fss.ru</w:t>
            </w:r>
          </w:p>
          <w:p w:rsidR="00E50541" w:rsidRPr="00F26EF7" w:rsidRDefault="00E50541" w:rsidP="00C03CD4">
            <w:pPr>
              <w:pStyle w:val="ConsPlusNormal"/>
            </w:pPr>
            <w:r w:rsidRPr="00F26EF7">
              <w:t>http://fss16.ru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(843-2) 92-00-95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Тыва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667005, Республика Тыва, г. Кызыл, ул. Кочетова, д. 104-а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info@ro17.fss.ru</w:t>
            </w:r>
          </w:p>
          <w:p w:rsidR="00E50541" w:rsidRPr="00F26EF7" w:rsidRDefault="00E50541" w:rsidP="00C03CD4">
            <w:pPr>
              <w:pStyle w:val="ConsPlusNormal"/>
            </w:pPr>
            <w:r w:rsidRPr="00F26EF7">
              <w:t>fss.tuva.ru/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(394-22) 9-71-07</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19.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426009, г. Ижевск, ул. Ухтомского, д. 24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info@ro18.fss.ru</w:t>
            </w:r>
          </w:p>
          <w:p w:rsidR="00E50541" w:rsidRPr="00F26EF7" w:rsidRDefault="00E50541" w:rsidP="00C03CD4">
            <w:pPr>
              <w:pStyle w:val="ConsPlusNormal"/>
            </w:pPr>
            <w:r w:rsidRPr="00F26EF7">
              <w:t>http://r18.fss.ru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(341-2) 36-08-00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655000, г. Абакан, ул. Вокзальная, д. 7-а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info@ro19.fss.ru</w:t>
            </w:r>
          </w:p>
          <w:p w:rsidR="00E50541" w:rsidRPr="00F26EF7" w:rsidRDefault="00E50541" w:rsidP="00C03CD4">
            <w:pPr>
              <w:pStyle w:val="ConsPlusNormal"/>
            </w:pPr>
            <w:r w:rsidRPr="00F26EF7">
              <w:t>http://r19.fss.ru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(390-2) 29-93-01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364024, г. Грозный, проспект им. М.А. Эсамбаева, д. 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info@ro20.fss.ru</w:t>
            </w:r>
          </w:p>
          <w:p w:rsidR="00E50541" w:rsidRPr="00F26EF7" w:rsidRDefault="00E50541" w:rsidP="00C03CD4">
            <w:pPr>
              <w:pStyle w:val="ConsPlusNormal"/>
            </w:pPr>
            <w:r w:rsidRPr="00F26EF7">
              <w:t>http://r20.fss.ru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(871-2) 22-38-21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Чувашской Республике Чувашии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428003, г. Чебоксары, ул. Ярославская, д. 56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info@ro21.fss.ru</w:t>
            </w:r>
          </w:p>
          <w:p w:rsidR="00E50541" w:rsidRPr="00F26EF7" w:rsidRDefault="00E50541" w:rsidP="00C03CD4">
            <w:pPr>
              <w:pStyle w:val="ConsPlusNormal"/>
            </w:pPr>
            <w:r w:rsidRPr="00F26EF7">
              <w:t>http://r21.fss.ru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(835-2) 30-39-22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Алтайское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656031, г. Барнаул, ул. Крупской, д. 97-д</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info@ro22.fss.ru</w:t>
            </w:r>
          </w:p>
          <w:p w:rsidR="00E50541" w:rsidRPr="00F26EF7" w:rsidRDefault="00E50541" w:rsidP="00C03CD4">
            <w:pPr>
              <w:pStyle w:val="ConsPlusNormal"/>
            </w:pPr>
            <w:r w:rsidRPr="00F26EF7">
              <w:t>http://r22.fss.ru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(385-2) 29-16-04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Амурское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675002, г. Благовещенск, ул. Горького, д. 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info@ro28.fss.ru</w:t>
            </w:r>
          </w:p>
          <w:p w:rsidR="00E50541" w:rsidRPr="00F26EF7" w:rsidRDefault="00E50541" w:rsidP="00C03CD4">
            <w:pPr>
              <w:pStyle w:val="ConsPlusNormal"/>
            </w:pPr>
            <w:r w:rsidRPr="00F26EF7">
              <w:t>http://r28.fss.ru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(416-2) 99-06-30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Архангельское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163072, г. Архангельск, пр. Обводный канал, д. 119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info@ro29.fss.ru</w:t>
            </w:r>
          </w:p>
          <w:p w:rsidR="00E50541" w:rsidRPr="00F26EF7" w:rsidRDefault="00E50541" w:rsidP="00C03CD4">
            <w:pPr>
              <w:pStyle w:val="ConsPlusNormal"/>
            </w:pPr>
            <w:r w:rsidRPr="00F26EF7">
              <w:t>http://r29.fss.ru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(818-2) 27-57-32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Астраханское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414040, г. Астрахань, ул. Академика Королева, д. 46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info@ro30.fss.ru</w:t>
            </w:r>
          </w:p>
          <w:p w:rsidR="00E50541" w:rsidRPr="00F26EF7" w:rsidRDefault="00E50541" w:rsidP="00C03CD4">
            <w:pPr>
              <w:pStyle w:val="ConsPlusNormal"/>
            </w:pPr>
            <w:r w:rsidRPr="00F26EF7">
              <w:t>http://r30.fss.ru.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(851-2) 64-28-01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Белгородское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308000, г. Белгород, Народный бульвар, д. 53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info@ro31.fss.ru</w:t>
            </w:r>
          </w:p>
          <w:p w:rsidR="00E50541" w:rsidRPr="00F26EF7" w:rsidRDefault="00E50541" w:rsidP="00C03CD4">
            <w:pPr>
              <w:pStyle w:val="ConsPlusNormal"/>
            </w:pPr>
            <w:r w:rsidRPr="00F26EF7">
              <w:t>http://r31.fss.ru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(472-2) 27-03-42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Брянское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241050, г. Брянск, ул. Фокина, д. 73, стр. 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info@ro32.fss.ru</w:t>
            </w:r>
          </w:p>
          <w:p w:rsidR="00E50541" w:rsidRPr="00F26EF7" w:rsidRDefault="00E50541" w:rsidP="00C03CD4">
            <w:pPr>
              <w:pStyle w:val="ConsPlusNormal"/>
            </w:pPr>
            <w:r w:rsidRPr="00F26EF7">
              <w:t>http://r32.fss.ru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(483-2) 62-41-11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29.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Владимирское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600000, г. Владимир, Октябрьский просп., д. 47-б</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info@ro33.fss.ru</w:t>
            </w:r>
          </w:p>
          <w:p w:rsidR="00E50541" w:rsidRPr="00F26EF7" w:rsidRDefault="00E50541" w:rsidP="00C03CD4">
            <w:pPr>
              <w:pStyle w:val="ConsPlusNormal"/>
            </w:pPr>
            <w:r w:rsidRPr="00F26EF7">
              <w:t>www.fss33.ru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(492-2) 42-30-90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Волгоградское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400131, г. Волгоград, ул. Донецкая,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info@ro34.fss.ru</w:t>
            </w:r>
          </w:p>
          <w:p w:rsidR="00E50541" w:rsidRPr="00F26EF7" w:rsidRDefault="00E50541" w:rsidP="00C03CD4">
            <w:pPr>
              <w:pStyle w:val="ConsPlusNormal"/>
            </w:pPr>
            <w:r w:rsidRPr="00F26EF7">
              <w:t>www.volgrofss.ru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(844-2) 93-28-00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Вологодское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160001, г. Вологда, пр. Победы, д. 33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info@ro35.fss.ru</w:t>
            </w:r>
          </w:p>
          <w:p w:rsidR="00E50541" w:rsidRPr="00F26EF7" w:rsidRDefault="00E50541" w:rsidP="00C03CD4">
            <w:pPr>
              <w:pStyle w:val="ConsPlusNormal"/>
            </w:pPr>
            <w:r w:rsidRPr="00F26EF7">
              <w:t>www.vologda-fss.ru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(817-2) 72-03-04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Воронежское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394006, г. Воронеж, ул. Станкевича, д. 43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info@ro36.fss.ru</w:t>
            </w:r>
          </w:p>
          <w:p w:rsidR="00E50541" w:rsidRPr="00F26EF7" w:rsidRDefault="00E50541" w:rsidP="00C03CD4">
            <w:pPr>
              <w:pStyle w:val="ConsPlusNormal"/>
            </w:pPr>
            <w:r w:rsidRPr="00F26EF7">
              <w:t>www.fss.vrn.ru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(473) 270-63-32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679016, г. Биробиджан, пр-кт 60-летия СССР, д. 26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info@ro79.fss.ru</w:t>
            </w:r>
          </w:p>
          <w:p w:rsidR="00E50541" w:rsidRPr="00F26EF7" w:rsidRDefault="00E50541" w:rsidP="00C03CD4">
            <w:pPr>
              <w:pStyle w:val="ConsPlusNormal"/>
            </w:pPr>
            <w:r w:rsidRPr="00F26EF7">
              <w:t>http://r79.fss.ru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(426-22) 6-34-06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Ивановское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153012, г. Иваново, ул. Суворова, 39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info@ro37.fss.ru</w:t>
            </w:r>
          </w:p>
          <w:p w:rsidR="00E50541" w:rsidRPr="00F26EF7" w:rsidRDefault="00E50541" w:rsidP="00C03CD4">
            <w:pPr>
              <w:pStyle w:val="ConsPlusNormal"/>
            </w:pPr>
            <w:r w:rsidRPr="00F26EF7">
              <w:t>http://www.fssivanovo.ru/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(493-2) 30-49-91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Иркутское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664003, г. Иркутск, ул. Тимирязева, д. 35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info@ro38.fss.ru</w:t>
            </w:r>
          </w:p>
          <w:p w:rsidR="00E50541" w:rsidRPr="00F26EF7" w:rsidRDefault="00E50541" w:rsidP="00C03CD4">
            <w:pPr>
              <w:pStyle w:val="ConsPlusNormal"/>
            </w:pPr>
            <w:r w:rsidRPr="00F26EF7">
              <w:t>r38.fss.ru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(395-2) 20-85-66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Калининградское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236000, г. Калининград, ул. Чайковского, д. 11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info@ro39.fss.ru</w:t>
            </w:r>
          </w:p>
          <w:p w:rsidR="00E50541" w:rsidRPr="00F26EF7" w:rsidRDefault="00E50541" w:rsidP="00C03CD4">
            <w:pPr>
              <w:pStyle w:val="ConsPlusNormal"/>
            </w:pPr>
            <w:r w:rsidRPr="00F26EF7">
              <w:t>http://fss.ru/region/ro39/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(401-2) 92-95-03, 92-95-16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Калужское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248000, г. Калуга, ул. Ак. Королева, д. 22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info@ro40.fss.ru</w:t>
            </w:r>
          </w:p>
          <w:p w:rsidR="00E50541" w:rsidRPr="00F26EF7" w:rsidRDefault="00E50541" w:rsidP="00C03CD4">
            <w:pPr>
              <w:pStyle w:val="ConsPlusNormal"/>
            </w:pPr>
            <w:r w:rsidRPr="00F26EF7">
              <w:t>http://www.fss40.ru/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(484-2) 71-37-70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Камчатское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683000, Петропавловск-Камчатский, ул. Ленинская, д. 18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info@ro41.fss.ru</w:t>
            </w:r>
          </w:p>
          <w:p w:rsidR="00E50541" w:rsidRPr="00F26EF7" w:rsidRDefault="00E50541" w:rsidP="00C03CD4">
            <w:pPr>
              <w:pStyle w:val="ConsPlusNormal"/>
            </w:pPr>
            <w:r w:rsidRPr="00F26EF7">
              <w:t>http://r41.fss.ru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(415-2) 21-80-88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39.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Кировское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610017, г. Киров, ул. Дерендяева, д. 77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info@ro43.fss.ru</w:t>
            </w:r>
          </w:p>
          <w:p w:rsidR="00E50541" w:rsidRPr="00F26EF7" w:rsidRDefault="00E50541" w:rsidP="00C03CD4">
            <w:pPr>
              <w:pStyle w:val="ConsPlusNormal"/>
            </w:pPr>
            <w:r w:rsidRPr="00F26EF7">
              <w:t>http://r43.fss.ru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(833-2) 51-80-80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Костромское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156022, г. Кострома, ул. Стопани, д. 35-а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info@ro44.fss.ru</w:t>
            </w:r>
          </w:p>
          <w:p w:rsidR="00E50541" w:rsidRPr="00F26EF7" w:rsidRDefault="00E50541" w:rsidP="00C03CD4">
            <w:pPr>
              <w:pStyle w:val="ConsPlusNormal"/>
            </w:pPr>
            <w:r w:rsidRPr="00F26EF7">
              <w:t>http://r44.fss.ru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(494-2) 49-75-75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Краснодарское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350033, г. Краснодар, ул. Ставропольская, д. 82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info@ro23.fss.ru</w:t>
            </w:r>
          </w:p>
          <w:p w:rsidR="00E50541" w:rsidRPr="00F26EF7" w:rsidRDefault="00E50541" w:rsidP="00C03CD4">
            <w:pPr>
              <w:pStyle w:val="ConsPlusNormal"/>
            </w:pPr>
            <w:r w:rsidRPr="00F26EF7">
              <w:t>www.kubanfss.ru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(861) 835-58-25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Красноярское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660025, г. Красноярск, пр. им. газеты "Красноярский рабочий", д. 117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info@ro24.fss.ru</w:t>
            </w:r>
          </w:p>
          <w:p w:rsidR="00E50541" w:rsidRPr="00F26EF7" w:rsidRDefault="00E50541" w:rsidP="00C03CD4">
            <w:pPr>
              <w:pStyle w:val="ConsPlusNormal"/>
            </w:pPr>
            <w:r w:rsidRPr="00F26EF7">
              <w:t>www.r24.fss.ru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(391) 268-72-03 268-72-03</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Кузбасское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650066, г. Кемерово, пр. Ленина, 80-а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info@ro42.fss.ru</w:t>
            </w:r>
          </w:p>
          <w:p w:rsidR="00E50541" w:rsidRPr="00F26EF7" w:rsidRDefault="00E50541" w:rsidP="00C03CD4">
            <w:pPr>
              <w:pStyle w:val="ConsPlusNormal"/>
            </w:pPr>
            <w:r w:rsidRPr="00F26EF7">
              <w:t>http://fss.ru/region/ro42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(384-2) 35-12-22, 35-12-06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Курганское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640022, г. Курган, ул. Кравченко, д. 55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info@ro45.fss.ru</w:t>
            </w:r>
          </w:p>
          <w:p w:rsidR="00E50541" w:rsidRPr="00F26EF7" w:rsidRDefault="00E50541" w:rsidP="00C03CD4">
            <w:pPr>
              <w:pStyle w:val="ConsPlusNormal"/>
            </w:pPr>
            <w:r w:rsidRPr="00F26EF7">
              <w:t>www.45fss.ru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(352-2) 41-92-01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305029, г. Курск, ул. Никитская,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info@ro46.fss.ru</w:t>
            </w:r>
          </w:p>
          <w:p w:rsidR="00E50541" w:rsidRPr="00F26EF7" w:rsidRDefault="00E50541" w:rsidP="00C03CD4">
            <w:pPr>
              <w:pStyle w:val="ConsPlusNormal"/>
            </w:pPr>
            <w:r w:rsidRPr="00F26EF7">
              <w:t>http://fss.ni/region/ro46/index.shtml</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(471-2) 70-92-60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Ленинградское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196191, г. Санкт-Петербург, Ленинский пр., д. 168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info@ro47.fss.ru</w:t>
            </w:r>
          </w:p>
          <w:p w:rsidR="00E50541" w:rsidRPr="00F26EF7" w:rsidRDefault="00E50541" w:rsidP="00C03CD4">
            <w:pPr>
              <w:pStyle w:val="ConsPlusNormal"/>
            </w:pPr>
            <w:r w:rsidRPr="00F26EF7">
              <w:t>http://r47fss.ru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(812)-370-19-88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Липецкое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398008, г. Липецк, ул. 50 лет НЛМК, д. 35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info@ro48.fss.ru</w:t>
            </w:r>
          </w:p>
          <w:p w:rsidR="00E50541" w:rsidRPr="00F26EF7" w:rsidRDefault="00E50541" w:rsidP="00C03CD4">
            <w:pPr>
              <w:pStyle w:val="ConsPlusNormal"/>
            </w:pPr>
            <w:r w:rsidRPr="00F26EF7">
              <w:t>www.r48.fss.ru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(474-2) 23-94-00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Магаданское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685000, г. Магадан, ул. Пролетарская, д. 40-А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info@ro49.fss.ru</w:t>
            </w:r>
          </w:p>
          <w:p w:rsidR="00E50541" w:rsidRPr="00F26EF7" w:rsidRDefault="00E50541" w:rsidP="00C03CD4">
            <w:pPr>
              <w:pStyle w:val="ConsPlusNormal"/>
            </w:pPr>
            <w:r w:rsidRPr="00F26EF7">
              <w:t>r49.fss.ru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(413-2) 62-50-41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49.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Московское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127006, г. Москва, Страстной бульвар, д. 7, стр. 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info@ro77.fss.ru</w:t>
            </w:r>
          </w:p>
          <w:p w:rsidR="00E50541" w:rsidRPr="00F26EF7" w:rsidRDefault="00E50541" w:rsidP="00C03CD4">
            <w:pPr>
              <w:pStyle w:val="ConsPlusNormal"/>
            </w:pPr>
            <w:r w:rsidRPr="00F26EF7">
              <w:t>www.r77.fss.ru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(495) 650-96-89</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Московское областное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123298, Москва, 3-я Хорошевская, д. 12 Адрес для корр-ции: 121099, Москва, Новый Арбат, д. 36/9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info@ro50.fss.ru</w:t>
            </w:r>
          </w:p>
          <w:p w:rsidR="00E50541" w:rsidRPr="00F26EF7" w:rsidRDefault="00E50541" w:rsidP="00C03CD4">
            <w:pPr>
              <w:pStyle w:val="ConsPlusNormal"/>
            </w:pPr>
            <w:r w:rsidRPr="00F26EF7">
              <w:t>r50.fss.ru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(495) 647-25-23</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Мурманское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183050, г. Мурманск, Кольский пр., д. 156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info@ro51.fss.ru</w:t>
            </w:r>
          </w:p>
          <w:p w:rsidR="00E50541" w:rsidRPr="00F26EF7" w:rsidRDefault="00E50541" w:rsidP="00C03CD4">
            <w:pPr>
              <w:pStyle w:val="ConsPlusNormal"/>
            </w:pPr>
            <w:r w:rsidRPr="00F26EF7">
              <w:t>http://fss.ru/region/ro51/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(815-2) 55-10-16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Нижегородское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603155, г. Нижний Новгород, ул. Минина, д. 20, кор. К</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info@ro52.fss.ru</w:t>
            </w:r>
          </w:p>
          <w:p w:rsidR="00E50541" w:rsidRPr="00F26EF7" w:rsidRDefault="00E50541" w:rsidP="00C03CD4">
            <w:pPr>
              <w:pStyle w:val="ConsPlusNormal"/>
            </w:pPr>
            <w:r w:rsidRPr="00F26EF7">
              <w:t>www.fss.nnov.ru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(831) 422-38-01 422-38-02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Новгородское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173009, г. Великий Новгород, ул. Псковская, д. 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info@ro53.fss.ru</w:t>
            </w:r>
          </w:p>
          <w:p w:rsidR="00E50541" w:rsidRPr="00F26EF7" w:rsidRDefault="00E50541" w:rsidP="00C03CD4">
            <w:pPr>
              <w:pStyle w:val="ConsPlusNormal"/>
            </w:pPr>
            <w:r w:rsidRPr="00F26EF7">
              <w:t>r53.fss.ru/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(816-2) 97-45-88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Новосибирское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630132, г. Новосибирск, ул. Сибирская, д. 54/1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info@ro54.fss.ru</w:t>
            </w:r>
          </w:p>
          <w:p w:rsidR="00E50541" w:rsidRPr="00F26EF7" w:rsidRDefault="00E50541" w:rsidP="00C03CD4">
            <w:pPr>
              <w:pStyle w:val="ConsPlusNormal"/>
            </w:pPr>
            <w:r w:rsidRPr="00F26EF7">
              <w:t>http://fss.ru/region/ro54/index.shtml</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(383) 243-77-00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644010, г. Омск, ул. Пушкина, 67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info@ro55.fss.ru</w:t>
            </w:r>
          </w:p>
          <w:p w:rsidR="00E50541" w:rsidRPr="00F26EF7" w:rsidRDefault="00E50541" w:rsidP="00C03CD4">
            <w:pPr>
              <w:pStyle w:val="ConsPlusNormal"/>
            </w:pPr>
            <w:r w:rsidRPr="00F26EF7">
              <w:t>http://www.fss.ru/region/ro55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(381-2) 33-21-91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Оренбургское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460000, г. Оренбург, ул. Пушкинская,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info@ro56.fss.ru</w:t>
            </w:r>
          </w:p>
          <w:p w:rsidR="00E50541" w:rsidRPr="00F26EF7" w:rsidRDefault="00E50541" w:rsidP="00C03CD4">
            <w:pPr>
              <w:pStyle w:val="ConsPlusNormal"/>
            </w:pPr>
            <w:r w:rsidRPr="00F26EF7">
              <w:t>http://www.fss.orenburg.ru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(353-2) 77-25-84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Орловское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302030, Орел, ул. Степана Разина, д. 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info@ro57.fss.ru</w:t>
            </w:r>
          </w:p>
          <w:p w:rsidR="00E50541" w:rsidRPr="00F26EF7" w:rsidRDefault="00E50541" w:rsidP="00C03CD4">
            <w:pPr>
              <w:pStyle w:val="ConsPlusNormal"/>
            </w:pPr>
            <w:r w:rsidRPr="00F26EF7">
              <w:t>r57.fss.ru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(486-2) 54-80-80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Пензенское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440600, г. Пенза, ул. Московская, д. 19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info@ro58.fss.ru</w:t>
            </w:r>
          </w:p>
          <w:p w:rsidR="00E50541" w:rsidRPr="00F26EF7" w:rsidRDefault="00E50541" w:rsidP="00C03CD4">
            <w:pPr>
              <w:pStyle w:val="ConsPlusNormal"/>
            </w:pPr>
            <w:r w:rsidRPr="00F26EF7">
              <w:t>www.fss.penza.ru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(841-2) 59-06-00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59.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Пермское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614010, г. Пермь, ул. Клары Цеткин, д. 10а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info@ro59.fss.ru</w:t>
            </w:r>
          </w:p>
          <w:p w:rsidR="00E50541" w:rsidRPr="00F26EF7" w:rsidRDefault="00E50541" w:rsidP="00C03CD4">
            <w:pPr>
              <w:pStyle w:val="ConsPlusNormal"/>
            </w:pPr>
            <w:r w:rsidRPr="00F26EF7">
              <w:t>r59.fss.ru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(342) 249-20-02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Приморское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690990, г. Владивосток, ул. Муравьева-Амурского, д. 1-Б</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info@ro25.fss.ru</w:t>
            </w:r>
          </w:p>
          <w:p w:rsidR="00E50541" w:rsidRPr="00F26EF7" w:rsidRDefault="00E50541" w:rsidP="00C03CD4">
            <w:pPr>
              <w:pStyle w:val="ConsPlusNormal"/>
            </w:pPr>
            <w:r w:rsidRPr="00F26EF7">
              <w:t>http://fss.ru/region/ro25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(432) 220-86-20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Псковское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180017, г. Псков, ул. Кузнецкая, д. 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info@ro60.fss.ru</w:t>
            </w:r>
          </w:p>
          <w:p w:rsidR="00E50541" w:rsidRPr="00F26EF7" w:rsidRDefault="00E50541" w:rsidP="00C03CD4">
            <w:pPr>
              <w:pStyle w:val="ConsPlusNormal"/>
            </w:pPr>
            <w:r w:rsidRPr="00F26EF7">
              <w:t>http://fss.ru/region/ro60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(8112) 70-02-01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Ростовское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344082, г. Ростов-на-Дону, ул. Красноармейская, д. 36/62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info@ro61.fss.ru</w:t>
            </w:r>
          </w:p>
          <w:p w:rsidR="00E50541" w:rsidRPr="00F26EF7" w:rsidRDefault="00E50541" w:rsidP="00C03CD4">
            <w:pPr>
              <w:pStyle w:val="ConsPlusNormal"/>
            </w:pPr>
            <w:r w:rsidRPr="00F26EF7">
              <w:t>http://fss.ru/region/ro61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(863) 244-23-13</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Рязанское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390006, г. Рязань, ул. Свободы, 53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info@ro62.fss.ru</w:t>
            </w:r>
          </w:p>
          <w:p w:rsidR="00E50541" w:rsidRPr="00F26EF7" w:rsidRDefault="00E50541" w:rsidP="00C03CD4">
            <w:pPr>
              <w:pStyle w:val="ConsPlusNormal"/>
            </w:pPr>
            <w:r w:rsidRPr="00F26EF7">
              <w:t>http://fss.ru/region/ro62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(491-2) 29-70-00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Самарское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443010, г. Самара, ул. Шостаковича, д. 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info@ro63.fss.ru</w:t>
            </w:r>
          </w:p>
          <w:p w:rsidR="00E50541" w:rsidRPr="00F26EF7" w:rsidRDefault="00E50541" w:rsidP="00C03CD4">
            <w:pPr>
              <w:pStyle w:val="ConsPlusNormal"/>
            </w:pPr>
            <w:r w:rsidRPr="00F26EF7">
              <w:t>http://fss.ru/region/ro63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(846) 270-42-54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Санкт-Петербургское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197046, г. Санкт-Петербург, ул. Большая Посадская, 10-а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info@ro78.fss.ru</w:t>
            </w:r>
          </w:p>
          <w:p w:rsidR="00E50541" w:rsidRPr="00F26EF7" w:rsidRDefault="00E50541" w:rsidP="00C03CD4">
            <w:pPr>
              <w:pStyle w:val="ConsPlusNormal"/>
            </w:pPr>
            <w:r w:rsidRPr="00F26EF7">
              <w:t>http://www.rofss.spb.ru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(812) 677-87-17</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Саратовское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410012, г. Саратов, ул. Пугачева Е.И., д. 96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info@ro64.fss.ru</w:t>
            </w:r>
          </w:p>
          <w:p w:rsidR="00E50541" w:rsidRPr="00F26EF7" w:rsidRDefault="00E50541" w:rsidP="00C03CD4">
            <w:pPr>
              <w:pStyle w:val="ConsPlusNormal"/>
            </w:pPr>
            <w:r w:rsidRPr="00F26EF7">
              <w:t>http://fss.ru/region/ro64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(845-2) 51-57-60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Сахалинское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693020, г. Южно-Сахалинск, ул. Ленина, 69а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info1@ro65.fss.ru</w:t>
            </w:r>
          </w:p>
          <w:p w:rsidR="00E50541" w:rsidRPr="00F26EF7" w:rsidRDefault="00E50541" w:rsidP="00C03CD4">
            <w:pPr>
              <w:pStyle w:val="ConsPlusNormal"/>
            </w:pPr>
            <w:r w:rsidRPr="00F26EF7">
              <w:t>http://r65.fss.ru/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(424-2) 49-44-00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Свердловское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620004, г. Екатеринбург, ул. Малышева, д. 101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info@ro66.fss.ru</w:t>
            </w:r>
          </w:p>
          <w:p w:rsidR="00E50541" w:rsidRPr="00F26EF7" w:rsidRDefault="00E50541" w:rsidP="00C03CD4">
            <w:pPr>
              <w:pStyle w:val="ConsPlusNormal"/>
            </w:pPr>
            <w:r w:rsidRPr="00F26EF7">
              <w:t>r66.fss.ru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(343) 359-87-14</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69.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Севастопольское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620004, г. Севастополь, ул. Одесская, д. 27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info@ro92.fss.ru</w:t>
            </w:r>
          </w:p>
          <w:p w:rsidR="00E50541" w:rsidRPr="00F26EF7" w:rsidRDefault="00E50541" w:rsidP="00C03CD4">
            <w:pPr>
              <w:pStyle w:val="ConsPlusNormal"/>
            </w:pPr>
            <w:r w:rsidRPr="00F26EF7">
              <w:t>http://r92.fss.ru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(0692) 54-41-83, 54-86-51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Смоленское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214014, г. Смоленск, ул. Тенишевой, д. 17-а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info@ro67.fss.ru</w:t>
            </w:r>
          </w:p>
          <w:p w:rsidR="00E50541" w:rsidRPr="00F26EF7" w:rsidRDefault="00E50541" w:rsidP="00C03CD4">
            <w:pPr>
              <w:pStyle w:val="ConsPlusNormal"/>
            </w:pPr>
            <w:r w:rsidRPr="00F26EF7">
              <w:t>http://fss.ru/region/ro67/index.shtml</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(48-12) 38-29-80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Ставропольское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355002, г. Ставрополь, ул. 8 Марта, 3/1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info@ro26.fss.ru</w:t>
            </w:r>
          </w:p>
          <w:p w:rsidR="00E50541" w:rsidRPr="00F26EF7" w:rsidRDefault="00E50541" w:rsidP="00C03CD4">
            <w:pPr>
              <w:pStyle w:val="ConsPlusNormal"/>
            </w:pPr>
            <w:r w:rsidRPr="00F26EF7">
              <w:t>http://r26.fss.ru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(865-2_35-33-76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Тамбовское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392000, г. Тамбов, проезд Новый, 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info@ro68.fss.ru</w:t>
            </w:r>
          </w:p>
          <w:p w:rsidR="00E50541" w:rsidRPr="00F26EF7" w:rsidRDefault="00E50541" w:rsidP="00C03CD4">
            <w:pPr>
              <w:pStyle w:val="ConsPlusNormal"/>
            </w:pPr>
            <w:r w:rsidRPr="00F26EF7">
              <w:t>http://fss.ru/region/ro68/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(475-2) 57-70-01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Тверское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170008, г. Тверь, ул. Ротмистрова, д. 31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info@ro69.fss.ru</w:t>
            </w:r>
          </w:p>
          <w:p w:rsidR="00E50541" w:rsidRPr="00F26EF7" w:rsidRDefault="00E50541" w:rsidP="00C03CD4">
            <w:pPr>
              <w:pStyle w:val="ConsPlusNormal"/>
            </w:pPr>
            <w:r w:rsidRPr="00F26EF7">
              <w:t>http://r69.fss.ru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(482-2) 34-96-58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634034, г. Томск, ул. Белинского, д. 61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info@ro70.fss.ru</w:t>
            </w:r>
          </w:p>
          <w:p w:rsidR="00E50541" w:rsidRPr="00F26EF7" w:rsidRDefault="00E50541" w:rsidP="00C03CD4">
            <w:pPr>
              <w:pStyle w:val="ConsPlusNormal"/>
            </w:pPr>
            <w:r w:rsidRPr="00F26EF7">
              <w:t>http://r70/fss.ru/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(382-2) 60-84-60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Тульское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300041, г. Тула, ул. Колетвинова, 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info@ro71.fss.ru</w:t>
            </w:r>
          </w:p>
          <w:p w:rsidR="00E50541" w:rsidRPr="00F26EF7" w:rsidRDefault="00E50541" w:rsidP="00C03CD4">
            <w:pPr>
              <w:pStyle w:val="ConsPlusNormal"/>
            </w:pPr>
            <w:r w:rsidRPr="00F26EF7">
              <w:t>www.fss.ru/region/ro71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(487-2) 31-17-77</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Тюменское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625001, г. Тюмень, ул. Ирбитская,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info@ro72.fss.ru</w:t>
            </w:r>
          </w:p>
          <w:p w:rsidR="00E50541" w:rsidRPr="00F26EF7" w:rsidRDefault="00E50541" w:rsidP="00C03CD4">
            <w:pPr>
              <w:pStyle w:val="ConsPlusNormal"/>
            </w:pPr>
            <w:r w:rsidRPr="00F26EF7">
              <w:t>http://r72.fss.ru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(345-2) 79-97-00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Ульяновское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432017, г. Ульяновск, пер. Кузнецова, д. 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info@ro73.fss.ru</w:t>
            </w:r>
          </w:p>
          <w:p w:rsidR="00E50541" w:rsidRPr="00F26EF7" w:rsidRDefault="00E50541" w:rsidP="00C03CD4">
            <w:pPr>
              <w:pStyle w:val="ConsPlusNormal"/>
            </w:pPr>
            <w:r w:rsidRPr="00F26EF7">
              <w:t>www.r73.fss.ru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(842-2) 49-99-50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Хабаровское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680021, г. Хабаровск, ул. Ленинградская, д. 44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info@ro27.fss.ru</w:t>
            </w:r>
          </w:p>
          <w:p w:rsidR="00E50541" w:rsidRPr="00F26EF7" w:rsidRDefault="00E50541" w:rsidP="00C03CD4">
            <w:pPr>
              <w:pStyle w:val="ConsPlusNormal"/>
            </w:pPr>
            <w:r w:rsidRPr="00F26EF7">
              <w:t>http://r27.fss.ru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(421-2) 91-12-30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79.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Челябинское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454091, г. Челябинск, ул. Цвиллинга, д. 22, подъезд 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info@ro74.fss.ru</w:t>
            </w:r>
          </w:p>
          <w:p w:rsidR="00E50541" w:rsidRPr="00F26EF7" w:rsidRDefault="00E50541" w:rsidP="00C03CD4">
            <w:pPr>
              <w:pStyle w:val="ConsPlusNormal"/>
            </w:pPr>
            <w:r w:rsidRPr="00F26EF7">
              <w:t>http://www.fss.ru/region/ro74/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(351) 265-85-57 263-26-58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Забайкальское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672002, г. Чита, ул. Генерала Беликова, д. 9, а/я 1165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info@ro75.fss.ru</w:t>
            </w:r>
          </w:p>
          <w:p w:rsidR="00E50541" w:rsidRPr="00F26EF7" w:rsidRDefault="00E50541" w:rsidP="00C03CD4">
            <w:pPr>
              <w:pStyle w:val="ConsPlusNormal"/>
            </w:pPr>
            <w:r w:rsidRPr="00F26EF7">
              <w:t>http://r75.fss.ru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(302-2) 21-19-61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Ярославское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150047, г. Ярославль, ул. Радищева, д. 34-а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info@ro76.fss.ru</w:t>
            </w:r>
          </w:p>
          <w:p w:rsidR="00E50541" w:rsidRPr="00F26EF7" w:rsidRDefault="00E50541" w:rsidP="00C03CD4">
            <w:pPr>
              <w:pStyle w:val="ConsPlusNormal"/>
            </w:pPr>
            <w:r w:rsidRPr="00F26EF7">
              <w:t>http://www.fss.yaroslavl.ru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(485-2) 59-46-46</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166000, Архангельская обл., г. Нарьян-Мар, ул. Смидовича, д. 18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info@ro83.fss.ru</w:t>
            </w:r>
          </w:p>
          <w:p w:rsidR="00E50541" w:rsidRPr="00F26EF7" w:rsidRDefault="00E50541" w:rsidP="00C03CD4">
            <w:pPr>
              <w:pStyle w:val="ConsPlusNormal"/>
            </w:pPr>
            <w:r w:rsidRPr="00F26EF7">
              <w:t>http://r83.fss.ru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(818-53) 4-25-71</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Ханты-Мансийскому автономному округу - Югре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628002, Тюменская обл., г. Ханты-Мансийск, ул. Дзержинского, д. 31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info@ro86.fss.ru</w:t>
            </w:r>
          </w:p>
          <w:p w:rsidR="00E50541" w:rsidRPr="00F26EF7" w:rsidRDefault="00E50541" w:rsidP="00C03CD4">
            <w:pPr>
              <w:pStyle w:val="ConsPlusNormal"/>
            </w:pPr>
            <w:r w:rsidRPr="00F26EF7">
              <w:t>http//r86.fss.ru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(346-7) 37-19-90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Чукотскому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689000, Чукотский автономный округ, г. Анадырь, ул. Отке, д. 44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info@ro87.fss.ru</w:t>
            </w:r>
          </w:p>
          <w:p w:rsidR="00E50541" w:rsidRPr="00F26EF7" w:rsidRDefault="00E50541" w:rsidP="00C03CD4">
            <w:pPr>
              <w:pStyle w:val="ConsPlusNormal"/>
            </w:pPr>
            <w:r w:rsidRPr="00F26EF7">
              <w:t>http//r87.fss.ru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(427-22) 2-53-59</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85.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Ямало-Ненецкому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629001, Тюменская обл., Ямало-Ненецкий автономный округ, г. Салехард, ул. Республики, д. 117-а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info@ro89.fss.ru</w:t>
            </w:r>
          </w:p>
          <w:p w:rsidR="00E50541" w:rsidRPr="00F26EF7" w:rsidRDefault="00E50541" w:rsidP="00C03CD4">
            <w:pPr>
              <w:pStyle w:val="ConsPlusNormal"/>
            </w:pPr>
            <w:r w:rsidRPr="00F26EF7">
              <w:t>http://r89.fss.ru</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(349-22) 4-00-18</w:t>
            </w:r>
          </w:p>
        </w:tc>
      </w:tr>
    </w:tbl>
    <w:p w:rsidR="00E50541" w:rsidRPr="006A1A6E" w:rsidRDefault="00E50541" w:rsidP="00F26EF7">
      <w:pPr>
        <w:pStyle w:val="ConsPlusNormal"/>
        <w:jc w:val="both"/>
        <w:rPr>
          <w:sz w:val="22"/>
          <w:szCs w:val="22"/>
        </w:rPr>
      </w:pPr>
    </w:p>
    <w:p w:rsidR="00E50541" w:rsidRPr="006A1A6E" w:rsidRDefault="00E50541" w:rsidP="00F26EF7">
      <w:pPr>
        <w:pStyle w:val="ConsPlusNormal"/>
        <w:jc w:val="right"/>
        <w:rPr>
          <w:sz w:val="22"/>
          <w:szCs w:val="22"/>
        </w:rPr>
      </w:pPr>
    </w:p>
    <w:p w:rsidR="00E50541" w:rsidRPr="006A1A6E" w:rsidRDefault="00E50541" w:rsidP="00F26EF7">
      <w:pPr>
        <w:pStyle w:val="ConsPlusNormal"/>
        <w:jc w:val="right"/>
        <w:outlineLvl w:val="1"/>
        <w:rPr>
          <w:sz w:val="22"/>
          <w:szCs w:val="22"/>
        </w:rPr>
      </w:pPr>
      <w:r w:rsidRPr="006A1A6E">
        <w:rPr>
          <w:sz w:val="22"/>
          <w:szCs w:val="22"/>
        </w:rPr>
        <w:t>Приложение N 2</w:t>
      </w:r>
    </w:p>
    <w:p w:rsidR="00E50541" w:rsidRPr="006A1A6E" w:rsidRDefault="00E50541" w:rsidP="00F26EF7">
      <w:pPr>
        <w:pStyle w:val="ConsPlusNormal"/>
        <w:jc w:val="right"/>
        <w:rPr>
          <w:sz w:val="22"/>
          <w:szCs w:val="22"/>
        </w:rPr>
      </w:pPr>
      <w:r w:rsidRPr="006A1A6E">
        <w:rPr>
          <w:sz w:val="22"/>
          <w:szCs w:val="22"/>
        </w:rPr>
        <w:t>к Административному регламенту</w:t>
      </w:r>
      <w:r>
        <w:rPr>
          <w:sz w:val="22"/>
          <w:szCs w:val="22"/>
        </w:rPr>
        <w:t xml:space="preserve"> </w:t>
      </w:r>
      <w:r w:rsidRPr="006A1A6E">
        <w:rPr>
          <w:sz w:val="22"/>
          <w:szCs w:val="22"/>
        </w:rPr>
        <w:t>предоставления Фондом социального</w:t>
      </w:r>
    </w:p>
    <w:p w:rsidR="00E50541" w:rsidRPr="006A1A6E" w:rsidRDefault="00E50541" w:rsidP="00F26EF7">
      <w:pPr>
        <w:pStyle w:val="ConsPlusNormal"/>
        <w:jc w:val="right"/>
        <w:rPr>
          <w:sz w:val="22"/>
          <w:szCs w:val="22"/>
        </w:rPr>
      </w:pPr>
      <w:r w:rsidRPr="006A1A6E">
        <w:rPr>
          <w:sz w:val="22"/>
          <w:szCs w:val="22"/>
        </w:rPr>
        <w:t>страхования Российской Федерации</w:t>
      </w:r>
      <w:r>
        <w:rPr>
          <w:sz w:val="22"/>
          <w:szCs w:val="22"/>
        </w:rPr>
        <w:t xml:space="preserve"> </w:t>
      </w:r>
      <w:r w:rsidRPr="006A1A6E">
        <w:rPr>
          <w:sz w:val="22"/>
          <w:szCs w:val="22"/>
        </w:rPr>
        <w:t>государственной услуги по принятию</w:t>
      </w:r>
    </w:p>
    <w:p w:rsidR="00E50541" w:rsidRPr="006A1A6E" w:rsidRDefault="00E50541" w:rsidP="00F26EF7">
      <w:pPr>
        <w:pStyle w:val="ConsPlusNormal"/>
        <w:jc w:val="right"/>
        <w:rPr>
          <w:sz w:val="22"/>
          <w:szCs w:val="22"/>
        </w:rPr>
      </w:pPr>
      <w:r w:rsidRPr="006A1A6E">
        <w:rPr>
          <w:sz w:val="22"/>
          <w:szCs w:val="22"/>
        </w:rPr>
        <w:t>решения о финансовом обеспечении</w:t>
      </w:r>
      <w:r>
        <w:rPr>
          <w:sz w:val="22"/>
          <w:szCs w:val="22"/>
        </w:rPr>
        <w:t xml:space="preserve"> </w:t>
      </w:r>
      <w:r w:rsidRPr="006A1A6E">
        <w:rPr>
          <w:sz w:val="22"/>
          <w:szCs w:val="22"/>
        </w:rPr>
        <w:t>предупредительных мер по сокращению</w:t>
      </w:r>
    </w:p>
    <w:p w:rsidR="00E50541" w:rsidRPr="006A1A6E" w:rsidRDefault="00E50541" w:rsidP="00F26EF7">
      <w:pPr>
        <w:pStyle w:val="ConsPlusNormal"/>
        <w:jc w:val="right"/>
        <w:rPr>
          <w:sz w:val="22"/>
          <w:szCs w:val="22"/>
        </w:rPr>
      </w:pPr>
      <w:r w:rsidRPr="006A1A6E">
        <w:rPr>
          <w:sz w:val="22"/>
          <w:szCs w:val="22"/>
        </w:rPr>
        <w:t>производственного травматизма</w:t>
      </w:r>
      <w:r>
        <w:rPr>
          <w:sz w:val="22"/>
          <w:szCs w:val="22"/>
        </w:rPr>
        <w:t xml:space="preserve"> </w:t>
      </w:r>
      <w:r w:rsidRPr="006A1A6E">
        <w:rPr>
          <w:sz w:val="22"/>
          <w:szCs w:val="22"/>
        </w:rPr>
        <w:t>и профессиональных заболеваний</w:t>
      </w:r>
    </w:p>
    <w:p w:rsidR="00E50541" w:rsidRPr="006A1A6E" w:rsidRDefault="00E50541" w:rsidP="00F26EF7">
      <w:pPr>
        <w:pStyle w:val="ConsPlusNormal"/>
        <w:jc w:val="right"/>
        <w:rPr>
          <w:sz w:val="22"/>
          <w:szCs w:val="22"/>
        </w:rPr>
      </w:pPr>
      <w:r w:rsidRPr="006A1A6E">
        <w:rPr>
          <w:sz w:val="22"/>
          <w:szCs w:val="22"/>
        </w:rPr>
        <w:t>работников и санаторно-курортного</w:t>
      </w:r>
      <w:r>
        <w:rPr>
          <w:sz w:val="22"/>
          <w:szCs w:val="22"/>
        </w:rPr>
        <w:t xml:space="preserve"> </w:t>
      </w:r>
      <w:r w:rsidRPr="006A1A6E">
        <w:rPr>
          <w:sz w:val="22"/>
          <w:szCs w:val="22"/>
        </w:rPr>
        <w:t>лечения работников, занятых на работах</w:t>
      </w:r>
    </w:p>
    <w:p w:rsidR="00E50541" w:rsidRPr="006A1A6E" w:rsidRDefault="00E50541" w:rsidP="00F26EF7">
      <w:pPr>
        <w:pStyle w:val="ConsPlusNormal"/>
        <w:jc w:val="right"/>
        <w:rPr>
          <w:sz w:val="22"/>
          <w:szCs w:val="22"/>
        </w:rPr>
      </w:pPr>
      <w:r w:rsidRPr="006A1A6E">
        <w:rPr>
          <w:sz w:val="22"/>
          <w:szCs w:val="22"/>
        </w:rPr>
        <w:t>с вредными и (или) опасными</w:t>
      </w:r>
      <w:r>
        <w:rPr>
          <w:sz w:val="22"/>
          <w:szCs w:val="22"/>
        </w:rPr>
        <w:t xml:space="preserve"> </w:t>
      </w:r>
      <w:r w:rsidRPr="006A1A6E">
        <w:rPr>
          <w:sz w:val="22"/>
          <w:szCs w:val="22"/>
        </w:rPr>
        <w:t>производственными факторами,</w:t>
      </w:r>
    </w:p>
    <w:p w:rsidR="00E50541" w:rsidRPr="006A1A6E" w:rsidRDefault="00E50541" w:rsidP="00F26EF7">
      <w:pPr>
        <w:pStyle w:val="ConsPlusNormal"/>
        <w:jc w:val="right"/>
        <w:rPr>
          <w:sz w:val="22"/>
          <w:szCs w:val="22"/>
        </w:rPr>
      </w:pPr>
      <w:r w:rsidRPr="006A1A6E">
        <w:rPr>
          <w:sz w:val="22"/>
          <w:szCs w:val="22"/>
        </w:rPr>
        <w:t>утвержденному приказом</w:t>
      </w:r>
      <w:r>
        <w:rPr>
          <w:sz w:val="22"/>
          <w:szCs w:val="22"/>
        </w:rPr>
        <w:t xml:space="preserve"> </w:t>
      </w:r>
      <w:r w:rsidRPr="006A1A6E">
        <w:rPr>
          <w:sz w:val="22"/>
          <w:szCs w:val="22"/>
        </w:rPr>
        <w:t>Министерства труда</w:t>
      </w:r>
      <w:r>
        <w:rPr>
          <w:sz w:val="22"/>
          <w:szCs w:val="22"/>
        </w:rPr>
        <w:t xml:space="preserve"> </w:t>
      </w:r>
      <w:r w:rsidRPr="006A1A6E">
        <w:rPr>
          <w:sz w:val="22"/>
          <w:szCs w:val="22"/>
        </w:rPr>
        <w:t>и социальной защиты</w:t>
      </w:r>
    </w:p>
    <w:p w:rsidR="00E50541" w:rsidRPr="006A1A6E" w:rsidRDefault="00E50541" w:rsidP="00F26EF7">
      <w:pPr>
        <w:pStyle w:val="ConsPlusNormal"/>
        <w:jc w:val="right"/>
        <w:rPr>
          <w:sz w:val="22"/>
          <w:szCs w:val="22"/>
        </w:rPr>
      </w:pPr>
      <w:r w:rsidRPr="006A1A6E">
        <w:rPr>
          <w:sz w:val="22"/>
          <w:szCs w:val="22"/>
        </w:rPr>
        <w:t>Российской Федерации</w:t>
      </w:r>
    </w:p>
    <w:p w:rsidR="00E50541" w:rsidRPr="006A1A6E" w:rsidRDefault="00E50541" w:rsidP="00F26EF7">
      <w:pPr>
        <w:pStyle w:val="ConsPlusNormal"/>
        <w:jc w:val="right"/>
        <w:rPr>
          <w:sz w:val="22"/>
          <w:szCs w:val="22"/>
        </w:rPr>
      </w:pPr>
      <w:r w:rsidRPr="006A1A6E">
        <w:rPr>
          <w:sz w:val="22"/>
          <w:szCs w:val="22"/>
        </w:rPr>
        <w:t>от 2 сентября 2014 г. N 598н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rPr>
          <w:sz w:val="22"/>
          <w:szCs w:val="22"/>
        </w:rPr>
      </w:pPr>
      <w:bookmarkStart w:id="30" w:name="Par1108"/>
      <w:bookmarkEnd w:id="30"/>
      <w:r w:rsidRPr="006A1A6E">
        <w:rPr>
          <w:sz w:val="22"/>
          <w:szCs w:val="22"/>
        </w:rPr>
        <w:t>ГРАФИК</w:t>
      </w:r>
    </w:p>
    <w:p w:rsidR="00E50541" w:rsidRPr="006A1A6E" w:rsidRDefault="00E50541" w:rsidP="00F26EF7">
      <w:pPr>
        <w:pStyle w:val="ConsPlusNormal"/>
        <w:jc w:val="center"/>
        <w:rPr>
          <w:sz w:val="22"/>
          <w:szCs w:val="22"/>
        </w:rPr>
      </w:pPr>
      <w:r w:rsidRPr="006A1A6E">
        <w:rPr>
          <w:sz w:val="22"/>
          <w:szCs w:val="22"/>
        </w:rPr>
        <w:t>РАБОТЫ ТЕРРИТОРИАЛЬНЫХ ОРГАНОВ ФОНДА СОЦИАЛЬНОГО</w:t>
      </w:r>
    </w:p>
    <w:p w:rsidR="00E50541" w:rsidRPr="006A1A6E" w:rsidRDefault="00E50541" w:rsidP="00F26EF7">
      <w:pPr>
        <w:pStyle w:val="ConsPlusNormal"/>
        <w:jc w:val="center"/>
        <w:rPr>
          <w:sz w:val="22"/>
          <w:szCs w:val="22"/>
        </w:rPr>
      </w:pPr>
      <w:r w:rsidRPr="006A1A6E">
        <w:rPr>
          <w:sz w:val="22"/>
          <w:szCs w:val="22"/>
        </w:rPr>
        <w:t>СТРАХОВАНИЯ РОССИЙСКОЙ ФЕДЕРАЦИИ &lt;*&gt;</w:t>
      </w:r>
    </w:p>
    <w:p w:rsidR="00E50541" w:rsidRPr="006A1A6E" w:rsidRDefault="00E50541" w:rsidP="00F26EF7">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50"/>
        <w:gridCol w:w="5448"/>
        <w:gridCol w:w="3801"/>
      </w:tblGrid>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N п/п</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Наименование территориального органа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График работы территориального органа Фонда социального страхования Российской Федерации</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center"/>
            </w:pPr>
            <w:r w:rsidRPr="00F26EF7">
              <w:t>3</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Алтай</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17.15;</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17.30;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обеденный перерыв - с 12.00 до 13.00 пятница - с 8.00 до 16.00;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Кабардино-Балкарской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12.30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Карачаево-Черкесской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12.15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12.30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Коми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17.30;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Марий Эл</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8.00 до 17.00;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17.30;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12.00 до 12.45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Тыва</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8.00 до 17.00;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19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8.00 до 17.00;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Чувашской Республике - Чувашии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8.00 до 17.00;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Алтайское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12.45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Амурское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12.15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Архангельское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16.45;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Астраханское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8.00 до 17.00;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Белгородское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12.30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Брянское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Владимирское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9.30 до 16.15;</w:t>
            </w:r>
          </w:p>
          <w:p w:rsidR="00E50541" w:rsidRPr="00F26EF7" w:rsidRDefault="00E50541" w:rsidP="00C03CD4">
            <w:pPr>
              <w:pStyle w:val="ConsPlusNormal"/>
            </w:pPr>
            <w:r w:rsidRPr="00F26EF7">
              <w:t>обеденный перерыв - с 12.00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29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Волгоградское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9.30 до 17.30;</w:t>
            </w:r>
          </w:p>
          <w:p w:rsidR="00E50541" w:rsidRPr="00F26EF7" w:rsidRDefault="00E50541" w:rsidP="00C03CD4">
            <w:pPr>
              <w:pStyle w:val="ConsPlusNormal"/>
            </w:pPr>
            <w:r w:rsidRPr="00F26EF7">
              <w:t>пятница - с 9.30 до 16.30;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Вологодское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12.30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Воронежское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Ивановское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12.15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Иркутское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Калининградское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Калужское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16.45;</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Камчатское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17.45;</w:t>
            </w:r>
          </w:p>
          <w:p w:rsidR="00E50541" w:rsidRPr="00F26EF7" w:rsidRDefault="00E50541" w:rsidP="00C03CD4">
            <w:pPr>
              <w:pStyle w:val="ConsPlusNormal"/>
            </w:pPr>
            <w:r w:rsidRPr="00F26EF7">
              <w:t>Для женщин окончание рабочего дня в пятницу в 13:00 (без обеденного перерыва)</w:t>
            </w:r>
          </w:p>
          <w:p w:rsidR="00E50541" w:rsidRPr="00F26EF7" w:rsidRDefault="00E50541" w:rsidP="00C03CD4">
            <w:pPr>
              <w:pStyle w:val="ConsPlusNormal"/>
            </w:pPr>
            <w:r w:rsidRPr="00F26EF7">
              <w:t>обеденный перерыв - с 12.45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Кировское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15.45;</w:t>
            </w:r>
          </w:p>
          <w:p w:rsidR="00E50541" w:rsidRPr="00F26EF7" w:rsidRDefault="00E50541" w:rsidP="00C03CD4">
            <w:pPr>
              <w:pStyle w:val="ConsPlusNormal"/>
            </w:pPr>
            <w:r w:rsidRPr="00F26EF7">
              <w:t>обеденный перерыв - с 12.15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39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Костромское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17.15;</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Краснодарское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Красноярское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12.00 до 12.45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Кузбасское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Курганское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Курское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12.30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Ленинградское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17.15;</w:t>
            </w:r>
          </w:p>
          <w:p w:rsidR="00E50541" w:rsidRPr="00F26EF7" w:rsidRDefault="00E50541" w:rsidP="00C03CD4">
            <w:pPr>
              <w:pStyle w:val="ConsPlusNormal"/>
            </w:pPr>
            <w:r w:rsidRPr="00F26EF7">
              <w:t>пятница - с 8.30 до 16.00;</w:t>
            </w:r>
          </w:p>
          <w:p w:rsidR="00E50541" w:rsidRPr="00F26EF7" w:rsidRDefault="00E50541" w:rsidP="00C03CD4">
            <w:pPr>
              <w:pStyle w:val="ConsPlusNormal"/>
            </w:pPr>
            <w:r w:rsidRPr="00F26EF7">
              <w:t>обеденный перерыв - с 12.00 до 12.30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Липецкое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Магаданское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Московское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49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Московское областное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Мурманское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18.15;</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Нижегородское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12.30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Новгородское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17.00;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Новосибирское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12.42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Оренбургское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Орловское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Пензенское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12.00 до 12.45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Пермское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12.30 до 13.18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59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Приморское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15.45;</w:t>
            </w:r>
          </w:p>
          <w:p w:rsidR="00E50541" w:rsidRPr="00F26EF7" w:rsidRDefault="00E50541" w:rsidP="00C03CD4">
            <w:pPr>
              <w:pStyle w:val="ConsPlusNormal"/>
            </w:pPr>
            <w:r w:rsidRPr="00F26EF7">
              <w:t>обеденный перерыв - с 12.00 до 12.45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Псковское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17.30;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Ростовское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17.15;</w:t>
            </w:r>
          </w:p>
          <w:p w:rsidR="00E50541" w:rsidRPr="00F26EF7" w:rsidRDefault="00E50541" w:rsidP="00C03CD4">
            <w:pPr>
              <w:pStyle w:val="ConsPlusNormal"/>
            </w:pPr>
            <w:r w:rsidRPr="00F26EF7">
              <w:t>пятница - с 8.30 до 16.00;</w:t>
            </w:r>
          </w:p>
          <w:p w:rsidR="00E50541" w:rsidRPr="00F26EF7" w:rsidRDefault="00E50541" w:rsidP="00C03CD4">
            <w:pPr>
              <w:pStyle w:val="ConsPlusNormal"/>
            </w:pPr>
            <w:r w:rsidRPr="00F26EF7">
              <w:t>обеденный перерыв - с 12.30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Рязанское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Самарское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Санкт-Петербургское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8.45 до 17.15;</w:t>
            </w:r>
          </w:p>
          <w:p w:rsidR="00E50541" w:rsidRPr="00F26EF7" w:rsidRDefault="00E50541" w:rsidP="00C03CD4">
            <w:pPr>
              <w:pStyle w:val="ConsPlusNormal"/>
            </w:pPr>
            <w:r w:rsidRPr="00F26EF7">
              <w:t>обеденный перерыв - с 12.30 до 13.00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Саратовское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Сахалинское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Свердловское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12.30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Смоленское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69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Ставропольское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Тамбовское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12.30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Тверское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13.48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Томское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16.00;</w:t>
            </w:r>
          </w:p>
          <w:p w:rsidR="00E50541" w:rsidRPr="00F26EF7" w:rsidRDefault="00E50541" w:rsidP="00C03CD4">
            <w:pPr>
              <w:pStyle w:val="ConsPlusNormal"/>
            </w:pPr>
            <w:r w:rsidRPr="00F26EF7">
              <w:t>обеденный перерыв - с 12.30 до 13.12</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Тульское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17.00;</w:t>
            </w:r>
          </w:p>
          <w:p w:rsidR="00E50541" w:rsidRPr="00F26EF7" w:rsidRDefault="00E50541" w:rsidP="00C03CD4">
            <w:pPr>
              <w:pStyle w:val="ConsPlusNormal"/>
            </w:pPr>
            <w:r w:rsidRPr="00F26EF7">
              <w:t>обеденный перерыв - с 12.30 до 13.18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74</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Тюменское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75</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Ульяновское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8.00 до 17.00;</w:t>
            </w:r>
          </w:p>
          <w:p w:rsidR="00E50541" w:rsidRPr="00F26EF7" w:rsidRDefault="00E50541" w:rsidP="00C03CD4">
            <w:pPr>
              <w:pStyle w:val="ConsPlusNormal"/>
            </w:pPr>
            <w:r w:rsidRPr="00F26EF7">
              <w:t>пятница - с 8.00 до 16.00;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76</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Хабаровское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9.00 до 18.00;</w:t>
            </w:r>
          </w:p>
          <w:p w:rsidR="00E50541" w:rsidRPr="00F26EF7" w:rsidRDefault="00E50541" w:rsidP="00C03CD4">
            <w:pPr>
              <w:pStyle w:val="ConsPlusNormal"/>
            </w:pPr>
            <w:r w:rsidRPr="00F26EF7">
              <w:t>пятница - с 9.00 до 16.45;</w:t>
            </w:r>
          </w:p>
          <w:p w:rsidR="00E50541" w:rsidRPr="00F26EF7" w:rsidRDefault="00E50541" w:rsidP="00C03CD4">
            <w:pPr>
              <w:pStyle w:val="ConsPlusNormal"/>
            </w:pPr>
            <w:r w:rsidRPr="00F26EF7">
              <w:t>обеденный перерыв - с 13.00 до 13.45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77</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Челябинское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16.15;</w:t>
            </w:r>
          </w:p>
          <w:p w:rsidR="00E50541" w:rsidRPr="00F26EF7" w:rsidRDefault="00E50541" w:rsidP="00C03CD4">
            <w:pPr>
              <w:pStyle w:val="ConsPlusNormal"/>
            </w:pPr>
            <w:r w:rsidRPr="00F26EF7">
              <w:t>обеденный перерыв - с 12.30 до 13.15</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78</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Забайкальское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17.45;</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79</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Ярославское региональное отделение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17.30;</w:t>
            </w:r>
          </w:p>
          <w:p w:rsidR="00E50541" w:rsidRPr="00F26EF7" w:rsidRDefault="00E50541" w:rsidP="00C03CD4">
            <w:pPr>
              <w:pStyle w:val="ConsPlusNormal"/>
            </w:pPr>
            <w:r w:rsidRPr="00F26EF7">
              <w:t>пятница - с 8.30 до 16.30;</w:t>
            </w:r>
          </w:p>
          <w:p w:rsidR="00E50541" w:rsidRPr="00F26EF7" w:rsidRDefault="00E50541" w:rsidP="00C03CD4">
            <w:pPr>
              <w:pStyle w:val="ConsPlusNormal"/>
            </w:pPr>
            <w:r w:rsidRPr="00F26EF7">
              <w:t>обеденный перерыв - с 12.00 до 12.48</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80</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17.30;</w:t>
            </w:r>
          </w:p>
          <w:p w:rsidR="00E50541" w:rsidRPr="00F26EF7" w:rsidRDefault="00E50541" w:rsidP="00C03CD4">
            <w:pPr>
              <w:pStyle w:val="ConsPlusNormal"/>
            </w:pPr>
            <w:r w:rsidRPr="00F26EF7">
              <w:t>обеденный перерыв - с 12.30 до 13.30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81</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Ханты-Мансийскому автономному округу - Югре</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9.00 до 18.00</w:t>
            </w:r>
          </w:p>
          <w:p w:rsidR="00E50541" w:rsidRPr="00F26EF7" w:rsidRDefault="00E50541" w:rsidP="00C03CD4">
            <w:pPr>
              <w:pStyle w:val="ConsPlusNormal"/>
            </w:pPr>
            <w:r w:rsidRPr="00F26EF7">
              <w:t>обеденный перерыв - с 13.00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82</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Чукотскому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 с 8.30 до 18.15;</w:t>
            </w:r>
          </w:p>
          <w:p w:rsidR="00E50541" w:rsidRPr="00F26EF7" w:rsidRDefault="00E50541" w:rsidP="00C03CD4">
            <w:pPr>
              <w:pStyle w:val="ConsPlusNormal"/>
            </w:pPr>
            <w:r w:rsidRPr="00F26EF7">
              <w:t>пятница - с 8.30 до 17.00;</w:t>
            </w:r>
          </w:p>
          <w:p w:rsidR="00E50541" w:rsidRPr="00F26EF7" w:rsidRDefault="00E50541" w:rsidP="00C03CD4">
            <w:pPr>
              <w:pStyle w:val="ConsPlusNormal"/>
            </w:pPr>
            <w:r w:rsidRPr="00F26EF7">
              <w:t>обеденный перерыв - с 12.30 до 14.00</w:t>
            </w:r>
          </w:p>
        </w:tc>
      </w:tr>
      <w:tr w:rsidR="00E50541" w:rsidRPr="006A1A6E" w:rsidTr="00F26EF7">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right"/>
            </w:pPr>
            <w:r w:rsidRPr="00F26EF7">
              <w:t>83</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jc w:val="both"/>
            </w:pPr>
            <w:r w:rsidRPr="00F26EF7">
              <w:t>Государственное учреждение - региональное отделение Фонда социального страхования Российской Федерации по Ямало-Ненецкому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E50541" w:rsidRPr="00F26EF7" w:rsidRDefault="00E50541" w:rsidP="00C03CD4">
            <w:pPr>
              <w:pStyle w:val="ConsPlusNormal"/>
            </w:pPr>
            <w:r w:rsidRPr="00F26EF7">
              <w:t>понедельник, вторник, среда, четверг, пятница - с 8.30 до 18.00;</w:t>
            </w:r>
          </w:p>
          <w:p w:rsidR="00E50541" w:rsidRPr="00F26EF7" w:rsidRDefault="00E50541" w:rsidP="00C03CD4">
            <w:pPr>
              <w:pStyle w:val="ConsPlusNormal"/>
            </w:pPr>
            <w:r w:rsidRPr="00F26EF7">
              <w:t>обеденный перерыв - с 12.30 до 14.00</w:t>
            </w:r>
          </w:p>
        </w:tc>
      </w:tr>
    </w:tbl>
    <w:p w:rsidR="00E50541" w:rsidRPr="006A1A6E" w:rsidRDefault="00E50541" w:rsidP="00F26EF7">
      <w:pPr>
        <w:pStyle w:val="ConsPlusNormal"/>
        <w:ind w:firstLine="540"/>
        <w:jc w:val="both"/>
        <w:rPr>
          <w:sz w:val="22"/>
          <w:szCs w:val="22"/>
        </w:rPr>
      </w:pPr>
      <w:r w:rsidRPr="006A1A6E">
        <w:rPr>
          <w:sz w:val="22"/>
          <w:szCs w:val="22"/>
        </w:rPr>
        <w:t>--------------------------------</w:t>
      </w:r>
    </w:p>
    <w:p w:rsidR="00E50541" w:rsidRPr="00F26EF7" w:rsidRDefault="00E50541" w:rsidP="00F26EF7">
      <w:pPr>
        <w:pStyle w:val="ConsPlusNormal"/>
        <w:ind w:firstLine="540"/>
        <w:jc w:val="both"/>
      </w:pPr>
      <w:bookmarkStart w:id="31" w:name="Par1516"/>
      <w:bookmarkEnd w:id="31"/>
      <w:r w:rsidRPr="00F26EF7">
        <w:t>&lt;*&gt; Сведения указаны на момент принятия настоящего приказа. Актуальная информация содержится в сети Интернет на сайте соответствующего территориального органа Фонда социального страхования Российской Федерации.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outlineLvl w:val="1"/>
        <w:rPr>
          <w:sz w:val="22"/>
          <w:szCs w:val="22"/>
        </w:rPr>
      </w:pPr>
      <w:r w:rsidRPr="006A1A6E">
        <w:rPr>
          <w:sz w:val="22"/>
          <w:szCs w:val="22"/>
        </w:rPr>
        <w:t>Приложение N 3</w:t>
      </w:r>
    </w:p>
    <w:p w:rsidR="00E50541" w:rsidRPr="006A1A6E" w:rsidRDefault="00E50541" w:rsidP="00F26EF7">
      <w:pPr>
        <w:pStyle w:val="ConsPlusNormal"/>
        <w:jc w:val="right"/>
        <w:rPr>
          <w:sz w:val="22"/>
          <w:szCs w:val="22"/>
        </w:rPr>
      </w:pPr>
      <w:r w:rsidRPr="006A1A6E">
        <w:rPr>
          <w:sz w:val="22"/>
          <w:szCs w:val="22"/>
        </w:rPr>
        <w:t>к Административному регламенту</w:t>
      </w:r>
    </w:p>
    <w:p w:rsidR="00E50541" w:rsidRPr="006A1A6E" w:rsidRDefault="00E50541" w:rsidP="00F26EF7">
      <w:pPr>
        <w:pStyle w:val="ConsPlusNormal"/>
        <w:jc w:val="right"/>
        <w:rPr>
          <w:sz w:val="22"/>
          <w:szCs w:val="22"/>
        </w:rPr>
      </w:pPr>
      <w:r w:rsidRPr="006A1A6E">
        <w:rPr>
          <w:sz w:val="22"/>
          <w:szCs w:val="22"/>
        </w:rPr>
        <w:t>предоставления Фондом социального</w:t>
      </w:r>
    </w:p>
    <w:p w:rsidR="00E50541" w:rsidRPr="006A1A6E" w:rsidRDefault="00E50541" w:rsidP="00F26EF7">
      <w:pPr>
        <w:pStyle w:val="ConsPlusNormal"/>
        <w:jc w:val="right"/>
        <w:rPr>
          <w:sz w:val="22"/>
          <w:szCs w:val="22"/>
        </w:rPr>
      </w:pPr>
      <w:r w:rsidRPr="006A1A6E">
        <w:rPr>
          <w:sz w:val="22"/>
          <w:szCs w:val="22"/>
        </w:rPr>
        <w:t>страхования Российской Федерации</w:t>
      </w:r>
    </w:p>
    <w:p w:rsidR="00E50541" w:rsidRPr="006A1A6E" w:rsidRDefault="00E50541" w:rsidP="00F26EF7">
      <w:pPr>
        <w:pStyle w:val="ConsPlusNormal"/>
        <w:jc w:val="right"/>
        <w:rPr>
          <w:sz w:val="22"/>
          <w:szCs w:val="22"/>
        </w:rPr>
      </w:pPr>
      <w:r w:rsidRPr="006A1A6E">
        <w:rPr>
          <w:sz w:val="22"/>
          <w:szCs w:val="22"/>
        </w:rPr>
        <w:t>государственной услуги по принятию</w:t>
      </w:r>
    </w:p>
    <w:p w:rsidR="00E50541" w:rsidRPr="006A1A6E" w:rsidRDefault="00E50541" w:rsidP="00F26EF7">
      <w:pPr>
        <w:pStyle w:val="ConsPlusNormal"/>
        <w:jc w:val="right"/>
        <w:rPr>
          <w:sz w:val="22"/>
          <w:szCs w:val="22"/>
        </w:rPr>
      </w:pPr>
      <w:r w:rsidRPr="006A1A6E">
        <w:rPr>
          <w:sz w:val="22"/>
          <w:szCs w:val="22"/>
        </w:rPr>
        <w:t>решения о финансовом обеспечении</w:t>
      </w:r>
    </w:p>
    <w:p w:rsidR="00E50541" w:rsidRPr="006A1A6E" w:rsidRDefault="00E50541" w:rsidP="00F26EF7">
      <w:pPr>
        <w:pStyle w:val="ConsPlusNormal"/>
        <w:jc w:val="right"/>
        <w:rPr>
          <w:sz w:val="22"/>
          <w:szCs w:val="22"/>
        </w:rPr>
      </w:pPr>
      <w:r w:rsidRPr="006A1A6E">
        <w:rPr>
          <w:sz w:val="22"/>
          <w:szCs w:val="22"/>
        </w:rPr>
        <w:t>предупредительных мер по сокращению</w:t>
      </w:r>
    </w:p>
    <w:p w:rsidR="00E50541" w:rsidRPr="006A1A6E" w:rsidRDefault="00E50541" w:rsidP="00F26EF7">
      <w:pPr>
        <w:pStyle w:val="ConsPlusNormal"/>
        <w:jc w:val="right"/>
        <w:rPr>
          <w:sz w:val="22"/>
          <w:szCs w:val="22"/>
        </w:rPr>
      </w:pPr>
      <w:r w:rsidRPr="006A1A6E">
        <w:rPr>
          <w:sz w:val="22"/>
          <w:szCs w:val="22"/>
        </w:rPr>
        <w:t>производственного травматизма</w:t>
      </w:r>
    </w:p>
    <w:p w:rsidR="00E50541" w:rsidRPr="006A1A6E" w:rsidRDefault="00E50541" w:rsidP="00F26EF7">
      <w:pPr>
        <w:pStyle w:val="ConsPlusNormal"/>
        <w:jc w:val="right"/>
        <w:rPr>
          <w:sz w:val="22"/>
          <w:szCs w:val="22"/>
        </w:rPr>
      </w:pPr>
      <w:r w:rsidRPr="006A1A6E">
        <w:rPr>
          <w:sz w:val="22"/>
          <w:szCs w:val="22"/>
        </w:rPr>
        <w:t>и профессиональных заболеваний</w:t>
      </w:r>
    </w:p>
    <w:p w:rsidR="00E50541" w:rsidRPr="006A1A6E" w:rsidRDefault="00E50541" w:rsidP="00F26EF7">
      <w:pPr>
        <w:pStyle w:val="ConsPlusNormal"/>
        <w:jc w:val="right"/>
        <w:rPr>
          <w:sz w:val="22"/>
          <w:szCs w:val="22"/>
        </w:rPr>
      </w:pPr>
      <w:r w:rsidRPr="006A1A6E">
        <w:rPr>
          <w:sz w:val="22"/>
          <w:szCs w:val="22"/>
        </w:rPr>
        <w:t>работников и санаторно-курортного</w:t>
      </w:r>
    </w:p>
    <w:p w:rsidR="00E50541" w:rsidRPr="006A1A6E" w:rsidRDefault="00E50541" w:rsidP="00F26EF7">
      <w:pPr>
        <w:pStyle w:val="ConsPlusNormal"/>
        <w:jc w:val="right"/>
        <w:rPr>
          <w:sz w:val="22"/>
          <w:szCs w:val="22"/>
        </w:rPr>
      </w:pPr>
      <w:r w:rsidRPr="006A1A6E">
        <w:rPr>
          <w:sz w:val="22"/>
          <w:szCs w:val="22"/>
        </w:rPr>
        <w:t>лечения работников, занятых на работах</w:t>
      </w:r>
    </w:p>
    <w:p w:rsidR="00E50541" w:rsidRPr="006A1A6E" w:rsidRDefault="00E50541" w:rsidP="00F26EF7">
      <w:pPr>
        <w:pStyle w:val="ConsPlusNormal"/>
        <w:jc w:val="right"/>
        <w:rPr>
          <w:sz w:val="22"/>
          <w:szCs w:val="22"/>
        </w:rPr>
      </w:pPr>
      <w:r w:rsidRPr="006A1A6E">
        <w:rPr>
          <w:sz w:val="22"/>
          <w:szCs w:val="22"/>
        </w:rPr>
        <w:t>с вредными и (или) опасными</w:t>
      </w:r>
    </w:p>
    <w:p w:rsidR="00E50541" w:rsidRPr="006A1A6E" w:rsidRDefault="00E50541" w:rsidP="00F26EF7">
      <w:pPr>
        <w:pStyle w:val="ConsPlusNormal"/>
        <w:jc w:val="right"/>
        <w:rPr>
          <w:sz w:val="22"/>
          <w:szCs w:val="22"/>
        </w:rPr>
      </w:pPr>
      <w:r w:rsidRPr="006A1A6E">
        <w:rPr>
          <w:sz w:val="22"/>
          <w:szCs w:val="22"/>
        </w:rPr>
        <w:t>производственными факторами,</w:t>
      </w:r>
    </w:p>
    <w:p w:rsidR="00E50541" w:rsidRPr="006A1A6E" w:rsidRDefault="00E50541" w:rsidP="00F26EF7">
      <w:pPr>
        <w:pStyle w:val="ConsPlusNormal"/>
        <w:jc w:val="right"/>
        <w:rPr>
          <w:sz w:val="22"/>
          <w:szCs w:val="22"/>
        </w:rPr>
      </w:pPr>
      <w:r w:rsidRPr="006A1A6E">
        <w:rPr>
          <w:sz w:val="22"/>
          <w:szCs w:val="22"/>
        </w:rPr>
        <w:t>утвержденному приказом</w:t>
      </w:r>
    </w:p>
    <w:p w:rsidR="00E50541" w:rsidRPr="006A1A6E" w:rsidRDefault="00E50541" w:rsidP="00F26EF7">
      <w:pPr>
        <w:pStyle w:val="ConsPlusNormal"/>
        <w:jc w:val="right"/>
        <w:rPr>
          <w:sz w:val="22"/>
          <w:szCs w:val="22"/>
        </w:rPr>
      </w:pPr>
      <w:r w:rsidRPr="006A1A6E">
        <w:rPr>
          <w:sz w:val="22"/>
          <w:szCs w:val="22"/>
        </w:rPr>
        <w:t>Министерства труда</w:t>
      </w:r>
    </w:p>
    <w:p w:rsidR="00E50541" w:rsidRPr="006A1A6E" w:rsidRDefault="00E50541" w:rsidP="00F26EF7">
      <w:pPr>
        <w:pStyle w:val="ConsPlusNormal"/>
        <w:jc w:val="right"/>
        <w:rPr>
          <w:sz w:val="22"/>
          <w:szCs w:val="22"/>
        </w:rPr>
      </w:pPr>
      <w:r w:rsidRPr="006A1A6E">
        <w:rPr>
          <w:sz w:val="22"/>
          <w:szCs w:val="22"/>
        </w:rPr>
        <w:t>и социальной защиты</w:t>
      </w:r>
    </w:p>
    <w:p w:rsidR="00E50541" w:rsidRPr="006A1A6E" w:rsidRDefault="00E50541" w:rsidP="00F26EF7">
      <w:pPr>
        <w:pStyle w:val="ConsPlusNormal"/>
        <w:jc w:val="right"/>
        <w:rPr>
          <w:sz w:val="22"/>
          <w:szCs w:val="22"/>
        </w:rPr>
      </w:pPr>
      <w:r w:rsidRPr="006A1A6E">
        <w:rPr>
          <w:sz w:val="22"/>
          <w:szCs w:val="22"/>
        </w:rPr>
        <w:t>Российской Федерации</w:t>
      </w:r>
    </w:p>
    <w:p w:rsidR="00E50541" w:rsidRPr="006A1A6E" w:rsidRDefault="00E50541" w:rsidP="00F26EF7">
      <w:pPr>
        <w:pStyle w:val="ConsPlusNormal"/>
        <w:jc w:val="right"/>
        <w:rPr>
          <w:sz w:val="22"/>
          <w:szCs w:val="22"/>
        </w:rPr>
      </w:pPr>
      <w:r w:rsidRPr="006A1A6E">
        <w:rPr>
          <w:sz w:val="22"/>
          <w:szCs w:val="22"/>
        </w:rPr>
        <w:t>от 2 сентября 2014 г. N 598н</w:t>
      </w:r>
    </w:p>
    <w:p w:rsidR="00E50541" w:rsidRPr="006A1A6E" w:rsidRDefault="00E50541" w:rsidP="00F26EF7">
      <w:pPr>
        <w:pStyle w:val="ConsPlusNormal"/>
        <w:jc w:val="center"/>
        <w:rPr>
          <w:sz w:val="22"/>
          <w:szCs w:val="22"/>
        </w:rPr>
      </w:pPr>
    </w:p>
    <w:p w:rsidR="00E50541" w:rsidRPr="006A1A6E" w:rsidRDefault="00E50541" w:rsidP="00F26EF7">
      <w:pPr>
        <w:pStyle w:val="ConsPlusNormal"/>
        <w:jc w:val="center"/>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rPr>
          <w:sz w:val="22"/>
          <w:szCs w:val="22"/>
        </w:rPr>
      </w:pPr>
      <w:r w:rsidRPr="006A1A6E">
        <w:rPr>
          <w:sz w:val="22"/>
          <w:szCs w:val="22"/>
        </w:rPr>
        <w:t>Форма</w:t>
      </w:r>
    </w:p>
    <w:p w:rsidR="00E50541" w:rsidRPr="006A1A6E" w:rsidRDefault="00E50541" w:rsidP="00F26EF7">
      <w:pPr>
        <w:pStyle w:val="ConsPlusNormal"/>
        <w:jc w:val="both"/>
        <w:rPr>
          <w:sz w:val="22"/>
          <w:szCs w:val="22"/>
        </w:rPr>
      </w:pPr>
    </w:p>
    <w:p w:rsidR="00E50541" w:rsidRPr="00F26EF7" w:rsidRDefault="00E50541" w:rsidP="00F26EF7">
      <w:pPr>
        <w:pStyle w:val="ConsPlusNonformat"/>
        <w:jc w:val="both"/>
      </w:pPr>
      <w:r w:rsidRPr="00F26EF7">
        <w:t xml:space="preserve">                                                 Руководителю</w:t>
      </w:r>
    </w:p>
    <w:p w:rsidR="00E50541" w:rsidRPr="00F26EF7" w:rsidRDefault="00E50541" w:rsidP="00F26EF7">
      <w:pPr>
        <w:pStyle w:val="ConsPlusNonformat"/>
        <w:jc w:val="both"/>
      </w:pPr>
      <w:r w:rsidRPr="00F26EF7">
        <w:t xml:space="preserve">                                    _______________________________________</w:t>
      </w:r>
    </w:p>
    <w:p w:rsidR="00E50541" w:rsidRPr="00F26EF7" w:rsidRDefault="00E50541" w:rsidP="00F26EF7">
      <w:pPr>
        <w:pStyle w:val="ConsPlusNonformat"/>
        <w:jc w:val="both"/>
      </w:pPr>
      <w:r w:rsidRPr="00F26EF7">
        <w:t xml:space="preserve">                                    _______________________________________</w:t>
      </w:r>
    </w:p>
    <w:p w:rsidR="00E50541" w:rsidRPr="00F26EF7" w:rsidRDefault="00E50541" w:rsidP="00F26EF7">
      <w:pPr>
        <w:pStyle w:val="ConsPlusNonformat"/>
        <w:jc w:val="both"/>
      </w:pPr>
      <w:r w:rsidRPr="00F26EF7">
        <w:t xml:space="preserve">                                     (наименование территориального органа</w:t>
      </w:r>
    </w:p>
    <w:p w:rsidR="00E50541" w:rsidRPr="00F26EF7" w:rsidRDefault="00E50541" w:rsidP="00F26EF7">
      <w:pPr>
        <w:pStyle w:val="ConsPlusNonformat"/>
        <w:jc w:val="both"/>
      </w:pPr>
      <w:r w:rsidRPr="00F26EF7">
        <w:t xml:space="preserve">                                         Фонда социального страхования</w:t>
      </w:r>
    </w:p>
    <w:p w:rsidR="00E50541" w:rsidRPr="00F26EF7" w:rsidRDefault="00E50541" w:rsidP="00F26EF7">
      <w:pPr>
        <w:pStyle w:val="ConsPlusNonformat"/>
        <w:jc w:val="both"/>
      </w:pPr>
      <w:r w:rsidRPr="00F26EF7">
        <w:t xml:space="preserve">                                      Российской Федерации (далее - Фонд))</w:t>
      </w:r>
    </w:p>
    <w:p w:rsidR="00E50541" w:rsidRPr="00F26EF7" w:rsidRDefault="00E50541" w:rsidP="00F26EF7">
      <w:pPr>
        <w:pStyle w:val="ConsPlusNonformat"/>
        <w:jc w:val="both"/>
      </w:pPr>
    </w:p>
    <w:p w:rsidR="00E50541" w:rsidRPr="00F26EF7" w:rsidRDefault="00E50541" w:rsidP="00F26EF7">
      <w:pPr>
        <w:pStyle w:val="ConsPlusNonformat"/>
        <w:jc w:val="both"/>
      </w:pPr>
      <w:bookmarkStart w:id="32" w:name="Par1553"/>
      <w:bookmarkEnd w:id="32"/>
      <w:r w:rsidRPr="00F26EF7">
        <w:t xml:space="preserve">                                 Заявление</w:t>
      </w:r>
    </w:p>
    <w:p w:rsidR="00E50541" w:rsidRPr="00F26EF7" w:rsidRDefault="00E50541" w:rsidP="00F26EF7">
      <w:pPr>
        <w:pStyle w:val="ConsPlusNonformat"/>
        <w:jc w:val="both"/>
      </w:pPr>
      <w:r w:rsidRPr="00F26EF7">
        <w:t xml:space="preserve">       о финансовом обеспечении предупредительных мер по сокращению</w:t>
      </w:r>
    </w:p>
    <w:p w:rsidR="00E50541" w:rsidRPr="00F26EF7" w:rsidRDefault="00E50541" w:rsidP="00F26EF7">
      <w:pPr>
        <w:pStyle w:val="ConsPlusNonformat"/>
        <w:jc w:val="both"/>
      </w:pPr>
      <w:r w:rsidRPr="00F26EF7">
        <w:t xml:space="preserve">       производственного травматизма и профессиональных заболеваний</w:t>
      </w:r>
    </w:p>
    <w:p w:rsidR="00E50541" w:rsidRPr="00F26EF7" w:rsidRDefault="00E50541" w:rsidP="00F26EF7">
      <w:pPr>
        <w:pStyle w:val="ConsPlusNonformat"/>
        <w:jc w:val="both"/>
      </w:pPr>
      <w:r w:rsidRPr="00F26EF7">
        <w:t xml:space="preserve">           работников и санаторно-курортного лечения работников,</w:t>
      </w:r>
    </w:p>
    <w:p w:rsidR="00E50541" w:rsidRPr="00F26EF7" w:rsidRDefault="00E50541" w:rsidP="00F26EF7">
      <w:pPr>
        <w:pStyle w:val="ConsPlusNonformat"/>
        <w:jc w:val="both"/>
      </w:pPr>
      <w:r w:rsidRPr="00F26EF7">
        <w:t xml:space="preserve">              занятых на работах с вредными и (или) опасными</w:t>
      </w:r>
    </w:p>
    <w:p w:rsidR="00E50541" w:rsidRPr="00F26EF7" w:rsidRDefault="00E50541" w:rsidP="00F26EF7">
      <w:pPr>
        <w:pStyle w:val="ConsPlusNonformat"/>
        <w:jc w:val="both"/>
      </w:pPr>
      <w:r w:rsidRPr="00F26EF7">
        <w:t xml:space="preserve">                        производственными факторами</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Сведения о страхователе:</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r w:rsidRPr="00F26EF7">
        <w:t xml:space="preserve">  (полное наименование страхователя, фамилия, имя, отчество (при наличии)</w:t>
      </w:r>
    </w:p>
    <w:p w:rsidR="00E50541" w:rsidRPr="00F26EF7" w:rsidRDefault="00E50541" w:rsidP="00F26EF7">
      <w:pPr>
        <w:pStyle w:val="ConsPlusNonformat"/>
        <w:jc w:val="both"/>
      </w:pPr>
      <w:r w:rsidRPr="00F26EF7">
        <w:t xml:space="preserve">                     страхователя - физического лица)</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Регистрационный номер страхователя, зарегистрированного  в  территориальном</w:t>
      </w:r>
    </w:p>
    <w:p w:rsidR="00E50541" w:rsidRPr="00F26EF7" w:rsidRDefault="00E50541" w:rsidP="00F26EF7">
      <w:pPr>
        <w:pStyle w:val="ConsPlusNonformat"/>
        <w:jc w:val="both"/>
      </w:pPr>
      <w:r w:rsidRPr="00F26EF7">
        <w:t>органе Фонда:</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 │ │ │ │ │ │ │ │ │ / │ │ │ │ │ │ │ │ │ │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ИНН</w:t>
      </w:r>
    </w:p>
    <w:p w:rsidR="00E50541" w:rsidRPr="00F26EF7" w:rsidRDefault="00E50541" w:rsidP="00F26EF7">
      <w:pPr>
        <w:pStyle w:val="ConsPlusNonformat"/>
        <w:jc w:val="both"/>
      </w:pPr>
      <w:r w:rsidRPr="00F26EF7">
        <w:t>┌─┬─┬─┬─┬─┬─┬─┬─┬─┬─┐</w:t>
      </w:r>
    </w:p>
    <w:p w:rsidR="00E50541" w:rsidRPr="00F26EF7" w:rsidRDefault="00E50541" w:rsidP="00F26EF7">
      <w:pPr>
        <w:pStyle w:val="ConsPlusNonformat"/>
        <w:jc w:val="both"/>
      </w:pPr>
      <w:r w:rsidRPr="00F26EF7">
        <w:t>│ │ │ │ │ │ │ │ │ │ │</w:t>
      </w:r>
    </w:p>
    <w:p w:rsidR="00E50541" w:rsidRPr="00F26EF7" w:rsidRDefault="00E50541" w:rsidP="00F26EF7">
      <w:pPr>
        <w:pStyle w:val="ConsPlusNonformat"/>
        <w:jc w:val="both"/>
      </w:pPr>
      <w:r w:rsidRPr="00F26EF7">
        <w:t>└─┴─┴─┴─┴─┴─┴─┴─┴─┴─┘</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 xml:space="preserve">    В  соответствии  с  Правилами финансового обеспечения предупредительных</w:t>
      </w:r>
    </w:p>
    <w:p w:rsidR="00E50541" w:rsidRPr="00F26EF7" w:rsidRDefault="00E50541" w:rsidP="00F26EF7">
      <w:pPr>
        <w:pStyle w:val="ConsPlusNonformat"/>
        <w:jc w:val="both"/>
      </w:pPr>
      <w:r w:rsidRPr="00F26EF7">
        <w:t>мер   по   сокращению   производственного  травматизма  и  профессиональных</w:t>
      </w:r>
    </w:p>
    <w:p w:rsidR="00E50541" w:rsidRPr="00F26EF7" w:rsidRDefault="00E50541" w:rsidP="00F26EF7">
      <w:pPr>
        <w:pStyle w:val="ConsPlusNonformat"/>
        <w:jc w:val="both"/>
      </w:pPr>
      <w:r w:rsidRPr="00F26EF7">
        <w:t>заболеваний  работников  и санаторно-курортного лечение работников, занятых</w:t>
      </w:r>
    </w:p>
    <w:p w:rsidR="00E50541" w:rsidRPr="00F26EF7" w:rsidRDefault="00E50541" w:rsidP="00F26EF7">
      <w:pPr>
        <w:pStyle w:val="ConsPlusNonformat"/>
        <w:jc w:val="both"/>
      </w:pPr>
      <w:r w:rsidRPr="00F26EF7">
        <w:t>на  работах  с  вредными  и  (или)  опасными  производственными  факторами,</w:t>
      </w:r>
    </w:p>
    <w:p w:rsidR="00E50541" w:rsidRPr="00F26EF7" w:rsidRDefault="00E50541" w:rsidP="00F26EF7">
      <w:pPr>
        <w:pStyle w:val="ConsPlusNonformat"/>
        <w:jc w:val="both"/>
      </w:pPr>
      <w:r w:rsidRPr="00F26EF7">
        <w:t>утвержденными  приказом  Минтруда  России  от  10  декабря  2012  г. N 580н</w:t>
      </w:r>
    </w:p>
    <w:p w:rsidR="00E50541" w:rsidRPr="00F26EF7" w:rsidRDefault="00E50541" w:rsidP="00F26EF7">
      <w:pPr>
        <w:pStyle w:val="ConsPlusNonformat"/>
        <w:jc w:val="both"/>
      </w:pPr>
      <w:r w:rsidRPr="00F26EF7">
        <w:t>(зарегистрирован   Минюстом   России   29  декабря  2012  г.  N  26440),  с</w:t>
      </w:r>
    </w:p>
    <w:p w:rsidR="00E50541" w:rsidRPr="00F26EF7" w:rsidRDefault="00E50541" w:rsidP="00F26EF7">
      <w:pPr>
        <w:pStyle w:val="ConsPlusNonformat"/>
        <w:jc w:val="both"/>
      </w:pPr>
      <w:r w:rsidRPr="00F26EF7">
        <w:t>изменениями,  внесенными приказами Минтруда России от 24 мая 2013 г. N 220н</w:t>
      </w:r>
    </w:p>
    <w:p w:rsidR="00E50541" w:rsidRPr="00F26EF7" w:rsidRDefault="00E50541" w:rsidP="00F26EF7">
      <w:pPr>
        <w:pStyle w:val="ConsPlusNonformat"/>
        <w:jc w:val="both"/>
      </w:pPr>
      <w:r w:rsidRPr="00F26EF7">
        <w:t>(зарегистрирован  Минюстом  России  2  июля 2013 г. N 28964), от 20 февраля</w:t>
      </w:r>
    </w:p>
    <w:p w:rsidR="00E50541" w:rsidRPr="00F26EF7" w:rsidRDefault="00E50541" w:rsidP="00F26EF7">
      <w:pPr>
        <w:pStyle w:val="ConsPlusNonformat"/>
        <w:jc w:val="both"/>
      </w:pPr>
      <w:r w:rsidRPr="00F26EF7">
        <w:t>2014  г.   N  103н   (зарегистрирован  Минюстом  России  15   мая  2014  г.</w:t>
      </w:r>
    </w:p>
    <w:p w:rsidR="00E50541" w:rsidRPr="00F26EF7" w:rsidRDefault="00E50541" w:rsidP="00F26EF7">
      <w:pPr>
        <w:pStyle w:val="ConsPlusNonformat"/>
        <w:jc w:val="both"/>
      </w:pPr>
      <w:r w:rsidRPr="00F26EF7">
        <w:t>N 32284),   от  29  апреля  2016  г.   N  201н   (зарегистрирован  Минюстом</w:t>
      </w:r>
    </w:p>
    <w:p w:rsidR="00E50541" w:rsidRPr="00F26EF7" w:rsidRDefault="00E50541" w:rsidP="00F26EF7">
      <w:pPr>
        <w:pStyle w:val="ConsPlusNonformat"/>
        <w:jc w:val="both"/>
      </w:pPr>
      <w:r w:rsidRPr="00F26EF7">
        <w:t>России  1  августа  2016  г.   N 43040),  от  14  июля   2016  г.   N  353н</w:t>
      </w:r>
    </w:p>
    <w:p w:rsidR="00E50541" w:rsidRPr="00F26EF7" w:rsidRDefault="00E50541" w:rsidP="00F26EF7">
      <w:pPr>
        <w:pStyle w:val="ConsPlusNonformat"/>
        <w:jc w:val="both"/>
      </w:pPr>
      <w:r w:rsidRPr="00F26EF7">
        <w:t>(зарегистрирован  Минюстом России 8  августа  2016 г.  N  43140)  (далее  -</w:t>
      </w:r>
    </w:p>
    <w:p w:rsidR="00E50541" w:rsidRPr="00F26EF7" w:rsidRDefault="00E50541" w:rsidP="00F26EF7">
      <w:pPr>
        <w:pStyle w:val="ConsPlusNonformat"/>
        <w:jc w:val="both"/>
      </w:pPr>
      <w:r w:rsidRPr="00F26EF7">
        <w:t>Правила),   прошу   разрешить   финансовое   обеспечение  предупредительных</w:t>
      </w:r>
    </w:p>
    <w:p w:rsidR="00E50541" w:rsidRPr="00F26EF7" w:rsidRDefault="00E50541" w:rsidP="00F26EF7">
      <w:pPr>
        <w:pStyle w:val="ConsPlusNonformat"/>
        <w:jc w:val="both"/>
      </w:pPr>
      <w:r w:rsidRPr="00F26EF7">
        <w:t>мер   по   сокращению   производственного  травматизма  и  профессиональных</w:t>
      </w:r>
    </w:p>
    <w:p w:rsidR="00E50541" w:rsidRPr="00F26EF7" w:rsidRDefault="00E50541" w:rsidP="00F26EF7">
      <w:pPr>
        <w:pStyle w:val="ConsPlusNonformat"/>
        <w:jc w:val="both"/>
      </w:pPr>
      <w:r w:rsidRPr="00F26EF7">
        <w:t>заболеваний  работников и санаторно-курортного  лечения работников, занятых</w:t>
      </w:r>
    </w:p>
    <w:p w:rsidR="00E50541" w:rsidRPr="00F26EF7" w:rsidRDefault="00E50541" w:rsidP="00F26EF7">
      <w:pPr>
        <w:pStyle w:val="ConsPlusNonformat"/>
        <w:jc w:val="both"/>
      </w:pPr>
      <w:r w:rsidRPr="00F26EF7">
        <w:t>на  работах с вредными и (или) опасными производственными факторами (далее</w:t>
      </w:r>
    </w:p>
    <w:p w:rsidR="00E50541" w:rsidRPr="00F26EF7" w:rsidRDefault="00E50541" w:rsidP="00F26EF7">
      <w:pPr>
        <w:pStyle w:val="ConsPlusNonformat"/>
        <w:jc w:val="both"/>
      </w:pPr>
      <w:r w:rsidRPr="00F26EF7">
        <w:t>-  финансовое  обеспечение  предупредительных мер) согласно представленному</w:t>
      </w:r>
    </w:p>
    <w:p w:rsidR="00E50541" w:rsidRPr="00F26EF7" w:rsidRDefault="00E50541" w:rsidP="00F26EF7">
      <w:pPr>
        <w:pStyle w:val="ConsPlusNonformat"/>
        <w:jc w:val="both"/>
      </w:pPr>
      <w:r w:rsidRPr="00F26EF7">
        <w:t>плану   финансового   обеспечения   предупредительных   мер  по  сокращению</w:t>
      </w:r>
    </w:p>
    <w:p w:rsidR="00E50541" w:rsidRPr="00F26EF7" w:rsidRDefault="00E50541" w:rsidP="00F26EF7">
      <w:pPr>
        <w:pStyle w:val="ConsPlusNonformat"/>
        <w:jc w:val="both"/>
      </w:pPr>
      <w:r w:rsidRPr="00F26EF7">
        <w:t>производственного  травматизма  и профессиональных заболеваний работников и</w:t>
      </w:r>
    </w:p>
    <w:p w:rsidR="00E50541" w:rsidRPr="00F26EF7" w:rsidRDefault="00E50541" w:rsidP="00F26EF7">
      <w:pPr>
        <w:pStyle w:val="ConsPlusNonformat"/>
        <w:jc w:val="both"/>
      </w:pPr>
      <w:r w:rsidRPr="00F26EF7">
        <w:t>санаторно-курортного    лечение работников, занятых на работах с вредными и</w:t>
      </w:r>
    </w:p>
    <w:p w:rsidR="00E50541" w:rsidRPr="00F26EF7" w:rsidRDefault="00E50541" w:rsidP="00F26EF7">
      <w:pPr>
        <w:pStyle w:val="ConsPlusNonformat"/>
        <w:jc w:val="both"/>
      </w:pPr>
      <w:r w:rsidRPr="00F26EF7">
        <w:t>(или)  опасными  производственными  факторами  (далее  -  план  финансового</w:t>
      </w:r>
    </w:p>
    <w:p w:rsidR="00E50541" w:rsidRPr="00F26EF7" w:rsidRDefault="00E50541" w:rsidP="00F26EF7">
      <w:pPr>
        <w:pStyle w:val="ConsPlusNonformat"/>
        <w:jc w:val="both"/>
      </w:pPr>
      <w:r w:rsidRPr="00F26EF7">
        <w:t>обеспечения предупредительных мер).</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 xml:space="preserve">    Обязуюсь   обеспечить   целевое  использование  средств  на  финансовое</w:t>
      </w:r>
    </w:p>
    <w:p w:rsidR="00E50541" w:rsidRPr="00F26EF7" w:rsidRDefault="00E50541" w:rsidP="00F26EF7">
      <w:pPr>
        <w:pStyle w:val="ConsPlusNonformat"/>
        <w:jc w:val="both"/>
      </w:pPr>
      <w:r w:rsidRPr="00F26EF7">
        <w:t>обеспечение   предупредительных   мер   за  счет  сумм  страховых  взносов,</w:t>
      </w:r>
    </w:p>
    <w:p w:rsidR="00E50541" w:rsidRPr="00F26EF7" w:rsidRDefault="00E50541" w:rsidP="00F26EF7">
      <w:pPr>
        <w:pStyle w:val="ConsPlusNonformat"/>
        <w:jc w:val="both"/>
      </w:pPr>
      <w:r w:rsidRPr="00F26EF7">
        <w:t>ежеквартально представлять в ______________________________________________</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r w:rsidRPr="00F26EF7">
        <w:t xml:space="preserve">     (наименование территориального органа Фонда по месту регистрации)</w:t>
      </w:r>
    </w:p>
    <w:p w:rsidR="00E50541" w:rsidRPr="00F26EF7" w:rsidRDefault="00E50541" w:rsidP="00F26EF7">
      <w:pPr>
        <w:pStyle w:val="ConsPlusNonformat"/>
        <w:jc w:val="both"/>
      </w:pPr>
      <w:r w:rsidRPr="00F26EF7">
        <w:t>отчет    по    установленной    форме    и    документально    подтверждать</w:t>
      </w:r>
    </w:p>
    <w:p w:rsidR="00E50541" w:rsidRPr="00F26EF7" w:rsidRDefault="00E50541" w:rsidP="00F26EF7">
      <w:pPr>
        <w:pStyle w:val="ConsPlusNonformat"/>
        <w:jc w:val="both"/>
      </w:pPr>
      <w:r w:rsidRPr="00F26EF7">
        <w:t>обоснованность  произведенных  расходов,  осуществлять  контроль за объемом</w:t>
      </w:r>
    </w:p>
    <w:p w:rsidR="00E50541" w:rsidRPr="00F26EF7" w:rsidRDefault="00E50541" w:rsidP="00F26EF7">
      <w:pPr>
        <w:pStyle w:val="ConsPlusNonformat"/>
        <w:jc w:val="both"/>
      </w:pPr>
      <w:r w:rsidRPr="00F26EF7">
        <w:t>средств,  направленных  на  финансовое  обеспечение предупредительных мер с</w:t>
      </w:r>
    </w:p>
    <w:p w:rsidR="00E50541" w:rsidRPr="00F26EF7" w:rsidRDefault="00E50541" w:rsidP="00F26EF7">
      <w:pPr>
        <w:pStyle w:val="ConsPlusNonformat"/>
        <w:jc w:val="both"/>
      </w:pPr>
      <w:r w:rsidRPr="00F26EF7">
        <w:t>учетом    расходов,    связанных    с    оплатой   пособий   по   временной</w:t>
      </w:r>
    </w:p>
    <w:p w:rsidR="00E50541" w:rsidRPr="00F26EF7" w:rsidRDefault="00E50541" w:rsidP="00F26EF7">
      <w:pPr>
        <w:pStyle w:val="ConsPlusNonformat"/>
        <w:jc w:val="both"/>
      </w:pPr>
      <w:r w:rsidRPr="00F26EF7">
        <w:t>нетрудоспособности  в  связи  с  несчастным  случаем  на  производстве  или</w:t>
      </w:r>
    </w:p>
    <w:p w:rsidR="00E50541" w:rsidRPr="00F26EF7" w:rsidRDefault="00E50541" w:rsidP="00F26EF7">
      <w:pPr>
        <w:pStyle w:val="ConsPlusNonformat"/>
        <w:jc w:val="both"/>
      </w:pPr>
      <w:r w:rsidRPr="00F26EF7">
        <w:t>профессиональным  заболеванием и оплатой отпусков застрахованных лиц (сверх</w:t>
      </w:r>
    </w:p>
    <w:p w:rsidR="00E50541" w:rsidRPr="00F26EF7" w:rsidRDefault="00E50541" w:rsidP="00F26EF7">
      <w:pPr>
        <w:pStyle w:val="ConsPlusNonformat"/>
        <w:jc w:val="both"/>
      </w:pPr>
      <w:r w:rsidRPr="00F26EF7">
        <w:t>ежегодного оплачиваемого отпуска).</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 xml:space="preserve">    К заявлению прилагаются следующие документы:</w:t>
      </w:r>
    </w:p>
    <w:p w:rsidR="00E50541" w:rsidRPr="00F26EF7" w:rsidRDefault="00E50541" w:rsidP="00F26EF7">
      <w:pPr>
        <w:pStyle w:val="ConsPlusNonformat"/>
        <w:jc w:val="both"/>
      </w:pPr>
      <w:r w:rsidRPr="00F26EF7">
        <w:t xml:space="preserve">    1) план финансового обеспечения предупредительных мер в 20__ году &lt;*&gt;;</w:t>
      </w:r>
    </w:p>
    <w:p w:rsidR="00E50541" w:rsidRPr="00F26EF7" w:rsidRDefault="00E50541" w:rsidP="00F26EF7">
      <w:pPr>
        <w:pStyle w:val="ConsPlusNonformat"/>
        <w:jc w:val="both"/>
      </w:pPr>
      <w:r w:rsidRPr="00F26EF7">
        <w:t xml:space="preserve">    2)  копия  перечня  мероприятий  по  улучшению  условий  и охраны труда</w:t>
      </w:r>
    </w:p>
    <w:p w:rsidR="00E50541" w:rsidRPr="00F26EF7" w:rsidRDefault="00E50541" w:rsidP="00F26EF7">
      <w:pPr>
        <w:pStyle w:val="ConsPlusNonformat"/>
        <w:jc w:val="both"/>
      </w:pPr>
      <w:r w:rsidRPr="00F26EF7">
        <w:t>работников,  разработанного  по  результатам  проведения специальной оценки</w:t>
      </w:r>
    </w:p>
    <w:p w:rsidR="00E50541" w:rsidRPr="00F26EF7" w:rsidRDefault="00E50541" w:rsidP="00F26EF7">
      <w:pPr>
        <w:pStyle w:val="ConsPlusNonformat"/>
        <w:jc w:val="both"/>
      </w:pPr>
      <w:r w:rsidRPr="00F26EF7">
        <w:t>условий труда &lt;**&gt;, и (или) копия (выписка из) коллективного договора</w:t>
      </w:r>
    </w:p>
    <w:p w:rsidR="00E50541" w:rsidRPr="00F26EF7" w:rsidRDefault="00E50541" w:rsidP="00F26EF7">
      <w:pPr>
        <w:pStyle w:val="ConsPlusNonformat"/>
        <w:jc w:val="both"/>
      </w:pPr>
      <w:r w:rsidRPr="00F26EF7">
        <w:t xml:space="preserve">    3) другие документы &lt;***&gt;:</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r w:rsidRPr="00F26EF7">
        <w:t>___________________________________________________________________________</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_______________________________  ____________  ____________________________</w:t>
      </w:r>
    </w:p>
    <w:p w:rsidR="00E50541" w:rsidRPr="00F26EF7" w:rsidRDefault="00E50541" w:rsidP="00F26EF7">
      <w:pPr>
        <w:pStyle w:val="ConsPlusNonformat"/>
        <w:jc w:val="both"/>
      </w:pPr>
      <w:r w:rsidRPr="00F26EF7">
        <w:t xml:space="preserve">  (наименование страхователя)      (подпись)             (ФИО)</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"__" __________________ 20__ г.</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 xml:space="preserve">    М.П.</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Заявление принял ________________  ________________________________________</w:t>
      </w:r>
    </w:p>
    <w:p w:rsidR="00E50541" w:rsidRPr="00F26EF7" w:rsidRDefault="00E50541" w:rsidP="00F26EF7">
      <w:pPr>
        <w:pStyle w:val="ConsPlusNonformat"/>
        <w:jc w:val="both"/>
      </w:pPr>
      <w:r w:rsidRPr="00F26EF7">
        <w:t xml:space="preserve">                      (ФИО)           (подпись) (дата приема заявления)</w:t>
      </w:r>
    </w:p>
    <w:p w:rsidR="00E50541" w:rsidRPr="00F26EF7" w:rsidRDefault="00E50541" w:rsidP="00F26EF7">
      <w:pPr>
        <w:pStyle w:val="ConsPlusNonformat"/>
        <w:jc w:val="both"/>
      </w:pPr>
    </w:p>
    <w:p w:rsidR="00E50541" w:rsidRPr="00F26EF7" w:rsidRDefault="00E50541" w:rsidP="00F26EF7">
      <w:pPr>
        <w:pStyle w:val="ConsPlusNonformat"/>
        <w:jc w:val="both"/>
      </w:pPr>
      <w:r w:rsidRPr="00F26EF7">
        <w:t xml:space="preserve">                                              Штамп территориального органа</w:t>
      </w:r>
    </w:p>
    <w:p w:rsidR="00E50541" w:rsidRPr="00F26EF7" w:rsidRDefault="00E50541" w:rsidP="00F26EF7">
      <w:pPr>
        <w:pStyle w:val="ConsPlusNonformat"/>
        <w:jc w:val="both"/>
      </w:pPr>
      <w:r w:rsidRPr="00F26EF7">
        <w:t xml:space="preserve">                                            Фонда, который принял заявление</w:t>
      </w:r>
    </w:p>
    <w:p w:rsidR="00E50541" w:rsidRPr="00F26EF7" w:rsidRDefault="00E50541" w:rsidP="00F26EF7">
      <w:pPr>
        <w:pStyle w:val="ConsPlusNormal"/>
        <w:jc w:val="both"/>
      </w:pPr>
    </w:p>
    <w:p w:rsidR="00E50541" w:rsidRPr="00F26EF7" w:rsidRDefault="00E50541" w:rsidP="00F26EF7">
      <w:pPr>
        <w:pStyle w:val="ConsPlusNormal"/>
        <w:ind w:firstLine="540"/>
        <w:jc w:val="both"/>
      </w:pPr>
      <w:r w:rsidRPr="00F26EF7">
        <w:t>--------------------------------</w:t>
      </w:r>
    </w:p>
    <w:p w:rsidR="00E50541" w:rsidRPr="00F26EF7" w:rsidRDefault="00E50541" w:rsidP="00F26EF7">
      <w:pPr>
        <w:pStyle w:val="ConsPlusNormal"/>
        <w:ind w:firstLine="540"/>
        <w:jc w:val="both"/>
      </w:pPr>
      <w:bookmarkStart w:id="33" w:name="Par1636"/>
      <w:bookmarkEnd w:id="33"/>
      <w:r w:rsidRPr="00F26EF7">
        <w:t>&lt;*&gt; Форма плана предусмотрена приложением к Правилам.</w:t>
      </w:r>
    </w:p>
    <w:p w:rsidR="00E50541" w:rsidRPr="00F26EF7" w:rsidRDefault="00E50541" w:rsidP="00F26EF7">
      <w:pPr>
        <w:pStyle w:val="ConsPlusNormal"/>
        <w:ind w:firstLine="540"/>
        <w:jc w:val="both"/>
      </w:pPr>
      <w:bookmarkStart w:id="34" w:name="Par1637"/>
      <w:bookmarkEnd w:id="34"/>
      <w:r w:rsidRPr="00F26EF7">
        <w:t>&lt;**&gt; Копия перечня мероприятий по улучшению условий и охраны труда работников, разработанного по результатам проведения аттестации рабочих мест по условиям труда, если указанные указанный перечень разработан по результатам проведения аттестации рабочих мест по условиям труда.</w:t>
      </w:r>
    </w:p>
    <w:p w:rsidR="00E50541" w:rsidRPr="00F26EF7" w:rsidRDefault="00E50541" w:rsidP="00F26EF7">
      <w:pPr>
        <w:pStyle w:val="ConsPlusNormal"/>
        <w:ind w:firstLine="540"/>
        <w:jc w:val="both"/>
      </w:pPr>
      <w:bookmarkStart w:id="35" w:name="Par1638"/>
      <w:bookmarkEnd w:id="35"/>
      <w:r w:rsidRPr="00F26EF7">
        <w:t>&lt;***&gt; Предусмотрены Правилами.</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both"/>
        <w:rPr>
          <w:sz w:val="22"/>
          <w:szCs w:val="22"/>
        </w:rPr>
      </w:pPr>
    </w:p>
    <w:p w:rsidR="00E50541" w:rsidRPr="006A1A6E" w:rsidRDefault="00E50541" w:rsidP="00F26EF7">
      <w:pPr>
        <w:pStyle w:val="ConsPlusNormal"/>
        <w:jc w:val="right"/>
        <w:outlineLvl w:val="1"/>
        <w:rPr>
          <w:sz w:val="22"/>
          <w:szCs w:val="22"/>
        </w:rPr>
      </w:pPr>
      <w:r w:rsidRPr="006A1A6E">
        <w:rPr>
          <w:sz w:val="22"/>
          <w:szCs w:val="22"/>
        </w:rPr>
        <w:t>Приложение N 4</w:t>
      </w:r>
    </w:p>
    <w:p w:rsidR="00E50541" w:rsidRPr="006A1A6E" w:rsidRDefault="00E50541" w:rsidP="00F26EF7">
      <w:pPr>
        <w:pStyle w:val="ConsPlusNormal"/>
        <w:jc w:val="right"/>
        <w:rPr>
          <w:sz w:val="22"/>
          <w:szCs w:val="22"/>
        </w:rPr>
      </w:pPr>
      <w:r w:rsidRPr="006A1A6E">
        <w:rPr>
          <w:sz w:val="22"/>
          <w:szCs w:val="22"/>
        </w:rPr>
        <w:t>к Административному регламенту</w:t>
      </w:r>
    </w:p>
    <w:p w:rsidR="00E50541" w:rsidRPr="006A1A6E" w:rsidRDefault="00E50541" w:rsidP="00F26EF7">
      <w:pPr>
        <w:pStyle w:val="ConsPlusNormal"/>
        <w:jc w:val="right"/>
        <w:rPr>
          <w:sz w:val="22"/>
          <w:szCs w:val="22"/>
        </w:rPr>
      </w:pPr>
      <w:r w:rsidRPr="006A1A6E">
        <w:rPr>
          <w:sz w:val="22"/>
          <w:szCs w:val="22"/>
        </w:rPr>
        <w:t>предоставления Фондом социального</w:t>
      </w:r>
    </w:p>
    <w:p w:rsidR="00E50541" w:rsidRPr="006A1A6E" w:rsidRDefault="00E50541" w:rsidP="00F26EF7">
      <w:pPr>
        <w:pStyle w:val="ConsPlusNormal"/>
        <w:jc w:val="right"/>
        <w:rPr>
          <w:sz w:val="22"/>
          <w:szCs w:val="22"/>
        </w:rPr>
      </w:pPr>
      <w:r w:rsidRPr="006A1A6E">
        <w:rPr>
          <w:sz w:val="22"/>
          <w:szCs w:val="22"/>
        </w:rPr>
        <w:t>страхования Российской Федерации</w:t>
      </w:r>
    </w:p>
    <w:p w:rsidR="00E50541" w:rsidRPr="006A1A6E" w:rsidRDefault="00E50541" w:rsidP="00F26EF7">
      <w:pPr>
        <w:pStyle w:val="ConsPlusNormal"/>
        <w:jc w:val="right"/>
        <w:rPr>
          <w:sz w:val="22"/>
          <w:szCs w:val="22"/>
        </w:rPr>
      </w:pPr>
      <w:r w:rsidRPr="006A1A6E">
        <w:rPr>
          <w:sz w:val="22"/>
          <w:szCs w:val="22"/>
        </w:rPr>
        <w:t>государственной услуги по принятию</w:t>
      </w:r>
    </w:p>
    <w:p w:rsidR="00E50541" w:rsidRPr="006A1A6E" w:rsidRDefault="00E50541" w:rsidP="00F26EF7">
      <w:pPr>
        <w:pStyle w:val="ConsPlusNormal"/>
        <w:jc w:val="right"/>
        <w:rPr>
          <w:sz w:val="22"/>
          <w:szCs w:val="22"/>
        </w:rPr>
      </w:pPr>
      <w:r w:rsidRPr="006A1A6E">
        <w:rPr>
          <w:sz w:val="22"/>
          <w:szCs w:val="22"/>
        </w:rPr>
        <w:t>решения о финансовом обеспечении</w:t>
      </w:r>
    </w:p>
    <w:p w:rsidR="00E50541" w:rsidRPr="006A1A6E" w:rsidRDefault="00E50541" w:rsidP="00F26EF7">
      <w:pPr>
        <w:pStyle w:val="ConsPlusNormal"/>
        <w:jc w:val="right"/>
        <w:rPr>
          <w:sz w:val="22"/>
          <w:szCs w:val="22"/>
        </w:rPr>
      </w:pPr>
      <w:r w:rsidRPr="006A1A6E">
        <w:rPr>
          <w:sz w:val="22"/>
          <w:szCs w:val="22"/>
        </w:rPr>
        <w:t>предупредительных мер по сокращению</w:t>
      </w:r>
    </w:p>
    <w:p w:rsidR="00E50541" w:rsidRPr="006A1A6E" w:rsidRDefault="00E50541" w:rsidP="00F26EF7">
      <w:pPr>
        <w:pStyle w:val="ConsPlusNormal"/>
        <w:jc w:val="right"/>
        <w:rPr>
          <w:sz w:val="22"/>
          <w:szCs w:val="22"/>
        </w:rPr>
      </w:pPr>
      <w:r w:rsidRPr="006A1A6E">
        <w:rPr>
          <w:sz w:val="22"/>
          <w:szCs w:val="22"/>
        </w:rPr>
        <w:t>производственного травматизма</w:t>
      </w:r>
    </w:p>
    <w:p w:rsidR="00E50541" w:rsidRPr="006A1A6E" w:rsidRDefault="00E50541" w:rsidP="00F26EF7">
      <w:pPr>
        <w:pStyle w:val="ConsPlusNormal"/>
        <w:jc w:val="right"/>
        <w:rPr>
          <w:sz w:val="22"/>
          <w:szCs w:val="22"/>
        </w:rPr>
      </w:pPr>
      <w:r w:rsidRPr="006A1A6E">
        <w:rPr>
          <w:sz w:val="22"/>
          <w:szCs w:val="22"/>
        </w:rPr>
        <w:t>и профессиональных заболеваний</w:t>
      </w:r>
    </w:p>
    <w:p w:rsidR="00E50541" w:rsidRPr="006A1A6E" w:rsidRDefault="00E50541" w:rsidP="00F26EF7">
      <w:pPr>
        <w:pStyle w:val="ConsPlusNormal"/>
        <w:jc w:val="right"/>
        <w:rPr>
          <w:sz w:val="22"/>
          <w:szCs w:val="22"/>
        </w:rPr>
      </w:pPr>
      <w:r w:rsidRPr="006A1A6E">
        <w:rPr>
          <w:sz w:val="22"/>
          <w:szCs w:val="22"/>
        </w:rPr>
        <w:t>работников и санаторно-курортного</w:t>
      </w:r>
    </w:p>
    <w:p w:rsidR="00E50541" w:rsidRPr="006A1A6E" w:rsidRDefault="00E50541" w:rsidP="00F26EF7">
      <w:pPr>
        <w:pStyle w:val="ConsPlusNormal"/>
        <w:jc w:val="right"/>
        <w:rPr>
          <w:sz w:val="22"/>
          <w:szCs w:val="22"/>
        </w:rPr>
      </w:pPr>
      <w:r w:rsidRPr="006A1A6E">
        <w:rPr>
          <w:sz w:val="22"/>
          <w:szCs w:val="22"/>
        </w:rPr>
        <w:t>лечения работников, занятых на работах</w:t>
      </w:r>
    </w:p>
    <w:p w:rsidR="00E50541" w:rsidRPr="006A1A6E" w:rsidRDefault="00E50541" w:rsidP="00F26EF7">
      <w:pPr>
        <w:pStyle w:val="ConsPlusNormal"/>
        <w:jc w:val="right"/>
        <w:rPr>
          <w:sz w:val="22"/>
          <w:szCs w:val="22"/>
        </w:rPr>
      </w:pPr>
      <w:r w:rsidRPr="006A1A6E">
        <w:rPr>
          <w:sz w:val="22"/>
          <w:szCs w:val="22"/>
        </w:rPr>
        <w:t>с вредными и (или) опасными</w:t>
      </w:r>
    </w:p>
    <w:p w:rsidR="00E50541" w:rsidRPr="006A1A6E" w:rsidRDefault="00E50541" w:rsidP="00F26EF7">
      <w:pPr>
        <w:pStyle w:val="ConsPlusNormal"/>
        <w:jc w:val="right"/>
        <w:rPr>
          <w:sz w:val="22"/>
          <w:szCs w:val="22"/>
        </w:rPr>
      </w:pPr>
      <w:r w:rsidRPr="006A1A6E">
        <w:rPr>
          <w:sz w:val="22"/>
          <w:szCs w:val="22"/>
        </w:rPr>
        <w:t>производственными факторами,</w:t>
      </w:r>
    </w:p>
    <w:p w:rsidR="00E50541" w:rsidRPr="006A1A6E" w:rsidRDefault="00E50541" w:rsidP="00F26EF7">
      <w:pPr>
        <w:pStyle w:val="ConsPlusNormal"/>
        <w:jc w:val="right"/>
        <w:rPr>
          <w:sz w:val="22"/>
          <w:szCs w:val="22"/>
        </w:rPr>
      </w:pPr>
      <w:r w:rsidRPr="006A1A6E">
        <w:rPr>
          <w:sz w:val="22"/>
          <w:szCs w:val="22"/>
        </w:rPr>
        <w:t>утвержденному приказом</w:t>
      </w:r>
    </w:p>
    <w:p w:rsidR="00E50541" w:rsidRPr="006A1A6E" w:rsidRDefault="00E50541" w:rsidP="00F26EF7">
      <w:pPr>
        <w:pStyle w:val="ConsPlusNormal"/>
        <w:jc w:val="right"/>
        <w:rPr>
          <w:sz w:val="22"/>
          <w:szCs w:val="22"/>
        </w:rPr>
      </w:pPr>
      <w:r w:rsidRPr="006A1A6E">
        <w:rPr>
          <w:sz w:val="22"/>
          <w:szCs w:val="22"/>
        </w:rPr>
        <w:t>Министерства труда</w:t>
      </w:r>
    </w:p>
    <w:p w:rsidR="00E50541" w:rsidRPr="006A1A6E" w:rsidRDefault="00E50541" w:rsidP="00F26EF7">
      <w:pPr>
        <w:pStyle w:val="ConsPlusNormal"/>
        <w:jc w:val="right"/>
        <w:rPr>
          <w:sz w:val="22"/>
          <w:szCs w:val="22"/>
        </w:rPr>
      </w:pPr>
      <w:r w:rsidRPr="006A1A6E">
        <w:rPr>
          <w:sz w:val="22"/>
          <w:szCs w:val="22"/>
        </w:rPr>
        <w:t>и социальной защиты</w:t>
      </w:r>
    </w:p>
    <w:p w:rsidR="00E50541" w:rsidRPr="006A1A6E" w:rsidRDefault="00E50541" w:rsidP="00F26EF7">
      <w:pPr>
        <w:pStyle w:val="ConsPlusNormal"/>
        <w:jc w:val="right"/>
        <w:rPr>
          <w:sz w:val="22"/>
          <w:szCs w:val="22"/>
        </w:rPr>
      </w:pPr>
      <w:r w:rsidRPr="006A1A6E">
        <w:rPr>
          <w:sz w:val="22"/>
          <w:szCs w:val="22"/>
        </w:rPr>
        <w:t>Российской Федерации</w:t>
      </w:r>
    </w:p>
    <w:p w:rsidR="00E50541" w:rsidRPr="006A1A6E" w:rsidRDefault="00E50541" w:rsidP="00F26EF7">
      <w:pPr>
        <w:pStyle w:val="ConsPlusNormal"/>
        <w:jc w:val="right"/>
        <w:rPr>
          <w:sz w:val="22"/>
          <w:szCs w:val="22"/>
        </w:rPr>
      </w:pPr>
      <w:r w:rsidRPr="006A1A6E">
        <w:rPr>
          <w:sz w:val="22"/>
          <w:szCs w:val="22"/>
        </w:rPr>
        <w:t>от 2 сентября 2014 г. N 598н</w:t>
      </w:r>
    </w:p>
    <w:p w:rsidR="00E50541" w:rsidRPr="006A1A6E" w:rsidRDefault="00E50541" w:rsidP="00F26EF7">
      <w:pPr>
        <w:pStyle w:val="ConsPlusNormal"/>
        <w:jc w:val="both"/>
        <w:rPr>
          <w:sz w:val="22"/>
          <w:szCs w:val="22"/>
        </w:rPr>
      </w:pPr>
    </w:p>
    <w:p w:rsidR="00E50541" w:rsidRPr="006A1A6E" w:rsidRDefault="00E50541" w:rsidP="00F26EF7">
      <w:pPr>
        <w:pStyle w:val="ConsPlusNormal"/>
        <w:jc w:val="center"/>
        <w:rPr>
          <w:sz w:val="22"/>
          <w:szCs w:val="22"/>
        </w:rPr>
      </w:pPr>
      <w:bookmarkStart w:id="36" w:name="Par1663"/>
      <w:bookmarkEnd w:id="36"/>
      <w:r w:rsidRPr="006A1A6E">
        <w:rPr>
          <w:sz w:val="22"/>
          <w:szCs w:val="22"/>
        </w:rPr>
        <w:t>БЛОК-СХЕМА</w:t>
      </w:r>
    </w:p>
    <w:p w:rsidR="00E50541" w:rsidRPr="006A1A6E" w:rsidRDefault="00E50541" w:rsidP="00F26EF7">
      <w:pPr>
        <w:pStyle w:val="ConsPlusNormal"/>
        <w:jc w:val="center"/>
        <w:rPr>
          <w:sz w:val="22"/>
          <w:szCs w:val="22"/>
        </w:rPr>
      </w:pPr>
      <w:r w:rsidRPr="006A1A6E">
        <w:rPr>
          <w:sz w:val="22"/>
          <w:szCs w:val="22"/>
        </w:rPr>
        <w:t>ПОСЛЕДОВАТЕЛЬНОСТИ АДМИНИСТРАТИВНЫХ ПРОЦЕДУР</w:t>
      </w:r>
    </w:p>
    <w:p w:rsidR="00E50541" w:rsidRPr="006A1A6E" w:rsidRDefault="00E50541" w:rsidP="00F26EF7">
      <w:pPr>
        <w:pStyle w:val="ConsPlusNormal"/>
        <w:jc w:val="center"/>
        <w:rPr>
          <w:sz w:val="22"/>
          <w:szCs w:val="22"/>
        </w:rPr>
      </w:pPr>
      <w:r w:rsidRPr="006A1A6E">
        <w:rPr>
          <w:sz w:val="22"/>
          <w:szCs w:val="22"/>
        </w:rPr>
        <w:t>ПРИ ПРЕДОСТАВЛЕНИИ ГОСУДАРСТВЕННОЙ УСЛУГИ ПО ПРИНЯТИЮ</w:t>
      </w:r>
    </w:p>
    <w:p w:rsidR="00E50541" w:rsidRPr="006A1A6E" w:rsidRDefault="00E50541" w:rsidP="00F26EF7">
      <w:pPr>
        <w:pStyle w:val="ConsPlusNormal"/>
        <w:jc w:val="center"/>
        <w:rPr>
          <w:sz w:val="22"/>
          <w:szCs w:val="22"/>
        </w:rPr>
      </w:pPr>
      <w:r w:rsidRPr="006A1A6E">
        <w:rPr>
          <w:sz w:val="22"/>
          <w:szCs w:val="22"/>
        </w:rPr>
        <w:t>РЕШЕНИЯ О ФИНАНСОВОМ ОБЕСПЕЧЕНИИ ПРЕДУПРЕДИТЕЛЬНЫХ МЕР</w:t>
      </w:r>
    </w:p>
    <w:p w:rsidR="00E50541" w:rsidRPr="006A1A6E" w:rsidRDefault="00E50541" w:rsidP="00F26EF7">
      <w:pPr>
        <w:pStyle w:val="ConsPlusNormal"/>
        <w:jc w:val="center"/>
        <w:rPr>
          <w:sz w:val="22"/>
          <w:szCs w:val="22"/>
        </w:rPr>
      </w:pPr>
      <w:r w:rsidRPr="006A1A6E">
        <w:rPr>
          <w:sz w:val="22"/>
          <w:szCs w:val="22"/>
        </w:rPr>
        <w:t>ПО СОКРАЩЕНИЮ ПРОИЗВОДСТВЕННОГО ТРАВМАТИЗМА</w:t>
      </w:r>
    </w:p>
    <w:p w:rsidR="00E50541" w:rsidRPr="006A1A6E" w:rsidRDefault="00E50541" w:rsidP="00F26EF7">
      <w:pPr>
        <w:pStyle w:val="ConsPlusNormal"/>
        <w:jc w:val="center"/>
        <w:rPr>
          <w:sz w:val="22"/>
          <w:szCs w:val="22"/>
        </w:rPr>
      </w:pPr>
      <w:r w:rsidRPr="006A1A6E">
        <w:rPr>
          <w:sz w:val="22"/>
          <w:szCs w:val="22"/>
        </w:rPr>
        <w:t>И ПРОФЕССИОНАЛЬНЫХ ЗАБОЛЕВАНИЙ РАБОТНИКОВ</w:t>
      </w:r>
    </w:p>
    <w:p w:rsidR="00E50541" w:rsidRPr="006A1A6E" w:rsidRDefault="00E50541" w:rsidP="00F26EF7">
      <w:pPr>
        <w:pStyle w:val="ConsPlusNormal"/>
        <w:jc w:val="center"/>
        <w:rPr>
          <w:sz w:val="22"/>
          <w:szCs w:val="22"/>
        </w:rPr>
      </w:pPr>
      <w:r w:rsidRPr="006A1A6E">
        <w:rPr>
          <w:sz w:val="22"/>
          <w:szCs w:val="22"/>
        </w:rPr>
        <w:t>И САНАТОРНО-КУРОРТНОГО ЛЕЧЕНИЯ РАБОТНИКОВ,</w:t>
      </w:r>
    </w:p>
    <w:p w:rsidR="00E50541" w:rsidRPr="006A1A6E" w:rsidRDefault="00E50541" w:rsidP="00F26EF7">
      <w:pPr>
        <w:pStyle w:val="ConsPlusNormal"/>
        <w:jc w:val="center"/>
        <w:rPr>
          <w:sz w:val="22"/>
          <w:szCs w:val="22"/>
        </w:rPr>
      </w:pPr>
      <w:r w:rsidRPr="006A1A6E">
        <w:rPr>
          <w:sz w:val="22"/>
          <w:szCs w:val="22"/>
        </w:rPr>
        <w:t>ЗАНЯТЫХ НА РАБОТАХ С ВРЕДНЫМИ И (ИЛИ) ОПАСНЫМИ</w:t>
      </w:r>
    </w:p>
    <w:p w:rsidR="00E50541" w:rsidRPr="006A1A6E" w:rsidRDefault="00E50541" w:rsidP="00F26EF7">
      <w:pPr>
        <w:pStyle w:val="ConsPlusNormal"/>
        <w:jc w:val="center"/>
        <w:rPr>
          <w:sz w:val="22"/>
          <w:szCs w:val="22"/>
        </w:rPr>
      </w:pPr>
      <w:r w:rsidRPr="006A1A6E">
        <w:rPr>
          <w:sz w:val="22"/>
          <w:szCs w:val="22"/>
        </w:rPr>
        <w:t>ПРОИЗВОДСТВЕННЫМИ ФАКТОРАМИ</w:t>
      </w:r>
    </w:p>
    <w:p w:rsidR="00E50541" w:rsidRPr="006A1A6E" w:rsidRDefault="00E50541" w:rsidP="00F26EF7">
      <w:pPr>
        <w:pStyle w:val="ConsPlusNormal"/>
        <w:jc w:val="center"/>
        <w:rPr>
          <w:sz w:val="22"/>
          <w:szCs w:val="22"/>
        </w:rPr>
      </w:pPr>
      <w:r w:rsidRPr="006A1A6E">
        <w:rPr>
          <w:sz w:val="22"/>
          <w:szCs w:val="22"/>
        </w:rPr>
        <w:t>(в ред. Приказа Минтруда России от 04.04.2017 N 334н)</w:t>
      </w:r>
    </w:p>
    <w:p w:rsidR="00E50541" w:rsidRPr="006A1A6E" w:rsidRDefault="00E50541" w:rsidP="00F26EF7">
      <w:pPr>
        <w:pStyle w:val="ConsPlusNormal"/>
        <w:jc w:val="both"/>
        <w:rPr>
          <w:sz w:val="22"/>
          <w:szCs w:val="22"/>
        </w:rPr>
      </w:pPr>
    </w:p>
    <w:p w:rsidR="00E50541" w:rsidRPr="00F26EF7" w:rsidRDefault="00E50541" w:rsidP="00F26EF7">
      <w:pPr>
        <w:pStyle w:val="ConsPlusNonformat"/>
        <w:jc w:val="both"/>
      </w:pPr>
      <w:r w:rsidRPr="00F26EF7">
        <w:t xml:space="preserve">                       ┌─────────────────────────┐</w:t>
      </w:r>
    </w:p>
    <w:p w:rsidR="00E50541" w:rsidRPr="00F26EF7" w:rsidRDefault="00E50541" w:rsidP="00F26EF7">
      <w:pPr>
        <w:pStyle w:val="ConsPlusNonformat"/>
        <w:jc w:val="both"/>
      </w:pPr>
      <w:r w:rsidRPr="00F26EF7">
        <w:t>┌─────────────────────&gt;│        Заявитель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│Заявление с комплектом документов (лично, почтой, в электронном виде)│</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             Территориальный орган Фонда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│Наличие оснований, по │          │Регистрация принятого │</w:t>
      </w:r>
    </w:p>
    <w:p w:rsidR="00E50541" w:rsidRPr="00F26EF7" w:rsidRDefault="00E50541" w:rsidP="00F26EF7">
      <w:pPr>
        <w:pStyle w:val="ConsPlusNonformat"/>
        <w:jc w:val="both"/>
      </w:pPr>
      <w:r w:rsidRPr="00F26EF7">
        <w:t>│  │ которым заявление и  │          │     заявления с      │</w:t>
      </w:r>
    </w:p>
    <w:p w:rsidR="00E50541" w:rsidRPr="00F26EF7" w:rsidRDefault="00E50541" w:rsidP="00F26EF7">
      <w:pPr>
        <w:pStyle w:val="ConsPlusNonformat"/>
        <w:jc w:val="both"/>
      </w:pPr>
      <w:r w:rsidRPr="00F26EF7">
        <w:t>│  │ комплект документов  │          │комплектом документов │</w:t>
      </w:r>
    </w:p>
    <w:p w:rsidR="00E50541" w:rsidRPr="00F26EF7" w:rsidRDefault="00E50541" w:rsidP="00F26EF7">
      <w:pPr>
        <w:pStyle w:val="ConsPlusNonformat"/>
        <w:jc w:val="both"/>
      </w:pPr>
      <w:r w:rsidRPr="00F26EF7">
        <w:t>│  │не может быть принято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 Истребование документов  │</w:t>
      </w:r>
    </w:p>
    <w:p w:rsidR="00E50541" w:rsidRPr="00F26EF7" w:rsidRDefault="00E50541" w:rsidP="00F26EF7">
      <w:pPr>
        <w:pStyle w:val="ConsPlusNonformat"/>
        <w:jc w:val="both"/>
      </w:pPr>
      <w:r w:rsidRPr="00F26EF7">
        <w:t>│  ┌──────────────────────┐        │   (сведений) в рамках    │</w:t>
      </w:r>
    </w:p>
    <w:p w:rsidR="00E50541" w:rsidRPr="00F26EF7" w:rsidRDefault="00E50541" w:rsidP="00F26EF7">
      <w:pPr>
        <w:pStyle w:val="ConsPlusNonformat"/>
        <w:jc w:val="both"/>
      </w:pPr>
      <w:r w:rsidRPr="00F26EF7">
        <w:t>│  │ Заявление и комплект │        │    межведомственного     │</w:t>
      </w:r>
    </w:p>
    <w:p w:rsidR="00E50541" w:rsidRPr="00F26EF7" w:rsidRDefault="00E50541" w:rsidP="00F26EF7">
      <w:pPr>
        <w:pStyle w:val="ConsPlusNonformat"/>
        <w:jc w:val="both"/>
      </w:pPr>
      <w:r w:rsidRPr="00F26EF7">
        <w:t>│  │     документов с     │        │      взаимодействия      │</w:t>
      </w:r>
    </w:p>
    <w:p w:rsidR="00E50541" w:rsidRPr="00F26EF7" w:rsidRDefault="00E50541" w:rsidP="00F26EF7">
      <w:pPr>
        <w:pStyle w:val="ConsPlusNonformat"/>
        <w:jc w:val="both"/>
      </w:pPr>
      <w:r w:rsidRPr="00F26EF7">
        <w:t>│&lt;─┤ обоснованием причин  │        └────┬─────────────────┬───┘</w:t>
      </w:r>
    </w:p>
    <w:p w:rsidR="00E50541" w:rsidRPr="00F26EF7" w:rsidRDefault="00E50541" w:rsidP="00F26EF7">
      <w:pPr>
        <w:pStyle w:val="ConsPlusNonformat"/>
        <w:jc w:val="both"/>
      </w:pPr>
      <w:r w:rsidRPr="00F26EF7">
        <w:t>│  │       возврата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Заявители, у    │ │    Заявители, у    │</w:t>
      </w:r>
    </w:p>
    <w:p w:rsidR="00E50541" w:rsidRPr="00F26EF7" w:rsidRDefault="00E50541" w:rsidP="00F26EF7">
      <w:pPr>
        <w:pStyle w:val="ConsPlusNonformat"/>
        <w:jc w:val="both"/>
      </w:pPr>
      <w:r w:rsidRPr="00F26EF7">
        <w:t>│                            │   которых сумма   │ │   которых сумма    │</w:t>
      </w:r>
    </w:p>
    <w:p w:rsidR="00E50541" w:rsidRPr="00F26EF7" w:rsidRDefault="00E50541" w:rsidP="00F26EF7">
      <w:pPr>
        <w:pStyle w:val="ConsPlusNonformat"/>
        <w:jc w:val="both"/>
      </w:pPr>
      <w:r w:rsidRPr="00F26EF7">
        <w:t>│                            │ страховых взносов │ │ страховых взносов  │</w:t>
      </w:r>
    </w:p>
    <w:p w:rsidR="00E50541" w:rsidRPr="00F26EF7" w:rsidRDefault="00E50541" w:rsidP="00F26EF7">
      <w:pPr>
        <w:pStyle w:val="ConsPlusNonformat"/>
        <w:jc w:val="both"/>
      </w:pPr>
      <w:r w:rsidRPr="00F26EF7">
        <w:t>│                            │  составляет до 10 │ │ составляет более 10│</w:t>
      </w:r>
    </w:p>
    <w:p w:rsidR="00E50541" w:rsidRPr="00F26EF7" w:rsidRDefault="00E50541" w:rsidP="00F26EF7">
      <w:pPr>
        <w:pStyle w:val="ConsPlusNonformat"/>
        <w:jc w:val="both"/>
      </w:pPr>
      <w:r w:rsidRPr="00F26EF7">
        <w:t>│                            │    млн. рублей    │ │    млн. рублей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Принятие решения  │ │Принятие решения │ │  Направление   │</w:t>
      </w:r>
    </w:p>
    <w:p w:rsidR="00E50541" w:rsidRPr="00F26EF7" w:rsidRDefault="00E50541" w:rsidP="00F26EF7">
      <w:pPr>
        <w:pStyle w:val="ConsPlusNonformat"/>
        <w:jc w:val="both"/>
      </w:pPr>
      <w:r w:rsidRPr="00F26EF7">
        <w:t>│                │     об отказе     │ │о предоставлении │ │  документов в  │</w:t>
      </w:r>
    </w:p>
    <w:p w:rsidR="00E50541" w:rsidRPr="00F26EF7" w:rsidRDefault="00E50541" w:rsidP="00F26EF7">
      <w:pPr>
        <w:pStyle w:val="ConsPlusNonformat"/>
        <w:jc w:val="both"/>
      </w:pPr>
      <w:r w:rsidRPr="00F26EF7">
        <w:t>│                │  предоставления   │ │услуги в течение │ │ течение 3 дней │</w:t>
      </w:r>
    </w:p>
    <w:p w:rsidR="00E50541" w:rsidRPr="00F26EF7" w:rsidRDefault="00E50541" w:rsidP="00F26EF7">
      <w:pPr>
        <w:pStyle w:val="ConsPlusNonformat"/>
        <w:jc w:val="both"/>
      </w:pPr>
      <w:r w:rsidRPr="00F26EF7">
        <w:t>│                │ услуги в течение  │ │ 10 рабочих дней │ │на согласование │</w:t>
      </w:r>
    </w:p>
    <w:p w:rsidR="00E50541" w:rsidRPr="00F26EF7" w:rsidRDefault="00E50541" w:rsidP="00F26EF7">
      <w:pPr>
        <w:pStyle w:val="ConsPlusNonformat"/>
        <w:jc w:val="both"/>
      </w:pPr>
      <w:r w:rsidRPr="00F26EF7">
        <w:t>│                │  10 рабочих дней  │ │                 │ │   решения о    │</w:t>
      </w:r>
    </w:p>
    <w:p w:rsidR="00E50541" w:rsidRPr="00F26EF7" w:rsidRDefault="00E50541" w:rsidP="00F26EF7">
      <w:pPr>
        <w:pStyle w:val="ConsPlusNonformat"/>
        <w:jc w:val="both"/>
      </w:pPr>
      <w:r w:rsidRPr="00F26EF7">
        <w:t>│                └─────────┬─────────┘ └─────────┬───────┘ │ предоставлении │</w:t>
      </w:r>
    </w:p>
    <w:p w:rsidR="00E50541" w:rsidRPr="00F26EF7" w:rsidRDefault="00E50541" w:rsidP="00F26EF7">
      <w:pPr>
        <w:pStyle w:val="ConsPlusNonformat"/>
        <w:jc w:val="both"/>
      </w:pPr>
      <w:r w:rsidRPr="00F26EF7">
        <w:t>│                          │                     │         │ услуги в Фонд  │</w:t>
      </w:r>
    </w:p>
    <w:p w:rsidR="00E50541" w:rsidRPr="00F26EF7" w:rsidRDefault="00E50541" w:rsidP="00F26EF7">
      <w:pPr>
        <w:pStyle w:val="ConsPlusNonformat"/>
        <w:jc w:val="both"/>
      </w:pPr>
      <w:r w:rsidRPr="00F26EF7">
        <w:t>│                          └─────────┬───────────┘         │  социального   │</w:t>
      </w:r>
    </w:p>
    <w:p w:rsidR="00E50541" w:rsidRPr="00F26EF7" w:rsidRDefault="00E50541" w:rsidP="00F26EF7">
      <w:pPr>
        <w:pStyle w:val="ConsPlusNonformat"/>
        <w:jc w:val="both"/>
      </w:pPr>
      <w:r w:rsidRPr="00F26EF7">
        <w:t>│                                    │                     │  страхования   │</w:t>
      </w:r>
    </w:p>
    <w:p w:rsidR="00E50541" w:rsidRPr="00F26EF7" w:rsidRDefault="00E50541" w:rsidP="00F26EF7">
      <w:pPr>
        <w:pStyle w:val="ConsPlusNonformat"/>
        <w:jc w:val="both"/>
      </w:pPr>
      <w:r w:rsidRPr="00F26EF7">
        <w:t>│                                    │                     │   Российской   │</w:t>
      </w:r>
    </w:p>
    <w:p w:rsidR="00E50541" w:rsidRPr="00F26EF7" w:rsidRDefault="00E50541" w:rsidP="00F26EF7">
      <w:pPr>
        <w:pStyle w:val="ConsPlusNonformat"/>
        <w:jc w:val="both"/>
      </w:pPr>
      <w:r w:rsidRPr="00F26EF7">
        <w:t>│                                    │                     │   Федерации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      Рассмотрение       │</w:t>
      </w:r>
    </w:p>
    <w:p w:rsidR="00E50541" w:rsidRPr="00F26EF7" w:rsidRDefault="00E50541" w:rsidP="00F26EF7">
      <w:pPr>
        <w:pStyle w:val="ConsPlusNonformat"/>
        <w:jc w:val="both"/>
      </w:pPr>
      <w:r w:rsidRPr="00F26EF7">
        <w:t>│                                    │             │     представленных      │</w:t>
      </w:r>
    </w:p>
    <w:p w:rsidR="00E50541" w:rsidRPr="00F26EF7" w:rsidRDefault="00E50541" w:rsidP="00F26EF7">
      <w:pPr>
        <w:pStyle w:val="ConsPlusNonformat"/>
        <w:jc w:val="both"/>
      </w:pPr>
      <w:r w:rsidRPr="00F26EF7">
        <w:t>│                                    │             │ документов в течение 15 │</w:t>
      </w:r>
    </w:p>
    <w:p w:rsidR="00E50541" w:rsidRPr="00F26EF7" w:rsidRDefault="00E50541" w:rsidP="00F26EF7">
      <w:pPr>
        <w:pStyle w:val="ConsPlusNonformat"/>
        <w:jc w:val="both"/>
      </w:pPr>
      <w:r w:rsidRPr="00F26EF7">
        <w:t>│                                    │             │      рабочих дней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  Согласование   │ │  Согласование  │</w:t>
      </w:r>
    </w:p>
    <w:p w:rsidR="00E50541" w:rsidRPr="00F26EF7" w:rsidRDefault="00E50541" w:rsidP="00F26EF7">
      <w:pPr>
        <w:pStyle w:val="ConsPlusNonformat"/>
        <w:jc w:val="both"/>
      </w:pPr>
      <w:r w:rsidRPr="00F26EF7">
        <w:t>│                                    │ │    решения о    │ │   решения об   │</w:t>
      </w:r>
    </w:p>
    <w:p w:rsidR="00E50541" w:rsidRPr="00F26EF7" w:rsidRDefault="00E50541" w:rsidP="00F26EF7">
      <w:pPr>
        <w:pStyle w:val="ConsPlusNonformat"/>
        <w:jc w:val="both"/>
      </w:pPr>
      <w:r w:rsidRPr="00F26EF7">
        <w:t>│                                    │ │ предоставлении  │ │    отказе в    │</w:t>
      </w:r>
    </w:p>
    <w:p w:rsidR="00E50541" w:rsidRPr="00F26EF7" w:rsidRDefault="00E50541" w:rsidP="00F26EF7">
      <w:pPr>
        <w:pStyle w:val="ConsPlusNonformat"/>
        <w:jc w:val="both"/>
      </w:pPr>
      <w:r w:rsidRPr="00F26EF7">
        <w:t>│                                    │ │     услуги      │ │ предоставлении │</w:t>
      </w:r>
    </w:p>
    <w:p w:rsidR="00E50541" w:rsidRPr="00F26EF7" w:rsidRDefault="00E50541" w:rsidP="00F26EF7">
      <w:pPr>
        <w:pStyle w:val="ConsPlusNonformat"/>
        <w:jc w:val="both"/>
      </w:pPr>
      <w:r w:rsidRPr="00F26EF7">
        <w:t>│                                    │ └────────┬────────┘ │     услуги     │</w:t>
      </w:r>
    </w:p>
    <w:p w:rsidR="00E50541" w:rsidRPr="00F26EF7" w:rsidRDefault="00E50541" w:rsidP="00F26EF7">
      <w:pPr>
        <w:pStyle w:val="ConsPlusNonformat"/>
        <w:jc w:val="both"/>
      </w:pPr>
      <w:r w:rsidRPr="00F26EF7">
        <w:t>│                                    │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  Территориальный орган   │</w:t>
      </w:r>
    </w:p>
    <w:p w:rsidR="00E50541" w:rsidRPr="00F26EF7" w:rsidRDefault="00E50541" w:rsidP="00F26EF7">
      <w:pPr>
        <w:pStyle w:val="ConsPlusNonformat"/>
        <w:jc w:val="both"/>
      </w:pPr>
      <w:r w:rsidRPr="00F26EF7">
        <w:t>│                                    │           │          Фонда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                        \/</w:t>
      </w:r>
    </w:p>
    <w:p w:rsidR="00E50541" w:rsidRPr="00F26EF7" w:rsidRDefault="00E50541" w:rsidP="00F26EF7">
      <w:pPr>
        <w:pStyle w:val="ConsPlusNonformat"/>
        <w:jc w:val="both"/>
      </w:pPr>
      <w:r w:rsidRPr="00F26EF7">
        <w:t>│                      ┌─────────────────────────────────────────────────────┐</w:t>
      </w:r>
    </w:p>
    <w:p w:rsidR="00E50541" w:rsidRPr="00F26EF7" w:rsidRDefault="00E50541" w:rsidP="00F26EF7">
      <w:pPr>
        <w:pStyle w:val="ConsPlusNonformat"/>
        <w:jc w:val="both"/>
      </w:pPr>
      <w:r w:rsidRPr="00F26EF7">
        <w:t>│                      │  Ответ заявителю в форме приказа (лично, почтой, в  │</w:t>
      </w:r>
    </w:p>
    <w:p w:rsidR="00E50541" w:rsidRPr="00F26EF7" w:rsidRDefault="00E50541" w:rsidP="00F26EF7">
      <w:pPr>
        <w:pStyle w:val="ConsPlusNonformat"/>
        <w:jc w:val="both"/>
      </w:pPr>
      <w:r w:rsidRPr="00F26EF7">
        <w:t>└&lt;─────────────────────┤                  электронном виде)                  │</w:t>
      </w:r>
    </w:p>
    <w:p w:rsidR="00E50541" w:rsidRPr="00F26EF7" w:rsidRDefault="00E50541" w:rsidP="00F26EF7">
      <w:pPr>
        <w:pStyle w:val="ConsPlusNonformat"/>
        <w:jc w:val="both"/>
      </w:pPr>
      <w:r w:rsidRPr="00F26EF7">
        <w:t xml:space="preserve">                       └─────────────────────────────────────────────────────┘</w:t>
      </w:r>
    </w:p>
    <w:sectPr w:rsidR="00E50541" w:rsidRPr="00F26EF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541" w:rsidRDefault="00E50541">
      <w:r>
        <w:separator/>
      </w:r>
    </w:p>
  </w:endnote>
  <w:endnote w:type="continuationSeparator" w:id="0">
    <w:p w:rsidR="00E50541" w:rsidRDefault="00E505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541" w:rsidRDefault="00E50541" w:rsidP="00DF5729">
    <w:pPr>
      <w:jc w:val="center"/>
      <w:rPr>
        <w:sz w:val="2"/>
        <w:szCs w:val="2"/>
      </w:rPr>
    </w:pPr>
  </w:p>
  <w:p w:rsidR="00E50541" w:rsidRDefault="00E5054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541" w:rsidRDefault="00E50541">
      <w:r>
        <w:separator/>
      </w:r>
    </w:p>
  </w:footnote>
  <w:footnote w:type="continuationSeparator" w:id="0">
    <w:p w:rsidR="00E50541" w:rsidRDefault="00E505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541" w:rsidRDefault="00E50541" w:rsidP="00DF5729">
    <w:pPr>
      <w:jc w:val="center"/>
      <w:rPr>
        <w:sz w:val="2"/>
        <w:szCs w:val="2"/>
      </w:rPr>
    </w:pPr>
  </w:p>
  <w:p w:rsidR="00E50541" w:rsidRDefault="00E5054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50541" w:rsidRPr="002A36C4" w:rsidRDefault="00E5054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50541" w:rsidRPr="002A36C4" w:rsidRDefault="00E5054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50541" w:rsidRDefault="00E5054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A1A6E"/>
    <w:rsid w:val="006C2CAC"/>
    <w:rsid w:val="006D6D97"/>
    <w:rsid w:val="00706E08"/>
    <w:rsid w:val="008A40F2"/>
    <w:rsid w:val="00C03CD4"/>
    <w:rsid w:val="00CA5FB3"/>
    <w:rsid w:val="00DF5729"/>
    <w:rsid w:val="00E50541"/>
    <w:rsid w:val="00EB2E3B"/>
    <w:rsid w:val="00F26EF7"/>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A101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A101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A1010"/>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F26EF7"/>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F26EF7"/>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F26EF7"/>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F26EF7"/>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F26EF7"/>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67298396">
      <w:marLeft w:val="0"/>
      <w:marRight w:val="0"/>
      <w:marTop w:val="0"/>
      <w:marBottom w:val="0"/>
      <w:divBdr>
        <w:top w:val="none" w:sz="0" w:space="0" w:color="auto"/>
        <w:left w:val="none" w:sz="0" w:space="0" w:color="auto"/>
        <w:bottom w:val="none" w:sz="0" w:space="0" w:color="auto"/>
        <w:right w:val="none" w:sz="0" w:space="0" w:color="auto"/>
      </w:divBdr>
    </w:div>
    <w:div w:id="2067298397">
      <w:marLeft w:val="0"/>
      <w:marRight w:val="0"/>
      <w:marTop w:val="0"/>
      <w:marBottom w:val="0"/>
      <w:divBdr>
        <w:top w:val="none" w:sz="0" w:space="0" w:color="auto"/>
        <w:left w:val="none" w:sz="0" w:space="0" w:color="auto"/>
        <w:bottom w:val="none" w:sz="0" w:space="0" w:color="auto"/>
        <w:right w:val="none" w:sz="0" w:space="0" w:color="auto"/>
      </w:divBdr>
    </w:div>
    <w:div w:id="2067298398">
      <w:marLeft w:val="0"/>
      <w:marRight w:val="0"/>
      <w:marTop w:val="0"/>
      <w:marBottom w:val="0"/>
      <w:divBdr>
        <w:top w:val="none" w:sz="0" w:space="0" w:color="auto"/>
        <w:left w:val="none" w:sz="0" w:space="0" w:color="auto"/>
        <w:bottom w:val="none" w:sz="0" w:space="0" w:color="auto"/>
        <w:right w:val="none" w:sz="0" w:space="0" w:color="auto"/>
      </w:divBdr>
    </w:div>
    <w:div w:id="2067298399">
      <w:marLeft w:val="0"/>
      <w:marRight w:val="0"/>
      <w:marTop w:val="0"/>
      <w:marBottom w:val="0"/>
      <w:divBdr>
        <w:top w:val="none" w:sz="0" w:space="0" w:color="auto"/>
        <w:left w:val="none" w:sz="0" w:space="0" w:color="auto"/>
        <w:bottom w:val="none" w:sz="0" w:space="0" w:color="auto"/>
        <w:right w:val="none" w:sz="0" w:space="0" w:color="auto"/>
      </w:divBdr>
    </w:div>
    <w:div w:id="2067298400">
      <w:marLeft w:val="0"/>
      <w:marRight w:val="0"/>
      <w:marTop w:val="0"/>
      <w:marBottom w:val="0"/>
      <w:divBdr>
        <w:top w:val="none" w:sz="0" w:space="0" w:color="auto"/>
        <w:left w:val="none" w:sz="0" w:space="0" w:color="auto"/>
        <w:bottom w:val="none" w:sz="0" w:space="0" w:color="auto"/>
        <w:right w:val="none" w:sz="0" w:space="0" w:color="auto"/>
      </w:divBdr>
    </w:div>
    <w:div w:id="20672984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42</Pages>
  <Words>17903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23 января 2015 г</dc:title>
  <dc:subject/>
  <dc:creator>Информ-аналит отдел</dc:creator>
  <cp:keywords/>
  <dc:description/>
  <cp:lastModifiedBy>Информ-аналит отдел</cp:lastModifiedBy>
  <cp:revision>2</cp:revision>
  <dcterms:created xsi:type="dcterms:W3CDTF">2017-04-26T22:08:00Z</dcterms:created>
  <dcterms:modified xsi:type="dcterms:W3CDTF">2017-04-26T22:08:00Z</dcterms:modified>
</cp:coreProperties>
</file>