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A50" w:rsidRPr="003F4524" w:rsidRDefault="00540A50" w:rsidP="00807C5F">
      <w:pPr>
        <w:pStyle w:val="ConsPlusNormal"/>
        <w:outlineLvl w:val="0"/>
        <w:rPr>
          <w:sz w:val="22"/>
          <w:szCs w:val="22"/>
        </w:rPr>
      </w:pPr>
      <w:r w:rsidRPr="003F4524">
        <w:rPr>
          <w:sz w:val="22"/>
          <w:szCs w:val="22"/>
        </w:rPr>
        <w:t xml:space="preserve">Зарегистрировано в Минюсте России 17 мая </w:t>
      </w:r>
      <w:smartTag w:uri="urn:schemas-microsoft-com:office:smarttags" w:element="metricconverter">
        <w:smartTagPr>
          <w:attr w:name="ProductID" w:val="2017 г"/>
        </w:smartTagPr>
        <w:r w:rsidRPr="003F4524">
          <w:rPr>
            <w:sz w:val="22"/>
            <w:szCs w:val="22"/>
          </w:rPr>
          <w:t>2017 г</w:t>
        </w:r>
      </w:smartTag>
      <w:r w:rsidRPr="003F4524">
        <w:rPr>
          <w:sz w:val="22"/>
          <w:szCs w:val="22"/>
        </w:rPr>
        <w:t>. N 46742</w:t>
      </w:r>
    </w:p>
    <w:p w:rsidR="00540A50" w:rsidRPr="003F4524" w:rsidRDefault="00540A50" w:rsidP="00807C5F">
      <w:pPr>
        <w:pStyle w:val="ConsPlusNormal"/>
        <w:jc w:val="both"/>
        <w:rPr>
          <w:sz w:val="22"/>
          <w:szCs w:val="22"/>
        </w:rPr>
      </w:pPr>
    </w:p>
    <w:p w:rsidR="00540A50" w:rsidRPr="003F4524" w:rsidRDefault="00540A50" w:rsidP="00807C5F">
      <w:pPr>
        <w:pStyle w:val="ConsPlusTitle"/>
        <w:jc w:val="center"/>
        <w:rPr>
          <w:sz w:val="22"/>
          <w:szCs w:val="22"/>
        </w:rPr>
      </w:pPr>
      <w:r w:rsidRPr="003F4524">
        <w:rPr>
          <w:sz w:val="22"/>
          <w:szCs w:val="22"/>
        </w:rPr>
        <w:t>МИНИСТЕРСТВО ВНУТРЕННИХ ДЕЛ РОССИЙСКОЙ ФЕДЕРАЦИИ</w:t>
      </w:r>
    </w:p>
    <w:p w:rsidR="00540A50" w:rsidRPr="003F4524" w:rsidRDefault="00540A50" w:rsidP="00807C5F">
      <w:pPr>
        <w:pStyle w:val="ConsPlusTitle"/>
        <w:jc w:val="center"/>
        <w:rPr>
          <w:sz w:val="22"/>
          <w:szCs w:val="22"/>
        </w:rPr>
      </w:pPr>
    </w:p>
    <w:p w:rsidR="00540A50" w:rsidRPr="003F4524" w:rsidRDefault="00540A50" w:rsidP="00807C5F">
      <w:pPr>
        <w:pStyle w:val="ConsPlusTitle"/>
        <w:jc w:val="center"/>
        <w:rPr>
          <w:sz w:val="22"/>
          <w:szCs w:val="22"/>
        </w:rPr>
      </w:pPr>
      <w:r w:rsidRPr="003F4524">
        <w:rPr>
          <w:sz w:val="22"/>
          <w:szCs w:val="22"/>
        </w:rPr>
        <w:t>ПРИКАЗ</w:t>
      </w:r>
    </w:p>
    <w:p w:rsidR="00540A50" w:rsidRPr="003F4524" w:rsidRDefault="00540A50" w:rsidP="00807C5F">
      <w:pPr>
        <w:pStyle w:val="ConsPlusTitle"/>
        <w:jc w:val="center"/>
        <w:rPr>
          <w:sz w:val="22"/>
          <w:szCs w:val="22"/>
        </w:rPr>
      </w:pPr>
      <w:r w:rsidRPr="003F4524">
        <w:rPr>
          <w:sz w:val="22"/>
          <w:szCs w:val="22"/>
        </w:rPr>
        <w:t xml:space="preserve">от 31 января </w:t>
      </w:r>
      <w:smartTag w:uri="urn:schemas-microsoft-com:office:smarttags" w:element="metricconverter">
        <w:smartTagPr>
          <w:attr w:name="ProductID" w:val="2017 г"/>
        </w:smartTagPr>
        <w:r w:rsidRPr="003F4524">
          <w:rPr>
            <w:sz w:val="22"/>
            <w:szCs w:val="22"/>
          </w:rPr>
          <w:t>2017 г</w:t>
        </w:r>
      </w:smartTag>
      <w:r w:rsidRPr="003F4524">
        <w:rPr>
          <w:sz w:val="22"/>
          <w:szCs w:val="22"/>
        </w:rPr>
        <w:t>. N 33</w:t>
      </w:r>
    </w:p>
    <w:p w:rsidR="00540A50" w:rsidRPr="003F4524" w:rsidRDefault="00540A50" w:rsidP="00807C5F">
      <w:pPr>
        <w:pStyle w:val="ConsPlusTitle"/>
        <w:jc w:val="center"/>
        <w:rPr>
          <w:sz w:val="22"/>
          <w:szCs w:val="22"/>
        </w:rPr>
      </w:pPr>
    </w:p>
    <w:p w:rsidR="00540A50" w:rsidRPr="003F4524" w:rsidRDefault="00540A50" w:rsidP="00807C5F">
      <w:pPr>
        <w:pStyle w:val="ConsPlusTitle"/>
        <w:jc w:val="center"/>
        <w:rPr>
          <w:sz w:val="22"/>
          <w:szCs w:val="22"/>
        </w:rPr>
      </w:pPr>
      <w:r w:rsidRPr="003F4524">
        <w:rPr>
          <w:sz w:val="22"/>
          <w:szCs w:val="22"/>
        </w:rPr>
        <w:t>ОБ УТВЕРЖДЕНИИ ПОРЯДКА</w:t>
      </w:r>
    </w:p>
    <w:p w:rsidR="00540A50" w:rsidRPr="003F4524" w:rsidRDefault="00540A50" w:rsidP="00807C5F">
      <w:pPr>
        <w:pStyle w:val="ConsPlusTitle"/>
        <w:jc w:val="center"/>
        <w:rPr>
          <w:sz w:val="22"/>
          <w:szCs w:val="22"/>
        </w:rPr>
      </w:pPr>
      <w:r w:rsidRPr="003F4524">
        <w:rPr>
          <w:sz w:val="22"/>
          <w:szCs w:val="22"/>
        </w:rPr>
        <w:t>ВЗАИМОДЕЙСТВИЯ С ОРГАНИЗАЦИЯМИ, ОСУЩЕСТВЛЯЮЩИМИ</w:t>
      </w:r>
    </w:p>
    <w:p w:rsidR="00540A50" w:rsidRPr="003F4524" w:rsidRDefault="00540A50" w:rsidP="00807C5F">
      <w:pPr>
        <w:pStyle w:val="ConsPlusTitle"/>
        <w:jc w:val="center"/>
        <w:rPr>
          <w:sz w:val="22"/>
          <w:szCs w:val="22"/>
        </w:rPr>
      </w:pPr>
      <w:r w:rsidRPr="003F4524">
        <w:rPr>
          <w:sz w:val="22"/>
          <w:szCs w:val="22"/>
        </w:rPr>
        <w:t>ОБРАЗОВАТЕЛЬНУЮ ДЕЯТЕЛЬНОСТЬ И РЕАЛИЗУЮЩИМИ ОСНОВНЫЕ</w:t>
      </w:r>
    </w:p>
    <w:p w:rsidR="00540A50" w:rsidRPr="003F4524" w:rsidRDefault="00540A50" w:rsidP="00807C5F">
      <w:pPr>
        <w:pStyle w:val="ConsPlusTitle"/>
        <w:jc w:val="center"/>
        <w:rPr>
          <w:sz w:val="22"/>
          <w:szCs w:val="22"/>
        </w:rPr>
      </w:pPr>
      <w:r w:rsidRPr="003F4524">
        <w:rPr>
          <w:sz w:val="22"/>
          <w:szCs w:val="22"/>
        </w:rPr>
        <w:t>ПРОГРАММЫ ПРОФЕССИОНАЛЬНОГО ОБУЧЕНИЯ ВОДИТЕЛЕЙ ТРАНСПОРТНЫХ</w:t>
      </w:r>
    </w:p>
    <w:p w:rsidR="00540A50" w:rsidRPr="003F4524" w:rsidRDefault="00540A50" w:rsidP="00807C5F">
      <w:pPr>
        <w:pStyle w:val="ConsPlusTitle"/>
        <w:jc w:val="center"/>
        <w:rPr>
          <w:sz w:val="22"/>
          <w:szCs w:val="22"/>
        </w:rPr>
      </w:pPr>
      <w:r w:rsidRPr="003F4524">
        <w:rPr>
          <w:sz w:val="22"/>
          <w:szCs w:val="22"/>
        </w:rPr>
        <w:t>СРЕДСТВ СООТВЕТСТВУЮЩИХ КАТЕГОРИЙ И ПОДКАТЕГОРИЙ,</w:t>
      </w:r>
    </w:p>
    <w:p w:rsidR="00540A50" w:rsidRPr="003F4524" w:rsidRDefault="00540A50" w:rsidP="00807C5F">
      <w:pPr>
        <w:pStyle w:val="ConsPlusTitle"/>
        <w:jc w:val="center"/>
        <w:rPr>
          <w:sz w:val="22"/>
          <w:szCs w:val="22"/>
        </w:rPr>
      </w:pPr>
      <w:r w:rsidRPr="003F4524">
        <w:rPr>
          <w:sz w:val="22"/>
          <w:szCs w:val="22"/>
        </w:rPr>
        <w:t>И НАПРАВЛЕНИЯ ЭКЗАМЕНАТОРА</w:t>
      </w:r>
    </w:p>
    <w:p w:rsidR="00540A50" w:rsidRPr="003F4524" w:rsidRDefault="00540A50" w:rsidP="00807C5F">
      <w:pPr>
        <w:pStyle w:val="ConsPlusNormal"/>
        <w:jc w:val="both"/>
        <w:rPr>
          <w:sz w:val="22"/>
          <w:szCs w:val="22"/>
        </w:rPr>
      </w:pPr>
    </w:p>
    <w:p w:rsidR="00540A50" w:rsidRPr="003F4524" w:rsidRDefault="00540A50" w:rsidP="00807C5F">
      <w:pPr>
        <w:pStyle w:val="ConsPlusNormal"/>
        <w:ind w:firstLine="540"/>
        <w:jc w:val="both"/>
        <w:rPr>
          <w:sz w:val="22"/>
          <w:szCs w:val="22"/>
        </w:rPr>
      </w:pPr>
      <w:r w:rsidRPr="003F4524">
        <w:rPr>
          <w:sz w:val="22"/>
          <w:szCs w:val="22"/>
        </w:rPr>
        <w:t>Утвердить прилагаемый Порядок взаимодействия с организациями, осуществляющими образовательную деятельность и реализующими основные программы профессионального обучения водителей транспортных средств соответствующих категорий и подкатегорий, и направления экзаменатора.</w:t>
      </w:r>
    </w:p>
    <w:p w:rsidR="00540A50" w:rsidRPr="003F4524" w:rsidRDefault="00540A50" w:rsidP="00807C5F">
      <w:pPr>
        <w:pStyle w:val="ConsPlusNormal"/>
        <w:jc w:val="both"/>
        <w:rPr>
          <w:sz w:val="22"/>
          <w:szCs w:val="22"/>
        </w:rPr>
      </w:pPr>
    </w:p>
    <w:p w:rsidR="00540A50" w:rsidRPr="003F4524" w:rsidRDefault="00540A50" w:rsidP="00807C5F">
      <w:pPr>
        <w:pStyle w:val="ConsPlusNormal"/>
        <w:jc w:val="right"/>
        <w:rPr>
          <w:sz w:val="22"/>
          <w:szCs w:val="22"/>
        </w:rPr>
      </w:pPr>
      <w:r w:rsidRPr="003F4524">
        <w:rPr>
          <w:sz w:val="22"/>
          <w:szCs w:val="22"/>
        </w:rPr>
        <w:t>Министр</w:t>
      </w:r>
    </w:p>
    <w:p w:rsidR="00540A50" w:rsidRPr="003F4524" w:rsidRDefault="00540A50" w:rsidP="00807C5F">
      <w:pPr>
        <w:pStyle w:val="ConsPlusNormal"/>
        <w:jc w:val="right"/>
        <w:rPr>
          <w:sz w:val="22"/>
          <w:szCs w:val="22"/>
        </w:rPr>
      </w:pPr>
      <w:r w:rsidRPr="003F4524">
        <w:rPr>
          <w:sz w:val="22"/>
          <w:szCs w:val="22"/>
        </w:rPr>
        <w:t>генерал полиции</w:t>
      </w:r>
    </w:p>
    <w:p w:rsidR="00540A50" w:rsidRPr="003F4524" w:rsidRDefault="00540A50" w:rsidP="00807C5F">
      <w:pPr>
        <w:pStyle w:val="ConsPlusNormal"/>
        <w:jc w:val="right"/>
        <w:rPr>
          <w:sz w:val="22"/>
          <w:szCs w:val="22"/>
        </w:rPr>
      </w:pPr>
      <w:r w:rsidRPr="003F4524">
        <w:rPr>
          <w:sz w:val="22"/>
          <w:szCs w:val="22"/>
        </w:rPr>
        <w:t>Российской Федерации</w:t>
      </w:r>
    </w:p>
    <w:p w:rsidR="00540A50" w:rsidRPr="003F4524" w:rsidRDefault="00540A50" w:rsidP="00807C5F">
      <w:pPr>
        <w:pStyle w:val="ConsPlusNormal"/>
        <w:jc w:val="right"/>
        <w:rPr>
          <w:sz w:val="22"/>
          <w:szCs w:val="22"/>
        </w:rPr>
      </w:pPr>
      <w:r w:rsidRPr="003F4524">
        <w:rPr>
          <w:sz w:val="22"/>
          <w:szCs w:val="22"/>
        </w:rPr>
        <w:t>В.КОЛОКОЛЬЦЕВ</w:t>
      </w:r>
    </w:p>
    <w:p w:rsidR="00540A50" w:rsidRPr="003F4524" w:rsidRDefault="00540A50" w:rsidP="00807C5F">
      <w:pPr>
        <w:pStyle w:val="ConsPlusNormal"/>
        <w:jc w:val="both"/>
        <w:rPr>
          <w:sz w:val="22"/>
          <w:szCs w:val="22"/>
        </w:rPr>
      </w:pPr>
    </w:p>
    <w:p w:rsidR="00540A50" w:rsidRPr="003F4524" w:rsidRDefault="00540A50" w:rsidP="00807C5F">
      <w:pPr>
        <w:pStyle w:val="ConsPlusNormal"/>
        <w:jc w:val="right"/>
        <w:outlineLvl w:val="0"/>
        <w:rPr>
          <w:sz w:val="22"/>
          <w:szCs w:val="22"/>
        </w:rPr>
      </w:pPr>
      <w:r w:rsidRPr="003F4524">
        <w:rPr>
          <w:sz w:val="22"/>
          <w:szCs w:val="22"/>
        </w:rPr>
        <w:t>Приложение</w:t>
      </w:r>
    </w:p>
    <w:p w:rsidR="00540A50" w:rsidRPr="003F4524" w:rsidRDefault="00540A50" w:rsidP="00807C5F">
      <w:pPr>
        <w:pStyle w:val="ConsPlusNormal"/>
        <w:jc w:val="right"/>
        <w:rPr>
          <w:sz w:val="22"/>
          <w:szCs w:val="22"/>
        </w:rPr>
      </w:pPr>
      <w:r w:rsidRPr="003F4524">
        <w:rPr>
          <w:sz w:val="22"/>
          <w:szCs w:val="22"/>
        </w:rPr>
        <w:t>к приказу МВД России</w:t>
      </w:r>
    </w:p>
    <w:p w:rsidR="00540A50" w:rsidRPr="003F4524" w:rsidRDefault="00540A50" w:rsidP="00807C5F">
      <w:pPr>
        <w:pStyle w:val="ConsPlusNormal"/>
        <w:jc w:val="right"/>
        <w:rPr>
          <w:sz w:val="22"/>
          <w:szCs w:val="22"/>
        </w:rPr>
      </w:pPr>
      <w:r w:rsidRPr="003F4524">
        <w:rPr>
          <w:sz w:val="22"/>
          <w:szCs w:val="22"/>
        </w:rPr>
        <w:t>от 31.01.2017 N 33</w:t>
      </w:r>
    </w:p>
    <w:p w:rsidR="00540A50" w:rsidRPr="003F4524" w:rsidRDefault="00540A50" w:rsidP="00807C5F">
      <w:pPr>
        <w:pStyle w:val="ConsPlusNormal"/>
        <w:jc w:val="both"/>
        <w:rPr>
          <w:sz w:val="22"/>
          <w:szCs w:val="22"/>
        </w:rPr>
      </w:pPr>
    </w:p>
    <w:p w:rsidR="00540A50" w:rsidRPr="003F4524" w:rsidRDefault="00540A50" w:rsidP="00807C5F">
      <w:pPr>
        <w:pStyle w:val="ConsPlusTitle"/>
        <w:jc w:val="center"/>
        <w:rPr>
          <w:sz w:val="22"/>
          <w:szCs w:val="22"/>
        </w:rPr>
      </w:pPr>
      <w:bookmarkStart w:id="0" w:name="Par31"/>
      <w:bookmarkEnd w:id="0"/>
      <w:r w:rsidRPr="003F4524">
        <w:rPr>
          <w:sz w:val="22"/>
          <w:szCs w:val="22"/>
        </w:rPr>
        <w:t>ПОРЯДОК</w:t>
      </w:r>
    </w:p>
    <w:p w:rsidR="00540A50" w:rsidRPr="003F4524" w:rsidRDefault="00540A50" w:rsidP="00807C5F">
      <w:pPr>
        <w:pStyle w:val="ConsPlusTitle"/>
        <w:jc w:val="center"/>
        <w:rPr>
          <w:sz w:val="22"/>
          <w:szCs w:val="22"/>
        </w:rPr>
      </w:pPr>
      <w:r w:rsidRPr="003F4524">
        <w:rPr>
          <w:sz w:val="22"/>
          <w:szCs w:val="22"/>
        </w:rPr>
        <w:t>ВЗАИМОДЕЙСТВИЯ С ОРГАНИЗАЦИЯМИ, ОСУЩЕСТВЛЯЮЩИМИ</w:t>
      </w:r>
    </w:p>
    <w:p w:rsidR="00540A50" w:rsidRPr="003F4524" w:rsidRDefault="00540A50" w:rsidP="00807C5F">
      <w:pPr>
        <w:pStyle w:val="ConsPlusTitle"/>
        <w:jc w:val="center"/>
        <w:rPr>
          <w:sz w:val="22"/>
          <w:szCs w:val="22"/>
        </w:rPr>
      </w:pPr>
      <w:r w:rsidRPr="003F4524">
        <w:rPr>
          <w:sz w:val="22"/>
          <w:szCs w:val="22"/>
        </w:rPr>
        <w:t>ОБРАЗОВАТЕЛЬНУЮ ДЕЯТЕЛЬНОСТЬ И РЕАЛИЗУЮЩИМИ ОСНОВНЫЕ</w:t>
      </w:r>
    </w:p>
    <w:p w:rsidR="00540A50" w:rsidRPr="003F4524" w:rsidRDefault="00540A50" w:rsidP="00807C5F">
      <w:pPr>
        <w:pStyle w:val="ConsPlusTitle"/>
        <w:jc w:val="center"/>
        <w:rPr>
          <w:sz w:val="22"/>
          <w:szCs w:val="22"/>
        </w:rPr>
      </w:pPr>
      <w:r w:rsidRPr="003F4524">
        <w:rPr>
          <w:sz w:val="22"/>
          <w:szCs w:val="22"/>
        </w:rPr>
        <w:t>ПРОГРАММЫ ПРОФЕССИОНАЛЬНОГО ОБУЧЕНИЯ ВОДИТЕЛЕЙ ТРАНСПОРТНЫХ</w:t>
      </w:r>
    </w:p>
    <w:p w:rsidR="00540A50" w:rsidRPr="003F4524" w:rsidRDefault="00540A50" w:rsidP="00807C5F">
      <w:pPr>
        <w:pStyle w:val="ConsPlusTitle"/>
        <w:jc w:val="center"/>
        <w:rPr>
          <w:sz w:val="22"/>
          <w:szCs w:val="22"/>
        </w:rPr>
      </w:pPr>
      <w:r w:rsidRPr="003F4524">
        <w:rPr>
          <w:sz w:val="22"/>
          <w:szCs w:val="22"/>
        </w:rPr>
        <w:t>СРЕДСТВ СООТВЕТСТВУЮЩИХ КАТЕГОРИЙ И ПОДКАТЕГОРИЙ,</w:t>
      </w:r>
    </w:p>
    <w:p w:rsidR="00540A50" w:rsidRPr="003F4524" w:rsidRDefault="00540A50" w:rsidP="00807C5F">
      <w:pPr>
        <w:pStyle w:val="ConsPlusTitle"/>
        <w:jc w:val="center"/>
        <w:rPr>
          <w:sz w:val="22"/>
          <w:szCs w:val="22"/>
        </w:rPr>
      </w:pPr>
      <w:r w:rsidRPr="003F4524">
        <w:rPr>
          <w:sz w:val="22"/>
          <w:szCs w:val="22"/>
        </w:rPr>
        <w:t>И НАПРАВЛЕНИЯ ЭКЗАМЕНАТОРА &lt;1&gt;</w:t>
      </w:r>
    </w:p>
    <w:p w:rsidR="00540A50" w:rsidRPr="003F4524" w:rsidRDefault="00540A50" w:rsidP="00807C5F">
      <w:pPr>
        <w:pStyle w:val="ConsPlusNormal"/>
        <w:jc w:val="both"/>
        <w:rPr>
          <w:sz w:val="22"/>
          <w:szCs w:val="22"/>
        </w:rPr>
      </w:pPr>
    </w:p>
    <w:p w:rsidR="00540A50" w:rsidRPr="003F4524" w:rsidRDefault="00540A50" w:rsidP="00807C5F">
      <w:pPr>
        <w:pStyle w:val="ConsPlusNormal"/>
        <w:ind w:firstLine="540"/>
        <w:jc w:val="both"/>
        <w:rPr>
          <w:sz w:val="22"/>
          <w:szCs w:val="22"/>
        </w:rPr>
      </w:pPr>
      <w:r w:rsidRPr="003F4524">
        <w:rPr>
          <w:sz w:val="22"/>
          <w:szCs w:val="22"/>
        </w:rPr>
        <w:t>--------------------------------</w:t>
      </w:r>
    </w:p>
    <w:p w:rsidR="00540A50" w:rsidRPr="00807C5F" w:rsidRDefault="00540A50" w:rsidP="00807C5F">
      <w:pPr>
        <w:pStyle w:val="ConsPlusNormal"/>
        <w:ind w:firstLine="540"/>
        <w:jc w:val="both"/>
      </w:pPr>
      <w:r w:rsidRPr="00807C5F">
        <w:t>&lt;1&gt; Далее - "Порядок".</w:t>
      </w:r>
    </w:p>
    <w:p w:rsidR="00540A50" w:rsidRPr="003F4524" w:rsidRDefault="00540A50" w:rsidP="00807C5F">
      <w:pPr>
        <w:pStyle w:val="ConsPlusNormal"/>
        <w:jc w:val="both"/>
        <w:rPr>
          <w:sz w:val="22"/>
          <w:szCs w:val="22"/>
        </w:rPr>
      </w:pPr>
    </w:p>
    <w:p w:rsidR="00540A50" w:rsidRPr="003F4524" w:rsidRDefault="00540A50" w:rsidP="00807C5F">
      <w:pPr>
        <w:pStyle w:val="ConsPlusNormal"/>
        <w:ind w:firstLine="540"/>
        <w:jc w:val="both"/>
        <w:outlineLvl w:val="1"/>
        <w:rPr>
          <w:sz w:val="22"/>
          <w:szCs w:val="22"/>
        </w:rPr>
      </w:pPr>
      <w:r w:rsidRPr="003F4524">
        <w:rPr>
          <w:sz w:val="22"/>
          <w:szCs w:val="22"/>
        </w:rPr>
        <w:t>I. Общие положения</w:t>
      </w:r>
    </w:p>
    <w:p w:rsidR="00540A50" w:rsidRPr="003F4524" w:rsidRDefault="00540A50" w:rsidP="00807C5F">
      <w:pPr>
        <w:pStyle w:val="ConsPlusNormal"/>
        <w:jc w:val="both"/>
        <w:rPr>
          <w:sz w:val="22"/>
          <w:szCs w:val="22"/>
        </w:rPr>
      </w:pPr>
    </w:p>
    <w:p w:rsidR="00540A50" w:rsidRPr="003F4524" w:rsidRDefault="00540A50" w:rsidP="00807C5F">
      <w:pPr>
        <w:pStyle w:val="ConsPlusNormal"/>
        <w:ind w:firstLine="540"/>
        <w:jc w:val="both"/>
        <w:rPr>
          <w:sz w:val="22"/>
          <w:szCs w:val="22"/>
        </w:rPr>
      </w:pPr>
      <w:r w:rsidRPr="003F4524">
        <w:rPr>
          <w:sz w:val="22"/>
          <w:szCs w:val="22"/>
        </w:rPr>
        <w:t xml:space="preserve">1. Настоящий Порядок определяет организацию деятельности подразделений Государственной инспекции безопасности дорожного движения Министерства внутренних дел Российской Федерации &lt;2&gt;, на которые возложены обязанности по проведению экзаменов на право управления транспортными средствами &lt;3&gt;, по взаимодействию с организациями, осуществляющими образовательную деятельность и реализующими основные программы профессионального обучения водителей транспортных средств соответствующих категорий и подкатегорий &lt;4&gt;, при организации проведения экзаменов на право управления транспортными средствами &lt;5&gt; в соответствии с подпунктом "а" пункта 9 Правил проведения экзаменов на право управления транспортными средствами и выдачи водительских удостоверений, утвержденных постановлением Правительства Российской Федерации от 24 октября </w:t>
      </w:r>
      <w:smartTag w:uri="urn:schemas-microsoft-com:office:smarttags" w:element="metricconverter">
        <w:smartTagPr>
          <w:attr w:name="ProductID" w:val="2014 г"/>
        </w:smartTagPr>
        <w:r w:rsidRPr="003F4524">
          <w:rPr>
            <w:sz w:val="22"/>
            <w:szCs w:val="22"/>
          </w:rPr>
          <w:t>2014 г</w:t>
        </w:r>
      </w:smartTag>
      <w:r w:rsidRPr="003F4524">
        <w:rPr>
          <w:sz w:val="22"/>
          <w:szCs w:val="22"/>
        </w:rPr>
        <w:t>. N 1097 "О допуске к управлению транспортными средствами" &lt;6&gt;, и направления уполномоченных должностных лиц подразделений Госавтоинспекции, на которых в соответствии с должностным регламентом (должностной инструкцией) возложены служебные обязанности по проведению экзаменов &lt;7&gt;, для присутствия при проведении организациями, осуществляющими образовательную деятельность, квалификационных экзаменов по проверке теоретических знаний и первоначальных навыков управления транспортными средствами &lt;8&gt;.</w:t>
      </w:r>
    </w:p>
    <w:p w:rsidR="00540A50" w:rsidRPr="003F4524" w:rsidRDefault="00540A50" w:rsidP="00807C5F">
      <w:pPr>
        <w:pStyle w:val="ConsPlusNormal"/>
        <w:ind w:firstLine="540"/>
        <w:jc w:val="both"/>
        <w:rPr>
          <w:sz w:val="22"/>
          <w:szCs w:val="22"/>
        </w:rPr>
      </w:pPr>
      <w:r w:rsidRPr="003F4524">
        <w:rPr>
          <w:sz w:val="22"/>
          <w:szCs w:val="22"/>
        </w:rPr>
        <w:t>--------------------------------</w:t>
      </w:r>
    </w:p>
    <w:p w:rsidR="00540A50" w:rsidRPr="00807C5F" w:rsidRDefault="00540A50" w:rsidP="00807C5F">
      <w:pPr>
        <w:pStyle w:val="ConsPlusNormal"/>
        <w:ind w:firstLine="540"/>
        <w:jc w:val="both"/>
      </w:pPr>
      <w:r w:rsidRPr="00807C5F">
        <w:t>&lt;2&gt; Далее - "подразделения Госавтоинспекции".</w:t>
      </w:r>
    </w:p>
    <w:p w:rsidR="00540A50" w:rsidRPr="00807C5F" w:rsidRDefault="00540A50" w:rsidP="00807C5F">
      <w:pPr>
        <w:pStyle w:val="ConsPlusNormal"/>
        <w:ind w:firstLine="540"/>
        <w:jc w:val="both"/>
      </w:pPr>
      <w:r w:rsidRPr="00807C5F">
        <w:t>&lt;3&gt; Далее - "экзаменационные подразделения".</w:t>
      </w:r>
    </w:p>
    <w:p w:rsidR="00540A50" w:rsidRPr="00807C5F" w:rsidRDefault="00540A50" w:rsidP="00807C5F">
      <w:pPr>
        <w:pStyle w:val="ConsPlusNormal"/>
        <w:ind w:firstLine="540"/>
        <w:jc w:val="both"/>
      </w:pPr>
      <w:r w:rsidRPr="00807C5F">
        <w:t>&lt;4&gt; Далее - "организации, осуществляющие образовательную деятельность".</w:t>
      </w:r>
    </w:p>
    <w:p w:rsidR="00540A50" w:rsidRPr="00807C5F" w:rsidRDefault="00540A50" w:rsidP="00807C5F">
      <w:pPr>
        <w:pStyle w:val="ConsPlusNormal"/>
        <w:ind w:firstLine="540"/>
        <w:jc w:val="both"/>
      </w:pPr>
      <w:r w:rsidRPr="00807C5F">
        <w:t>&lt;5&gt; Далее - "экзамены на право управления транспортными средствами".</w:t>
      </w:r>
    </w:p>
    <w:p w:rsidR="00540A50" w:rsidRPr="00807C5F" w:rsidRDefault="00540A50" w:rsidP="00807C5F">
      <w:pPr>
        <w:pStyle w:val="ConsPlusNormal"/>
        <w:ind w:firstLine="540"/>
        <w:jc w:val="both"/>
      </w:pPr>
      <w:r w:rsidRPr="00807C5F">
        <w:t>&lt;6&gt; Собрание законодательства Российской Федерации, 2014, N 44, ст. 6063; 2015, N 7, ст. 975. Далее - "Правила".</w:t>
      </w:r>
    </w:p>
    <w:p w:rsidR="00540A50" w:rsidRPr="00807C5F" w:rsidRDefault="00540A50" w:rsidP="00807C5F">
      <w:pPr>
        <w:pStyle w:val="ConsPlusNormal"/>
        <w:ind w:firstLine="540"/>
        <w:jc w:val="both"/>
      </w:pPr>
      <w:r w:rsidRPr="00807C5F">
        <w:t>&lt;7&gt; Далее - "экзаменаторы".</w:t>
      </w:r>
    </w:p>
    <w:p w:rsidR="00540A50" w:rsidRPr="00807C5F" w:rsidRDefault="00540A50" w:rsidP="00807C5F">
      <w:pPr>
        <w:pStyle w:val="ConsPlusNormal"/>
        <w:ind w:firstLine="540"/>
        <w:jc w:val="both"/>
      </w:pPr>
      <w:r w:rsidRPr="00807C5F">
        <w:t>&lt;8&gt; Далее - "квалификационные экзамены".</w:t>
      </w:r>
    </w:p>
    <w:p w:rsidR="00540A50" w:rsidRPr="003F4524" w:rsidRDefault="00540A50" w:rsidP="00807C5F">
      <w:pPr>
        <w:pStyle w:val="ConsPlusNormal"/>
        <w:jc w:val="both"/>
        <w:rPr>
          <w:sz w:val="22"/>
          <w:szCs w:val="22"/>
        </w:rPr>
      </w:pPr>
    </w:p>
    <w:p w:rsidR="00540A50" w:rsidRPr="003F4524" w:rsidRDefault="00540A50" w:rsidP="00807C5F">
      <w:pPr>
        <w:pStyle w:val="ConsPlusNormal"/>
        <w:ind w:firstLine="540"/>
        <w:jc w:val="both"/>
        <w:outlineLvl w:val="1"/>
        <w:rPr>
          <w:sz w:val="22"/>
          <w:szCs w:val="22"/>
        </w:rPr>
      </w:pPr>
      <w:r w:rsidRPr="003F4524">
        <w:rPr>
          <w:sz w:val="22"/>
          <w:szCs w:val="22"/>
        </w:rPr>
        <w:t>II. Взаимодействие с организациями, осуществляющими образовательную деятельность, при организации проведения экзаменов на право управления транспортными средствами</w:t>
      </w:r>
    </w:p>
    <w:p w:rsidR="00540A50" w:rsidRPr="003F4524" w:rsidRDefault="00540A50" w:rsidP="00807C5F">
      <w:pPr>
        <w:pStyle w:val="ConsPlusNormal"/>
        <w:jc w:val="both"/>
        <w:rPr>
          <w:sz w:val="22"/>
          <w:szCs w:val="22"/>
        </w:rPr>
      </w:pPr>
    </w:p>
    <w:p w:rsidR="00540A50" w:rsidRPr="003F4524" w:rsidRDefault="00540A50" w:rsidP="00807C5F">
      <w:pPr>
        <w:pStyle w:val="ConsPlusNormal"/>
        <w:ind w:firstLine="540"/>
        <w:jc w:val="both"/>
        <w:rPr>
          <w:sz w:val="22"/>
          <w:szCs w:val="22"/>
        </w:rPr>
      </w:pPr>
      <w:bookmarkStart w:id="1" w:name="Par55"/>
      <w:bookmarkEnd w:id="1"/>
      <w:r w:rsidRPr="003F4524">
        <w:rPr>
          <w:sz w:val="22"/>
          <w:szCs w:val="22"/>
        </w:rPr>
        <w:t xml:space="preserve">2. Организацией, осуществляющей образовательную деятельность, не позднее 30 календарных дней до окончания обучения учебной группы в экзаменационное подразделение с соблюдением требований Федерального закона от 27 июля </w:t>
      </w:r>
      <w:smartTag w:uri="urn:schemas-microsoft-com:office:smarttags" w:element="metricconverter">
        <w:smartTagPr>
          <w:attr w:name="ProductID" w:val="2006 г"/>
        </w:smartTagPr>
        <w:r w:rsidRPr="003F4524">
          <w:rPr>
            <w:sz w:val="22"/>
            <w:szCs w:val="22"/>
          </w:rPr>
          <w:t>2006 г</w:t>
        </w:r>
      </w:smartTag>
      <w:r w:rsidRPr="003F4524">
        <w:rPr>
          <w:sz w:val="22"/>
          <w:szCs w:val="22"/>
        </w:rPr>
        <w:t>. N 152-ФЗ "О персональных данных" &lt;1&gt; направляется список лиц, проходящих профессиональное обучение в указанной учебной группе &lt;2&gt; (приложение N 1 к настоящему Порядку).</w:t>
      </w:r>
    </w:p>
    <w:p w:rsidR="00540A50" w:rsidRPr="003F4524" w:rsidRDefault="00540A50" w:rsidP="00807C5F">
      <w:pPr>
        <w:pStyle w:val="ConsPlusNormal"/>
        <w:ind w:firstLine="540"/>
        <w:jc w:val="both"/>
        <w:rPr>
          <w:sz w:val="22"/>
          <w:szCs w:val="22"/>
        </w:rPr>
      </w:pPr>
      <w:r w:rsidRPr="003F4524">
        <w:rPr>
          <w:sz w:val="22"/>
          <w:szCs w:val="22"/>
        </w:rPr>
        <w:t>--------------------------------</w:t>
      </w:r>
    </w:p>
    <w:p w:rsidR="00540A50" w:rsidRPr="00807C5F" w:rsidRDefault="00540A50" w:rsidP="00807C5F">
      <w:pPr>
        <w:pStyle w:val="ConsPlusNormal"/>
        <w:ind w:firstLine="540"/>
        <w:jc w:val="both"/>
      </w:pPr>
      <w:r w:rsidRPr="00807C5F">
        <w:t>&lt;1&gt; Собрание законодательства Российской Федерации, 2006, N 31, ст. 3451; 2009, N 48, ст. 5716; N 52, ст. 6439; 2010, N 27, ст. 3407; N 31, ст. 4173, 4196; N 49, ст. 6409; 2011, N 23, ст. 3263; N 31, ст. 4701; 2013, N 14, ст. 1651; N 30, ст. 4038; N 51, ст. 6683; 2014, N 23, ст. 2927; N 30, ст. 4217, 4243; 2016, N 27, ст. 4164.</w:t>
      </w:r>
    </w:p>
    <w:p w:rsidR="00540A50" w:rsidRPr="00807C5F" w:rsidRDefault="00540A50" w:rsidP="00807C5F">
      <w:pPr>
        <w:pStyle w:val="ConsPlusNormal"/>
        <w:ind w:firstLine="540"/>
        <w:jc w:val="both"/>
      </w:pPr>
      <w:r w:rsidRPr="00807C5F">
        <w:t>&lt;2&gt; Далее - "обучающийся".</w:t>
      </w:r>
    </w:p>
    <w:p w:rsidR="00540A50" w:rsidRPr="003F4524" w:rsidRDefault="00540A50" w:rsidP="00807C5F">
      <w:pPr>
        <w:pStyle w:val="ConsPlusNormal"/>
        <w:jc w:val="both"/>
        <w:rPr>
          <w:sz w:val="22"/>
          <w:szCs w:val="22"/>
        </w:rPr>
      </w:pPr>
    </w:p>
    <w:p w:rsidR="00540A50" w:rsidRPr="003F4524" w:rsidRDefault="00540A50" w:rsidP="00807C5F">
      <w:pPr>
        <w:pStyle w:val="ConsPlusNormal"/>
        <w:ind w:firstLine="540"/>
        <w:jc w:val="both"/>
        <w:rPr>
          <w:sz w:val="22"/>
          <w:szCs w:val="22"/>
        </w:rPr>
      </w:pPr>
      <w:bookmarkStart w:id="2" w:name="Par60"/>
      <w:bookmarkEnd w:id="2"/>
      <w:r w:rsidRPr="003F4524">
        <w:rPr>
          <w:sz w:val="22"/>
          <w:szCs w:val="22"/>
        </w:rPr>
        <w:t>3. Уполномоченным должностным лицом экзаменационного подразделения &lt;3&gt; осуществляется проверка представленных организацией, осуществляющей образовательную деятельность, сведений об обучающихся на предмет нахождения их среди лиц, лишенных права на управление транспортными средствами, наличия у обучающихся медицинских противопоказаний или медицинских ограничений к управлению транспортными средствами, а также проверка сведений о медицинских организациях, выдавших медицинские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на предмет наличия на дату выдачи медицинского заключения действующей лицензии на осуществление медицинской деятельности.</w:t>
      </w:r>
    </w:p>
    <w:p w:rsidR="00540A50" w:rsidRPr="003F4524" w:rsidRDefault="00540A50" w:rsidP="00807C5F">
      <w:pPr>
        <w:pStyle w:val="ConsPlusNormal"/>
        <w:ind w:firstLine="540"/>
        <w:jc w:val="both"/>
        <w:rPr>
          <w:sz w:val="22"/>
          <w:szCs w:val="22"/>
        </w:rPr>
      </w:pPr>
      <w:r w:rsidRPr="003F4524">
        <w:rPr>
          <w:sz w:val="22"/>
          <w:szCs w:val="22"/>
        </w:rPr>
        <w:t>--------------------------------</w:t>
      </w:r>
    </w:p>
    <w:p w:rsidR="00540A50" w:rsidRPr="00807C5F" w:rsidRDefault="00540A50" w:rsidP="00807C5F">
      <w:pPr>
        <w:pStyle w:val="ConsPlusNormal"/>
        <w:ind w:firstLine="540"/>
        <w:jc w:val="both"/>
      </w:pPr>
      <w:r w:rsidRPr="00807C5F">
        <w:t>&lt;3&gt; Далее - "должностное лицо".</w:t>
      </w:r>
    </w:p>
    <w:p w:rsidR="00540A50" w:rsidRPr="003F4524" w:rsidRDefault="00540A50" w:rsidP="00807C5F">
      <w:pPr>
        <w:pStyle w:val="ConsPlusNormal"/>
        <w:jc w:val="both"/>
        <w:rPr>
          <w:sz w:val="22"/>
          <w:szCs w:val="22"/>
        </w:rPr>
      </w:pPr>
    </w:p>
    <w:p w:rsidR="00540A50" w:rsidRPr="003F4524" w:rsidRDefault="00540A50" w:rsidP="00807C5F">
      <w:pPr>
        <w:pStyle w:val="ConsPlusNormal"/>
        <w:ind w:firstLine="540"/>
        <w:jc w:val="both"/>
        <w:rPr>
          <w:sz w:val="22"/>
          <w:szCs w:val="22"/>
        </w:rPr>
      </w:pPr>
      <w:r w:rsidRPr="003F4524">
        <w:rPr>
          <w:sz w:val="22"/>
          <w:szCs w:val="22"/>
        </w:rPr>
        <w:t>4. В целях проверки сведений, указанных в пункте 3 настоящего Порядка, должностным лицом формируются и направляются соответствующие межведомственные запросы.</w:t>
      </w:r>
    </w:p>
    <w:p w:rsidR="00540A50" w:rsidRPr="003F4524" w:rsidRDefault="00540A50" w:rsidP="00807C5F">
      <w:pPr>
        <w:pStyle w:val="ConsPlusNormal"/>
        <w:ind w:firstLine="540"/>
        <w:jc w:val="both"/>
        <w:rPr>
          <w:sz w:val="22"/>
          <w:szCs w:val="22"/>
        </w:rPr>
      </w:pPr>
      <w:r w:rsidRPr="003F4524">
        <w:rPr>
          <w:sz w:val="22"/>
          <w:szCs w:val="22"/>
        </w:rPr>
        <w:t>5. При наличии указанных в пункте 3 настоящего Порядка обстоятельств, препятствующих допуску обучающегося к управлению транспортным средством, в организацию, осуществляющую образовательную деятельность, в течение 3 рабочих дней с даты установления таких обстоятельств направляется информация о принятии мер по исключению допуска обучающегося к управлению транспортным средством.</w:t>
      </w:r>
    </w:p>
    <w:p w:rsidR="00540A50" w:rsidRPr="003F4524" w:rsidRDefault="00540A50" w:rsidP="00807C5F">
      <w:pPr>
        <w:pStyle w:val="ConsPlusNormal"/>
        <w:ind w:firstLine="540"/>
        <w:jc w:val="both"/>
        <w:rPr>
          <w:sz w:val="22"/>
          <w:szCs w:val="22"/>
        </w:rPr>
      </w:pPr>
      <w:r w:rsidRPr="003F4524">
        <w:rPr>
          <w:sz w:val="22"/>
          <w:szCs w:val="22"/>
        </w:rPr>
        <w:t>6. Основанием для назначения руководителем экзаменационного подразделения места, даты и времени проведения экзамена на право управления транспортными средствами в составе группы кандидатов в водители, прошедших соответствующее профессиональное обучение &lt;4&gt; в организации, осуществляющей образовательную деятельность &lt;1&gt;, является соответствующее заявление организации, осуществляющей образовательную деятельность, о назначении места, даты и времени проведения экзамена на право управления транспортными средствами в составе организованной группы &lt;2&gt; (приложение N 2 к настоящему Порядку).</w:t>
      </w:r>
    </w:p>
    <w:p w:rsidR="00540A50" w:rsidRPr="003F4524" w:rsidRDefault="00540A50" w:rsidP="00807C5F">
      <w:pPr>
        <w:pStyle w:val="ConsPlusNormal"/>
        <w:ind w:firstLine="540"/>
        <w:jc w:val="both"/>
        <w:rPr>
          <w:sz w:val="22"/>
          <w:szCs w:val="22"/>
        </w:rPr>
      </w:pPr>
      <w:r w:rsidRPr="003F4524">
        <w:rPr>
          <w:sz w:val="22"/>
          <w:szCs w:val="22"/>
        </w:rPr>
        <w:t>--------------------------------</w:t>
      </w:r>
    </w:p>
    <w:p w:rsidR="00540A50" w:rsidRPr="00807C5F" w:rsidRDefault="00540A50" w:rsidP="00807C5F">
      <w:pPr>
        <w:pStyle w:val="ConsPlusNormal"/>
        <w:ind w:firstLine="540"/>
        <w:jc w:val="both"/>
      </w:pPr>
      <w:r w:rsidRPr="00807C5F">
        <w:t xml:space="preserve">&lt;4&gt; Приказы Минобрнауки России от 26 декабря </w:t>
      </w:r>
      <w:smartTag w:uri="urn:schemas-microsoft-com:office:smarttags" w:element="metricconverter">
        <w:smartTagPr>
          <w:attr w:name="ProductID" w:val="2013 г"/>
        </w:smartTagPr>
        <w:r w:rsidRPr="00807C5F">
          <w:t>2013 г</w:t>
        </w:r>
      </w:smartTag>
      <w:r w:rsidRPr="00807C5F">
        <w:t xml:space="preserve">. N 1408 "Об утверждении примерных программ профессионального обучения водителей транспортных средств соответствующих категорий и подкатегорий" (зарегистрирован в Минюсте России 9 июля 2014 года, регистрационный N 33026), от 12 мая </w:t>
      </w:r>
      <w:smartTag w:uri="urn:schemas-microsoft-com:office:smarttags" w:element="metricconverter">
        <w:smartTagPr>
          <w:attr w:name="ProductID" w:val="2015 г"/>
        </w:smartTagPr>
        <w:r w:rsidRPr="00807C5F">
          <w:t>2015 г</w:t>
        </w:r>
      </w:smartTag>
      <w:r w:rsidRPr="00807C5F">
        <w:t>. N 486 "Об утверждении примерных программ переподготовки водителей транспортных средств соответствующих категорий и подкатегорий" (зарегистрирован в Минюсте России 28 августа 2015 года, регистрационный N 38726).</w:t>
      </w:r>
    </w:p>
    <w:p w:rsidR="00540A50" w:rsidRPr="00807C5F" w:rsidRDefault="00540A50" w:rsidP="00807C5F">
      <w:pPr>
        <w:pStyle w:val="ConsPlusNormal"/>
        <w:ind w:firstLine="540"/>
        <w:jc w:val="both"/>
      </w:pPr>
      <w:r w:rsidRPr="00807C5F">
        <w:t>&lt;1&gt; Далее - "организованная группа".</w:t>
      </w:r>
    </w:p>
    <w:p w:rsidR="00540A50" w:rsidRPr="00807C5F" w:rsidRDefault="00540A50" w:rsidP="00807C5F">
      <w:pPr>
        <w:pStyle w:val="ConsPlusNormal"/>
        <w:ind w:firstLine="540"/>
        <w:jc w:val="both"/>
      </w:pPr>
      <w:r w:rsidRPr="00807C5F">
        <w:t>&lt;2&gt; Далее - "заявление".</w:t>
      </w:r>
    </w:p>
    <w:p w:rsidR="00540A50" w:rsidRPr="003F4524" w:rsidRDefault="00540A50" w:rsidP="00807C5F">
      <w:pPr>
        <w:pStyle w:val="ConsPlusNormal"/>
        <w:jc w:val="both"/>
        <w:rPr>
          <w:sz w:val="22"/>
          <w:szCs w:val="22"/>
        </w:rPr>
      </w:pPr>
    </w:p>
    <w:p w:rsidR="00540A50" w:rsidRPr="003F4524" w:rsidRDefault="00540A50" w:rsidP="00807C5F">
      <w:pPr>
        <w:pStyle w:val="ConsPlusNormal"/>
        <w:ind w:firstLine="540"/>
        <w:jc w:val="both"/>
        <w:rPr>
          <w:sz w:val="22"/>
          <w:szCs w:val="22"/>
        </w:rPr>
      </w:pPr>
      <w:r w:rsidRPr="003F4524">
        <w:rPr>
          <w:sz w:val="22"/>
          <w:szCs w:val="22"/>
        </w:rPr>
        <w:t>7. Заявление с указанием предполагаемого количества экзаменуемых лиц, даты экзамена и места его проведения &lt;3&gt; представляется организацией, осуществляющей образовательную деятельность, в срок до 20 числа месяца, предшествующего месяцу проведения экзамена в составе организованной группы.</w:t>
      </w:r>
    </w:p>
    <w:p w:rsidR="00540A50" w:rsidRPr="003F4524" w:rsidRDefault="00540A50" w:rsidP="00807C5F">
      <w:pPr>
        <w:pStyle w:val="ConsPlusNormal"/>
        <w:ind w:firstLine="540"/>
        <w:jc w:val="both"/>
        <w:rPr>
          <w:sz w:val="22"/>
          <w:szCs w:val="22"/>
        </w:rPr>
      </w:pPr>
      <w:r w:rsidRPr="003F4524">
        <w:rPr>
          <w:sz w:val="22"/>
          <w:szCs w:val="22"/>
        </w:rPr>
        <w:t>--------------------------------</w:t>
      </w:r>
    </w:p>
    <w:p w:rsidR="00540A50" w:rsidRPr="00807C5F" w:rsidRDefault="00540A50" w:rsidP="00807C5F">
      <w:pPr>
        <w:pStyle w:val="ConsPlusNormal"/>
        <w:ind w:firstLine="540"/>
        <w:jc w:val="both"/>
      </w:pPr>
      <w:r w:rsidRPr="00807C5F">
        <w:t>&lt;3&gt; Указывается в случае наличия у организации, осуществляющей образовательную деятельность, условий для проведения экзамена на право управления транспортными средствами с использованием ее учебно-материальной базы.</w:t>
      </w:r>
    </w:p>
    <w:p w:rsidR="00540A50" w:rsidRPr="003F4524" w:rsidRDefault="00540A50" w:rsidP="00807C5F">
      <w:pPr>
        <w:pStyle w:val="ConsPlusNormal"/>
        <w:jc w:val="both"/>
        <w:rPr>
          <w:sz w:val="22"/>
          <w:szCs w:val="22"/>
        </w:rPr>
      </w:pPr>
    </w:p>
    <w:p w:rsidR="00540A50" w:rsidRPr="003F4524" w:rsidRDefault="00540A50" w:rsidP="00807C5F">
      <w:pPr>
        <w:pStyle w:val="ConsPlusNormal"/>
        <w:ind w:firstLine="540"/>
        <w:jc w:val="both"/>
        <w:rPr>
          <w:sz w:val="22"/>
          <w:szCs w:val="22"/>
        </w:rPr>
      </w:pPr>
      <w:bookmarkStart w:id="3" w:name="Par76"/>
      <w:bookmarkEnd w:id="3"/>
      <w:r w:rsidRPr="003F4524">
        <w:rPr>
          <w:sz w:val="22"/>
          <w:szCs w:val="22"/>
        </w:rPr>
        <w:t>8. Заявление направляется в экзаменационное подразделение &lt;4&gt; почтовой связью, с помощью информационных ресурсов МВД России в информационно-телекоммуникационной сети "Интернет" &lt;5&gt; либо представляется нарочным.</w:t>
      </w:r>
    </w:p>
    <w:p w:rsidR="00540A50" w:rsidRPr="003F4524" w:rsidRDefault="00540A50" w:rsidP="00807C5F">
      <w:pPr>
        <w:pStyle w:val="ConsPlusNormal"/>
        <w:ind w:firstLine="540"/>
        <w:jc w:val="both"/>
        <w:rPr>
          <w:sz w:val="22"/>
          <w:szCs w:val="22"/>
        </w:rPr>
      </w:pPr>
      <w:r w:rsidRPr="003F4524">
        <w:rPr>
          <w:sz w:val="22"/>
          <w:szCs w:val="22"/>
        </w:rPr>
        <w:t>--------------------------------</w:t>
      </w:r>
    </w:p>
    <w:p w:rsidR="00540A50" w:rsidRPr="00807C5F" w:rsidRDefault="00540A50" w:rsidP="00807C5F">
      <w:pPr>
        <w:pStyle w:val="ConsPlusNormal"/>
        <w:ind w:firstLine="540"/>
        <w:jc w:val="both"/>
      </w:pPr>
      <w:r w:rsidRPr="00807C5F">
        <w:t>&lt;4&gt; Сведения о подразделениях Госавтоинспекции размещены в информационно-телекоммуникационной сети "Интернет" на официальном сайте Госавтоинспекции по адресу: https://www.gibdd.ru.</w:t>
      </w:r>
    </w:p>
    <w:p w:rsidR="00540A50" w:rsidRPr="00807C5F" w:rsidRDefault="00540A50" w:rsidP="00807C5F">
      <w:pPr>
        <w:pStyle w:val="ConsPlusNormal"/>
        <w:ind w:firstLine="540"/>
        <w:jc w:val="both"/>
      </w:pPr>
      <w:r w:rsidRPr="00807C5F">
        <w:t>&lt;5&gt; Далее - "сеть Интернет".</w:t>
      </w:r>
    </w:p>
    <w:p w:rsidR="00540A50" w:rsidRPr="003F4524" w:rsidRDefault="00540A50" w:rsidP="00807C5F">
      <w:pPr>
        <w:pStyle w:val="ConsPlusNormal"/>
        <w:jc w:val="both"/>
        <w:rPr>
          <w:sz w:val="22"/>
          <w:szCs w:val="22"/>
        </w:rPr>
      </w:pPr>
    </w:p>
    <w:p w:rsidR="00540A50" w:rsidRPr="003F4524" w:rsidRDefault="00540A50" w:rsidP="00807C5F">
      <w:pPr>
        <w:pStyle w:val="ConsPlusNormal"/>
        <w:ind w:firstLine="540"/>
        <w:jc w:val="both"/>
        <w:rPr>
          <w:sz w:val="22"/>
          <w:szCs w:val="22"/>
        </w:rPr>
      </w:pPr>
      <w:r w:rsidRPr="003F4524">
        <w:rPr>
          <w:sz w:val="22"/>
          <w:szCs w:val="22"/>
        </w:rPr>
        <w:t>9. Заявление, поступившее в письменном виде, подлежит регистрации в течение 15 минут после его получения. Заявление, поступившее в форме электронного документа, подлежит регистрации в течение рабочего дня, следующего за днем получения заявления.</w:t>
      </w:r>
    </w:p>
    <w:p w:rsidR="00540A50" w:rsidRPr="003F4524" w:rsidRDefault="00540A50" w:rsidP="00807C5F">
      <w:pPr>
        <w:pStyle w:val="ConsPlusNormal"/>
        <w:ind w:firstLine="540"/>
        <w:jc w:val="both"/>
        <w:rPr>
          <w:sz w:val="22"/>
          <w:szCs w:val="22"/>
        </w:rPr>
      </w:pPr>
      <w:r w:rsidRPr="003F4524">
        <w:rPr>
          <w:sz w:val="22"/>
          <w:szCs w:val="22"/>
        </w:rPr>
        <w:t>10. Заявление принимается должностным лицом в течение всего времени, установленного графиком приема граждан в экзаменационном подразделении.</w:t>
      </w:r>
    </w:p>
    <w:p w:rsidR="00540A50" w:rsidRPr="003F4524" w:rsidRDefault="00540A50" w:rsidP="00807C5F">
      <w:pPr>
        <w:pStyle w:val="ConsPlusNormal"/>
        <w:ind w:firstLine="540"/>
        <w:jc w:val="both"/>
        <w:rPr>
          <w:sz w:val="22"/>
          <w:szCs w:val="22"/>
        </w:rPr>
      </w:pPr>
      <w:bookmarkStart w:id="4" w:name="Par83"/>
      <w:bookmarkEnd w:id="4"/>
      <w:r w:rsidRPr="003F4524">
        <w:rPr>
          <w:sz w:val="22"/>
          <w:szCs w:val="22"/>
        </w:rPr>
        <w:t>11. В случае представления заявления в экзаменационное подразделение нарочным представителю организации, осуществляющей образовательную деятельность, выдается заверенная копия заявления с указанием даты и времени его приема.</w:t>
      </w:r>
    </w:p>
    <w:p w:rsidR="00540A50" w:rsidRPr="003F4524" w:rsidRDefault="00540A50" w:rsidP="00807C5F">
      <w:pPr>
        <w:pStyle w:val="ConsPlusNormal"/>
        <w:ind w:firstLine="540"/>
        <w:jc w:val="both"/>
        <w:rPr>
          <w:sz w:val="22"/>
          <w:szCs w:val="22"/>
        </w:rPr>
      </w:pPr>
      <w:bookmarkStart w:id="5" w:name="Par84"/>
      <w:bookmarkEnd w:id="5"/>
      <w:r w:rsidRPr="003F4524">
        <w:rPr>
          <w:sz w:val="22"/>
          <w:szCs w:val="22"/>
        </w:rPr>
        <w:t>12. Основаниями для отказа в назначении места, даты и времени проведения экзамена на право управления транспортными средствами в составе организованной группы являются отсутствие у организации, осуществляющей образовательную деятельность, лицензии на осуществление образовательной деятельности по основным программам профессионального обучения либо приостановление, аннулирование или прекращение действия лицензии.</w:t>
      </w:r>
    </w:p>
    <w:p w:rsidR="00540A50" w:rsidRPr="003F4524" w:rsidRDefault="00540A50" w:rsidP="00807C5F">
      <w:pPr>
        <w:pStyle w:val="ConsPlusNormal"/>
        <w:ind w:firstLine="540"/>
        <w:jc w:val="both"/>
        <w:rPr>
          <w:sz w:val="22"/>
          <w:szCs w:val="22"/>
        </w:rPr>
      </w:pPr>
      <w:bookmarkStart w:id="6" w:name="Par85"/>
      <w:bookmarkEnd w:id="6"/>
      <w:r w:rsidRPr="003F4524">
        <w:rPr>
          <w:sz w:val="22"/>
          <w:szCs w:val="22"/>
        </w:rPr>
        <w:t>13. По результатам рассмотрения заявления должностным лицом назначается место, дата и время проведения экзамена на право управления транспортными средствами в составе организованной группы либо при наличии предусмотренного пунктом 12 настоящего Порядка основания для отказа в назначении места, даты и времени его проведения оформляется отказ. Организация, осуществляющая образовательную деятельность, уведомляется о результатах рассмотрения заявления в течение 7 рабочих дней с даты его регистрации.</w:t>
      </w:r>
    </w:p>
    <w:p w:rsidR="00540A50" w:rsidRPr="003F4524" w:rsidRDefault="00540A50" w:rsidP="00807C5F">
      <w:pPr>
        <w:pStyle w:val="ConsPlusNormal"/>
        <w:ind w:firstLine="540"/>
        <w:jc w:val="both"/>
        <w:rPr>
          <w:sz w:val="22"/>
          <w:szCs w:val="22"/>
        </w:rPr>
      </w:pPr>
      <w:bookmarkStart w:id="7" w:name="Par86"/>
      <w:bookmarkEnd w:id="7"/>
      <w:r w:rsidRPr="003F4524">
        <w:rPr>
          <w:sz w:val="22"/>
          <w:szCs w:val="22"/>
        </w:rPr>
        <w:t>14. Организацией, осуществляющей образовательную деятельность, в срок, не превышающий 3 рабочих дней до назначенной даты экзамена на право управления транспортными средствами, представляется в экзаменационное подразделение с соблюдением требований Федерального закона от 27 июля 2006 г. N 152-ФЗ "О персональных данных" список кандидатов в водители, включенных в состав организованной группы (приложение N 3 к настоящему Порядку), и их заявления о проведении экзаменов на право управления транспортными средствами и выдаче водительских удостоверений по форме, содержащейся в приложении N 2 к Административному регламенту Министерства внутренних дел Российской Федерации по предоставлению государственной услуги по проведению экзаменов на право управления транспортными средствами и выдаче водительских удостоверений, утвержденному приказом МВД России от 20 октября 2015 г. N 995 &lt;1&gt;, с приложением копий документов, удостоверяющих личность кандидатов в водители, и иных документов, предусмотренных Правилами. Заявления и документы (копии документов) представляются представителем организации, осуществляющей образовательную деятельность, на основании доверенности, выданной организацией, осуществляющей образовательную деятельность, в порядке, установленном законодательством Российской Федерации.</w:t>
      </w:r>
    </w:p>
    <w:p w:rsidR="00540A50" w:rsidRPr="003F4524" w:rsidRDefault="00540A50" w:rsidP="00807C5F">
      <w:pPr>
        <w:pStyle w:val="ConsPlusNormal"/>
        <w:ind w:firstLine="540"/>
        <w:jc w:val="both"/>
        <w:rPr>
          <w:sz w:val="22"/>
          <w:szCs w:val="22"/>
        </w:rPr>
      </w:pPr>
      <w:r w:rsidRPr="003F4524">
        <w:rPr>
          <w:sz w:val="22"/>
          <w:szCs w:val="22"/>
        </w:rPr>
        <w:t>--------------------------------</w:t>
      </w:r>
    </w:p>
    <w:p w:rsidR="00540A50" w:rsidRPr="00807C5F" w:rsidRDefault="00540A50" w:rsidP="00807C5F">
      <w:pPr>
        <w:pStyle w:val="ConsPlusNormal"/>
        <w:ind w:firstLine="540"/>
        <w:jc w:val="both"/>
      </w:pPr>
      <w:r w:rsidRPr="00807C5F">
        <w:t>&lt;1&gt; Зарегистрирован в Минюсте России 21 марта 2016 года, регистрационный N 41477.</w:t>
      </w:r>
    </w:p>
    <w:p w:rsidR="00540A50" w:rsidRPr="003F4524" w:rsidRDefault="00540A50" w:rsidP="00807C5F">
      <w:pPr>
        <w:pStyle w:val="ConsPlusNormal"/>
        <w:jc w:val="both"/>
        <w:rPr>
          <w:sz w:val="22"/>
          <w:szCs w:val="22"/>
        </w:rPr>
      </w:pPr>
    </w:p>
    <w:p w:rsidR="00540A50" w:rsidRPr="003F4524" w:rsidRDefault="00540A50" w:rsidP="00807C5F">
      <w:pPr>
        <w:pStyle w:val="ConsPlusNormal"/>
        <w:ind w:firstLine="540"/>
        <w:jc w:val="both"/>
        <w:rPr>
          <w:sz w:val="22"/>
          <w:szCs w:val="22"/>
        </w:rPr>
      </w:pPr>
      <w:r w:rsidRPr="003F4524">
        <w:rPr>
          <w:sz w:val="22"/>
          <w:szCs w:val="22"/>
        </w:rPr>
        <w:t>15. Руководителем экзаменационного подразделения ежемесячно в срок до 25 числа месяца утверждаются графики проведения экзаменов на право управления транспортными средствами на последующий месяц с указанием организаций, осуществляющих образовательную деятельность, даты и времени проведения экзаменов в составе организованной группы, адресов проведения экзаменов, категорий и подкатегорий транспортных средств, на право управления которыми в данных местах проводятся соответствующие экзамены.</w:t>
      </w:r>
    </w:p>
    <w:p w:rsidR="00540A50" w:rsidRPr="003F4524" w:rsidRDefault="00540A50" w:rsidP="00807C5F">
      <w:pPr>
        <w:pStyle w:val="ConsPlusNormal"/>
        <w:ind w:firstLine="540"/>
        <w:jc w:val="both"/>
        <w:rPr>
          <w:sz w:val="22"/>
          <w:szCs w:val="22"/>
        </w:rPr>
      </w:pPr>
      <w:r w:rsidRPr="003F4524">
        <w:rPr>
          <w:sz w:val="22"/>
          <w:szCs w:val="22"/>
        </w:rPr>
        <w:t>16. Указанный график в срок до окончания месяца, в котором он был утвержден, размещается в сети Интернет на официальном сайте Госавтоинспекции (www.gibdd.ru) и в экзаменационном подразделении в местах ожидания граждан на информационных стендах и (или) электронных табло с визуальной, текстовой и мультимедийной информацией.</w:t>
      </w:r>
    </w:p>
    <w:p w:rsidR="00540A50" w:rsidRPr="003F4524" w:rsidRDefault="00540A50" w:rsidP="00807C5F">
      <w:pPr>
        <w:pStyle w:val="ConsPlusNormal"/>
        <w:ind w:firstLine="540"/>
        <w:jc w:val="both"/>
        <w:rPr>
          <w:sz w:val="22"/>
          <w:szCs w:val="22"/>
        </w:rPr>
      </w:pPr>
      <w:r w:rsidRPr="003F4524">
        <w:rPr>
          <w:sz w:val="22"/>
          <w:szCs w:val="22"/>
        </w:rPr>
        <w:t>17. В случае наличия кандидатов в водители, не сдавших один из предусмотренных Правилами экзаменов на право управления транспортными средствами, и заявления организации, осуществляющей образовательную деятельность, о назначении места, даты и времени проведения повторного экзамена на право управления транспортными средствами в составе организованной группы &lt;2&gt; (приложение N 2 к настоящему Порядку) проведение повторного экзамена на право управления транспортными средствами в составе организованной группы осуществляется экзаменационным подразделением в соответствии с пунктами 8 - 12 настоящего Порядка.</w:t>
      </w:r>
    </w:p>
    <w:p w:rsidR="00540A50" w:rsidRPr="003F4524" w:rsidRDefault="00540A50" w:rsidP="00807C5F">
      <w:pPr>
        <w:pStyle w:val="ConsPlusNormal"/>
        <w:ind w:firstLine="540"/>
        <w:jc w:val="both"/>
        <w:rPr>
          <w:sz w:val="22"/>
          <w:szCs w:val="22"/>
        </w:rPr>
      </w:pPr>
      <w:r w:rsidRPr="003F4524">
        <w:rPr>
          <w:sz w:val="22"/>
          <w:szCs w:val="22"/>
        </w:rPr>
        <w:t>--------------------------------</w:t>
      </w:r>
    </w:p>
    <w:p w:rsidR="00540A50" w:rsidRPr="00807C5F" w:rsidRDefault="00540A50" w:rsidP="00807C5F">
      <w:pPr>
        <w:pStyle w:val="ConsPlusNormal"/>
        <w:ind w:firstLine="540"/>
        <w:jc w:val="both"/>
      </w:pPr>
      <w:r w:rsidRPr="00807C5F">
        <w:t>&lt;2&gt; Далее - "заявление о проведении повторного экзамена".</w:t>
      </w:r>
    </w:p>
    <w:p w:rsidR="00540A50" w:rsidRPr="003F4524" w:rsidRDefault="00540A50" w:rsidP="00807C5F">
      <w:pPr>
        <w:pStyle w:val="ConsPlusNormal"/>
        <w:jc w:val="both"/>
        <w:rPr>
          <w:sz w:val="22"/>
          <w:szCs w:val="22"/>
        </w:rPr>
      </w:pPr>
    </w:p>
    <w:p w:rsidR="00540A50" w:rsidRPr="003F4524" w:rsidRDefault="00540A50" w:rsidP="00807C5F">
      <w:pPr>
        <w:pStyle w:val="ConsPlusNormal"/>
        <w:ind w:firstLine="540"/>
        <w:jc w:val="both"/>
        <w:rPr>
          <w:sz w:val="22"/>
          <w:szCs w:val="22"/>
        </w:rPr>
      </w:pPr>
      <w:r w:rsidRPr="003F4524">
        <w:rPr>
          <w:sz w:val="22"/>
          <w:szCs w:val="22"/>
        </w:rPr>
        <w:t>18. В целях реализации возможности сдачи повторного экзамена на право управления транспортными средствами в составе организованной группы руководителем экзаменационного подразделения в графике проведения экзаменов устанавливаются свободные даты для проведения повторных экзаменов.</w:t>
      </w:r>
    </w:p>
    <w:p w:rsidR="00540A50" w:rsidRPr="003F4524" w:rsidRDefault="00540A50" w:rsidP="00807C5F">
      <w:pPr>
        <w:pStyle w:val="ConsPlusNormal"/>
        <w:ind w:firstLine="540"/>
        <w:jc w:val="both"/>
        <w:rPr>
          <w:sz w:val="22"/>
          <w:szCs w:val="22"/>
        </w:rPr>
      </w:pPr>
      <w:r w:rsidRPr="003F4524">
        <w:rPr>
          <w:sz w:val="22"/>
          <w:szCs w:val="22"/>
        </w:rPr>
        <w:t>19. Организацией, осуществляющей образовательную деятельность, к заявлению о проведении повторного экзамена прилагается список кандидатов в водители, включенных в состав организованной группы (приложение N 3 к настоящему Порядку), который представляется в экзаменационное подразделение с соблюдением требований Федерального закона от 27 июля 2006 г. N 152-ФЗ "О персональных данных".</w:t>
      </w:r>
    </w:p>
    <w:p w:rsidR="00540A50" w:rsidRPr="003F4524" w:rsidRDefault="00540A50" w:rsidP="00807C5F">
      <w:pPr>
        <w:pStyle w:val="ConsPlusNormal"/>
        <w:ind w:firstLine="540"/>
        <w:jc w:val="both"/>
        <w:rPr>
          <w:sz w:val="22"/>
          <w:szCs w:val="22"/>
        </w:rPr>
      </w:pPr>
      <w:r w:rsidRPr="003F4524">
        <w:rPr>
          <w:sz w:val="22"/>
          <w:szCs w:val="22"/>
        </w:rPr>
        <w:t>20. По результатам рассмотрения заявления о проведении повторного экзамена должностным лицом назначается место, дата и время проведения повторного экзамена на право управления транспортными средствами в составе организованной группы с учетом установленных графиком свободных дат для его проведения. Организация, осуществляющая образовательную деятельность, уведомляется о результатах рассмотрения заявления в течение 3 рабочих дней с даты его регистрации.</w:t>
      </w:r>
    </w:p>
    <w:p w:rsidR="00540A50" w:rsidRPr="003F4524" w:rsidRDefault="00540A50" w:rsidP="00807C5F">
      <w:pPr>
        <w:pStyle w:val="ConsPlusNormal"/>
        <w:ind w:firstLine="540"/>
        <w:jc w:val="both"/>
        <w:rPr>
          <w:sz w:val="22"/>
          <w:szCs w:val="22"/>
        </w:rPr>
      </w:pPr>
      <w:r w:rsidRPr="003F4524">
        <w:rPr>
          <w:sz w:val="22"/>
          <w:szCs w:val="22"/>
        </w:rPr>
        <w:t>21. Подразделениями Госавтоинспекции на региональном уровне осуществляется анализ результатов сдачи экзаменов на право управления транспортными средствами кандидатами в водители, прошедшими соответствующее профессиональное обучение в организациях, осуществляющих образовательную деятельность на территории данного субъекта Российской Федерации (приложение N 4 к настоящему Порядку).</w:t>
      </w:r>
    </w:p>
    <w:p w:rsidR="00540A50" w:rsidRPr="003F4524" w:rsidRDefault="00540A50" w:rsidP="00807C5F">
      <w:pPr>
        <w:pStyle w:val="ConsPlusNormal"/>
        <w:ind w:firstLine="540"/>
        <w:jc w:val="both"/>
        <w:rPr>
          <w:sz w:val="22"/>
          <w:szCs w:val="22"/>
        </w:rPr>
      </w:pPr>
      <w:r w:rsidRPr="003F4524">
        <w:rPr>
          <w:sz w:val="22"/>
          <w:szCs w:val="22"/>
        </w:rPr>
        <w:t>22. При проведении анализа результатов сдачи экзаменов на право управления транспортными средствами в отношении определенной организации, осуществляющей образовательную деятельность на территории субъекта Российской Федерации, учитываются результаты сдачи экзаменов кандидатами в водители, прошедшими обучение в данной организации, в экзаменационных подразделениях, расположенных на территории иных субъектов Российской Федерации.</w:t>
      </w:r>
    </w:p>
    <w:p w:rsidR="00540A50" w:rsidRPr="003F4524" w:rsidRDefault="00540A50" w:rsidP="00807C5F">
      <w:pPr>
        <w:pStyle w:val="ConsPlusNormal"/>
        <w:ind w:firstLine="540"/>
        <w:jc w:val="both"/>
        <w:rPr>
          <w:sz w:val="22"/>
          <w:szCs w:val="22"/>
        </w:rPr>
      </w:pPr>
      <w:bookmarkStart w:id="8" w:name="Par101"/>
      <w:bookmarkEnd w:id="8"/>
      <w:r w:rsidRPr="003F4524">
        <w:rPr>
          <w:sz w:val="22"/>
          <w:szCs w:val="22"/>
        </w:rPr>
        <w:t>23. Итоги анализа ежеквартально (с нарастающим итогом) в срок до последнего дня месяца, следующего за окончанием квартала, размещаются в сети Интернет на официальном сайте Госавтоинспекции (www.gibdd.ru).</w:t>
      </w:r>
    </w:p>
    <w:p w:rsidR="00540A50" w:rsidRPr="003F4524" w:rsidRDefault="00540A50" w:rsidP="00807C5F">
      <w:pPr>
        <w:pStyle w:val="ConsPlusNormal"/>
        <w:ind w:firstLine="540"/>
        <w:jc w:val="both"/>
        <w:rPr>
          <w:sz w:val="22"/>
          <w:szCs w:val="22"/>
        </w:rPr>
      </w:pPr>
      <w:bookmarkStart w:id="9" w:name="Par102"/>
      <w:bookmarkEnd w:id="9"/>
      <w:r w:rsidRPr="003F4524">
        <w:rPr>
          <w:sz w:val="22"/>
          <w:szCs w:val="22"/>
        </w:rPr>
        <w:t>24. Итоги анализа результатов сдачи экзаменов на право управления транспортными средствами кандидатами в водители, прошедшими профессиональное обучение в организациях, взаимодействующих с экзаменационным подразделением, в срок, установленный пунктом 23 настоящего Порядка, размещаются в данных экзаменационных подразделениях в местах ожидания граждан на информационных стендах и (или) электронных табло с визуальной, текстовой и мультимедийной информацией.</w:t>
      </w:r>
    </w:p>
    <w:p w:rsidR="00540A50" w:rsidRPr="003F4524" w:rsidRDefault="00540A50" w:rsidP="00807C5F">
      <w:pPr>
        <w:pStyle w:val="ConsPlusNormal"/>
        <w:ind w:firstLine="540"/>
        <w:jc w:val="both"/>
        <w:rPr>
          <w:sz w:val="22"/>
          <w:szCs w:val="22"/>
        </w:rPr>
      </w:pPr>
      <w:r w:rsidRPr="003F4524">
        <w:rPr>
          <w:sz w:val="22"/>
          <w:szCs w:val="22"/>
        </w:rPr>
        <w:t>25. Материалы взаимодействия с организациями, осуществляющими образовательную деятельность (заявления организаций, осуществляющих образовательную деятельность, списки кандидатов в водители, уведомления, графики проведения экзаменов на право управления транспортными средствами), формируются в отдельные дела и хранятся в экзаменационном подразделении в течение 3 лет.</w:t>
      </w:r>
    </w:p>
    <w:p w:rsidR="00540A50" w:rsidRPr="003F4524" w:rsidRDefault="00540A50" w:rsidP="00807C5F">
      <w:pPr>
        <w:pStyle w:val="ConsPlusNormal"/>
        <w:jc w:val="both"/>
        <w:rPr>
          <w:sz w:val="22"/>
          <w:szCs w:val="22"/>
        </w:rPr>
      </w:pPr>
    </w:p>
    <w:p w:rsidR="00540A50" w:rsidRPr="003F4524" w:rsidRDefault="00540A50" w:rsidP="00807C5F">
      <w:pPr>
        <w:pStyle w:val="ConsPlusNormal"/>
        <w:ind w:firstLine="540"/>
        <w:jc w:val="both"/>
        <w:outlineLvl w:val="1"/>
        <w:rPr>
          <w:sz w:val="22"/>
          <w:szCs w:val="22"/>
        </w:rPr>
      </w:pPr>
      <w:r w:rsidRPr="003F4524">
        <w:rPr>
          <w:sz w:val="22"/>
          <w:szCs w:val="22"/>
        </w:rPr>
        <w:t>III. Направление экзаменатора для присутствия при проведении организацией, осуществляющей образовательную деятельность, квалификационных экзаменов в соответствии с подпунктом "а" пункта 9 Правил &lt;1&gt;</w:t>
      </w:r>
    </w:p>
    <w:p w:rsidR="00540A50" w:rsidRPr="003F4524" w:rsidRDefault="00540A50" w:rsidP="00807C5F">
      <w:pPr>
        <w:pStyle w:val="ConsPlusNormal"/>
        <w:ind w:firstLine="540"/>
        <w:jc w:val="both"/>
        <w:rPr>
          <w:sz w:val="22"/>
          <w:szCs w:val="22"/>
        </w:rPr>
      </w:pPr>
      <w:r w:rsidRPr="003F4524">
        <w:rPr>
          <w:sz w:val="22"/>
          <w:szCs w:val="22"/>
        </w:rPr>
        <w:t>--------------------------------</w:t>
      </w:r>
    </w:p>
    <w:p w:rsidR="00540A50" w:rsidRPr="00807C5F" w:rsidRDefault="00540A50" w:rsidP="00807C5F">
      <w:pPr>
        <w:pStyle w:val="ConsPlusNormal"/>
        <w:ind w:firstLine="540"/>
        <w:jc w:val="both"/>
      </w:pPr>
      <w:r w:rsidRPr="00807C5F">
        <w:t>&lt;1&gt; Далее - "направление экзаменатора".</w:t>
      </w:r>
    </w:p>
    <w:p w:rsidR="00540A50" w:rsidRPr="003F4524" w:rsidRDefault="00540A50" w:rsidP="00807C5F">
      <w:pPr>
        <w:pStyle w:val="ConsPlusNormal"/>
        <w:jc w:val="both"/>
        <w:rPr>
          <w:sz w:val="22"/>
          <w:szCs w:val="22"/>
        </w:rPr>
      </w:pPr>
    </w:p>
    <w:p w:rsidR="00540A50" w:rsidRPr="003F4524" w:rsidRDefault="00540A50" w:rsidP="00807C5F">
      <w:pPr>
        <w:pStyle w:val="ConsPlusNormal"/>
        <w:ind w:firstLine="540"/>
        <w:jc w:val="both"/>
        <w:rPr>
          <w:sz w:val="22"/>
          <w:szCs w:val="22"/>
        </w:rPr>
      </w:pPr>
      <w:bookmarkStart w:id="10" w:name="Par109"/>
      <w:bookmarkEnd w:id="10"/>
      <w:r w:rsidRPr="003F4524">
        <w:rPr>
          <w:sz w:val="22"/>
          <w:szCs w:val="22"/>
        </w:rPr>
        <w:t>26. Решение о направлении экзаменатора принимается руководителем экзаменационного подразделения по итогам оценки результатов сдачи квалификационных экзаменов &lt;2&gt;, проведенной на основании заявления организации, осуществляющей образовательную деятельность, о направлении экзаменатора &lt;3&gt; (приложение N 5 к настоящему Порядку), при наличии возможности проведения квалификационных экзаменов в соответствии с требованиями, предусмотренными абзацем третьим подпункта "а" пункта 9 Правил.</w:t>
      </w:r>
    </w:p>
    <w:p w:rsidR="00540A50" w:rsidRPr="003F4524" w:rsidRDefault="00540A50" w:rsidP="00807C5F">
      <w:pPr>
        <w:pStyle w:val="ConsPlusNormal"/>
        <w:ind w:firstLine="540"/>
        <w:jc w:val="both"/>
        <w:rPr>
          <w:sz w:val="22"/>
          <w:szCs w:val="22"/>
        </w:rPr>
      </w:pPr>
      <w:r w:rsidRPr="003F4524">
        <w:rPr>
          <w:sz w:val="22"/>
          <w:szCs w:val="22"/>
        </w:rPr>
        <w:t>--------------------------------</w:t>
      </w:r>
    </w:p>
    <w:p w:rsidR="00540A50" w:rsidRPr="00807C5F" w:rsidRDefault="00540A50" w:rsidP="00807C5F">
      <w:pPr>
        <w:pStyle w:val="ConsPlusNormal"/>
        <w:ind w:firstLine="540"/>
        <w:jc w:val="both"/>
      </w:pPr>
      <w:r w:rsidRPr="00807C5F">
        <w:t>&lt;2&gt; Абзац четвертый подпункта "а" пункта 9 Правил. Далее - "оценка".</w:t>
      </w:r>
    </w:p>
    <w:p w:rsidR="00540A50" w:rsidRPr="00807C5F" w:rsidRDefault="00540A50" w:rsidP="00807C5F">
      <w:pPr>
        <w:pStyle w:val="ConsPlusNormal"/>
        <w:ind w:firstLine="540"/>
        <w:jc w:val="both"/>
      </w:pPr>
      <w:r w:rsidRPr="00807C5F">
        <w:t>&lt;3&gt; Далее - "заявление о направлении экзаменатора".</w:t>
      </w:r>
    </w:p>
    <w:p w:rsidR="00540A50" w:rsidRPr="003F4524" w:rsidRDefault="00540A50" w:rsidP="00807C5F">
      <w:pPr>
        <w:pStyle w:val="ConsPlusNormal"/>
        <w:jc w:val="both"/>
        <w:rPr>
          <w:sz w:val="22"/>
          <w:szCs w:val="22"/>
        </w:rPr>
      </w:pPr>
    </w:p>
    <w:p w:rsidR="00540A50" w:rsidRPr="003F4524" w:rsidRDefault="00540A50" w:rsidP="00807C5F">
      <w:pPr>
        <w:pStyle w:val="ConsPlusNormal"/>
        <w:ind w:firstLine="540"/>
        <w:jc w:val="both"/>
        <w:rPr>
          <w:sz w:val="22"/>
          <w:szCs w:val="22"/>
        </w:rPr>
      </w:pPr>
      <w:r w:rsidRPr="003F4524">
        <w:rPr>
          <w:sz w:val="22"/>
          <w:szCs w:val="22"/>
        </w:rPr>
        <w:t>27. Заявление о направлении экзаменатора представляется в экзаменационное подразделение и регистрируется в соответствии с пунктами 8 - 11 настоящего Порядка.</w:t>
      </w:r>
    </w:p>
    <w:p w:rsidR="00540A50" w:rsidRPr="003F4524" w:rsidRDefault="00540A50" w:rsidP="00807C5F">
      <w:pPr>
        <w:pStyle w:val="ConsPlusNormal"/>
        <w:ind w:firstLine="540"/>
        <w:jc w:val="both"/>
        <w:rPr>
          <w:sz w:val="22"/>
          <w:szCs w:val="22"/>
        </w:rPr>
      </w:pPr>
      <w:r w:rsidRPr="003F4524">
        <w:rPr>
          <w:sz w:val="22"/>
          <w:szCs w:val="22"/>
        </w:rPr>
        <w:t>28. Оценка проводится на основании представляемых организацией, осуществляющей образовательную деятельность, протоколов квалификационных экзаменов, проводимых в 6-месячный период с даты регистрации заявления о направлении экзаменатора.</w:t>
      </w:r>
    </w:p>
    <w:p w:rsidR="00540A50" w:rsidRPr="003F4524" w:rsidRDefault="00540A50" w:rsidP="00807C5F">
      <w:pPr>
        <w:pStyle w:val="ConsPlusNormal"/>
        <w:ind w:firstLine="540"/>
        <w:jc w:val="both"/>
        <w:rPr>
          <w:sz w:val="22"/>
          <w:szCs w:val="22"/>
        </w:rPr>
      </w:pPr>
      <w:r w:rsidRPr="003F4524">
        <w:rPr>
          <w:sz w:val="22"/>
          <w:szCs w:val="22"/>
        </w:rPr>
        <w:t>29. Возможность проведения квалификационных экзаменов в соответствии с требованиями, предусмотренными абзацем третьим подпункта "а" пункта 9 Правил, устанавливается экзаменационным подразделением согласно пункту 16 Правил. В случае, если в отношении организации установлено соответствие условий для проведения теоретического экзамена и экзамена по первоначальным навыкам управления транспортным средством, имеющихся у организации, осуществляющей образовательную деятельность, требованиям Правил, дополнительная оценка на соответствие требованиям, предусмотренным абзацем третьим подпункта "а" пункта 9 Правил, не проводится.</w:t>
      </w:r>
    </w:p>
    <w:p w:rsidR="00540A50" w:rsidRPr="003F4524" w:rsidRDefault="00540A50" w:rsidP="00807C5F">
      <w:pPr>
        <w:pStyle w:val="ConsPlusNormal"/>
        <w:ind w:firstLine="540"/>
        <w:jc w:val="both"/>
        <w:rPr>
          <w:sz w:val="22"/>
          <w:szCs w:val="22"/>
        </w:rPr>
      </w:pPr>
      <w:bookmarkStart w:id="11" w:name="Par117"/>
      <w:bookmarkEnd w:id="11"/>
      <w:r w:rsidRPr="003F4524">
        <w:rPr>
          <w:sz w:val="22"/>
          <w:szCs w:val="22"/>
        </w:rPr>
        <w:t>30. Основаниями для отказа в направлении экзаменатора являются:</w:t>
      </w:r>
    </w:p>
    <w:p w:rsidR="00540A50" w:rsidRPr="003F4524" w:rsidRDefault="00540A50" w:rsidP="00807C5F">
      <w:pPr>
        <w:pStyle w:val="ConsPlusNormal"/>
        <w:ind w:firstLine="540"/>
        <w:jc w:val="both"/>
        <w:rPr>
          <w:sz w:val="22"/>
          <w:szCs w:val="22"/>
        </w:rPr>
      </w:pPr>
      <w:r w:rsidRPr="003F4524">
        <w:rPr>
          <w:sz w:val="22"/>
          <w:szCs w:val="22"/>
        </w:rPr>
        <w:t>30.1. Отсутствие у организации, осуществляющей образовательную деятельность, лицензии на осуществление образовательной деятельности по основным программам профессионального обучения либо приостановление, аннулирование или прекращение действия лицензии.</w:t>
      </w:r>
    </w:p>
    <w:p w:rsidR="00540A50" w:rsidRPr="003F4524" w:rsidRDefault="00540A50" w:rsidP="00807C5F">
      <w:pPr>
        <w:pStyle w:val="ConsPlusNormal"/>
        <w:ind w:firstLine="540"/>
        <w:jc w:val="both"/>
        <w:rPr>
          <w:sz w:val="22"/>
          <w:szCs w:val="22"/>
        </w:rPr>
      </w:pPr>
      <w:r w:rsidRPr="003F4524">
        <w:rPr>
          <w:sz w:val="22"/>
          <w:szCs w:val="22"/>
        </w:rPr>
        <w:t>30.2. Несоблюдение организацией, осуществляющей образовательную деятельность, требований, предусмотренных абзацем третьим подпункта "а" пункта 9 Правил к:</w:t>
      </w:r>
    </w:p>
    <w:p w:rsidR="00540A50" w:rsidRPr="003F4524" w:rsidRDefault="00540A50" w:rsidP="00807C5F">
      <w:pPr>
        <w:pStyle w:val="ConsPlusNormal"/>
        <w:ind w:firstLine="540"/>
        <w:jc w:val="both"/>
        <w:rPr>
          <w:sz w:val="22"/>
          <w:szCs w:val="22"/>
        </w:rPr>
      </w:pPr>
      <w:r w:rsidRPr="003F4524">
        <w:rPr>
          <w:sz w:val="22"/>
          <w:szCs w:val="22"/>
        </w:rPr>
        <w:t>автоматизированной системе (аппаратно-программному комплексу) для проведения теоретического экзамена &lt;1&gt;;</w:t>
      </w:r>
    </w:p>
    <w:p w:rsidR="00540A50" w:rsidRPr="003F4524" w:rsidRDefault="00540A50" w:rsidP="00807C5F">
      <w:pPr>
        <w:pStyle w:val="ConsPlusNormal"/>
        <w:ind w:firstLine="540"/>
        <w:jc w:val="both"/>
        <w:rPr>
          <w:sz w:val="22"/>
          <w:szCs w:val="22"/>
        </w:rPr>
      </w:pPr>
      <w:r w:rsidRPr="003F4524">
        <w:rPr>
          <w:sz w:val="22"/>
          <w:szCs w:val="22"/>
        </w:rPr>
        <w:t>--------------------------------</w:t>
      </w:r>
    </w:p>
    <w:p w:rsidR="00540A50" w:rsidRPr="00807C5F" w:rsidRDefault="00540A50" w:rsidP="00807C5F">
      <w:pPr>
        <w:pStyle w:val="ConsPlusNormal"/>
        <w:ind w:firstLine="540"/>
        <w:jc w:val="both"/>
      </w:pPr>
      <w:r w:rsidRPr="00807C5F">
        <w:t>&lt;1&gt; Пункты 9 и 10 приложения N 1 к Правилам.</w:t>
      </w:r>
    </w:p>
    <w:p w:rsidR="00540A50" w:rsidRPr="003F4524" w:rsidRDefault="00540A50" w:rsidP="00807C5F">
      <w:pPr>
        <w:pStyle w:val="ConsPlusNormal"/>
        <w:jc w:val="both"/>
        <w:rPr>
          <w:sz w:val="22"/>
          <w:szCs w:val="22"/>
        </w:rPr>
      </w:pPr>
    </w:p>
    <w:p w:rsidR="00540A50" w:rsidRPr="003F4524" w:rsidRDefault="00540A50" w:rsidP="00807C5F">
      <w:pPr>
        <w:pStyle w:val="ConsPlusNormal"/>
        <w:ind w:firstLine="540"/>
        <w:jc w:val="both"/>
        <w:rPr>
          <w:sz w:val="22"/>
          <w:szCs w:val="22"/>
        </w:rPr>
      </w:pPr>
      <w:r w:rsidRPr="003F4524">
        <w:rPr>
          <w:sz w:val="22"/>
          <w:szCs w:val="22"/>
        </w:rPr>
        <w:t>содержанию комплекта экзаменационных задач, используемого автоматизированной системой (аппаратно-программным комплексом) для проведения теоретического экзамена &lt;2&gt;;</w:t>
      </w:r>
    </w:p>
    <w:p w:rsidR="00540A50" w:rsidRPr="003F4524" w:rsidRDefault="00540A50" w:rsidP="00807C5F">
      <w:pPr>
        <w:pStyle w:val="ConsPlusNormal"/>
        <w:ind w:firstLine="540"/>
        <w:jc w:val="both"/>
        <w:rPr>
          <w:sz w:val="22"/>
          <w:szCs w:val="22"/>
        </w:rPr>
      </w:pPr>
      <w:r w:rsidRPr="003F4524">
        <w:rPr>
          <w:sz w:val="22"/>
          <w:szCs w:val="22"/>
        </w:rPr>
        <w:t>--------------------------------</w:t>
      </w:r>
    </w:p>
    <w:p w:rsidR="00540A50" w:rsidRPr="00807C5F" w:rsidRDefault="00540A50" w:rsidP="00807C5F">
      <w:pPr>
        <w:pStyle w:val="ConsPlusNormal"/>
        <w:ind w:firstLine="540"/>
        <w:jc w:val="both"/>
      </w:pPr>
      <w:r w:rsidRPr="00807C5F">
        <w:t>&lt;2&gt; Абзацы второй - седьмой пункта 12 Правил.</w:t>
      </w:r>
    </w:p>
    <w:p w:rsidR="00540A50" w:rsidRPr="003F4524" w:rsidRDefault="00540A50" w:rsidP="00807C5F">
      <w:pPr>
        <w:pStyle w:val="ConsPlusNormal"/>
        <w:jc w:val="both"/>
        <w:rPr>
          <w:sz w:val="22"/>
          <w:szCs w:val="22"/>
        </w:rPr>
      </w:pPr>
    </w:p>
    <w:p w:rsidR="00540A50" w:rsidRPr="003F4524" w:rsidRDefault="00540A50" w:rsidP="00807C5F">
      <w:pPr>
        <w:pStyle w:val="ConsPlusNormal"/>
        <w:ind w:firstLine="540"/>
        <w:jc w:val="both"/>
        <w:rPr>
          <w:sz w:val="22"/>
          <w:szCs w:val="22"/>
        </w:rPr>
      </w:pPr>
      <w:r w:rsidRPr="003F4524">
        <w:rPr>
          <w:sz w:val="22"/>
          <w:szCs w:val="22"/>
        </w:rPr>
        <w:t>автоматизированному автодрому &lt;3&gt;;</w:t>
      </w:r>
    </w:p>
    <w:p w:rsidR="00540A50" w:rsidRPr="003F4524" w:rsidRDefault="00540A50" w:rsidP="00807C5F">
      <w:pPr>
        <w:pStyle w:val="ConsPlusNormal"/>
        <w:ind w:firstLine="540"/>
        <w:jc w:val="both"/>
        <w:rPr>
          <w:sz w:val="22"/>
          <w:szCs w:val="22"/>
        </w:rPr>
      </w:pPr>
      <w:r w:rsidRPr="003F4524">
        <w:rPr>
          <w:sz w:val="22"/>
          <w:szCs w:val="22"/>
        </w:rPr>
        <w:t>--------------------------------</w:t>
      </w:r>
    </w:p>
    <w:p w:rsidR="00540A50" w:rsidRPr="00807C5F" w:rsidRDefault="00540A50" w:rsidP="00807C5F">
      <w:pPr>
        <w:pStyle w:val="ConsPlusNormal"/>
        <w:ind w:firstLine="540"/>
        <w:jc w:val="both"/>
      </w:pPr>
      <w:r w:rsidRPr="00807C5F">
        <w:t>&lt;3&gt; Пункты 2 - 8 приложения N 1 к Правилам.</w:t>
      </w:r>
    </w:p>
    <w:p w:rsidR="00540A50" w:rsidRPr="003F4524" w:rsidRDefault="00540A50" w:rsidP="00807C5F">
      <w:pPr>
        <w:pStyle w:val="ConsPlusNormal"/>
        <w:jc w:val="both"/>
        <w:rPr>
          <w:sz w:val="22"/>
          <w:szCs w:val="22"/>
        </w:rPr>
      </w:pPr>
    </w:p>
    <w:p w:rsidR="00540A50" w:rsidRPr="003F4524" w:rsidRDefault="00540A50" w:rsidP="00807C5F">
      <w:pPr>
        <w:pStyle w:val="ConsPlusNormal"/>
        <w:ind w:firstLine="540"/>
        <w:jc w:val="both"/>
        <w:rPr>
          <w:sz w:val="22"/>
          <w:szCs w:val="22"/>
        </w:rPr>
      </w:pPr>
      <w:r w:rsidRPr="003F4524">
        <w:rPr>
          <w:sz w:val="22"/>
          <w:szCs w:val="22"/>
        </w:rPr>
        <w:t>автоматизированной системе контроля и оценки навыков управления транспортными средствами кандидатов в водители &lt;4&gt;;</w:t>
      </w:r>
    </w:p>
    <w:p w:rsidR="00540A50" w:rsidRPr="003F4524" w:rsidRDefault="00540A50" w:rsidP="00807C5F">
      <w:pPr>
        <w:pStyle w:val="ConsPlusNormal"/>
        <w:ind w:firstLine="540"/>
        <w:jc w:val="both"/>
        <w:rPr>
          <w:sz w:val="22"/>
          <w:szCs w:val="22"/>
        </w:rPr>
      </w:pPr>
      <w:r w:rsidRPr="003F4524">
        <w:rPr>
          <w:sz w:val="22"/>
          <w:szCs w:val="22"/>
        </w:rPr>
        <w:t>--------------------------------</w:t>
      </w:r>
    </w:p>
    <w:p w:rsidR="00540A50" w:rsidRPr="00807C5F" w:rsidRDefault="00540A50" w:rsidP="00807C5F">
      <w:pPr>
        <w:pStyle w:val="ConsPlusNormal"/>
        <w:ind w:firstLine="540"/>
        <w:jc w:val="both"/>
      </w:pPr>
      <w:r w:rsidRPr="00807C5F">
        <w:t>&lt;4&gt; Пункты 14 - 16 приложения N 1 к Правилам.</w:t>
      </w:r>
    </w:p>
    <w:p w:rsidR="00540A50" w:rsidRPr="003F4524" w:rsidRDefault="00540A50" w:rsidP="00807C5F">
      <w:pPr>
        <w:pStyle w:val="ConsPlusNormal"/>
        <w:jc w:val="both"/>
        <w:rPr>
          <w:sz w:val="22"/>
          <w:szCs w:val="22"/>
        </w:rPr>
      </w:pPr>
    </w:p>
    <w:p w:rsidR="00540A50" w:rsidRPr="003F4524" w:rsidRDefault="00540A50" w:rsidP="00807C5F">
      <w:pPr>
        <w:pStyle w:val="ConsPlusNormal"/>
        <w:ind w:firstLine="540"/>
        <w:jc w:val="both"/>
        <w:rPr>
          <w:sz w:val="22"/>
          <w:szCs w:val="22"/>
        </w:rPr>
      </w:pPr>
      <w:r w:rsidRPr="003F4524">
        <w:rPr>
          <w:sz w:val="22"/>
          <w:szCs w:val="22"/>
        </w:rPr>
        <w:t>транспортным средствам &lt;5&gt;;</w:t>
      </w:r>
    </w:p>
    <w:p w:rsidR="00540A50" w:rsidRPr="003F4524" w:rsidRDefault="00540A50" w:rsidP="00807C5F">
      <w:pPr>
        <w:pStyle w:val="ConsPlusNormal"/>
        <w:ind w:firstLine="540"/>
        <w:jc w:val="both"/>
        <w:rPr>
          <w:sz w:val="22"/>
          <w:szCs w:val="22"/>
        </w:rPr>
      </w:pPr>
      <w:r w:rsidRPr="003F4524">
        <w:rPr>
          <w:sz w:val="22"/>
          <w:szCs w:val="22"/>
        </w:rPr>
        <w:t>--------------------------------</w:t>
      </w:r>
    </w:p>
    <w:p w:rsidR="00540A50" w:rsidRPr="00807C5F" w:rsidRDefault="00540A50" w:rsidP="00807C5F">
      <w:pPr>
        <w:pStyle w:val="ConsPlusNormal"/>
        <w:ind w:firstLine="540"/>
        <w:jc w:val="both"/>
      </w:pPr>
      <w:r w:rsidRPr="00807C5F">
        <w:t>&lt;5&gt; Приложение N 3 к Правилам.</w:t>
      </w:r>
    </w:p>
    <w:p w:rsidR="00540A50" w:rsidRPr="003F4524" w:rsidRDefault="00540A50" w:rsidP="00807C5F">
      <w:pPr>
        <w:pStyle w:val="ConsPlusNormal"/>
        <w:jc w:val="both"/>
        <w:rPr>
          <w:sz w:val="22"/>
          <w:szCs w:val="22"/>
        </w:rPr>
      </w:pPr>
    </w:p>
    <w:p w:rsidR="00540A50" w:rsidRPr="003F4524" w:rsidRDefault="00540A50" w:rsidP="00807C5F">
      <w:pPr>
        <w:pStyle w:val="ConsPlusNormal"/>
        <w:ind w:firstLine="540"/>
        <w:jc w:val="both"/>
        <w:rPr>
          <w:sz w:val="22"/>
          <w:szCs w:val="22"/>
        </w:rPr>
      </w:pPr>
      <w:r w:rsidRPr="003F4524">
        <w:rPr>
          <w:sz w:val="22"/>
          <w:szCs w:val="22"/>
        </w:rPr>
        <w:t>средствам аудио- и видеорегистрации процесса проведения практических экзаменов &lt;6&gt;.</w:t>
      </w:r>
    </w:p>
    <w:p w:rsidR="00540A50" w:rsidRPr="003F4524" w:rsidRDefault="00540A50" w:rsidP="00807C5F">
      <w:pPr>
        <w:pStyle w:val="ConsPlusNormal"/>
        <w:ind w:firstLine="540"/>
        <w:jc w:val="both"/>
        <w:rPr>
          <w:sz w:val="22"/>
          <w:szCs w:val="22"/>
        </w:rPr>
      </w:pPr>
      <w:r w:rsidRPr="003F4524">
        <w:rPr>
          <w:sz w:val="22"/>
          <w:szCs w:val="22"/>
        </w:rPr>
        <w:t>--------------------------------</w:t>
      </w:r>
    </w:p>
    <w:p w:rsidR="00540A50" w:rsidRPr="00807C5F" w:rsidRDefault="00540A50" w:rsidP="00807C5F">
      <w:pPr>
        <w:pStyle w:val="ConsPlusNormal"/>
        <w:ind w:firstLine="540"/>
        <w:jc w:val="both"/>
      </w:pPr>
      <w:r w:rsidRPr="00807C5F">
        <w:t>&lt;6&gt; Пункты 11 и 12 приложения N 1 к Правилам.</w:t>
      </w:r>
    </w:p>
    <w:p w:rsidR="00540A50" w:rsidRPr="003F4524" w:rsidRDefault="00540A50" w:rsidP="00807C5F">
      <w:pPr>
        <w:pStyle w:val="ConsPlusNormal"/>
        <w:jc w:val="both"/>
        <w:rPr>
          <w:sz w:val="22"/>
          <w:szCs w:val="22"/>
        </w:rPr>
      </w:pPr>
    </w:p>
    <w:p w:rsidR="00540A50" w:rsidRPr="003F4524" w:rsidRDefault="00540A50" w:rsidP="00807C5F">
      <w:pPr>
        <w:pStyle w:val="ConsPlusNormal"/>
        <w:ind w:firstLine="540"/>
        <w:jc w:val="both"/>
        <w:rPr>
          <w:sz w:val="22"/>
          <w:szCs w:val="22"/>
        </w:rPr>
      </w:pPr>
      <w:r w:rsidRPr="003F4524">
        <w:rPr>
          <w:sz w:val="22"/>
          <w:szCs w:val="22"/>
        </w:rPr>
        <w:t>30.3. Несоответствие итогов проводимой экзаменационным подразделением 6-месячной оценки результатов сдачи квалификационных экзаменов в организации, осуществляющей образовательную деятельность, следующим показателям, установленным абзацем четвертым подпункта "а" пункта 9 Правил:</w:t>
      </w:r>
    </w:p>
    <w:p w:rsidR="00540A50" w:rsidRPr="003F4524" w:rsidRDefault="00540A50" w:rsidP="00807C5F">
      <w:pPr>
        <w:pStyle w:val="ConsPlusNormal"/>
        <w:ind w:firstLine="540"/>
        <w:jc w:val="both"/>
        <w:rPr>
          <w:sz w:val="22"/>
          <w:szCs w:val="22"/>
        </w:rPr>
      </w:pPr>
      <w:r w:rsidRPr="003F4524">
        <w:rPr>
          <w:sz w:val="22"/>
          <w:szCs w:val="22"/>
        </w:rPr>
        <w:t>количество кандидатов в водители, сдавших с первого раза квалификационный экзамен по проверке теоретических знаний, не превышает 80 процентов общего количества лиц, сдававших данный экзамен;</w:t>
      </w:r>
    </w:p>
    <w:p w:rsidR="00540A50" w:rsidRPr="003F4524" w:rsidRDefault="00540A50" w:rsidP="00807C5F">
      <w:pPr>
        <w:pStyle w:val="ConsPlusNormal"/>
        <w:ind w:firstLine="540"/>
        <w:jc w:val="both"/>
        <w:rPr>
          <w:sz w:val="22"/>
          <w:szCs w:val="22"/>
        </w:rPr>
      </w:pPr>
      <w:r w:rsidRPr="003F4524">
        <w:rPr>
          <w:sz w:val="22"/>
          <w:szCs w:val="22"/>
        </w:rPr>
        <w:t>количество кандидатов в водители, сдавших с первого раза квалификационный экзамен по первоначальным навыкам управления транспортными средствами, не превышает 70 процентов общего количества лиц, сдававших данный экзамен.</w:t>
      </w:r>
    </w:p>
    <w:p w:rsidR="00540A50" w:rsidRPr="003F4524" w:rsidRDefault="00540A50" w:rsidP="00807C5F">
      <w:pPr>
        <w:pStyle w:val="ConsPlusNormal"/>
        <w:ind w:firstLine="540"/>
        <w:jc w:val="both"/>
        <w:rPr>
          <w:sz w:val="22"/>
          <w:szCs w:val="22"/>
        </w:rPr>
      </w:pPr>
      <w:r w:rsidRPr="003F4524">
        <w:rPr>
          <w:sz w:val="22"/>
          <w:szCs w:val="22"/>
        </w:rPr>
        <w:t>31. По итогам проведенной оценки в течение 7 рабочих дней с даты ее завершения руководителем экзаменационного подразделения принимается решение о направлении экзаменатора либо, при наличии предусмотренных пунктом 30 настоящего Порядка оснований, - о направлении соответствующего отказа. Организация, осуществляющая образовательную деятельность, уведомляется о результатах рассмотрения заявления в течение 3 рабочих дней с даты принятия решения.</w:t>
      </w:r>
    </w:p>
    <w:p w:rsidR="00540A50" w:rsidRPr="003F4524" w:rsidRDefault="00540A50" w:rsidP="00807C5F">
      <w:pPr>
        <w:pStyle w:val="ConsPlusNormal"/>
        <w:ind w:firstLine="540"/>
        <w:jc w:val="both"/>
        <w:rPr>
          <w:sz w:val="22"/>
          <w:szCs w:val="22"/>
        </w:rPr>
      </w:pPr>
      <w:bookmarkStart w:id="12" w:name="Par148"/>
      <w:bookmarkEnd w:id="12"/>
      <w:r w:rsidRPr="003F4524">
        <w:rPr>
          <w:sz w:val="22"/>
          <w:szCs w:val="22"/>
        </w:rPr>
        <w:t>32. В случае принятия решения о направлении экзаменатора взаимодействие экзаменационного подразделения с организацией, осуществляющей образовательную деятельность, при организации проведения квалификационного экзамена осуществляется в соответствии с пунктами 2 - 13 настоящего Порядка.</w:t>
      </w:r>
    </w:p>
    <w:p w:rsidR="00540A50" w:rsidRPr="003F4524" w:rsidRDefault="00540A50" w:rsidP="00807C5F">
      <w:pPr>
        <w:pStyle w:val="ConsPlusNormal"/>
        <w:ind w:firstLine="540"/>
        <w:jc w:val="both"/>
        <w:rPr>
          <w:sz w:val="22"/>
          <w:szCs w:val="22"/>
        </w:rPr>
      </w:pPr>
      <w:r w:rsidRPr="003F4524">
        <w:rPr>
          <w:sz w:val="22"/>
          <w:szCs w:val="22"/>
        </w:rPr>
        <w:t>33. Перед началом квалификационного экзамена экзаменатором выполняются следующие действия:</w:t>
      </w:r>
    </w:p>
    <w:p w:rsidR="00540A50" w:rsidRPr="003F4524" w:rsidRDefault="00540A50" w:rsidP="00807C5F">
      <w:pPr>
        <w:pStyle w:val="ConsPlusNormal"/>
        <w:ind w:firstLine="540"/>
        <w:jc w:val="both"/>
        <w:rPr>
          <w:sz w:val="22"/>
          <w:szCs w:val="22"/>
        </w:rPr>
      </w:pPr>
      <w:r w:rsidRPr="003F4524">
        <w:rPr>
          <w:sz w:val="22"/>
          <w:szCs w:val="22"/>
        </w:rPr>
        <w:t>33.1. Проверяется фактическое наличие автоматизированной системы (аппаратно-программного комплекса) и комплекта экзаменационных задач, сформированных в экзаменационные билеты, автоматизированного автодрома, транспортных средств соответствующих категорий (подкатегорий), средств аудио- и видеорегистрации процесса проведения практических экзаменов, их работоспособности &lt;1&gt;.</w:t>
      </w:r>
    </w:p>
    <w:p w:rsidR="00540A50" w:rsidRPr="003F4524" w:rsidRDefault="00540A50" w:rsidP="00807C5F">
      <w:pPr>
        <w:pStyle w:val="ConsPlusNormal"/>
        <w:ind w:firstLine="540"/>
        <w:jc w:val="both"/>
        <w:rPr>
          <w:sz w:val="22"/>
          <w:szCs w:val="22"/>
        </w:rPr>
      </w:pPr>
      <w:r w:rsidRPr="003F4524">
        <w:rPr>
          <w:sz w:val="22"/>
          <w:szCs w:val="22"/>
        </w:rPr>
        <w:t>--------------------------------</w:t>
      </w:r>
    </w:p>
    <w:p w:rsidR="00540A50" w:rsidRPr="00807C5F" w:rsidRDefault="00540A50" w:rsidP="00807C5F">
      <w:pPr>
        <w:pStyle w:val="ConsPlusNormal"/>
        <w:ind w:firstLine="540"/>
        <w:jc w:val="both"/>
      </w:pPr>
      <w:r w:rsidRPr="00807C5F">
        <w:t>&lt;1&gt; Пункты 12, 13 и 15 Правил.</w:t>
      </w:r>
    </w:p>
    <w:p w:rsidR="00540A50" w:rsidRPr="003F4524" w:rsidRDefault="00540A50" w:rsidP="00807C5F">
      <w:pPr>
        <w:pStyle w:val="ConsPlusNormal"/>
        <w:jc w:val="both"/>
        <w:rPr>
          <w:sz w:val="22"/>
          <w:szCs w:val="22"/>
        </w:rPr>
      </w:pPr>
    </w:p>
    <w:p w:rsidR="00540A50" w:rsidRPr="003F4524" w:rsidRDefault="00540A50" w:rsidP="00807C5F">
      <w:pPr>
        <w:pStyle w:val="ConsPlusNormal"/>
        <w:ind w:firstLine="540"/>
        <w:jc w:val="both"/>
        <w:rPr>
          <w:sz w:val="22"/>
          <w:szCs w:val="22"/>
        </w:rPr>
      </w:pPr>
      <w:r w:rsidRPr="003F4524">
        <w:rPr>
          <w:sz w:val="22"/>
          <w:szCs w:val="22"/>
        </w:rPr>
        <w:t>33.2. Устанавливается личность кандидатов в водители, допущенных к сдаче квалификационного экзамена.</w:t>
      </w:r>
    </w:p>
    <w:p w:rsidR="00540A50" w:rsidRPr="003F4524" w:rsidRDefault="00540A50" w:rsidP="00807C5F">
      <w:pPr>
        <w:pStyle w:val="ConsPlusNormal"/>
        <w:ind w:firstLine="540"/>
        <w:jc w:val="both"/>
        <w:rPr>
          <w:sz w:val="22"/>
          <w:szCs w:val="22"/>
        </w:rPr>
      </w:pPr>
      <w:r w:rsidRPr="003F4524">
        <w:rPr>
          <w:sz w:val="22"/>
          <w:szCs w:val="22"/>
        </w:rPr>
        <w:t>34. В ходе проведения квалификационного экзамена экзаменатором осуществляется контроль за соответствием условий и порядка его проведения требованиям пунктов 12, 13 и 15 Правил.</w:t>
      </w:r>
    </w:p>
    <w:p w:rsidR="00540A50" w:rsidRPr="003F4524" w:rsidRDefault="00540A50" w:rsidP="00807C5F">
      <w:pPr>
        <w:pStyle w:val="ConsPlusNormal"/>
        <w:ind w:firstLine="540"/>
        <w:jc w:val="both"/>
        <w:rPr>
          <w:sz w:val="22"/>
          <w:szCs w:val="22"/>
        </w:rPr>
      </w:pPr>
      <w:r w:rsidRPr="003F4524">
        <w:rPr>
          <w:sz w:val="22"/>
          <w:szCs w:val="22"/>
        </w:rPr>
        <w:t>35. При установлении несоответствия условий и порядка проведения квалификационного экзамена требованиям пунктов 12, 13 и 15 Правил экзаменатор покидает место проведения квалификационного экзамена. При оценке результаты указанного квалификационного экзамена учитываются как не сданные, направление экзаменатора осуществляется после устранения организацией, осуществляющей образовательную деятельность, выявленного несоответствия.</w:t>
      </w:r>
    </w:p>
    <w:p w:rsidR="00540A50" w:rsidRPr="003F4524" w:rsidRDefault="00540A50" w:rsidP="00807C5F">
      <w:pPr>
        <w:pStyle w:val="ConsPlusNormal"/>
        <w:ind w:firstLine="540"/>
        <w:jc w:val="both"/>
        <w:rPr>
          <w:sz w:val="22"/>
          <w:szCs w:val="22"/>
        </w:rPr>
      </w:pPr>
      <w:r w:rsidRPr="003F4524">
        <w:rPr>
          <w:sz w:val="22"/>
          <w:szCs w:val="22"/>
        </w:rPr>
        <w:t>36. После проведения квалификационных экзаменов уполномоченным представителем организации, осуществляющей образовательную деятельность, оформляются протоколы проведения квалификационных экзамена по проверке теоретических знаний и квалификационного экзамена по проверке первоначальных навыков управления транспортными средствами. Вторые экземпляры указанных протоколов, заверенные подписью руководителя организации, осуществляющей образовательную деятельность, и печатью (при наличии), приобщаются экзаменатором к материалам, послужившим основанием для допуска лиц, успешно сдавших квалификационные экзамены, к сдаче экзамена по управлению транспортным средством в условиях дорожного движения.</w:t>
      </w:r>
    </w:p>
    <w:p w:rsidR="00540A50" w:rsidRPr="003F4524" w:rsidRDefault="00540A50" w:rsidP="00807C5F">
      <w:pPr>
        <w:pStyle w:val="ConsPlusNormal"/>
        <w:ind w:firstLine="540"/>
        <w:jc w:val="both"/>
        <w:rPr>
          <w:sz w:val="22"/>
          <w:szCs w:val="22"/>
        </w:rPr>
      </w:pPr>
      <w:r w:rsidRPr="003F4524">
        <w:rPr>
          <w:sz w:val="22"/>
          <w:szCs w:val="22"/>
        </w:rPr>
        <w:t>37. Сведения о результатах квалификационных экзаменов вносятся уполномоченным должностным лицом в специальное программное обеспечение федеральной информационной системы Госавтоинспекции.</w:t>
      </w:r>
    </w:p>
    <w:p w:rsidR="00540A50" w:rsidRPr="003F4524" w:rsidRDefault="00540A50" w:rsidP="00807C5F">
      <w:pPr>
        <w:pStyle w:val="ConsPlusNormal"/>
        <w:ind w:firstLine="540"/>
        <w:jc w:val="both"/>
        <w:rPr>
          <w:sz w:val="22"/>
          <w:szCs w:val="22"/>
        </w:rPr>
      </w:pPr>
      <w:r w:rsidRPr="003F4524">
        <w:rPr>
          <w:sz w:val="22"/>
          <w:szCs w:val="22"/>
        </w:rPr>
        <w:t>38. В случае обращения организации, осуществляющей образовательную деятельность, о проведении экзамена по управлению транспортным средством в условиях дорожного движения в составе организованной группы его проведение осуществляется в соответствии с пунктами 14 - 24 настоящего Порядка.</w:t>
      </w:r>
    </w:p>
    <w:p w:rsidR="00540A50" w:rsidRPr="003F4524" w:rsidRDefault="00540A50" w:rsidP="00807C5F">
      <w:pPr>
        <w:pStyle w:val="ConsPlusNormal"/>
        <w:ind w:firstLine="540"/>
        <w:jc w:val="both"/>
        <w:rPr>
          <w:sz w:val="22"/>
          <w:szCs w:val="22"/>
        </w:rPr>
      </w:pPr>
      <w:r w:rsidRPr="003F4524">
        <w:rPr>
          <w:sz w:val="22"/>
          <w:szCs w:val="22"/>
        </w:rPr>
        <w:t>39. По истечении 6 месяцев с даты принятия решения о направлении экзаменатора экзаменационным подразделением на основании протоколов проведения квалификационных экзаменов, представленных организацией, осуществляющей образовательную деятельность, проводится оценка результатов сдачи квалификационных экзаменов на предмет соответствия показателям, установленным абзацем четвертым подпункта "а" пункта 9 Правил.</w:t>
      </w:r>
    </w:p>
    <w:p w:rsidR="00540A50" w:rsidRPr="003F4524" w:rsidRDefault="00540A50" w:rsidP="00807C5F">
      <w:pPr>
        <w:pStyle w:val="ConsPlusNormal"/>
        <w:ind w:firstLine="540"/>
        <w:jc w:val="both"/>
        <w:rPr>
          <w:sz w:val="22"/>
          <w:szCs w:val="22"/>
        </w:rPr>
      </w:pPr>
      <w:r w:rsidRPr="003F4524">
        <w:rPr>
          <w:sz w:val="22"/>
          <w:szCs w:val="22"/>
        </w:rPr>
        <w:t>40. В случае, если по итогам проведенной оценки результаты сдачи квалификационных экзаменов соответствуют показателям, установленным абзацем четвертым подпункта "а" пункта 9 Правил, руководителем экзаменационного подразделения принимается решение о направлении экзаменатора в течение следующих 6 месяцев.</w:t>
      </w:r>
    </w:p>
    <w:p w:rsidR="00540A50" w:rsidRPr="003F4524" w:rsidRDefault="00540A50" w:rsidP="00807C5F">
      <w:pPr>
        <w:pStyle w:val="ConsPlusNormal"/>
        <w:ind w:firstLine="540"/>
        <w:jc w:val="both"/>
        <w:rPr>
          <w:sz w:val="22"/>
          <w:szCs w:val="22"/>
        </w:rPr>
      </w:pPr>
      <w:r w:rsidRPr="003F4524">
        <w:rPr>
          <w:sz w:val="22"/>
          <w:szCs w:val="22"/>
        </w:rPr>
        <w:t>41. В случае, если по итогам проведенной оценки результаты сдачи квалификационных экзаменов не соответствуют показателям, установленным абзацем четвертым подпункта "а" пункта 9 Правил, руководителем экзаменационного подразделения принимается решение об отказе в направлении экзаменатора, о чем уведомляется организация, осуществляющая образовательную деятельность. Последующее направление экзаменатора осуществляется в соответствии с пунктами 26 - 32 настоящего Порядка.</w:t>
      </w:r>
    </w:p>
    <w:p w:rsidR="00540A50" w:rsidRPr="003F4524" w:rsidRDefault="00540A50" w:rsidP="00807C5F">
      <w:pPr>
        <w:pStyle w:val="ConsPlusNormal"/>
        <w:ind w:firstLine="540"/>
        <w:jc w:val="both"/>
        <w:rPr>
          <w:sz w:val="22"/>
          <w:szCs w:val="22"/>
        </w:rPr>
      </w:pPr>
      <w:r w:rsidRPr="003F4524">
        <w:rPr>
          <w:sz w:val="22"/>
          <w:szCs w:val="22"/>
        </w:rPr>
        <w:t>42. Материалы взаимодействия с организациями, осуществляющими образовательную деятельность, осуществляющими проведение квалификационного экзамена по проверке теоретических знаний и квалификационного экзамена по проверке первоначальных навыков управления транспортными средствами в соответствии с подпунктом "а" пункта 9 Правил (заявления организаций, осуществляющих образовательную деятельность, списки обучающихся, списки кандидатов в водители, графики и протоколы проведения квалификационных экзаменов, уведомления, результаты оценки) формируются в отдельные дела и хранятся в экзаменационном подразделении.</w:t>
      </w:r>
    </w:p>
    <w:p w:rsidR="00540A50" w:rsidRPr="003F4524" w:rsidRDefault="00540A50" w:rsidP="00807C5F">
      <w:pPr>
        <w:pStyle w:val="ConsPlusNormal"/>
        <w:jc w:val="both"/>
        <w:rPr>
          <w:sz w:val="22"/>
          <w:szCs w:val="22"/>
        </w:rPr>
      </w:pPr>
    </w:p>
    <w:p w:rsidR="00540A50" w:rsidRPr="003F4524" w:rsidRDefault="00540A50" w:rsidP="00807C5F">
      <w:pPr>
        <w:pStyle w:val="ConsPlusNormal"/>
        <w:jc w:val="both"/>
        <w:rPr>
          <w:sz w:val="22"/>
          <w:szCs w:val="22"/>
        </w:rPr>
      </w:pPr>
    </w:p>
    <w:p w:rsidR="00540A50" w:rsidRDefault="00540A50" w:rsidP="00807C5F">
      <w:pPr>
        <w:pStyle w:val="ConsPlusNormal"/>
        <w:jc w:val="both"/>
        <w:rPr>
          <w:sz w:val="22"/>
          <w:szCs w:val="22"/>
        </w:rPr>
      </w:pPr>
    </w:p>
    <w:p w:rsidR="00540A50" w:rsidRDefault="00540A50" w:rsidP="00807C5F">
      <w:pPr>
        <w:pStyle w:val="ConsPlusNormal"/>
        <w:jc w:val="both"/>
        <w:rPr>
          <w:sz w:val="22"/>
          <w:szCs w:val="22"/>
        </w:rPr>
      </w:pPr>
    </w:p>
    <w:p w:rsidR="00540A50" w:rsidRDefault="00540A50" w:rsidP="00807C5F">
      <w:pPr>
        <w:pStyle w:val="ConsPlusNormal"/>
        <w:jc w:val="both"/>
        <w:rPr>
          <w:sz w:val="22"/>
          <w:szCs w:val="22"/>
        </w:rPr>
      </w:pPr>
    </w:p>
    <w:p w:rsidR="00540A50" w:rsidRDefault="00540A50" w:rsidP="00807C5F">
      <w:pPr>
        <w:pStyle w:val="ConsPlusNormal"/>
        <w:jc w:val="both"/>
        <w:rPr>
          <w:sz w:val="22"/>
          <w:szCs w:val="22"/>
        </w:rPr>
      </w:pPr>
    </w:p>
    <w:p w:rsidR="00540A50" w:rsidRDefault="00540A50" w:rsidP="00807C5F">
      <w:pPr>
        <w:pStyle w:val="ConsPlusNormal"/>
        <w:jc w:val="both"/>
        <w:rPr>
          <w:sz w:val="22"/>
          <w:szCs w:val="22"/>
        </w:rPr>
      </w:pPr>
    </w:p>
    <w:p w:rsidR="00540A50" w:rsidRDefault="00540A50" w:rsidP="00807C5F">
      <w:pPr>
        <w:pStyle w:val="ConsPlusNormal"/>
        <w:jc w:val="both"/>
        <w:rPr>
          <w:sz w:val="22"/>
          <w:szCs w:val="22"/>
        </w:rPr>
      </w:pPr>
    </w:p>
    <w:p w:rsidR="00540A50" w:rsidRPr="003F4524" w:rsidRDefault="00540A50" w:rsidP="00807C5F">
      <w:pPr>
        <w:pStyle w:val="ConsPlusNormal"/>
        <w:jc w:val="both"/>
        <w:rPr>
          <w:sz w:val="22"/>
          <w:szCs w:val="22"/>
        </w:rPr>
      </w:pPr>
    </w:p>
    <w:p w:rsidR="00540A50" w:rsidRPr="003F4524" w:rsidRDefault="00540A50" w:rsidP="00807C5F">
      <w:pPr>
        <w:pStyle w:val="ConsPlusNormal"/>
        <w:jc w:val="both"/>
        <w:rPr>
          <w:sz w:val="22"/>
          <w:szCs w:val="22"/>
        </w:rPr>
      </w:pPr>
    </w:p>
    <w:p w:rsidR="00540A50" w:rsidRDefault="00540A50" w:rsidP="00807C5F">
      <w:pPr>
        <w:pStyle w:val="ConsPlusNormal"/>
        <w:jc w:val="both"/>
        <w:rPr>
          <w:sz w:val="22"/>
          <w:szCs w:val="22"/>
        </w:rPr>
        <w:sectPr w:rsidR="00540A50" w:rsidSect="00DF5729">
          <w:headerReference w:type="default" r:id="rId6"/>
          <w:footerReference w:type="default" r:id="rId7"/>
          <w:pgSz w:w="11906" w:h="16838"/>
          <w:pgMar w:top="1418" w:right="851" w:bottom="851" w:left="1418" w:header="0" w:footer="0" w:gutter="0"/>
          <w:cols w:space="720"/>
          <w:noEndnote/>
        </w:sectPr>
      </w:pPr>
    </w:p>
    <w:p w:rsidR="00540A50" w:rsidRPr="003F4524" w:rsidRDefault="00540A50" w:rsidP="00807C5F">
      <w:pPr>
        <w:pStyle w:val="ConsPlusNormal"/>
        <w:jc w:val="right"/>
        <w:outlineLvl w:val="1"/>
        <w:rPr>
          <w:sz w:val="22"/>
          <w:szCs w:val="22"/>
        </w:rPr>
      </w:pPr>
      <w:r w:rsidRPr="003F4524">
        <w:rPr>
          <w:sz w:val="22"/>
          <w:szCs w:val="22"/>
        </w:rPr>
        <w:t>Приложение N 1</w:t>
      </w:r>
    </w:p>
    <w:p w:rsidR="00540A50" w:rsidRPr="003F4524" w:rsidRDefault="00540A50" w:rsidP="00807C5F">
      <w:pPr>
        <w:pStyle w:val="ConsPlusNormal"/>
        <w:jc w:val="right"/>
        <w:rPr>
          <w:sz w:val="22"/>
          <w:szCs w:val="22"/>
        </w:rPr>
      </w:pPr>
      <w:r w:rsidRPr="003F4524">
        <w:rPr>
          <w:sz w:val="22"/>
          <w:szCs w:val="22"/>
        </w:rPr>
        <w:t>к Порядку взаимодействия</w:t>
      </w:r>
    </w:p>
    <w:p w:rsidR="00540A50" w:rsidRPr="003F4524" w:rsidRDefault="00540A50" w:rsidP="00807C5F">
      <w:pPr>
        <w:pStyle w:val="ConsPlusNormal"/>
        <w:jc w:val="right"/>
        <w:rPr>
          <w:sz w:val="22"/>
          <w:szCs w:val="22"/>
        </w:rPr>
      </w:pPr>
      <w:r w:rsidRPr="003F4524">
        <w:rPr>
          <w:sz w:val="22"/>
          <w:szCs w:val="22"/>
        </w:rPr>
        <w:t>с организациями, осуществляющими</w:t>
      </w:r>
    </w:p>
    <w:p w:rsidR="00540A50" w:rsidRPr="003F4524" w:rsidRDefault="00540A50" w:rsidP="00807C5F">
      <w:pPr>
        <w:pStyle w:val="ConsPlusNormal"/>
        <w:jc w:val="right"/>
        <w:rPr>
          <w:sz w:val="22"/>
          <w:szCs w:val="22"/>
        </w:rPr>
      </w:pPr>
      <w:r w:rsidRPr="003F4524">
        <w:rPr>
          <w:sz w:val="22"/>
          <w:szCs w:val="22"/>
        </w:rPr>
        <w:t>образовательную деятельность</w:t>
      </w:r>
    </w:p>
    <w:p w:rsidR="00540A50" w:rsidRPr="003F4524" w:rsidRDefault="00540A50" w:rsidP="00807C5F">
      <w:pPr>
        <w:pStyle w:val="ConsPlusNormal"/>
        <w:jc w:val="right"/>
        <w:rPr>
          <w:sz w:val="22"/>
          <w:szCs w:val="22"/>
        </w:rPr>
      </w:pPr>
      <w:r w:rsidRPr="003F4524">
        <w:rPr>
          <w:sz w:val="22"/>
          <w:szCs w:val="22"/>
        </w:rPr>
        <w:t>и реализующими основные программы</w:t>
      </w:r>
    </w:p>
    <w:p w:rsidR="00540A50" w:rsidRPr="003F4524" w:rsidRDefault="00540A50" w:rsidP="00807C5F">
      <w:pPr>
        <w:pStyle w:val="ConsPlusNormal"/>
        <w:jc w:val="right"/>
        <w:rPr>
          <w:sz w:val="22"/>
          <w:szCs w:val="22"/>
        </w:rPr>
      </w:pPr>
      <w:r w:rsidRPr="003F4524">
        <w:rPr>
          <w:sz w:val="22"/>
          <w:szCs w:val="22"/>
        </w:rPr>
        <w:t>профессионального обучения водителей</w:t>
      </w:r>
    </w:p>
    <w:p w:rsidR="00540A50" w:rsidRPr="003F4524" w:rsidRDefault="00540A50" w:rsidP="00807C5F">
      <w:pPr>
        <w:pStyle w:val="ConsPlusNormal"/>
        <w:jc w:val="right"/>
        <w:rPr>
          <w:sz w:val="22"/>
          <w:szCs w:val="22"/>
        </w:rPr>
      </w:pPr>
      <w:r w:rsidRPr="003F4524">
        <w:rPr>
          <w:sz w:val="22"/>
          <w:szCs w:val="22"/>
        </w:rPr>
        <w:t>транспортных средств соответствующих</w:t>
      </w:r>
    </w:p>
    <w:p w:rsidR="00540A50" w:rsidRPr="003F4524" w:rsidRDefault="00540A50" w:rsidP="00807C5F">
      <w:pPr>
        <w:pStyle w:val="ConsPlusNormal"/>
        <w:jc w:val="right"/>
        <w:rPr>
          <w:sz w:val="22"/>
          <w:szCs w:val="22"/>
        </w:rPr>
      </w:pPr>
      <w:r w:rsidRPr="003F4524">
        <w:rPr>
          <w:sz w:val="22"/>
          <w:szCs w:val="22"/>
        </w:rPr>
        <w:t>категорий и подкатегорий,</w:t>
      </w:r>
    </w:p>
    <w:p w:rsidR="00540A50" w:rsidRPr="003F4524" w:rsidRDefault="00540A50" w:rsidP="00807C5F">
      <w:pPr>
        <w:pStyle w:val="ConsPlusNormal"/>
        <w:jc w:val="right"/>
        <w:rPr>
          <w:sz w:val="22"/>
          <w:szCs w:val="22"/>
        </w:rPr>
      </w:pPr>
      <w:r w:rsidRPr="003F4524">
        <w:rPr>
          <w:sz w:val="22"/>
          <w:szCs w:val="22"/>
        </w:rPr>
        <w:t>и направления экзаменатора</w:t>
      </w:r>
    </w:p>
    <w:p w:rsidR="00540A50" w:rsidRPr="003F4524" w:rsidRDefault="00540A50" w:rsidP="00807C5F">
      <w:pPr>
        <w:pStyle w:val="ConsPlusNormal"/>
        <w:jc w:val="right"/>
        <w:rPr>
          <w:sz w:val="22"/>
          <w:szCs w:val="22"/>
        </w:rPr>
      </w:pPr>
      <w:r w:rsidRPr="003F4524">
        <w:rPr>
          <w:sz w:val="22"/>
          <w:szCs w:val="22"/>
        </w:rPr>
        <w:t>(рекомендуемый образец)</w:t>
      </w:r>
    </w:p>
    <w:p w:rsidR="00540A50" w:rsidRPr="00807C5F" w:rsidRDefault="00540A50" w:rsidP="00807C5F">
      <w:pPr>
        <w:pStyle w:val="ConsPlusNonformat"/>
        <w:jc w:val="both"/>
      </w:pPr>
      <w:r w:rsidRPr="00807C5F">
        <w:t xml:space="preserve">       (Заполняется на бланке</w:t>
      </w:r>
    </w:p>
    <w:p w:rsidR="00540A50" w:rsidRPr="00807C5F" w:rsidRDefault="00540A50" w:rsidP="00807C5F">
      <w:pPr>
        <w:pStyle w:val="ConsPlusNonformat"/>
        <w:jc w:val="both"/>
      </w:pPr>
      <w:r w:rsidRPr="00807C5F">
        <w:t xml:space="preserve">     организации, осуществляющей</w:t>
      </w:r>
    </w:p>
    <w:p w:rsidR="00540A50" w:rsidRPr="00807C5F" w:rsidRDefault="00540A50" w:rsidP="00807C5F">
      <w:pPr>
        <w:pStyle w:val="ConsPlusNonformat"/>
        <w:jc w:val="both"/>
      </w:pPr>
      <w:r w:rsidRPr="00807C5F">
        <w:t xml:space="preserve">    образовательную деятельность)</w:t>
      </w:r>
    </w:p>
    <w:p w:rsidR="00540A50" w:rsidRPr="00807C5F" w:rsidRDefault="00540A50" w:rsidP="00807C5F">
      <w:pPr>
        <w:pStyle w:val="ConsPlusNonformat"/>
        <w:jc w:val="both"/>
      </w:pPr>
    </w:p>
    <w:p w:rsidR="00540A50" w:rsidRPr="00807C5F" w:rsidRDefault="00540A50" w:rsidP="00807C5F">
      <w:pPr>
        <w:pStyle w:val="ConsPlusNonformat"/>
        <w:jc w:val="both"/>
      </w:pPr>
      <w:r w:rsidRPr="00807C5F">
        <w:t xml:space="preserve">                                  Руководителю ____________________________</w:t>
      </w:r>
    </w:p>
    <w:p w:rsidR="00540A50" w:rsidRPr="00807C5F" w:rsidRDefault="00540A50" w:rsidP="00807C5F">
      <w:pPr>
        <w:pStyle w:val="ConsPlusNonformat"/>
        <w:jc w:val="both"/>
      </w:pPr>
      <w:r w:rsidRPr="00807C5F">
        <w:t xml:space="preserve">                                               (наименование подразделения</w:t>
      </w:r>
    </w:p>
    <w:p w:rsidR="00540A50" w:rsidRPr="00807C5F" w:rsidRDefault="00540A50" w:rsidP="00807C5F">
      <w:pPr>
        <w:pStyle w:val="ConsPlusNonformat"/>
        <w:jc w:val="both"/>
      </w:pPr>
      <w:r w:rsidRPr="00807C5F">
        <w:t xml:space="preserve">                                                    Госавтоинспекции)</w:t>
      </w:r>
    </w:p>
    <w:p w:rsidR="00540A50" w:rsidRPr="00807C5F" w:rsidRDefault="00540A50" w:rsidP="00807C5F">
      <w:pPr>
        <w:pStyle w:val="ConsPlusNonformat"/>
        <w:jc w:val="both"/>
      </w:pPr>
    </w:p>
    <w:p w:rsidR="00540A50" w:rsidRPr="00807C5F" w:rsidRDefault="00540A50" w:rsidP="00807C5F">
      <w:pPr>
        <w:pStyle w:val="ConsPlusNonformat"/>
        <w:jc w:val="both"/>
      </w:pPr>
      <w:bookmarkStart w:id="13" w:name="Par189"/>
      <w:bookmarkEnd w:id="13"/>
      <w:r w:rsidRPr="00807C5F">
        <w:t xml:space="preserve">                                 СВЕДЕНИЯ</w:t>
      </w:r>
    </w:p>
    <w:p w:rsidR="00540A50" w:rsidRPr="00807C5F" w:rsidRDefault="00540A50" w:rsidP="00807C5F">
      <w:pPr>
        <w:pStyle w:val="ConsPlusNonformat"/>
        <w:jc w:val="both"/>
      </w:pPr>
      <w:r w:rsidRPr="00807C5F">
        <w:t xml:space="preserve">    о лицах, обучающихся по программе _________________________________</w:t>
      </w:r>
    </w:p>
    <w:p w:rsidR="00540A50" w:rsidRPr="00807C5F" w:rsidRDefault="00540A50" w:rsidP="00807C5F">
      <w:pPr>
        <w:pStyle w:val="ConsPlusNonformat"/>
        <w:jc w:val="both"/>
      </w:pPr>
      <w:r w:rsidRPr="00807C5F">
        <w:t xml:space="preserve">                                        (подготовки, переподготовки,</w:t>
      </w:r>
    </w:p>
    <w:p w:rsidR="00540A50" w:rsidRPr="00807C5F" w:rsidRDefault="00540A50" w:rsidP="00807C5F">
      <w:pPr>
        <w:pStyle w:val="ConsPlusNonformat"/>
        <w:jc w:val="both"/>
      </w:pPr>
      <w:r w:rsidRPr="00807C5F">
        <w:t xml:space="preserve">                                           повышения квалификации)</w:t>
      </w:r>
    </w:p>
    <w:p w:rsidR="00540A50" w:rsidRPr="00807C5F" w:rsidRDefault="00540A50" w:rsidP="00807C5F">
      <w:pPr>
        <w:pStyle w:val="ConsPlusNonformat"/>
        <w:jc w:val="both"/>
      </w:pPr>
      <w:r w:rsidRPr="00807C5F">
        <w:t xml:space="preserve">                      водителей транспортных средств</w:t>
      </w:r>
    </w:p>
    <w:p w:rsidR="00540A50" w:rsidRPr="00807C5F" w:rsidRDefault="00540A50" w:rsidP="00807C5F">
      <w:pPr>
        <w:pStyle w:val="ConsPlusNonformat"/>
        <w:jc w:val="both"/>
      </w:pPr>
    </w:p>
    <w:p w:rsidR="00540A50" w:rsidRPr="00807C5F" w:rsidRDefault="00540A50" w:rsidP="00807C5F">
      <w:pPr>
        <w:pStyle w:val="ConsPlusNonformat"/>
        <w:jc w:val="both"/>
      </w:pPr>
      <w:r w:rsidRPr="00807C5F">
        <w:t>Организация: ______________________________________________________________</w:t>
      </w:r>
    </w:p>
    <w:p w:rsidR="00540A50" w:rsidRPr="00807C5F" w:rsidRDefault="00540A50" w:rsidP="00807C5F">
      <w:pPr>
        <w:pStyle w:val="ConsPlusNonformat"/>
        <w:jc w:val="both"/>
      </w:pPr>
      <w:r w:rsidRPr="00807C5F">
        <w:t xml:space="preserve">               (наименование организации, осуществляющей образовательную</w:t>
      </w:r>
    </w:p>
    <w:p w:rsidR="00540A50" w:rsidRPr="00807C5F" w:rsidRDefault="00540A50" w:rsidP="00807C5F">
      <w:pPr>
        <w:pStyle w:val="ConsPlusNonformat"/>
        <w:jc w:val="both"/>
      </w:pPr>
      <w:r w:rsidRPr="00807C5F">
        <w:t xml:space="preserve">                          деятельность, адрес местонахождения)</w:t>
      </w:r>
    </w:p>
    <w:p w:rsidR="00540A50" w:rsidRPr="00807C5F" w:rsidRDefault="00540A50" w:rsidP="00807C5F">
      <w:pPr>
        <w:pStyle w:val="ConsPlusNonformat"/>
        <w:jc w:val="both"/>
      </w:pPr>
    </w:p>
    <w:p w:rsidR="00540A50" w:rsidRPr="00807C5F" w:rsidRDefault="00540A50" w:rsidP="00807C5F">
      <w:pPr>
        <w:pStyle w:val="ConsPlusNonformat"/>
        <w:jc w:val="both"/>
      </w:pPr>
      <w:r w:rsidRPr="00807C5F">
        <w:t>Категория (подкатегория) ТС: ____________ N группы ____________ Дата начала</w:t>
      </w:r>
    </w:p>
    <w:p w:rsidR="00540A50" w:rsidRPr="00807C5F" w:rsidRDefault="00540A50" w:rsidP="00807C5F">
      <w:pPr>
        <w:pStyle w:val="ConsPlusNonformat"/>
        <w:jc w:val="both"/>
      </w:pPr>
      <w:r w:rsidRPr="00807C5F">
        <w:t>обучения: _____________ Дата окончания обучения: ______________</w:t>
      </w:r>
    </w:p>
    <w:p w:rsidR="00540A50" w:rsidRPr="00807C5F" w:rsidRDefault="00540A50" w:rsidP="00807C5F">
      <w:pPr>
        <w:pStyle w:val="ConsPlusNormal"/>
        <w:jc w:val="both"/>
      </w:pPr>
    </w:p>
    <w:tbl>
      <w:tblPr>
        <w:tblW w:w="0" w:type="auto"/>
        <w:tblInd w:w="62" w:type="dxa"/>
        <w:tblCellMar>
          <w:top w:w="102" w:type="dxa"/>
          <w:left w:w="62" w:type="dxa"/>
          <w:bottom w:w="102" w:type="dxa"/>
          <w:right w:w="62" w:type="dxa"/>
        </w:tblCellMar>
        <w:tblLook w:val="0000"/>
      </w:tblPr>
      <w:tblGrid>
        <w:gridCol w:w="536"/>
        <w:gridCol w:w="974"/>
        <w:gridCol w:w="514"/>
        <w:gridCol w:w="996"/>
        <w:gridCol w:w="496"/>
        <w:gridCol w:w="1392"/>
        <w:gridCol w:w="1484"/>
        <w:gridCol w:w="1337"/>
        <w:gridCol w:w="2236"/>
        <w:gridCol w:w="1213"/>
        <w:gridCol w:w="1008"/>
        <w:gridCol w:w="1841"/>
        <w:gridCol w:w="1171"/>
      </w:tblGrid>
      <w:tr w:rsidR="00540A50" w:rsidRPr="00807C5F" w:rsidTr="00807C5F">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gridSpan w:val="7"/>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Анкетные данные</w:t>
            </w:r>
          </w:p>
        </w:tc>
        <w:tc>
          <w:tcPr>
            <w:tcW w:w="0" w:type="auto"/>
            <w:gridSpan w:val="5"/>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Документ, удостоверяющий личность</w:t>
            </w:r>
          </w:p>
        </w:tc>
      </w:tr>
      <w:tr w:rsidR="00540A50" w:rsidRPr="00807C5F" w:rsidTr="00807C5F">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N п/п</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Фамилия</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Имя</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Отчество</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Пол</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Дата рождения</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Место рождения</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Гражданство</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Наименование документа</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Серия, номер</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Кем выдан</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Код подразделения</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Дата выдачи</w:t>
            </w:r>
          </w:p>
        </w:tc>
      </w:tr>
      <w:tr w:rsidR="00540A50" w:rsidRPr="00807C5F" w:rsidTr="00807C5F">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1</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2</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3</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4</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5</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6</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7</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8</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9</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10</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11</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12</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13</w:t>
            </w:r>
          </w:p>
        </w:tc>
      </w:tr>
      <w:tr w:rsidR="00540A50" w:rsidRPr="00807C5F" w:rsidTr="00807C5F">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r>
    </w:tbl>
    <w:p w:rsidR="00540A50" w:rsidRDefault="00540A50" w:rsidP="00807C5F">
      <w:pPr>
        <w:pStyle w:val="ConsPlusNormal"/>
        <w:jc w:val="both"/>
      </w:pPr>
    </w:p>
    <w:p w:rsidR="00540A50" w:rsidRPr="00807C5F" w:rsidRDefault="00540A50" w:rsidP="00807C5F">
      <w:pPr>
        <w:pStyle w:val="ConsPlusNormal"/>
        <w:jc w:val="both"/>
      </w:pPr>
    </w:p>
    <w:tbl>
      <w:tblPr>
        <w:tblW w:w="0" w:type="auto"/>
        <w:tblInd w:w="62" w:type="dxa"/>
        <w:tblCellMar>
          <w:top w:w="102" w:type="dxa"/>
          <w:left w:w="62" w:type="dxa"/>
          <w:bottom w:w="102" w:type="dxa"/>
          <w:right w:w="62" w:type="dxa"/>
        </w:tblCellMar>
        <w:tblLook w:val="0000"/>
      </w:tblPr>
      <w:tblGrid>
        <w:gridCol w:w="805"/>
        <w:gridCol w:w="775"/>
        <w:gridCol w:w="1330"/>
        <w:gridCol w:w="706"/>
        <w:gridCol w:w="509"/>
        <w:gridCol w:w="772"/>
        <w:gridCol w:w="995"/>
        <w:gridCol w:w="762"/>
        <w:gridCol w:w="850"/>
        <w:gridCol w:w="862"/>
        <w:gridCol w:w="1700"/>
        <w:gridCol w:w="762"/>
        <w:gridCol w:w="1577"/>
        <w:gridCol w:w="606"/>
        <w:gridCol w:w="2187"/>
      </w:tblGrid>
      <w:tr w:rsidR="00540A50" w:rsidRPr="00807C5F" w:rsidTr="00807C5F">
        <w:tc>
          <w:tcPr>
            <w:tcW w:w="0" w:type="auto"/>
            <w:gridSpan w:val="7"/>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Адрес регистрации (пребывания)</w:t>
            </w:r>
          </w:p>
        </w:tc>
        <w:tc>
          <w:tcPr>
            <w:tcW w:w="0" w:type="auto"/>
            <w:gridSpan w:val="4"/>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Медицинское заключение</w:t>
            </w:r>
          </w:p>
        </w:tc>
        <w:tc>
          <w:tcPr>
            <w:tcW w:w="0" w:type="auto"/>
            <w:gridSpan w:val="3"/>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Водительское удостоверение &lt;1&gt;</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Подпись кандидата в водители</w:t>
            </w:r>
          </w:p>
        </w:tc>
      </w:tr>
      <w:tr w:rsidR="00540A50" w:rsidRPr="00807C5F" w:rsidTr="00807C5F">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Страна</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Регион</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Населенный пункт</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Улица</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Дом</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Корпус</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Квартира</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Серия и номер</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Дата выдачи</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Регион выдачи</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Наименование медучреждения</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Серия и номер</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Категории (подкатегории)</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Стаж</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С обработкой персональных данных в соответствии с Федеральным законом от 27.07.2006 N 152-ФЗ "О персональных данных" согласен</w:t>
            </w:r>
          </w:p>
        </w:tc>
      </w:tr>
      <w:tr w:rsidR="00540A50" w:rsidRPr="00807C5F" w:rsidTr="00807C5F">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14</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15</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16</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17</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18</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19</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20</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21</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22</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23</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24</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25</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26</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27</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28</w:t>
            </w:r>
          </w:p>
        </w:tc>
      </w:tr>
      <w:tr w:rsidR="00540A50" w:rsidRPr="00807C5F" w:rsidTr="00807C5F">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r>
    </w:tbl>
    <w:p w:rsidR="00540A50" w:rsidRPr="00807C5F" w:rsidRDefault="00540A50" w:rsidP="00807C5F">
      <w:pPr>
        <w:pStyle w:val="ConsPlusNormal"/>
        <w:jc w:val="both"/>
      </w:pPr>
    </w:p>
    <w:p w:rsidR="00540A50" w:rsidRPr="00807C5F" w:rsidRDefault="00540A50" w:rsidP="00807C5F">
      <w:pPr>
        <w:pStyle w:val="ConsPlusNonformat"/>
        <w:jc w:val="both"/>
      </w:pPr>
      <w:r w:rsidRPr="00807C5F">
        <w:t>"__" _______ 20__ г.   ____________________________________________________</w:t>
      </w:r>
    </w:p>
    <w:p w:rsidR="00540A50" w:rsidRPr="00807C5F" w:rsidRDefault="00540A50" w:rsidP="00807C5F">
      <w:pPr>
        <w:pStyle w:val="ConsPlusNonformat"/>
        <w:jc w:val="both"/>
      </w:pPr>
      <w:r w:rsidRPr="00807C5F">
        <w:t xml:space="preserve">                         (должность, подпись, Ф.И.О. уполномоченного лица</w:t>
      </w:r>
    </w:p>
    <w:p w:rsidR="00540A50" w:rsidRPr="00807C5F" w:rsidRDefault="00540A50" w:rsidP="00807C5F">
      <w:pPr>
        <w:pStyle w:val="ConsPlusNonformat"/>
        <w:jc w:val="both"/>
      </w:pPr>
      <w:r w:rsidRPr="00807C5F">
        <w:t xml:space="preserve">                            организации, осуществляющей образовательную</w:t>
      </w:r>
    </w:p>
    <w:p w:rsidR="00540A50" w:rsidRPr="00807C5F" w:rsidRDefault="00540A50" w:rsidP="00807C5F">
      <w:pPr>
        <w:pStyle w:val="ConsPlusNonformat"/>
        <w:jc w:val="both"/>
      </w:pPr>
      <w:r w:rsidRPr="00807C5F">
        <w:t xml:space="preserve">                                        деятельность &lt;1&gt;)</w:t>
      </w:r>
    </w:p>
    <w:p w:rsidR="00540A50" w:rsidRPr="00807C5F" w:rsidRDefault="00540A50" w:rsidP="00807C5F">
      <w:pPr>
        <w:pStyle w:val="ConsPlusNormal"/>
        <w:jc w:val="both"/>
      </w:pPr>
    </w:p>
    <w:p w:rsidR="00540A50" w:rsidRPr="00807C5F" w:rsidRDefault="00540A50" w:rsidP="00807C5F">
      <w:pPr>
        <w:pStyle w:val="ConsPlusNormal"/>
        <w:ind w:firstLine="540"/>
        <w:jc w:val="both"/>
      </w:pPr>
      <w:r w:rsidRPr="00807C5F">
        <w:t>--------------------------------</w:t>
      </w:r>
    </w:p>
    <w:p w:rsidR="00540A50" w:rsidRPr="00807C5F" w:rsidRDefault="00540A50" w:rsidP="00807C5F">
      <w:pPr>
        <w:pStyle w:val="ConsPlusNormal"/>
        <w:ind w:firstLine="540"/>
        <w:jc w:val="both"/>
      </w:pPr>
      <w:bookmarkStart w:id="14" w:name="Par301"/>
      <w:bookmarkEnd w:id="14"/>
      <w:r w:rsidRPr="00807C5F">
        <w:t>&lt;1&gt; Для лиц, имеющих водительские удостоверения.</w:t>
      </w:r>
    </w:p>
    <w:p w:rsidR="00540A50" w:rsidRPr="003F4524" w:rsidRDefault="00540A50" w:rsidP="00807C5F">
      <w:pPr>
        <w:pStyle w:val="ConsPlusNormal"/>
        <w:jc w:val="both"/>
        <w:rPr>
          <w:sz w:val="22"/>
          <w:szCs w:val="22"/>
        </w:rPr>
      </w:pPr>
    </w:p>
    <w:p w:rsidR="00540A50" w:rsidRDefault="00540A50" w:rsidP="00807C5F">
      <w:pPr>
        <w:pStyle w:val="ConsPlusNormal"/>
        <w:jc w:val="right"/>
        <w:outlineLvl w:val="1"/>
        <w:rPr>
          <w:sz w:val="22"/>
          <w:szCs w:val="22"/>
        </w:rPr>
        <w:sectPr w:rsidR="00540A50" w:rsidSect="00807C5F">
          <w:pgSz w:w="16838" w:h="11906" w:orient="landscape"/>
          <w:pgMar w:top="1418" w:right="851" w:bottom="851" w:left="851" w:header="0" w:footer="0" w:gutter="0"/>
          <w:cols w:space="720"/>
          <w:noEndnote/>
        </w:sectPr>
      </w:pPr>
    </w:p>
    <w:p w:rsidR="00540A50" w:rsidRPr="003F4524" w:rsidRDefault="00540A50" w:rsidP="00807C5F">
      <w:pPr>
        <w:pStyle w:val="ConsPlusNormal"/>
        <w:jc w:val="right"/>
        <w:outlineLvl w:val="1"/>
        <w:rPr>
          <w:sz w:val="22"/>
          <w:szCs w:val="22"/>
        </w:rPr>
      </w:pPr>
      <w:r w:rsidRPr="003F4524">
        <w:rPr>
          <w:sz w:val="22"/>
          <w:szCs w:val="22"/>
        </w:rPr>
        <w:t>Приложение N 2</w:t>
      </w:r>
    </w:p>
    <w:p w:rsidR="00540A50" w:rsidRPr="003F4524" w:rsidRDefault="00540A50" w:rsidP="00807C5F">
      <w:pPr>
        <w:pStyle w:val="ConsPlusNormal"/>
        <w:jc w:val="right"/>
        <w:rPr>
          <w:sz w:val="22"/>
          <w:szCs w:val="22"/>
        </w:rPr>
      </w:pPr>
      <w:r w:rsidRPr="003F4524">
        <w:rPr>
          <w:sz w:val="22"/>
          <w:szCs w:val="22"/>
        </w:rPr>
        <w:t>к Порядку взаимодействия</w:t>
      </w:r>
    </w:p>
    <w:p w:rsidR="00540A50" w:rsidRPr="003F4524" w:rsidRDefault="00540A50" w:rsidP="00807C5F">
      <w:pPr>
        <w:pStyle w:val="ConsPlusNormal"/>
        <w:jc w:val="right"/>
        <w:rPr>
          <w:sz w:val="22"/>
          <w:szCs w:val="22"/>
        </w:rPr>
      </w:pPr>
      <w:r w:rsidRPr="003F4524">
        <w:rPr>
          <w:sz w:val="22"/>
          <w:szCs w:val="22"/>
        </w:rPr>
        <w:t>с организациями, осуществляющими</w:t>
      </w:r>
    </w:p>
    <w:p w:rsidR="00540A50" w:rsidRPr="003F4524" w:rsidRDefault="00540A50" w:rsidP="00807C5F">
      <w:pPr>
        <w:pStyle w:val="ConsPlusNormal"/>
        <w:jc w:val="right"/>
        <w:rPr>
          <w:sz w:val="22"/>
          <w:szCs w:val="22"/>
        </w:rPr>
      </w:pPr>
      <w:r w:rsidRPr="003F4524">
        <w:rPr>
          <w:sz w:val="22"/>
          <w:szCs w:val="22"/>
        </w:rPr>
        <w:t>образовательную деятельность</w:t>
      </w:r>
    </w:p>
    <w:p w:rsidR="00540A50" w:rsidRPr="003F4524" w:rsidRDefault="00540A50" w:rsidP="00807C5F">
      <w:pPr>
        <w:pStyle w:val="ConsPlusNormal"/>
        <w:jc w:val="right"/>
        <w:rPr>
          <w:sz w:val="22"/>
          <w:szCs w:val="22"/>
        </w:rPr>
      </w:pPr>
      <w:r w:rsidRPr="003F4524">
        <w:rPr>
          <w:sz w:val="22"/>
          <w:szCs w:val="22"/>
        </w:rPr>
        <w:t>и реализующими основные программы</w:t>
      </w:r>
    </w:p>
    <w:p w:rsidR="00540A50" w:rsidRPr="003F4524" w:rsidRDefault="00540A50" w:rsidP="00807C5F">
      <w:pPr>
        <w:pStyle w:val="ConsPlusNormal"/>
        <w:jc w:val="right"/>
        <w:rPr>
          <w:sz w:val="22"/>
          <w:szCs w:val="22"/>
        </w:rPr>
      </w:pPr>
      <w:r w:rsidRPr="003F4524">
        <w:rPr>
          <w:sz w:val="22"/>
          <w:szCs w:val="22"/>
        </w:rPr>
        <w:t>профессионального обучения водителей</w:t>
      </w:r>
    </w:p>
    <w:p w:rsidR="00540A50" w:rsidRPr="003F4524" w:rsidRDefault="00540A50" w:rsidP="00807C5F">
      <w:pPr>
        <w:pStyle w:val="ConsPlusNormal"/>
        <w:jc w:val="right"/>
        <w:rPr>
          <w:sz w:val="22"/>
          <w:szCs w:val="22"/>
        </w:rPr>
      </w:pPr>
      <w:r w:rsidRPr="003F4524">
        <w:rPr>
          <w:sz w:val="22"/>
          <w:szCs w:val="22"/>
        </w:rPr>
        <w:t>транспортных средств соответствующих</w:t>
      </w:r>
    </w:p>
    <w:p w:rsidR="00540A50" w:rsidRPr="003F4524" w:rsidRDefault="00540A50" w:rsidP="00807C5F">
      <w:pPr>
        <w:pStyle w:val="ConsPlusNormal"/>
        <w:jc w:val="right"/>
        <w:rPr>
          <w:sz w:val="22"/>
          <w:szCs w:val="22"/>
        </w:rPr>
      </w:pPr>
      <w:r w:rsidRPr="003F4524">
        <w:rPr>
          <w:sz w:val="22"/>
          <w:szCs w:val="22"/>
        </w:rPr>
        <w:t>категорий и подкатегорий,</w:t>
      </w:r>
    </w:p>
    <w:p w:rsidR="00540A50" w:rsidRPr="003F4524" w:rsidRDefault="00540A50" w:rsidP="00807C5F">
      <w:pPr>
        <w:pStyle w:val="ConsPlusNormal"/>
        <w:jc w:val="right"/>
        <w:rPr>
          <w:sz w:val="22"/>
          <w:szCs w:val="22"/>
        </w:rPr>
      </w:pPr>
      <w:r w:rsidRPr="003F4524">
        <w:rPr>
          <w:sz w:val="22"/>
          <w:szCs w:val="22"/>
        </w:rPr>
        <w:t>и направления экзаменатора</w:t>
      </w:r>
    </w:p>
    <w:p w:rsidR="00540A50" w:rsidRPr="003F4524" w:rsidRDefault="00540A50" w:rsidP="00807C5F">
      <w:pPr>
        <w:pStyle w:val="ConsPlusNormal"/>
        <w:jc w:val="right"/>
        <w:rPr>
          <w:sz w:val="22"/>
          <w:szCs w:val="22"/>
        </w:rPr>
      </w:pPr>
      <w:r w:rsidRPr="003F4524">
        <w:rPr>
          <w:sz w:val="22"/>
          <w:szCs w:val="22"/>
        </w:rPr>
        <w:t>(рекомендуемый образец)</w:t>
      </w:r>
    </w:p>
    <w:p w:rsidR="00540A50" w:rsidRPr="00807C5F" w:rsidRDefault="00540A50" w:rsidP="00807C5F">
      <w:pPr>
        <w:pStyle w:val="ConsPlusNonformat"/>
        <w:jc w:val="both"/>
      </w:pPr>
      <w:r w:rsidRPr="00807C5F">
        <w:t xml:space="preserve">       (Заполняется на бланке</w:t>
      </w:r>
    </w:p>
    <w:p w:rsidR="00540A50" w:rsidRPr="00807C5F" w:rsidRDefault="00540A50" w:rsidP="00807C5F">
      <w:pPr>
        <w:pStyle w:val="ConsPlusNonformat"/>
        <w:jc w:val="both"/>
      </w:pPr>
      <w:r w:rsidRPr="00807C5F">
        <w:t xml:space="preserve">     организации, осуществляющей</w:t>
      </w:r>
    </w:p>
    <w:p w:rsidR="00540A50" w:rsidRPr="00807C5F" w:rsidRDefault="00540A50" w:rsidP="00807C5F">
      <w:pPr>
        <w:pStyle w:val="ConsPlusNonformat"/>
        <w:jc w:val="both"/>
      </w:pPr>
      <w:r w:rsidRPr="00807C5F">
        <w:t xml:space="preserve">    образовательную деятельность)</w:t>
      </w:r>
    </w:p>
    <w:p w:rsidR="00540A50" w:rsidRPr="00807C5F" w:rsidRDefault="00540A50" w:rsidP="00807C5F">
      <w:pPr>
        <w:pStyle w:val="ConsPlusNonformat"/>
        <w:jc w:val="both"/>
      </w:pPr>
    </w:p>
    <w:p w:rsidR="00540A50" w:rsidRPr="00807C5F" w:rsidRDefault="00540A50" w:rsidP="00807C5F">
      <w:pPr>
        <w:pStyle w:val="ConsPlusNonformat"/>
        <w:jc w:val="both"/>
      </w:pPr>
      <w:r w:rsidRPr="00807C5F">
        <w:t xml:space="preserve">                                  Руководителю ____________________________</w:t>
      </w:r>
    </w:p>
    <w:p w:rsidR="00540A50" w:rsidRPr="00807C5F" w:rsidRDefault="00540A50" w:rsidP="00807C5F">
      <w:pPr>
        <w:pStyle w:val="ConsPlusNonformat"/>
        <w:jc w:val="both"/>
      </w:pPr>
      <w:r w:rsidRPr="00807C5F">
        <w:t xml:space="preserve">                                               (наименование подразделения</w:t>
      </w:r>
    </w:p>
    <w:p w:rsidR="00540A50" w:rsidRPr="00807C5F" w:rsidRDefault="00540A50" w:rsidP="00807C5F">
      <w:pPr>
        <w:pStyle w:val="ConsPlusNonformat"/>
        <w:jc w:val="both"/>
      </w:pPr>
      <w:r w:rsidRPr="00807C5F">
        <w:t xml:space="preserve">                                                    Госавтоинспекции)</w:t>
      </w:r>
    </w:p>
    <w:p w:rsidR="00540A50" w:rsidRPr="00807C5F" w:rsidRDefault="00540A50" w:rsidP="00807C5F">
      <w:pPr>
        <w:pStyle w:val="ConsPlusNonformat"/>
        <w:jc w:val="both"/>
      </w:pPr>
    </w:p>
    <w:p w:rsidR="00540A50" w:rsidRPr="00807C5F" w:rsidRDefault="00540A50" w:rsidP="00807C5F">
      <w:pPr>
        <w:pStyle w:val="ConsPlusNonformat"/>
        <w:jc w:val="both"/>
      </w:pPr>
      <w:bookmarkStart w:id="15" w:name="Par327"/>
      <w:bookmarkEnd w:id="15"/>
      <w:r w:rsidRPr="00807C5F">
        <w:t xml:space="preserve">                                 ЗАЯВЛЕНИЕ</w:t>
      </w:r>
    </w:p>
    <w:p w:rsidR="00540A50" w:rsidRPr="00807C5F" w:rsidRDefault="00540A50" w:rsidP="00807C5F">
      <w:pPr>
        <w:pStyle w:val="ConsPlusNonformat"/>
        <w:jc w:val="both"/>
      </w:pPr>
      <w:r w:rsidRPr="00807C5F">
        <w:t>Прошу _____________________________________________________________________</w:t>
      </w:r>
    </w:p>
    <w:p w:rsidR="00540A50" w:rsidRPr="00807C5F" w:rsidRDefault="00540A50" w:rsidP="00807C5F">
      <w:pPr>
        <w:pStyle w:val="ConsPlusNonformat"/>
        <w:jc w:val="both"/>
      </w:pPr>
      <w:r w:rsidRPr="00807C5F">
        <w:t xml:space="preserve">         (включить организованную группу в график проведения экзаменов,</w:t>
      </w:r>
    </w:p>
    <w:p w:rsidR="00540A50" w:rsidRPr="00807C5F" w:rsidRDefault="00540A50" w:rsidP="00807C5F">
      <w:pPr>
        <w:pStyle w:val="ConsPlusNonformat"/>
        <w:jc w:val="both"/>
      </w:pPr>
      <w:r w:rsidRPr="00807C5F">
        <w:t xml:space="preserve">              направить экзаменатора для присутствия при проведении</w:t>
      </w:r>
    </w:p>
    <w:p w:rsidR="00540A50" w:rsidRPr="00807C5F" w:rsidRDefault="00540A50" w:rsidP="00807C5F">
      <w:pPr>
        <w:pStyle w:val="ConsPlusNonformat"/>
        <w:jc w:val="both"/>
      </w:pPr>
      <w:r w:rsidRPr="00807C5F">
        <w:t xml:space="preserve">                           квалификационных экзаменов)</w:t>
      </w:r>
    </w:p>
    <w:p w:rsidR="00540A50" w:rsidRPr="00807C5F" w:rsidRDefault="00540A50" w:rsidP="00807C5F">
      <w:pPr>
        <w:pStyle w:val="ConsPlusNonformat"/>
        <w:jc w:val="both"/>
      </w:pPr>
      <w:r w:rsidRPr="00807C5F">
        <w:t>Программа профессионального обучения: _____________________________________</w:t>
      </w:r>
    </w:p>
    <w:p w:rsidR="00540A50" w:rsidRPr="00807C5F" w:rsidRDefault="00540A50" w:rsidP="00807C5F">
      <w:pPr>
        <w:pStyle w:val="ConsPlusNonformat"/>
        <w:jc w:val="both"/>
      </w:pPr>
      <w:r w:rsidRPr="00807C5F">
        <w:t xml:space="preserve">                                          (подготовка, переподготовка,</w:t>
      </w:r>
    </w:p>
    <w:p w:rsidR="00540A50" w:rsidRPr="00807C5F" w:rsidRDefault="00540A50" w:rsidP="00807C5F">
      <w:pPr>
        <w:pStyle w:val="ConsPlusNonformat"/>
        <w:jc w:val="both"/>
      </w:pPr>
      <w:r w:rsidRPr="00807C5F">
        <w:t xml:space="preserve">                                             повышение квалификации)</w:t>
      </w:r>
    </w:p>
    <w:p w:rsidR="00540A50" w:rsidRPr="00807C5F" w:rsidRDefault="00540A50" w:rsidP="00807C5F">
      <w:pPr>
        <w:pStyle w:val="ConsPlusNonformat"/>
        <w:jc w:val="both"/>
      </w:pPr>
      <w:r w:rsidRPr="00807C5F">
        <w:t>Категория (подкатегория) ТС:      _________________________________________</w:t>
      </w:r>
    </w:p>
    <w:p w:rsidR="00540A50" w:rsidRPr="00807C5F" w:rsidRDefault="00540A50" w:rsidP="00807C5F">
      <w:pPr>
        <w:pStyle w:val="ConsPlusNonformat"/>
        <w:jc w:val="both"/>
      </w:pPr>
      <w:r w:rsidRPr="00807C5F">
        <w:t>Вид трансмиссии:                  _________________________________________</w:t>
      </w:r>
    </w:p>
    <w:p w:rsidR="00540A50" w:rsidRPr="00807C5F" w:rsidRDefault="00540A50" w:rsidP="00807C5F">
      <w:pPr>
        <w:pStyle w:val="ConsPlusNonformat"/>
        <w:jc w:val="both"/>
      </w:pPr>
      <w:r w:rsidRPr="00807C5F">
        <w:t>Количество экзаменуемых:          _________________________________________</w:t>
      </w:r>
    </w:p>
    <w:p w:rsidR="00540A50" w:rsidRPr="00807C5F" w:rsidRDefault="00540A50" w:rsidP="00807C5F">
      <w:pPr>
        <w:pStyle w:val="ConsPlusNonformat"/>
        <w:jc w:val="both"/>
      </w:pPr>
      <w:r w:rsidRPr="00807C5F">
        <w:t>Дата и место проведения экзамена: _________________________________________</w:t>
      </w:r>
    </w:p>
    <w:p w:rsidR="00540A50" w:rsidRPr="00807C5F" w:rsidRDefault="00540A50" w:rsidP="00807C5F">
      <w:pPr>
        <w:pStyle w:val="ConsPlusNonformat"/>
        <w:jc w:val="both"/>
      </w:pPr>
      <w:r w:rsidRPr="00807C5F">
        <w:t xml:space="preserve">                                  (предполагаемая дата проведения экзамена)</w:t>
      </w:r>
    </w:p>
    <w:p w:rsidR="00540A50" w:rsidRPr="00807C5F" w:rsidRDefault="00540A50" w:rsidP="00807C5F">
      <w:pPr>
        <w:pStyle w:val="ConsPlusNonformat"/>
        <w:jc w:val="both"/>
      </w:pPr>
      <w:r w:rsidRPr="00807C5F">
        <w:t>___________________________________________________________________________</w:t>
      </w:r>
    </w:p>
    <w:p w:rsidR="00540A50" w:rsidRPr="00807C5F" w:rsidRDefault="00540A50" w:rsidP="00807C5F">
      <w:pPr>
        <w:pStyle w:val="ConsPlusNonformat"/>
        <w:jc w:val="both"/>
      </w:pPr>
      <w:r w:rsidRPr="00807C5F">
        <w:t>(предлагаемое место проведения экзамена при наличии условий у организации,</w:t>
      </w:r>
    </w:p>
    <w:p w:rsidR="00540A50" w:rsidRPr="00807C5F" w:rsidRDefault="00540A50" w:rsidP="00807C5F">
      <w:pPr>
        <w:pStyle w:val="ConsPlusNonformat"/>
        <w:jc w:val="both"/>
      </w:pPr>
      <w:r w:rsidRPr="00807C5F">
        <w:t xml:space="preserve">               осуществляющей образовательную деятельность)</w:t>
      </w:r>
    </w:p>
    <w:p w:rsidR="00540A50" w:rsidRPr="00807C5F" w:rsidRDefault="00540A50" w:rsidP="00807C5F">
      <w:pPr>
        <w:pStyle w:val="ConsPlusNonformat"/>
        <w:jc w:val="both"/>
      </w:pPr>
    </w:p>
    <w:p w:rsidR="00540A50" w:rsidRPr="00807C5F" w:rsidRDefault="00540A50" w:rsidP="00807C5F">
      <w:pPr>
        <w:pStyle w:val="ConsPlusNonformat"/>
        <w:jc w:val="both"/>
      </w:pPr>
      <w:r w:rsidRPr="00807C5F">
        <w:t xml:space="preserve">                       ____________________________________________________</w:t>
      </w:r>
    </w:p>
    <w:p w:rsidR="00540A50" w:rsidRPr="00807C5F" w:rsidRDefault="00540A50" w:rsidP="00807C5F">
      <w:pPr>
        <w:pStyle w:val="ConsPlusNonformat"/>
        <w:jc w:val="both"/>
      </w:pPr>
      <w:r w:rsidRPr="00807C5F">
        <w:t xml:space="preserve">                         (должность, подпись, Ф.И.О. уполномоченного лица</w:t>
      </w:r>
    </w:p>
    <w:p w:rsidR="00540A50" w:rsidRPr="00807C5F" w:rsidRDefault="00540A50" w:rsidP="00807C5F">
      <w:pPr>
        <w:pStyle w:val="ConsPlusNonformat"/>
        <w:jc w:val="both"/>
      </w:pPr>
      <w:r w:rsidRPr="00807C5F">
        <w:t>"__" _________ 20__ г.      организации, осуществляющей образовательную</w:t>
      </w:r>
    </w:p>
    <w:p w:rsidR="00540A50" w:rsidRPr="00807C5F" w:rsidRDefault="00540A50" w:rsidP="00807C5F">
      <w:pPr>
        <w:pStyle w:val="ConsPlusNonformat"/>
        <w:jc w:val="both"/>
      </w:pPr>
      <w:r w:rsidRPr="00807C5F">
        <w:t xml:space="preserve">                                          деятельность)</w:t>
      </w:r>
    </w:p>
    <w:p w:rsidR="00540A50" w:rsidRPr="00807C5F" w:rsidRDefault="00540A50" w:rsidP="00807C5F">
      <w:pPr>
        <w:pStyle w:val="ConsPlusNonformat"/>
        <w:jc w:val="both"/>
      </w:pPr>
    </w:p>
    <w:p w:rsidR="00540A50" w:rsidRPr="00807C5F" w:rsidRDefault="00540A50" w:rsidP="00807C5F">
      <w:pPr>
        <w:pStyle w:val="ConsPlusNonformat"/>
        <w:jc w:val="both"/>
      </w:pPr>
      <w:r w:rsidRPr="00807C5F">
        <w:t xml:space="preserve">                           РЕШЕНИЕ ПО ЗАЯВЛЕНИЮ:</w:t>
      </w:r>
    </w:p>
    <w:p w:rsidR="00540A50" w:rsidRPr="00807C5F" w:rsidRDefault="00540A50" w:rsidP="00807C5F">
      <w:pPr>
        <w:pStyle w:val="ConsPlusNonformat"/>
        <w:jc w:val="both"/>
      </w:pPr>
    </w:p>
    <w:p w:rsidR="00540A50" w:rsidRPr="00807C5F" w:rsidRDefault="00540A50" w:rsidP="00807C5F">
      <w:pPr>
        <w:pStyle w:val="ConsPlusNonformat"/>
        <w:jc w:val="both"/>
      </w:pPr>
      <w:r w:rsidRPr="00807C5F">
        <w:t>___________________________________________________________________________</w:t>
      </w:r>
    </w:p>
    <w:p w:rsidR="00540A50" w:rsidRPr="00807C5F" w:rsidRDefault="00540A50" w:rsidP="00807C5F">
      <w:pPr>
        <w:pStyle w:val="ConsPlusNonformat"/>
        <w:jc w:val="both"/>
      </w:pPr>
      <w:r w:rsidRPr="00807C5F">
        <w:t xml:space="preserve"> (включить организованную группу в график проведения экзаменов, направить</w:t>
      </w:r>
    </w:p>
    <w:p w:rsidR="00540A50" w:rsidRPr="00807C5F" w:rsidRDefault="00540A50" w:rsidP="00807C5F">
      <w:pPr>
        <w:pStyle w:val="ConsPlusNonformat"/>
        <w:jc w:val="both"/>
      </w:pPr>
      <w:r w:rsidRPr="00807C5F">
        <w:t xml:space="preserve">                экзаменатора для присутствия при проведении</w:t>
      </w:r>
    </w:p>
    <w:p w:rsidR="00540A50" w:rsidRPr="00807C5F" w:rsidRDefault="00540A50" w:rsidP="00807C5F">
      <w:pPr>
        <w:pStyle w:val="ConsPlusNonformat"/>
        <w:jc w:val="both"/>
      </w:pPr>
      <w:r w:rsidRPr="00807C5F">
        <w:t>___________________________________________________________________________</w:t>
      </w:r>
    </w:p>
    <w:p w:rsidR="00540A50" w:rsidRPr="00807C5F" w:rsidRDefault="00540A50" w:rsidP="00807C5F">
      <w:pPr>
        <w:pStyle w:val="ConsPlusNonformat"/>
        <w:jc w:val="both"/>
      </w:pPr>
      <w:r w:rsidRPr="00807C5F">
        <w:t xml:space="preserve">           квалификационных экзаменов, отказ, основания отказа)</w:t>
      </w:r>
    </w:p>
    <w:p w:rsidR="00540A50" w:rsidRPr="00807C5F" w:rsidRDefault="00540A50" w:rsidP="00807C5F">
      <w:pPr>
        <w:pStyle w:val="ConsPlusNonformat"/>
        <w:jc w:val="both"/>
      </w:pPr>
    </w:p>
    <w:p w:rsidR="00540A50" w:rsidRPr="00807C5F" w:rsidRDefault="00540A50" w:rsidP="00807C5F">
      <w:pPr>
        <w:pStyle w:val="ConsPlusNonformat"/>
        <w:jc w:val="both"/>
      </w:pPr>
      <w:r w:rsidRPr="00807C5F">
        <w:t>Теоретический экзамен:              _______________________________________</w:t>
      </w:r>
    </w:p>
    <w:p w:rsidR="00540A50" w:rsidRPr="00807C5F" w:rsidRDefault="00540A50" w:rsidP="00807C5F">
      <w:pPr>
        <w:pStyle w:val="ConsPlusNonformat"/>
        <w:jc w:val="both"/>
      </w:pPr>
      <w:r w:rsidRPr="00807C5F">
        <w:t xml:space="preserve">                                             (место, дата и время)</w:t>
      </w:r>
    </w:p>
    <w:p w:rsidR="00540A50" w:rsidRPr="00807C5F" w:rsidRDefault="00540A50" w:rsidP="00807C5F">
      <w:pPr>
        <w:pStyle w:val="ConsPlusNonformat"/>
        <w:jc w:val="both"/>
      </w:pPr>
      <w:r w:rsidRPr="00807C5F">
        <w:t>Экзамен  по  первоначальным навыкам</w:t>
      </w:r>
    </w:p>
    <w:p w:rsidR="00540A50" w:rsidRPr="00807C5F" w:rsidRDefault="00540A50" w:rsidP="00807C5F">
      <w:pPr>
        <w:pStyle w:val="ConsPlusNonformat"/>
        <w:jc w:val="both"/>
      </w:pPr>
      <w:r w:rsidRPr="00807C5F">
        <w:t>управления ТС:                      _______________________________________</w:t>
      </w:r>
    </w:p>
    <w:p w:rsidR="00540A50" w:rsidRPr="00807C5F" w:rsidRDefault="00540A50" w:rsidP="00807C5F">
      <w:pPr>
        <w:pStyle w:val="ConsPlusNonformat"/>
        <w:jc w:val="both"/>
      </w:pPr>
      <w:r w:rsidRPr="00807C5F">
        <w:t xml:space="preserve">                                             (место, дата и время)</w:t>
      </w:r>
    </w:p>
    <w:p w:rsidR="00540A50" w:rsidRPr="00807C5F" w:rsidRDefault="00540A50" w:rsidP="00807C5F">
      <w:pPr>
        <w:pStyle w:val="ConsPlusNonformat"/>
        <w:jc w:val="both"/>
      </w:pPr>
      <w:r w:rsidRPr="00807C5F">
        <w:t>Экзамен по управлению ТС в условиях</w:t>
      </w:r>
    </w:p>
    <w:p w:rsidR="00540A50" w:rsidRPr="00807C5F" w:rsidRDefault="00540A50" w:rsidP="00807C5F">
      <w:pPr>
        <w:pStyle w:val="ConsPlusNonformat"/>
        <w:jc w:val="both"/>
      </w:pPr>
      <w:r w:rsidRPr="00807C5F">
        <w:t>дорожного движения:                 _______________________________________</w:t>
      </w:r>
    </w:p>
    <w:p w:rsidR="00540A50" w:rsidRPr="00807C5F" w:rsidRDefault="00540A50" w:rsidP="00807C5F">
      <w:pPr>
        <w:pStyle w:val="ConsPlusNonformat"/>
        <w:jc w:val="both"/>
      </w:pPr>
      <w:r w:rsidRPr="00807C5F">
        <w:t xml:space="preserve">                                             (место, дата и время)</w:t>
      </w:r>
    </w:p>
    <w:p w:rsidR="00540A50" w:rsidRPr="00807C5F" w:rsidRDefault="00540A50" w:rsidP="00807C5F">
      <w:pPr>
        <w:pStyle w:val="ConsPlusNonformat"/>
        <w:jc w:val="both"/>
      </w:pPr>
    </w:p>
    <w:p w:rsidR="00540A50" w:rsidRPr="00807C5F" w:rsidRDefault="00540A50" w:rsidP="00807C5F">
      <w:pPr>
        <w:pStyle w:val="ConsPlusNonformat"/>
        <w:jc w:val="both"/>
      </w:pPr>
      <w:r w:rsidRPr="00807C5F">
        <w:t xml:space="preserve">                       ____________________________________________________</w:t>
      </w:r>
    </w:p>
    <w:p w:rsidR="00540A50" w:rsidRPr="00807C5F" w:rsidRDefault="00540A50" w:rsidP="00807C5F">
      <w:pPr>
        <w:pStyle w:val="ConsPlusNonformat"/>
        <w:jc w:val="both"/>
      </w:pPr>
      <w:r w:rsidRPr="00807C5F">
        <w:t xml:space="preserve">                          (должность, специальное звание, подпись, Ф.И.О.</w:t>
      </w:r>
    </w:p>
    <w:p w:rsidR="00540A50" w:rsidRPr="00807C5F" w:rsidRDefault="00540A50" w:rsidP="00807C5F">
      <w:pPr>
        <w:pStyle w:val="ConsPlusNonformat"/>
        <w:jc w:val="both"/>
      </w:pPr>
      <w:r w:rsidRPr="00807C5F">
        <w:t xml:space="preserve">                                        должностного лица)</w:t>
      </w:r>
    </w:p>
    <w:p w:rsidR="00540A50" w:rsidRPr="00807C5F" w:rsidRDefault="00540A50" w:rsidP="00807C5F">
      <w:pPr>
        <w:pStyle w:val="ConsPlusNonformat"/>
        <w:jc w:val="both"/>
      </w:pPr>
      <w:r w:rsidRPr="00807C5F">
        <w:t>"__" _______ 20__ г.</w:t>
      </w:r>
    </w:p>
    <w:p w:rsidR="00540A50" w:rsidRDefault="00540A50" w:rsidP="00807C5F">
      <w:pPr>
        <w:pStyle w:val="ConsPlusNonformat"/>
        <w:jc w:val="both"/>
      </w:pPr>
    </w:p>
    <w:p w:rsidR="00540A50" w:rsidRPr="00807C5F" w:rsidRDefault="00540A50" w:rsidP="00807C5F">
      <w:pPr>
        <w:pStyle w:val="ConsPlusNonformat"/>
        <w:jc w:val="both"/>
      </w:pPr>
    </w:p>
    <w:p w:rsidR="00540A50" w:rsidRPr="00807C5F" w:rsidRDefault="00540A50" w:rsidP="00807C5F">
      <w:pPr>
        <w:pStyle w:val="ConsPlusNonformat"/>
        <w:jc w:val="both"/>
      </w:pPr>
      <w:r w:rsidRPr="00807C5F">
        <w:t>Ознакомлен:</w:t>
      </w:r>
    </w:p>
    <w:p w:rsidR="00540A50" w:rsidRPr="00807C5F" w:rsidRDefault="00540A50" w:rsidP="00807C5F">
      <w:pPr>
        <w:pStyle w:val="ConsPlusNonformat"/>
        <w:jc w:val="both"/>
      </w:pPr>
      <w:r w:rsidRPr="00807C5F">
        <w:t xml:space="preserve">                       ____________________________________________________</w:t>
      </w:r>
    </w:p>
    <w:p w:rsidR="00540A50" w:rsidRPr="00807C5F" w:rsidRDefault="00540A50" w:rsidP="00807C5F">
      <w:pPr>
        <w:pStyle w:val="ConsPlusNonformat"/>
        <w:jc w:val="both"/>
      </w:pPr>
      <w:r w:rsidRPr="00807C5F">
        <w:t xml:space="preserve">                         (должность, подпись, Ф.И.О. уполномоченного лица</w:t>
      </w:r>
    </w:p>
    <w:p w:rsidR="00540A50" w:rsidRPr="00807C5F" w:rsidRDefault="00540A50" w:rsidP="00807C5F">
      <w:pPr>
        <w:pStyle w:val="ConsPlusNonformat"/>
        <w:jc w:val="both"/>
      </w:pPr>
      <w:r w:rsidRPr="00807C5F">
        <w:t>"__" _________ 20__ г.      организации, осуществляющей образовательную</w:t>
      </w:r>
    </w:p>
    <w:p w:rsidR="00540A50" w:rsidRPr="00807C5F" w:rsidRDefault="00540A50" w:rsidP="00807C5F">
      <w:pPr>
        <w:pStyle w:val="ConsPlusNonformat"/>
        <w:jc w:val="both"/>
      </w:pPr>
      <w:r w:rsidRPr="00807C5F">
        <w:t xml:space="preserve">                                          деятельность)</w:t>
      </w:r>
    </w:p>
    <w:p w:rsidR="00540A50" w:rsidRPr="003F4524" w:rsidRDefault="00540A50" w:rsidP="00807C5F">
      <w:pPr>
        <w:pStyle w:val="ConsPlusNormal"/>
        <w:jc w:val="both"/>
        <w:rPr>
          <w:sz w:val="22"/>
          <w:szCs w:val="22"/>
        </w:rPr>
      </w:pPr>
    </w:p>
    <w:p w:rsidR="00540A50" w:rsidRPr="003F4524" w:rsidRDefault="00540A50" w:rsidP="00807C5F">
      <w:pPr>
        <w:pStyle w:val="ConsPlusNormal"/>
        <w:jc w:val="right"/>
        <w:outlineLvl w:val="1"/>
        <w:rPr>
          <w:sz w:val="22"/>
          <w:szCs w:val="22"/>
        </w:rPr>
      </w:pPr>
      <w:r w:rsidRPr="003F4524">
        <w:rPr>
          <w:sz w:val="22"/>
          <w:szCs w:val="22"/>
        </w:rPr>
        <w:t>Приложение N 3</w:t>
      </w:r>
    </w:p>
    <w:p w:rsidR="00540A50" w:rsidRPr="003F4524" w:rsidRDefault="00540A50" w:rsidP="00807C5F">
      <w:pPr>
        <w:pStyle w:val="ConsPlusNormal"/>
        <w:jc w:val="right"/>
        <w:rPr>
          <w:sz w:val="22"/>
          <w:szCs w:val="22"/>
        </w:rPr>
      </w:pPr>
      <w:r w:rsidRPr="003F4524">
        <w:rPr>
          <w:sz w:val="22"/>
          <w:szCs w:val="22"/>
        </w:rPr>
        <w:t>к Порядку взаимодействия</w:t>
      </w:r>
    </w:p>
    <w:p w:rsidR="00540A50" w:rsidRPr="003F4524" w:rsidRDefault="00540A50" w:rsidP="00807C5F">
      <w:pPr>
        <w:pStyle w:val="ConsPlusNormal"/>
        <w:jc w:val="right"/>
        <w:rPr>
          <w:sz w:val="22"/>
          <w:szCs w:val="22"/>
        </w:rPr>
      </w:pPr>
      <w:r w:rsidRPr="003F4524">
        <w:rPr>
          <w:sz w:val="22"/>
          <w:szCs w:val="22"/>
        </w:rPr>
        <w:t>с организациями, осуществляющими</w:t>
      </w:r>
    </w:p>
    <w:p w:rsidR="00540A50" w:rsidRPr="003F4524" w:rsidRDefault="00540A50" w:rsidP="00807C5F">
      <w:pPr>
        <w:pStyle w:val="ConsPlusNormal"/>
        <w:jc w:val="right"/>
        <w:rPr>
          <w:sz w:val="22"/>
          <w:szCs w:val="22"/>
        </w:rPr>
      </w:pPr>
      <w:r w:rsidRPr="003F4524">
        <w:rPr>
          <w:sz w:val="22"/>
          <w:szCs w:val="22"/>
        </w:rPr>
        <w:t>образовательную деятельность</w:t>
      </w:r>
    </w:p>
    <w:p w:rsidR="00540A50" w:rsidRPr="003F4524" w:rsidRDefault="00540A50" w:rsidP="00807C5F">
      <w:pPr>
        <w:pStyle w:val="ConsPlusNormal"/>
        <w:jc w:val="right"/>
        <w:rPr>
          <w:sz w:val="22"/>
          <w:szCs w:val="22"/>
        </w:rPr>
      </w:pPr>
      <w:r w:rsidRPr="003F4524">
        <w:rPr>
          <w:sz w:val="22"/>
          <w:szCs w:val="22"/>
        </w:rPr>
        <w:t>и реализующими основные программы</w:t>
      </w:r>
    </w:p>
    <w:p w:rsidR="00540A50" w:rsidRPr="003F4524" w:rsidRDefault="00540A50" w:rsidP="00807C5F">
      <w:pPr>
        <w:pStyle w:val="ConsPlusNormal"/>
        <w:jc w:val="right"/>
        <w:rPr>
          <w:sz w:val="22"/>
          <w:szCs w:val="22"/>
        </w:rPr>
      </w:pPr>
      <w:r w:rsidRPr="003F4524">
        <w:rPr>
          <w:sz w:val="22"/>
          <w:szCs w:val="22"/>
        </w:rPr>
        <w:t>профессионального обучения водителей</w:t>
      </w:r>
    </w:p>
    <w:p w:rsidR="00540A50" w:rsidRPr="003F4524" w:rsidRDefault="00540A50" w:rsidP="00807C5F">
      <w:pPr>
        <w:pStyle w:val="ConsPlusNormal"/>
        <w:jc w:val="right"/>
        <w:rPr>
          <w:sz w:val="22"/>
          <w:szCs w:val="22"/>
        </w:rPr>
      </w:pPr>
      <w:r w:rsidRPr="003F4524">
        <w:rPr>
          <w:sz w:val="22"/>
          <w:szCs w:val="22"/>
        </w:rPr>
        <w:t>транспортных средств соответствующих</w:t>
      </w:r>
    </w:p>
    <w:p w:rsidR="00540A50" w:rsidRPr="003F4524" w:rsidRDefault="00540A50" w:rsidP="00807C5F">
      <w:pPr>
        <w:pStyle w:val="ConsPlusNormal"/>
        <w:jc w:val="right"/>
        <w:rPr>
          <w:sz w:val="22"/>
          <w:szCs w:val="22"/>
        </w:rPr>
      </w:pPr>
      <w:r w:rsidRPr="003F4524">
        <w:rPr>
          <w:sz w:val="22"/>
          <w:szCs w:val="22"/>
        </w:rPr>
        <w:t>категорий и подкатегорий,</w:t>
      </w:r>
    </w:p>
    <w:p w:rsidR="00540A50" w:rsidRPr="003F4524" w:rsidRDefault="00540A50" w:rsidP="00807C5F">
      <w:pPr>
        <w:pStyle w:val="ConsPlusNormal"/>
        <w:jc w:val="right"/>
        <w:rPr>
          <w:sz w:val="22"/>
          <w:szCs w:val="22"/>
        </w:rPr>
      </w:pPr>
      <w:r w:rsidRPr="003F4524">
        <w:rPr>
          <w:sz w:val="22"/>
          <w:szCs w:val="22"/>
        </w:rPr>
        <w:t>и направления экзаменатора</w:t>
      </w:r>
    </w:p>
    <w:p w:rsidR="00540A50" w:rsidRPr="003F4524" w:rsidRDefault="00540A50" w:rsidP="00807C5F">
      <w:pPr>
        <w:pStyle w:val="ConsPlusNormal"/>
        <w:jc w:val="both"/>
        <w:rPr>
          <w:sz w:val="22"/>
          <w:szCs w:val="22"/>
        </w:rPr>
      </w:pPr>
    </w:p>
    <w:p w:rsidR="00540A50" w:rsidRPr="003F4524" w:rsidRDefault="00540A50" w:rsidP="00807C5F">
      <w:pPr>
        <w:pStyle w:val="ConsPlusNormal"/>
        <w:jc w:val="right"/>
        <w:rPr>
          <w:sz w:val="22"/>
          <w:szCs w:val="22"/>
        </w:rPr>
      </w:pPr>
      <w:r w:rsidRPr="003F4524">
        <w:rPr>
          <w:sz w:val="22"/>
          <w:szCs w:val="22"/>
        </w:rPr>
        <w:t>(рекомендуемый образец)</w:t>
      </w:r>
    </w:p>
    <w:p w:rsidR="00540A50" w:rsidRPr="003F4524" w:rsidRDefault="00540A50" w:rsidP="00807C5F">
      <w:pPr>
        <w:pStyle w:val="ConsPlusNormal"/>
        <w:jc w:val="right"/>
        <w:rPr>
          <w:sz w:val="22"/>
          <w:szCs w:val="22"/>
        </w:rPr>
      </w:pPr>
    </w:p>
    <w:p w:rsidR="00540A50" w:rsidRPr="00807C5F" w:rsidRDefault="00540A50" w:rsidP="00807C5F">
      <w:pPr>
        <w:pStyle w:val="ConsPlusNonformat"/>
        <w:jc w:val="both"/>
      </w:pPr>
      <w:r w:rsidRPr="00807C5F">
        <w:t xml:space="preserve">       (Заполняется на бланке</w:t>
      </w:r>
    </w:p>
    <w:p w:rsidR="00540A50" w:rsidRPr="00807C5F" w:rsidRDefault="00540A50" w:rsidP="00807C5F">
      <w:pPr>
        <w:pStyle w:val="ConsPlusNonformat"/>
        <w:jc w:val="both"/>
      </w:pPr>
      <w:r w:rsidRPr="00807C5F">
        <w:t xml:space="preserve">     организации, осуществляющей</w:t>
      </w:r>
    </w:p>
    <w:p w:rsidR="00540A50" w:rsidRPr="00807C5F" w:rsidRDefault="00540A50" w:rsidP="00807C5F">
      <w:pPr>
        <w:pStyle w:val="ConsPlusNonformat"/>
        <w:jc w:val="both"/>
      </w:pPr>
      <w:r w:rsidRPr="00807C5F">
        <w:t xml:space="preserve">    образовательную деятельность)</w:t>
      </w:r>
    </w:p>
    <w:p w:rsidR="00540A50" w:rsidRPr="00807C5F" w:rsidRDefault="00540A50" w:rsidP="00807C5F">
      <w:pPr>
        <w:pStyle w:val="ConsPlusNonformat"/>
        <w:jc w:val="both"/>
      </w:pPr>
    </w:p>
    <w:p w:rsidR="00540A50" w:rsidRPr="00807C5F" w:rsidRDefault="00540A50" w:rsidP="00807C5F">
      <w:pPr>
        <w:pStyle w:val="ConsPlusNonformat"/>
        <w:jc w:val="both"/>
      </w:pPr>
      <w:r w:rsidRPr="00807C5F">
        <w:t xml:space="preserve">                                  Руководителю ____________________________</w:t>
      </w:r>
    </w:p>
    <w:p w:rsidR="00540A50" w:rsidRPr="00807C5F" w:rsidRDefault="00540A50" w:rsidP="00807C5F">
      <w:pPr>
        <w:pStyle w:val="ConsPlusNonformat"/>
        <w:jc w:val="both"/>
      </w:pPr>
      <w:r w:rsidRPr="00807C5F">
        <w:t xml:space="preserve">                                               (наименование подразделения</w:t>
      </w:r>
    </w:p>
    <w:p w:rsidR="00540A50" w:rsidRPr="00807C5F" w:rsidRDefault="00540A50" w:rsidP="00807C5F">
      <w:pPr>
        <w:pStyle w:val="ConsPlusNonformat"/>
        <w:jc w:val="both"/>
      </w:pPr>
      <w:r w:rsidRPr="00807C5F">
        <w:t xml:space="preserve">                                                    Госавтоинспекции)</w:t>
      </w:r>
    </w:p>
    <w:p w:rsidR="00540A50" w:rsidRPr="00807C5F" w:rsidRDefault="00540A50" w:rsidP="00807C5F">
      <w:pPr>
        <w:pStyle w:val="ConsPlusNonformat"/>
        <w:jc w:val="both"/>
      </w:pPr>
    </w:p>
    <w:p w:rsidR="00540A50" w:rsidRPr="00807C5F" w:rsidRDefault="00540A50" w:rsidP="00807C5F">
      <w:pPr>
        <w:pStyle w:val="ConsPlusNonformat"/>
        <w:jc w:val="both"/>
      </w:pPr>
      <w:bookmarkStart w:id="16" w:name="Par402"/>
      <w:bookmarkEnd w:id="16"/>
      <w:r w:rsidRPr="00807C5F">
        <w:t xml:space="preserve">                                 СВЕДЕНИЯ</w:t>
      </w:r>
    </w:p>
    <w:p w:rsidR="00540A50" w:rsidRPr="00807C5F" w:rsidRDefault="00540A50" w:rsidP="00807C5F">
      <w:pPr>
        <w:pStyle w:val="ConsPlusNonformat"/>
        <w:jc w:val="both"/>
      </w:pPr>
      <w:r w:rsidRPr="00807C5F">
        <w:t xml:space="preserve">       о кандидатах в водители, прошедших профессиональное обучение</w:t>
      </w:r>
    </w:p>
    <w:p w:rsidR="00540A50" w:rsidRPr="00807C5F" w:rsidRDefault="00540A50" w:rsidP="00807C5F">
      <w:pPr>
        <w:pStyle w:val="ConsPlusNonformat"/>
        <w:jc w:val="both"/>
      </w:pPr>
    </w:p>
    <w:p w:rsidR="00540A50" w:rsidRPr="00807C5F" w:rsidRDefault="00540A50" w:rsidP="00807C5F">
      <w:pPr>
        <w:pStyle w:val="ConsPlusNonformat"/>
        <w:jc w:val="both"/>
      </w:pPr>
      <w:r w:rsidRPr="00807C5F">
        <w:t>по программе _______________________________ водителей транспортных средств</w:t>
      </w:r>
    </w:p>
    <w:p w:rsidR="00540A50" w:rsidRPr="00807C5F" w:rsidRDefault="00540A50" w:rsidP="00807C5F">
      <w:pPr>
        <w:pStyle w:val="ConsPlusNonformat"/>
        <w:jc w:val="both"/>
      </w:pPr>
      <w:r w:rsidRPr="00807C5F">
        <w:t xml:space="preserve">              (подготовки, переподготовки,</w:t>
      </w:r>
    </w:p>
    <w:p w:rsidR="00540A50" w:rsidRPr="00807C5F" w:rsidRDefault="00540A50" w:rsidP="00807C5F">
      <w:pPr>
        <w:pStyle w:val="ConsPlusNonformat"/>
        <w:jc w:val="both"/>
      </w:pPr>
      <w:r w:rsidRPr="00807C5F">
        <w:t xml:space="preserve">                 повышения квалификации)</w:t>
      </w:r>
    </w:p>
    <w:p w:rsidR="00540A50" w:rsidRPr="00807C5F" w:rsidRDefault="00540A50" w:rsidP="00807C5F">
      <w:pPr>
        <w:pStyle w:val="ConsPlusNonformat"/>
        <w:jc w:val="both"/>
      </w:pPr>
      <w:r w:rsidRPr="00807C5F">
        <w:t>в _________________________________________________________________________</w:t>
      </w:r>
    </w:p>
    <w:p w:rsidR="00540A50" w:rsidRPr="00807C5F" w:rsidRDefault="00540A50" w:rsidP="00807C5F">
      <w:pPr>
        <w:pStyle w:val="ConsPlusNonformat"/>
        <w:jc w:val="both"/>
      </w:pPr>
      <w:r w:rsidRPr="00807C5F">
        <w:t xml:space="preserve">   (наименование организации, осуществляющей образовательную деятельность,</w:t>
      </w:r>
    </w:p>
    <w:p w:rsidR="00540A50" w:rsidRPr="00807C5F" w:rsidRDefault="00540A50" w:rsidP="00807C5F">
      <w:pPr>
        <w:pStyle w:val="ConsPlusNonformat"/>
        <w:jc w:val="both"/>
      </w:pPr>
      <w:r w:rsidRPr="00807C5F">
        <w:t xml:space="preserve">                           адрес местонахождения)</w:t>
      </w:r>
    </w:p>
    <w:p w:rsidR="00540A50" w:rsidRPr="00807C5F" w:rsidRDefault="00540A50" w:rsidP="00807C5F">
      <w:pPr>
        <w:pStyle w:val="ConsPlusNonformat"/>
        <w:jc w:val="both"/>
      </w:pPr>
      <w:r w:rsidRPr="00807C5F">
        <w:t>и направляемых в составе организованной группы для сдачи экзаменов на право</w:t>
      </w:r>
    </w:p>
    <w:p w:rsidR="00540A50" w:rsidRPr="00807C5F" w:rsidRDefault="00540A50" w:rsidP="00807C5F">
      <w:pPr>
        <w:pStyle w:val="ConsPlusNonformat"/>
        <w:jc w:val="both"/>
      </w:pPr>
      <w:r w:rsidRPr="00807C5F">
        <w:t>управления транспортными средствами _______________________________________</w:t>
      </w:r>
    </w:p>
    <w:p w:rsidR="00540A50" w:rsidRPr="00807C5F" w:rsidRDefault="00540A50" w:rsidP="00807C5F">
      <w:pPr>
        <w:pStyle w:val="ConsPlusNonformat"/>
        <w:jc w:val="both"/>
      </w:pPr>
      <w:r w:rsidRPr="00807C5F">
        <w:t xml:space="preserve">                                       (категории (подкатегории) ТС, вид</w:t>
      </w:r>
    </w:p>
    <w:p w:rsidR="00540A50" w:rsidRPr="00807C5F" w:rsidRDefault="00540A50" w:rsidP="00807C5F">
      <w:pPr>
        <w:pStyle w:val="ConsPlusNonformat"/>
        <w:jc w:val="both"/>
      </w:pPr>
      <w:r w:rsidRPr="00807C5F">
        <w:t xml:space="preserve">                                            трансмиссии (тип руля)</w:t>
      </w:r>
    </w:p>
    <w:p w:rsidR="00540A50" w:rsidRPr="00807C5F" w:rsidRDefault="00540A50" w:rsidP="00807C5F">
      <w:pPr>
        <w:pStyle w:val="ConsPlusNonformat"/>
        <w:jc w:val="both"/>
      </w:pPr>
      <w:r w:rsidRPr="00807C5F">
        <w:t>Дата проведения экзамена: _________________________________________________</w:t>
      </w:r>
    </w:p>
    <w:p w:rsidR="00540A50" w:rsidRPr="00807C5F" w:rsidRDefault="00540A50" w:rsidP="00807C5F">
      <w:pPr>
        <w:pStyle w:val="ConsPlusNonformat"/>
        <w:jc w:val="both"/>
      </w:pPr>
      <w:r w:rsidRPr="00807C5F">
        <w:t>Вид экзамена(ов) __________________________________________________________</w:t>
      </w:r>
    </w:p>
    <w:p w:rsidR="00540A50" w:rsidRPr="00807C5F" w:rsidRDefault="00540A50" w:rsidP="00807C5F">
      <w:pPr>
        <w:pStyle w:val="ConsPlusNonformat"/>
        <w:jc w:val="both"/>
      </w:pPr>
      <w:r w:rsidRPr="00807C5F">
        <w:t xml:space="preserve">                  (теоретический экзамен, экзамен по первоначальным навыкам</w:t>
      </w:r>
    </w:p>
    <w:p w:rsidR="00540A50" w:rsidRPr="00807C5F" w:rsidRDefault="00540A50" w:rsidP="00807C5F">
      <w:pPr>
        <w:pStyle w:val="ConsPlusNonformat"/>
        <w:jc w:val="both"/>
      </w:pPr>
      <w:r w:rsidRPr="00807C5F">
        <w:t xml:space="preserve">                                       управления ТС,</w:t>
      </w:r>
    </w:p>
    <w:p w:rsidR="00540A50" w:rsidRPr="00807C5F" w:rsidRDefault="00540A50" w:rsidP="00807C5F">
      <w:pPr>
        <w:pStyle w:val="ConsPlusNonformat"/>
        <w:jc w:val="both"/>
      </w:pPr>
      <w:r w:rsidRPr="00807C5F">
        <w:t>___________________________________________________________________________</w:t>
      </w:r>
    </w:p>
    <w:p w:rsidR="00540A50" w:rsidRPr="00807C5F" w:rsidRDefault="00540A50" w:rsidP="00807C5F">
      <w:pPr>
        <w:pStyle w:val="ConsPlusNonformat"/>
        <w:jc w:val="both"/>
      </w:pPr>
      <w:r w:rsidRPr="00807C5F">
        <w:t xml:space="preserve">          экзамен по управлению ТС в условиях дорожного движения)</w:t>
      </w:r>
    </w:p>
    <w:p w:rsidR="00540A50" w:rsidRPr="00807C5F" w:rsidRDefault="00540A50" w:rsidP="00807C5F">
      <w:pPr>
        <w:pStyle w:val="ConsPlusNormal"/>
        <w:jc w:val="both"/>
      </w:pPr>
    </w:p>
    <w:tbl>
      <w:tblPr>
        <w:tblW w:w="0" w:type="auto"/>
        <w:jc w:val="center"/>
        <w:tblInd w:w="62" w:type="dxa"/>
        <w:tblLayout w:type="fixed"/>
        <w:tblCellMar>
          <w:top w:w="102" w:type="dxa"/>
          <w:left w:w="62" w:type="dxa"/>
          <w:bottom w:w="102" w:type="dxa"/>
          <w:right w:w="62" w:type="dxa"/>
        </w:tblCellMar>
        <w:tblLook w:val="0000"/>
      </w:tblPr>
      <w:tblGrid>
        <w:gridCol w:w="510"/>
        <w:gridCol w:w="2551"/>
        <w:gridCol w:w="1871"/>
        <w:gridCol w:w="2314"/>
        <w:gridCol w:w="1871"/>
      </w:tblGrid>
      <w:tr w:rsidR="00540A50" w:rsidRPr="00807C5F" w:rsidTr="00807C5F">
        <w:trPr>
          <w:jc w:val="center"/>
        </w:trPr>
        <w:tc>
          <w:tcPr>
            <w:tcW w:w="510" w:type="dxa"/>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N п/п</w:t>
            </w:r>
          </w:p>
        </w:tc>
        <w:tc>
          <w:tcPr>
            <w:tcW w:w="2551" w:type="dxa"/>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Фамилия</w:t>
            </w:r>
          </w:p>
        </w:tc>
        <w:tc>
          <w:tcPr>
            <w:tcW w:w="1871" w:type="dxa"/>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Имя</w:t>
            </w:r>
          </w:p>
        </w:tc>
        <w:tc>
          <w:tcPr>
            <w:tcW w:w="2314" w:type="dxa"/>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Отчество</w:t>
            </w:r>
          </w:p>
        </w:tc>
        <w:tc>
          <w:tcPr>
            <w:tcW w:w="1871" w:type="dxa"/>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Дата рождения</w:t>
            </w:r>
          </w:p>
        </w:tc>
      </w:tr>
      <w:tr w:rsidR="00540A50" w:rsidRPr="00807C5F" w:rsidTr="00807C5F">
        <w:trPr>
          <w:jc w:val="center"/>
        </w:trPr>
        <w:tc>
          <w:tcPr>
            <w:tcW w:w="510" w:type="dxa"/>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1</w:t>
            </w:r>
          </w:p>
        </w:tc>
        <w:tc>
          <w:tcPr>
            <w:tcW w:w="2551" w:type="dxa"/>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2</w:t>
            </w:r>
          </w:p>
        </w:tc>
        <w:tc>
          <w:tcPr>
            <w:tcW w:w="1871" w:type="dxa"/>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3</w:t>
            </w:r>
          </w:p>
        </w:tc>
        <w:tc>
          <w:tcPr>
            <w:tcW w:w="2314" w:type="dxa"/>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4</w:t>
            </w:r>
          </w:p>
        </w:tc>
        <w:tc>
          <w:tcPr>
            <w:tcW w:w="1871" w:type="dxa"/>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5</w:t>
            </w:r>
          </w:p>
        </w:tc>
      </w:tr>
      <w:tr w:rsidR="00540A50" w:rsidRPr="00807C5F" w:rsidTr="00807C5F">
        <w:trPr>
          <w:jc w:val="center"/>
        </w:trPr>
        <w:tc>
          <w:tcPr>
            <w:tcW w:w="510" w:type="dxa"/>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2551" w:type="dxa"/>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2314" w:type="dxa"/>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r>
    </w:tbl>
    <w:p w:rsidR="00540A50" w:rsidRPr="00807C5F" w:rsidRDefault="00540A50" w:rsidP="00807C5F">
      <w:pPr>
        <w:pStyle w:val="ConsPlusNormal"/>
        <w:jc w:val="both"/>
      </w:pPr>
    </w:p>
    <w:p w:rsidR="00540A50" w:rsidRPr="00807C5F" w:rsidRDefault="00540A50" w:rsidP="00807C5F">
      <w:pPr>
        <w:pStyle w:val="ConsPlusNonformat"/>
        <w:jc w:val="both"/>
      </w:pPr>
      <w:r w:rsidRPr="00807C5F">
        <w:t>"__" _____________ 20__ г. ________________________________________________</w:t>
      </w:r>
    </w:p>
    <w:p w:rsidR="00540A50" w:rsidRPr="00807C5F" w:rsidRDefault="00540A50" w:rsidP="00807C5F">
      <w:pPr>
        <w:pStyle w:val="ConsPlusNonformat"/>
        <w:jc w:val="both"/>
      </w:pPr>
      <w:r w:rsidRPr="00807C5F">
        <w:t xml:space="preserve">                           (должность, подпись, Ф.И.О. уполномоченного лица</w:t>
      </w:r>
    </w:p>
    <w:p w:rsidR="00540A50" w:rsidRPr="00807C5F" w:rsidRDefault="00540A50" w:rsidP="00807C5F">
      <w:pPr>
        <w:pStyle w:val="ConsPlusNonformat"/>
        <w:jc w:val="both"/>
      </w:pPr>
      <w:r w:rsidRPr="00807C5F">
        <w:t xml:space="preserve">                             организации, осуществляющей образовательную</w:t>
      </w:r>
    </w:p>
    <w:p w:rsidR="00540A50" w:rsidRPr="00807C5F" w:rsidRDefault="00540A50" w:rsidP="00807C5F">
      <w:pPr>
        <w:pStyle w:val="ConsPlusNonformat"/>
        <w:jc w:val="both"/>
      </w:pPr>
      <w:r w:rsidRPr="00807C5F">
        <w:t xml:space="preserve">                                            деятельность)</w:t>
      </w:r>
    </w:p>
    <w:p w:rsidR="00540A50" w:rsidRDefault="00540A50" w:rsidP="00807C5F">
      <w:pPr>
        <w:pStyle w:val="ConsPlusNormal"/>
        <w:jc w:val="both"/>
        <w:rPr>
          <w:sz w:val="22"/>
          <w:szCs w:val="22"/>
        </w:rPr>
      </w:pPr>
    </w:p>
    <w:p w:rsidR="00540A50" w:rsidRDefault="00540A50" w:rsidP="00807C5F">
      <w:pPr>
        <w:pStyle w:val="ConsPlusNormal"/>
        <w:jc w:val="both"/>
        <w:rPr>
          <w:sz w:val="22"/>
          <w:szCs w:val="22"/>
        </w:rPr>
      </w:pPr>
    </w:p>
    <w:p w:rsidR="00540A50" w:rsidRDefault="00540A50" w:rsidP="00807C5F">
      <w:pPr>
        <w:pStyle w:val="ConsPlusNormal"/>
        <w:jc w:val="both"/>
        <w:rPr>
          <w:sz w:val="22"/>
          <w:szCs w:val="22"/>
        </w:rPr>
      </w:pPr>
    </w:p>
    <w:p w:rsidR="00540A50" w:rsidRPr="003F4524" w:rsidRDefault="00540A50" w:rsidP="00807C5F">
      <w:pPr>
        <w:pStyle w:val="ConsPlusNormal"/>
        <w:jc w:val="both"/>
        <w:rPr>
          <w:sz w:val="22"/>
          <w:szCs w:val="22"/>
        </w:rPr>
      </w:pPr>
    </w:p>
    <w:p w:rsidR="00540A50" w:rsidRPr="003F4524" w:rsidRDefault="00540A50" w:rsidP="00807C5F">
      <w:pPr>
        <w:pStyle w:val="ConsPlusNormal"/>
        <w:jc w:val="right"/>
        <w:outlineLvl w:val="1"/>
        <w:rPr>
          <w:sz w:val="22"/>
          <w:szCs w:val="22"/>
        </w:rPr>
      </w:pPr>
      <w:r w:rsidRPr="003F4524">
        <w:rPr>
          <w:sz w:val="22"/>
          <w:szCs w:val="22"/>
        </w:rPr>
        <w:t>Приложение N 4</w:t>
      </w:r>
    </w:p>
    <w:p w:rsidR="00540A50" w:rsidRPr="003F4524" w:rsidRDefault="00540A50" w:rsidP="00807C5F">
      <w:pPr>
        <w:pStyle w:val="ConsPlusNormal"/>
        <w:jc w:val="right"/>
        <w:rPr>
          <w:sz w:val="22"/>
          <w:szCs w:val="22"/>
        </w:rPr>
      </w:pPr>
      <w:r w:rsidRPr="003F4524">
        <w:rPr>
          <w:sz w:val="22"/>
          <w:szCs w:val="22"/>
        </w:rPr>
        <w:t>к Порядку взаимодействия</w:t>
      </w:r>
    </w:p>
    <w:p w:rsidR="00540A50" w:rsidRPr="003F4524" w:rsidRDefault="00540A50" w:rsidP="00807C5F">
      <w:pPr>
        <w:pStyle w:val="ConsPlusNormal"/>
        <w:jc w:val="right"/>
        <w:rPr>
          <w:sz w:val="22"/>
          <w:szCs w:val="22"/>
        </w:rPr>
      </w:pPr>
      <w:r w:rsidRPr="003F4524">
        <w:rPr>
          <w:sz w:val="22"/>
          <w:szCs w:val="22"/>
        </w:rPr>
        <w:t>с организациями, осуществляющими</w:t>
      </w:r>
    </w:p>
    <w:p w:rsidR="00540A50" w:rsidRPr="003F4524" w:rsidRDefault="00540A50" w:rsidP="00807C5F">
      <w:pPr>
        <w:pStyle w:val="ConsPlusNormal"/>
        <w:jc w:val="right"/>
        <w:rPr>
          <w:sz w:val="22"/>
          <w:szCs w:val="22"/>
        </w:rPr>
      </w:pPr>
      <w:r w:rsidRPr="003F4524">
        <w:rPr>
          <w:sz w:val="22"/>
          <w:szCs w:val="22"/>
        </w:rPr>
        <w:t>образовательную деятельность</w:t>
      </w:r>
    </w:p>
    <w:p w:rsidR="00540A50" w:rsidRPr="003F4524" w:rsidRDefault="00540A50" w:rsidP="00807C5F">
      <w:pPr>
        <w:pStyle w:val="ConsPlusNormal"/>
        <w:jc w:val="right"/>
        <w:rPr>
          <w:sz w:val="22"/>
          <w:szCs w:val="22"/>
        </w:rPr>
      </w:pPr>
      <w:r w:rsidRPr="003F4524">
        <w:rPr>
          <w:sz w:val="22"/>
          <w:szCs w:val="22"/>
        </w:rPr>
        <w:t>и реализующими основные программы</w:t>
      </w:r>
    </w:p>
    <w:p w:rsidR="00540A50" w:rsidRPr="003F4524" w:rsidRDefault="00540A50" w:rsidP="00807C5F">
      <w:pPr>
        <w:pStyle w:val="ConsPlusNormal"/>
        <w:jc w:val="right"/>
        <w:rPr>
          <w:sz w:val="22"/>
          <w:szCs w:val="22"/>
        </w:rPr>
      </w:pPr>
      <w:r w:rsidRPr="003F4524">
        <w:rPr>
          <w:sz w:val="22"/>
          <w:szCs w:val="22"/>
        </w:rPr>
        <w:t>профессионального обучения водителей</w:t>
      </w:r>
    </w:p>
    <w:p w:rsidR="00540A50" w:rsidRPr="003F4524" w:rsidRDefault="00540A50" w:rsidP="00807C5F">
      <w:pPr>
        <w:pStyle w:val="ConsPlusNormal"/>
        <w:jc w:val="right"/>
        <w:rPr>
          <w:sz w:val="22"/>
          <w:szCs w:val="22"/>
        </w:rPr>
      </w:pPr>
      <w:r w:rsidRPr="003F4524">
        <w:rPr>
          <w:sz w:val="22"/>
          <w:szCs w:val="22"/>
        </w:rPr>
        <w:t>транспортных средств соответствующих</w:t>
      </w:r>
    </w:p>
    <w:p w:rsidR="00540A50" w:rsidRPr="003F4524" w:rsidRDefault="00540A50" w:rsidP="00807C5F">
      <w:pPr>
        <w:pStyle w:val="ConsPlusNormal"/>
        <w:jc w:val="right"/>
        <w:rPr>
          <w:sz w:val="22"/>
          <w:szCs w:val="22"/>
        </w:rPr>
      </w:pPr>
      <w:r w:rsidRPr="003F4524">
        <w:rPr>
          <w:sz w:val="22"/>
          <w:szCs w:val="22"/>
        </w:rPr>
        <w:t>категорий и подкатегорий,</w:t>
      </w:r>
    </w:p>
    <w:p w:rsidR="00540A50" w:rsidRPr="003F4524" w:rsidRDefault="00540A50" w:rsidP="00807C5F">
      <w:pPr>
        <w:pStyle w:val="ConsPlusNormal"/>
        <w:jc w:val="right"/>
        <w:rPr>
          <w:sz w:val="22"/>
          <w:szCs w:val="22"/>
        </w:rPr>
      </w:pPr>
      <w:r w:rsidRPr="003F4524">
        <w:rPr>
          <w:sz w:val="22"/>
          <w:szCs w:val="22"/>
        </w:rPr>
        <w:t>и направления экзаменатора</w:t>
      </w:r>
    </w:p>
    <w:p w:rsidR="00540A50" w:rsidRPr="003F4524" w:rsidRDefault="00540A50" w:rsidP="00807C5F">
      <w:pPr>
        <w:pStyle w:val="ConsPlusNormal"/>
        <w:jc w:val="both"/>
        <w:rPr>
          <w:sz w:val="22"/>
          <w:szCs w:val="22"/>
        </w:rPr>
      </w:pPr>
    </w:p>
    <w:p w:rsidR="00540A50" w:rsidRPr="003F4524" w:rsidRDefault="00540A50" w:rsidP="00807C5F">
      <w:pPr>
        <w:pStyle w:val="ConsPlusNormal"/>
        <w:jc w:val="center"/>
        <w:rPr>
          <w:sz w:val="22"/>
          <w:szCs w:val="22"/>
        </w:rPr>
      </w:pPr>
      <w:bookmarkStart w:id="17" w:name="Par457"/>
      <w:bookmarkEnd w:id="17"/>
      <w:r w:rsidRPr="003F4524">
        <w:rPr>
          <w:sz w:val="22"/>
          <w:szCs w:val="22"/>
        </w:rPr>
        <w:t>ОЦЕНКА</w:t>
      </w:r>
    </w:p>
    <w:p w:rsidR="00540A50" w:rsidRPr="003F4524" w:rsidRDefault="00540A50" w:rsidP="00807C5F">
      <w:pPr>
        <w:pStyle w:val="ConsPlusNormal"/>
        <w:jc w:val="center"/>
        <w:rPr>
          <w:sz w:val="22"/>
          <w:szCs w:val="22"/>
        </w:rPr>
      </w:pPr>
      <w:r w:rsidRPr="003F4524">
        <w:rPr>
          <w:sz w:val="22"/>
          <w:szCs w:val="22"/>
        </w:rPr>
        <w:t>РЕЗУЛЬТАТОВ СДАЧИ ЭКЗАМЕНОВ КАНДИДАТАМИ В ВОДИТЕЛИ,</w:t>
      </w:r>
    </w:p>
    <w:p w:rsidR="00540A50" w:rsidRPr="003F4524" w:rsidRDefault="00540A50" w:rsidP="00807C5F">
      <w:pPr>
        <w:pStyle w:val="ConsPlusNormal"/>
        <w:jc w:val="center"/>
        <w:rPr>
          <w:sz w:val="22"/>
          <w:szCs w:val="22"/>
        </w:rPr>
      </w:pPr>
      <w:r w:rsidRPr="003F4524">
        <w:rPr>
          <w:sz w:val="22"/>
          <w:szCs w:val="22"/>
        </w:rPr>
        <w:t>ПРОШЕДШИМИ ПРОФЕССИОНАЛЬНОЕ ОБУЧЕНИЕ В ОРГАНИЗАЦИЯХ,</w:t>
      </w:r>
    </w:p>
    <w:p w:rsidR="00540A50" w:rsidRPr="003F4524" w:rsidRDefault="00540A50" w:rsidP="00807C5F">
      <w:pPr>
        <w:pStyle w:val="ConsPlusNormal"/>
        <w:jc w:val="center"/>
        <w:rPr>
          <w:sz w:val="22"/>
          <w:szCs w:val="22"/>
        </w:rPr>
      </w:pPr>
      <w:r w:rsidRPr="003F4524">
        <w:rPr>
          <w:sz w:val="22"/>
          <w:szCs w:val="22"/>
        </w:rPr>
        <w:t>ОСУЩЕСТВЛЯЮЩИХ ОБРАЗОВАТЕЛЬНУЮ ДЕЯТЕЛЬНОСТЬ ПО ПОДГОТОВКЕ</w:t>
      </w:r>
    </w:p>
    <w:p w:rsidR="00540A50" w:rsidRPr="003F4524" w:rsidRDefault="00540A50" w:rsidP="00807C5F">
      <w:pPr>
        <w:pStyle w:val="ConsPlusNormal"/>
        <w:jc w:val="center"/>
        <w:rPr>
          <w:sz w:val="22"/>
          <w:szCs w:val="22"/>
        </w:rPr>
      </w:pPr>
      <w:r w:rsidRPr="003F4524">
        <w:rPr>
          <w:sz w:val="22"/>
          <w:szCs w:val="22"/>
        </w:rPr>
        <w:t>(ПЕРЕПОДГОТОВКЕ, ПОВЫШЕНИЮ КВАЛИФИКАЦИИ) ВОДИТЕЛЕЙ</w:t>
      </w:r>
    </w:p>
    <w:p w:rsidR="00540A50" w:rsidRPr="003F4524" w:rsidRDefault="00540A50" w:rsidP="00807C5F">
      <w:pPr>
        <w:pStyle w:val="ConsPlusNormal"/>
        <w:jc w:val="center"/>
        <w:rPr>
          <w:sz w:val="22"/>
          <w:szCs w:val="22"/>
        </w:rPr>
      </w:pPr>
      <w:r w:rsidRPr="003F4524">
        <w:rPr>
          <w:sz w:val="22"/>
          <w:szCs w:val="22"/>
        </w:rPr>
        <w:t>ТРАНСПОРТНЫХ СРЕДСТВ СООТВЕТСТВУЮЩИХ КАТЕГОРИЙ</w:t>
      </w:r>
    </w:p>
    <w:p w:rsidR="00540A50" w:rsidRPr="003F4524" w:rsidRDefault="00540A50" w:rsidP="00807C5F">
      <w:pPr>
        <w:pStyle w:val="ConsPlusNormal"/>
        <w:jc w:val="center"/>
        <w:rPr>
          <w:sz w:val="22"/>
          <w:szCs w:val="22"/>
        </w:rPr>
      </w:pPr>
      <w:r w:rsidRPr="003F4524">
        <w:rPr>
          <w:sz w:val="22"/>
          <w:szCs w:val="22"/>
        </w:rPr>
        <w:t>И ПОДКАТЕГОРИЙ</w:t>
      </w:r>
    </w:p>
    <w:p w:rsidR="00540A50" w:rsidRPr="003F4524" w:rsidRDefault="00540A50" w:rsidP="00807C5F">
      <w:pPr>
        <w:pStyle w:val="ConsPlusNormal"/>
        <w:jc w:val="both"/>
        <w:rPr>
          <w:sz w:val="22"/>
          <w:szCs w:val="22"/>
        </w:rPr>
      </w:pPr>
    </w:p>
    <w:tbl>
      <w:tblPr>
        <w:tblW w:w="0" w:type="auto"/>
        <w:jc w:val="center"/>
        <w:tblInd w:w="62" w:type="dxa"/>
        <w:tblCellMar>
          <w:top w:w="102" w:type="dxa"/>
          <w:left w:w="62" w:type="dxa"/>
          <w:bottom w:w="102" w:type="dxa"/>
          <w:right w:w="62" w:type="dxa"/>
        </w:tblCellMar>
        <w:tblLook w:val="0000"/>
      </w:tblPr>
      <w:tblGrid>
        <w:gridCol w:w="397"/>
        <w:gridCol w:w="1801"/>
        <w:gridCol w:w="540"/>
        <w:gridCol w:w="1182"/>
        <w:gridCol w:w="653"/>
        <w:gridCol w:w="258"/>
        <w:gridCol w:w="369"/>
        <w:gridCol w:w="258"/>
        <w:gridCol w:w="369"/>
        <w:gridCol w:w="269"/>
        <w:gridCol w:w="380"/>
        <w:gridCol w:w="347"/>
        <w:gridCol w:w="380"/>
        <w:gridCol w:w="391"/>
        <w:gridCol w:w="402"/>
        <w:gridCol w:w="514"/>
        <w:gridCol w:w="402"/>
        <w:gridCol w:w="514"/>
        <w:gridCol w:w="413"/>
        <w:gridCol w:w="358"/>
        <w:gridCol w:w="347"/>
      </w:tblGrid>
      <w:tr w:rsidR="00540A50" w:rsidRPr="00807C5F" w:rsidTr="00807C5F">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N п/п</w:t>
            </w:r>
          </w:p>
        </w:tc>
        <w:tc>
          <w:tcPr>
            <w:tcW w:w="0" w:type="auto"/>
            <w:vMerge w:val="restart"/>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Наименование организации, осуществляющей образовательную деятельность, адрес местонахождения</w:t>
            </w:r>
          </w:p>
        </w:tc>
        <w:tc>
          <w:tcPr>
            <w:tcW w:w="0" w:type="auto"/>
            <w:gridSpan w:val="2"/>
            <w:vMerge w:val="restart"/>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Наименование экзаменов на право управления транспортными средствами</w:t>
            </w:r>
          </w:p>
        </w:tc>
        <w:tc>
          <w:tcPr>
            <w:tcW w:w="0" w:type="auto"/>
            <w:gridSpan w:val="17"/>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Количество проведенных экзаменов на право управления транспортными средствами соответствующих категорий и подкатегорий транспортных средств</w:t>
            </w:r>
          </w:p>
        </w:tc>
      </w:tr>
      <w:tr w:rsidR="00540A50" w:rsidRPr="00807C5F" w:rsidTr="00807C5F">
        <w:trPr>
          <w:jc w:val="center"/>
        </w:trPr>
        <w:tc>
          <w:tcPr>
            <w:tcW w:w="0" w:type="auto"/>
            <w:vMerge/>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both"/>
            </w:pPr>
          </w:p>
        </w:tc>
        <w:tc>
          <w:tcPr>
            <w:tcW w:w="0" w:type="auto"/>
            <w:gridSpan w:val="2"/>
            <w:vMerge/>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Всего</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A</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A1</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B</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B1</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C</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C1</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D</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D1</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BE</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CE</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C1E</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DE</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D1E</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Tm</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Tb</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M</w:t>
            </w:r>
          </w:p>
        </w:tc>
      </w:tr>
      <w:tr w:rsidR="00540A50" w:rsidRPr="00807C5F" w:rsidTr="00807C5F">
        <w:trPr>
          <w:jc w:val="center"/>
        </w:trPr>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1</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2</w:t>
            </w:r>
          </w:p>
        </w:tc>
        <w:tc>
          <w:tcPr>
            <w:tcW w:w="0" w:type="auto"/>
            <w:gridSpan w:val="2"/>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3</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4</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5</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6</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7</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8</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9</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10</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11</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12</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13</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14</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15</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16</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17</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18</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19</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center"/>
            </w:pPr>
            <w:r w:rsidRPr="00807C5F">
              <w:t>20</w:t>
            </w:r>
          </w:p>
        </w:tc>
      </w:tr>
      <w:tr w:rsidR="00540A50" w:rsidRPr="00807C5F" w:rsidTr="00807C5F">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both"/>
            </w:pPr>
            <w:r w:rsidRPr="00807C5F">
              <w:t>1.</w:t>
            </w:r>
          </w:p>
        </w:tc>
        <w:tc>
          <w:tcPr>
            <w:tcW w:w="0" w:type="auto"/>
            <w:vMerge w:val="restart"/>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gridSpan w:val="2"/>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both"/>
            </w:pPr>
            <w:r w:rsidRPr="00807C5F">
              <w:t>Количество проведенных теоретических экзаменов</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r>
      <w:tr w:rsidR="00540A50" w:rsidRPr="00807C5F" w:rsidTr="00807C5F">
        <w:trPr>
          <w:jc w:val="center"/>
        </w:trPr>
        <w:tc>
          <w:tcPr>
            <w:tcW w:w="0" w:type="auto"/>
            <w:vMerge/>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r w:rsidRPr="00807C5F">
              <w:t>Из них</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r w:rsidRPr="00807C5F">
              <w:t>сданных с 1 раза (%)</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r>
      <w:tr w:rsidR="00540A50" w:rsidRPr="00807C5F" w:rsidTr="00807C5F">
        <w:trPr>
          <w:jc w:val="center"/>
        </w:trPr>
        <w:tc>
          <w:tcPr>
            <w:tcW w:w="0" w:type="auto"/>
            <w:vMerge/>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both"/>
            </w:pPr>
          </w:p>
        </w:tc>
        <w:tc>
          <w:tcPr>
            <w:tcW w:w="0" w:type="auto"/>
            <w:gridSpan w:val="2"/>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both"/>
            </w:pPr>
            <w:r w:rsidRPr="00807C5F">
              <w:t>Количество проведенных экзаменов по первоначальным навыкам управления транспортным средством</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r w:rsidRPr="00807C5F">
              <w:t>0</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r w:rsidRPr="00807C5F">
              <w:t>0</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r>
      <w:tr w:rsidR="00540A50" w:rsidRPr="00807C5F" w:rsidTr="00807C5F">
        <w:trPr>
          <w:jc w:val="center"/>
        </w:trPr>
        <w:tc>
          <w:tcPr>
            <w:tcW w:w="0" w:type="auto"/>
            <w:vMerge/>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r w:rsidRPr="00807C5F">
              <w:t>Из них</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r w:rsidRPr="00807C5F">
              <w:t>сданных с 1 раза (%)</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r w:rsidRPr="00807C5F">
              <w:t>0</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r w:rsidRPr="00807C5F">
              <w:t>0</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r>
      <w:tr w:rsidR="00540A50" w:rsidRPr="00807C5F" w:rsidTr="00807C5F">
        <w:trPr>
          <w:jc w:val="center"/>
        </w:trPr>
        <w:tc>
          <w:tcPr>
            <w:tcW w:w="0" w:type="auto"/>
            <w:vMerge/>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both"/>
            </w:pPr>
          </w:p>
        </w:tc>
        <w:tc>
          <w:tcPr>
            <w:tcW w:w="0" w:type="auto"/>
            <w:gridSpan w:val="2"/>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both"/>
            </w:pPr>
            <w:r w:rsidRPr="00807C5F">
              <w:t>Количество проведенных экзаменов по управлению транспортным средством в условиях дорожного движения</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r w:rsidRPr="00807C5F">
              <w:t>0</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r w:rsidRPr="00807C5F">
              <w:t>0</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r w:rsidRPr="00807C5F">
              <w:t>0</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r w:rsidRPr="00807C5F">
              <w:t>0</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r w:rsidRPr="00807C5F">
              <w:t>0</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r w:rsidRPr="00807C5F">
              <w:t>0</w:t>
            </w:r>
          </w:p>
        </w:tc>
      </w:tr>
      <w:tr w:rsidR="00540A50" w:rsidRPr="00807C5F" w:rsidTr="00807C5F">
        <w:trPr>
          <w:jc w:val="center"/>
        </w:trPr>
        <w:tc>
          <w:tcPr>
            <w:tcW w:w="0" w:type="auto"/>
            <w:vMerge/>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r w:rsidRPr="00807C5F">
              <w:t>Из них</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r w:rsidRPr="00807C5F">
              <w:t>сданных с 1 раза (%)</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r w:rsidRPr="00807C5F">
              <w:t>0</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r w:rsidRPr="00807C5F">
              <w:t>0</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r w:rsidRPr="00807C5F">
              <w:t>0</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r w:rsidRPr="00807C5F">
              <w:t>0</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r w:rsidRPr="00807C5F">
              <w:t>0</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r w:rsidRPr="00807C5F">
              <w:t>0</w:t>
            </w:r>
          </w:p>
        </w:tc>
      </w:tr>
      <w:tr w:rsidR="00540A50" w:rsidRPr="00807C5F" w:rsidTr="00807C5F">
        <w:trPr>
          <w:jc w:val="center"/>
        </w:trPr>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jc w:val="both"/>
            </w:pPr>
            <w:r w:rsidRPr="00807C5F">
              <w:t>2.</w:t>
            </w: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gridSpan w:val="2"/>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c>
          <w:tcPr>
            <w:tcW w:w="0" w:type="auto"/>
            <w:tcBorders>
              <w:top w:val="single" w:sz="4" w:space="0" w:color="auto"/>
              <w:left w:val="single" w:sz="4" w:space="0" w:color="auto"/>
              <w:bottom w:val="single" w:sz="4" w:space="0" w:color="auto"/>
              <w:right w:val="single" w:sz="4" w:space="0" w:color="auto"/>
            </w:tcBorders>
          </w:tcPr>
          <w:p w:rsidR="00540A50" w:rsidRPr="00807C5F" w:rsidRDefault="00540A50" w:rsidP="000B7665">
            <w:pPr>
              <w:pStyle w:val="ConsPlusNormal"/>
            </w:pPr>
          </w:p>
        </w:tc>
      </w:tr>
    </w:tbl>
    <w:p w:rsidR="00540A50" w:rsidRPr="003F4524" w:rsidRDefault="00540A50" w:rsidP="00807C5F">
      <w:pPr>
        <w:pStyle w:val="ConsPlusNormal"/>
        <w:jc w:val="both"/>
        <w:rPr>
          <w:sz w:val="22"/>
          <w:szCs w:val="22"/>
        </w:rPr>
      </w:pPr>
    </w:p>
    <w:p w:rsidR="00540A50" w:rsidRPr="003F4524" w:rsidRDefault="00540A50" w:rsidP="00807C5F">
      <w:pPr>
        <w:pStyle w:val="ConsPlusNormal"/>
        <w:jc w:val="right"/>
        <w:outlineLvl w:val="1"/>
        <w:rPr>
          <w:sz w:val="22"/>
          <w:szCs w:val="22"/>
        </w:rPr>
      </w:pPr>
      <w:r w:rsidRPr="003F4524">
        <w:rPr>
          <w:sz w:val="22"/>
          <w:szCs w:val="22"/>
        </w:rPr>
        <w:t>Приложение N 5</w:t>
      </w:r>
    </w:p>
    <w:p w:rsidR="00540A50" w:rsidRPr="003F4524" w:rsidRDefault="00540A50" w:rsidP="00807C5F">
      <w:pPr>
        <w:pStyle w:val="ConsPlusNormal"/>
        <w:jc w:val="right"/>
        <w:rPr>
          <w:sz w:val="22"/>
          <w:szCs w:val="22"/>
        </w:rPr>
      </w:pPr>
      <w:r w:rsidRPr="003F4524">
        <w:rPr>
          <w:sz w:val="22"/>
          <w:szCs w:val="22"/>
        </w:rPr>
        <w:t>к Порядку взаимодействия</w:t>
      </w:r>
    </w:p>
    <w:p w:rsidR="00540A50" w:rsidRPr="003F4524" w:rsidRDefault="00540A50" w:rsidP="00807C5F">
      <w:pPr>
        <w:pStyle w:val="ConsPlusNormal"/>
        <w:jc w:val="right"/>
        <w:rPr>
          <w:sz w:val="22"/>
          <w:szCs w:val="22"/>
        </w:rPr>
      </w:pPr>
      <w:r w:rsidRPr="003F4524">
        <w:rPr>
          <w:sz w:val="22"/>
          <w:szCs w:val="22"/>
        </w:rPr>
        <w:t>с организациями, осуществляющими</w:t>
      </w:r>
    </w:p>
    <w:p w:rsidR="00540A50" w:rsidRPr="003F4524" w:rsidRDefault="00540A50" w:rsidP="00807C5F">
      <w:pPr>
        <w:pStyle w:val="ConsPlusNormal"/>
        <w:jc w:val="right"/>
        <w:rPr>
          <w:sz w:val="22"/>
          <w:szCs w:val="22"/>
        </w:rPr>
      </w:pPr>
      <w:r w:rsidRPr="003F4524">
        <w:rPr>
          <w:sz w:val="22"/>
          <w:szCs w:val="22"/>
        </w:rPr>
        <w:t>образовательную деятельность</w:t>
      </w:r>
    </w:p>
    <w:p w:rsidR="00540A50" w:rsidRPr="003F4524" w:rsidRDefault="00540A50" w:rsidP="00807C5F">
      <w:pPr>
        <w:pStyle w:val="ConsPlusNormal"/>
        <w:jc w:val="right"/>
        <w:rPr>
          <w:sz w:val="22"/>
          <w:szCs w:val="22"/>
        </w:rPr>
      </w:pPr>
      <w:r w:rsidRPr="003F4524">
        <w:rPr>
          <w:sz w:val="22"/>
          <w:szCs w:val="22"/>
        </w:rPr>
        <w:t>и реализующими основные программы</w:t>
      </w:r>
    </w:p>
    <w:p w:rsidR="00540A50" w:rsidRPr="003F4524" w:rsidRDefault="00540A50" w:rsidP="00807C5F">
      <w:pPr>
        <w:pStyle w:val="ConsPlusNormal"/>
        <w:jc w:val="right"/>
        <w:rPr>
          <w:sz w:val="22"/>
          <w:szCs w:val="22"/>
        </w:rPr>
      </w:pPr>
      <w:r w:rsidRPr="003F4524">
        <w:rPr>
          <w:sz w:val="22"/>
          <w:szCs w:val="22"/>
        </w:rPr>
        <w:t>профессионального обучения водителей</w:t>
      </w:r>
    </w:p>
    <w:p w:rsidR="00540A50" w:rsidRPr="003F4524" w:rsidRDefault="00540A50" w:rsidP="00807C5F">
      <w:pPr>
        <w:pStyle w:val="ConsPlusNormal"/>
        <w:jc w:val="right"/>
        <w:rPr>
          <w:sz w:val="22"/>
          <w:szCs w:val="22"/>
        </w:rPr>
      </w:pPr>
      <w:r w:rsidRPr="003F4524">
        <w:rPr>
          <w:sz w:val="22"/>
          <w:szCs w:val="22"/>
        </w:rPr>
        <w:t>транспортных средств соответствующих</w:t>
      </w:r>
    </w:p>
    <w:p w:rsidR="00540A50" w:rsidRPr="003F4524" w:rsidRDefault="00540A50" w:rsidP="00807C5F">
      <w:pPr>
        <w:pStyle w:val="ConsPlusNormal"/>
        <w:jc w:val="right"/>
        <w:rPr>
          <w:sz w:val="22"/>
          <w:szCs w:val="22"/>
        </w:rPr>
      </w:pPr>
      <w:r w:rsidRPr="003F4524">
        <w:rPr>
          <w:sz w:val="22"/>
          <w:szCs w:val="22"/>
        </w:rPr>
        <w:t>категорий и подкатегорий,</w:t>
      </w:r>
    </w:p>
    <w:p w:rsidR="00540A50" w:rsidRPr="003F4524" w:rsidRDefault="00540A50" w:rsidP="00807C5F">
      <w:pPr>
        <w:pStyle w:val="ConsPlusNormal"/>
        <w:jc w:val="right"/>
        <w:rPr>
          <w:sz w:val="22"/>
          <w:szCs w:val="22"/>
        </w:rPr>
      </w:pPr>
      <w:r w:rsidRPr="003F4524">
        <w:rPr>
          <w:sz w:val="22"/>
          <w:szCs w:val="22"/>
        </w:rPr>
        <w:t>и направления экзаменатора</w:t>
      </w:r>
    </w:p>
    <w:p w:rsidR="00540A50" w:rsidRPr="003F4524" w:rsidRDefault="00540A50" w:rsidP="00807C5F">
      <w:pPr>
        <w:pStyle w:val="ConsPlusNormal"/>
        <w:jc w:val="both"/>
        <w:rPr>
          <w:sz w:val="22"/>
          <w:szCs w:val="22"/>
        </w:rPr>
      </w:pPr>
    </w:p>
    <w:p w:rsidR="00540A50" w:rsidRPr="003F4524" w:rsidRDefault="00540A50" w:rsidP="00807C5F">
      <w:pPr>
        <w:pStyle w:val="ConsPlusNormal"/>
        <w:jc w:val="right"/>
        <w:rPr>
          <w:sz w:val="22"/>
          <w:szCs w:val="22"/>
        </w:rPr>
      </w:pPr>
      <w:r w:rsidRPr="003F4524">
        <w:rPr>
          <w:sz w:val="22"/>
          <w:szCs w:val="22"/>
        </w:rPr>
        <w:t>(рекомендуемый образец)</w:t>
      </w:r>
    </w:p>
    <w:p w:rsidR="00540A50" w:rsidRPr="003F4524" w:rsidRDefault="00540A50" w:rsidP="00807C5F">
      <w:pPr>
        <w:pStyle w:val="ConsPlusNormal"/>
        <w:jc w:val="both"/>
        <w:rPr>
          <w:sz w:val="22"/>
          <w:szCs w:val="22"/>
        </w:rPr>
      </w:pPr>
    </w:p>
    <w:p w:rsidR="00540A50" w:rsidRPr="00807C5F" w:rsidRDefault="00540A50" w:rsidP="00807C5F">
      <w:pPr>
        <w:pStyle w:val="ConsPlusNonformat"/>
        <w:jc w:val="both"/>
      </w:pPr>
      <w:r w:rsidRPr="00807C5F">
        <w:t xml:space="preserve">       (Заполняется на бланке</w:t>
      </w:r>
    </w:p>
    <w:p w:rsidR="00540A50" w:rsidRPr="00807C5F" w:rsidRDefault="00540A50" w:rsidP="00807C5F">
      <w:pPr>
        <w:pStyle w:val="ConsPlusNonformat"/>
        <w:jc w:val="both"/>
      </w:pPr>
      <w:r w:rsidRPr="00807C5F">
        <w:t xml:space="preserve">     организации, осуществляющей</w:t>
      </w:r>
    </w:p>
    <w:p w:rsidR="00540A50" w:rsidRPr="00807C5F" w:rsidRDefault="00540A50" w:rsidP="00807C5F">
      <w:pPr>
        <w:pStyle w:val="ConsPlusNonformat"/>
        <w:jc w:val="both"/>
      </w:pPr>
      <w:r w:rsidRPr="00807C5F">
        <w:t xml:space="preserve">    образовательную деятельность)</w:t>
      </w:r>
    </w:p>
    <w:p w:rsidR="00540A50" w:rsidRPr="00807C5F" w:rsidRDefault="00540A50" w:rsidP="00807C5F">
      <w:pPr>
        <w:pStyle w:val="ConsPlusNonformat"/>
        <w:jc w:val="both"/>
      </w:pPr>
    </w:p>
    <w:p w:rsidR="00540A50" w:rsidRPr="00807C5F" w:rsidRDefault="00540A50" w:rsidP="00807C5F">
      <w:pPr>
        <w:pStyle w:val="ConsPlusNonformat"/>
        <w:jc w:val="both"/>
      </w:pPr>
      <w:r w:rsidRPr="00807C5F">
        <w:t xml:space="preserve">                                  Руководителю ____________________________</w:t>
      </w:r>
    </w:p>
    <w:p w:rsidR="00540A50" w:rsidRPr="00807C5F" w:rsidRDefault="00540A50" w:rsidP="00807C5F">
      <w:pPr>
        <w:pStyle w:val="ConsPlusNonformat"/>
        <w:jc w:val="both"/>
      </w:pPr>
      <w:r w:rsidRPr="00807C5F">
        <w:t xml:space="preserve">                                               (наименование подразделения</w:t>
      </w:r>
    </w:p>
    <w:p w:rsidR="00540A50" w:rsidRPr="00807C5F" w:rsidRDefault="00540A50" w:rsidP="00807C5F">
      <w:pPr>
        <w:pStyle w:val="ConsPlusNonformat"/>
        <w:jc w:val="both"/>
      </w:pPr>
      <w:r w:rsidRPr="00807C5F">
        <w:t xml:space="preserve">                                                    Госавтоинспекции)</w:t>
      </w:r>
    </w:p>
    <w:p w:rsidR="00540A50" w:rsidRPr="00807C5F" w:rsidRDefault="00540A50" w:rsidP="00807C5F">
      <w:pPr>
        <w:pStyle w:val="ConsPlusNonformat"/>
        <w:jc w:val="both"/>
      </w:pPr>
    </w:p>
    <w:p w:rsidR="00540A50" w:rsidRPr="00807C5F" w:rsidRDefault="00540A50" w:rsidP="00807C5F">
      <w:pPr>
        <w:pStyle w:val="ConsPlusNonformat"/>
        <w:jc w:val="both"/>
      </w:pPr>
      <w:bookmarkStart w:id="18" w:name="Par664"/>
      <w:bookmarkEnd w:id="18"/>
      <w:r w:rsidRPr="00807C5F">
        <w:t xml:space="preserve">                                 ЗАЯВЛЕНИЕ</w:t>
      </w:r>
    </w:p>
    <w:p w:rsidR="00540A50" w:rsidRPr="00807C5F" w:rsidRDefault="00540A50" w:rsidP="00807C5F">
      <w:pPr>
        <w:pStyle w:val="ConsPlusNonformat"/>
        <w:jc w:val="both"/>
      </w:pPr>
    </w:p>
    <w:p w:rsidR="00540A50" w:rsidRPr="00807C5F" w:rsidRDefault="00540A50" w:rsidP="00807C5F">
      <w:pPr>
        <w:pStyle w:val="ConsPlusNonformat"/>
        <w:jc w:val="both"/>
      </w:pPr>
      <w:r w:rsidRPr="00807C5F">
        <w:t xml:space="preserve">    Прошу  провести  оценку  результатов сдачи квалификационных экзаменов и</w:t>
      </w:r>
    </w:p>
    <w:p w:rsidR="00540A50" w:rsidRPr="00807C5F" w:rsidRDefault="00540A50" w:rsidP="00807C5F">
      <w:pPr>
        <w:pStyle w:val="ConsPlusNonformat"/>
        <w:jc w:val="both"/>
      </w:pPr>
      <w:r w:rsidRPr="00807C5F">
        <w:t>направить  экзаменатора  для  присутствия  при  проведении квалификационных</w:t>
      </w:r>
    </w:p>
    <w:p w:rsidR="00540A50" w:rsidRPr="00807C5F" w:rsidRDefault="00540A50" w:rsidP="00807C5F">
      <w:pPr>
        <w:pStyle w:val="ConsPlusNonformat"/>
        <w:jc w:val="both"/>
      </w:pPr>
      <w:r w:rsidRPr="00807C5F">
        <w:t>экзаменов</w:t>
      </w:r>
    </w:p>
    <w:p w:rsidR="00540A50" w:rsidRPr="00807C5F" w:rsidRDefault="00540A50" w:rsidP="00807C5F">
      <w:pPr>
        <w:pStyle w:val="ConsPlusNonformat"/>
        <w:jc w:val="both"/>
      </w:pPr>
      <w:r w:rsidRPr="00807C5F">
        <w:t>___________________________________________________________________________</w:t>
      </w:r>
    </w:p>
    <w:p w:rsidR="00540A50" w:rsidRPr="00807C5F" w:rsidRDefault="00540A50" w:rsidP="00807C5F">
      <w:pPr>
        <w:pStyle w:val="ConsPlusNonformat"/>
        <w:jc w:val="both"/>
      </w:pPr>
      <w:r w:rsidRPr="00807C5F">
        <w:t xml:space="preserve">  (наименование организации, осуществляющей образовательную деятельность,</w:t>
      </w:r>
    </w:p>
    <w:p w:rsidR="00540A50" w:rsidRPr="00807C5F" w:rsidRDefault="00540A50" w:rsidP="00807C5F">
      <w:pPr>
        <w:pStyle w:val="ConsPlusNonformat"/>
        <w:jc w:val="both"/>
      </w:pPr>
      <w:r w:rsidRPr="00807C5F">
        <w:t xml:space="preserve">                          адрес местонахождения,</w:t>
      </w:r>
    </w:p>
    <w:p w:rsidR="00540A50" w:rsidRPr="00807C5F" w:rsidRDefault="00540A50" w:rsidP="00807C5F">
      <w:pPr>
        <w:pStyle w:val="ConsPlusNonformat"/>
        <w:jc w:val="both"/>
      </w:pPr>
      <w:r w:rsidRPr="00807C5F">
        <w:t>___________________________________________________________________________</w:t>
      </w:r>
    </w:p>
    <w:p w:rsidR="00540A50" w:rsidRPr="00807C5F" w:rsidRDefault="00540A50" w:rsidP="00807C5F">
      <w:pPr>
        <w:pStyle w:val="ConsPlusNonformat"/>
        <w:jc w:val="both"/>
      </w:pPr>
      <w:r w:rsidRPr="00807C5F">
        <w:t xml:space="preserve">   серия и номер лицензии на осуществление образовательной деятельности)</w:t>
      </w:r>
    </w:p>
    <w:p w:rsidR="00540A50" w:rsidRPr="00807C5F" w:rsidRDefault="00540A50" w:rsidP="00807C5F">
      <w:pPr>
        <w:pStyle w:val="ConsPlusNonformat"/>
        <w:jc w:val="both"/>
      </w:pPr>
    </w:p>
    <w:p w:rsidR="00540A50" w:rsidRPr="00807C5F" w:rsidRDefault="00540A50" w:rsidP="00807C5F">
      <w:pPr>
        <w:pStyle w:val="ConsPlusNonformat"/>
        <w:jc w:val="both"/>
      </w:pPr>
      <w:r w:rsidRPr="00807C5F">
        <w:t>Представитель организации, осуществляющей образовательную деятельность:</w:t>
      </w:r>
    </w:p>
    <w:p w:rsidR="00540A50" w:rsidRPr="00807C5F" w:rsidRDefault="00540A50" w:rsidP="00807C5F">
      <w:pPr>
        <w:pStyle w:val="ConsPlusNonformat"/>
        <w:jc w:val="both"/>
      </w:pPr>
      <w:r w:rsidRPr="00807C5F">
        <w:t>___________________________________________________________________________</w:t>
      </w:r>
    </w:p>
    <w:p w:rsidR="00540A50" w:rsidRPr="00807C5F" w:rsidRDefault="00540A50" w:rsidP="00807C5F">
      <w:pPr>
        <w:pStyle w:val="ConsPlusNonformat"/>
        <w:jc w:val="both"/>
      </w:pPr>
      <w:r w:rsidRPr="00807C5F">
        <w:t xml:space="preserve">                   (фамилия, имя, отчество (при наличии)</w:t>
      </w:r>
    </w:p>
    <w:p w:rsidR="00540A50" w:rsidRPr="00807C5F" w:rsidRDefault="00540A50" w:rsidP="00807C5F">
      <w:pPr>
        <w:pStyle w:val="ConsPlusNonformat"/>
        <w:jc w:val="both"/>
      </w:pPr>
      <w:r w:rsidRPr="00807C5F">
        <w:t>Документ, удостоверяющий личность: ________________________________________</w:t>
      </w:r>
    </w:p>
    <w:p w:rsidR="00540A50" w:rsidRPr="00807C5F" w:rsidRDefault="00540A50" w:rsidP="00807C5F">
      <w:pPr>
        <w:pStyle w:val="ConsPlusNonformat"/>
        <w:jc w:val="both"/>
      </w:pPr>
      <w:r w:rsidRPr="00807C5F">
        <w:t xml:space="preserve">                                      (серия, номер, когда и кем выдан)</w:t>
      </w:r>
    </w:p>
    <w:p w:rsidR="00540A50" w:rsidRPr="00807C5F" w:rsidRDefault="00540A50" w:rsidP="00807C5F">
      <w:pPr>
        <w:pStyle w:val="ConsPlusNonformat"/>
        <w:jc w:val="both"/>
      </w:pPr>
      <w:r w:rsidRPr="00807C5F">
        <w:t>Адрес места жительства: ___________________________________________________</w:t>
      </w:r>
    </w:p>
    <w:p w:rsidR="00540A50" w:rsidRPr="00807C5F" w:rsidRDefault="00540A50" w:rsidP="00807C5F">
      <w:pPr>
        <w:pStyle w:val="ConsPlusNonformat"/>
        <w:jc w:val="both"/>
      </w:pPr>
      <w:r w:rsidRPr="00807C5F">
        <w:t xml:space="preserve">                          (субъект, район, населенный пункт, улица, дом,</w:t>
      </w:r>
    </w:p>
    <w:p w:rsidR="00540A50" w:rsidRPr="00807C5F" w:rsidRDefault="00540A50" w:rsidP="00807C5F">
      <w:pPr>
        <w:pStyle w:val="ConsPlusNonformat"/>
        <w:jc w:val="both"/>
      </w:pPr>
      <w:r w:rsidRPr="00807C5F">
        <w:t xml:space="preserve">                                        корпус, квартира)</w:t>
      </w:r>
    </w:p>
    <w:p w:rsidR="00540A50" w:rsidRPr="00807C5F" w:rsidRDefault="00540A50" w:rsidP="00807C5F">
      <w:pPr>
        <w:pStyle w:val="ConsPlusNonformat"/>
        <w:jc w:val="both"/>
      </w:pPr>
      <w:r w:rsidRPr="00807C5F">
        <w:t>Телефон/электронная почта: ________________________________________________</w:t>
      </w:r>
    </w:p>
    <w:p w:rsidR="00540A50" w:rsidRPr="00807C5F" w:rsidRDefault="00540A50" w:rsidP="00807C5F">
      <w:pPr>
        <w:pStyle w:val="ConsPlusNonformat"/>
        <w:jc w:val="both"/>
      </w:pPr>
      <w:r w:rsidRPr="00807C5F">
        <w:t>___________________________________________________________________________</w:t>
      </w:r>
    </w:p>
    <w:p w:rsidR="00540A50" w:rsidRPr="00807C5F" w:rsidRDefault="00540A50" w:rsidP="00807C5F">
      <w:pPr>
        <w:pStyle w:val="ConsPlusNonformat"/>
        <w:jc w:val="both"/>
      </w:pPr>
      <w:r w:rsidRPr="00807C5F">
        <w:t xml:space="preserve">       (должность, подпись, Ф.И.О. уполномоченного лица организации,</w:t>
      </w:r>
    </w:p>
    <w:p w:rsidR="00540A50" w:rsidRPr="00807C5F" w:rsidRDefault="00540A50" w:rsidP="00807C5F">
      <w:pPr>
        <w:pStyle w:val="ConsPlusNonformat"/>
        <w:jc w:val="both"/>
      </w:pPr>
      <w:r w:rsidRPr="00807C5F">
        <w:t xml:space="preserve">               осуществляющей образовательную деятельность)</w:t>
      </w:r>
    </w:p>
    <w:p w:rsidR="00540A50" w:rsidRPr="00807C5F" w:rsidRDefault="00540A50" w:rsidP="00807C5F">
      <w:pPr>
        <w:pStyle w:val="ConsPlusNonformat"/>
        <w:jc w:val="both"/>
      </w:pPr>
    </w:p>
    <w:p w:rsidR="00540A50" w:rsidRPr="00807C5F" w:rsidRDefault="00540A50" w:rsidP="00807C5F">
      <w:pPr>
        <w:pStyle w:val="ConsPlusNonformat"/>
        <w:jc w:val="both"/>
      </w:pPr>
      <w:r w:rsidRPr="00807C5F">
        <w:t>"__" __________ 20__ г.</w:t>
      </w:r>
    </w:p>
    <w:p w:rsidR="00540A50" w:rsidRPr="00807C5F" w:rsidRDefault="00540A50" w:rsidP="00807C5F">
      <w:pPr>
        <w:pStyle w:val="ConsPlusNonformat"/>
        <w:jc w:val="both"/>
      </w:pPr>
    </w:p>
    <w:p w:rsidR="00540A50" w:rsidRPr="00807C5F" w:rsidRDefault="00540A50" w:rsidP="00807C5F">
      <w:pPr>
        <w:pStyle w:val="ConsPlusNonformat"/>
        <w:jc w:val="both"/>
      </w:pPr>
      <w:r w:rsidRPr="00807C5F">
        <w:t xml:space="preserve">                           РЕШЕНИЕ ПО ЗАЯВЛЕНИЮ:</w:t>
      </w:r>
    </w:p>
    <w:p w:rsidR="00540A50" w:rsidRPr="00807C5F" w:rsidRDefault="00540A50" w:rsidP="00807C5F">
      <w:pPr>
        <w:pStyle w:val="ConsPlusNonformat"/>
        <w:jc w:val="both"/>
      </w:pPr>
    </w:p>
    <w:p w:rsidR="00540A50" w:rsidRPr="00807C5F" w:rsidRDefault="00540A50" w:rsidP="00807C5F">
      <w:pPr>
        <w:pStyle w:val="ConsPlusNonformat"/>
        <w:jc w:val="both"/>
      </w:pPr>
      <w:r w:rsidRPr="00807C5F">
        <w:t>___________________________________________________________________________</w:t>
      </w:r>
    </w:p>
    <w:p w:rsidR="00540A50" w:rsidRPr="00807C5F" w:rsidRDefault="00540A50" w:rsidP="00807C5F">
      <w:pPr>
        <w:pStyle w:val="ConsPlusNonformat"/>
        <w:jc w:val="both"/>
      </w:pPr>
      <w:r w:rsidRPr="00807C5F">
        <w:t xml:space="preserve">   (показатели оценки, вывод о соответствии/несоответствии установленным</w:t>
      </w:r>
    </w:p>
    <w:p w:rsidR="00540A50" w:rsidRPr="00807C5F" w:rsidRDefault="00540A50" w:rsidP="00807C5F">
      <w:pPr>
        <w:pStyle w:val="ConsPlusNonformat"/>
        <w:jc w:val="both"/>
      </w:pPr>
      <w:r w:rsidRPr="00807C5F">
        <w:t xml:space="preserve">                               показателям,</w:t>
      </w:r>
    </w:p>
    <w:p w:rsidR="00540A50" w:rsidRPr="00807C5F" w:rsidRDefault="00540A50" w:rsidP="00807C5F">
      <w:pPr>
        <w:pStyle w:val="ConsPlusNonformat"/>
        <w:jc w:val="both"/>
      </w:pPr>
      <w:r w:rsidRPr="00807C5F">
        <w:t>___________________________________________________________________________</w:t>
      </w:r>
    </w:p>
    <w:p w:rsidR="00540A50" w:rsidRPr="00807C5F" w:rsidRDefault="00540A50" w:rsidP="00807C5F">
      <w:pPr>
        <w:pStyle w:val="ConsPlusNonformat"/>
        <w:jc w:val="both"/>
      </w:pPr>
      <w:r w:rsidRPr="00807C5F">
        <w:t xml:space="preserve">       направить экзаменатора, отказать в направлении экзаменатора)</w:t>
      </w:r>
    </w:p>
    <w:p w:rsidR="00540A50" w:rsidRPr="00807C5F" w:rsidRDefault="00540A50" w:rsidP="00807C5F">
      <w:pPr>
        <w:pStyle w:val="ConsPlusNonformat"/>
        <w:jc w:val="both"/>
      </w:pPr>
    </w:p>
    <w:p w:rsidR="00540A50" w:rsidRPr="00807C5F" w:rsidRDefault="00540A50" w:rsidP="00807C5F">
      <w:pPr>
        <w:pStyle w:val="ConsPlusNonformat"/>
        <w:jc w:val="both"/>
      </w:pPr>
      <w:r w:rsidRPr="00807C5F">
        <w:t xml:space="preserve">                     ______________________________________________________</w:t>
      </w:r>
    </w:p>
    <w:p w:rsidR="00540A50" w:rsidRPr="00807C5F" w:rsidRDefault="00540A50" w:rsidP="00807C5F">
      <w:pPr>
        <w:pStyle w:val="ConsPlusNonformat"/>
        <w:jc w:val="both"/>
      </w:pPr>
      <w:r w:rsidRPr="00807C5F">
        <w:t xml:space="preserve">                         (должность, подпись, Ф.И.О. должностного лица)</w:t>
      </w:r>
    </w:p>
    <w:p w:rsidR="00540A50" w:rsidRPr="00807C5F" w:rsidRDefault="00540A50" w:rsidP="00807C5F">
      <w:pPr>
        <w:pStyle w:val="ConsPlusNonformat"/>
        <w:jc w:val="both"/>
      </w:pPr>
      <w:r w:rsidRPr="00807C5F">
        <w:t>"__" ____________ 20__ г.</w:t>
      </w:r>
    </w:p>
    <w:p w:rsidR="00540A50" w:rsidRDefault="00540A50" w:rsidP="00807C5F">
      <w:pPr>
        <w:pStyle w:val="ConsPlusNonformat"/>
        <w:jc w:val="both"/>
      </w:pPr>
    </w:p>
    <w:p w:rsidR="00540A50" w:rsidRPr="00807C5F" w:rsidRDefault="00540A50" w:rsidP="00807C5F">
      <w:pPr>
        <w:pStyle w:val="ConsPlusNonformat"/>
        <w:jc w:val="both"/>
      </w:pPr>
    </w:p>
    <w:p w:rsidR="00540A50" w:rsidRPr="00807C5F" w:rsidRDefault="00540A50" w:rsidP="00807C5F">
      <w:pPr>
        <w:pStyle w:val="ConsPlusNonformat"/>
        <w:jc w:val="both"/>
      </w:pPr>
      <w:r w:rsidRPr="00807C5F">
        <w:t>Ознакомлен:</w:t>
      </w:r>
    </w:p>
    <w:p w:rsidR="00540A50" w:rsidRPr="00807C5F" w:rsidRDefault="00540A50" w:rsidP="00807C5F">
      <w:pPr>
        <w:pStyle w:val="ConsPlusNonformat"/>
        <w:jc w:val="both"/>
      </w:pPr>
      <w:r w:rsidRPr="00807C5F">
        <w:t xml:space="preserve">                     ______________________________________________________</w:t>
      </w:r>
    </w:p>
    <w:p w:rsidR="00540A50" w:rsidRPr="00807C5F" w:rsidRDefault="00540A50" w:rsidP="00807C5F">
      <w:pPr>
        <w:pStyle w:val="ConsPlusNonformat"/>
        <w:jc w:val="both"/>
      </w:pPr>
      <w:r w:rsidRPr="00807C5F">
        <w:t xml:space="preserve">                     (должность, подпись, Ф.И.О. представителя организации,</w:t>
      </w:r>
    </w:p>
    <w:p w:rsidR="00540A50" w:rsidRPr="00807C5F" w:rsidRDefault="00540A50" w:rsidP="00807C5F">
      <w:pPr>
        <w:pStyle w:val="ConsPlusNonformat"/>
        <w:jc w:val="both"/>
      </w:pPr>
      <w:r w:rsidRPr="00807C5F">
        <w:t xml:space="preserve">                     ______________________________________________________</w:t>
      </w:r>
    </w:p>
    <w:p w:rsidR="00540A50" w:rsidRPr="00807C5F" w:rsidRDefault="00540A50" w:rsidP="00807C5F">
      <w:pPr>
        <w:pStyle w:val="ConsPlusNonformat"/>
        <w:jc w:val="both"/>
      </w:pPr>
      <w:r w:rsidRPr="00807C5F">
        <w:t xml:space="preserve">                          осуществляющей образовательную деятельность)</w:t>
      </w:r>
    </w:p>
    <w:p w:rsidR="00540A50" w:rsidRPr="00807C5F" w:rsidRDefault="00540A50" w:rsidP="00807C5F">
      <w:pPr>
        <w:pStyle w:val="ConsPlusNonformat"/>
        <w:jc w:val="both"/>
      </w:pPr>
      <w:r w:rsidRPr="00807C5F">
        <w:t>"__" ____________ 20__ г.</w:t>
      </w:r>
    </w:p>
    <w:sectPr w:rsidR="00540A50" w:rsidRPr="00807C5F" w:rsidSect="00DF572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0A50" w:rsidRDefault="00540A50">
      <w:r>
        <w:separator/>
      </w:r>
    </w:p>
  </w:endnote>
  <w:endnote w:type="continuationSeparator" w:id="0">
    <w:p w:rsidR="00540A50" w:rsidRDefault="00540A50">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Calibri">
    <w:altName w:val="Arial"/>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A50" w:rsidRDefault="00540A50" w:rsidP="00DF5729">
    <w:pPr>
      <w:jc w:val="center"/>
      <w:rPr>
        <w:sz w:val="2"/>
        <w:szCs w:val="2"/>
      </w:rPr>
    </w:pPr>
  </w:p>
  <w:p w:rsidR="00540A50" w:rsidRDefault="00540A50">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0A50" w:rsidRDefault="00540A50">
      <w:r>
        <w:separator/>
      </w:r>
    </w:p>
  </w:footnote>
  <w:footnote w:type="continuationSeparator" w:id="0">
    <w:p w:rsidR="00540A50" w:rsidRDefault="00540A5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A50" w:rsidRDefault="00540A50" w:rsidP="00DF5729">
    <w:pPr>
      <w:jc w:val="center"/>
      <w:rPr>
        <w:sz w:val="2"/>
        <w:szCs w:val="2"/>
      </w:rPr>
    </w:pPr>
  </w:p>
  <w:p w:rsidR="00540A50" w:rsidRDefault="00540A50">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540A50" w:rsidRPr="002A36C4" w:rsidRDefault="00540A50"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540A50" w:rsidRPr="002A36C4" w:rsidRDefault="00540A50"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540A50" w:rsidRDefault="00540A50">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B7665"/>
    <w:rsid w:val="000F59EA"/>
    <w:rsid w:val="00185AD7"/>
    <w:rsid w:val="001C50DE"/>
    <w:rsid w:val="002328AA"/>
    <w:rsid w:val="002A36C4"/>
    <w:rsid w:val="002A3FB4"/>
    <w:rsid w:val="002F6C78"/>
    <w:rsid w:val="00352E3D"/>
    <w:rsid w:val="003F4524"/>
    <w:rsid w:val="00415D80"/>
    <w:rsid w:val="00470855"/>
    <w:rsid w:val="00540A50"/>
    <w:rsid w:val="00616E37"/>
    <w:rsid w:val="006C2CAC"/>
    <w:rsid w:val="006D6D97"/>
    <w:rsid w:val="00706E08"/>
    <w:rsid w:val="00807C5F"/>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587A43"/>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587A43"/>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587A43"/>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009259252">
      <w:marLeft w:val="0"/>
      <w:marRight w:val="0"/>
      <w:marTop w:val="0"/>
      <w:marBottom w:val="0"/>
      <w:divBdr>
        <w:top w:val="none" w:sz="0" w:space="0" w:color="auto"/>
        <w:left w:val="none" w:sz="0" w:space="0" w:color="auto"/>
        <w:bottom w:val="none" w:sz="0" w:space="0" w:color="auto"/>
        <w:right w:val="none" w:sz="0" w:space="0" w:color="auto"/>
      </w:divBdr>
    </w:div>
    <w:div w:id="1009259253">
      <w:marLeft w:val="0"/>
      <w:marRight w:val="0"/>
      <w:marTop w:val="0"/>
      <w:marBottom w:val="0"/>
      <w:divBdr>
        <w:top w:val="none" w:sz="0" w:space="0" w:color="auto"/>
        <w:left w:val="none" w:sz="0" w:space="0" w:color="auto"/>
        <w:bottom w:val="none" w:sz="0" w:space="0" w:color="auto"/>
        <w:right w:val="none" w:sz="0" w:space="0" w:color="auto"/>
      </w:divBdr>
    </w:div>
    <w:div w:id="1009259254">
      <w:marLeft w:val="0"/>
      <w:marRight w:val="0"/>
      <w:marTop w:val="0"/>
      <w:marBottom w:val="0"/>
      <w:divBdr>
        <w:top w:val="none" w:sz="0" w:space="0" w:color="auto"/>
        <w:left w:val="none" w:sz="0" w:space="0" w:color="auto"/>
        <w:bottom w:val="none" w:sz="0" w:space="0" w:color="auto"/>
        <w:right w:val="none" w:sz="0" w:space="0" w:color="auto"/>
      </w:divBdr>
    </w:div>
    <w:div w:id="1009259255">
      <w:marLeft w:val="0"/>
      <w:marRight w:val="0"/>
      <w:marTop w:val="0"/>
      <w:marBottom w:val="0"/>
      <w:divBdr>
        <w:top w:val="none" w:sz="0" w:space="0" w:color="auto"/>
        <w:left w:val="none" w:sz="0" w:space="0" w:color="auto"/>
        <w:bottom w:val="none" w:sz="0" w:space="0" w:color="auto"/>
        <w:right w:val="none" w:sz="0" w:space="0" w:color="auto"/>
      </w:divBdr>
    </w:div>
    <w:div w:id="1009259256">
      <w:marLeft w:val="0"/>
      <w:marRight w:val="0"/>
      <w:marTop w:val="0"/>
      <w:marBottom w:val="0"/>
      <w:divBdr>
        <w:top w:val="none" w:sz="0" w:space="0" w:color="auto"/>
        <w:left w:val="none" w:sz="0" w:space="0" w:color="auto"/>
        <w:bottom w:val="none" w:sz="0" w:space="0" w:color="auto"/>
        <w:right w:val="none" w:sz="0" w:space="0" w:color="auto"/>
      </w:divBdr>
    </w:div>
    <w:div w:id="100925925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14</Pages>
  <Words>4527</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17 мая 2017 г</dc:title>
  <dc:subject/>
  <dc:creator>Информ-аналит отдел</dc:creator>
  <cp:keywords/>
  <dc:description/>
  <cp:lastModifiedBy>Информ-аналит отдел</cp:lastModifiedBy>
  <cp:revision>2</cp:revision>
  <dcterms:created xsi:type="dcterms:W3CDTF">2017-05-19T12:35:00Z</dcterms:created>
  <dcterms:modified xsi:type="dcterms:W3CDTF">2017-05-19T12:35:00Z</dcterms:modified>
</cp:coreProperties>
</file>