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01A" w:rsidRPr="00DB2A22" w:rsidRDefault="00FC001A" w:rsidP="00C91B92">
      <w:pPr>
        <w:pStyle w:val="ConsPlusNormal"/>
        <w:outlineLvl w:val="0"/>
        <w:rPr>
          <w:sz w:val="22"/>
          <w:szCs w:val="22"/>
        </w:rPr>
      </w:pPr>
      <w:r w:rsidRPr="00DB2A22">
        <w:rPr>
          <w:sz w:val="22"/>
          <w:szCs w:val="22"/>
        </w:rPr>
        <w:t xml:space="preserve">Зарегистрировано в Минюсте России 17 мая </w:t>
      </w:r>
      <w:smartTag w:uri="urn:schemas-microsoft-com:office:smarttags" w:element="metricconverter">
        <w:smartTagPr>
          <w:attr w:name="ProductID" w:val="2017 г"/>
        </w:smartTagPr>
        <w:r w:rsidRPr="00DB2A22">
          <w:rPr>
            <w:sz w:val="22"/>
            <w:szCs w:val="22"/>
          </w:rPr>
          <w:t>2017 г</w:t>
        </w:r>
      </w:smartTag>
      <w:r w:rsidRPr="00DB2A22">
        <w:rPr>
          <w:sz w:val="22"/>
          <w:szCs w:val="22"/>
        </w:rPr>
        <w:t>. N 46754</w:t>
      </w:r>
    </w:p>
    <w:p w:rsidR="00FC001A" w:rsidRPr="00DB2A22" w:rsidRDefault="00FC001A" w:rsidP="00C91B92">
      <w:pPr>
        <w:pStyle w:val="ConsPlusNormal"/>
        <w:jc w:val="both"/>
        <w:rPr>
          <w:sz w:val="22"/>
          <w:szCs w:val="22"/>
        </w:rPr>
      </w:pPr>
    </w:p>
    <w:p w:rsidR="00FC001A" w:rsidRPr="00DB2A22" w:rsidRDefault="00FC001A" w:rsidP="00C91B92">
      <w:pPr>
        <w:pStyle w:val="ConsPlusTitle"/>
        <w:jc w:val="center"/>
        <w:rPr>
          <w:sz w:val="22"/>
          <w:szCs w:val="22"/>
        </w:rPr>
      </w:pPr>
      <w:r w:rsidRPr="00DB2A22">
        <w:rPr>
          <w:sz w:val="22"/>
          <w:szCs w:val="22"/>
        </w:rPr>
        <w:t>ФОНД СОЦИАЛЬНОГО СТРАХОВАНИЯ РОССИЙСКОЙ ФЕДЕРАЦИИ</w:t>
      </w:r>
    </w:p>
    <w:p w:rsidR="00FC001A" w:rsidRPr="00DB2A22" w:rsidRDefault="00FC001A" w:rsidP="00C91B92">
      <w:pPr>
        <w:pStyle w:val="ConsPlusTitle"/>
        <w:jc w:val="center"/>
        <w:rPr>
          <w:sz w:val="22"/>
          <w:szCs w:val="22"/>
        </w:rPr>
      </w:pPr>
    </w:p>
    <w:p w:rsidR="00FC001A" w:rsidRPr="00DB2A22" w:rsidRDefault="00FC001A" w:rsidP="00C91B92">
      <w:pPr>
        <w:pStyle w:val="ConsPlusTitle"/>
        <w:jc w:val="center"/>
        <w:rPr>
          <w:sz w:val="22"/>
          <w:szCs w:val="22"/>
        </w:rPr>
      </w:pPr>
      <w:r w:rsidRPr="00DB2A22">
        <w:rPr>
          <w:sz w:val="22"/>
          <w:szCs w:val="22"/>
        </w:rPr>
        <w:t>ПРИКАЗ</w:t>
      </w:r>
    </w:p>
    <w:p w:rsidR="00FC001A" w:rsidRPr="00DB2A22" w:rsidRDefault="00FC001A" w:rsidP="00C91B92">
      <w:pPr>
        <w:pStyle w:val="ConsPlusTitle"/>
        <w:jc w:val="center"/>
        <w:rPr>
          <w:sz w:val="22"/>
          <w:szCs w:val="22"/>
        </w:rPr>
      </w:pPr>
      <w:r w:rsidRPr="00DB2A22">
        <w:rPr>
          <w:sz w:val="22"/>
          <w:szCs w:val="22"/>
        </w:rPr>
        <w:t xml:space="preserve">от 25 апреля </w:t>
      </w:r>
      <w:smartTag w:uri="urn:schemas-microsoft-com:office:smarttags" w:element="metricconverter">
        <w:smartTagPr>
          <w:attr w:name="ProductID" w:val="2017 г"/>
        </w:smartTagPr>
        <w:r w:rsidRPr="00DB2A22">
          <w:rPr>
            <w:sz w:val="22"/>
            <w:szCs w:val="22"/>
          </w:rPr>
          <w:t>2017 г</w:t>
        </w:r>
      </w:smartTag>
      <w:r w:rsidRPr="00DB2A22">
        <w:rPr>
          <w:sz w:val="22"/>
          <w:szCs w:val="22"/>
        </w:rPr>
        <w:t>. N 196</w:t>
      </w:r>
    </w:p>
    <w:p w:rsidR="00FC001A" w:rsidRPr="00DB2A22" w:rsidRDefault="00FC001A" w:rsidP="00C91B92">
      <w:pPr>
        <w:pStyle w:val="ConsPlusTitle"/>
        <w:jc w:val="center"/>
        <w:rPr>
          <w:sz w:val="22"/>
          <w:szCs w:val="22"/>
        </w:rPr>
      </w:pPr>
    </w:p>
    <w:p w:rsidR="00FC001A" w:rsidRPr="00DB2A22" w:rsidRDefault="00FC001A" w:rsidP="00C91B92">
      <w:pPr>
        <w:pStyle w:val="ConsPlusTitle"/>
        <w:jc w:val="center"/>
        <w:rPr>
          <w:sz w:val="22"/>
          <w:szCs w:val="22"/>
        </w:rPr>
      </w:pPr>
      <w:r w:rsidRPr="00DB2A22">
        <w:rPr>
          <w:sz w:val="22"/>
          <w:szCs w:val="22"/>
        </w:rPr>
        <w:t>ОБ УТВЕРЖДЕНИИ ФОРМ ДОКУМЕНТОВ</w:t>
      </w:r>
    </w:p>
    <w:p w:rsidR="00FC001A" w:rsidRPr="00DB2A22" w:rsidRDefault="00FC001A" w:rsidP="00C91B92">
      <w:pPr>
        <w:pStyle w:val="ConsPlusTitle"/>
        <w:jc w:val="center"/>
        <w:rPr>
          <w:sz w:val="22"/>
          <w:szCs w:val="22"/>
        </w:rPr>
      </w:pPr>
      <w:r w:rsidRPr="00DB2A22">
        <w:rPr>
          <w:sz w:val="22"/>
          <w:szCs w:val="22"/>
        </w:rPr>
        <w:t>ДЛЯ ПРЕДОСТАВЛЕНИЯ ОТСРОЧКИ (РАССРОЧКИ) ПО УПЛАТЕ СТРАХОВЫХ</w:t>
      </w:r>
    </w:p>
    <w:p w:rsidR="00FC001A" w:rsidRPr="00DB2A22" w:rsidRDefault="00FC001A" w:rsidP="00C91B92">
      <w:pPr>
        <w:pStyle w:val="ConsPlusTitle"/>
        <w:jc w:val="center"/>
        <w:rPr>
          <w:sz w:val="22"/>
          <w:szCs w:val="22"/>
        </w:rPr>
      </w:pPr>
      <w:r w:rsidRPr="00DB2A22">
        <w:rPr>
          <w:sz w:val="22"/>
          <w:szCs w:val="22"/>
        </w:rPr>
        <w:t>ВЗНОСОВ, ПЕНЕЙ И ШТРАФОВ В ФОНД СОЦИАЛЬНОГО СТРАХОВАНИЯ</w:t>
      </w:r>
    </w:p>
    <w:p w:rsidR="00FC001A" w:rsidRPr="00DB2A22" w:rsidRDefault="00FC001A" w:rsidP="00C91B92">
      <w:pPr>
        <w:pStyle w:val="ConsPlusTitle"/>
        <w:jc w:val="center"/>
        <w:rPr>
          <w:sz w:val="22"/>
          <w:szCs w:val="22"/>
        </w:rPr>
      </w:pPr>
      <w:r w:rsidRPr="00DB2A22">
        <w:rPr>
          <w:sz w:val="22"/>
          <w:szCs w:val="22"/>
        </w:rPr>
        <w:t>РОССИЙСКОЙ ФЕДЕРАЦИИ</w:t>
      </w:r>
    </w:p>
    <w:p w:rsidR="00FC001A" w:rsidRPr="00DB2A22" w:rsidRDefault="00FC001A" w:rsidP="00C91B92">
      <w:pPr>
        <w:pStyle w:val="ConsPlusNormal"/>
        <w:jc w:val="both"/>
        <w:rPr>
          <w:sz w:val="22"/>
          <w:szCs w:val="22"/>
        </w:rPr>
      </w:pPr>
    </w:p>
    <w:p w:rsidR="00FC001A" w:rsidRPr="00DB2A22" w:rsidRDefault="00FC001A" w:rsidP="00C91B92">
      <w:pPr>
        <w:pStyle w:val="ConsPlusNormal"/>
        <w:ind w:firstLine="540"/>
        <w:jc w:val="both"/>
        <w:rPr>
          <w:sz w:val="22"/>
          <w:szCs w:val="22"/>
        </w:rPr>
      </w:pPr>
      <w:r w:rsidRPr="00DB2A22">
        <w:rPr>
          <w:sz w:val="22"/>
          <w:szCs w:val="22"/>
        </w:rPr>
        <w:t xml:space="preserve">В соответствии с пунктом 9 статьи 26.2 Федерального закона от 24 июля </w:t>
      </w:r>
      <w:smartTag w:uri="urn:schemas-microsoft-com:office:smarttags" w:element="metricconverter">
        <w:smartTagPr>
          <w:attr w:name="ProductID" w:val="1998 г"/>
        </w:smartTagPr>
        <w:r w:rsidRPr="00DB2A22">
          <w:rPr>
            <w:sz w:val="22"/>
            <w:szCs w:val="22"/>
          </w:rPr>
          <w:t>1998 г</w:t>
        </w:r>
      </w:smartTag>
      <w:r w:rsidRPr="00DB2A22">
        <w:rPr>
          <w:sz w:val="22"/>
          <w:szCs w:val="22"/>
        </w:rPr>
        <w:t>.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2016, N 27, ст. 4183) приказываю:</w:t>
      </w:r>
    </w:p>
    <w:p w:rsidR="00FC001A" w:rsidRPr="00DB2A22" w:rsidRDefault="00FC001A" w:rsidP="00C91B92">
      <w:pPr>
        <w:pStyle w:val="ConsPlusNormal"/>
        <w:ind w:firstLine="540"/>
        <w:jc w:val="both"/>
        <w:rPr>
          <w:sz w:val="22"/>
          <w:szCs w:val="22"/>
        </w:rPr>
      </w:pPr>
      <w:r w:rsidRPr="00DB2A22">
        <w:rPr>
          <w:sz w:val="22"/>
          <w:szCs w:val="22"/>
        </w:rPr>
        <w:t>1. Утвердить по согласованию с Министерством труда и социальной защиты Российской Федерации:</w:t>
      </w:r>
    </w:p>
    <w:p w:rsidR="00FC001A" w:rsidRPr="00DB2A22" w:rsidRDefault="00FC001A" w:rsidP="00C91B92">
      <w:pPr>
        <w:pStyle w:val="ConsPlusNormal"/>
        <w:ind w:firstLine="540"/>
        <w:jc w:val="both"/>
        <w:rPr>
          <w:sz w:val="22"/>
          <w:szCs w:val="22"/>
        </w:rPr>
      </w:pPr>
      <w:r w:rsidRPr="00DB2A22">
        <w:rPr>
          <w:sz w:val="22"/>
          <w:szCs w:val="22"/>
        </w:rPr>
        <w:t>форму заявления о предоставлении отсрочки (рассрочки) по уплате страховых взносов, пеней и штрафов согласно приложению N 1 к настоящему приказу;</w:t>
      </w:r>
    </w:p>
    <w:p w:rsidR="00FC001A" w:rsidRPr="00DB2A22" w:rsidRDefault="00FC001A" w:rsidP="00C91B92">
      <w:pPr>
        <w:pStyle w:val="ConsPlusNormal"/>
        <w:ind w:firstLine="540"/>
        <w:jc w:val="both"/>
        <w:rPr>
          <w:sz w:val="22"/>
          <w:szCs w:val="22"/>
        </w:rPr>
      </w:pPr>
      <w:r w:rsidRPr="00DB2A22">
        <w:rPr>
          <w:sz w:val="22"/>
          <w:szCs w:val="22"/>
        </w:rPr>
        <w:t>форму решения о предоставлении отсрочки (рассрочки) по уплате страховых взносов, пеней и штрафов согласно приложению N 2 к настоящему приказу;</w:t>
      </w:r>
    </w:p>
    <w:p w:rsidR="00FC001A" w:rsidRPr="00DB2A22" w:rsidRDefault="00FC001A" w:rsidP="00C91B92">
      <w:pPr>
        <w:pStyle w:val="ConsPlusNormal"/>
        <w:ind w:firstLine="540"/>
        <w:jc w:val="both"/>
        <w:rPr>
          <w:sz w:val="22"/>
          <w:szCs w:val="22"/>
        </w:rPr>
      </w:pPr>
      <w:r w:rsidRPr="00DB2A22">
        <w:rPr>
          <w:sz w:val="22"/>
          <w:szCs w:val="22"/>
        </w:rPr>
        <w:t>форму решения об отказе в предоставлении отсрочки (рассрочки) по уплате страховых взносов, пеней и штрафов согласно приложению N 3 к настоящему приказу;</w:t>
      </w:r>
    </w:p>
    <w:p w:rsidR="00FC001A" w:rsidRPr="00DB2A22" w:rsidRDefault="00FC001A" w:rsidP="00C91B92">
      <w:pPr>
        <w:pStyle w:val="ConsPlusNormal"/>
        <w:ind w:firstLine="540"/>
        <w:jc w:val="both"/>
        <w:rPr>
          <w:sz w:val="22"/>
          <w:szCs w:val="22"/>
        </w:rPr>
      </w:pPr>
      <w:r w:rsidRPr="00DB2A22">
        <w:rPr>
          <w:sz w:val="22"/>
          <w:szCs w:val="22"/>
        </w:rPr>
        <w:t>форму решения о временном приостановлении уплаты сумм задолженности по страховым взносам согласно приложению N 4 к настоящему приказу;</w:t>
      </w:r>
    </w:p>
    <w:p w:rsidR="00FC001A" w:rsidRPr="00DB2A22" w:rsidRDefault="00FC001A" w:rsidP="00C91B92">
      <w:pPr>
        <w:pStyle w:val="ConsPlusNormal"/>
        <w:ind w:firstLine="540"/>
        <w:jc w:val="both"/>
        <w:rPr>
          <w:sz w:val="22"/>
          <w:szCs w:val="22"/>
        </w:rPr>
      </w:pPr>
      <w:r w:rsidRPr="00DB2A22">
        <w:rPr>
          <w:sz w:val="22"/>
          <w:szCs w:val="22"/>
        </w:rPr>
        <w:t>форму решения об отмене решения о предоставлении отсрочки (рассрочки), о досрочном прекращении действия отсрочки (рассрочки) по уплате страховых взносов, пеней и штрафов согласно приложению N 5 к настоящему приказу;</w:t>
      </w:r>
    </w:p>
    <w:p w:rsidR="00FC001A" w:rsidRPr="00DB2A22" w:rsidRDefault="00FC001A" w:rsidP="00C91B92">
      <w:pPr>
        <w:pStyle w:val="ConsPlusNormal"/>
        <w:ind w:firstLine="540"/>
        <w:jc w:val="both"/>
        <w:rPr>
          <w:sz w:val="22"/>
          <w:szCs w:val="22"/>
        </w:rPr>
      </w:pPr>
      <w:r w:rsidRPr="00DB2A22">
        <w:rPr>
          <w:sz w:val="22"/>
          <w:szCs w:val="22"/>
        </w:rPr>
        <w:t>форму извещения об отмене решения о предоставлении отсрочки (рассрочки) по уплате страховых взносов, пеней и штрафов согласно приложению N 6 к настоящему приказу.</w:t>
      </w:r>
    </w:p>
    <w:p w:rsidR="00FC001A" w:rsidRPr="00DB2A22" w:rsidRDefault="00FC001A" w:rsidP="00C91B92">
      <w:pPr>
        <w:pStyle w:val="ConsPlusNormal"/>
        <w:ind w:firstLine="540"/>
        <w:jc w:val="both"/>
        <w:rPr>
          <w:sz w:val="22"/>
          <w:szCs w:val="22"/>
        </w:rPr>
      </w:pPr>
      <w:r w:rsidRPr="00DB2A22">
        <w:rPr>
          <w:sz w:val="22"/>
          <w:szCs w:val="22"/>
        </w:rPr>
        <w:t xml:space="preserve">2. Признать утратившим силу приказ Фонда социального страхования Российской Федерации от 21 мая </w:t>
      </w:r>
      <w:smartTag w:uri="urn:schemas-microsoft-com:office:smarttags" w:element="metricconverter">
        <w:smartTagPr>
          <w:attr w:name="ProductID" w:val="2015 г"/>
        </w:smartTagPr>
        <w:r w:rsidRPr="00DB2A22">
          <w:rPr>
            <w:sz w:val="22"/>
            <w:szCs w:val="22"/>
          </w:rPr>
          <w:t>2015 г</w:t>
        </w:r>
      </w:smartTag>
      <w:r w:rsidRPr="00DB2A22">
        <w:rPr>
          <w:sz w:val="22"/>
          <w:szCs w:val="22"/>
        </w:rPr>
        <w:t xml:space="preserve">. N 205 "Об утверждении форм документов, применяемых при предоставлении отсрочки (рассрочки) по уплате страховых взносов, пеней и штрафов в Фонд социального страхования Российской Федерации" (зарегистрирован Министерством юстиции Российской Федерации 19 июня </w:t>
      </w:r>
      <w:smartTag w:uri="urn:schemas-microsoft-com:office:smarttags" w:element="metricconverter">
        <w:smartTagPr>
          <w:attr w:name="ProductID" w:val="2015 г"/>
        </w:smartTagPr>
        <w:r w:rsidRPr="00DB2A22">
          <w:rPr>
            <w:sz w:val="22"/>
            <w:szCs w:val="22"/>
          </w:rPr>
          <w:t>2015 г</w:t>
        </w:r>
      </w:smartTag>
      <w:r w:rsidRPr="00DB2A22">
        <w:rPr>
          <w:sz w:val="22"/>
          <w:szCs w:val="22"/>
        </w:rPr>
        <w:t>., регистрационный N 37740).</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rPr>
          <w:sz w:val="22"/>
          <w:szCs w:val="22"/>
        </w:rPr>
      </w:pPr>
      <w:r w:rsidRPr="00DB2A22">
        <w:rPr>
          <w:sz w:val="22"/>
          <w:szCs w:val="22"/>
        </w:rPr>
        <w:t>Председатель Фонда</w:t>
      </w:r>
    </w:p>
    <w:p w:rsidR="00FC001A" w:rsidRPr="00DB2A22" w:rsidRDefault="00FC001A" w:rsidP="00C91B92">
      <w:pPr>
        <w:pStyle w:val="ConsPlusNormal"/>
        <w:jc w:val="right"/>
        <w:rPr>
          <w:sz w:val="22"/>
          <w:szCs w:val="22"/>
        </w:rPr>
      </w:pPr>
      <w:r w:rsidRPr="00DB2A22">
        <w:rPr>
          <w:sz w:val="22"/>
          <w:szCs w:val="22"/>
        </w:rPr>
        <w:t>А.С.КИГИМ</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outlineLvl w:val="0"/>
        <w:rPr>
          <w:sz w:val="22"/>
          <w:szCs w:val="22"/>
        </w:rPr>
      </w:pPr>
      <w:r w:rsidRPr="00DB2A22">
        <w:rPr>
          <w:sz w:val="22"/>
          <w:szCs w:val="22"/>
        </w:rPr>
        <w:t>Приложение N 1</w:t>
      </w:r>
    </w:p>
    <w:p w:rsidR="00FC001A" w:rsidRPr="00DB2A22" w:rsidRDefault="00FC001A" w:rsidP="00C91B92">
      <w:pPr>
        <w:pStyle w:val="ConsPlusNormal"/>
        <w:jc w:val="right"/>
        <w:rPr>
          <w:sz w:val="22"/>
          <w:szCs w:val="22"/>
        </w:rPr>
      </w:pPr>
      <w:r w:rsidRPr="00DB2A22">
        <w:rPr>
          <w:sz w:val="22"/>
          <w:szCs w:val="22"/>
        </w:rPr>
        <w:t>к приказу Фонда социального</w:t>
      </w:r>
    </w:p>
    <w:p w:rsidR="00FC001A" w:rsidRPr="00DB2A22" w:rsidRDefault="00FC001A" w:rsidP="00C91B92">
      <w:pPr>
        <w:pStyle w:val="ConsPlusNormal"/>
        <w:jc w:val="right"/>
        <w:rPr>
          <w:sz w:val="22"/>
          <w:szCs w:val="22"/>
        </w:rPr>
      </w:pPr>
      <w:r w:rsidRPr="00DB2A22">
        <w:rPr>
          <w:sz w:val="22"/>
          <w:szCs w:val="22"/>
        </w:rPr>
        <w:t>страхования Российской Федерации</w:t>
      </w:r>
    </w:p>
    <w:p w:rsidR="00FC001A" w:rsidRPr="00DB2A22" w:rsidRDefault="00FC001A" w:rsidP="00C91B92">
      <w:pPr>
        <w:pStyle w:val="ConsPlusNormal"/>
        <w:jc w:val="right"/>
        <w:rPr>
          <w:sz w:val="22"/>
          <w:szCs w:val="22"/>
        </w:rPr>
      </w:pPr>
      <w:r w:rsidRPr="00DB2A22">
        <w:rPr>
          <w:sz w:val="22"/>
          <w:szCs w:val="22"/>
        </w:rPr>
        <w:t>от 25.04.2017 N 196</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rPr>
          <w:sz w:val="22"/>
          <w:szCs w:val="22"/>
        </w:rPr>
      </w:pPr>
      <w:r w:rsidRPr="00DB2A22">
        <w:rPr>
          <w:sz w:val="22"/>
          <w:szCs w:val="22"/>
        </w:rPr>
        <w:t>Форма</w:t>
      </w:r>
    </w:p>
    <w:p w:rsidR="00FC001A" w:rsidRPr="00C91B92" w:rsidRDefault="00FC001A" w:rsidP="00C91B92">
      <w:pPr>
        <w:pStyle w:val="ConsPlusNormal"/>
        <w:jc w:val="both"/>
      </w:pPr>
    </w:p>
    <w:p w:rsidR="00FC001A" w:rsidRPr="00C91B92" w:rsidRDefault="00FC001A" w:rsidP="00C91B92">
      <w:pPr>
        <w:pStyle w:val="ConsPlusNonformat"/>
        <w:jc w:val="both"/>
      </w:pPr>
      <w:r w:rsidRPr="00C91B92">
        <w:t>В _________________________________________________________________________</w:t>
      </w:r>
    </w:p>
    <w:p w:rsidR="00FC001A" w:rsidRPr="00C91B92" w:rsidRDefault="00FC001A" w:rsidP="00C91B92">
      <w:pPr>
        <w:pStyle w:val="ConsPlusNonformat"/>
        <w:jc w:val="both"/>
      </w:pPr>
      <w:r w:rsidRPr="00C91B92">
        <w:t xml:space="preserve">    (наименование территориального органа Фонда социального страхования</w:t>
      </w:r>
    </w:p>
    <w:p w:rsidR="00FC001A" w:rsidRPr="00C91B92" w:rsidRDefault="00FC001A" w:rsidP="00C91B92">
      <w:pPr>
        <w:pStyle w:val="ConsPlusNonformat"/>
        <w:jc w:val="both"/>
      </w:pPr>
      <w:r w:rsidRPr="00C91B92">
        <w:t xml:space="preserve">                           Российской Федерации)</w:t>
      </w:r>
    </w:p>
    <w:p w:rsidR="00FC001A" w:rsidRPr="00C91B92" w:rsidRDefault="00FC001A" w:rsidP="00C91B92">
      <w:pPr>
        <w:pStyle w:val="ConsPlusNonformat"/>
        <w:jc w:val="both"/>
      </w:pPr>
    </w:p>
    <w:p w:rsidR="00FC001A" w:rsidRPr="00C91B92" w:rsidRDefault="00FC001A" w:rsidP="00C91B92">
      <w:pPr>
        <w:pStyle w:val="ConsPlusNonformat"/>
        <w:jc w:val="both"/>
      </w:pPr>
      <w:bookmarkStart w:id="0" w:name="Par42"/>
      <w:bookmarkEnd w:id="0"/>
      <w:r w:rsidRPr="00C91B92">
        <w:t xml:space="preserve">                                 ЗАЯВЛЕНИЕ</w:t>
      </w:r>
    </w:p>
    <w:p w:rsidR="00FC001A" w:rsidRPr="00C91B92" w:rsidRDefault="00FC001A" w:rsidP="00C91B92">
      <w:pPr>
        <w:pStyle w:val="ConsPlusNonformat"/>
        <w:jc w:val="both"/>
      </w:pPr>
      <w:r w:rsidRPr="00C91B92">
        <w:t xml:space="preserve">              о предоставлении отсрочки (рассрочки) по уплате</w:t>
      </w:r>
    </w:p>
    <w:p w:rsidR="00FC001A" w:rsidRPr="00C91B92" w:rsidRDefault="00FC001A" w:rsidP="00C91B92">
      <w:pPr>
        <w:pStyle w:val="ConsPlusNonformat"/>
        <w:jc w:val="both"/>
      </w:pPr>
      <w:r w:rsidRPr="00C91B92">
        <w:t xml:space="preserve">                     страховых взносов, пеней и штрафов</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__________________________________________________________________________,</w:t>
      </w:r>
    </w:p>
    <w:p w:rsidR="00FC001A" w:rsidRPr="00C91B92" w:rsidRDefault="00FC001A" w:rsidP="00C91B92">
      <w:pPr>
        <w:pStyle w:val="ConsPlusNonformat"/>
        <w:jc w:val="both"/>
      </w:pPr>
      <w:r w:rsidRPr="00C91B92">
        <w:t xml:space="preserve">     (ИНН/КПП, полное наименование организации, адрес места нахождения</w:t>
      </w:r>
    </w:p>
    <w:p w:rsidR="00FC001A" w:rsidRPr="00C91B92" w:rsidRDefault="00FC001A" w:rsidP="00C91B92">
      <w:pPr>
        <w:pStyle w:val="ConsPlusNonformat"/>
        <w:jc w:val="both"/>
      </w:pPr>
      <w:r w:rsidRPr="00C91B92">
        <w:t xml:space="preserve">      организации/Ф.И.О. &lt;1&gt; физического лица, адрес места жительства</w:t>
      </w:r>
    </w:p>
    <w:p w:rsidR="00FC001A" w:rsidRPr="00C91B92" w:rsidRDefault="00FC001A" w:rsidP="00C91B92">
      <w:pPr>
        <w:pStyle w:val="ConsPlusNonformat"/>
        <w:jc w:val="both"/>
      </w:pPr>
      <w:r w:rsidRPr="00C91B92">
        <w:t xml:space="preserve">                    физического лица, ИНН (при наличии)</w:t>
      </w:r>
    </w:p>
    <w:p w:rsidR="00FC001A" w:rsidRPr="00C91B92" w:rsidRDefault="00FC001A" w:rsidP="00C91B92">
      <w:pPr>
        <w:pStyle w:val="ConsPlusNonformat"/>
        <w:jc w:val="both"/>
      </w:pPr>
      <w:r w:rsidRPr="00C91B92">
        <w:t>__________________________________________________________________________,</w:t>
      </w:r>
    </w:p>
    <w:p w:rsidR="00FC001A" w:rsidRPr="00C91B92" w:rsidRDefault="00FC001A" w:rsidP="00C91B92">
      <w:pPr>
        <w:pStyle w:val="ConsPlusNonformat"/>
        <w:jc w:val="both"/>
      </w:pPr>
      <w:r w:rsidRPr="00C91B92">
        <w:t>регистрационный   номер  в   Фонде   социального   страхования   Российской</w:t>
      </w:r>
    </w:p>
    <w:p w:rsidR="00FC001A" w:rsidRPr="00C91B92" w:rsidRDefault="00FC001A" w:rsidP="00C91B92">
      <w:pPr>
        <w:pStyle w:val="ConsPlusNonformat"/>
        <w:jc w:val="both"/>
      </w:pPr>
      <w:r w:rsidRPr="00C91B92">
        <w:t>Федерации _________________________________________________________________</w:t>
      </w:r>
    </w:p>
    <w:p w:rsidR="00FC001A" w:rsidRPr="00C91B92" w:rsidRDefault="00FC001A" w:rsidP="00C91B92">
      <w:pPr>
        <w:pStyle w:val="ConsPlusNonformat"/>
        <w:jc w:val="both"/>
      </w:pPr>
      <w:r w:rsidRPr="00C91B92">
        <w:t>Прошу предоставить отсрочку (рассрочку) по уплате _________________________</w:t>
      </w:r>
    </w:p>
    <w:p w:rsidR="00FC001A" w:rsidRPr="00C91B92" w:rsidRDefault="00FC001A" w:rsidP="00C91B92">
      <w:pPr>
        <w:pStyle w:val="ConsPlusNonformat"/>
        <w:jc w:val="both"/>
      </w:pPr>
      <w:r w:rsidRPr="00C91B92">
        <w:t xml:space="preserve">                                                   (указать вид платежа -</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страховые взносы на обязательное социальное страхование от несчастных</w:t>
      </w:r>
    </w:p>
    <w:p w:rsidR="00FC001A" w:rsidRPr="00C91B92" w:rsidRDefault="00FC001A" w:rsidP="00C91B92">
      <w:pPr>
        <w:pStyle w:val="ConsPlusNonformat"/>
        <w:jc w:val="both"/>
      </w:pPr>
      <w:r w:rsidRPr="00C91B92">
        <w:t xml:space="preserve">   случаев на производстве и профессиональных заболеваний, пени, штрафы)</w:t>
      </w:r>
    </w:p>
    <w:p w:rsidR="00FC001A" w:rsidRPr="00C91B92" w:rsidRDefault="00FC001A" w:rsidP="00C91B92">
      <w:pPr>
        <w:pStyle w:val="ConsPlusNonformat"/>
        <w:jc w:val="both"/>
      </w:pPr>
      <w:r w:rsidRPr="00C91B92">
        <w:t>на период с ________________________ по ___________________________________</w:t>
      </w:r>
    </w:p>
    <w:p w:rsidR="00FC001A" w:rsidRPr="00C91B92" w:rsidRDefault="00FC001A" w:rsidP="00C91B92">
      <w:pPr>
        <w:pStyle w:val="ConsPlusNonformat"/>
        <w:jc w:val="both"/>
      </w:pPr>
      <w:r w:rsidRPr="00C91B92">
        <w:t xml:space="preserve">                   (указать дату начала и дату окончания действия</w:t>
      </w:r>
    </w:p>
    <w:p w:rsidR="00FC001A" w:rsidRPr="00C91B92" w:rsidRDefault="00FC001A" w:rsidP="00C91B92">
      <w:pPr>
        <w:pStyle w:val="ConsPlusNonformat"/>
        <w:jc w:val="both"/>
      </w:pPr>
      <w:r w:rsidRPr="00C91B92">
        <w:t xml:space="preserve">                                 отсрочки (рассрочки)</w:t>
      </w:r>
    </w:p>
    <w:p w:rsidR="00FC001A" w:rsidRPr="00C91B92" w:rsidRDefault="00FC001A" w:rsidP="00C91B92">
      <w:pPr>
        <w:pStyle w:val="ConsPlusNonformat"/>
        <w:jc w:val="both"/>
      </w:pPr>
      <w:r w:rsidRPr="00C91B92">
        <w:t>по   основанию,  предусмотренному  подпунктом  ___  пункта  4  статьи  26.2</w:t>
      </w:r>
    </w:p>
    <w:p w:rsidR="00FC001A" w:rsidRPr="00C91B92" w:rsidRDefault="00FC001A" w:rsidP="00C91B92">
      <w:pPr>
        <w:pStyle w:val="ConsPlusNonformat"/>
        <w:jc w:val="both"/>
      </w:pPr>
      <w:r w:rsidRPr="00C91B92">
        <w:t xml:space="preserve">Федерального закона от 24 июля </w:t>
      </w:r>
      <w:smartTag w:uri="urn:schemas-microsoft-com:office:smarttags" w:element="metricconverter">
        <w:smartTagPr>
          <w:attr w:name="ProductID" w:val="1998 г"/>
        </w:smartTagPr>
        <w:r w:rsidRPr="00C91B92">
          <w:t>1998 г</w:t>
        </w:r>
      </w:smartTag>
      <w:r w:rsidRPr="00C91B92">
        <w:t>. N 125-ФЗ "Об обязательном социальном</w:t>
      </w:r>
    </w:p>
    <w:p w:rsidR="00FC001A" w:rsidRPr="00C91B92" w:rsidRDefault="00FC001A" w:rsidP="00C91B92">
      <w:pPr>
        <w:pStyle w:val="ConsPlusNonformat"/>
        <w:jc w:val="both"/>
      </w:pPr>
      <w:r w:rsidRPr="00C91B92">
        <w:t>страховании  от  несчастных  случаев  на  производстве  и  профессиональных</w:t>
      </w:r>
    </w:p>
    <w:p w:rsidR="00FC001A" w:rsidRPr="00C91B92" w:rsidRDefault="00FC001A" w:rsidP="00C91B92">
      <w:pPr>
        <w:pStyle w:val="ConsPlusNonformat"/>
        <w:jc w:val="both"/>
      </w:pPr>
      <w:r w:rsidRPr="00C91B92">
        <w:t xml:space="preserve">заболеваний" (далее - Федеральный закон от 24 июля </w:t>
      </w:r>
      <w:smartTag w:uri="urn:schemas-microsoft-com:office:smarttags" w:element="metricconverter">
        <w:smartTagPr>
          <w:attr w:name="ProductID" w:val="1998 г"/>
        </w:smartTagPr>
        <w:r w:rsidRPr="00C91B92">
          <w:t>1998 г</w:t>
        </w:r>
      </w:smartTag>
      <w:r w:rsidRPr="00C91B92">
        <w:t>. N 125-ФЗ).</w:t>
      </w:r>
    </w:p>
    <w:p w:rsidR="00FC001A" w:rsidRPr="00C91B92" w:rsidRDefault="00FC001A" w:rsidP="00C91B92">
      <w:pPr>
        <w:pStyle w:val="ConsPlusNonformat"/>
        <w:jc w:val="both"/>
      </w:pPr>
      <w:r w:rsidRPr="00C91B92">
        <w:t>Обязуюсь   уплатить   проценты,   начисленные   на  сумму  задолженности  в</w:t>
      </w:r>
    </w:p>
    <w:p w:rsidR="00FC001A" w:rsidRPr="00C91B92" w:rsidRDefault="00FC001A" w:rsidP="00C91B92">
      <w:pPr>
        <w:pStyle w:val="ConsPlusNonformat"/>
        <w:jc w:val="both"/>
      </w:pPr>
      <w:r w:rsidRPr="00C91B92">
        <w:t xml:space="preserve">соответствии с пунктом 7 статьи 26.2 Федерального закона от 24 июля </w:t>
      </w:r>
      <w:smartTag w:uri="urn:schemas-microsoft-com:office:smarttags" w:element="metricconverter">
        <w:smartTagPr>
          <w:attr w:name="ProductID" w:val="1998 г"/>
        </w:smartTagPr>
        <w:r w:rsidRPr="00C91B92">
          <w:t>1998 г</w:t>
        </w:r>
      </w:smartTag>
      <w:r w:rsidRPr="00C91B92">
        <w:t>.</w:t>
      </w:r>
    </w:p>
    <w:p w:rsidR="00FC001A" w:rsidRPr="00C91B92" w:rsidRDefault="00FC001A" w:rsidP="00C91B92">
      <w:pPr>
        <w:pStyle w:val="ConsPlusNonformat"/>
        <w:jc w:val="both"/>
      </w:pPr>
      <w:r w:rsidRPr="00C91B92">
        <w:t>N 125-ФЗ</w:t>
      </w:r>
    </w:p>
    <w:p w:rsidR="00FC001A" w:rsidRPr="00C91B92" w:rsidRDefault="00FC001A" w:rsidP="00C91B92">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387"/>
        <w:gridCol w:w="3681"/>
      </w:tblGrid>
      <w:tr w:rsidR="00FC001A" w:rsidRPr="00C91B92" w:rsidTr="00C91B92">
        <w:trPr>
          <w:jc w:val="center"/>
        </w:trPr>
        <w:tc>
          <w:tcPr>
            <w:tcW w:w="5387" w:type="dxa"/>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Вид платежа</w:t>
            </w:r>
          </w:p>
        </w:tc>
        <w:tc>
          <w:tcPr>
            <w:tcW w:w="3681" w:type="dxa"/>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Сумма задолженности (руб.)</w:t>
            </w:r>
          </w:p>
        </w:tc>
      </w:tr>
      <w:tr w:rsidR="00FC001A" w:rsidRPr="00C91B92" w:rsidTr="00C91B92">
        <w:trPr>
          <w:jc w:val="center"/>
        </w:trPr>
        <w:tc>
          <w:tcPr>
            <w:tcW w:w="5387" w:type="dxa"/>
            <w:tcBorders>
              <w:top w:val="single" w:sz="4" w:space="0" w:color="auto"/>
            </w:tcBorders>
          </w:tcPr>
          <w:p w:rsidR="00FC001A" w:rsidRPr="00C91B92" w:rsidRDefault="00FC001A" w:rsidP="00F35270">
            <w:pPr>
              <w:pStyle w:val="ConsPlusNormal"/>
              <w:jc w:val="both"/>
            </w:pPr>
            <w:r w:rsidRPr="00C91B92">
              <w:t>страховые взносы на обязательное социальное страхование от несчастных случаев на производстве и профессиональных заболеваний</w:t>
            </w:r>
          </w:p>
        </w:tc>
        <w:tc>
          <w:tcPr>
            <w:tcW w:w="3681" w:type="dxa"/>
            <w:tcBorders>
              <w:top w:val="single" w:sz="4" w:space="0" w:color="auto"/>
            </w:tcBorders>
            <w:vAlign w:val="bottom"/>
          </w:tcPr>
          <w:p w:rsidR="00FC001A" w:rsidRPr="00C91B92" w:rsidRDefault="00FC001A" w:rsidP="00F35270">
            <w:pPr>
              <w:pStyle w:val="ConsPlusNormal"/>
              <w:jc w:val="center"/>
            </w:pPr>
          </w:p>
        </w:tc>
      </w:tr>
      <w:tr w:rsidR="00FC001A" w:rsidRPr="00C91B92" w:rsidTr="00C91B92">
        <w:trPr>
          <w:jc w:val="center"/>
        </w:trPr>
        <w:tc>
          <w:tcPr>
            <w:tcW w:w="5387" w:type="dxa"/>
          </w:tcPr>
          <w:p w:rsidR="00FC001A" w:rsidRPr="00C91B92" w:rsidRDefault="00FC001A" w:rsidP="00F35270">
            <w:pPr>
              <w:pStyle w:val="ConsPlusNormal"/>
              <w:jc w:val="both"/>
            </w:pPr>
            <w:r w:rsidRPr="00C91B92">
              <w:t>пени</w:t>
            </w:r>
          </w:p>
        </w:tc>
        <w:tc>
          <w:tcPr>
            <w:tcW w:w="3681" w:type="dxa"/>
            <w:vAlign w:val="bottom"/>
          </w:tcPr>
          <w:p w:rsidR="00FC001A" w:rsidRPr="00C91B92" w:rsidRDefault="00FC001A" w:rsidP="00F35270">
            <w:pPr>
              <w:pStyle w:val="ConsPlusNormal"/>
              <w:jc w:val="center"/>
            </w:pPr>
            <w:r w:rsidRPr="00C91B92">
              <w:t>_______________________________</w:t>
            </w:r>
          </w:p>
        </w:tc>
      </w:tr>
      <w:tr w:rsidR="00FC001A" w:rsidRPr="00C91B92" w:rsidTr="00C91B92">
        <w:trPr>
          <w:jc w:val="center"/>
        </w:trPr>
        <w:tc>
          <w:tcPr>
            <w:tcW w:w="5387" w:type="dxa"/>
          </w:tcPr>
          <w:p w:rsidR="00FC001A" w:rsidRPr="00C91B92" w:rsidRDefault="00FC001A" w:rsidP="00F35270">
            <w:pPr>
              <w:pStyle w:val="ConsPlusNormal"/>
              <w:jc w:val="both"/>
            </w:pPr>
            <w:r w:rsidRPr="00C91B92">
              <w:t>штрафы</w:t>
            </w:r>
          </w:p>
        </w:tc>
        <w:tc>
          <w:tcPr>
            <w:tcW w:w="3681" w:type="dxa"/>
            <w:vAlign w:val="bottom"/>
          </w:tcPr>
          <w:p w:rsidR="00FC001A" w:rsidRPr="00C91B92" w:rsidRDefault="00FC001A" w:rsidP="00F35270">
            <w:pPr>
              <w:pStyle w:val="ConsPlusNormal"/>
              <w:jc w:val="center"/>
            </w:pPr>
          </w:p>
        </w:tc>
      </w:tr>
      <w:tr w:rsidR="00FC001A" w:rsidRPr="00C91B92" w:rsidTr="00C91B92">
        <w:trPr>
          <w:jc w:val="center"/>
        </w:trPr>
        <w:tc>
          <w:tcPr>
            <w:tcW w:w="5387" w:type="dxa"/>
          </w:tcPr>
          <w:p w:rsidR="00FC001A" w:rsidRPr="00C91B92" w:rsidRDefault="00FC001A" w:rsidP="00C91B92">
            <w:pPr>
              <w:pStyle w:val="ConsPlusNormal"/>
              <w:jc w:val="center"/>
            </w:pPr>
            <w:r w:rsidRPr="00C91B92">
              <w:t>Всего:</w:t>
            </w:r>
          </w:p>
        </w:tc>
        <w:tc>
          <w:tcPr>
            <w:tcW w:w="3681" w:type="dxa"/>
            <w:vAlign w:val="bottom"/>
          </w:tcPr>
          <w:p w:rsidR="00FC001A" w:rsidRPr="00C91B92" w:rsidRDefault="00FC001A" w:rsidP="00F35270">
            <w:pPr>
              <w:pStyle w:val="ConsPlusNormal"/>
              <w:jc w:val="center"/>
            </w:pPr>
          </w:p>
        </w:tc>
      </w:tr>
    </w:tbl>
    <w:p w:rsidR="00FC001A" w:rsidRPr="00C91B92" w:rsidRDefault="00FC001A" w:rsidP="00C91B92">
      <w:pPr>
        <w:pStyle w:val="ConsPlusNormal"/>
        <w:jc w:val="both"/>
      </w:pPr>
    </w:p>
    <w:p w:rsidR="00FC001A" w:rsidRPr="00C91B92" w:rsidRDefault="00FC001A" w:rsidP="00C91B92">
      <w:pPr>
        <w:pStyle w:val="ConsPlusNonformat"/>
        <w:jc w:val="both"/>
      </w:pPr>
      <w:r w:rsidRPr="00C91B92">
        <w:t>__________________________________________________________________________</w:t>
      </w:r>
    </w:p>
    <w:p w:rsidR="00FC001A" w:rsidRPr="00C91B92" w:rsidRDefault="00FC001A" w:rsidP="00C91B92">
      <w:pPr>
        <w:pStyle w:val="ConsPlusNonformat"/>
        <w:jc w:val="both"/>
      </w:pPr>
      <w:r w:rsidRPr="00C91B92">
        <w:t xml:space="preserve"> (подпись руководителя/заместителя         (Ф.И.О.)         (дата)</w:t>
      </w:r>
    </w:p>
    <w:p w:rsidR="00FC001A" w:rsidRPr="00C91B92" w:rsidRDefault="00FC001A" w:rsidP="00C91B92">
      <w:pPr>
        <w:pStyle w:val="ConsPlusNonformat"/>
        <w:jc w:val="both"/>
      </w:pPr>
      <w:r w:rsidRPr="00C91B92">
        <w:t xml:space="preserve">     руководителя организации</w:t>
      </w:r>
    </w:p>
    <w:p w:rsidR="00FC001A" w:rsidRPr="00C91B92" w:rsidRDefault="00FC001A" w:rsidP="00C91B92">
      <w:pPr>
        <w:pStyle w:val="ConsPlusNonformat"/>
        <w:jc w:val="both"/>
      </w:pPr>
      <w:r w:rsidRPr="00C91B92">
        <w:t xml:space="preserve">       (физического лица)</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 xml:space="preserve">                             М.П. (при наличии)</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__ ___________________ 20__ г.    ________________________ (______________)</w:t>
      </w:r>
    </w:p>
    <w:p w:rsidR="00FC001A" w:rsidRPr="00C91B92" w:rsidRDefault="00FC001A" w:rsidP="00C91B92">
      <w:pPr>
        <w:pStyle w:val="ConsPlusNonformat"/>
        <w:jc w:val="both"/>
      </w:pPr>
      <w:r w:rsidRPr="00C91B92">
        <w:t xml:space="preserve">  (дата получения заявления       (подпись уполномоченного     (Ф.И.О.)</w:t>
      </w:r>
    </w:p>
    <w:p w:rsidR="00FC001A" w:rsidRPr="00C91B92" w:rsidRDefault="00FC001A" w:rsidP="00C91B92">
      <w:pPr>
        <w:pStyle w:val="ConsPlusNonformat"/>
        <w:jc w:val="both"/>
      </w:pPr>
      <w:r w:rsidRPr="00C91B92">
        <w:t xml:space="preserve">   территориальным органом          лица территориального</w:t>
      </w:r>
    </w:p>
    <w:p w:rsidR="00FC001A" w:rsidRPr="00C91B92" w:rsidRDefault="00FC001A" w:rsidP="00C91B92">
      <w:pPr>
        <w:pStyle w:val="ConsPlusNonformat"/>
        <w:jc w:val="both"/>
      </w:pPr>
      <w:r w:rsidRPr="00C91B92">
        <w:t>Фонда социального страхования     органа Фонда социального</w:t>
      </w:r>
    </w:p>
    <w:p w:rsidR="00FC001A" w:rsidRPr="00C91B92" w:rsidRDefault="00FC001A" w:rsidP="00C91B92">
      <w:pPr>
        <w:pStyle w:val="ConsPlusNonformat"/>
        <w:jc w:val="both"/>
      </w:pPr>
      <w:r w:rsidRPr="00C91B92">
        <w:t xml:space="preserve">   Российской Федерации)           страхования Российской</w:t>
      </w:r>
    </w:p>
    <w:p w:rsidR="00FC001A" w:rsidRPr="00C91B92" w:rsidRDefault="00FC001A" w:rsidP="00C91B92">
      <w:pPr>
        <w:pStyle w:val="ConsPlusNonformat"/>
        <w:jc w:val="both"/>
      </w:pPr>
      <w:r w:rsidRPr="00C91B92">
        <w:t xml:space="preserve">                                         Федерации)</w:t>
      </w:r>
    </w:p>
    <w:p w:rsidR="00FC001A" w:rsidRPr="00C91B92" w:rsidRDefault="00FC001A" w:rsidP="00C91B92">
      <w:pPr>
        <w:pStyle w:val="ConsPlusNormal"/>
        <w:jc w:val="both"/>
      </w:pPr>
    </w:p>
    <w:p w:rsidR="00FC001A" w:rsidRPr="00C91B92" w:rsidRDefault="00FC001A" w:rsidP="00C91B92">
      <w:pPr>
        <w:pStyle w:val="ConsPlusNormal"/>
        <w:ind w:firstLine="540"/>
        <w:jc w:val="both"/>
      </w:pPr>
      <w:r w:rsidRPr="00C91B92">
        <w:t>--------------------------------</w:t>
      </w:r>
    </w:p>
    <w:p w:rsidR="00FC001A" w:rsidRPr="00C91B92" w:rsidRDefault="00FC001A" w:rsidP="00C91B92">
      <w:pPr>
        <w:pStyle w:val="ConsPlusNormal"/>
        <w:ind w:firstLine="540"/>
        <w:jc w:val="both"/>
      </w:pPr>
      <w:bookmarkStart w:id="1" w:name="Par95"/>
      <w:bookmarkEnd w:id="1"/>
      <w:r w:rsidRPr="00C91B92">
        <w:t>&lt;1&gt; Отчество заполняется при наличии.</w:t>
      </w:r>
    </w:p>
    <w:p w:rsidR="00FC001A" w:rsidRPr="00DB2A22"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Pr="00DB2A22" w:rsidRDefault="00FC001A" w:rsidP="00C91B92">
      <w:pPr>
        <w:pStyle w:val="ConsPlusNormal"/>
        <w:jc w:val="both"/>
        <w:rPr>
          <w:sz w:val="22"/>
          <w:szCs w:val="22"/>
        </w:rPr>
      </w:pPr>
    </w:p>
    <w:p w:rsidR="00FC001A" w:rsidRPr="00DB2A22" w:rsidRDefault="00FC001A" w:rsidP="00C91B92">
      <w:pPr>
        <w:pStyle w:val="ConsPlusNormal"/>
        <w:jc w:val="both"/>
        <w:rPr>
          <w:sz w:val="22"/>
          <w:szCs w:val="22"/>
        </w:rPr>
      </w:pPr>
    </w:p>
    <w:p w:rsidR="00FC001A" w:rsidRPr="00DB2A22" w:rsidRDefault="00FC001A" w:rsidP="00C91B92">
      <w:pPr>
        <w:pStyle w:val="ConsPlusNormal"/>
        <w:jc w:val="both"/>
        <w:rPr>
          <w:sz w:val="22"/>
          <w:szCs w:val="22"/>
        </w:rPr>
      </w:pP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outlineLvl w:val="1"/>
        <w:rPr>
          <w:sz w:val="22"/>
          <w:szCs w:val="22"/>
        </w:rPr>
      </w:pPr>
      <w:r w:rsidRPr="00DB2A22">
        <w:rPr>
          <w:sz w:val="22"/>
          <w:szCs w:val="22"/>
        </w:rPr>
        <w:t>Приложение</w:t>
      </w:r>
    </w:p>
    <w:p w:rsidR="00FC001A" w:rsidRPr="00DB2A22" w:rsidRDefault="00FC001A" w:rsidP="00C91B92">
      <w:pPr>
        <w:pStyle w:val="ConsPlusNormal"/>
        <w:jc w:val="right"/>
        <w:rPr>
          <w:sz w:val="22"/>
          <w:szCs w:val="22"/>
        </w:rPr>
      </w:pPr>
      <w:r w:rsidRPr="00DB2A22">
        <w:rPr>
          <w:sz w:val="22"/>
          <w:szCs w:val="22"/>
        </w:rPr>
        <w:t>к Заявлению о предоставлении отсрочки</w:t>
      </w:r>
    </w:p>
    <w:p w:rsidR="00FC001A" w:rsidRPr="00DB2A22" w:rsidRDefault="00FC001A" w:rsidP="00C91B92">
      <w:pPr>
        <w:pStyle w:val="ConsPlusNormal"/>
        <w:jc w:val="right"/>
        <w:rPr>
          <w:sz w:val="22"/>
          <w:szCs w:val="22"/>
        </w:rPr>
      </w:pPr>
      <w:r w:rsidRPr="00DB2A22">
        <w:rPr>
          <w:sz w:val="22"/>
          <w:szCs w:val="22"/>
        </w:rPr>
        <w:t>(рассрочки) по уплате страховых</w:t>
      </w:r>
    </w:p>
    <w:p w:rsidR="00FC001A" w:rsidRPr="00DB2A22" w:rsidRDefault="00FC001A" w:rsidP="00C91B92">
      <w:pPr>
        <w:pStyle w:val="ConsPlusNormal"/>
        <w:jc w:val="right"/>
        <w:rPr>
          <w:sz w:val="22"/>
          <w:szCs w:val="22"/>
        </w:rPr>
      </w:pPr>
      <w:r w:rsidRPr="00DB2A22">
        <w:rPr>
          <w:sz w:val="22"/>
          <w:szCs w:val="22"/>
        </w:rPr>
        <w:t>взносов, пеней и штрафов</w:t>
      </w:r>
    </w:p>
    <w:p w:rsidR="00FC001A" w:rsidRPr="00DB2A22" w:rsidRDefault="00FC001A" w:rsidP="00C91B92">
      <w:pPr>
        <w:pStyle w:val="ConsPlusNormal"/>
        <w:jc w:val="right"/>
        <w:rPr>
          <w:sz w:val="22"/>
          <w:szCs w:val="22"/>
        </w:rPr>
      </w:pPr>
      <w:r w:rsidRPr="00DB2A22">
        <w:rPr>
          <w:sz w:val="22"/>
          <w:szCs w:val="22"/>
        </w:rPr>
        <w:t>от "__" __________ 20__ г.</w:t>
      </w:r>
    </w:p>
    <w:p w:rsidR="00FC001A" w:rsidRPr="00DB2A22" w:rsidRDefault="00FC001A" w:rsidP="00C91B92">
      <w:pPr>
        <w:pStyle w:val="ConsPlusNormal"/>
        <w:jc w:val="both"/>
        <w:rPr>
          <w:sz w:val="22"/>
          <w:szCs w:val="22"/>
        </w:rPr>
      </w:pPr>
    </w:p>
    <w:p w:rsidR="00FC001A" w:rsidRPr="00DB2A22" w:rsidRDefault="00FC001A" w:rsidP="00C91B92">
      <w:pPr>
        <w:pStyle w:val="ConsPlusNonformat"/>
        <w:jc w:val="both"/>
        <w:rPr>
          <w:sz w:val="22"/>
          <w:szCs w:val="22"/>
        </w:rPr>
      </w:pPr>
      <w:r w:rsidRPr="00DB2A22">
        <w:rPr>
          <w:sz w:val="22"/>
          <w:szCs w:val="22"/>
        </w:rPr>
        <w:t xml:space="preserve">                               ОБЯЗАТЕЛЬСТВО</w:t>
      </w:r>
    </w:p>
    <w:p w:rsidR="00FC001A" w:rsidRPr="00DB2A22" w:rsidRDefault="00FC001A" w:rsidP="00C91B92">
      <w:pPr>
        <w:pStyle w:val="ConsPlusNonformat"/>
        <w:jc w:val="both"/>
        <w:rPr>
          <w:sz w:val="22"/>
          <w:szCs w:val="22"/>
        </w:rPr>
      </w:pPr>
      <w:r w:rsidRPr="00DB2A22">
        <w:rPr>
          <w:sz w:val="22"/>
          <w:szCs w:val="22"/>
        </w:rPr>
        <w:t xml:space="preserve">        о соблюдении страхователем условий, на которых принимается</w:t>
      </w:r>
    </w:p>
    <w:p w:rsidR="00FC001A" w:rsidRPr="00DB2A22" w:rsidRDefault="00FC001A" w:rsidP="00C91B92">
      <w:pPr>
        <w:pStyle w:val="ConsPlusNonformat"/>
        <w:jc w:val="both"/>
        <w:rPr>
          <w:sz w:val="22"/>
          <w:szCs w:val="22"/>
        </w:rPr>
      </w:pPr>
      <w:r w:rsidRPr="00DB2A22">
        <w:rPr>
          <w:sz w:val="22"/>
          <w:szCs w:val="22"/>
        </w:rPr>
        <w:t xml:space="preserve">               решение о предоставлении отсрочки (рассрочки)</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__________________________________________________________________________,</w:t>
      </w:r>
    </w:p>
    <w:p w:rsidR="00FC001A" w:rsidRPr="00C91B92" w:rsidRDefault="00FC001A" w:rsidP="00C91B92">
      <w:pPr>
        <w:pStyle w:val="ConsPlusNonformat"/>
        <w:jc w:val="both"/>
      </w:pPr>
      <w:r w:rsidRPr="00C91B92">
        <w:t xml:space="preserve">     (ИНН/КПП, полное наименование организации, адрес местонахождения</w:t>
      </w:r>
    </w:p>
    <w:p w:rsidR="00FC001A" w:rsidRPr="00C91B92" w:rsidRDefault="00FC001A" w:rsidP="00C91B92">
      <w:pPr>
        <w:pStyle w:val="ConsPlusNonformat"/>
        <w:jc w:val="both"/>
      </w:pPr>
      <w:r w:rsidRPr="00C91B92">
        <w:t>организации/Ф.И.О. &lt;1&gt; физического лица, адрес места жительства физического</w:t>
      </w:r>
    </w:p>
    <w:p w:rsidR="00FC001A" w:rsidRPr="00C91B92" w:rsidRDefault="00FC001A" w:rsidP="00C91B92">
      <w:pPr>
        <w:pStyle w:val="ConsPlusNonformat"/>
        <w:jc w:val="both"/>
      </w:pPr>
      <w:r w:rsidRPr="00C91B92">
        <w:t xml:space="preserve">                          лица, ИНН (при наличии)</w:t>
      </w:r>
    </w:p>
    <w:p w:rsidR="00FC001A" w:rsidRPr="00C91B92" w:rsidRDefault="00FC001A" w:rsidP="00C91B92">
      <w:pPr>
        <w:pStyle w:val="ConsPlusNonformat"/>
        <w:jc w:val="both"/>
      </w:pPr>
      <w:r w:rsidRPr="00C91B92">
        <w:t>__________________________________________________________________________,</w:t>
      </w:r>
    </w:p>
    <w:p w:rsidR="00FC001A" w:rsidRPr="00C91B92" w:rsidRDefault="00FC001A" w:rsidP="00C91B92">
      <w:pPr>
        <w:pStyle w:val="ConsPlusNonformat"/>
        <w:jc w:val="both"/>
      </w:pPr>
      <w:r w:rsidRPr="00C91B92">
        <w:t>регистрационный  номер в Фонде социального страхования Российской Федерации</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на  период действия отсрочки (рассрочки) обязуется неукоснительно выполнять</w:t>
      </w:r>
    </w:p>
    <w:p w:rsidR="00FC001A" w:rsidRPr="00C91B92" w:rsidRDefault="00FC001A" w:rsidP="00C91B92">
      <w:pPr>
        <w:pStyle w:val="ConsPlusNonformat"/>
        <w:jc w:val="both"/>
      </w:pPr>
      <w:r w:rsidRPr="00C91B92">
        <w:t>все  условия, в соответствии с которыми предоставлена отсрочка (рассрочка),</w:t>
      </w:r>
    </w:p>
    <w:p w:rsidR="00FC001A" w:rsidRPr="00C91B92" w:rsidRDefault="00FC001A" w:rsidP="00C91B92">
      <w:pPr>
        <w:pStyle w:val="ConsPlusNonformat"/>
        <w:jc w:val="both"/>
      </w:pPr>
      <w:r w:rsidRPr="00C91B92">
        <w:t>а именно:</w:t>
      </w:r>
    </w:p>
    <w:p w:rsidR="00FC001A" w:rsidRPr="00C91B92" w:rsidRDefault="00FC001A" w:rsidP="00C91B92">
      <w:pPr>
        <w:pStyle w:val="ConsPlusNonformat"/>
        <w:jc w:val="both"/>
      </w:pPr>
      <w:r w:rsidRPr="00C91B92">
        <w:t xml:space="preserve">    1.  Своевременно  и в полном размере уплачивать страховые взносы в Фонд</w:t>
      </w:r>
    </w:p>
    <w:p w:rsidR="00FC001A" w:rsidRPr="00C91B92" w:rsidRDefault="00FC001A" w:rsidP="00C91B92">
      <w:pPr>
        <w:pStyle w:val="ConsPlusNonformat"/>
        <w:jc w:val="both"/>
      </w:pPr>
      <w:r w:rsidRPr="00C91B92">
        <w:t>социального  страхования  Российской  Федерации  на обязательное социальное</w:t>
      </w:r>
    </w:p>
    <w:p w:rsidR="00FC001A" w:rsidRPr="00C91B92" w:rsidRDefault="00FC001A" w:rsidP="00C91B92">
      <w:pPr>
        <w:pStyle w:val="ConsPlusNonformat"/>
        <w:jc w:val="both"/>
      </w:pPr>
      <w:r w:rsidRPr="00C91B92">
        <w:t>страхование  от  несчастных  случаев  на  производстве  и  профессиональных</w:t>
      </w:r>
    </w:p>
    <w:p w:rsidR="00FC001A" w:rsidRPr="00C91B92" w:rsidRDefault="00FC001A" w:rsidP="00C91B92">
      <w:pPr>
        <w:pStyle w:val="ConsPlusNonformat"/>
        <w:jc w:val="both"/>
      </w:pPr>
      <w:r w:rsidRPr="00C91B92">
        <w:t>заболеваний в течение периода действия отсрочки (рассрочки).</w:t>
      </w:r>
    </w:p>
    <w:p w:rsidR="00FC001A" w:rsidRPr="00C91B92" w:rsidRDefault="00FC001A" w:rsidP="00C91B92">
      <w:pPr>
        <w:pStyle w:val="ConsPlusNonformat"/>
        <w:jc w:val="both"/>
      </w:pPr>
      <w:r w:rsidRPr="00C91B92">
        <w:t xml:space="preserve">    2.  При  наступлении  сроков  уплаты  сумм  отсроченной  (рассроченной)</w:t>
      </w:r>
    </w:p>
    <w:p w:rsidR="00FC001A" w:rsidRPr="00C91B92" w:rsidRDefault="00FC001A" w:rsidP="00C91B92">
      <w:pPr>
        <w:pStyle w:val="ConsPlusNonformat"/>
        <w:jc w:val="both"/>
      </w:pPr>
      <w:r w:rsidRPr="00C91B92">
        <w:t>задолженности  своевременно  и  в  полном  размере уплачивать причитающиеся</w:t>
      </w:r>
    </w:p>
    <w:p w:rsidR="00FC001A" w:rsidRPr="00C91B92" w:rsidRDefault="00FC001A" w:rsidP="00C91B92">
      <w:pPr>
        <w:pStyle w:val="ConsPlusNonformat"/>
        <w:jc w:val="both"/>
      </w:pPr>
      <w:r w:rsidRPr="00C91B92">
        <w:t>суммы  задолженности  и  процентов,  начисленных  на  сумму задолженности в</w:t>
      </w:r>
    </w:p>
    <w:p w:rsidR="00FC001A" w:rsidRPr="00C91B92" w:rsidRDefault="00FC001A" w:rsidP="00C91B92">
      <w:pPr>
        <w:pStyle w:val="ConsPlusNonformat"/>
        <w:jc w:val="both"/>
      </w:pPr>
      <w:r w:rsidRPr="00C91B92">
        <w:t xml:space="preserve">соответствии с пунктом 7 статьи 26.2 Федерального закона от 24 июля </w:t>
      </w:r>
      <w:smartTag w:uri="urn:schemas-microsoft-com:office:smarttags" w:element="metricconverter">
        <w:smartTagPr>
          <w:attr w:name="ProductID" w:val="1998 г"/>
        </w:smartTagPr>
        <w:r w:rsidRPr="00C91B92">
          <w:t>1998 г</w:t>
        </w:r>
      </w:smartTag>
      <w:r w:rsidRPr="00C91B92">
        <w:t>.</w:t>
      </w:r>
    </w:p>
    <w:p w:rsidR="00FC001A" w:rsidRPr="00C91B92" w:rsidRDefault="00FC001A" w:rsidP="00C91B92">
      <w:pPr>
        <w:pStyle w:val="ConsPlusNonformat"/>
        <w:jc w:val="both"/>
      </w:pPr>
      <w:r w:rsidRPr="00C91B92">
        <w:t>N  125-ФЗ  "Об обязательном социальном страховании от несчастных случаев на</w:t>
      </w:r>
    </w:p>
    <w:p w:rsidR="00FC001A" w:rsidRPr="00C91B92" w:rsidRDefault="00FC001A" w:rsidP="00C91B92">
      <w:pPr>
        <w:pStyle w:val="ConsPlusNonformat"/>
        <w:jc w:val="both"/>
      </w:pPr>
      <w:r w:rsidRPr="00C91B92">
        <w:t>производстве  и  профессиональных  заболеваний"  (далее - Федеральный закон</w:t>
      </w:r>
    </w:p>
    <w:p w:rsidR="00FC001A" w:rsidRPr="00C91B92" w:rsidRDefault="00FC001A" w:rsidP="00C91B92">
      <w:pPr>
        <w:pStyle w:val="ConsPlusNonformat"/>
        <w:jc w:val="both"/>
      </w:pPr>
      <w:r w:rsidRPr="00C91B92">
        <w:t xml:space="preserve">от 24 июля </w:t>
      </w:r>
      <w:smartTag w:uri="urn:schemas-microsoft-com:office:smarttags" w:element="metricconverter">
        <w:smartTagPr>
          <w:attr w:name="ProductID" w:val="1998 г"/>
        </w:smartTagPr>
        <w:r w:rsidRPr="00C91B92">
          <w:t>1998 г</w:t>
        </w:r>
      </w:smartTag>
      <w:r w:rsidRPr="00C91B92">
        <w:t>. N 125-ФЗ).</w:t>
      </w:r>
    </w:p>
    <w:p w:rsidR="00FC001A" w:rsidRPr="00C91B92" w:rsidRDefault="00FC001A" w:rsidP="00C91B92">
      <w:pPr>
        <w:pStyle w:val="ConsPlusNonformat"/>
        <w:jc w:val="both"/>
      </w:pPr>
      <w:r w:rsidRPr="00C91B92">
        <w:t xml:space="preserve">    3.  В  случае  наступления  обстоятельств,  исключающих  предоставление</w:t>
      </w:r>
    </w:p>
    <w:p w:rsidR="00FC001A" w:rsidRPr="00C91B92" w:rsidRDefault="00FC001A" w:rsidP="00C91B92">
      <w:pPr>
        <w:pStyle w:val="ConsPlusNonformat"/>
        <w:jc w:val="both"/>
      </w:pPr>
      <w:r w:rsidRPr="00C91B92">
        <w:t>отсрочки   (рассрочки)  по  уплате  страховых  взносов,  пеней  и  штрафов,</w:t>
      </w:r>
    </w:p>
    <w:p w:rsidR="00FC001A" w:rsidRPr="00C91B92" w:rsidRDefault="00FC001A" w:rsidP="00C91B92">
      <w:pPr>
        <w:pStyle w:val="ConsPlusNonformat"/>
        <w:jc w:val="both"/>
      </w:pPr>
      <w:r w:rsidRPr="00C91B92">
        <w:t>указанных в подпункте 1 пункта 1 статьи 26.3 Федерального закона от 24 июля</w:t>
      </w:r>
    </w:p>
    <w:p w:rsidR="00FC001A" w:rsidRPr="00C91B92" w:rsidRDefault="00FC001A" w:rsidP="00C91B92">
      <w:pPr>
        <w:pStyle w:val="ConsPlusNonformat"/>
        <w:jc w:val="both"/>
      </w:pPr>
      <w:r w:rsidRPr="00C91B92">
        <w:t>1998  г.  N 125-ФЗ, незамедлительно известить об этом территориальный орган</w:t>
      </w:r>
    </w:p>
    <w:p w:rsidR="00FC001A" w:rsidRPr="00C91B92" w:rsidRDefault="00FC001A" w:rsidP="00C91B92">
      <w:pPr>
        <w:pStyle w:val="ConsPlusNonformat"/>
        <w:jc w:val="both"/>
      </w:pPr>
      <w:r w:rsidRPr="00C91B92">
        <w:t>Фонда, предоставивший отсрочку (рассрочку).</w:t>
      </w:r>
    </w:p>
    <w:p w:rsidR="00FC001A" w:rsidRPr="00C91B92" w:rsidRDefault="00FC001A" w:rsidP="00C91B92">
      <w:pPr>
        <w:pStyle w:val="ConsPlusNonformat"/>
        <w:jc w:val="both"/>
      </w:pPr>
      <w:r w:rsidRPr="00C91B92">
        <w:t xml:space="preserve">    Предполагаемый график погашения задолженности прилагается.</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__________________________________________________________________________</w:t>
      </w:r>
    </w:p>
    <w:p w:rsidR="00FC001A" w:rsidRPr="00C91B92" w:rsidRDefault="00FC001A" w:rsidP="00C91B92">
      <w:pPr>
        <w:pStyle w:val="ConsPlusNonformat"/>
        <w:jc w:val="both"/>
      </w:pPr>
      <w:r w:rsidRPr="00C91B92">
        <w:t xml:space="preserve"> (подпись руководителя/заместителя         (Ф.И.О.)         (дата)</w:t>
      </w:r>
    </w:p>
    <w:p w:rsidR="00FC001A" w:rsidRPr="00C91B92" w:rsidRDefault="00FC001A" w:rsidP="00C91B92">
      <w:pPr>
        <w:pStyle w:val="ConsPlusNonformat"/>
        <w:jc w:val="both"/>
      </w:pPr>
      <w:r w:rsidRPr="00C91B92">
        <w:t xml:space="preserve">      руководителя организации</w:t>
      </w:r>
    </w:p>
    <w:p w:rsidR="00FC001A" w:rsidRPr="00C91B92" w:rsidRDefault="00FC001A" w:rsidP="00C91B92">
      <w:pPr>
        <w:pStyle w:val="ConsPlusNonformat"/>
        <w:jc w:val="both"/>
      </w:pPr>
      <w:r w:rsidRPr="00C91B92">
        <w:t xml:space="preserve">         (физического лица)</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М.П. (при наличии)</w:t>
      </w:r>
    </w:p>
    <w:p w:rsidR="00FC001A" w:rsidRPr="00C91B92" w:rsidRDefault="00FC001A" w:rsidP="00C91B92">
      <w:pPr>
        <w:pStyle w:val="ConsPlusNormal"/>
        <w:jc w:val="both"/>
      </w:pPr>
    </w:p>
    <w:p w:rsidR="00FC001A" w:rsidRPr="00C91B92" w:rsidRDefault="00FC001A" w:rsidP="00C91B92">
      <w:pPr>
        <w:pStyle w:val="ConsPlusNormal"/>
        <w:ind w:firstLine="540"/>
        <w:jc w:val="both"/>
      </w:pPr>
      <w:r w:rsidRPr="00C91B92">
        <w:t>--------------------------------</w:t>
      </w:r>
    </w:p>
    <w:p w:rsidR="00FC001A" w:rsidRPr="00C91B92" w:rsidRDefault="00FC001A" w:rsidP="00C91B92">
      <w:pPr>
        <w:pStyle w:val="ConsPlusNormal"/>
        <w:ind w:firstLine="540"/>
        <w:jc w:val="both"/>
      </w:pPr>
      <w:bookmarkStart w:id="2" w:name="Par147"/>
      <w:bookmarkEnd w:id="2"/>
      <w:r w:rsidRPr="00C91B92">
        <w:t>&lt;1&gt; Отчество заполняется при наличии.</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outlineLvl w:val="1"/>
        <w:rPr>
          <w:sz w:val="22"/>
          <w:szCs w:val="22"/>
        </w:rPr>
      </w:pPr>
      <w:r w:rsidRPr="00DB2A22">
        <w:rPr>
          <w:sz w:val="22"/>
          <w:szCs w:val="22"/>
        </w:rPr>
        <w:t>Приложение</w:t>
      </w:r>
    </w:p>
    <w:p w:rsidR="00FC001A" w:rsidRPr="00DB2A22" w:rsidRDefault="00FC001A" w:rsidP="00C91B92">
      <w:pPr>
        <w:pStyle w:val="ConsPlusNormal"/>
        <w:jc w:val="right"/>
        <w:rPr>
          <w:sz w:val="22"/>
          <w:szCs w:val="22"/>
        </w:rPr>
      </w:pPr>
      <w:r w:rsidRPr="00DB2A22">
        <w:rPr>
          <w:sz w:val="22"/>
          <w:szCs w:val="22"/>
        </w:rPr>
        <w:t>к Заявлению о предоставлении отсрочки</w:t>
      </w:r>
    </w:p>
    <w:p w:rsidR="00FC001A" w:rsidRPr="00DB2A22" w:rsidRDefault="00FC001A" w:rsidP="00C91B92">
      <w:pPr>
        <w:pStyle w:val="ConsPlusNormal"/>
        <w:jc w:val="right"/>
        <w:rPr>
          <w:sz w:val="22"/>
          <w:szCs w:val="22"/>
        </w:rPr>
      </w:pPr>
      <w:r w:rsidRPr="00DB2A22">
        <w:rPr>
          <w:sz w:val="22"/>
          <w:szCs w:val="22"/>
        </w:rPr>
        <w:t>(рассрочки) по уплате страховых</w:t>
      </w:r>
    </w:p>
    <w:p w:rsidR="00FC001A" w:rsidRPr="00DB2A22" w:rsidRDefault="00FC001A" w:rsidP="00C91B92">
      <w:pPr>
        <w:pStyle w:val="ConsPlusNormal"/>
        <w:jc w:val="right"/>
        <w:rPr>
          <w:sz w:val="22"/>
          <w:szCs w:val="22"/>
        </w:rPr>
      </w:pPr>
      <w:r w:rsidRPr="00DB2A22">
        <w:rPr>
          <w:sz w:val="22"/>
          <w:szCs w:val="22"/>
        </w:rPr>
        <w:t>взносов, пеней и штрафов</w:t>
      </w:r>
    </w:p>
    <w:p w:rsidR="00FC001A" w:rsidRPr="00DB2A22" w:rsidRDefault="00FC001A" w:rsidP="00C91B92">
      <w:pPr>
        <w:pStyle w:val="ConsPlusNormal"/>
        <w:jc w:val="both"/>
        <w:rPr>
          <w:sz w:val="22"/>
          <w:szCs w:val="22"/>
        </w:rPr>
      </w:pPr>
    </w:p>
    <w:p w:rsidR="00FC001A" w:rsidRPr="00DB2A22" w:rsidRDefault="00FC001A" w:rsidP="00C91B92">
      <w:pPr>
        <w:pStyle w:val="ConsPlusNonformat"/>
        <w:jc w:val="both"/>
        <w:rPr>
          <w:sz w:val="22"/>
          <w:szCs w:val="22"/>
        </w:rPr>
      </w:pPr>
      <w:r w:rsidRPr="00DB2A22">
        <w:rPr>
          <w:sz w:val="22"/>
          <w:szCs w:val="22"/>
        </w:rPr>
        <w:t xml:space="preserve">                                  ГРАФИК</w:t>
      </w:r>
    </w:p>
    <w:p w:rsidR="00FC001A" w:rsidRPr="00DB2A22" w:rsidRDefault="00FC001A" w:rsidP="00C91B92">
      <w:pPr>
        <w:pStyle w:val="ConsPlusNonformat"/>
        <w:jc w:val="both"/>
        <w:rPr>
          <w:sz w:val="22"/>
          <w:szCs w:val="22"/>
        </w:rPr>
      </w:pPr>
      <w:r w:rsidRPr="00DB2A22">
        <w:rPr>
          <w:sz w:val="22"/>
          <w:szCs w:val="22"/>
        </w:rPr>
        <w:t xml:space="preserve">       ПОГАШЕНИЯ ЗАДОЛЖЕННОСТИ ПО СТРАХОВЫМ ВЗНОСАМ, ПЕНЯМ И ШТРАФАМ</w:t>
      </w:r>
    </w:p>
    <w:p w:rsidR="00FC001A" w:rsidRPr="00DB2A22" w:rsidRDefault="00FC001A" w:rsidP="00C91B92">
      <w:pPr>
        <w:pStyle w:val="ConsPlusNonformat"/>
        <w:jc w:val="both"/>
        <w:rPr>
          <w:sz w:val="22"/>
          <w:szCs w:val="22"/>
        </w:rPr>
      </w:pPr>
      <w:r w:rsidRPr="00DB2A22">
        <w:rPr>
          <w:sz w:val="22"/>
          <w:szCs w:val="22"/>
        </w:rPr>
        <w:t xml:space="preserve">            В ФОНД СОЦИАЛЬНОГО СТРАХОВАНИЯ РОССИЙСКОЙ ФЕДЕРАЦИИ</w:t>
      </w:r>
    </w:p>
    <w:p w:rsidR="00FC001A" w:rsidRPr="00C91B92" w:rsidRDefault="00FC001A" w:rsidP="00C91B92">
      <w:pPr>
        <w:pStyle w:val="ConsPlusNormal"/>
        <w:jc w:val="both"/>
      </w:pPr>
    </w:p>
    <w:tbl>
      <w:tblPr>
        <w:tblW w:w="0" w:type="auto"/>
        <w:tblInd w:w="62" w:type="dxa"/>
        <w:tblCellMar>
          <w:top w:w="102" w:type="dxa"/>
          <w:left w:w="62" w:type="dxa"/>
          <w:bottom w:w="102" w:type="dxa"/>
          <w:right w:w="62" w:type="dxa"/>
        </w:tblCellMar>
        <w:tblLook w:val="0000"/>
      </w:tblPr>
      <w:tblGrid>
        <w:gridCol w:w="417"/>
        <w:gridCol w:w="1713"/>
        <w:gridCol w:w="1793"/>
        <w:gridCol w:w="3074"/>
        <w:gridCol w:w="566"/>
        <w:gridCol w:w="907"/>
        <w:gridCol w:w="1229"/>
      </w:tblGrid>
      <w:tr w:rsidR="00FC001A" w:rsidRPr="00C91B92" w:rsidTr="00C91B92">
        <w:tc>
          <w:tcPr>
            <w:tcW w:w="0" w:type="auto"/>
            <w:vMerge w:val="restart"/>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N п/п</w:t>
            </w:r>
          </w:p>
        </w:tc>
        <w:tc>
          <w:tcPr>
            <w:tcW w:w="0" w:type="auto"/>
            <w:vMerge w:val="restart"/>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Срок погашения задолженности</w:t>
            </w:r>
          </w:p>
        </w:tc>
        <w:tc>
          <w:tcPr>
            <w:tcW w:w="0" w:type="auto"/>
            <w:vMerge w:val="restart"/>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Сумма задолженности, всего (руб.)</w:t>
            </w:r>
          </w:p>
        </w:tc>
        <w:tc>
          <w:tcPr>
            <w:tcW w:w="0" w:type="auto"/>
            <w:gridSpan w:val="3"/>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В том числе</w:t>
            </w:r>
          </w:p>
        </w:tc>
        <w:tc>
          <w:tcPr>
            <w:tcW w:w="0" w:type="auto"/>
            <w:vMerge w:val="restart"/>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Сумма процентов (руб.)</w:t>
            </w:r>
          </w:p>
        </w:tc>
      </w:tr>
      <w:tr w:rsidR="00FC001A" w:rsidRPr="00C91B92" w:rsidTr="00C91B92">
        <w:tc>
          <w:tcPr>
            <w:tcW w:w="0" w:type="auto"/>
            <w:vMerge/>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страховые взносы на обязательное социальное страхование от несчастных случаев на производстве и профессиональных заболеваний</w:t>
            </w:r>
          </w:p>
        </w:tc>
        <w:tc>
          <w:tcPr>
            <w:tcW w:w="0" w:type="auto"/>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пени</w:t>
            </w:r>
          </w:p>
        </w:tc>
        <w:tc>
          <w:tcPr>
            <w:tcW w:w="0" w:type="auto"/>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штрафы</w:t>
            </w:r>
          </w:p>
        </w:tc>
        <w:tc>
          <w:tcPr>
            <w:tcW w:w="0" w:type="auto"/>
            <w:vMerge/>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p>
        </w:tc>
      </w:tr>
      <w:tr w:rsidR="00FC001A" w:rsidRPr="00C91B92" w:rsidTr="00C91B92">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1</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дд.мм.гггг</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X</w:t>
            </w:r>
          </w:p>
        </w:tc>
      </w:tr>
      <w:tr w:rsidR="00FC001A" w:rsidRPr="00C91B92" w:rsidTr="00C91B92">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2</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дд.мм.гггг</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X</w:t>
            </w:r>
          </w:p>
        </w:tc>
      </w:tr>
      <w:tr w:rsidR="00FC001A" w:rsidRPr="00C91B92" w:rsidTr="00C91B92">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r>
      <w:tr w:rsidR="00FC001A" w:rsidRPr="00C91B92" w:rsidTr="00C91B92">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r>
      <w:tr w:rsidR="00FC001A" w:rsidRPr="00C91B92" w:rsidTr="00C91B92">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r>
    </w:tbl>
    <w:p w:rsidR="00FC001A" w:rsidRPr="00C91B92" w:rsidRDefault="00FC001A" w:rsidP="00C91B92">
      <w:pPr>
        <w:pStyle w:val="ConsPlusNormal"/>
        <w:jc w:val="both"/>
      </w:pPr>
    </w:p>
    <w:p w:rsidR="00FC001A" w:rsidRPr="00C91B92" w:rsidRDefault="00FC001A" w:rsidP="00C91B92">
      <w:pPr>
        <w:pStyle w:val="ConsPlusNonformat"/>
        <w:jc w:val="both"/>
      </w:pPr>
      <w:r w:rsidRPr="00C91B92">
        <w:t>__________________________________________________________________________</w:t>
      </w:r>
    </w:p>
    <w:p w:rsidR="00FC001A" w:rsidRPr="00C91B92" w:rsidRDefault="00FC001A" w:rsidP="00C91B92">
      <w:pPr>
        <w:pStyle w:val="ConsPlusNonformat"/>
        <w:jc w:val="both"/>
      </w:pPr>
      <w:r w:rsidRPr="00C91B92">
        <w:t xml:space="preserve"> (подпись руководителя/заместителя         (Ф.И.О. &lt;1&gt;)       (дата)</w:t>
      </w:r>
    </w:p>
    <w:p w:rsidR="00FC001A" w:rsidRPr="00C91B92" w:rsidRDefault="00FC001A" w:rsidP="00C91B92">
      <w:pPr>
        <w:pStyle w:val="ConsPlusNonformat"/>
        <w:jc w:val="both"/>
      </w:pPr>
      <w:r w:rsidRPr="00C91B92">
        <w:t xml:space="preserve">     руководителя организации</w:t>
      </w:r>
    </w:p>
    <w:p w:rsidR="00FC001A" w:rsidRPr="00C91B92" w:rsidRDefault="00FC001A" w:rsidP="00C91B92">
      <w:pPr>
        <w:pStyle w:val="ConsPlusNonformat"/>
        <w:jc w:val="both"/>
      </w:pPr>
      <w:r w:rsidRPr="00C91B92">
        <w:t xml:space="preserve">       (физического лица)</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М.П. (при наличии)</w:t>
      </w:r>
    </w:p>
    <w:p w:rsidR="00FC001A" w:rsidRPr="00C91B92" w:rsidRDefault="00FC001A" w:rsidP="00C91B92">
      <w:pPr>
        <w:pStyle w:val="ConsPlusNormal"/>
        <w:jc w:val="both"/>
      </w:pPr>
    </w:p>
    <w:p w:rsidR="00FC001A" w:rsidRPr="00C91B92" w:rsidRDefault="00FC001A" w:rsidP="00C91B92">
      <w:pPr>
        <w:pStyle w:val="ConsPlusNormal"/>
        <w:ind w:firstLine="540"/>
        <w:jc w:val="both"/>
      </w:pPr>
      <w:r w:rsidRPr="00C91B92">
        <w:t>--------------------------------</w:t>
      </w:r>
    </w:p>
    <w:p w:rsidR="00FC001A" w:rsidRPr="00C91B92" w:rsidRDefault="00FC001A" w:rsidP="00C91B92">
      <w:pPr>
        <w:pStyle w:val="ConsPlusNormal"/>
        <w:ind w:firstLine="540"/>
        <w:jc w:val="both"/>
      </w:pPr>
      <w:bookmarkStart w:id="3" w:name="Par214"/>
      <w:bookmarkEnd w:id="3"/>
      <w:r w:rsidRPr="00C91B92">
        <w:t>&lt;1&gt; Отчество заполняется при наличии.</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outlineLvl w:val="0"/>
        <w:rPr>
          <w:sz w:val="22"/>
          <w:szCs w:val="22"/>
        </w:rPr>
      </w:pPr>
      <w:r w:rsidRPr="00DB2A22">
        <w:rPr>
          <w:sz w:val="22"/>
          <w:szCs w:val="22"/>
        </w:rPr>
        <w:t>Приложение N 2</w:t>
      </w:r>
    </w:p>
    <w:p w:rsidR="00FC001A" w:rsidRPr="00DB2A22" w:rsidRDefault="00FC001A" w:rsidP="00C91B92">
      <w:pPr>
        <w:pStyle w:val="ConsPlusNormal"/>
        <w:jc w:val="right"/>
        <w:rPr>
          <w:sz w:val="22"/>
          <w:szCs w:val="22"/>
        </w:rPr>
      </w:pPr>
      <w:r w:rsidRPr="00DB2A22">
        <w:rPr>
          <w:sz w:val="22"/>
          <w:szCs w:val="22"/>
        </w:rPr>
        <w:t>к приказу Фонда социального</w:t>
      </w:r>
    </w:p>
    <w:p w:rsidR="00FC001A" w:rsidRPr="00DB2A22" w:rsidRDefault="00FC001A" w:rsidP="00C91B92">
      <w:pPr>
        <w:pStyle w:val="ConsPlusNormal"/>
        <w:jc w:val="right"/>
        <w:rPr>
          <w:sz w:val="22"/>
          <w:szCs w:val="22"/>
        </w:rPr>
      </w:pPr>
      <w:r w:rsidRPr="00DB2A22">
        <w:rPr>
          <w:sz w:val="22"/>
          <w:szCs w:val="22"/>
        </w:rPr>
        <w:t>страхования Российской Федерации</w:t>
      </w:r>
    </w:p>
    <w:p w:rsidR="00FC001A" w:rsidRPr="00DB2A22" w:rsidRDefault="00FC001A" w:rsidP="00C91B92">
      <w:pPr>
        <w:pStyle w:val="ConsPlusNormal"/>
        <w:jc w:val="right"/>
        <w:rPr>
          <w:sz w:val="22"/>
          <w:szCs w:val="22"/>
        </w:rPr>
      </w:pPr>
      <w:r w:rsidRPr="00DB2A22">
        <w:rPr>
          <w:sz w:val="22"/>
          <w:szCs w:val="22"/>
        </w:rPr>
        <w:t>от 25.04.2017 N 196</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rPr>
          <w:sz w:val="22"/>
          <w:szCs w:val="22"/>
        </w:rPr>
      </w:pPr>
      <w:r w:rsidRPr="00DB2A22">
        <w:rPr>
          <w:sz w:val="22"/>
          <w:szCs w:val="22"/>
        </w:rPr>
        <w:t>Форма</w:t>
      </w:r>
    </w:p>
    <w:p w:rsidR="00FC001A" w:rsidRPr="00DB2A22" w:rsidRDefault="00FC001A" w:rsidP="00C91B92">
      <w:pPr>
        <w:pStyle w:val="ConsPlusNormal"/>
        <w:jc w:val="both"/>
        <w:rPr>
          <w:sz w:val="22"/>
          <w:szCs w:val="22"/>
        </w:rPr>
      </w:pPr>
    </w:p>
    <w:p w:rsidR="00FC001A" w:rsidRPr="00DB2A22" w:rsidRDefault="00FC001A" w:rsidP="00C91B92">
      <w:pPr>
        <w:pStyle w:val="ConsPlusNonformat"/>
        <w:jc w:val="both"/>
        <w:rPr>
          <w:sz w:val="22"/>
          <w:szCs w:val="22"/>
        </w:rPr>
      </w:pPr>
      <w:bookmarkStart w:id="4" w:name="Par227"/>
      <w:bookmarkEnd w:id="4"/>
      <w:r w:rsidRPr="00DB2A22">
        <w:rPr>
          <w:sz w:val="22"/>
          <w:szCs w:val="22"/>
        </w:rPr>
        <w:t xml:space="preserve">                                  РЕШЕНИЕ</w:t>
      </w:r>
    </w:p>
    <w:p w:rsidR="00FC001A" w:rsidRPr="00DB2A22" w:rsidRDefault="00FC001A" w:rsidP="00C91B92">
      <w:pPr>
        <w:pStyle w:val="ConsPlusNonformat"/>
        <w:jc w:val="both"/>
        <w:rPr>
          <w:sz w:val="22"/>
          <w:szCs w:val="22"/>
        </w:rPr>
      </w:pPr>
      <w:r w:rsidRPr="00DB2A22">
        <w:rPr>
          <w:sz w:val="22"/>
          <w:szCs w:val="22"/>
        </w:rPr>
        <w:t xml:space="preserve">                   о предоставлении отсрочки (рассрочки)</w:t>
      </w:r>
    </w:p>
    <w:p w:rsidR="00FC001A" w:rsidRPr="00DB2A22" w:rsidRDefault="00FC001A" w:rsidP="00C91B92">
      <w:pPr>
        <w:pStyle w:val="ConsPlusNonformat"/>
        <w:jc w:val="both"/>
        <w:rPr>
          <w:sz w:val="22"/>
          <w:szCs w:val="22"/>
        </w:rPr>
      </w:pPr>
      <w:r w:rsidRPr="00DB2A22">
        <w:rPr>
          <w:sz w:val="22"/>
          <w:szCs w:val="22"/>
        </w:rPr>
        <w:t xml:space="preserve">               по уплате страховых взносов, пеней и штрафов</w:t>
      </w:r>
    </w:p>
    <w:p w:rsidR="00FC001A" w:rsidRPr="00DB2A22" w:rsidRDefault="00FC001A" w:rsidP="00C91B92">
      <w:pPr>
        <w:pStyle w:val="ConsPlusNonformat"/>
        <w:jc w:val="both"/>
        <w:rPr>
          <w:sz w:val="22"/>
          <w:szCs w:val="22"/>
        </w:rPr>
      </w:pPr>
      <w:r w:rsidRPr="00DB2A22">
        <w:rPr>
          <w:sz w:val="22"/>
          <w:szCs w:val="22"/>
        </w:rPr>
        <w:t xml:space="preserve">                        от _____________ N _______</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Рассмотрев заявление ______________________________________________________</w:t>
      </w:r>
    </w:p>
    <w:p w:rsidR="00FC001A" w:rsidRPr="00C91B92" w:rsidRDefault="00FC001A" w:rsidP="00C91B92">
      <w:pPr>
        <w:pStyle w:val="ConsPlusNonformat"/>
        <w:jc w:val="both"/>
      </w:pPr>
      <w:r w:rsidRPr="00C91B92">
        <w:t xml:space="preserve">                         (ИНН/КПП, наименование организации/Ф.И.О. &lt;1&gt;</w:t>
      </w:r>
    </w:p>
    <w:p w:rsidR="00FC001A" w:rsidRPr="00C91B92" w:rsidRDefault="00FC001A" w:rsidP="00C91B92">
      <w:pPr>
        <w:pStyle w:val="ConsPlusNonformat"/>
        <w:jc w:val="both"/>
      </w:pPr>
      <w:r w:rsidRPr="00C91B92">
        <w:t xml:space="preserve">                              физического лица, ИНН (при наличии)</w:t>
      </w:r>
    </w:p>
    <w:p w:rsidR="00FC001A" w:rsidRPr="00C91B92" w:rsidRDefault="00FC001A" w:rsidP="00C91B92">
      <w:pPr>
        <w:pStyle w:val="ConsPlusNonformat"/>
        <w:jc w:val="both"/>
      </w:pPr>
      <w:r w:rsidRPr="00C91B92">
        <w:t xml:space="preserve">                     ______________________________________________________</w:t>
      </w:r>
    </w:p>
    <w:p w:rsidR="00FC001A" w:rsidRPr="00C91B92" w:rsidRDefault="00FC001A" w:rsidP="00C91B92">
      <w:pPr>
        <w:pStyle w:val="ConsPlusNonformat"/>
        <w:jc w:val="both"/>
      </w:pPr>
      <w:r w:rsidRPr="00C91B92">
        <w:t xml:space="preserve">                     (регистрационный номер в Фонде социального страхования</w:t>
      </w:r>
    </w:p>
    <w:p w:rsidR="00FC001A" w:rsidRPr="00C91B92" w:rsidRDefault="00FC001A" w:rsidP="00C91B92">
      <w:pPr>
        <w:pStyle w:val="ConsPlusNonformat"/>
        <w:jc w:val="both"/>
      </w:pPr>
      <w:r w:rsidRPr="00C91B92">
        <w:t xml:space="preserve">                                       Российской Федерации)</w:t>
      </w:r>
    </w:p>
    <w:p w:rsidR="00FC001A" w:rsidRPr="00C91B92" w:rsidRDefault="00FC001A" w:rsidP="00C91B92">
      <w:pPr>
        <w:pStyle w:val="ConsPlusNonformat"/>
        <w:jc w:val="both"/>
      </w:pPr>
      <w:r w:rsidRPr="00C91B92">
        <w:t>о предоставлении отсрочки (рассрочки) по уплате ___________________________</w:t>
      </w:r>
    </w:p>
    <w:p w:rsidR="00FC001A" w:rsidRPr="00C91B92" w:rsidRDefault="00FC001A" w:rsidP="00C91B92">
      <w:pPr>
        <w:pStyle w:val="ConsPlusNonformat"/>
        <w:jc w:val="both"/>
      </w:pPr>
      <w:r w:rsidRPr="00C91B92">
        <w:t xml:space="preserve">                                                   (указать вид платежа -</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страховые взносы на обязательное социальное страхование от несчастных</w:t>
      </w:r>
    </w:p>
    <w:p w:rsidR="00FC001A" w:rsidRPr="00C91B92" w:rsidRDefault="00FC001A" w:rsidP="00C91B92">
      <w:pPr>
        <w:pStyle w:val="ConsPlusNonformat"/>
        <w:jc w:val="both"/>
      </w:pPr>
      <w:r w:rsidRPr="00C91B92">
        <w:t xml:space="preserve">   случаев на производстве и профессиональных заболеваний, пени, штрафы)</w:t>
      </w:r>
    </w:p>
    <w:p w:rsidR="00FC001A" w:rsidRPr="00C91B92" w:rsidRDefault="00FC001A" w:rsidP="00C91B92">
      <w:pPr>
        <w:pStyle w:val="ConsPlusNonformat"/>
        <w:jc w:val="both"/>
      </w:pPr>
      <w:r w:rsidRPr="00C91B92">
        <w:t>на период с ______________________ по _____________________________________</w:t>
      </w:r>
    </w:p>
    <w:p w:rsidR="00FC001A" w:rsidRPr="00C91B92" w:rsidRDefault="00FC001A" w:rsidP="00C91B92">
      <w:pPr>
        <w:pStyle w:val="ConsPlusNonformat"/>
        <w:jc w:val="both"/>
      </w:pPr>
      <w:r w:rsidRPr="00C91B92">
        <w:t xml:space="preserve">                (указать дату начала и дату окончания действия отсрочки</w:t>
      </w:r>
    </w:p>
    <w:p w:rsidR="00FC001A" w:rsidRPr="00C91B92" w:rsidRDefault="00FC001A" w:rsidP="00C91B92">
      <w:pPr>
        <w:pStyle w:val="ConsPlusNonformat"/>
        <w:jc w:val="both"/>
      </w:pPr>
      <w:r w:rsidRPr="00C91B92">
        <w:t xml:space="preserve">                                    (рассрочки)</w:t>
      </w:r>
    </w:p>
    <w:p w:rsidR="00FC001A" w:rsidRPr="00C91B92" w:rsidRDefault="00FC001A" w:rsidP="00C91B92">
      <w:pPr>
        <w:pStyle w:val="ConsPlusNonformat"/>
        <w:jc w:val="both"/>
      </w:pPr>
      <w:r w:rsidRPr="00C91B92">
        <w:t xml:space="preserve">    в  соответствии  с  подпунктом  ___  пункта  4 статьи 26.2 Федерального</w:t>
      </w:r>
    </w:p>
    <w:p w:rsidR="00FC001A" w:rsidRPr="00C91B92" w:rsidRDefault="00FC001A" w:rsidP="00C91B92">
      <w:pPr>
        <w:pStyle w:val="ConsPlusNonformat"/>
        <w:jc w:val="both"/>
      </w:pPr>
      <w:r w:rsidRPr="00C91B92">
        <w:t>закона  от 24 июля 1998 г. N 125-ФЗ "Об обязательном социальном страховании</w:t>
      </w:r>
    </w:p>
    <w:p w:rsidR="00FC001A" w:rsidRPr="00C91B92" w:rsidRDefault="00FC001A" w:rsidP="00C91B92">
      <w:pPr>
        <w:pStyle w:val="ConsPlusNonformat"/>
        <w:jc w:val="both"/>
      </w:pPr>
      <w:r w:rsidRPr="00C91B92">
        <w:t>от  несчастных  случаев  на  производстве  и  профессиональных заболеваний"</w:t>
      </w:r>
    </w:p>
    <w:p w:rsidR="00FC001A" w:rsidRPr="00C91B92" w:rsidRDefault="00FC001A" w:rsidP="00C91B92">
      <w:pPr>
        <w:pStyle w:val="ConsPlusNonformat"/>
        <w:jc w:val="both"/>
      </w:pPr>
      <w:r w:rsidRPr="00C91B92">
        <w:t>(далее - Федеральный закон от 24 июля 1998 г. N 125-ФЗ),</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(наименование территориального органа Фонда социального страхования</w:t>
      </w:r>
    </w:p>
    <w:p w:rsidR="00FC001A" w:rsidRPr="00C91B92" w:rsidRDefault="00FC001A" w:rsidP="00C91B92">
      <w:pPr>
        <w:pStyle w:val="ConsPlusNonformat"/>
        <w:jc w:val="both"/>
      </w:pPr>
      <w:r w:rsidRPr="00C91B92">
        <w:t xml:space="preserve">                           Российской Федерации)</w:t>
      </w:r>
    </w:p>
    <w:p w:rsidR="00FC001A" w:rsidRPr="00C91B92" w:rsidRDefault="00FC001A" w:rsidP="00C91B92">
      <w:pPr>
        <w:pStyle w:val="ConsPlusNonformat"/>
        <w:jc w:val="both"/>
      </w:pPr>
      <w:r w:rsidRPr="00C91B92">
        <w:t>принял решение:</w:t>
      </w:r>
    </w:p>
    <w:p w:rsidR="00FC001A" w:rsidRPr="00C91B92" w:rsidRDefault="00FC001A" w:rsidP="00C91B92">
      <w:pPr>
        <w:pStyle w:val="ConsPlusNonformat"/>
        <w:jc w:val="both"/>
      </w:pPr>
      <w:r w:rsidRPr="00C91B92">
        <w:t xml:space="preserve">    1. Предоставить _______________________________________________________</w:t>
      </w:r>
    </w:p>
    <w:p w:rsidR="00FC001A" w:rsidRPr="00C91B92" w:rsidRDefault="00FC001A" w:rsidP="00C91B92">
      <w:pPr>
        <w:pStyle w:val="ConsPlusNonformat"/>
        <w:jc w:val="both"/>
      </w:pPr>
      <w:r w:rsidRPr="00C91B92">
        <w:t xml:space="preserve">                              (указать - отсрочку или рассрочку)</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(указать наименование организации или Ф.И.О. физического лица)</w:t>
      </w:r>
    </w:p>
    <w:p w:rsidR="00FC001A" w:rsidRPr="00C91B92" w:rsidRDefault="00FC001A" w:rsidP="00C91B92">
      <w:pPr>
        <w:pStyle w:val="ConsPlusNonformat"/>
        <w:jc w:val="both"/>
      </w:pPr>
      <w:r w:rsidRPr="00C91B92">
        <w:t>по  уплате  страховых  взносов  в  Фонд  социального страхования Российской</w:t>
      </w:r>
    </w:p>
    <w:p w:rsidR="00FC001A" w:rsidRPr="00C91B92" w:rsidRDefault="00FC001A" w:rsidP="00C91B92">
      <w:pPr>
        <w:pStyle w:val="ConsPlusNonformat"/>
        <w:jc w:val="both"/>
      </w:pPr>
      <w:r w:rsidRPr="00C91B92">
        <w:t>Федерации  согласно  графику  погашения задолженности по страховым взносам,</w:t>
      </w:r>
    </w:p>
    <w:p w:rsidR="00FC001A" w:rsidRPr="00C91B92" w:rsidRDefault="00FC001A" w:rsidP="00C91B92">
      <w:pPr>
        <w:pStyle w:val="ConsPlusNonformat"/>
        <w:jc w:val="both"/>
      </w:pPr>
      <w:r w:rsidRPr="00C91B92">
        <w:t>пеням и штрафам:</w:t>
      </w:r>
    </w:p>
    <w:p w:rsidR="00FC001A" w:rsidRPr="00C91B92" w:rsidRDefault="00FC001A" w:rsidP="00C91B92">
      <w:pPr>
        <w:pStyle w:val="ConsPlusNormal"/>
        <w:jc w:val="both"/>
      </w:pPr>
    </w:p>
    <w:tbl>
      <w:tblPr>
        <w:tblW w:w="0" w:type="auto"/>
        <w:tblInd w:w="62" w:type="dxa"/>
        <w:tblCellMar>
          <w:top w:w="102" w:type="dxa"/>
          <w:left w:w="62" w:type="dxa"/>
          <w:bottom w:w="102" w:type="dxa"/>
          <w:right w:w="62" w:type="dxa"/>
        </w:tblCellMar>
        <w:tblLook w:val="0000"/>
      </w:tblPr>
      <w:tblGrid>
        <w:gridCol w:w="417"/>
        <w:gridCol w:w="1713"/>
        <w:gridCol w:w="1793"/>
        <w:gridCol w:w="3074"/>
        <w:gridCol w:w="566"/>
        <w:gridCol w:w="907"/>
        <w:gridCol w:w="1229"/>
      </w:tblGrid>
      <w:tr w:rsidR="00FC001A" w:rsidRPr="00C91B92" w:rsidTr="00C91B92">
        <w:tc>
          <w:tcPr>
            <w:tcW w:w="0" w:type="auto"/>
            <w:vMerge w:val="restart"/>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N п/п</w:t>
            </w:r>
          </w:p>
        </w:tc>
        <w:tc>
          <w:tcPr>
            <w:tcW w:w="0" w:type="auto"/>
            <w:vMerge w:val="restart"/>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Срок погашения задолженности</w:t>
            </w:r>
          </w:p>
        </w:tc>
        <w:tc>
          <w:tcPr>
            <w:tcW w:w="0" w:type="auto"/>
            <w:vMerge w:val="restart"/>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Сумма задолженности, всего (руб.)</w:t>
            </w:r>
          </w:p>
        </w:tc>
        <w:tc>
          <w:tcPr>
            <w:tcW w:w="0" w:type="auto"/>
            <w:gridSpan w:val="3"/>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В том числе</w:t>
            </w:r>
          </w:p>
        </w:tc>
        <w:tc>
          <w:tcPr>
            <w:tcW w:w="0" w:type="auto"/>
            <w:vMerge w:val="restart"/>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Сумма процентов (руб.)</w:t>
            </w:r>
          </w:p>
        </w:tc>
      </w:tr>
      <w:tr w:rsidR="00FC001A" w:rsidRPr="00C91B92" w:rsidTr="00C91B92">
        <w:tc>
          <w:tcPr>
            <w:tcW w:w="0" w:type="auto"/>
            <w:vMerge/>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страховые взносы на обязательное социальное страхование от несчастных случаев на производстве и профессиональных заболеваний</w:t>
            </w:r>
          </w:p>
        </w:tc>
        <w:tc>
          <w:tcPr>
            <w:tcW w:w="0" w:type="auto"/>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пени</w:t>
            </w:r>
          </w:p>
        </w:tc>
        <w:tc>
          <w:tcPr>
            <w:tcW w:w="0" w:type="auto"/>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штрафы</w:t>
            </w:r>
          </w:p>
        </w:tc>
        <w:tc>
          <w:tcPr>
            <w:tcW w:w="0" w:type="auto"/>
            <w:vMerge/>
            <w:tcBorders>
              <w:top w:val="single" w:sz="4" w:space="0" w:color="auto"/>
              <w:left w:val="single" w:sz="4" w:space="0" w:color="auto"/>
              <w:bottom w:val="single" w:sz="4" w:space="0" w:color="auto"/>
              <w:right w:val="single" w:sz="4" w:space="0" w:color="auto"/>
            </w:tcBorders>
          </w:tcPr>
          <w:p w:rsidR="00FC001A" w:rsidRPr="00C91B92" w:rsidRDefault="00FC001A" w:rsidP="00F35270">
            <w:pPr>
              <w:pStyle w:val="ConsPlusNormal"/>
              <w:jc w:val="center"/>
            </w:pPr>
          </w:p>
        </w:tc>
      </w:tr>
      <w:tr w:rsidR="00FC001A" w:rsidRPr="00C91B92" w:rsidTr="00C91B92">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1</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дд.мм.гггг</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top w:val="single" w:sz="4" w:space="0" w:color="auto"/>
              <w:left w:val="single" w:sz="4" w:space="0" w:color="auto"/>
              <w:right w:val="single" w:sz="4" w:space="0" w:color="auto"/>
            </w:tcBorders>
          </w:tcPr>
          <w:p w:rsidR="00FC001A" w:rsidRPr="00C91B92" w:rsidRDefault="00FC001A" w:rsidP="00F35270">
            <w:pPr>
              <w:pStyle w:val="ConsPlusNormal"/>
              <w:jc w:val="center"/>
            </w:pPr>
            <w:r w:rsidRPr="00C91B92">
              <w:t>X</w:t>
            </w:r>
          </w:p>
        </w:tc>
      </w:tr>
      <w:tr w:rsidR="00FC001A" w:rsidRPr="00C91B92" w:rsidTr="00C91B92">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2</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дд.мм.гггг</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X</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X</w:t>
            </w:r>
          </w:p>
        </w:tc>
      </w:tr>
      <w:tr w:rsidR="00FC001A" w:rsidRPr="00C91B92" w:rsidTr="00C91B92">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r>
      <w:tr w:rsidR="00FC001A" w:rsidRPr="00C91B92" w:rsidTr="00C91B92">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right w:val="single" w:sz="4" w:space="0" w:color="auto"/>
            </w:tcBorders>
          </w:tcPr>
          <w:p w:rsidR="00FC001A" w:rsidRPr="00C91B92" w:rsidRDefault="00FC001A" w:rsidP="00F35270">
            <w:pPr>
              <w:pStyle w:val="ConsPlusNormal"/>
              <w:jc w:val="center"/>
            </w:pPr>
            <w:r w:rsidRPr="00C91B92">
              <w:t>.</w:t>
            </w:r>
          </w:p>
        </w:tc>
      </w:tr>
      <w:tr w:rsidR="00FC001A" w:rsidRPr="00C91B92" w:rsidTr="00C91B92">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c>
          <w:tcPr>
            <w:tcW w:w="0" w:type="auto"/>
            <w:tcBorders>
              <w:left w:val="single" w:sz="4" w:space="0" w:color="auto"/>
              <w:bottom w:val="single" w:sz="4" w:space="0" w:color="auto"/>
              <w:right w:val="single" w:sz="4" w:space="0" w:color="auto"/>
            </w:tcBorders>
          </w:tcPr>
          <w:p w:rsidR="00FC001A" w:rsidRPr="00C91B92" w:rsidRDefault="00FC001A" w:rsidP="00F35270">
            <w:pPr>
              <w:pStyle w:val="ConsPlusNormal"/>
              <w:jc w:val="center"/>
            </w:pPr>
            <w:r w:rsidRPr="00C91B92">
              <w:t>.</w:t>
            </w:r>
          </w:p>
        </w:tc>
      </w:tr>
    </w:tbl>
    <w:p w:rsidR="00FC001A" w:rsidRPr="00C91B92" w:rsidRDefault="00FC001A" w:rsidP="00C91B92">
      <w:pPr>
        <w:pStyle w:val="ConsPlusNormal"/>
        <w:jc w:val="both"/>
      </w:pPr>
    </w:p>
    <w:p w:rsidR="00FC001A" w:rsidRPr="00C91B92" w:rsidRDefault="00FC001A" w:rsidP="00C91B92">
      <w:pPr>
        <w:pStyle w:val="ConsPlusNonformat"/>
        <w:jc w:val="both"/>
      </w:pPr>
      <w:r w:rsidRPr="00C91B92">
        <w:t xml:space="preserve">    Всего на сумму _____________ (руб.)</w:t>
      </w:r>
    </w:p>
    <w:p w:rsidR="00FC001A" w:rsidRPr="00C91B92" w:rsidRDefault="00FC001A" w:rsidP="00C91B92">
      <w:pPr>
        <w:pStyle w:val="ConsPlusNonformat"/>
        <w:jc w:val="both"/>
      </w:pPr>
      <w:r w:rsidRPr="00C91B92">
        <w:t xml:space="preserve">    2. Установить, что отсрочка (рассрочка) предоставляется</w:t>
      </w:r>
    </w:p>
    <w:p w:rsidR="00FC001A" w:rsidRPr="00C91B92" w:rsidRDefault="00FC001A" w:rsidP="00C91B92">
      <w:pPr>
        <w:pStyle w:val="ConsPlusNonformat"/>
        <w:jc w:val="both"/>
      </w:pPr>
      <w:r w:rsidRPr="00C91B92">
        <w:t>с _____________________________________ по ________________________________</w:t>
      </w:r>
    </w:p>
    <w:p w:rsidR="00FC001A" w:rsidRPr="00C91B92" w:rsidRDefault="00FC001A" w:rsidP="00C91B92">
      <w:pPr>
        <w:pStyle w:val="ConsPlusNonformat"/>
        <w:jc w:val="both"/>
      </w:pPr>
      <w:r w:rsidRPr="00C91B92">
        <w:t xml:space="preserve">    (указать дату начала и дату окончания действия отсрочки (рассрочки))</w:t>
      </w:r>
    </w:p>
    <w:p w:rsidR="00FC001A" w:rsidRPr="00C91B92" w:rsidRDefault="00FC001A" w:rsidP="00C91B92">
      <w:pPr>
        <w:pStyle w:val="ConsPlusNonformat"/>
        <w:jc w:val="both"/>
      </w:pPr>
      <w:r w:rsidRPr="00C91B92">
        <w:t>на следующих условиях:</w:t>
      </w:r>
    </w:p>
    <w:p w:rsidR="00FC001A" w:rsidRPr="00C91B92" w:rsidRDefault="00FC001A" w:rsidP="00C91B92">
      <w:pPr>
        <w:pStyle w:val="ConsPlusNonformat"/>
        <w:jc w:val="both"/>
      </w:pPr>
      <w:r w:rsidRPr="00C91B92">
        <w:t xml:space="preserve">    а)  своевременной  и  полной  уплаты  страховых взносов на обязательное</w:t>
      </w:r>
    </w:p>
    <w:p w:rsidR="00FC001A" w:rsidRPr="00C91B92" w:rsidRDefault="00FC001A" w:rsidP="00C91B92">
      <w:pPr>
        <w:pStyle w:val="ConsPlusNonformat"/>
        <w:jc w:val="both"/>
      </w:pPr>
      <w:r w:rsidRPr="00C91B92">
        <w:t>социальное   страхование   от   несчастных   случаев   на   производстве  и</w:t>
      </w:r>
    </w:p>
    <w:p w:rsidR="00FC001A" w:rsidRPr="00C91B92" w:rsidRDefault="00FC001A" w:rsidP="00C91B92">
      <w:pPr>
        <w:pStyle w:val="ConsPlusNonformat"/>
        <w:jc w:val="both"/>
      </w:pPr>
      <w:r w:rsidRPr="00C91B92">
        <w:t>профессиональных  заболеваний  в  Фонд  социального  страхования Российской</w:t>
      </w:r>
    </w:p>
    <w:p w:rsidR="00FC001A" w:rsidRPr="00C91B92" w:rsidRDefault="00FC001A" w:rsidP="00C91B92">
      <w:pPr>
        <w:pStyle w:val="ConsPlusNonformat"/>
        <w:jc w:val="both"/>
      </w:pPr>
      <w:r w:rsidRPr="00C91B92">
        <w:t>Федерации в течение периода действия отсрочки (рассрочки);</w:t>
      </w:r>
    </w:p>
    <w:p w:rsidR="00FC001A" w:rsidRPr="00C91B92" w:rsidRDefault="00FC001A" w:rsidP="00C91B92">
      <w:pPr>
        <w:pStyle w:val="ConsPlusNonformat"/>
        <w:jc w:val="both"/>
      </w:pPr>
      <w:r w:rsidRPr="00C91B92">
        <w:t xml:space="preserve">    б)  своевременной  и  полной  уплаты  сумм  отсроченной  (рассроченной)</w:t>
      </w:r>
    </w:p>
    <w:p w:rsidR="00FC001A" w:rsidRPr="00C91B92" w:rsidRDefault="00FC001A" w:rsidP="00C91B92">
      <w:pPr>
        <w:pStyle w:val="ConsPlusNonformat"/>
        <w:jc w:val="both"/>
      </w:pPr>
      <w:r w:rsidRPr="00C91B92">
        <w:t>задолженности   в   соответствии   со  сроками,  предусмотренными  графиком</w:t>
      </w:r>
    </w:p>
    <w:p w:rsidR="00FC001A" w:rsidRPr="00C91B92" w:rsidRDefault="00FC001A" w:rsidP="00C91B92">
      <w:pPr>
        <w:pStyle w:val="ConsPlusNonformat"/>
        <w:jc w:val="both"/>
      </w:pPr>
      <w:r w:rsidRPr="00C91B92">
        <w:t>погашения задолженности;</w:t>
      </w:r>
    </w:p>
    <w:p w:rsidR="00FC001A" w:rsidRPr="00C91B92" w:rsidRDefault="00FC001A" w:rsidP="00C91B92">
      <w:pPr>
        <w:pStyle w:val="ConsPlusNonformat"/>
        <w:jc w:val="both"/>
      </w:pPr>
      <w:r w:rsidRPr="00C91B92">
        <w:t xml:space="preserve">    в) уплаты процентов за пользование отсрочкой (рассрочкой):</w:t>
      </w:r>
    </w:p>
    <w:p w:rsidR="00FC001A" w:rsidRPr="00C91B92" w:rsidRDefault="00FC001A" w:rsidP="00C91B92">
      <w:pPr>
        <w:pStyle w:val="ConsPlusNonformat"/>
        <w:jc w:val="both"/>
      </w:pPr>
      <w:r w:rsidRPr="00C91B92">
        <w:t>в размере ______________ руб. в доход бюджета Фонда социального страхования</w:t>
      </w:r>
    </w:p>
    <w:p w:rsidR="00FC001A" w:rsidRPr="00C91B92" w:rsidRDefault="00FC001A" w:rsidP="00C91B92">
      <w:pPr>
        <w:pStyle w:val="ConsPlusNonformat"/>
        <w:jc w:val="both"/>
      </w:pPr>
      <w:r w:rsidRPr="00C91B92">
        <w:t>Российской Федерации по коду ___________________</w:t>
      </w:r>
    </w:p>
    <w:p w:rsidR="00FC001A" w:rsidRPr="00C91B92" w:rsidRDefault="00FC001A" w:rsidP="00C91B92">
      <w:pPr>
        <w:pStyle w:val="ConsPlusNonformat"/>
        <w:jc w:val="both"/>
      </w:pPr>
      <w:r w:rsidRPr="00C91B92">
        <w:t xml:space="preserve">    г) незамедлительного извещения ________________________________________</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(наименование территориального органа Фонда социального страхования</w:t>
      </w:r>
    </w:p>
    <w:p w:rsidR="00FC001A" w:rsidRPr="00C91B92" w:rsidRDefault="00FC001A" w:rsidP="00C91B92">
      <w:pPr>
        <w:pStyle w:val="ConsPlusNonformat"/>
        <w:jc w:val="both"/>
      </w:pPr>
      <w:r w:rsidRPr="00C91B92">
        <w:t xml:space="preserve">                           Российской Федерации)</w:t>
      </w:r>
    </w:p>
    <w:p w:rsidR="00FC001A" w:rsidRPr="00C91B92" w:rsidRDefault="00FC001A" w:rsidP="00C91B92">
      <w:pPr>
        <w:pStyle w:val="ConsPlusNonformat"/>
        <w:jc w:val="both"/>
      </w:pPr>
      <w:r w:rsidRPr="00C91B92">
        <w:t>о    наступлении   обстоятельств,   исключающих   предоставление   отсрочки</w:t>
      </w:r>
    </w:p>
    <w:p w:rsidR="00FC001A" w:rsidRPr="00C91B92" w:rsidRDefault="00FC001A" w:rsidP="00C91B92">
      <w:pPr>
        <w:pStyle w:val="ConsPlusNonformat"/>
        <w:jc w:val="both"/>
      </w:pPr>
      <w:r w:rsidRPr="00C91B92">
        <w:t>(рассрочки)  по  уплате  страховых  взносов,  пеней  и штрафов, указанных в</w:t>
      </w:r>
    </w:p>
    <w:p w:rsidR="00FC001A" w:rsidRPr="00C91B92" w:rsidRDefault="00FC001A" w:rsidP="00C91B92">
      <w:pPr>
        <w:pStyle w:val="ConsPlusNonformat"/>
        <w:jc w:val="both"/>
      </w:pPr>
      <w:r w:rsidRPr="00C91B92">
        <w:t>подпункте  1  пункта  1  статьи 26.3 Федерального закона от 24 июля 1998 г.</w:t>
      </w:r>
    </w:p>
    <w:p w:rsidR="00FC001A" w:rsidRPr="00C91B92" w:rsidRDefault="00FC001A" w:rsidP="00C91B92">
      <w:pPr>
        <w:pStyle w:val="ConsPlusNonformat"/>
        <w:jc w:val="both"/>
      </w:pPr>
      <w:r w:rsidRPr="00C91B92">
        <w:t>N 125-ФЗ.</w:t>
      </w:r>
    </w:p>
    <w:p w:rsidR="00FC001A" w:rsidRPr="00C91B92" w:rsidRDefault="00FC001A" w:rsidP="00C91B92">
      <w:pPr>
        <w:pStyle w:val="ConsPlusNonformat"/>
        <w:jc w:val="both"/>
      </w:pPr>
      <w:r w:rsidRPr="00C91B92">
        <w:t xml:space="preserve">    3. В случаях, предусмотренных пунктом 1 статьи 26.3 Федерального закона</w:t>
      </w:r>
    </w:p>
    <w:p w:rsidR="00FC001A" w:rsidRPr="00C91B92" w:rsidRDefault="00FC001A" w:rsidP="00C91B92">
      <w:pPr>
        <w:pStyle w:val="ConsPlusNonformat"/>
        <w:jc w:val="both"/>
      </w:pPr>
      <w:r w:rsidRPr="00C91B92">
        <w:t>от 24 июля 1998 г. N 125-ФЗ, настоящее Решение подлежит отмене.</w:t>
      </w:r>
    </w:p>
    <w:p w:rsidR="00FC001A" w:rsidRPr="00C91B92" w:rsidRDefault="00FC001A" w:rsidP="00C91B92">
      <w:pPr>
        <w:pStyle w:val="ConsPlusNonformat"/>
        <w:jc w:val="both"/>
      </w:pPr>
      <w:r w:rsidRPr="00C91B92">
        <w:t xml:space="preserve">    4. В  случае, предусмотренном пунктом 3 статьи 26.5 Федерального закона</w:t>
      </w:r>
    </w:p>
    <w:p w:rsidR="00FC001A" w:rsidRPr="00C91B92" w:rsidRDefault="00FC001A" w:rsidP="00C91B92">
      <w:pPr>
        <w:pStyle w:val="ConsPlusNonformat"/>
        <w:jc w:val="both"/>
      </w:pPr>
      <w:r w:rsidRPr="00C91B92">
        <w:t>от  24  июля  1998  г.  N  125-ФЗ,  действие  отсрочки (рассрочки) подлежит</w:t>
      </w:r>
    </w:p>
    <w:p w:rsidR="00FC001A" w:rsidRPr="00C91B92" w:rsidRDefault="00FC001A" w:rsidP="00C91B92">
      <w:pPr>
        <w:pStyle w:val="ConsPlusNonformat"/>
        <w:jc w:val="both"/>
      </w:pPr>
      <w:r w:rsidRPr="00C91B92">
        <w:t>досрочному прекращению.</w:t>
      </w:r>
    </w:p>
    <w:p w:rsidR="00FC001A" w:rsidRPr="00C91B92" w:rsidRDefault="00FC001A" w:rsidP="00C91B92">
      <w:pPr>
        <w:pStyle w:val="ConsPlusNonformat"/>
        <w:jc w:val="both"/>
      </w:pPr>
      <w:r w:rsidRPr="00C91B92">
        <w:t xml:space="preserve">    5.  В  целях  идентификации  платежей,  осуществляемых в соответствии с</w:t>
      </w:r>
    </w:p>
    <w:p w:rsidR="00FC001A" w:rsidRPr="00C91B92" w:rsidRDefault="00FC001A" w:rsidP="00C91B92">
      <w:pPr>
        <w:pStyle w:val="ConsPlusNonformat"/>
        <w:jc w:val="both"/>
      </w:pPr>
      <w:r w:rsidRPr="00C91B92">
        <w:t>графиком  погашения  задолженности,  предусмотренным  настоящим Решением, в</w:t>
      </w:r>
    </w:p>
    <w:p w:rsidR="00FC001A" w:rsidRPr="00C91B92" w:rsidRDefault="00FC001A" w:rsidP="00C91B92">
      <w:pPr>
        <w:pStyle w:val="ConsPlusNonformat"/>
        <w:jc w:val="both"/>
      </w:pPr>
      <w:r w:rsidRPr="00C91B92">
        <w:t>распоряжениях  о  переводе  денежных  средств в уплату платежей в бюджетную</w:t>
      </w:r>
    </w:p>
    <w:p w:rsidR="00FC001A" w:rsidRPr="00C91B92" w:rsidRDefault="00FC001A" w:rsidP="00C91B92">
      <w:pPr>
        <w:pStyle w:val="ConsPlusNonformat"/>
        <w:jc w:val="both"/>
      </w:pPr>
      <w:r w:rsidRPr="00C91B92">
        <w:t>систему    Российской   Федерации   рекомендуется   указывать   расшифровку</w:t>
      </w:r>
    </w:p>
    <w:p w:rsidR="00FC001A" w:rsidRPr="00C91B92" w:rsidRDefault="00FC001A" w:rsidP="00C91B92">
      <w:pPr>
        <w:pStyle w:val="ConsPlusNonformat"/>
        <w:jc w:val="both"/>
      </w:pPr>
      <w:r w:rsidRPr="00C91B92">
        <w:t>перечисляемых  сумм  по  назначению  платежа:  "задолженность  по графику",</w:t>
      </w:r>
    </w:p>
    <w:p w:rsidR="00FC001A" w:rsidRPr="00C91B92" w:rsidRDefault="00FC001A" w:rsidP="00C91B92">
      <w:pPr>
        <w:pStyle w:val="ConsPlusNonformat"/>
        <w:jc w:val="both"/>
      </w:pPr>
      <w:r w:rsidRPr="00C91B92">
        <w:t>"страховые взносы за (месяц, год)", "проценты на задолженность по страховым</w:t>
      </w:r>
    </w:p>
    <w:p w:rsidR="00FC001A" w:rsidRPr="00C91B92" w:rsidRDefault="00FC001A" w:rsidP="00C91B92">
      <w:pPr>
        <w:pStyle w:val="ConsPlusNonformat"/>
        <w:jc w:val="both"/>
      </w:pPr>
      <w:r w:rsidRPr="00C91B92">
        <w:t>взносам".</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_________________________________________  __________________  ____________</w:t>
      </w:r>
    </w:p>
    <w:p w:rsidR="00FC001A" w:rsidRPr="00C91B92" w:rsidRDefault="00FC001A" w:rsidP="00C91B92">
      <w:pPr>
        <w:pStyle w:val="ConsPlusNonformat"/>
        <w:jc w:val="both"/>
      </w:pPr>
      <w:r w:rsidRPr="00C91B92">
        <w:t xml:space="preserve">  (руководитель/заместитель руководителя        (Ф.И.О.)         (подпись)</w:t>
      </w:r>
    </w:p>
    <w:p w:rsidR="00FC001A" w:rsidRPr="00C91B92" w:rsidRDefault="00FC001A" w:rsidP="00C91B92">
      <w:pPr>
        <w:pStyle w:val="ConsPlusNonformat"/>
        <w:jc w:val="both"/>
      </w:pPr>
      <w:r w:rsidRPr="00C91B92">
        <w:t>территориального органа Фонда социального</w:t>
      </w:r>
    </w:p>
    <w:p w:rsidR="00FC001A" w:rsidRPr="00C91B92" w:rsidRDefault="00FC001A" w:rsidP="00C91B92">
      <w:pPr>
        <w:pStyle w:val="ConsPlusNonformat"/>
        <w:jc w:val="both"/>
      </w:pPr>
      <w:r w:rsidRPr="00C91B92">
        <w:t xml:space="preserve">    страхования Российской Федерации</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 xml:space="preserve">                                   М.П.</w:t>
      </w:r>
    </w:p>
    <w:p w:rsidR="00FC001A" w:rsidRPr="00C91B92" w:rsidRDefault="00FC001A" w:rsidP="00C91B92">
      <w:pPr>
        <w:pStyle w:val="ConsPlusNormal"/>
        <w:jc w:val="both"/>
      </w:pPr>
    </w:p>
    <w:p w:rsidR="00FC001A" w:rsidRPr="00C91B92" w:rsidRDefault="00FC001A" w:rsidP="00C91B92">
      <w:pPr>
        <w:pStyle w:val="ConsPlusNormal"/>
        <w:ind w:firstLine="540"/>
        <w:jc w:val="both"/>
      </w:pPr>
      <w:r w:rsidRPr="00C91B92">
        <w:t>--------------------------------</w:t>
      </w:r>
    </w:p>
    <w:p w:rsidR="00FC001A" w:rsidRPr="00C91B92" w:rsidRDefault="00FC001A" w:rsidP="00C91B92">
      <w:pPr>
        <w:pStyle w:val="ConsPlusNormal"/>
        <w:ind w:firstLine="540"/>
        <w:jc w:val="both"/>
      </w:pPr>
      <w:bookmarkStart w:id="5" w:name="Par350"/>
      <w:bookmarkEnd w:id="5"/>
      <w:r w:rsidRPr="00C91B92">
        <w:t>&lt;1&gt; Отчество заполняется при наличии.</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outlineLvl w:val="0"/>
        <w:rPr>
          <w:sz w:val="22"/>
          <w:szCs w:val="22"/>
        </w:rPr>
      </w:pPr>
      <w:r w:rsidRPr="00DB2A22">
        <w:rPr>
          <w:sz w:val="22"/>
          <w:szCs w:val="22"/>
        </w:rPr>
        <w:t>Приложение N 3</w:t>
      </w:r>
    </w:p>
    <w:p w:rsidR="00FC001A" w:rsidRPr="00DB2A22" w:rsidRDefault="00FC001A" w:rsidP="00C91B92">
      <w:pPr>
        <w:pStyle w:val="ConsPlusNormal"/>
        <w:jc w:val="right"/>
        <w:rPr>
          <w:sz w:val="22"/>
          <w:szCs w:val="22"/>
        </w:rPr>
      </w:pPr>
      <w:r w:rsidRPr="00DB2A22">
        <w:rPr>
          <w:sz w:val="22"/>
          <w:szCs w:val="22"/>
        </w:rPr>
        <w:t>к приказу Фонда социального</w:t>
      </w:r>
    </w:p>
    <w:p w:rsidR="00FC001A" w:rsidRPr="00DB2A22" w:rsidRDefault="00FC001A" w:rsidP="00C91B92">
      <w:pPr>
        <w:pStyle w:val="ConsPlusNormal"/>
        <w:jc w:val="right"/>
        <w:rPr>
          <w:sz w:val="22"/>
          <w:szCs w:val="22"/>
        </w:rPr>
      </w:pPr>
      <w:r w:rsidRPr="00DB2A22">
        <w:rPr>
          <w:sz w:val="22"/>
          <w:szCs w:val="22"/>
        </w:rPr>
        <w:t>страхования Российской Федерации</w:t>
      </w:r>
    </w:p>
    <w:p w:rsidR="00FC001A" w:rsidRPr="00DB2A22" w:rsidRDefault="00FC001A" w:rsidP="00C91B92">
      <w:pPr>
        <w:pStyle w:val="ConsPlusNormal"/>
        <w:jc w:val="right"/>
        <w:rPr>
          <w:sz w:val="22"/>
          <w:szCs w:val="22"/>
        </w:rPr>
      </w:pPr>
      <w:r w:rsidRPr="00DB2A22">
        <w:rPr>
          <w:sz w:val="22"/>
          <w:szCs w:val="22"/>
        </w:rPr>
        <w:t>от 25.04.2017 N 196</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rPr>
          <w:sz w:val="22"/>
          <w:szCs w:val="22"/>
        </w:rPr>
      </w:pPr>
      <w:r w:rsidRPr="00DB2A22">
        <w:rPr>
          <w:sz w:val="22"/>
          <w:szCs w:val="22"/>
        </w:rPr>
        <w:t>Форма</w:t>
      </w:r>
    </w:p>
    <w:p w:rsidR="00FC001A" w:rsidRPr="00DB2A22" w:rsidRDefault="00FC001A" w:rsidP="00C91B92">
      <w:pPr>
        <w:pStyle w:val="ConsPlusNormal"/>
        <w:jc w:val="both"/>
        <w:rPr>
          <w:sz w:val="22"/>
          <w:szCs w:val="22"/>
        </w:rPr>
      </w:pPr>
    </w:p>
    <w:p w:rsidR="00FC001A" w:rsidRPr="00DB2A22" w:rsidRDefault="00FC001A" w:rsidP="00C91B92">
      <w:pPr>
        <w:pStyle w:val="ConsPlusNonformat"/>
        <w:jc w:val="both"/>
        <w:rPr>
          <w:sz w:val="22"/>
          <w:szCs w:val="22"/>
        </w:rPr>
      </w:pPr>
      <w:bookmarkStart w:id="6" w:name="Par363"/>
      <w:bookmarkEnd w:id="6"/>
      <w:r w:rsidRPr="00DB2A22">
        <w:rPr>
          <w:sz w:val="22"/>
          <w:szCs w:val="22"/>
        </w:rPr>
        <w:t xml:space="preserve">                                  РЕШЕНИЕ</w:t>
      </w:r>
    </w:p>
    <w:p w:rsidR="00FC001A" w:rsidRPr="00DB2A22" w:rsidRDefault="00FC001A" w:rsidP="00C91B92">
      <w:pPr>
        <w:pStyle w:val="ConsPlusNonformat"/>
        <w:jc w:val="both"/>
        <w:rPr>
          <w:sz w:val="22"/>
          <w:szCs w:val="22"/>
        </w:rPr>
      </w:pPr>
      <w:r w:rsidRPr="00DB2A22">
        <w:rPr>
          <w:sz w:val="22"/>
          <w:szCs w:val="22"/>
        </w:rPr>
        <w:t xml:space="preserve">         об отказе в предоставлении отсрочки (рассрочки) по уплате</w:t>
      </w:r>
    </w:p>
    <w:p w:rsidR="00FC001A" w:rsidRPr="00DB2A22" w:rsidRDefault="00FC001A" w:rsidP="00C91B92">
      <w:pPr>
        <w:pStyle w:val="ConsPlusNonformat"/>
        <w:jc w:val="both"/>
        <w:rPr>
          <w:sz w:val="22"/>
          <w:szCs w:val="22"/>
        </w:rPr>
      </w:pPr>
      <w:r w:rsidRPr="00DB2A22">
        <w:rPr>
          <w:sz w:val="22"/>
          <w:szCs w:val="22"/>
        </w:rPr>
        <w:t xml:space="preserve">                    страховых взносов, пеней и штрафов</w:t>
      </w:r>
    </w:p>
    <w:p w:rsidR="00FC001A" w:rsidRPr="00DB2A22" w:rsidRDefault="00FC001A" w:rsidP="00C91B92">
      <w:pPr>
        <w:pStyle w:val="ConsPlusNonformat"/>
        <w:jc w:val="both"/>
        <w:rPr>
          <w:sz w:val="22"/>
          <w:szCs w:val="22"/>
        </w:rPr>
      </w:pPr>
      <w:r w:rsidRPr="00DB2A22">
        <w:rPr>
          <w:sz w:val="22"/>
          <w:szCs w:val="22"/>
        </w:rPr>
        <w:t xml:space="preserve">                      от ______________ N ___________</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Рассмотрев заявление ______________________________________________________</w:t>
      </w:r>
    </w:p>
    <w:p w:rsidR="00FC001A" w:rsidRPr="00C91B92" w:rsidRDefault="00FC001A" w:rsidP="00C91B92">
      <w:pPr>
        <w:pStyle w:val="ConsPlusNonformat"/>
        <w:jc w:val="both"/>
      </w:pPr>
      <w:r w:rsidRPr="00C91B92">
        <w:t xml:space="preserve">                         (ИНН/КПП, наименование организации/Ф.И.О. &lt;1&gt;</w:t>
      </w:r>
    </w:p>
    <w:p w:rsidR="00FC001A" w:rsidRPr="00C91B92" w:rsidRDefault="00FC001A" w:rsidP="00C91B92">
      <w:pPr>
        <w:pStyle w:val="ConsPlusNonformat"/>
        <w:jc w:val="both"/>
      </w:pPr>
      <w:r w:rsidRPr="00C91B92">
        <w:t xml:space="preserve">                              физического лица, ИНН (при наличии)</w:t>
      </w:r>
    </w:p>
    <w:p w:rsidR="00FC001A" w:rsidRPr="00C91B92" w:rsidRDefault="00FC001A" w:rsidP="00C91B92">
      <w:pPr>
        <w:pStyle w:val="ConsPlusNonformat"/>
        <w:jc w:val="both"/>
      </w:pPr>
      <w:r w:rsidRPr="00C91B92">
        <w:t xml:space="preserve">                     ______________________________________________________</w:t>
      </w:r>
    </w:p>
    <w:p w:rsidR="00FC001A" w:rsidRPr="00C91B92" w:rsidRDefault="00FC001A" w:rsidP="00C91B92">
      <w:pPr>
        <w:pStyle w:val="ConsPlusNonformat"/>
        <w:jc w:val="both"/>
      </w:pPr>
      <w:r w:rsidRPr="00C91B92">
        <w:t xml:space="preserve">                     (регистрационный номер в Фонде социального страхования</w:t>
      </w:r>
    </w:p>
    <w:p w:rsidR="00FC001A" w:rsidRPr="00C91B92" w:rsidRDefault="00FC001A" w:rsidP="00C91B92">
      <w:pPr>
        <w:pStyle w:val="ConsPlusNonformat"/>
        <w:jc w:val="both"/>
      </w:pPr>
      <w:r w:rsidRPr="00C91B92">
        <w:t xml:space="preserve">                                       Российской Федерации)</w:t>
      </w:r>
    </w:p>
    <w:p w:rsidR="00FC001A" w:rsidRPr="00C91B92" w:rsidRDefault="00FC001A" w:rsidP="00C91B92">
      <w:pPr>
        <w:pStyle w:val="ConsPlusNonformat"/>
        <w:jc w:val="both"/>
      </w:pPr>
      <w:r w:rsidRPr="00C91B92">
        <w:t>о предоставлении отсрочки (рассрочки) по уплате ___________________________</w:t>
      </w:r>
    </w:p>
    <w:p w:rsidR="00FC001A" w:rsidRPr="00C91B92" w:rsidRDefault="00FC001A" w:rsidP="00C91B92">
      <w:pPr>
        <w:pStyle w:val="ConsPlusNonformat"/>
        <w:jc w:val="both"/>
      </w:pPr>
      <w:r w:rsidRPr="00C91B92">
        <w:t xml:space="preserve">                                                    (указать вид платежа</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 страховые взносы на обязательное социальное страхование от несчастных</w:t>
      </w:r>
    </w:p>
    <w:p w:rsidR="00FC001A" w:rsidRPr="00C91B92" w:rsidRDefault="00FC001A" w:rsidP="00C91B92">
      <w:pPr>
        <w:pStyle w:val="ConsPlusNonformat"/>
        <w:jc w:val="both"/>
      </w:pPr>
      <w:r w:rsidRPr="00C91B92">
        <w:t xml:space="preserve">   случаев на производстве и профессиональных заболеваний, пени, штрафы)</w:t>
      </w:r>
    </w:p>
    <w:p w:rsidR="00FC001A" w:rsidRPr="00C91B92" w:rsidRDefault="00FC001A" w:rsidP="00C91B92">
      <w:pPr>
        <w:pStyle w:val="ConsPlusNonformat"/>
        <w:jc w:val="both"/>
      </w:pPr>
      <w:r w:rsidRPr="00C91B92">
        <w:t>на период с ______________________ по _____________________________________</w:t>
      </w:r>
    </w:p>
    <w:p w:rsidR="00FC001A" w:rsidRPr="00C91B92" w:rsidRDefault="00FC001A" w:rsidP="00C91B92">
      <w:pPr>
        <w:pStyle w:val="ConsPlusNonformat"/>
        <w:jc w:val="both"/>
      </w:pPr>
      <w:r w:rsidRPr="00C91B92">
        <w:t xml:space="preserve">                (указать дату начала и дату окончания действия отсрочки</w:t>
      </w:r>
    </w:p>
    <w:p w:rsidR="00FC001A" w:rsidRPr="00C91B92" w:rsidRDefault="00FC001A" w:rsidP="00C91B92">
      <w:pPr>
        <w:pStyle w:val="ConsPlusNonformat"/>
        <w:jc w:val="both"/>
      </w:pPr>
      <w:r w:rsidRPr="00C91B92">
        <w:t xml:space="preserve">                                    (рассрочки)</w:t>
      </w:r>
    </w:p>
    <w:p w:rsidR="00FC001A" w:rsidRPr="00C91B92" w:rsidRDefault="00FC001A" w:rsidP="00C91B92">
      <w:pPr>
        <w:pStyle w:val="ConsPlusNonformat"/>
        <w:jc w:val="both"/>
      </w:pPr>
      <w:r w:rsidRPr="00C91B92">
        <w:t>в соответствии с пунктами 7 и 11 статьи 26.4 Федерального закона от 24 июля</w:t>
      </w:r>
    </w:p>
    <w:p w:rsidR="00FC001A" w:rsidRPr="00C91B92" w:rsidRDefault="00FC001A" w:rsidP="00C91B92">
      <w:pPr>
        <w:pStyle w:val="ConsPlusNonformat"/>
        <w:jc w:val="both"/>
      </w:pPr>
      <w:r w:rsidRPr="00C91B92">
        <w:t>1998  г.  N  125-ФЗ  "Об  обязательном социальном страховании от несчастных</w:t>
      </w:r>
    </w:p>
    <w:p w:rsidR="00FC001A" w:rsidRPr="00C91B92" w:rsidRDefault="00FC001A" w:rsidP="00C91B92">
      <w:pPr>
        <w:pStyle w:val="ConsPlusNonformat"/>
        <w:jc w:val="both"/>
      </w:pPr>
      <w:r w:rsidRPr="00C91B92">
        <w:t>случаев на производстве и профессиональных заболеваний",</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(наименование территориального органа Фонда социального страхования</w:t>
      </w:r>
    </w:p>
    <w:p w:rsidR="00FC001A" w:rsidRPr="00C91B92" w:rsidRDefault="00FC001A" w:rsidP="00C91B92">
      <w:pPr>
        <w:pStyle w:val="ConsPlusNonformat"/>
        <w:jc w:val="both"/>
      </w:pPr>
      <w:r w:rsidRPr="00C91B92">
        <w:t xml:space="preserve">                           Российской Федерации)</w:t>
      </w:r>
    </w:p>
    <w:p w:rsidR="00FC001A" w:rsidRPr="00C91B92" w:rsidRDefault="00FC001A" w:rsidP="00C91B92">
      <w:pPr>
        <w:pStyle w:val="ConsPlusNonformat"/>
        <w:jc w:val="both"/>
      </w:pPr>
      <w:r w:rsidRPr="00C91B92">
        <w:t>принял  решение  об  отказе в предоставлении отсрочки (рассрочки) по уплате</w:t>
      </w:r>
    </w:p>
    <w:p w:rsidR="00FC001A" w:rsidRPr="00C91B92" w:rsidRDefault="00FC001A" w:rsidP="00C91B92">
      <w:pPr>
        <w:pStyle w:val="ConsPlusNonformat"/>
        <w:jc w:val="both"/>
      </w:pPr>
      <w:r w:rsidRPr="00C91B92">
        <w:t>страховых взносов, пеней и штрафов по следующим причинам:</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(указываются мотивированные причины отказа в предоставлении отсрочки</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(рассрочки)</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_________________________________________  __________________  ____________</w:t>
      </w:r>
    </w:p>
    <w:p w:rsidR="00FC001A" w:rsidRPr="00C91B92" w:rsidRDefault="00FC001A" w:rsidP="00C91B92">
      <w:pPr>
        <w:pStyle w:val="ConsPlusNonformat"/>
        <w:jc w:val="both"/>
      </w:pPr>
      <w:r w:rsidRPr="00C91B92">
        <w:t xml:space="preserve">  (руководитель/заместитель руководителя        (Ф.И.О.)         (подпись)</w:t>
      </w:r>
    </w:p>
    <w:p w:rsidR="00FC001A" w:rsidRPr="00C91B92" w:rsidRDefault="00FC001A" w:rsidP="00C91B92">
      <w:pPr>
        <w:pStyle w:val="ConsPlusNonformat"/>
        <w:jc w:val="both"/>
      </w:pPr>
      <w:r w:rsidRPr="00C91B92">
        <w:t>территориального органа Фонда социального</w:t>
      </w:r>
    </w:p>
    <w:p w:rsidR="00FC001A" w:rsidRPr="00C91B92" w:rsidRDefault="00FC001A" w:rsidP="00C91B92">
      <w:pPr>
        <w:pStyle w:val="ConsPlusNonformat"/>
        <w:jc w:val="both"/>
      </w:pPr>
      <w:r w:rsidRPr="00C91B92">
        <w:t xml:space="preserve">    страхования Российской Федерации</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 xml:space="preserve">                                   М.П.</w:t>
      </w:r>
    </w:p>
    <w:p w:rsidR="00FC001A" w:rsidRPr="00C91B92" w:rsidRDefault="00FC001A" w:rsidP="00C91B92">
      <w:pPr>
        <w:pStyle w:val="ConsPlusNormal"/>
        <w:jc w:val="both"/>
      </w:pPr>
    </w:p>
    <w:p w:rsidR="00FC001A" w:rsidRPr="00C91B92" w:rsidRDefault="00FC001A" w:rsidP="00C91B92">
      <w:pPr>
        <w:pStyle w:val="ConsPlusNormal"/>
        <w:ind w:firstLine="540"/>
        <w:jc w:val="both"/>
      </w:pPr>
      <w:r w:rsidRPr="00C91B92">
        <w:t>--------------------------------</w:t>
      </w:r>
    </w:p>
    <w:p w:rsidR="00FC001A" w:rsidRPr="00C91B92" w:rsidRDefault="00FC001A" w:rsidP="00C91B92">
      <w:pPr>
        <w:pStyle w:val="ConsPlusNormal"/>
        <w:ind w:firstLine="540"/>
        <w:jc w:val="both"/>
      </w:pPr>
      <w:bookmarkStart w:id="7" w:name="Par404"/>
      <w:bookmarkEnd w:id="7"/>
      <w:r w:rsidRPr="00C91B92">
        <w:t>&lt;1&gt; Отчество заполняется при наличии.</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outlineLvl w:val="0"/>
        <w:rPr>
          <w:sz w:val="22"/>
          <w:szCs w:val="22"/>
        </w:rPr>
      </w:pPr>
      <w:r w:rsidRPr="00DB2A22">
        <w:rPr>
          <w:sz w:val="22"/>
          <w:szCs w:val="22"/>
        </w:rPr>
        <w:t>Приложение N 4</w:t>
      </w:r>
    </w:p>
    <w:p w:rsidR="00FC001A" w:rsidRPr="00DB2A22" w:rsidRDefault="00FC001A" w:rsidP="00C91B92">
      <w:pPr>
        <w:pStyle w:val="ConsPlusNormal"/>
        <w:jc w:val="right"/>
        <w:rPr>
          <w:sz w:val="22"/>
          <w:szCs w:val="22"/>
        </w:rPr>
      </w:pPr>
      <w:r w:rsidRPr="00DB2A22">
        <w:rPr>
          <w:sz w:val="22"/>
          <w:szCs w:val="22"/>
        </w:rPr>
        <w:t>к приказу Фонда социального</w:t>
      </w:r>
    </w:p>
    <w:p w:rsidR="00FC001A" w:rsidRPr="00DB2A22" w:rsidRDefault="00FC001A" w:rsidP="00C91B92">
      <w:pPr>
        <w:pStyle w:val="ConsPlusNormal"/>
        <w:jc w:val="right"/>
        <w:rPr>
          <w:sz w:val="22"/>
          <w:szCs w:val="22"/>
        </w:rPr>
      </w:pPr>
      <w:r w:rsidRPr="00DB2A22">
        <w:rPr>
          <w:sz w:val="22"/>
          <w:szCs w:val="22"/>
        </w:rPr>
        <w:t>страхования Российской Федерации</w:t>
      </w:r>
    </w:p>
    <w:p w:rsidR="00FC001A" w:rsidRPr="00DB2A22" w:rsidRDefault="00FC001A" w:rsidP="00C91B92">
      <w:pPr>
        <w:pStyle w:val="ConsPlusNormal"/>
        <w:jc w:val="right"/>
        <w:rPr>
          <w:sz w:val="22"/>
          <w:szCs w:val="22"/>
        </w:rPr>
      </w:pPr>
      <w:r w:rsidRPr="00DB2A22">
        <w:rPr>
          <w:sz w:val="22"/>
          <w:szCs w:val="22"/>
        </w:rPr>
        <w:t>от 25.04.2017 N 196</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rPr>
          <w:sz w:val="22"/>
          <w:szCs w:val="22"/>
        </w:rPr>
      </w:pPr>
      <w:r w:rsidRPr="00DB2A22">
        <w:rPr>
          <w:sz w:val="22"/>
          <w:szCs w:val="22"/>
        </w:rPr>
        <w:t>Форма</w:t>
      </w:r>
    </w:p>
    <w:p w:rsidR="00FC001A" w:rsidRPr="00DB2A22" w:rsidRDefault="00FC001A" w:rsidP="00C91B92">
      <w:pPr>
        <w:pStyle w:val="ConsPlusNormal"/>
        <w:jc w:val="both"/>
        <w:rPr>
          <w:sz w:val="22"/>
          <w:szCs w:val="22"/>
        </w:rPr>
      </w:pPr>
    </w:p>
    <w:p w:rsidR="00FC001A" w:rsidRPr="00DB2A22" w:rsidRDefault="00FC001A" w:rsidP="00C91B92">
      <w:pPr>
        <w:pStyle w:val="ConsPlusNonformat"/>
        <w:jc w:val="both"/>
        <w:rPr>
          <w:sz w:val="22"/>
          <w:szCs w:val="22"/>
        </w:rPr>
      </w:pPr>
      <w:bookmarkStart w:id="8" w:name="Par417"/>
      <w:bookmarkEnd w:id="8"/>
      <w:r w:rsidRPr="00DB2A22">
        <w:rPr>
          <w:sz w:val="22"/>
          <w:szCs w:val="22"/>
        </w:rPr>
        <w:t xml:space="preserve">                                  РЕШЕНИЕ</w:t>
      </w:r>
    </w:p>
    <w:p w:rsidR="00FC001A" w:rsidRPr="00DB2A22" w:rsidRDefault="00FC001A" w:rsidP="00C91B92">
      <w:pPr>
        <w:pStyle w:val="ConsPlusNonformat"/>
        <w:jc w:val="both"/>
        <w:rPr>
          <w:sz w:val="22"/>
          <w:szCs w:val="22"/>
        </w:rPr>
      </w:pPr>
      <w:r w:rsidRPr="00DB2A22">
        <w:rPr>
          <w:sz w:val="22"/>
          <w:szCs w:val="22"/>
        </w:rPr>
        <w:t xml:space="preserve">           о временном приостановлении уплаты сумм задолженности</w:t>
      </w:r>
    </w:p>
    <w:p w:rsidR="00FC001A" w:rsidRPr="00DB2A22" w:rsidRDefault="00FC001A" w:rsidP="00C91B92">
      <w:pPr>
        <w:pStyle w:val="ConsPlusNonformat"/>
        <w:jc w:val="both"/>
        <w:rPr>
          <w:sz w:val="22"/>
          <w:szCs w:val="22"/>
        </w:rPr>
      </w:pPr>
      <w:r w:rsidRPr="00DB2A22">
        <w:rPr>
          <w:sz w:val="22"/>
          <w:szCs w:val="22"/>
        </w:rPr>
        <w:t xml:space="preserve">                           по страховым взносам</w:t>
      </w:r>
    </w:p>
    <w:p w:rsidR="00FC001A" w:rsidRPr="00DB2A22" w:rsidRDefault="00FC001A" w:rsidP="00C91B92">
      <w:pPr>
        <w:pStyle w:val="ConsPlusNonformat"/>
        <w:jc w:val="both"/>
        <w:rPr>
          <w:sz w:val="22"/>
          <w:szCs w:val="22"/>
        </w:rPr>
      </w:pPr>
      <w:r w:rsidRPr="00DB2A22">
        <w:rPr>
          <w:sz w:val="22"/>
          <w:szCs w:val="22"/>
        </w:rPr>
        <w:t xml:space="preserve">                        от ___________ N __________</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 xml:space="preserve">    На  основании  пункта 8 статьи 26.4 Федерального закона от 24 июля 1998</w:t>
      </w:r>
    </w:p>
    <w:p w:rsidR="00FC001A" w:rsidRPr="00C91B92" w:rsidRDefault="00FC001A" w:rsidP="00C91B92">
      <w:pPr>
        <w:pStyle w:val="ConsPlusNonformat"/>
        <w:jc w:val="both"/>
      </w:pPr>
      <w:r w:rsidRPr="00C91B92">
        <w:t>г.  N  125-ФЗ "Об обязательном социальном страховании от несчастных случаев</w:t>
      </w:r>
    </w:p>
    <w:p w:rsidR="00FC001A" w:rsidRPr="00C91B92" w:rsidRDefault="00FC001A" w:rsidP="00C91B92">
      <w:pPr>
        <w:pStyle w:val="ConsPlusNonformat"/>
        <w:jc w:val="both"/>
      </w:pPr>
      <w:r w:rsidRPr="00C91B92">
        <w:t>на производстве и профессиональных заболеваний"</w:t>
      </w:r>
    </w:p>
    <w:p w:rsidR="00FC001A" w:rsidRPr="00C91B92" w:rsidRDefault="00FC001A" w:rsidP="00C91B92">
      <w:pPr>
        <w:pStyle w:val="ConsPlusNonformat"/>
        <w:jc w:val="both"/>
      </w:pPr>
      <w:r w:rsidRPr="00C91B92">
        <w:t>__________________________________________________________________________,</w:t>
      </w:r>
    </w:p>
    <w:p w:rsidR="00FC001A" w:rsidRPr="00C91B92" w:rsidRDefault="00FC001A" w:rsidP="00C91B92">
      <w:pPr>
        <w:pStyle w:val="ConsPlusNonformat"/>
        <w:jc w:val="both"/>
      </w:pPr>
      <w:r w:rsidRPr="00C91B92">
        <w:t xml:space="preserve">    (наименование территориального органа Фонда социального страхования</w:t>
      </w:r>
    </w:p>
    <w:p w:rsidR="00FC001A" w:rsidRPr="00C91B92" w:rsidRDefault="00FC001A" w:rsidP="00C91B92">
      <w:pPr>
        <w:pStyle w:val="ConsPlusNonformat"/>
        <w:jc w:val="both"/>
      </w:pPr>
      <w:r w:rsidRPr="00C91B92">
        <w:t xml:space="preserve">                           Российской Федерации)</w:t>
      </w:r>
    </w:p>
    <w:p w:rsidR="00FC001A" w:rsidRPr="00C91B92" w:rsidRDefault="00FC001A" w:rsidP="00C91B92">
      <w:pPr>
        <w:pStyle w:val="ConsPlusNonformat"/>
        <w:jc w:val="both"/>
      </w:pPr>
      <w:r w:rsidRPr="00C91B92">
        <w:t>рассмотрев ходатайство ____________________________________________________</w:t>
      </w:r>
    </w:p>
    <w:p w:rsidR="00FC001A" w:rsidRPr="00C91B92" w:rsidRDefault="00FC001A" w:rsidP="00C91B92">
      <w:pPr>
        <w:pStyle w:val="ConsPlusNonformat"/>
        <w:jc w:val="both"/>
      </w:pPr>
      <w:r w:rsidRPr="00C91B92">
        <w:t xml:space="preserve">                          (ИНН/КПП, наименование организации/Ф.И.О. &lt;1&gt;</w:t>
      </w:r>
    </w:p>
    <w:p w:rsidR="00FC001A" w:rsidRPr="00C91B92" w:rsidRDefault="00FC001A" w:rsidP="00C91B92">
      <w:pPr>
        <w:pStyle w:val="ConsPlusNonformat"/>
        <w:jc w:val="both"/>
      </w:pPr>
      <w:r w:rsidRPr="00C91B92">
        <w:t>__________________________________________________________________________,</w:t>
      </w:r>
    </w:p>
    <w:p w:rsidR="00FC001A" w:rsidRPr="00C91B92" w:rsidRDefault="00FC001A" w:rsidP="00C91B92">
      <w:pPr>
        <w:pStyle w:val="ConsPlusNonformat"/>
        <w:jc w:val="both"/>
      </w:pPr>
      <w:r w:rsidRPr="00C91B92">
        <w:t xml:space="preserve">                    физического лица, ИНН (при наличии)</w:t>
      </w:r>
    </w:p>
    <w:p w:rsidR="00FC001A" w:rsidRPr="00C91B92" w:rsidRDefault="00FC001A" w:rsidP="00C91B92">
      <w:pPr>
        <w:pStyle w:val="ConsPlusNonformat"/>
        <w:jc w:val="both"/>
      </w:pPr>
      <w:r w:rsidRPr="00C91B92">
        <w:t>__________________________________________________________________________,</w:t>
      </w:r>
    </w:p>
    <w:p w:rsidR="00FC001A" w:rsidRPr="00C91B92" w:rsidRDefault="00FC001A" w:rsidP="00C91B92">
      <w:pPr>
        <w:pStyle w:val="ConsPlusNonformat"/>
        <w:jc w:val="both"/>
      </w:pPr>
      <w:r w:rsidRPr="00C91B92">
        <w:t xml:space="preserve">          (регистрационный номер в Фонде социального страхования</w:t>
      </w:r>
    </w:p>
    <w:p w:rsidR="00FC001A" w:rsidRPr="00C91B92" w:rsidRDefault="00FC001A" w:rsidP="00C91B92">
      <w:pPr>
        <w:pStyle w:val="ConsPlusNonformat"/>
        <w:jc w:val="both"/>
      </w:pPr>
      <w:r w:rsidRPr="00C91B92">
        <w:t xml:space="preserve">                           Российской Федерации)</w:t>
      </w:r>
    </w:p>
    <w:p w:rsidR="00FC001A" w:rsidRPr="00C91B92" w:rsidRDefault="00FC001A" w:rsidP="00C91B92">
      <w:pPr>
        <w:pStyle w:val="ConsPlusNonformat"/>
        <w:jc w:val="both"/>
      </w:pPr>
      <w:r w:rsidRPr="00C91B92">
        <w:t>о   приостановлении  на  период  рассмотрения  заявления  о  предоставлении</w:t>
      </w:r>
    </w:p>
    <w:p w:rsidR="00FC001A" w:rsidRPr="00C91B92" w:rsidRDefault="00FC001A" w:rsidP="00C91B92">
      <w:pPr>
        <w:pStyle w:val="ConsPlusNonformat"/>
        <w:jc w:val="both"/>
      </w:pPr>
      <w:r w:rsidRPr="00C91B92">
        <w:t>отсрочки (рассрочки) по уплате ____________________________________________</w:t>
      </w:r>
    </w:p>
    <w:p w:rsidR="00FC001A" w:rsidRPr="00C91B92" w:rsidRDefault="00FC001A" w:rsidP="00C91B92">
      <w:pPr>
        <w:pStyle w:val="ConsPlusNonformat"/>
        <w:jc w:val="both"/>
      </w:pPr>
      <w:r w:rsidRPr="00C91B92">
        <w:t xml:space="preserve">                                    (страховых взносов на обязательное</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социальное страхование от несчастных случаев на производстве и</w:t>
      </w:r>
    </w:p>
    <w:p w:rsidR="00FC001A" w:rsidRPr="00C91B92" w:rsidRDefault="00FC001A" w:rsidP="00C91B92">
      <w:pPr>
        <w:pStyle w:val="ConsPlusNonformat"/>
        <w:jc w:val="both"/>
      </w:pPr>
      <w:r w:rsidRPr="00C91B92">
        <w:t xml:space="preserve">              профессиональных заболеваний, пеней и штрафов)</w:t>
      </w:r>
    </w:p>
    <w:p w:rsidR="00FC001A" w:rsidRPr="00C91B92" w:rsidRDefault="00FC001A" w:rsidP="00C91B92">
      <w:pPr>
        <w:pStyle w:val="ConsPlusNonformat"/>
        <w:jc w:val="both"/>
      </w:pPr>
      <w:r w:rsidRPr="00C91B92">
        <w:t>в сумме ___________________________________, разрешает приостановить уплату</w:t>
      </w:r>
    </w:p>
    <w:p w:rsidR="00FC001A" w:rsidRPr="00C91B92" w:rsidRDefault="00FC001A" w:rsidP="00C91B92">
      <w:pPr>
        <w:pStyle w:val="ConsPlusNonformat"/>
        <w:jc w:val="both"/>
      </w:pPr>
      <w:r w:rsidRPr="00C91B92">
        <w:t>суммы   задолженности   по   страховым   взносам   до  принятия  решения  о</w:t>
      </w:r>
    </w:p>
    <w:p w:rsidR="00FC001A" w:rsidRPr="00C91B92" w:rsidRDefault="00FC001A" w:rsidP="00C91B92">
      <w:pPr>
        <w:pStyle w:val="ConsPlusNonformat"/>
        <w:jc w:val="both"/>
      </w:pPr>
      <w:r w:rsidRPr="00C91B92">
        <w:t>предоставлении (отказе в предоставлении) отсрочки (рассрочки).</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_________________________________________  __________________  ____________</w:t>
      </w:r>
    </w:p>
    <w:p w:rsidR="00FC001A" w:rsidRPr="00C91B92" w:rsidRDefault="00FC001A" w:rsidP="00C91B92">
      <w:pPr>
        <w:pStyle w:val="ConsPlusNonformat"/>
        <w:jc w:val="both"/>
      </w:pPr>
      <w:r w:rsidRPr="00C91B92">
        <w:t xml:space="preserve">  (руководитель/заместитель руководителя        (Ф.И.О.)         (подпись)</w:t>
      </w:r>
    </w:p>
    <w:p w:rsidR="00FC001A" w:rsidRPr="00C91B92" w:rsidRDefault="00FC001A" w:rsidP="00C91B92">
      <w:pPr>
        <w:pStyle w:val="ConsPlusNonformat"/>
        <w:jc w:val="both"/>
      </w:pPr>
      <w:r w:rsidRPr="00C91B92">
        <w:t>территориального органа Фонда социального</w:t>
      </w:r>
    </w:p>
    <w:p w:rsidR="00FC001A" w:rsidRPr="00C91B92" w:rsidRDefault="00FC001A" w:rsidP="00C91B92">
      <w:pPr>
        <w:pStyle w:val="ConsPlusNonformat"/>
        <w:jc w:val="both"/>
      </w:pPr>
      <w:r w:rsidRPr="00C91B92">
        <w:t xml:space="preserve">    страхования Российской Федерации</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 xml:space="preserve">                                   М.П.</w:t>
      </w:r>
    </w:p>
    <w:p w:rsidR="00FC001A" w:rsidRPr="00C91B92" w:rsidRDefault="00FC001A" w:rsidP="00C91B92">
      <w:pPr>
        <w:pStyle w:val="ConsPlusNormal"/>
        <w:jc w:val="both"/>
      </w:pPr>
    </w:p>
    <w:p w:rsidR="00FC001A" w:rsidRPr="00C91B92" w:rsidRDefault="00FC001A" w:rsidP="00C91B92">
      <w:pPr>
        <w:pStyle w:val="ConsPlusNormal"/>
        <w:ind w:firstLine="540"/>
        <w:jc w:val="both"/>
      </w:pPr>
      <w:r w:rsidRPr="00C91B92">
        <w:t>--------------------------------</w:t>
      </w:r>
    </w:p>
    <w:p w:rsidR="00FC001A" w:rsidRPr="00C91B92" w:rsidRDefault="00FC001A" w:rsidP="00C91B92">
      <w:pPr>
        <w:pStyle w:val="ConsPlusNormal"/>
        <w:ind w:firstLine="540"/>
        <w:jc w:val="both"/>
      </w:pPr>
      <w:bookmarkStart w:id="9" w:name="Par453"/>
      <w:bookmarkEnd w:id="9"/>
      <w:r w:rsidRPr="00C91B92">
        <w:t>&lt;1&gt; Отчество заполняется при наличии.</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both"/>
        <w:rPr>
          <w:sz w:val="22"/>
          <w:szCs w:val="22"/>
        </w:rPr>
      </w:pPr>
    </w:p>
    <w:p w:rsidR="00FC001A" w:rsidRPr="00DB2A22"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Default="00FC001A" w:rsidP="00C91B92">
      <w:pPr>
        <w:pStyle w:val="ConsPlusNormal"/>
        <w:jc w:val="both"/>
        <w:rPr>
          <w:sz w:val="22"/>
          <w:szCs w:val="22"/>
        </w:rPr>
      </w:pPr>
    </w:p>
    <w:p w:rsidR="00FC001A" w:rsidRPr="00DB2A22" w:rsidRDefault="00FC001A" w:rsidP="00C91B92">
      <w:pPr>
        <w:pStyle w:val="ConsPlusNormal"/>
        <w:jc w:val="both"/>
        <w:rPr>
          <w:sz w:val="22"/>
          <w:szCs w:val="22"/>
        </w:rPr>
      </w:pP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outlineLvl w:val="0"/>
        <w:rPr>
          <w:sz w:val="22"/>
          <w:szCs w:val="22"/>
        </w:rPr>
      </w:pPr>
      <w:r w:rsidRPr="00DB2A22">
        <w:rPr>
          <w:sz w:val="22"/>
          <w:szCs w:val="22"/>
        </w:rPr>
        <w:t>Приложение N 5</w:t>
      </w:r>
    </w:p>
    <w:p w:rsidR="00FC001A" w:rsidRPr="00DB2A22" w:rsidRDefault="00FC001A" w:rsidP="00C91B92">
      <w:pPr>
        <w:pStyle w:val="ConsPlusNormal"/>
        <w:jc w:val="right"/>
        <w:rPr>
          <w:sz w:val="22"/>
          <w:szCs w:val="22"/>
        </w:rPr>
      </w:pPr>
      <w:r w:rsidRPr="00DB2A22">
        <w:rPr>
          <w:sz w:val="22"/>
          <w:szCs w:val="22"/>
        </w:rPr>
        <w:t>к приказу Фонда социального</w:t>
      </w:r>
    </w:p>
    <w:p w:rsidR="00FC001A" w:rsidRPr="00DB2A22" w:rsidRDefault="00FC001A" w:rsidP="00C91B92">
      <w:pPr>
        <w:pStyle w:val="ConsPlusNormal"/>
        <w:jc w:val="right"/>
        <w:rPr>
          <w:sz w:val="22"/>
          <w:szCs w:val="22"/>
        </w:rPr>
      </w:pPr>
      <w:r w:rsidRPr="00DB2A22">
        <w:rPr>
          <w:sz w:val="22"/>
          <w:szCs w:val="22"/>
        </w:rPr>
        <w:t>страхования Российской Федерации</w:t>
      </w:r>
    </w:p>
    <w:p w:rsidR="00FC001A" w:rsidRPr="00DB2A22" w:rsidRDefault="00FC001A" w:rsidP="00C91B92">
      <w:pPr>
        <w:pStyle w:val="ConsPlusNormal"/>
        <w:jc w:val="right"/>
        <w:rPr>
          <w:sz w:val="22"/>
          <w:szCs w:val="22"/>
        </w:rPr>
      </w:pPr>
      <w:r w:rsidRPr="00DB2A22">
        <w:rPr>
          <w:sz w:val="22"/>
          <w:szCs w:val="22"/>
        </w:rPr>
        <w:t>от 25.04.2017 N 196</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rPr>
          <w:sz w:val="22"/>
          <w:szCs w:val="22"/>
        </w:rPr>
      </w:pPr>
      <w:r w:rsidRPr="00DB2A22">
        <w:rPr>
          <w:sz w:val="22"/>
          <w:szCs w:val="22"/>
        </w:rPr>
        <w:t>Форма</w:t>
      </w:r>
    </w:p>
    <w:p w:rsidR="00FC001A" w:rsidRPr="00DB2A22" w:rsidRDefault="00FC001A" w:rsidP="00C91B92">
      <w:pPr>
        <w:pStyle w:val="ConsPlusNormal"/>
        <w:jc w:val="both"/>
        <w:rPr>
          <w:sz w:val="22"/>
          <w:szCs w:val="22"/>
        </w:rPr>
      </w:pPr>
    </w:p>
    <w:p w:rsidR="00FC001A" w:rsidRPr="00DB2A22" w:rsidRDefault="00FC001A" w:rsidP="00C91B92">
      <w:pPr>
        <w:pStyle w:val="ConsPlusNonformat"/>
        <w:jc w:val="both"/>
        <w:rPr>
          <w:sz w:val="22"/>
          <w:szCs w:val="22"/>
        </w:rPr>
      </w:pPr>
      <w:bookmarkStart w:id="10" w:name="Par466"/>
      <w:bookmarkEnd w:id="10"/>
      <w:r w:rsidRPr="00DB2A22">
        <w:rPr>
          <w:sz w:val="22"/>
          <w:szCs w:val="22"/>
        </w:rPr>
        <w:t xml:space="preserve">                                  РЕШЕНИЕ</w:t>
      </w:r>
    </w:p>
    <w:p w:rsidR="00FC001A" w:rsidRPr="00DB2A22" w:rsidRDefault="00FC001A" w:rsidP="00C91B92">
      <w:pPr>
        <w:pStyle w:val="ConsPlusNonformat"/>
        <w:jc w:val="both"/>
        <w:rPr>
          <w:sz w:val="22"/>
          <w:szCs w:val="22"/>
        </w:rPr>
      </w:pPr>
      <w:r w:rsidRPr="00DB2A22">
        <w:rPr>
          <w:sz w:val="22"/>
          <w:szCs w:val="22"/>
        </w:rPr>
        <w:t xml:space="preserve">          об отмене решения о предоставлении отсрочки (рассрочки)</w:t>
      </w:r>
    </w:p>
    <w:p w:rsidR="00FC001A" w:rsidRPr="00DB2A22" w:rsidRDefault="00FC001A" w:rsidP="00C91B92">
      <w:pPr>
        <w:pStyle w:val="ConsPlusNonformat"/>
        <w:jc w:val="both"/>
        <w:rPr>
          <w:sz w:val="22"/>
          <w:szCs w:val="22"/>
        </w:rPr>
      </w:pPr>
      <w:r w:rsidRPr="00DB2A22">
        <w:rPr>
          <w:sz w:val="22"/>
          <w:szCs w:val="22"/>
        </w:rPr>
        <w:t xml:space="preserve">          (о досрочном прекращении действия отсрочки (рассрочки)</w:t>
      </w:r>
    </w:p>
    <w:p w:rsidR="00FC001A" w:rsidRPr="00DB2A22" w:rsidRDefault="00FC001A" w:rsidP="00C91B92">
      <w:pPr>
        <w:pStyle w:val="ConsPlusNonformat"/>
        <w:jc w:val="both"/>
        <w:rPr>
          <w:sz w:val="22"/>
          <w:szCs w:val="22"/>
        </w:rPr>
      </w:pPr>
      <w:r w:rsidRPr="00DB2A22">
        <w:rPr>
          <w:sz w:val="22"/>
          <w:szCs w:val="22"/>
        </w:rPr>
        <w:t xml:space="preserve">               по уплате страховых взносов, пеней и штрафов</w:t>
      </w:r>
    </w:p>
    <w:p w:rsidR="00FC001A" w:rsidRPr="00DB2A22" w:rsidRDefault="00FC001A" w:rsidP="00C91B92">
      <w:pPr>
        <w:pStyle w:val="ConsPlusNonformat"/>
        <w:jc w:val="both"/>
        <w:rPr>
          <w:sz w:val="22"/>
          <w:szCs w:val="22"/>
        </w:rPr>
      </w:pPr>
      <w:r w:rsidRPr="00DB2A22">
        <w:rPr>
          <w:sz w:val="22"/>
          <w:szCs w:val="22"/>
        </w:rPr>
        <w:t xml:space="preserve">                         от _____________ N ______</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 xml:space="preserve">    В соответствии с:</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8.75pt">
            <v:imagedata r:id="rId6" o:title=""/>
          </v:shape>
        </w:pict>
      </w:r>
      <w:r w:rsidRPr="00C91B92">
        <w:t xml:space="preserve"> - пунктом 2 статьи 26.3 Федерального закона  от 24 июля 1998 г. N 125-ФЗ</w:t>
      </w:r>
    </w:p>
    <w:p w:rsidR="00FC001A" w:rsidRPr="00C91B92" w:rsidRDefault="00FC001A" w:rsidP="00C91B92">
      <w:pPr>
        <w:pStyle w:val="ConsPlusNonformat"/>
        <w:jc w:val="both"/>
      </w:pPr>
      <w:r w:rsidRPr="00C91B92">
        <w:t xml:space="preserve">   "Об  обязательном   социальном  страховании  от  несчастных  случаев  на</w:t>
      </w:r>
    </w:p>
    <w:p w:rsidR="00FC001A" w:rsidRPr="00C91B92" w:rsidRDefault="00FC001A" w:rsidP="00C91B92">
      <w:pPr>
        <w:pStyle w:val="ConsPlusNonformat"/>
        <w:jc w:val="both"/>
      </w:pPr>
      <w:r w:rsidRPr="00C91B92">
        <w:t xml:space="preserve">   производстве и профессиональных заболеваний"  (далее - Федеральный закон</w:t>
      </w:r>
    </w:p>
    <w:p w:rsidR="00FC001A" w:rsidRPr="00C91B92" w:rsidRDefault="00FC001A" w:rsidP="00C91B92">
      <w:pPr>
        <w:pStyle w:val="ConsPlusNonformat"/>
        <w:jc w:val="both"/>
      </w:pPr>
      <w:r w:rsidRPr="00C91B92">
        <w:t xml:space="preserve">   от 24 июля 1998 г. N 125-ФЗ) в связи с наличием обстоятельств, указанных</w:t>
      </w:r>
    </w:p>
    <w:p w:rsidR="00FC001A" w:rsidRPr="00C91B92" w:rsidRDefault="00FC001A" w:rsidP="00C91B92">
      <w:pPr>
        <w:pStyle w:val="ConsPlusNonformat"/>
        <w:jc w:val="both"/>
      </w:pPr>
      <w:r w:rsidRPr="00C91B92">
        <w:t xml:space="preserve">   в  пункте  1  статьи  26.3  Федерального  закона   от 24  июля  1998  г.</w:t>
      </w:r>
    </w:p>
    <w:p w:rsidR="00FC001A" w:rsidRPr="00C91B92" w:rsidRDefault="00FC001A" w:rsidP="00C91B92">
      <w:pPr>
        <w:pStyle w:val="ConsPlusNonformat"/>
        <w:jc w:val="both"/>
      </w:pPr>
      <w:r w:rsidRPr="00C91B92">
        <w:t xml:space="preserve">   N 125-ФЗ &lt;1&gt;:</w:t>
      </w:r>
    </w:p>
    <w:p w:rsidR="00FC001A" w:rsidRPr="00C91B92" w:rsidRDefault="00FC001A" w:rsidP="00C91B92">
      <w:pPr>
        <w:pStyle w:val="ConsPlusNonformat"/>
        <w:jc w:val="both"/>
      </w:pPr>
      <w:r w:rsidRPr="00C91B92">
        <w:t xml:space="preserve">    1. Ведется производство  по  делу  о  нарушении   законодательства   </w:t>
      </w:r>
      <w:r w:rsidRPr="00C91B92">
        <w:rPr>
          <w:position w:val="-10"/>
        </w:rPr>
        <w:pict>
          <v:shape id="_x0000_i1026" type="#_x0000_t75" style="width:14.25pt;height:18.75pt">
            <v:imagedata r:id="rId6" o:title=""/>
          </v:shape>
        </w:pict>
      </w:r>
    </w:p>
    <w:p w:rsidR="00FC001A" w:rsidRPr="00C91B92" w:rsidRDefault="00FC001A" w:rsidP="00C91B92">
      <w:pPr>
        <w:pStyle w:val="ConsPlusNonformat"/>
        <w:jc w:val="both"/>
      </w:pPr>
      <w:r w:rsidRPr="00C91B92">
        <w:t>Российской   Федерации   об   обязательном   социальном страховании от</w:t>
      </w:r>
    </w:p>
    <w:p w:rsidR="00FC001A" w:rsidRPr="00C91B92" w:rsidRDefault="00FC001A" w:rsidP="00C91B92">
      <w:pPr>
        <w:pStyle w:val="ConsPlusNonformat"/>
        <w:jc w:val="both"/>
      </w:pPr>
      <w:r w:rsidRPr="00C91B92">
        <w:t>несчастных случаев на производстве и профессиональных заболеваний. &lt;1&gt;</w:t>
      </w:r>
    </w:p>
    <w:p w:rsidR="00FC001A" w:rsidRPr="00C91B92" w:rsidRDefault="00FC001A" w:rsidP="00C91B92">
      <w:pPr>
        <w:pStyle w:val="ConsPlusNonformat"/>
        <w:jc w:val="both"/>
      </w:pPr>
      <w:r w:rsidRPr="00C91B92">
        <w:t xml:space="preserve">    2. Ведется производство по делу об административном правонарушении   </w:t>
      </w:r>
      <w:r w:rsidRPr="00C91B92">
        <w:rPr>
          <w:position w:val="-10"/>
        </w:rPr>
        <w:pict>
          <v:shape id="_x0000_i1027" type="#_x0000_t75" style="width:14.25pt;height:18.75pt">
            <v:imagedata r:id="rId6" o:title=""/>
          </v:shape>
        </w:pict>
      </w:r>
    </w:p>
    <w:p w:rsidR="00FC001A" w:rsidRPr="00C91B92" w:rsidRDefault="00FC001A" w:rsidP="00C91B92">
      <w:pPr>
        <w:pStyle w:val="ConsPlusNonformat"/>
        <w:jc w:val="both"/>
      </w:pPr>
      <w:r w:rsidRPr="00C91B92">
        <w:t>в области страхования. &lt;1&gt;</w:t>
      </w:r>
    </w:p>
    <w:p w:rsidR="00FC001A" w:rsidRPr="00C91B92" w:rsidRDefault="00FC001A" w:rsidP="00C91B92">
      <w:pPr>
        <w:pStyle w:val="ConsPlusNonformat"/>
        <w:jc w:val="both"/>
      </w:pPr>
      <w:r w:rsidRPr="00C91B92">
        <w:t xml:space="preserve">    3. В течение трех лет,  предшествующих  дню  подачи  страхователем</w:t>
      </w:r>
    </w:p>
    <w:p w:rsidR="00FC001A" w:rsidRPr="00C91B92" w:rsidRDefault="00FC001A" w:rsidP="00C91B92">
      <w:pPr>
        <w:pStyle w:val="ConsPlusNonformat"/>
        <w:jc w:val="both"/>
      </w:pPr>
      <w:r w:rsidRPr="00C91B92">
        <w:t>заявления о предоставлении отсрочки (рассрочки)  по  уплате  страховых</w:t>
      </w:r>
    </w:p>
    <w:p w:rsidR="00FC001A" w:rsidRPr="00C91B92" w:rsidRDefault="00FC001A" w:rsidP="00C91B92">
      <w:pPr>
        <w:pStyle w:val="ConsPlusNonformat"/>
        <w:jc w:val="both"/>
      </w:pPr>
      <w:r w:rsidRPr="00C91B92">
        <w:t>взносов,  пеней  и  штрафов, территориальным органом Фонда социального   </w:t>
      </w:r>
      <w:r w:rsidRPr="00C91B92">
        <w:rPr>
          <w:position w:val="-10"/>
        </w:rPr>
        <w:pict>
          <v:shape id="_x0000_i1028" type="#_x0000_t75" style="width:14.25pt;height:18.75pt">
            <v:imagedata r:id="rId6" o:title=""/>
          </v:shape>
        </w:pict>
      </w:r>
    </w:p>
    <w:p w:rsidR="00FC001A" w:rsidRPr="00C91B92" w:rsidRDefault="00FC001A" w:rsidP="00C91B92">
      <w:pPr>
        <w:pStyle w:val="ConsPlusNonformat"/>
        <w:jc w:val="both"/>
      </w:pPr>
      <w:r w:rsidRPr="00C91B92">
        <w:t>страхования  Российской Федерации  было вынесено решение о прекращении</w:t>
      </w:r>
    </w:p>
    <w:p w:rsidR="00FC001A" w:rsidRPr="00C91B92" w:rsidRDefault="00FC001A" w:rsidP="00C91B92">
      <w:pPr>
        <w:pStyle w:val="ConsPlusNonformat"/>
        <w:jc w:val="both"/>
      </w:pPr>
      <w:r w:rsidRPr="00C91B92">
        <w:t>действия   ранее   предоставленной   отсрочки   (рассрочки)  в связи с</w:t>
      </w:r>
    </w:p>
    <w:p w:rsidR="00FC001A" w:rsidRPr="00C91B92" w:rsidRDefault="00FC001A" w:rsidP="00C91B92">
      <w:pPr>
        <w:pStyle w:val="ConsPlusNonformat"/>
        <w:jc w:val="both"/>
      </w:pPr>
      <w:r w:rsidRPr="00C91B92">
        <w:t>нарушением  условий   предоставления  отсрочки (рассрочки)  по  уплате</w:t>
      </w:r>
    </w:p>
    <w:p w:rsidR="00FC001A" w:rsidRPr="00C91B92" w:rsidRDefault="00FC001A" w:rsidP="00C91B92">
      <w:pPr>
        <w:pStyle w:val="ConsPlusNonformat"/>
        <w:jc w:val="both"/>
      </w:pPr>
      <w:r w:rsidRPr="00C91B92">
        <w:t>страховых взносов, пеней и штрафов. &lt;1&gt;</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rPr>
          <w:position w:val="-10"/>
        </w:rPr>
        <w:pict>
          <v:shape id="_x0000_i1029" type="#_x0000_t75" style="width:14.25pt;height:18.75pt">
            <v:imagedata r:id="rId6" o:title=""/>
          </v:shape>
        </w:pict>
      </w:r>
      <w:r w:rsidRPr="00C91B92">
        <w:t xml:space="preserve"> -  пунктом  3  статьи  26.5  Федерального  закона  от  24  июля  1998 г.</w:t>
      </w:r>
    </w:p>
    <w:p w:rsidR="00FC001A" w:rsidRPr="00C91B92" w:rsidRDefault="00FC001A" w:rsidP="00C91B92">
      <w:pPr>
        <w:pStyle w:val="ConsPlusNonformat"/>
        <w:jc w:val="both"/>
      </w:pPr>
      <w:r w:rsidRPr="00C91B92">
        <w:t xml:space="preserve">   N 125-ФЗ &lt;1&gt;:</w:t>
      </w:r>
    </w:p>
    <w:p w:rsidR="00FC001A" w:rsidRPr="00C91B92" w:rsidRDefault="00FC001A" w:rsidP="00C91B92">
      <w:pPr>
        <w:pStyle w:val="ConsPlusNonformat"/>
        <w:jc w:val="both"/>
      </w:pPr>
      <w:r w:rsidRPr="00C91B92">
        <w:t xml:space="preserve">   ________________________________________________________________________</w:t>
      </w:r>
    </w:p>
    <w:p w:rsidR="00FC001A" w:rsidRPr="00C91B92" w:rsidRDefault="00FC001A" w:rsidP="00C91B92">
      <w:pPr>
        <w:pStyle w:val="ConsPlusNonformat"/>
        <w:jc w:val="both"/>
      </w:pPr>
      <w:r w:rsidRPr="00C91B92">
        <w:t xml:space="preserve">    (указать имевшие место нарушения страхователем условий предоставления</w:t>
      </w:r>
    </w:p>
    <w:p w:rsidR="00FC001A" w:rsidRPr="00C91B92" w:rsidRDefault="00FC001A" w:rsidP="00C91B92">
      <w:pPr>
        <w:pStyle w:val="ConsPlusNonformat"/>
        <w:jc w:val="both"/>
      </w:pPr>
      <w:r w:rsidRPr="00C91B92">
        <w:t xml:space="preserve">   ________________________________________________________________________</w:t>
      </w:r>
    </w:p>
    <w:p w:rsidR="00FC001A" w:rsidRPr="00C91B92" w:rsidRDefault="00FC001A" w:rsidP="00C91B92">
      <w:pPr>
        <w:pStyle w:val="ConsPlusNonformat"/>
        <w:jc w:val="both"/>
      </w:pPr>
      <w:r w:rsidRPr="00C91B92">
        <w:t xml:space="preserve">                             отсрочки (рассрочки)</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(наименование территориального органа Фонда социального страхования</w:t>
      </w:r>
    </w:p>
    <w:p w:rsidR="00FC001A" w:rsidRPr="00C91B92" w:rsidRDefault="00FC001A" w:rsidP="00C91B92">
      <w:pPr>
        <w:pStyle w:val="ConsPlusNonformat"/>
        <w:jc w:val="both"/>
      </w:pPr>
      <w:r w:rsidRPr="00C91B92">
        <w:t xml:space="preserve">                           Российской Федерации)</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rPr>
          <w:position w:val="-10"/>
        </w:rPr>
        <w:pict>
          <v:shape id="_x0000_i1030" type="#_x0000_t75" style="width:14.25pt;height:18.75pt">
            <v:imagedata r:id="rId6" o:title=""/>
          </v:shape>
        </w:pict>
      </w:r>
      <w:r w:rsidRPr="00C91B92">
        <w:t xml:space="preserve"> - отменяет решение от _____ N ___ о предоставлении отсрочки (рассрочки);</w:t>
      </w:r>
    </w:p>
    <w:p w:rsidR="00FC001A" w:rsidRPr="00C91B92" w:rsidRDefault="00FC001A" w:rsidP="00C91B92">
      <w:pPr>
        <w:pStyle w:val="ConsPlusNonformat"/>
        <w:jc w:val="both"/>
      </w:pPr>
      <w:r w:rsidRPr="00C91B92">
        <w:rPr>
          <w:position w:val="-10"/>
        </w:rPr>
        <w:pict>
          <v:shape id="_x0000_i1031" type="#_x0000_t75" style="width:14.25pt;height:18.75pt">
            <v:imagedata r:id="rId6" o:title=""/>
          </v:shape>
        </w:pict>
      </w:r>
      <w:r w:rsidRPr="00C91B92">
        <w:t xml:space="preserve"> - досрочно прекращает действие отсрочки (рассрочки) по  уплате страховых</w:t>
      </w:r>
    </w:p>
    <w:p w:rsidR="00FC001A" w:rsidRPr="00C91B92" w:rsidRDefault="00FC001A" w:rsidP="00C91B92">
      <w:pPr>
        <w:pStyle w:val="ConsPlusNonformat"/>
        <w:jc w:val="both"/>
      </w:pPr>
      <w:r w:rsidRPr="00C91B92">
        <w:t xml:space="preserve">   взносов, пеней и штрафов в сумме _____ рублей, в отношении страхователя</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(ИНН/КПП, наименование организации/Ф.И.О. &lt;2&gt; физического лица, ИНН</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(при наличии)</w:t>
      </w:r>
    </w:p>
    <w:p w:rsidR="00FC001A" w:rsidRPr="00C91B92" w:rsidRDefault="00FC001A" w:rsidP="00C91B92">
      <w:pPr>
        <w:pStyle w:val="ConsPlusNonformat"/>
        <w:jc w:val="both"/>
      </w:pPr>
      <w:r w:rsidRPr="00C91B92">
        <w:t>__________________________________________________________________________.</w:t>
      </w:r>
    </w:p>
    <w:p w:rsidR="00FC001A" w:rsidRPr="00C91B92" w:rsidRDefault="00FC001A" w:rsidP="00C91B92">
      <w:pPr>
        <w:pStyle w:val="ConsPlusNonformat"/>
        <w:jc w:val="both"/>
      </w:pPr>
      <w:r w:rsidRPr="00C91B92">
        <w:t xml:space="preserve">     (регистрационный номер в Фонде социального страхования Российской</w:t>
      </w:r>
    </w:p>
    <w:p w:rsidR="00FC001A" w:rsidRPr="00C91B92" w:rsidRDefault="00FC001A" w:rsidP="00C91B92">
      <w:pPr>
        <w:pStyle w:val="ConsPlusNonformat"/>
        <w:jc w:val="both"/>
      </w:pPr>
      <w:r w:rsidRPr="00C91B92">
        <w:t xml:space="preserve">                                Федерации)</w:t>
      </w:r>
    </w:p>
    <w:p w:rsidR="00FC001A" w:rsidRPr="00C91B92" w:rsidRDefault="00FC001A" w:rsidP="00C91B92">
      <w:pPr>
        <w:pStyle w:val="ConsPlusNonformat"/>
        <w:jc w:val="both"/>
      </w:pPr>
      <w:r w:rsidRPr="00C91B92">
        <w:t xml:space="preserve">    В  соответствии с  пунктом 4 статьи 26.5 Федерального закона от 24 июля</w:t>
      </w:r>
    </w:p>
    <w:p w:rsidR="00FC001A" w:rsidRPr="00C91B92" w:rsidRDefault="00FC001A" w:rsidP="00C91B92">
      <w:pPr>
        <w:pStyle w:val="ConsPlusNonformat"/>
        <w:jc w:val="both"/>
      </w:pPr>
      <w:r w:rsidRPr="00C91B92">
        <w:t>1998 г. N 125-ФЗ при досрочном прекращении действия отсрочки (рассрочки) по</w:t>
      </w:r>
    </w:p>
    <w:p w:rsidR="00FC001A" w:rsidRPr="00C91B92" w:rsidRDefault="00FC001A" w:rsidP="00C91B92">
      <w:pPr>
        <w:pStyle w:val="ConsPlusNonformat"/>
        <w:jc w:val="both"/>
      </w:pPr>
      <w:r w:rsidRPr="00C91B92">
        <w:t>уплате страховых взносов, пеней и штрафов в случае, предусмотренном пунктом</w:t>
      </w:r>
    </w:p>
    <w:p w:rsidR="00FC001A" w:rsidRPr="00C91B92" w:rsidRDefault="00FC001A" w:rsidP="00C91B92">
      <w:pPr>
        <w:pStyle w:val="ConsPlusNonformat"/>
        <w:jc w:val="both"/>
      </w:pPr>
      <w:r w:rsidRPr="00C91B92">
        <w:t>3 статьи 26.5 Федерального закона от 24 июля 1998 г. N 125-ФЗ, страхователь</w:t>
      </w:r>
    </w:p>
    <w:p w:rsidR="00FC001A" w:rsidRPr="00C91B92" w:rsidRDefault="00FC001A" w:rsidP="00C91B92">
      <w:pPr>
        <w:pStyle w:val="ConsPlusNonformat"/>
        <w:jc w:val="both"/>
      </w:pPr>
      <w:r w:rsidRPr="00C91B92">
        <w:t>должен  в  течение  одного  месяца после получения соответствующего решения</w:t>
      </w:r>
    </w:p>
    <w:p w:rsidR="00FC001A" w:rsidRPr="00C91B92" w:rsidRDefault="00FC001A" w:rsidP="00C91B92">
      <w:pPr>
        <w:pStyle w:val="ConsPlusNonformat"/>
        <w:jc w:val="both"/>
      </w:pPr>
      <w:r w:rsidRPr="00C91B92">
        <w:t>уплатить  неуплаченную  сумму  задолженности  по страховым взносам, а также</w:t>
      </w:r>
    </w:p>
    <w:p w:rsidR="00FC001A" w:rsidRPr="00C91B92" w:rsidRDefault="00FC001A" w:rsidP="00C91B92">
      <w:pPr>
        <w:pStyle w:val="ConsPlusNonformat"/>
        <w:jc w:val="both"/>
      </w:pPr>
      <w:r w:rsidRPr="00C91B92">
        <w:t>пени  за  каждый  календарный  день,  начиная  со  дня,  следующего за днем</w:t>
      </w:r>
    </w:p>
    <w:p w:rsidR="00FC001A" w:rsidRPr="00C91B92" w:rsidRDefault="00FC001A" w:rsidP="00C91B92">
      <w:pPr>
        <w:pStyle w:val="ConsPlusNonformat"/>
        <w:jc w:val="both"/>
      </w:pPr>
      <w:r w:rsidRPr="00C91B92">
        <w:t>получения настоящего решения, по день уплаты этой суммы включительно.</w:t>
      </w:r>
    </w:p>
    <w:p w:rsidR="00FC001A" w:rsidRPr="00C91B92" w:rsidRDefault="00FC001A" w:rsidP="00C91B92">
      <w:pPr>
        <w:pStyle w:val="ConsPlusNonformat"/>
        <w:jc w:val="both"/>
      </w:pPr>
      <w:r w:rsidRPr="00C91B92">
        <w:t xml:space="preserve">    Неуплаченная  сумма  задолженности,  подлежащая  уплате  страхователем,</w:t>
      </w:r>
    </w:p>
    <w:p w:rsidR="00FC001A" w:rsidRPr="00C91B92" w:rsidRDefault="00FC001A" w:rsidP="00C91B92">
      <w:pPr>
        <w:pStyle w:val="ConsPlusNonformat"/>
        <w:jc w:val="both"/>
      </w:pPr>
      <w:r w:rsidRPr="00C91B92">
        <w:t>составляет ______________ рублей, из них:</w:t>
      </w:r>
    </w:p>
    <w:p w:rsidR="00FC001A" w:rsidRPr="00C91B92" w:rsidRDefault="00FC001A" w:rsidP="00C91B92">
      <w:pPr>
        <w:pStyle w:val="ConsPlusNonformat"/>
        <w:jc w:val="both"/>
      </w:pPr>
      <w:r w:rsidRPr="00C91B92">
        <w:t xml:space="preserve">    страховые  взносы  на обязательное социальное страхование от несчастных</w:t>
      </w:r>
    </w:p>
    <w:p w:rsidR="00FC001A" w:rsidRPr="00C91B92" w:rsidRDefault="00FC001A" w:rsidP="00C91B92">
      <w:pPr>
        <w:pStyle w:val="ConsPlusNonformat"/>
        <w:jc w:val="both"/>
      </w:pPr>
      <w:r w:rsidRPr="00C91B92">
        <w:t xml:space="preserve">    случаев на производстве и профессиональных заболеваний _____________</w:t>
      </w:r>
    </w:p>
    <w:p w:rsidR="00FC001A" w:rsidRPr="00C91B92" w:rsidRDefault="00FC001A" w:rsidP="00C91B92">
      <w:pPr>
        <w:pStyle w:val="ConsPlusNonformat"/>
        <w:jc w:val="both"/>
      </w:pPr>
      <w:r w:rsidRPr="00C91B92">
        <w:t xml:space="preserve">    пени      ______________________</w:t>
      </w:r>
    </w:p>
    <w:p w:rsidR="00FC001A" w:rsidRPr="00C91B92" w:rsidRDefault="00FC001A" w:rsidP="00C91B92">
      <w:pPr>
        <w:pStyle w:val="ConsPlusNonformat"/>
        <w:jc w:val="both"/>
      </w:pPr>
      <w:r w:rsidRPr="00C91B92">
        <w:t xml:space="preserve">    штрафы    ______________________</w:t>
      </w:r>
    </w:p>
    <w:p w:rsidR="00FC001A" w:rsidRPr="00C91B92" w:rsidRDefault="00FC001A" w:rsidP="00C91B92">
      <w:pPr>
        <w:pStyle w:val="ConsPlusNonformat"/>
        <w:jc w:val="both"/>
      </w:pPr>
      <w:r w:rsidRPr="00C91B92">
        <w:t xml:space="preserve">    проценты  ______________________</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_________________________________________  __________________  ____________</w:t>
      </w:r>
    </w:p>
    <w:p w:rsidR="00FC001A" w:rsidRPr="00C91B92" w:rsidRDefault="00FC001A" w:rsidP="00C91B92">
      <w:pPr>
        <w:pStyle w:val="ConsPlusNonformat"/>
        <w:jc w:val="both"/>
      </w:pPr>
      <w:r w:rsidRPr="00C91B92">
        <w:t xml:space="preserve">  (руководитель/заместитель руководителя        (Ф.И.О.)         (подпись)</w:t>
      </w:r>
    </w:p>
    <w:p w:rsidR="00FC001A" w:rsidRPr="00C91B92" w:rsidRDefault="00FC001A" w:rsidP="00C91B92">
      <w:pPr>
        <w:pStyle w:val="ConsPlusNonformat"/>
        <w:jc w:val="both"/>
      </w:pPr>
      <w:r w:rsidRPr="00C91B92">
        <w:t>территориального органа Фонда социального</w:t>
      </w:r>
    </w:p>
    <w:p w:rsidR="00FC001A" w:rsidRPr="00C91B92" w:rsidRDefault="00FC001A" w:rsidP="00C91B92">
      <w:pPr>
        <w:pStyle w:val="ConsPlusNonformat"/>
        <w:jc w:val="both"/>
      </w:pPr>
      <w:r w:rsidRPr="00C91B92">
        <w:t xml:space="preserve">    страхования Российской Федерации)</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 xml:space="preserve">                                   М.П.</w:t>
      </w:r>
    </w:p>
    <w:p w:rsidR="00FC001A" w:rsidRPr="00C91B92" w:rsidRDefault="00FC001A" w:rsidP="00C91B92">
      <w:pPr>
        <w:pStyle w:val="ConsPlusNormal"/>
        <w:jc w:val="both"/>
      </w:pPr>
    </w:p>
    <w:p w:rsidR="00FC001A" w:rsidRPr="00C91B92" w:rsidRDefault="00FC001A" w:rsidP="00C91B92">
      <w:pPr>
        <w:pStyle w:val="ConsPlusNormal"/>
        <w:ind w:firstLine="540"/>
        <w:jc w:val="both"/>
      </w:pPr>
      <w:r w:rsidRPr="00C91B92">
        <w:t>--------------------------------</w:t>
      </w:r>
    </w:p>
    <w:p w:rsidR="00FC001A" w:rsidRPr="00C91B92" w:rsidRDefault="00FC001A" w:rsidP="00C91B92">
      <w:pPr>
        <w:pStyle w:val="ConsPlusNormal"/>
        <w:ind w:firstLine="540"/>
        <w:jc w:val="both"/>
      </w:pPr>
      <w:bookmarkStart w:id="11" w:name="Par537"/>
      <w:bookmarkEnd w:id="11"/>
      <w:r w:rsidRPr="00C91B92">
        <w:t>&lt;1&gt; Отчество заполняется при наличии.</w:t>
      </w:r>
    </w:p>
    <w:p w:rsidR="00FC001A" w:rsidRPr="00C91B92" w:rsidRDefault="00FC001A" w:rsidP="00C91B92">
      <w:pPr>
        <w:pStyle w:val="ConsPlusNormal"/>
        <w:ind w:firstLine="540"/>
        <w:jc w:val="both"/>
      </w:pPr>
      <w:bookmarkStart w:id="12" w:name="Par538"/>
      <w:bookmarkEnd w:id="12"/>
      <w:r w:rsidRPr="00C91B92">
        <w:t>&lt;2&gt; Нужное отметить знаком "X" или "V".</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outlineLvl w:val="0"/>
        <w:rPr>
          <w:sz w:val="22"/>
          <w:szCs w:val="22"/>
        </w:rPr>
      </w:pPr>
      <w:r w:rsidRPr="00DB2A22">
        <w:rPr>
          <w:sz w:val="22"/>
          <w:szCs w:val="22"/>
        </w:rPr>
        <w:t>Приложение N 6</w:t>
      </w:r>
    </w:p>
    <w:p w:rsidR="00FC001A" w:rsidRPr="00DB2A22" w:rsidRDefault="00FC001A" w:rsidP="00C91B92">
      <w:pPr>
        <w:pStyle w:val="ConsPlusNormal"/>
        <w:jc w:val="right"/>
        <w:rPr>
          <w:sz w:val="22"/>
          <w:szCs w:val="22"/>
        </w:rPr>
      </w:pPr>
      <w:r w:rsidRPr="00DB2A22">
        <w:rPr>
          <w:sz w:val="22"/>
          <w:szCs w:val="22"/>
        </w:rPr>
        <w:t>к приказу Фонда социального</w:t>
      </w:r>
    </w:p>
    <w:p w:rsidR="00FC001A" w:rsidRPr="00DB2A22" w:rsidRDefault="00FC001A" w:rsidP="00C91B92">
      <w:pPr>
        <w:pStyle w:val="ConsPlusNormal"/>
        <w:jc w:val="right"/>
        <w:rPr>
          <w:sz w:val="22"/>
          <w:szCs w:val="22"/>
        </w:rPr>
      </w:pPr>
      <w:r w:rsidRPr="00DB2A22">
        <w:rPr>
          <w:sz w:val="22"/>
          <w:szCs w:val="22"/>
        </w:rPr>
        <w:t>страхования Российской Федерации</w:t>
      </w:r>
    </w:p>
    <w:p w:rsidR="00FC001A" w:rsidRPr="00DB2A22" w:rsidRDefault="00FC001A" w:rsidP="00C91B92">
      <w:pPr>
        <w:pStyle w:val="ConsPlusNormal"/>
        <w:jc w:val="right"/>
        <w:rPr>
          <w:sz w:val="22"/>
          <w:szCs w:val="22"/>
        </w:rPr>
      </w:pPr>
      <w:r w:rsidRPr="00DB2A22">
        <w:rPr>
          <w:sz w:val="22"/>
          <w:szCs w:val="22"/>
        </w:rPr>
        <w:t>от 25.04.2017 N 196</w:t>
      </w:r>
    </w:p>
    <w:p w:rsidR="00FC001A" w:rsidRPr="00DB2A22" w:rsidRDefault="00FC001A" w:rsidP="00C91B92">
      <w:pPr>
        <w:pStyle w:val="ConsPlusNormal"/>
        <w:jc w:val="both"/>
        <w:rPr>
          <w:sz w:val="22"/>
          <w:szCs w:val="22"/>
        </w:rPr>
      </w:pPr>
    </w:p>
    <w:p w:rsidR="00FC001A" w:rsidRPr="00DB2A22" w:rsidRDefault="00FC001A" w:rsidP="00C91B92">
      <w:pPr>
        <w:pStyle w:val="ConsPlusNormal"/>
        <w:jc w:val="right"/>
        <w:rPr>
          <w:sz w:val="22"/>
          <w:szCs w:val="22"/>
        </w:rPr>
      </w:pPr>
      <w:r w:rsidRPr="00DB2A22">
        <w:rPr>
          <w:sz w:val="22"/>
          <w:szCs w:val="22"/>
        </w:rPr>
        <w:t>Форма</w:t>
      </w:r>
    </w:p>
    <w:p w:rsidR="00FC001A" w:rsidRPr="00DB2A22" w:rsidRDefault="00FC001A" w:rsidP="00C91B92">
      <w:pPr>
        <w:pStyle w:val="ConsPlusNormal"/>
        <w:jc w:val="both"/>
        <w:rPr>
          <w:sz w:val="22"/>
          <w:szCs w:val="22"/>
        </w:rPr>
      </w:pPr>
    </w:p>
    <w:p w:rsidR="00FC001A" w:rsidRPr="00DB2A22" w:rsidRDefault="00FC001A" w:rsidP="00C91B92">
      <w:pPr>
        <w:pStyle w:val="ConsPlusNonformat"/>
        <w:jc w:val="both"/>
        <w:rPr>
          <w:sz w:val="22"/>
          <w:szCs w:val="22"/>
        </w:rPr>
      </w:pPr>
      <w:bookmarkStart w:id="13" w:name="Par551"/>
      <w:bookmarkEnd w:id="13"/>
      <w:r w:rsidRPr="00DB2A22">
        <w:rPr>
          <w:sz w:val="22"/>
          <w:szCs w:val="22"/>
        </w:rPr>
        <w:t xml:space="preserve">                                 ИЗВЕЩЕНИЕ</w:t>
      </w:r>
    </w:p>
    <w:p w:rsidR="00FC001A" w:rsidRPr="00DB2A22" w:rsidRDefault="00FC001A" w:rsidP="00C91B92">
      <w:pPr>
        <w:pStyle w:val="ConsPlusNonformat"/>
        <w:jc w:val="both"/>
        <w:rPr>
          <w:sz w:val="22"/>
          <w:szCs w:val="22"/>
        </w:rPr>
      </w:pPr>
      <w:r w:rsidRPr="00DB2A22">
        <w:rPr>
          <w:sz w:val="22"/>
          <w:szCs w:val="22"/>
        </w:rPr>
        <w:t xml:space="preserve">          об отмене решения о предоставлении отсрочки (рассрочки)</w:t>
      </w:r>
    </w:p>
    <w:p w:rsidR="00FC001A" w:rsidRPr="00DB2A22" w:rsidRDefault="00FC001A" w:rsidP="00C91B92">
      <w:pPr>
        <w:pStyle w:val="ConsPlusNonformat"/>
        <w:jc w:val="both"/>
        <w:rPr>
          <w:sz w:val="22"/>
          <w:szCs w:val="22"/>
        </w:rPr>
      </w:pPr>
      <w:r w:rsidRPr="00DB2A22">
        <w:rPr>
          <w:sz w:val="22"/>
          <w:szCs w:val="22"/>
        </w:rPr>
        <w:t xml:space="preserve">               по уплате страховых взносов, пеней и штрафов</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 xml:space="preserve">    В соответствии с:</w:t>
      </w:r>
    </w:p>
    <w:p w:rsidR="00FC001A" w:rsidRPr="00C91B92" w:rsidRDefault="00FC001A" w:rsidP="00C91B92">
      <w:pPr>
        <w:pStyle w:val="ConsPlusNonformat"/>
        <w:jc w:val="both"/>
      </w:pPr>
      <w:r w:rsidRPr="00C91B92">
        <w:rPr>
          <w:position w:val="-10"/>
        </w:rPr>
        <w:pict>
          <v:shape id="_x0000_i1032" type="#_x0000_t75" style="width:14.25pt;height:18.75pt">
            <v:imagedata r:id="rId6" o:title=""/>
          </v:shape>
        </w:pict>
      </w:r>
      <w:r w:rsidRPr="00C91B92">
        <w:t xml:space="preserve"> - пунктом 6 статьи 26.5 Федерального закона от 24 июля 1998 г. N  125-ФЗ</w:t>
      </w:r>
    </w:p>
    <w:p w:rsidR="00FC001A" w:rsidRPr="00C91B92" w:rsidRDefault="00FC001A" w:rsidP="00C91B92">
      <w:pPr>
        <w:pStyle w:val="ConsPlusNonformat"/>
        <w:jc w:val="both"/>
      </w:pPr>
      <w:r w:rsidRPr="00C91B92">
        <w:t xml:space="preserve">   "Об  обязательном  социальном   страховании  от  несчастных  случаев  на</w:t>
      </w:r>
    </w:p>
    <w:p w:rsidR="00FC001A" w:rsidRPr="00C91B92" w:rsidRDefault="00FC001A" w:rsidP="00C91B92">
      <w:pPr>
        <w:pStyle w:val="ConsPlusNonformat"/>
        <w:jc w:val="both"/>
      </w:pPr>
      <w:r w:rsidRPr="00C91B92">
        <w:t xml:space="preserve">   производстве и профессиональных заболеваний"  (далее - Федеральный закон</w:t>
      </w:r>
    </w:p>
    <w:p w:rsidR="00FC001A" w:rsidRPr="00C91B92" w:rsidRDefault="00FC001A" w:rsidP="00C91B92">
      <w:pPr>
        <w:pStyle w:val="ConsPlusNonformat"/>
        <w:jc w:val="both"/>
      </w:pPr>
      <w:r w:rsidRPr="00C91B92">
        <w:t xml:space="preserve">   от 24 июля 1998 г. N 125-ФЗ)</w:t>
      </w:r>
    </w:p>
    <w:p w:rsidR="00FC001A" w:rsidRPr="00C91B92" w:rsidRDefault="00FC001A" w:rsidP="00C91B92">
      <w:pPr>
        <w:pStyle w:val="ConsPlusNonformat"/>
        <w:jc w:val="both"/>
      </w:pPr>
      <w:r w:rsidRPr="00C91B92">
        <w:rPr>
          <w:position w:val="-10"/>
        </w:rPr>
        <w:pict>
          <v:shape id="_x0000_i1033" type="#_x0000_t75" style="width:14.25pt;height:18.75pt">
            <v:imagedata r:id="rId6" o:title=""/>
          </v:shape>
        </w:pict>
      </w:r>
      <w:r w:rsidRPr="00C91B92">
        <w:t xml:space="preserve"> - пунктом 2 статьи 26.3 Федеральный закон от 24 июля 1998 г. N 125-ФЗ</w:t>
      </w:r>
    </w:p>
    <w:p w:rsidR="00FC001A" w:rsidRPr="00C91B92" w:rsidRDefault="00FC001A" w:rsidP="00C91B92">
      <w:pPr>
        <w:pStyle w:val="ConsPlusNonformat"/>
        <w:jc w:val="both"/>
      </w:pPr>
      <w:r w:rsidRPr="00C91B92">
        <w:t>- нужное отметить знаком "X" или "V"</w:t>
      </w:r>
    </w:p>
    <w:p w:rsidR="00FC001A" w:rsidRPr="00C91B92" w:rsidRDefault="00FC001A" w:rsidP="00C91B92">
      <w:pPr>
        <w:pStyle w:val="ConsPlusNonformat"/>
        <w:jc w:val="both"/>
      </w:pPr>
      <w:r w:rsidRPr="00C91B92">
        <w:t>___________________________________________________________________________</w:t>
      </w:r>
    </w:p>
    <w:p w:rsidR="00FC001A" w:rsidRPr="00C91B92" w:rsidRDefault="00FC001A" w:rsidP="00C91B92">
      <w:pPr>
        <w:pStyle w:val="ConsPlusNonformat"/>
        <w:jc w:val="both"/>
      </w:pPr>
      <w:r w:rsidRPr="00C91B92">
        <w:t xml:space="preserve">    (наименование территориального органа Фонда социального страхования</w:t>
      </w:r>
    </w:p>
    <w:p w:rsidR="00FC001A" w:rsidRPr="00C91B92" w:rsidRDefault="00FC001A" w:rsidP="00C91B92">
      <w:pPr>
        <w:pStyle w:val="ConsPlusNonformat"/>
        <w:jc w:val="both"/>
      </w:pPr>
      <w:r w:rsidRPr="00C91B92">
        <w:t xml:space="preserve">                           Российской Федерации)</w:t>
      </w:r>
    </w:p>
    <w:p w:rsidR="00FC001A" w:rsidRPr="00C91B92" w:rsidRDefault="00FC001A" w:rsidP="00C91B92">
      <w:pPr>
        <w:pStyle w:val="ConsPlusNonformat"/>
        <w:jc w:val="both"/>
      </w:pPr>
      <w:r w:rsidRPr="00C91B92">
        <w:t>информирует  о принятом решении об отмене решения о предоставлении отсрочки</w:t>
      </w:r>
    </w:p>
    <w:p w:rsidR="00FC001A" w:rsidRPr="00C91B92" w:rsidRDefault="00FC001A" w:rsidP="00C91B92">
      <w:pPr>
        <w:pStyle w:val="ConsPlusNonformat"/>
        <w:jc w:val="both"/>
      </w:pPr>
      <w:r w:rsidRPr="00C91B92">
        <w:t>(рассрочки)  по  уплате  страховых взносов, пеней и штрафов от ____________</w:t>
      </w:r>
    </w:p>
    <w:p w:rsidR="00FC001A" w:rsidRPr="00C91B92" w:rsidRDefault="00FC001A" w:rsidP="00C91B92">
      <w:pPr>
        <w:pStyle w:val="ConsPlusNonformat"/>
        <w:jc w:val="both"/>
      </w:pPr>
      <w:r w:rsidRPr="00C91B92">
        <w:t>N _______ (прилагается).</w:t>
      </w:r>
    </w:p>
    <w:p w:rsidR="00FC001A" w:rsidRPr="00C91B92" w:rsidRDefault="00FC001A" w:rsidP="00C91B92">
      <w:pPr>
        <w:pStyle w:val="ConsPlusNonformat"/>
        <w:jc w:val="both"/>
      </w:pPr>
      <w:r w:rsidRPr="00C91B92">
        <w:t xml:space="preserve">    Согласно  пункту  6  статьи 26.5  Федеральный  закон от 24 июля 1998 г.</w:t>
      </w:r>
    </w:p>
    <w:p w:rsidR="00FC001A" w:rsidRPr="00C91B92" w:rsidRDefault="00FC001A" w:rsidP="00C91B92">
      <w:pPr>
        <w:pStyle w:val="ConsPlusNonformat"/>
        <w:jc w:val="both"/>
      </w:pPr>
      <w:r w:rsidRPr="00C91B92">
        <w:t>N  125-ФЗ извещение об отмене решения о предоставлении отсрочки (рассрочки)</w:t>
      </w:r>
    </w:p>
    <w:p w:rsidR="00FC001A" w:rsidRPr="00C91B92" w:rsidRDefault="00FC001A" w:rsidP="00C91B92">
      <w:pPr>
        <w:pStyle w:val="ConsPlusNonformat"/>
        <w:jc w:val="both"/>
      </w:pPr>
      <w:r w:rsidRPr="00C91B92">
        <w:t>по  уплате  страховых  взносов,  пеней  и  штрафов  считается полученным по</w:t>
      </w:r>
    </w:p>
    <w:p w:rsidR="00FC001A" w:rsidRPr="00C91B92" w:rsidRDefault="00FC001A" w:rsidP="00C91B92">
      <w:pPr>
        <w:pStyle w:val="ConsPlusNonformat"/>
        <w:jc w:val="both"/>
      </w:pPr>
      <w:r w:rsidRPr="00C91B92">
        <w:t>истечении шести дней со дня направления заказного письма.</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_________________________________________  __________________  ____________</w:t>
      </w:r>
    </w:p>
    <w:p w:rsidR="00FC001A" w:rsidRPr="00C91B92" w:rsidRDefault="00FC001A" w:rsidP="00C91B92">
      <w:pPr>
        <w:pStyle w:val="ConsPlusNonformat"/>
        <w:jc w:val="both"/>
      </w:pPr>
      <w:r w:rsidRPr="00C91B92">
        <w:t xml:space="preserve">  (руководитель/заместитель руководителя      (Ф.И.О. &lt;1&gt;)       (подпись)</w:t>
      </w:r>
    </w:p>
    <w:p w:rsidR="00FC001A" w:rsidRPr="00C91B92" w:rsidRDefault="00FC001A" w:rsidP="00C91B92">
      <w:pPr>
        <w:pStyle w:val="ConsPlusNonformat"/>
        <w:jc w:val="both"/>
      </w:pPr>
      <w:r w:rsidRPr="00C91B92">
        <w:t>территориального органа Фонда социального</w:t>
      </w:r>
    </w:p>
    <w:p w:rsidR="00FC001A" w:rsidRPr="00C91B92" w:rsidRDefault="00FC001A" w:rsidP="00C91B92">
      <w:pPr>
        <w:pStyle w:val="ConsPlusNonformat"/>
        <w:jc w:val="both"/>
      </w:pPr>
      <w:r w:rsidRPr="00C91B92">
        <w:t xml:space="preserve">    страхования Российской Федерации</w:t>
      </w:r>
    </w:p>
    <w:p w:rsidR="00FC001A" w:rsidRPr="00C91B92" w:rsidRDefault="00FC001A" w:rsidP="00C91B92">
      <w:pPr>
        <w:pStyle w:val="ConsPlusNonformat"/>
        <w:jc w:val="both"/>
      </w:pPr>
    </w:p>
    <w:p w:rsidR="00FC001A" w:rsidRPr="00C91B92" w:rsidRDefault="00FC001A" w:rsidP="00C91B92">
      <w:pPr>
        <w:pStyle w:val="ConsPlusNonformat"/>
        <w:jc w:val="both"/>
      </w:pPr>
      <w:r w:rsidRPr="00C91B92">
        <w:t xml:space="preserve">                                   М.П.</w:t>
      </w:r>
    </w:p>
    <w:p w:rsidR="00FC001A" w:rsidRPr="00C91B92" w:rsidRDefault="00FC001A" w:rsidP="00C91B92">
      <w:pPr>
        <w:pStyle w:val="ConsPlusNormal"/>
        <w:jc w:val="both"/>
      </w:pPr>
    </w:p>
    <w:p w:rsidR="00FC001A" w:rsidRPr="00C91B92" w:rsidRDefault="00FC001A" w:rsidP="00C91B92">
      <w:pPr>
        <w:pStyle w:val="ConsPlusNormal"/>
        <w:ind w:firstLine="540"/>
        <w:jc w:val="both"/>
      </w:pPr>
      <w:r w:rsidRPr="00C91B92">
        <w:t>--------------------------------</w:t>
      </w:r>
    </w:p>
    <w:p w:rsidR="00FC001A" w:rsidRPr="00C91B92" w:rsidRDefault="00FC001A" w:rsidP="00C91B92">
      <w:pPr>
        <w:pStyle w:val="ConsPlusNormal"/>
        <w:ind w:firstLine="540"/>
        <w:jc w:val="both"/>
      </w:pPr>
      <w:bookmarkStart w:id="14" w:name="Par581"/>
      <w:bookmarkEnd w:id="14"/>
      <w:r w:rsidRPr="00C91B92">
        <w:t>&lt;1&gt; Отчество заполняется при наличии.</w:t>
      </w:r>
    </w:p>
    <w:sectPr w:rsidR="00FC001A" w:rsidRPr="00C91B92"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001A" w:rsidRDefault="00FC001A">
      <w:r>
        <w:separator/>
      </w:r>
    </w:p>
  </w:endnote>
  <w:endnote w:type="continuationSeparator" w:id="0">
    <w:p w:rsidR="00FC001A" w:rsidRDefault="00FC00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1A" w:rsidRDefault="00FC001A" w:rsidP="00DF5729">
    <w:pPr>
      <w:jc w:val="center"/>
      <w:rPr>
        <w:sz w:val="2"/>
        <w:szCs w:val="2"/>
      </w:rPr>
    </w:pPr>
  </w:p>
  <w:p w:rsidR="00FC001A" w:rsidRDefault="00FC001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001A" w:rsidRDefault="00FC001A">
      <w:r>
        <w:separator/>
      </w:r>
    </w:p>
  </w:footnote>
  <w:footnote w:type="continuationSeparator" w:id="0">
    <w:p w:rsidR="00FC001A" w:rsidRDefault="00FC00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1A" w:rsidRDefault="00FC001A" w:rsidP="00DF5729">
    <w:pPr>
      <w:jc w:val="center"/>
      <w:rPr>
        <w:sz w:val="2"/>
        <w:szCs w:val="2"/>
      </w:rPr>
    </w:pPr>
  </w:p>
  <w:p w:rsidR="00FC001A" w:rsidRDefault="00FC001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FC001A" w:rsidRPr="002A36C4" w:rsidRDefault="00FC001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FC001A" w:rsidRPr="002A36C4" w:rsidRDefault="00FC001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FC001A" w:rsidRDefault="00FC001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91B92"/>
    <w:rsid w:val="00CA5FB3"/>
    <w:rsid w:val="00DB2A22"/>
    <w:rsid w:val="00DF5729"/>
    <w:rsid w:val="00EB2E3B"/>
    <w:rsid w:val="00F35270"/>
    <w:rsid w:val="00FA0589"/>
    <w:rsid w:val="00FA210F"/>
    <w:rsid w:val="00FC001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86BD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86BD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86BD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6590010">
      <w:marLeft w:val="0"/>
      <w:marRight w:val="0"/>
      <w:marTop w:val="0"/>
      <w:marBottom w:val="0"/>
      <w:divBdr>
        <w:top w:val="none" w:sz="0" w:space="0" w:color="auto"/>
        <w:left w:val="none" w:sz="0" w:space="0" w:color="auto"/>
        <w:bottom w:val="none" w:sz="0" w:space="0" w:color="auto"/>
        <w:right w:val="none" w:sz="0" w:space="0" w:color="auto"/>
      </w:divBdr>
    </w:div>
    <w:div w:id="36590011">
      <w:marLeft w:val="0"/>
      <w:marRight w:val="0"/>
      <w:marTop w:val="0"/>
      <w:marBottom w:val="0"/>
      <w:divBdr>
        <w:top w:val="none" w:sz="0" w:space="0" w:color="auto"/>
        <w:left w:val="none" w:sz="0" w:space="0" w:color="auto"/>
        <w:bottom w:val="none" w:sz="0" w:space="0" w:color="auto"/>
        <w:right w:val="none" w:sz="0" w:space="0" w:color="auto"/>
      </w:divBdr>
    </w:div>
    <w:div w:id="36590012">
      <w:marLeft w:val="0"/>
      <w:marRight w:val="0"/>
      <w:marTop w:val="0"/>
      <w:marBottom w:val="0"/>
      <w:divBdr>
        <w:top w:val="none" w:sz="0" w:space="0" w:color="auto"/>
        <w:left w:val="none" w:sz="0" w:space="0" w:color="auto"/>
        <w:bottom w:val="none" w:sz="0" w:space="0" w:color="auto"/>
        <w:right w:val="none" w:sz="0" w:space="0" w:color="auto"/>
      </w:divBdr>
    </w:div>
    <w:div w:id="36590013">
      <w:marLeft w:val="0"/>
      <w:marRight w:val="0"/>
      <w:marTop w:val="0"/>
      <w:marBottom w:val="0"/>
      <w:divBdr>
        <w:top w:val="none" w:sz="0" w:space="0" w:color="auto"/>
        <w:left w:val="none" w:sz="0" w:space="0" w:color="auto"/>
        <w:bottom w:val="none" w:sz="0" w:space="0" w:color="auto"/>
        <w:right w:val="none" w:sz="0" w:space="0" w:color="auto"/>
      </w:divBdr>
    </w:div>
    <w:div w:id="36590014">
      <w:marLeft w:val="0"/>
      <w:marRight w:val="0"/>
      <w:marTop w:val="0"/>
      <w:marBottom w:val="0"/>
      <w:divBdr>
        <w:top w:val="none" w:sz="0" w:space="0" w:color="auto"/>
        <w:left w:val="none" w:sz="0" w:space="0" w:color="auto"/>
        <w:bottom w:val="none" w:sz="0" w:space="0" w:color="auto"/>
        <w:right w:val="none" w:sz="0" w:space="0" w:color="auto"/>
      </w:divBdr>
    </w:div>
    <w:div w:id="365900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9</Pages>
  <Words>3606</Words>
  <Characters>20558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17 мая 2017 г</dc:title>
  <dc:subject/>
  <dc:creator>Информ-аналит отдел</dc:creator>
  <cp:keywords/>
  <dc:description/>
  <cp:lastModifiedBy>Информ-аналит отдел</cp:lastModifiedBy>
  <cp:revision>2</cp:revision>
  <dcterms:created xsi:type="dcterms:W3CDTF">2017-05-22T20:28:00Z</dcterms:created>
  <dcterms:modified xsi:type="dcterms:W3CDTF">2017-05-22T20:28:00Z</dcterms:modified>
</cp:coreProperties>
</file>