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816" w:rsidRPr="00CE5C84" w:rsidRDefault="000F3816" w:rsidP="00AD50AE">
      <w:pPr>
        <w:pStyle w:val="ConsPlusNormal"/>
        <w:outlineLvl w:val="0"/>
        <w:rPr>
          <w:sz w:val="22"/>
          <w:szCs w:val="22"/>
        </w:rPr>
      </w:pPr>
      <w:r w:rsidRPr="00CE5C84">
        <w:rPr>
          <w:sz w:val="22"/>
          <w:szCs w:val="22"/>
        </w:rPr>
        <w:t xml:space="preserve">Зарегистрировано в Минюсте России 8 октября </w:t>
      </w:r>
      <w:smartTag w:uri="urn:schemas-microsoft-com:office:smarttags" w:element="metricconverter">
        <w:smartTagPr>
          <w:attr w:name="ProductID" w:val="2015 г"/>
        </w:smartTagPr>
        <w:r w:rsidRPr="00CE5C84">
          <w:rPr>
            <w:sz w:val="22"/>
            <w:szCs w:val="22"/>
          </w:rPr>
          <w:t>2015 г</w:t>
        </w:r>
      </w:smartTag>
      <w:r w:rsidRPr="00CE5C84">
        <w:rPr>
          <w:sz w:val="22"/>
          <w:szCs w:val="22"/>
        </w:rPr>
        <w:t>. N 39220</w:t>
      </w:r>
    </w:p>
    <w:p w:rsidR="000F3816" w:rsidRPr="00CE5C84" w:rsidRDefault="000F3816" w:rsidP="00AD50AE">
      <w:pPr>
        <w:pStyle w:val="ConsPlusNormal"/>
        <w:outlineLvl w:val="0"/>
        <w:rPr>
          <w:sz w:val="22"/>
          <w:szCs w:val="22"/>
        </w:rPr>
      </w:pPr>
    </w:p>
    <w:p w:rsidR="000F3816" w:rsidRPr="00CE5C84" w:rsidRDefault="000F3816" w:rsidP="00AD50AE">
      <w:pPr>
        <w:pStyle w:val="ConsPlusTitle"/>
        <w:jc w:val="center"/>
        <w:rPr>
          <w:sz w:val="22"/>
          <w:szCs w:val="22"/>
        </w:rPr>
      </w:pPr>
      <w:r w:rsidRPr="00CE5C84">
        <w:rPr>
          <w:sz w:val="22"/>
          <w:szCs w:val="22"/>
        </w:rPr>
        <w:t>ФЕДЕРАЛЬНАЯ СЛУЖБА ПО ЭКОЛОГИЧЕСКОМУ, ТЕХНОЛОГИЧЕСКОМУ</w:t>
      </w:r>
    </w:p>
    <w:p w:rsidR="000F3816" w:rsidRPr="00CE5C84" w:rsidRDefault="000F3816" w:rsidP="00AD50AE">
      <w:pPr>
        <w:pStyle w:val="ConsPlusTitle"/>
        <w:jc w:val="center"/>
        <w:rPr>
          <w:sz w:val="22"/>
          <w:szCs w:val="22"/>
        </w:rPr>
      </w:pPr>
      <w:r w:rsidRPr="00CE5C84">
        <w:rPr>
          <w:sz w:val="22"/>
          <w:szCs w:val="22"/>
        </w:rPr>
        <w:t>И АТОМНОМУ НАДЗОРУ</w:t>
      </w:r>
    </w:p>
    <w:p w:rsidR="000F3816" w:rsidRPr="00CE5C84" w:rsidRDefault="000F3816" w:rsidP="00AD50AE">
      <w:pPr>
        <w:pStyle w:val="ConsPlusTitle"/>
        <w:jc w:val="center"/>
        <w:rPr>
          <w:sz w:val="22"/>
          <w:szCs w:val="22"/>
        </w:rPr>
      </w:pPr>
    </w:p>
    <w:p w:rsidR="000F3816" w:rsidRPr="00CE5C84" w:rsidRDefault="000F3816" w:rsidP="00AD50AE">
      <w:pPr>
        <w:pStyle w:val="ConsPlusTitle"/>
        <w:jc w:val="center"/>
        <w:rPr>
          <w:sz w:val="22"/>
          <w:szCs w:val="22"/>
        </w:rPr>
      </w:pPr>
      <w:r w:rsidRPr="00CE5C84">
        <w:rPr>
          <w:sz w:val="22"/>
          <w:szCs w:val="22"/>
        </w:rPr>
        <w:t>ПРИКАЗ</w:t>
      </w:r>
    </w:p>
    <w:p w:rsidR="000F3816" w:rsidRPr="00CE5C84" w:rsidRDefault="000F3816" w:rsidP="00AD50AE">
      <w:pPr>
        <w:pStyle w:val="ConsPlusTitle"/>
        <w:jc w:val="center"/>
        <w:rPr>
          <w:sz w:val="22"/>
          <w:szCs w:val="22"/>
        </w:rPr>
      </w:pPr>
      <w:r w:rsidRPr="00CE5C84">
        <w:rPr>
          <w:sz w:val="22"/>
          <w:szCs w:val="22"/>
        </w:rPr>
        <w:t xml:space="preserve">от 19 августа </w:t>
      </w:r>
      <w:smartTag w:uri="urn:schemas-microsoft-com:office:smarttags" w:element="metricconverter">
        <w:smartTagPr>
          <w:attr w:name="ProductID" w:val="2015 г"/>
        </w:smartTagPr>
        <w:r w:rsidRPr="00CE5C84">
          <w:rPr>
            <w:sz w:val="22"/>
            <w:szCs w:val="22"/>
          </w:rPr>
          <w:t>2015 г</w:t>
        </w:r>
      </w:smartTag>
      <w:r w:rsidRPr="00CE5C84">
        <w:rPr>
          <w:sz w:val="22"/>
          <w:szCs w:val="22"/>
        </w:rPr>
        <w:t>. N 328</w:t>
      </w:r>
    </w:p>
    <w:p w:rsidR="000F3816" w:rsidRPr="00CE5C84" w:rsidRDefault="000F3816" w:rsidP="00AD50AE">
      <w:pPr>
        <w:pStyle w:val="ConsPlusTitle"/>
        <w:jc w:val="center"/>
        <w:rPr>
          <w:sz w:val="22"/>
          <w:szCs w:val="22"/>
        </w:rPr>
      </w:pPr>
    </w:p>
    <w:p w:rsidR="000F3816" w:rsidRPr="00CE5C84" w:rsidRDefault="000F3816" w:rsidP="00AD50AE">
      <w:pPr>
        <w:pStyle w:val="ConsPlusTitle"/>
        <w:jc w:val="center"/>
        <w:rPr>
          <w:sz w:val="22"/>
          <w:szCs w:val="22"/>
        </w:rPr>
      </w:pPr>
      <w:r w:rsidRPr="00CE5C84">
        <w:rPr>
          <w:sz w:val="22"/>
          <w:szCs w:val="22"/>
        </w:rPr>
        <w:t>ОБ УТВЕРЖДЕНИИ ТРЕБОВАНИЙ</w:t>
      </w:r>
    </w:p>
    <w:p w:rsidR="000F3816" w:rsidRPr="00CE5C84" w:rsidRDefault="000F3816" w:rsidP="00AD50AE">
      <w:pPr>
        <w:pStyle w:val="ConsPlusTitle"/>
        <w:jc w:val="center"/>
        <w:rPr>
          <w:sz w:val="22"/>
          <w:szCs w:val="22"/>
        </w:rPr>
      </w:pPr>
      <w:r w:rsidRPr="00CE5C84">
        <w:rPr>
          <w:sz w:val="22"/>
          <w:szCs w:val="22"/>
        </w:rPr>
        <w:t>К ПРОВЕДЕНИЮ КВАЛИФИКАЦИОННОГО ЭКЗАМЕНА ПО АТТЕСТАЦИИ</w:t>
      </w:r>
    </w:p>
    <w:p w:rsidR="000F3816" w:rsidRPr="00CE5C84" w:rsidRDefault="000F3816" w:rsidP="00AD50AE">
      <w:pPr>
        <w:pStyle w:val="ConsPlusTitle"/>
        <w:jc w:val="center"/>
        <w:rPr>
          <w:sz w:val="22"/>
          <w:szCs w:val="22"/>
        </w:rPr>
      </w:pPr>
      <w:r w:rsidRPr="00CE5C84">
        <w:rPr>
          <w:sz w:val="22"/>
          <w:szCs w:val="22"/>
        </w:rPr>
        <w:t>ЭКСПЕРТОВ В ОБЛАСТИ ПРОМЫШЛЕННОЙ БЕЗОПАСНОСТИ</w:t>
      </w:r>
    </w:p>
    <w:p w:rsidR="000F3816" w:rsidRPr="00CE5C84" w:rsidRDefault="000F3816" w:rsidP="00AD50AE">
      <w:pPr>
        <w:pStyle w:val="ConsPlusNormal"/>
        <w:jc w:val="center"/>
        <w:rPr>
          <w:sz w:val="22"/>
          <w:szCs w:val="22"/>
        </w:rPr>
      </w:pPr>
      <w:r w:rsidRPr="00CE5C84">
        <w:rPr>
          <w:sz w:val="22"/>
          <w:szCs w:val="22"/>
        </w:rPr>
        <w:t>(в ред. Приказов Ростехнадзора от 12.05.2016 N 188,</w:t>
      </w:r>
    </w:p>
    <w:p w:rsidR="000F3816" w:rsidRPr="00CE5C84" w:rsidRDefault="000F3816" w:rsidP="00AD50AE">
      <w:pPr>
        <w:pStyle w:val="ConsPlusNormal"/>
        <w:jc w:val="center"/>
        <w:rPr>
          <w:sz w:val="22"/>
          <w:szCs w:val="22"/>
        </w:rPr>
      </w:pPr>
      <w:r w:rsidRPr="00CE5C84">
        <w:rPr>
          <w:sz w:val="22"/>
          <w:szCs w:val="22"/>
        </w:rPr>
        <w:t>от 11.01.2017 N 7)</w:t>
      </w:r>
    </w:p>
    <w:p w:rsidR="000F3816" w:rsidRPr="00CE5C84" w:rsidRDefault="000F3816" w:rsidP="00AD50AE">
      <w:pPr>
        <w:pStyle w:val="ConsPlusNormal"/>
        <w:jc w:val="center"/>
        <w:rPr>
          <w:sz w:val="22"/>
          <w:szCs w:val="22"/>
        </w:rPr>
      </w:pPr>
    </w:p>
    <w:p w:rsidR="000F3816" w:rsidRPr="00CE5C84" w:rsidRDefault="000F3816" w:rsidP="00AD50AE">
      <w:pPr>
        <w:pStyle w:val="ConsPlusNormal"/>
        <w:ind w:firstLine="540"/>
        <w:jc w:val="both"/>
        <w:rPr>
          <w:sz w:val="22"/>
          <w:szCs w:val="22"/>
        </w:rPr>
      </w:pPr>
      <w:r w:rsidRPr="00CE5C84">
        <w:rPr>
          <w:sz w:val="22"/>
          <w:szCs w:val="22"/>
        </w:rPr>
        <w:t xml:space="preserve">Во исполнение постановления Правительства Российской Федерации от 28 мая </w:t>
      </w:r>
      <w:smartTag w:uri="urn:schemas-microsoft-com:office:smarttags" w:element="metricconverter">
        <w:smartTagPr>
          <w:attr w:name="ProductID" w:val="2015 г"/>
        </w:smartTagPr>
        <w:r w:rsidRPr="00CE5C84">
          <w:rPr>
            <w:sz w:val="22"/>
            <w:szCs w:val="22"/>
          </w:rPr>
          <w:t>2015 г</w:t>
        </w:r>
      </w:smartTag>
      <w:r w:rsidRPr="00CE5C84">
        <w:rPr>
          <w:sz w:val="22"/>
          <w:szCs w:val="22"/>
        </w:rPr>
        <w:t>. N 509 "Об аттестации экспертов в области промышленной безопасности" (Собрание законодательства Российской Федерации, 2015, N 23, ст. 3313) приказываю:</w:t>
      </w:r>
    </w:p>
    <w:p w:rsidR="000F3816" w:rsidRPr="00CE5C84" w:rsidRDefault="000F3816" w:rsidP="00AD50AE">
      <w:pPr>
        <w:pStyle w:val="ConsPlusNormal"/>
        <w:ind w:firstLine="540"/>
        <w:jc w:val="both"/>
        <w:rPr>
          <w:sz w:val="22"/>
          <w:szCs w:val="22"/>
        </w:rPr>
      </w:pPr>
      <w:r w:rsidRPr="00CE5C84">
        <w:rPr>
          <w:sz w:val="22"/>
          <w:szCs w:val="22"/>
        </w:rPr>
        <w:t>Утвердить прилагаемые Требования к проведению квалификационного экзамена по аттестации экспертов в области промышленной безопасности.</w:t>
      </w:r>
    </w:p>
    <w:p w:rsidR="000F3816" w:rsidRPr="00CE5C84" w:rsidRDefault="000F3816" w:rsidP="00AD50AE">
      <w:pPr>
        <w:pStyle w:val="ConsPlusNormal"/>
        <w:ind w:firstLine="540"/>
        <w:jc w:val="both"/>
        <w:rPr>
          <w:sz w:val="22"/>
          <w:szCs w:val="22"/>
        </w:rPr>
      </w:pPr>
    </w:p>
    <w:p w:rsidR="000F3816" w:rsidRPr="00CE5C84" w:rsidRDefault="000F3816" w:rsidP="00AD50AE">
      <w:pPr>
        <w:pStyle w:val="ConsPlusNormal"/>
        <w:jc w:val="right"/>
        <w:rPr>
          <w:sz w:val="22"/>
          <w:szCs w:val="22"/>
        </w:rPr>
      </w:pPr>
      <w:r w:rsidRPr="00CE5C84">
        <w:rPr>
          <w:sz w:val="22"/>
          <w:szCs w:val="22"/>
        </w:rPr>
        <w:t>Руководитель</w:t>
      </w:r>
    </w:p>
    <w:p w:rsidR="000F3816" w:rsidRPr="00CE5C84" w:rsidRDefault="000F3816" w:rsidP="00AD50AE">
      <w:pPr>
        <w:pStyle w:val="ConsPlusNormal"/>
        <w:jc w:val="right"/>
        <w:rPr>
          <w:sz w:val="22"/>
          <w:szCs w:val="22"/>
        </w:rPr>
      </w:pPr>
      <w:r w:rsidRPr="00CE5C84">
        <w:rPr>
          <w:sz w:val="22"/>
          <w:szCs w:val="22"/>
        </w:rPr>
        <w:t>А.В.АЛЕШИН</w:t>
      </w:r>
    </w:p>
    <w:p w:rsidR="000F3816" w:rsidRPr="00CE5C84" w:rsidRDefault="000F3816" w:rsidP="00AD50AE">
      <w:pPr>
        <w:pStyle w:val="ConsPlusNormal"/>
        <w:jc w:val="right"/>
        <w:rPr>
          <w:sz w:val="22"/>
          <w:szCs w:val="22"/>
        </w:rPr>
      </w:pPr>
    </w:p>
    <w:p w:rsidR="000F3816" w:rsidRPr="00CE5C84" w:rsidRDefault="000F3816" w:rsidP="00AD50AE">
      <w:pPr>
        <w:pStyle w:val="ConsPlusNormal"/>
        <w:jc w:val="right"/>
        <w:outlineLvl w:val="0"/>
        <w:rPr>
          <w:sz w:val="22"/>
          <w:szCs w:val="22"/>
        </w:rPr>
      </w:pPr>
      <w:r w:rsidRPr="00CE5C84">
        <w:rPr>
          <w:sz w:val="22"/>
          <w:szCs w:val="22"/>
        </w:rPr>
        <w:t>Утверждены</w:t>
      </w:r>
    </w:p>
    <w:p w:rsidR="000F3816" w:rsidRPr="00CE5C84" w:rsidRDefault="000F3816" w:rsidP="00AD50AE">
      <w:pPr>
        <w:pStyle w:val="ConsPlusNormal"/>
        <w:jc w:val="right"/>
        <w:rPr>
          <w:sz w:val="22"/>
          <w:szCs w:val="22"/>
        </w:rPr>
      </w:pPr>
      <w:r w:rsidRPr="00CE5C84">
        <w:rPr>
          <w:sz w:val="22"/>
          <w:szCs w:val="22"/>
        </w:rPr>
        <w:t>приказом Федеральной службы</w:t>
      </w:r>
    </w:p>
    <w:p w:rsidR="000F3816" w:rsidRPr="00CE5C84" w:rsidRDefault="000F3816" w:rsidP="00AD50AE">
      <w:pPr>
        <w:pStyle w:val="ConsPlusNormal"/>
        <w:jc w:val="right"/>
        <w:rPr>
          <w:sz w:val="22"/>
          <w:szCs w:val="22"/>
        </w:rPr>
      </w:pPr>
      <w:r w:rsidRPr="00CE5C84">
        <w:rPr>
          <w:sz w:val="22"/>
          <w:szCs w:val="22"/>
        </w:rPr>
        <w:t>по экологическому, технологическому</w:t>
      </w:r>
    </w:p>
    <w:p w:rsidR="000F3816" w:rsidRPr="00CE5C84" w:rsidRDefault="000F3816" w:rsidP="00AD50AE">
      <w:pPr>
        <w:pStyle w:val="ConsPlusNormal"/>
        <w:jc w:val="right"/>
        <w:rPr>
          <w:sz w:val="22"/>
          <w:szCs w:val="22"/>
        </w:rPr>
      </w:pPr>
      <w:r w:rsidRPr="00CE5C84">
        <w:rPr>
          <w:sz w:val="22"/>
          <w:szCs w:val="22"/>
        </w:rPr>
        <w:t>и атомному надзору</w:t>
      </w:r>
    </w:p>
    <w:p w:rsidR="000F3816" w:rsidRPr="00CE5C84" w:rsidRDefault="000F3816" w:rsidP="00AD50AE">
      <w:pPr>
        <w:pStyle w:val="ConsPlusNormal"/>
        <w:jc w:val="right"/>
        <w:rPr>
          <w:sz w:val="22"/>
          <w:szCs w:val="22"/>
        </w:rPr>
      </w:pPr>
      <w:r w:rsidRPr="00CE5C84">
        <w:rPr>
          <w:sz w:val="22"/>
          <w:szCs w:val="22"/>
        </w:rPr>
        <w:t>"Об утверждении Требований</w:t>
      </w:r>
    </w:p>
    <w:p w:rsidR="000F3816" w:rsidRPr="00CE5C84" w:rsidRDefault="000F3816" w:rsidP="00AD50AE">
      <w:pPr>
        <w:pStyle w:val="ConsPlusNormal"/>
        <w:jc w:val="right"/>
        <w:rPr>
          <w:sz w:val="22"/>
          <w:szCs w:val="22"/>
        </w:rPr>
      </w:pPr>
      <w:r w:rsidRPr="00CE5C84">
        <w:rPr>
          <w:sz w:val="22"/>
          <w:szCs w:val="22"/>
        </w:rPr>
        <w:t>к проведению квалификационного</w:t>
      </w:r>
    </w:p>
    <w:p w:rsidR="000F3816" w:rsidRPr="00CE5C84" w:rsidRDefault="000F3816" w:rsidP="00AD50AE">
      <w:pPr>
        <w:pStyle w:val="ConsPlusNormal"/>
        <w:jc w:val="right"/>
        <w:rPr>
          <w:sz w:val="22"/>
          <w:szCs w:val="22"/>
        </w:rPr>
      </w:pPr>
      <w:r w:rsidRPr="00CE5C84">
        <w:rPr>
          <w:sz w:val="22"/>
          <w:szCs w:val="22"/>
        </w:rPr>
        <w:t>экзамена по аттестации экспертов</w:t>
      </w:r>
    </w:p>
    <w:p w:rsidR="000F3816" w:rsidRPr="00CE5C84" w:rsidRDefault="000F3816" w:rsidP="00AD50AE">
      <w:pPr>
        <w:pStyle w:val="ConsPlusNormal"/>
        <w:jc w:val="right"/>
        <w:rPr>
          <w:sz w:val="22"/>
          <w:szCs w:val="22"/>
        </w:rPr>
      </w:pPr>
      <w:r w:rsidRPr="00CE5C84">
        <w:rPr>
          <w:sz w:val="22"/>
          <w:szCs w:val="22"/>
        </w:rPr>
        <w:t>в области промышленной безопасности"</w:t>
      </w:r>
    </w:p>
    <w:p w:rsidR="000F3816" w:rsidRPr="00CE5C84" w:rsidRDefault="000F3816" w:rsidP="00AD50AE">
      <w:pPr>
        <w:pStyle w:val="ConsPlusNormal"/>
        <w:jc w:val="right"/>
        <w:rPr>
          <w:sz w:val="22"/>
          <w:szCs w:val="22"/>
        </w:rPr>
      </w:pPr>
      <w:r w:rsidRPr="00CE5C84">
        <w:rPr>
          <w:sz w:val="22"/>
          <w:szCs w:val="22"/>
        </w:rPr>
        <w:t xml:space="preserve">от 19 августа </w:t>
      </w:r>
      <w:smartTag w:uri="urn:schemas-microsoft-com:office:smarttags" w:element="metricconverter">
        <w:smartTagPr>
          <w:attr w:name="ProductID" w:val="2015 г"/>
        </w:smartTagPr>
        <w:r w:rsidRPr="00CE5C84">
          <w:rPr>
            <w:sz w:val="22"/>
            <w:szCs w:val="22"/>
          </w:rPr>
          <w:t>2015 г</w:t>
        </w:r>
      </w:smartTag>
      <w:r w:rsidRPr="00CE5C84">
        <w:rPr>
          <w:sz w:val="22"/>
          <w:szCs w:val="22"/>
        </w:rPr>
        <w:t>. N 328</w:t>
      </w:r>
    </w:p>
    <w:p w:rsidR="000F3816" w:rsidRPr="00CE5C84" w:rsidRDefault="000F3816" w:rsidP="00AD50AE">
      <w:pPr>
        <w:pStyle w:val="ConsPlusNormal"/>
        <w:jc w:val="center"/>
        <w:rPr>
          <w:sz w:val="22"/>
          <w:szCs w:val="22"/>
        </w:rPr>
      </w:pPr>
    </w:p>
    <w:p w:rsidR="000F3816" w:rsidRPr="00CE5C84" w:rsidRDefault="000F3816" w:rsidP="00AD50AE">
      <w:pPr>
        <w:pStyle w:val="ConsPlusTitle"/>
        <w:jc w:val="center"/>
        <w:rPr>
          <w:sz w:val="22"/>
          <w:szCs w:val="22"/>
        </w:rPr>
      </w:pPr>
      <w:bookmarkStart w:id="0" w:name="Par38"/>
      <w:bookmarkEnd w:id="0"/>
      <w:r w:rsidRPr="00CE5C84">
        <w:rPr>
          <w:sz w:val="22"/>
          <w:szCs w:val="22"/>
        </w:rPr>
        <w:t>ТРЕБОВАНИЯ</w:t>
      </w:r>
    </w:p>
    <w:p w:rsidR="000F3816" w:rsidRPr="00CE5C84" w:rsidRDefault="000F3816" w:rsidP="00AD50AE">
      <w:pPr>
        <w:pStyle w:val="ConsPlusTitle"/>
        <w:jc w:val="center"/>
        <w:rPr>
          <w:sz w:val="22"/>
          <w:szCs w:val="22"/>
        </w:rPr>
      </w:pPr>
      <w:r w:rsidRPr="00CE5C84">
        <w:rPr>
          <w:sz w:val="22"/>
          <w:szCs w:val="22"/>
        </w:rPr>
        <w:t>К ПРОВЕДЕНИЮ КВАЛИФИКАЦИОННОГО ЭКЗАМЕНА ПО АТТЕСТАЦИИ</w:t>
      </w:r>
    </w:p>
    <w:p w:rsidR="000F3816" w:rsidRPr="00CE5C84" w:rsidRDefault="000F3816" w:rsidP="00AD50AE">
      <w:pPr>
        <w:pStyle w:val="ConsPlusTitle"/>
        <w:jc w:val="center"/>
        <w:rPr>
          <w:sz w:val="22"/>
          <w:szCs w:val="22"/>
        </w:rPr>
      </w:pPr>
      <w:r w:rsidRPr="00CE5C84">
        <w:rPr>
          <w:sz w:val="22"/>
          <w:szCs w:val="22"/>
        </w:rPr>
        <w:t>ЭКСПЕРТОВ В ОБЛАСТИ ПРОМЫШЛЕННОЙ БЕЗОПАСНОСТИ</w:t>
      </w:r>
    </w:p>
    <w:p w:rsidR="000F3816" w:rsidRPr="00CE5C84" w:rsidRDefault="000F3816" w:rsidP="00AD50AE">
      <w:pPr>
        <w:pStyle w:val="ConsPlusNormal"/>
        <w:jc w:val="center"/>
        <w:rPr>
          <w:sz w:val="22"/>
          <w:szCs w:val="22"/>
        </w:rPr>
      </w:pPr>
      <w:r w:rsidRPr="00CE5C84">
        <w:rPr>
          <w:sz w:val="22"/>
          <w:szCs w:val="22"/>
        </w:rPr>
        <w:t>(в ред. Приказов Ростехнадзора от 12.05.2016 N 188,</w:t>
      </w:r>
    </w:p>
    <w:p w:rsidR="000F3816" w:rsidRPr="00CE5C84" w:rsidRDefault="000F3816" w:rsidP="00AD50AE">
      <w:pPr>
        <w:pStyle w:val="ConsPlusNormal"/>
        <w:jc w:val="center"/>
        <w:rPr>
          <w:sz w:val="22"/>
          <w:szCs w:val="22"/>
        </w:rPr>
      </w:pPr>
      <w:r w:rsidRPr="00CE5C84">
        <w:rPr>
          <w:sz w:val="22"/>
          <w:szCs w:val="22"/>
        </w:rPr>
        <w:t>от 11.01.2017 N 7)</w:t>
      </w:r>
    </w:p>
    <w:p w:rsidR="000F3816" w:rsidRPr="00CE5C84" w:rsidRDefault="000F3816" w:rsidP="00AD50AE">
      <w:pPr>
        <w:pStyle w:val="ConsPlusNormal"/>
        <w:jc w:val="center"/>
        <w:rPr>
          <w:sz w:val="22"/>
          <w:szCs w:val="22"/>
        </w:rPr>
      </w:pPr>
    </w:p>
    <w:p w:rsidR="000F3816" w:rsidRPr="00CE5C84" w:rsidRDefault="000F3816" w:rsidP="00AD50AE">
      <w:pPr>
        <w:pStyle w:val="ConsPlusNormal"/>
        <w:ind w:firstLine="540"/>
        <w:jc w:val="both"/>
        <w:rPr>
          <w:sz w:val="22"/>
          <w:szCs w:val="22"/>
        </w:rPr>
      </w:pPr>
      <w:r w:rsidRPr="00CE5C84">
        <w:rPr>
          <w:sz w:val="22"/>
          <w:szCs w:val="22"/>
        </w:rPr>
        <w:t>1. Настоящие Требования к проведению квалификационного экзамена по аттестации экспертов в области промышленной безопасности (далее - Требования) устанавливают требования к процедуре проведения квалификационного экзамена физических лиц, претендующих на получение квалификационного удостоверения эксперта в области промышленной безопасности (далее - заявитель).</w:t>
      </w:r>
    </w:p>
    <w:p w:rsidR="000F3816" w:rsidRPr="00CE5C84" w:rsidRDefault="000F3816" w:rsidP="00AD50AE">
      <w:pPr>
        <w:pStyle w:val="ConsPlusNormal"/>
        <w:ind w:firstLine="540"/>
        <w:jc w:val="both"/>
        <w:rPr>
          <w:sz w:val="22"/>
          <w:szCs w:val="22"/>
        </w:rPr>
      </w:pPr>
      <w:r w:rsidRPr="00CE5C84">
        <w:rPr>
          <w:sz w:val="22"/>
          <w:szCs w:val="22"/>
        </w:rPr>
        <w:t xml:space="preserve">2. Квалификационный экзамен проводится в срок, не превышающий 3 месяцев со дня получения Ростехнадзором представленных заявителем документов, предусмотренных пунктом 7 Положения об аттестации экспертов в области промышленной безопасности, утвержденного постановлением Правительства Российской Федерации от 28 мая </w:t>
      </w:r>
      <w:smartTag w:uri="urn:schemas-microsoft-com:office:smarttags" w:element="metricconverter">
        <w:smartTagPr>
          <w:attr w:name="ProductID" w:val="2015 г"/>
        </w:smartTagPr>
        <w:r w:rsidRPr="00CE5C84">
          <w:rPr>
            <w:sz w:val="22"/>
            <w:szCs w:val="22"/>
          </w:rPr>
          <w:t>2015 г</w:t>
        </w:r>
      </w:smartTag>
      <w:r w:rsidRPr="00CE5C84">
        <w:rPr>
          <w:sz w:val="22"/>
          <w:szCs w:val="22"/>
        </w:rPr>
        <w:t>. N 509, но не ранее чем через 20 рабочих дней после дня направления уведомления заявителю о допуске его к прохождению квалификационного экзамена.</w:t>
      </w:r>
    </w:p>
    <w:p w:rsidR="000F3816" w:rsidRPr="00CE5C84" w:rsidRDefault="000F3816" w:rsidP="00AD50AE">
      <w:pPr>
        <w:pStyle w:val="ConsPlusNormal"/>
        <w:ind w:firstLine="540"/>
        <w:jc w:val="both"/>
        <w:rPr>
          <w:sz w:val="22"/>
          <w:szCs w:val="22"/>
        </w:rPr>
      </w:pPr>
      <w:r w:rsidRPr="00CE5C84">
        <w:rPr>
          <w:sz w:val="22"/>
          <w:szCs w:val="22"/>
        </w:rPr>
        <w:t>3. Заявителю в течение 5 рабочих дней со дня принятия Ростехнадзором решения о допуске заявителя к прохождению квалификационного экзамена направляется уведомление о допуске заявителя к прохождению квалификационного экзамена (далее - уведомление) заказным почтовым отправлением с уведомлением о вручении либо в виде электронного документа, подписанного простой электронной подписью, через информационно-телекоммуникационные сети общего доступа, включая сеть "Интернет", в том числе посредством федеральной государственной информационной системы "Единый портал государственных и муниципальных услуг (функций)", с указанием фамилии, имени и отчества (если имеется) заявителя, даты, времени и места проведения квалификационного экзамена, времени начала и окончания регистрации на прохождение квалификационного экзамена, области аттестации, а также телефонов структурного подразделения Ростехнадзора, ответственного за оказание государственной услуги.</w:t>
      </w:r>
    </w:p>
    <w:p w:rsidR="000F3816" w:rsidRPr="00CE5C84" w:rsidRDefault="000F3816" w:rsidP="00AD50AE">
      <w:pPr>
        <w:pStyle w:val="ConsPlusNormal"/>
        <w:ind w:firstLine="540"/>
        <w:jc w:val="both"/>
        <w:rPr>
          <w:sz w:val="22"/>
          <w:szCs w:val="22"/>
        </w:rPr>
      </w:pPr>
      <w:r w:rsidRPr="00CE5C84">
        <w:rPr>
          <w:sz w:val="22"/>
          <w:szCs w:val="22"/>
        </w:rPr>
        <w:t>4. Заявителю необходимо явиться в указанное в уведомлении место, в назначенные время и дату проведения квалификационного экзамена.</w:t>
      </w:r>
    </w:p>
    <w:p w:rsidR="000F3816" w:rsidRPr="00CE5C84" w:rsidRDefault="000F3816" w:rsidP="00AD50AE">
      <w:pPr>
        <w:pStyle w:val="ConsPlusNormal"/>
        <w:ind w:firstLine="540"/>
        <w:jc w:val="both"/>
        <w:rPr>
          <w:sz w:val="22"/>
          <w:szCs w:val="22"/>
        </w:rPr>
      </w:pPr>
      <w:r w:rsidRPr="00CE5C84">
        <w:rPr>
          <w:sz w:val="22"/>
          <w:szCs w:val="22"/>
        </w:rPr>
        <w:t>5. Аттестационная комиссия проводит квалификационный экзамен, который проходит поэтапно:</w:t>
      </w:r>
    </w:p>
    <w:p w:rsidR="000F3816" w:rsidRPr="00CE5C84" w:rsidRDefault="000F3816" w:rsidP="00AD50AE">
      <w:pPr>
        <w:pStyle w:val="ConsPlusNormal"/>
        <w:ind w:firstLine="540"/>
        <w:jc w:val="both"/>
        <w:rPr>
          <w:sz w:val="22"/>
          <w:szCs w:val="22"/>
        </w:rPr>
      </w:pPr>
      <w:r w:rsidRPr="00CE5C84">
        <w:rPr>
          <w:sz w:val="22"/>
          <w:szCs w:val="22"/>
        </w:rPr>
        <w:t>первый и второй этапы - компьютерное тестирование и решение ситуационных задач, которые проводятся в день, указанный в уведомлении;</w:t>
      </w:r>
    </w:p>
    <w:p w:rsidR="000F3816" w:rsidRPr="00CE5C84" w:rsidRDefault="000F3816" w:rsidP="00AD50AE">
      <w:pPr>
        <w:pStyle w:val="ConsPlusNormal"/>
        <w:ind w:firstLine="540"/>
        <w:jc w:val="both"/>
        <w:rPr>
          <w:sz w:val="22"/>
          <w:szCs w:val="22"/>
        </w:rPr>
      </w:pPr>
      <w:r w:rsidRPr="00CE5C84">
        <w:rPr>
          <w:sz w:val="22"/>
          <w:szCs w:val="22"/>
        </w:rPr>
        <w:t>третий этап - для заявителя, претендующего на прохождение аттестации эксперта первой или второй категории, - устное собеседование, которое проводится в указанный в уведомлении день. Собеседование не может быть назначено позднее 10 рабочих дней с момента прохождения заявителем второго этапа квалификационного экзамена.</w:t>
      </w:r>
    </w:p>
    <w:p w:rsidR="000F3816" w:rsidRPr="00CE5C84" w:rsidRDefault="000F3816" w:rsidP="00AD50AE">
      <w:pPr>
        <w:pStyle w:val="ConsPlusNormal"/>
        <w:ind w:firstLine="540"/>
        <w:jc w:val="both"/>
        <w:rPr>
          <w:sz w:val="22"/>
          <w:szCs w:val="22"/>
        </w:rPr>
      </w:pPr>
      <w:r w:rsidRPr="00CE5C84">
        <w:rPr>
          <w:sz w:val="22"/>
          <w:szCs w:val="22"/>
        </w:rPr>
        <w:t>6. Перед началом квалификационного экзамена заявитель, допущенный к сдаче, предъявляет секретарю аттестационной комиссии паспорт гражданина Российской Федерации либо иной документ, удостоверяющий личность.</w:t>
      </w:r>
    </w:p>
    <w:p w:rsidR="000F3816" w:rsidRPr="00CE5C84" w:rsidRDefault="000F3816" w:rsidP="00AD50AE">
      <w:pPr>
        <w:pStyle w:val="ConsPlusNormal"/>
        <w:jc w:val="both"/>
        <w:rPr>
          <w:sz w:val="22"/>
          <w:szCs w:val="22"/>
        </w:rPr>
      </w:pPr>
      <w:r w:rsidRPr="00CE5C84">
        <w:rPr>
          <w:sz w:val="22"/>
          <w:szCs w:val="22"/>
        </w:rPr>
        <w:t>(в ред. Приказа Ростехнадзора от 11.01.2017 N 7)</w:t>
      </w:r>
    </w:p>
    <w:p w:rsidR="000F3816" w:rsidRPr="00CE5C84" w:rsidRDefault="000F3816" w:rsidP="00AD50AE">
      <w:pPr>
        <w:pStyle w:val="ConsPlusNormal"/>
        <w:ind w:firstLine="540"/>
        <w:jc w:val="both"/>
        <w:rPr>
          <w:sz w:val="22"/>
          <w:szCs w:val="22"/>
        </w:rPr>
      </w:pPr>
      <w:r w:rsidRPr="00CE5C84">
        <w:rPr>
          <w:sz w:val="22"/>
          <w:szCs w:val="22"/>
        </w:rPr>
        <w:t>7. Заявитель, не имеющий при себе паспорта гражданина Российской Федерации или иного документа, удостоверяющего его личность, либо опоздавший к началу квалификационного экзамена, не допускается к его прохождению.</w:t>
      </w:r>
    </w:p>
    <w:p w:rsidR="000F3816" w:rsidRPr="00CE5C84" w:rsidRDefault="000F3816" w:rsidP="00AD50AE">
      <w:pPr>
        <w:pStyle w:val="ConsPlusNormal"/>
        <w:ind w:firstLine="540"/>
        <w:jc w:val="both"/>
        <w:rPr>
          <w:sz w:val="22"/>
          <w:szCs w:val="22"/>
        </w:rPr>
      </w:pPr>
      <w:r w:rsidRPr="00CE5C84">
        <w:rPr>
          <w:sz w:val="22"/>
          <w:szCs w:val="22"/>
        </w:rPr>
        <w:t>8. Заявителю, не явившемуся в назначенное время на квалификационный экзамен по уважительной причине и представившему подтверждающие документы, новая дата квалификационного экзамена назначается по его заявлению.</w:t>
      </w:r>
    </w:p>
    <w:p w:rsidR="000F3816" w:rsidRPr="00CE5C84" w:rsidRDefault="000F3816" w:rsidP="00AD50AE">
      <w:pPr>
        <w:pStyle w:val="ConsPlusNormal"/>
        <w:ind w:firstLine="540"/>
        <w:jc w:val="both"/>
        <w:rPr>
          <w:sz w:val="22"/>
          <w:szCs w:val="22"/>
        </w:rPr>
      </w:pPr>
      <w:r w:rsidRPr="00CE5C84">
        <w:rPr>
          <w:sz w:val="22"/>
          <w:szCs w:val="22"/>
        </w:rPr>
        <w:t>9. Секретарь аттестационной комиссии осуществляет регистрацию заявителей в журнале регистрации на квалификационный экзамен (приложение N 1 к настоящим Требованиям).</w:t>
      </w:r>
    </w:p>
    <w:p w:rsidR="000F3816" w:rsidRPr="00CE5C84" w:rsidRDefault="000F3816" w:rsidP="00AD50AE">
      <w:pPr>
        <w:pStyle w:val="ConsPlusNormal"/>
        <w:ind w:firstLine="540"/>
        <w:jc w:val="both"/>
        <w:rPr>
          <w:sz w:val="22"/>
          <w:szCs w:val="22"/>
        </w:rPr>
      </w:pPr>
      <w:r w:rsidRPr="00CE5C84">
        <w:rPr>
          <w:sz w:val="22"/>
          <w:szCs w:val="22"/>
        </w:rPr>
        <w:t>10. Регистрация заявителей заканчивается за 15 минут до начала квалификационного экзамена.</w:t>
      </w:r>
    </w:p>
    <w:p w:rsidR="000F3816" w:rsidRPr="00CE5C84" w:rsidRDefault="000F3816" w:rsidP="00AD50AE">
      <w:pPr>
        <w:pStyle w:val="ConsPlusNormal"/>
        <w:ind w:firstLine="540"/>
        <w:jc w:val="both"/>
        <w:rPr>
          <w:sz w:val="22"/>
          <w:szCs w:val="22"/>
        </w:rPr>
      </w:pPr>
      <w:r w:rsidRPr="00CE5C84">
        <w:rPr>
          <w:sz w:val="22"/>
          <w:szCs w:val="22"/>
        </w:rPr>
        <w:t>11. Заявитель, не прошедший регистрацию, не допускается на соответствующий этап квалификационного экзамена.</w:t>
      </w:r>
    </w:p>
    <w:p w:rsidR="000F3816" w:rsidRPr="00CE5C84" w:rsidRDefault="000F3816" w:rsidP="00AD50AE">
      <w:pPr>
        <w:pStyle w:val="ConsPlusNormal"/>
        <w:ind w:firstLine="540"/>
        <w:jc w:val="both"/>
        <w:rPr>
          <w:sz w:val="22"/>
          <w:szCs w:val="22"/>
        </w:rPr>
      </w:pPr>
      <w:r w:rsidRPr="00CE5C84">
        <w:rPr>
          <w:sz w:val="22"/>
          <w:szCs w:val="22"/>
        </w:rPr>
        <w:t xml:space="preserve">12. Проведение первого этапа (компьютерное тестирование) осуществляется с применением аппаратно-программного комплекса (далее - АПК) в форме ответов на вопросы, предлагаемые на квалификационном экзамене, которые утверждаются Ростехнадзором в соответствии с подпунктом "а" пункта 2 постановления Правительства Российской Федерации от 28 мая </w:t>
      </w:r>
      <w:smartTag w:uri="urn:schemas-microsoft-com:office:smarttags" w:element="metricconverter">
        <w:smartTagPr>
          <w:attr w:name="ProductID" w:val="2015 г"/>
        </w:smartTagPr>
        <w:r w:rsidRPr="00CE5C84">
          <w:rPr>
            <w:sz w:val="22"/>
            <w:szCs w:val="22"/>
          </w:rPr>
          <w:t>2015 г</w:t>
        </w:r>
      </w:smartTag>
      <w:r w:rsidRPr="00CE5C84">
        <w:rPr>
          <w:sz w:val="22"/>
          <w:szCs w:val="22"/>
        </w:rPr>
        <w:t>. N 509 "Об аттестации экспертов в области промышленной безопасности".</w:t>
      </w:r>
    </w:p>
    <w:p w:rsidR="000F3816" w:rsidRPr="00CE5C84" w:rsidRDefault="000F3816" w:rsidP="00AD50AE">
      <w:pPr>
        <w:pStyle w:val="ConsPlusNormal"/>
        <w:ind w:firstLine="540"/>
        <w:jc w:val="both"/>
        <w:rPr>
          <w:sz w:val="22"/>
          <w:szCs w:val="22"/>
        </w:rPr>
      </w:pPr>
      <w:r w:rsidRPr="00CE5C84">
        <w:rPr>
          <w:sz w:val="22"/>
          <w:szCs w:val="22"/>
        </w:rPr>
        <w:t>13. До начала проведения компьютерного тестирования секретарь аттестационной комиссии ознакамливает заявителя под роспись с руководством пользователя по программе компьютерного тестирования, а также выдает заявителю под роспись индивидуальный лист прохождения квалификационного экзамена (приложение N 2 к настоящим Требованиям).</w:t>
      </w:r>
    </w:p>
    <w:p w:rsidR="000F3816" w:rsidRPr="00CE5C84" w:rsidRDefault="000F3816" w:rsidP="00AD50AE">
      <w:pPr>
        <w:pStyle w:val="ConsPlusNormal"/>
        <w:ind w:firstLine="540"/>
        <w:jc w:val="both"/>
        <w:rPr>
          <w:sz w:val="22"/>
          <w:szCs w:val="22"/>
        </w:rPr>
      </w:pPr>
      <w:r w:rsidRPr="00CE5C84">
        <w:rPr>
          <w:sz w:val="22"/>
          <w:szCs w:val="22"/>
        </w:rPr>
        <w:t>14. Логин и пароль генерируются автоматически в АПК индивидуально для каждого заявителя.</w:t>
      </w:r>
    </w:p>
    <w:p w:rsidR="000F3816" w:rsidRPr="00CE5C84" w:rsidRDefault="000F3816" w:rsidP="00AD50AE">
      <w:pPr>
        <w:pStyle w:val="ConsPlusNormal"/>
        <w:ind w:firstLine="540"/>
        <w:jc w:val="both"/>
        <w:rPr>
          <w:sz w:val="22"/>
          <w:szCs w:val="22"/>
        </w:rPr>
      </w:pPr>
      <w:r w:rsidRPr="00CE5C84">
        <w:rPr>
          <w:sz w:val="22"/>
          <w:szCs w:val="22"/>
        </w:rPr>
        <w:t>15. В случае отказа заявителя от прохождения компьютерного тестирования секретарь аттестационной комиссии делает отметку и указывает причину отказа заявителя от прохождения компьютерного тестирования в индивидуальном листе прохождения квалификационного экзамена (далее - индивидуальный лист) и регистрационном журнале первого этапа.</w:t>
      </w:r>
    </w:p>
    <w:p w:rsidR="000F3816" w:rsidRPr="00CE5C84" w:rsidRDefault="000F3816" w:rsidP="00AD50AE">
      <w:pPr>
        <w:pStyle w:val="ConsPlusNormal"/>
        <w:ind w:firstLine="540"/>
        <w:jc w:val="both"/>
        <w:rPr>
          <w:sz w:val="22"/>
          <w:szCs w:val="22"/>
        </w:rPr>
      </w:pPr>
      <w:r w:rsidRPr="00CE5C84">
        <w:rPr>
          <w:sz w:val="22"/>
          <w:szCs w:val="22"/>
        </w:rPr>
        <w:t>16. Заявителю в ходе компьютерного тестирования необходимо ответить на двести вопросов по заявленной области аттестации, отобранных АПК из общей базы вопросов методом случайной выборки. Время прохождения компьютерного тестирования составляет 2 часа 30 минут (150 минут). Заявитель может завершить компьютерное тестирование досрочно.</w:t>
      </w:r>
    </w:p>
    <w:p w:rsidR="000F3816" w:rsidRPr="00CE5C84" w:rsidRDefault="000F3816" w:rsidP="00AD50AE">
      <w:pPr>
        <w:pStyle w:val="ConsPlusNormal"/>
        <w:jc w:val="both"/>
        <w:rPr>
          <w:sz w:val="22"/>
          <w:szCs w:val="22"/>
        </w:rPr>
      </w:pPr>
      <w:r w:rsidRPr="00CE5C84">
        <w:rPr>
          <w:sz w:val="22"/>
          <w:szCs w:val="22"/>
        </w:rPr>
        <w:t>(в ред. Приказа Ростехнадзора от 12.05.2016 N 188)</w:t>
      </w:r>
    </w:p>
    <w:p w:rsidR="000F3816" w:rsidRPr="00CE5C84" w:rsidRDefault="000F3816" w:rsidP="00AD50AE">
      <w:pPr>
        <w:pStyle w:val="ConsPlusNormal"/>
        <w:ind w:firstLine="540"/>
        <w:jc w:val="both"/>
        <w:rPr>
          <w:sz w:val="22"/>
          <w:szCs w:val="22"/>
        </w:rPr>
      </w:pPr>
      <w:r w:rsidRPr="00CE5C84">
        <w:rPr>
          <w:sz w:val="22"/>
          <w:szCs w:val="22"/>
        </w:rPr>
        <w:t>На каждый из вопросов возможен только один правильный вариант ответа.</w:t>
      </w:r>
    </w:p>
    <w:p w:rsidR="000F3816" w:rsidRPr="00CE5C84" w:rsidRDefault="000F3816" w:rsidP="00AD50AE">
      <w:pPr>
        <w:pStyle w:val="ConsPlusNormal"/>
        <w:ind w:firstLine="540"/>
        <w:jc w:val="both"/>
        <w:rPr>
          <w:sz w:val="22"/>
          <w:szCs w:val="22"/>
        </w:rPr>
      </w:pPr>
      <w:r w:rsidRPr="00CE5C84">
        <w:rPr>
          <w:sz w:val="22"/>
          <w:szCs w:val="22"/>
        </w:rPr>
        <w:t>17. Результат компьютерного тестирования признается положительным, если заявитель, претендующий на прохождение аттестации:</w:t>
      </w:r>
    </w:p>
    <w:p w:rsidR="000F3816" w:rsidRPr="00CE5C84" w:rsidRDefault="000F3816" w:rsidP="00AD50AE">
      <w:pPr>
        <w:pStyle w:val="ConsPlusNormal"/>
        <w:ind w:firstLine="540"/>
        <w:jc w:val="both"/>
        <w:rPr>
          <w:sz w:val="22"/>
          <w:szCs w:val="22"/>
        </w:rPr>
      </w:pPr>
      <w:bookmarkStart w:id="1" w:name="Par68"/>
      <w:bookmarkEnd w:id="1"/>
      <w:r w:rsidRPr="00CE5C84">
        <w:rPr>
          <w:sz w:val="22"/>
          <w:szCs w:val="22"/>
        </w:rPr>
        <w:t>эксперта первой категории, ответил верно не менее чем на сто девяносто вопросов;</w:t>
      </w:r>
    </w:p>
    <w:p w:rsidR="000F3816" w:rsidRPr="00CE5C84" w:rsidRDefault="000F3816" w:rsidP="00AD50AE">
      <w:pPr>
        <w:pStyle w:val="ConsPlusNormal"/>
        <w:ind w:firstLine="540"/>
        <w:jc w:val="both"/>
        <w:rPr>
          <w:sz w:val="22"/>
          <w:szCs w:val="22"/>
        </w:rPr>
      </w:pPr>
      <w:bookmarkStart w:id="2" w:name="Par69"/>
      <w:bookmarkEnd w:id="2"/>
      <w:r w:rsidRPr="00CE5C84">
        <w:rPr>
          <w:sz w:val="22"/>
          <w:szCs w:val="22"/>
        </w:rPr>
        <w:t>эксперта второй категории, ответил верно не менее чем на сто восемьдесят вопросов;</w:t>
      </w:r>
    </w:p>
    <w:p w:rsidR="000F3816" w:rsidRPr="00CE5C84" w:rsidRDefault="000F3816" w:rsidP="00AD50AE">
      <w:pPr>
        <w:pStyle w:val="ConsPlusNormal"/>
        <w:ind w:firstLine="540"/>
        <w:jc w:val="both"/>
        <w:rPr>
          <w:sz w:val="22"/>
          <w:szCs w:val="22"/>
        </w:rPr>
      </w:pPr>
      <w:r w:rsidRPr="00CE5C84">
        <w:rPr>
          <w:sz w:val="22"/>
          <w:szCs w:val="22"/>
        </w:rPr>
        <w:t>эксперта третьей категории, ответил верно не менее чем на сто семьдесят вопросов.</w:t>
      </w:r>
    </w:p>
    <w:p w:rsidR="000F3816" w:rsidRPr="00CE5C84" w:rsidRDefault="000F3816" w:rsidP="00AD50AE">
      <w:pPr>
        <w:pStyle w:val="ConsPlusNormal"/>
        <w:ind w:firstLine="540"/>
        <w:jc w:val="both"/>
        <w:rPr>
          <w:sz w:val="22"/>
          <w:szCs w:val="22"/>
        </w:rPr>
      </w:pPr>
      <w:r w:rsidRPr="00CE5C84">
        <w:rPr>
          <w:sz w:val="22"/>
          <w:szCs w:val="22"/>
        </w:rPr>
        <w:t>18. По окончании компьютерного тестирования в автоматическом режиме формируется и распечатывается индивидуальный лист компьютерного тестирования заявителя (приложение N 3 к настоящим Требованиям).</w:t>
      </w:r>
    </w:p>
    <w:p w:rsidR="000F3816" w:rsidRPr="00CE5C84" w:rsidRDefault="000F3816" w:rsidP="00AD50AE">
      <w:pPr>
        <w:pStyle w:val="ConsPlusNormal"/>
        <w:ind w:firstLine="540"/>
        <w:jc w:val="both"/>
        <w:rPr>
          <w:sz w:val="22"/>
          <w:szCs w:val="22"/>
        </w:rPr>
      </w:pPr>
      <w:r w:rsidRPr="00CE5C84">
        <w:rPr>
          <w:sz w:val="22"/>
          <w:szCs w:val="22"/>
        </w:rPr>
        <w:t>Заявитель ознакамливается с листом компьютерного тестирования под роспись, который приобщается к личному учетному делу.</w:t>
      </w:r>
    </w:p>
    <w:p w:rsidR="000F3816" w:rsidRPr="00CE5C84" w:rsidRDefault="000F3816" w:rsidP="00AD50AE">
      <w:pPr>
        <w:pStyle w:val="ConsPlusNormal"/>
        <w:ind w:firstLine="540"/>
        <w:jc w:val="both"/>
        <w:rPr>
          <w:sz w:val="22"/>
          <w:szCs w:val="22"/>
        </w:rPr>
      </w:pPr>
      <w:r w:rsidRPr="00CE5C84">
        <w:rPr>
          <w:sz w:val="22"/>
          <w:szCs w:val="22"/>
        </w:rPr>
        <w:t>19. При положительном результате компьютерного тестирования заявитель допускается к решению ситуационных задач (далее - второй этап).</w:t>
      </w:r>
    </w:p>
    <w:p w:rsidR="000F3816" w:rsidRPr="00CE5C84" w:rsidRDefault="000F3816" w:rsidP="00AD50AE">
      <w:pPr>
        <w:pStyle w:val="ConsPlusNormal"/>
        <w:ind w:firstLine="540"/>
        <w:jc w:val="both"/>
        <w:rPr>
          <w:sz w:val="22"/>
          <w:szCs w:val="22"/>
        </w:rPr>
      </w:pPr>
      <w:r w:rsidRPr="00CE5C84">
        <w:rPr>
          <w:sz w:val="22"/>
          <w:szCs w:val="22"/>
        </w:rPr>
        <w:t>Заявители, претендующие на прохождение аттестации эксперта первой или второй категории, ответившие верно не менее чем на 170 вопросов компьютерного тестирования, но не набравшие необходимого количества верных ответов, указанного соответственно в абзацах втором и третьем пункта 17 настоящих Требований, допускаются ко второму этапу квалификационного экзамена.</w:t>
      </w:r>
    </w:p>
    <w:p w:rsidR="000F3816" w:rsidRPr="00CE5C84" w:rsidRDefault="000F3816" w:rsidP="00AD50AE">
      <w:pPr>
        <w:pStyle w:val="ConsPlusNormal"/>
        <w:jc w:val="both"/>
        <w:rPr>
          <w:sz w:val="22"/>
          <w:szCs w:val="22"/>
        </w:rPr>
      </w:pPr>
      <w:r w:rsidRPr="00CE5C84">
        <w:rPr>
          <w:sz w:val="22"/>
          <w:szCs w:val="22"/>
        </w:rPr>
        <w:t>(абзац введен Приказом Ростехнадзора от 11.01.2017 N 7)</w:t>
      </w:r>
    </w:p>
    <w:p w:rsidR="000F3816" w:rsidRPr="00CE5C84" w:rsidRDefault="000F3816" w:rsidP="00AD50AE">
      <w:pPr>
        <w:pStyle w:val="ConsPlusNormal"/>
        <w:ind w:firstLine="540"/>
        <w:jc w:val="both"/>
        <w:rPr>
          <w:sz w:val="22"/>
          <w:szCs w:val="22"/>
        </w:rPr>
      </w:pPr>
      <w:r w:rsidRPr="00CE5C84">
        <w:rPr>
          <w:sz w:val="22"/>
          <w:szCs w:val="22"/>
        </w:rPr>
        <w:t>Заявители, претендующие на прохождение аттестации эксперта первой категории, ответившие верно не менее чем на 180 вопросов компьютерного тестирования, вправе претендовать на присвоение второй категории.</w:t>
      </w:r>
    </w:p>
    <w:p w:rsidR="000F3816" w:rsidRPr="00CE5C84" w:rsidRDefault="000F3816" w:rsidP="00AD50AE">
      <w:pPr>
        <w:pStyle w:val="ConsPlusNormal"/>
        <w:jc w:val="both"/>
        <w:rPr>
          <w:sz w:val="22"/>
          <w:szCs w:val="22"/>
        </w:rPr>
      </w:pPr>
      <w:r w:rsidRPr="00CE5C84">
        <w:rPr>
          <w:sz w:val="22"/>
          <w:szCs w:val="22"/>
        </w:rPr>
        <w:t>(абзац введен Приказом Ростехнадзора от 11.01.2017 N 7)</w:t>
      </w:r>
    </w:p>
    <w:p w:rsidR="000F3816" w:rsidRPr="00CE5C84" w:rsidRDefault="000F3816" w:rsidP="00AD50AE">
      <w:pPr>
        <w:pStyle w:val="ConsPlusNormal"/>
        <w:ind w:firstLine="540"/>
        <w:jc w:val="both"/>
        <w:rPr>
          <w:sz w:val="22"/>
          <w:szCs w:val="22"/>
        </w:rPr>
      </w:pPr>
      <w:r w:rsidRPr="00CE5C84">
        <w:rPr>
          <w:sz w:val="22"/>
          <w:szCs w:val="22"/>
        </w:rPr>
        <w:t>Заявители, претендующие на прохождение аттестации эксперта первой или второй категории, ответившие верно не менее чем на 170 вопросов компьютерного тестирования, вправе претендовать на присвоение третьей категории.</w:t>
      </w:r>
    </w:p>
    <w:p w:rsidR="000F3816" w:rsidRPr="00CE5C84" w:rsidRDefault="000F3816" w:rsidP="00AD50AE">
      <w:pPr>
        <w:pStyle w:val="ConsPlusNormal"/>
        <w:jc w:val="both"/>
        <w:rPr>
          <w:sz w:val="22"/>
          <w:szCs w:val="22"/>
        </w:rPr>
      </w:pPr>
      <w:r w:rsidRPr="00CE5C84">
        <w:rPr>
          <w:sz w:val="22"/>
          <w:szCs w:val="22"/>
        </w:rPr>
        <w:t>(абзац введен Приказом Ростехнадзора от 11.01.2017 N 7)</w:t>
      </w:r>
    </w:p>
    <w:p w:rsidR="000F3816" w:rsidRPr="00CE5C84" w:rsidRDefault="000F3816" w:rsidP="00AD50AE">
      <w:pPr>
        <w:pStyle w:val="ConsPlusNormal"/>
        <w:ind w:firstLine="540"/>
        <w:jc w:val="both"/>
        <w:rPr>
          <w:sz w:val="22"/>
          <w:szCs w:val="22"/>
        </w:rPr>
      </w:pPr>
      <w:r w:rsidRPr="00CE5C84">
        <w:rPr>
          <w:sz w:val="22"/>
          <w:szCs w:val="22"/>
        </w:rPr>
        <w:t>Перед началом второго этапа заявитель проходит регистрацию.</w:t>
      </w:r>
    </w:p>
    <w:p w:rsidR="000F3816" w:rsidRPr="00CE5C84" w:rsidRDefault="000F3816" w:rsidP="00AD50AE">
      <w:pPr>
        <w:pStyle w:val="ConsPlusNormal"/>
        <w:ind w:firstLine="540"/>
        <w:jc w:val="both"/>
        <w:rPr>
          <w:sz w:val="22"/>
          <w:szCs w:val="22"/>
        </w:rPr>
      </w:pPr>
      <w:r w:rsidRPr="00CE5C84">
        <w:rPr>
          <w:sz w:val="22"/>
          <w:szCs w:val="22"/>
        </w:rPr>
        <w:t>20. Заявителю необходимо решить четыре ситуационные задачи. Время решения ситуационных задач составляет 3 часа (180 минут). Заявитель может завершить решение досрочно.</w:t>
      </w:r>
    </w:p>
    <w:p w:rsidR="000F3816" w:rsidRPr="00CE5C84" w:rsidRDefault="000F3816" w:rsidP="00AD50AE">
      <w:pPr>
        <w:pStyle w:val="ConsPlusNormal"/>
        <w:ind w:firstLine="540"/>
        <w:jc w:val="both"/>
        <w:rPr>
          <w:sz w:val="22"/>
          <w:szCs w:val="22"/>
        </w:rPr>
      </w:pPr>
      <w:r w:rsidRPr="00CE5C84">
        <w:rPr>
          <w:sz w:val="22"/>
          <w:szCs w:val="22"/>
        </w:rPr>
        <w:t>21. С помощью АПК методом случайной выборки для заявителя формируется набор ситуационных задач (далее - билет). Билет состоит из четырех ситуационных задач в соответствии с областью аттестации заявителя. Условия задач предоставляются заявителю в электронном виде на экране монитора АПК.</w:t>
      </w:r>
    </w:p>
    <w:p w:rsidR="000F3816" w:rsidRPr="00CE5C84" w:rsidRDefault="000F3816" w:rsidP="00AD50AE">
      <w:pPr>
        <w:pStyle w:val="ConsPlusNormal"/>
        <w:jc w:val="both"/>
        <w:rPr>
          <w:sz w:val="22"/>
          <w:szCs w:val="22"/>
        </w:rPr>
      </w:pPr>
      <w:r w:rsidRPr="00CE5C84">
        <w:rPr>
          <w:sz w:val="22"/>
          <w:szCs w:val="22"/>
        </w:rPr>
        <w:t>(п. 21 в ред. Приказа Ростехнадзора от 11.01.2017 N 7)</w:t>
      </w:r>
    </w:p>
    <w:p w:rsidR="000F3816" w:rsidRPr="00CE5C84" w:rsidRDefault="000F3816" w:rsidP="00AD50AE">
      <w:pPr>
        <w:pStyle w:val="ConsPlusNormal"/>
        <w:ind w:firstLine="540"/>
        <w:jc w:val="both"/>
        <w:rPr>
          <w:sz w:val="22"/>
          <w:szCs w:val="22"/>
        </w:rPr>
      </w:pPr>
      <w:r w:rsidRPr="00CE5C84">
        <w:rPr>
          <w:sz w:val="22"/>
          <w:szCs w:val="22"/>
        </w:rPr>
        <w:t>22. Заявителю для оформления решений ситуационных задач аттестационной комиссией предоставляются листы формата A4.</w:t>
      </w:r>
    </w:p>
    <w:p w:rsidR="000F3816" w:rsidRPr="00CE5C84" w:rsidRDefault="000F3816" w:rsidP="00AD50AE">
      <w:pPr>
        <w:pStyle w:val="ConsPlusNormal"/>
        <w:jc w:val="both"/>
        <w:rPr>
          <w:sz w:val="22"/>
          <w:szCs w:val="22"/>
        </w:rPr>
      </w:pPr>
      <w:r w:rsidRPr="00CE5C84">
        <w:rPr>
          <w:sz w:val="22"/>
          <w:szCs w:val="22"/>
        </w:rPr>
        <w:t>(п. 22 в ред. Приказа Ростехнадзора от 11.01.2017 N 7)</w:t>
      </w:r>
    </w:p>
    <w:p w:rsidR="000F3816" w:rsidRPr="00CE5C84" w:rsidRDefault="000F3816" w:rsidP="00AD50AE">
      <w:pPr>
        <w:pStyle w:val="ConsPlusNormal"/>
        <w:ind w:firstLine="540"/>
        <w:jc w:val="both"/>
        <w:rPr>
          <w:sz w:val="22"/>
          <w:szCs w:val="22"/>
        </w:rPr>
      </w:pPr>
      <w:r w:rsidRPr="00CE5C84">
        <w:rPr>
          <w:sz w:val="22"/>
          <w:szCs w:val="22"/>
        </w:rPr>
        <w:t>23. Решение должно быть оформлено разборчивым почерком на русском языке письменными принадлежностями, предоставленными аттестационной комиссией, с проставлением подписи заявителя, даты, времени и номера задачи на каждом листе.</w:t>
      </w:r>
    </w:p>
    <w:p w:rsidR="000F3816" w:rsidRPr="00CE5C84" w:rsidRDefault="000F3816" w:rsidP="00AD50AE">
      <w:pPr>
        <w:pStyle w:val="ConsPlusNormal"/>
        <w:jc w:val="both"/>
        <w:rPr>
          <w:sz w:val="22"/>
          <w:szCs w:val="22"/>
        </w:rPr>
      </w:pPr>
      <w:r w:rsidRPr="00CE5C84">
        <w:rPr>
          <w:sz w:val="22"/>
          <w:szCs w:val="22"/>
        </w:rPr>
        <w:t>(п. 23 в ред. Приказа Ростехнадзора от 11.01.2017 N 7)</w:t>
      </w:r>
    </w:p>
    <w:p w:rsidR="000F3816" w:rsidRPr="00CE5C84" w:rsidRDefault="000F3816" w:rsidP="00AD50AE">
      <w:pPr>
        <w:pStyle w:val="ConsPlusNormal"/>
        <w:ind w:firstLine="540"/>
        <w:jc w:val="both"/>
        <w:rPr>
          <w:sz w:val="22"/>
          <w:szCs w:val="22"/>
        </w:rPr>
      </w:pPr>
      <w:r w:rsidRPr="00CE5C84">
        <w:rPr>
          <w:sz w:val="22"/>
          <w:szCs w:val="22"/>
        </w:rPr>
        <w:t>24. Во время решения ситуационных задач заявителю аттестационная комиссия предоставляет необходимые справочные материалы и средства вычислительной техники.</w:t>
      </w:r>
    </w:p>
    <w:p w:rsidR="000F3816" w:rsidRPr="00CE5C84" w:rsidRDefault="000F3816" w:rsidP="00AD50AE">
      <w:pPr>
        <w:pStyle w:val="ConsPlusNormal"/>
        <w:ind w:firstLine="540"/>
        <w:jc w:val="both"/>
        <w:rPr>
          <w:sz w:val="22"/>
          <w:szCs w:val="22"/>
        </w:rPr>
      </w:pPr>
      <w:r w:rsidRPr="00CE5C84">
        <w:rPr>
          <w:sz w:val="22"/>
          <w:szCs w:val="22"/>
        </w:rPr>
        <w:t>Листы с решениями ситуационных задач передаются заявителем в аттестационную комиссию с отметкой в журнале.</w:t>
      </w:r>
    </w:p>
    <w:p w:rsidR="000F3816" w:rsidRPr="00CE5C84" w:rsidRDefault="000F3816" w:rsidP="00AD50AE">
      <w:pPr>
        <w:pStyle w:val="ConsPlusNormal"/>
        <w:ind w:firstLine="540"/>
        <w:jc w:val="both"/>
        <w:rPr>
          <w:sz w:val="22"/>
          <w:szCs w:val="22"/>
        </w:rPr>
      </w:pPr>
      <w:r w:rsidRPr="00CE5C84">
        <w:rPr>
          <w:sz w:val="22"/>
          <w:szCs w:val="22"/>
        </w:rPr>
        <w:t>25. Аттестационная комиссия проверяет правильность решения ситуационных задач в течение суток.</w:t>
      </w:r>
    </w:p>
    <w:p w:rsidR="000F3816" w:rsidRPr="00CE5C84" w:rsidRDefault="000F3816" w:rsidP="00AD50AE">
      <w:pPr>
        <w:pStyle w:val="ConsPlusNormal"/>
        <w:ind w:firstLine="540"/>
        <w:jc w:val="both"/>
        <w:rPr>
          <w:sz w:val="22"/>
          <w:szCs w:val="22"/>
        </w:rPr>
      </w:pPr>
      <w:r w:rsidRPr="00CE5C84">
        <w:rPr>
          <w:sz w:val="22"/>
          <w:szCs w:val="22"/>
        </w:rPr>
        <w:t>Листы с решениями ситуационных задач подписываются членами аттестационной комиссии.</w:t>
      </w:r>
    </w:p>
    <w:p w:rsidR="000F3816" w:rsidRPr="00CE5C84" w:rsidRDefault="000F3816" w:rsidP="00AD50AE">
      <w:pPr>
        <w:pStyle w:val="ConsPlusNormal"/>
        <w:ind w:firstLine="540"/>
        <w:jc w:val="both"/>
        <w:rPr>
          <w:sz w:val="22"/>
          <w:szCs w:val="22"/>
        </w:rPr>
      </w:pPr>
      <w:bookmarkStart w:id="3" w:name="Par92"/>
      <w:bookmarkEnd w:id="3"/>
      <w:r w:rsidRPr="00CE5C84">
        <w:rPr>
          <w:sz w:val="22"/>
          <w:szCs w:val="22"/>
        </w:rPr>
        <w:t>26. Результат прохождения заявителем второго этапа квалификационного экзамена признается положительным, если заявитель, претендующий на прохождение аттестации:</w:t>
      </w:r>
    </w:p>
    <w:p w:rsidR="000F3816" w:rsidRPr="00CE5C84" w:rsidRDefault="000F3816" w:rsidP="00AD50AE">
      <w:pPr>
        <w:pStyle w:val="ConsPlusNormal"/>
        <w:ind w:firstLine="540"/>
        <w:jc w:val="both"/>
        <w:rPr>
          <w:sz w:val="22"/>
          <w:szCs w:val="22"/>
        </w:rPr>
      </w:pPr>
      <w:r w:rsidRPr="00CE5C84">
        <w:rPr>
          <w:sz w:val="22"/>
          <w:szCs w:val="22"/>
        </w:rPr>
        <w:t>эксперта первой категории, решил верно четыре задачи;</w:t>
      </w:r>
    </w:p>
    <w:p w:rsidR="000F3816" w:rsidRPr="00CE5C84" w:rsidRDefault="000F3816" w:rsidP="00AD50AE">
      <w:pPr>
        <w:pStyle w:val="ConsPlusNormal"/>
        <w:ind w:firstLine="540"/>
        <w:jc w:val="both"/>
        <w:rPr>
          <w:sz w:val="22"/>
          <w:szCs w:val="22"/>
        </w:rPr>
      </w:pPr>
      <w:r w:rsidRPr="00CE5C84">
        <w:rPr>
          <w:sz w:val="22"/>
          <w:szCs w:val="22"/>
        </w:rPr>
        <w:t>эксперта второй категории, решил верно не менее трех задач;</w:t>
      </w:r>
    </w:p>
    <w:p w:rsidR="000F3816" w:rsidRPr="00CE5C84" w:rsidRDefault="000F3816" w:rsidP="00AD50AE">
      <w:pPr>
        <w:pStyle w:val="ConsPlusNormal"/>
        <w:ind w:firstLine="540"/>
        <w:jc w:val="both"/>
        <w:rPr>
          <w:sz w:val="22"/>
          <w:szCs w:val="22"/>
        </w:rPr>
      </w:pPr>
      <w:r w:rsidRPr="00CE5C84">
        <w:rPr>
          <w:sz w:val="22"/>
          <w:szCs w:val="22"/>
        </w:rPr>
        <w:t>эксперта третьей категории, решил верно не менее двух задач.</w:t>
      </w:r>
    </w:p>
    <w:p w:rsidR="000F3816" w:rsidRPr="00CE5C84" w:rsidRDefault="000F3816" w:rsidP="00AD50AE">
      <w:pPr>
        <w:pStyle w:val="ConsPlusNormal"/>
        <w:ind w:firstLine="540"/>
        <w:jc w:val="both"/>
        <w:rPr>
          <w:sz w:val="22"/>
          <w:szCs w:val="22"/>
        </w:rPr>
      </w:pPr>
      <w:r w:rsidRPr="00CE5C84">
        <w:rPr>
          <w:sz w:val="22"/>
          <w:szCs w:val="22"/>
        </w:rPr>
        <w:t>Заявитель, претендующий на прохождение аттестации эксперта первой категории (с учетом результата первого этапа квалификационного экзамена), решивший верно три задачи, допускается к третьему этапу (собеседованию) с возможностью присвоения ему второй категории.</w:t>
      </w:r>
    </w:p>
    <w:p w:rsidR="000F3816" w:rsidRPr="00CE5C84" w:rsidRDefault="000F3816" w:rsidP="00AD50AE">
      <w:pPr>
        <w:pStyle w:val="ConsPlusNormal"/>
        <w:ind w:firstLine="540"/>
        <w:jc w:val="both"/>
        <w:rPr>
          <w:sz w:val="22"/>
          <w:szCs w:val="22"/>
        </w:rPr>
      </w:pPr>
      <w:r w:rsidRPr="00CE5C84">
        <w:rPr>
          <w:sz w:val="22"/>
          <w:szCs w:val="22"/>
        </w:rPr>
        <w:t>Заявитель, претендующий на прохождение аттестации эксперта первой или второй категории, решивший верно две задачи, вправе в течение 3 рабочих дней с даты объявления результатов решения ситуационных задач, обратиться в Ростехнадзор с заявлением о присвоении ему третьей категории.</w:t>
      </w:r>
    </w:p>
    <w:p w:rsidR="000F3816" w:rsidRPr="00CE5C84" w:rsidRDefault="000F3816" w:rsidP="00AD50AE">
      <w:pPr>
        <w:pStyle w:val="ConsPlusNormal"/>
        <w:jc w:val="both"/>
        <w:rPr>
          <w:sz w:val="22"/>
          <w:szCs w:val="22"/>
        </w:rPr>
      </w:pPr>
      <w:r w:rsidRPr="00CE5C84">
        <w:rPr>
          <w:sz w:val="22"/>
          <w:szCs w:val="22"/>
        </w:rPr>
        <w:t>(п. 26 в ред. Приказа Ростехнадзора от 11.01.2017 N 7)</w:t>
      </w:r>
    </w:p>
    <w:p w:rsidR="000F3816" w:rsidRPr="00CE5C84" w:rsidRDefault="000F3816" w:rsidP="00AD50AE">
      <w:pPr>
        <w:pStyle w:val="ConsPlusNormal"/>
        <w:ind w:firstLine="540"/>
        <w:jc w:val="both"/>
        <w:rPr>
          <w:sz w:val="22"/>
          <w:szCs w:val="22"/>
        </w:rPr>
      </w:pPr>
      <w:r w:rsidRPr="00CE5C84">
        <w:rPr>
          <w:sz w:val="22"/>
          <w:szCs w:val="22"/>
        </w:rPr>
        <w:t>26.1. При отрицательном результате второго этапа квалификационного экзамена заявитель вправе в течение 3 рабочих дней с даты объявления результатов решения ситуационных задач обратиться в Ростехнадзор с заявлением о пересдаче второго этапа квалификационного экзамена.</w:t>
      </w:r>
    </w:p>
    <w:p w:rsidR="000F3816" w:rsidRPr="00CE5C84" w:rsidRDefault="000F3816" w:rsidP="00AD50AE">
      <w:pPr>
        <w:pStyle w:val="ConsPlusNormal"/>
        <w:ind w:firstLine="540"/>
        <w:jc w:val="both"/>
        <w:rPr>
          <w:sz w:val="22"/>
          <w:szCs w:val="22"/>
        </w:rPr>
      </w:pPr>
      <w:r w:rsidRPr="00CE5C84">
        <w:rPr>
          <w:sz w:val="22"/>
          <w:szCs w:val="22"/>
        </w:rPr>
        <w:t>В течение 7 рабочих дней со дня регистрации заявления о пересдаче второго этапа квалификационного экзамена заявителю направляется уведомление в виде электронного документа, подписанного усиленной квалифицированной электронной подписью, посредством информационно-телекоммуникационной сети "Интернет" либо иным способом, обеспечивающим подтверждение получения такого уведомления, с указанием даты, времени и места пересдачи второго этапа квалификационного экзамена.</w:t>
      </w:r>
    </w:p>
    <w:p w:rsidR="000F3816" w:rsidRPr="00CE5C84" w:rsidRDefault="000F3816" w:rsidP="00AD50AE">
      <w:pPr>
        <w:pStyle w:val="ConsPlusNormal"/>
        <w:ind w:firstLine="540"/>
        <w:jc w:val="both"/>
        <w:rPr>
          <w:sz w:val="22"/>
          <w:szCs w:val="22"/>
        </w:rPr>
      </w:pPr>
      <w:r w:rsidRPr="00CE5C84">
        <w:rPr>
          <w:sz w:val="22"/>
          <w:szCs w:val="22"/>
        </w:rPr>
        <w:t>Пересдача второго этапа квалификационного экзамена не может быть проведена позднее 25 рабочих дней со дня регистрации заявления о пересдаче.</w:t>
      </w:r>
    </w:p>
    <w:p w:rsidR="000F3816" w:rsidRPr="00CE5C84" w:rsidRDefault="000F3816" w:rsidP="00AD50AE">
      <w:pPr>
        <w:pStyle w:val="ConsPlusNormal"/>
        <w:ind w:firstLine="540"/>
        <w:jc w:val="both"/>
        <w:rPr>
          <w:sz w:val="22"/>
          <w:szCs w:val="22"/>
        </w:rPr>
      </w:pPr>
      <w:r w:rsidRPr="00CE5C84">
        <w:rPr>
          <w:sz w:val="22"/>
          <w:szCs w:val="22"/>
        </w:rPr>
        <w:t>Заявитель имеет право на пересдачу второго этапа квалификационного экзамена только один раз.</w:t>
      </w:r>
    </w:p>
    <w:p w:rsidR="000F3816" w:rsidRPr="00CE5C84" w:rsidRDefault="000F3816" w:rsidP="00AD50AE">
      <w:pPr>
        <w:pStyle w:val="ConsPlusNormal"/>
        <w:jc w:val="both"/>
        <w:rPr>
          <w:sz w:val="22"/>
          <w:szCs w:val="22"/>
        </w:rPr>
      </w:pPr>
      <w:r w:rsidRPr="00CE5C84">
        <w:rPr>
          <w:sz w:val="22"/>
          <w:szCs w:val="22"/>
        </w:rPr>
        <w:t>(п. 26.1 введен Приказом Ростехнадзора от 11.01.2017 N 7)</w:t>
      </w:r>
    </w:p>
    <w:p w:rsidR="000F3816" w:rsidRPr="00CE5C84" w:rsidRDefault="000F3816" w:rsidP="00AD50AE">
      <w:pPr>
        <w:pStyle w:val="ConsPlusNormal"/>
        <w:ind w:firstLine="540"/>
        <w:jc w:val="both"/>
        <w:rPr>
          <w:sz w:val="22"/>
          <w:szCs w:val="22"/>
        </w:rPr>
      </w:pPr>
      <w:r w:rsidRPr="00CE5C84">
        <w:rPr>
          <w:sz w:val="22"/>
          <w:szCs w:val="22"/>
        </w:rPr>
        <w:t>27. Результаты компьютерного тестирования и решения ситуационных задач размещаются на официальном сайте Ростехнадзора в информационно-телекоммуникационной сети "Интернет" www.gosnadzor.ru в подразделе "Аттестация экспертов в области промышленной безопасности", а также на информационных стендах в помещении аттестационной комиссии в течение десяти дней.</w:t>
      </w:r>
    </w:p>
    <w:p w:rsidR="000F3816" w:rsidRPr="00CE5C84" w:rsidRDefault="000F3816" w:rsidP="00AD50AE">
      <w:pPr>
        <w:pStyle w:val="ConsPlusNormal"/>
        <w:ind w:firstLine="540"/>
        <w:jc w:val="both"/>
        <w:rPr>
          <w:sz w:val="22"/>
          <w:szCs w:val="22"/>
        </w:rPr>
      </w:pPr>
      <w:r w:rsidRPr="00CE5C84">
        <w:rPr>
          <w:sz w:val="22"/>
          <w:szCs w:val="22"/>
        </w:rPr>
        <w:t>Детализированные результаты компьютерного тестирования с перечнем вопросов, на которые заявитель ответил неверно, а также результат решения ситуационных задач с перечнем задач, решенных неверно, могут быть предоставлены заявителю, не прошедшему аттестацию, на основании его обращения в аттестационную комиссию.</w:t>
      </w:r>
    </w:p>
    <w:p w:rsidR="000F3816" w:rsidRPr="00CE5C84" w:rsidRDefault="000F3816" w:rsidP="00AD50AE">
      <w:pPr>
        <w:pStyle w:val="ConsPlusNormal"/>
        <w:jc w:val="both"/>
        <w:rPr>
          <w:sz w:val="22"/>
          <w:szCs w:val="22"/>
        </w:rPr>
      </w:pPr>
      <w:r w:rsidRPr="00CE5C84">
        <w:rPr>
          <w:sz w:val="22"/>
          <w:szCs w:val="22"/>
        </w:rPr>
        <w:t>(абзац введен Приказом Ростехнадзора от 12.05.2016 N 188; в ред. Приказа Ростехнадзора от 11.01.2017 N 7)</w:t>
      </w:r>
    </w:p>
    <w:p w:rsidR="000F3816" w:rsidRPr="00CE5C84" w:rsidRDefault="000F3816" w:rsidP="00AD50AE">
      <w:pPr>
        <w:pStyle w:val="ConsPlusNormal"/>
        <w:ind w:firstLine="540"/>
        <w:jc w:val="both"/>
        <w:rPr>
          <w:sz w:val="22"/>
          <w:szCs w:val="22"/>
        </w:rPr>
      </w:pPr>
      <w:r w:rsidRPr="00CE5C84">
        <w:rPr>
          <w:sz w:val="22"/>
          <w:szCs w:val="22"/>
        </w:rPr>
        <w:t>28. Третий этап (собеседование) начинается с объявления результатов заявителя по итогам компьютерного тестирования и решения ситуационных задач.</w:t>
      </w:r>
    </w:p>
    <w:p w:rsidR="000F3816" w:rsidRPr="00CE5C84" w:rsidRDefault="000F3816" w:rsidP="00AD50AE">
      <w:pPr>
        <w:pStyle w:val="ConsPlusNormal"/>
        <w:ind w:firstLine="540"/>
        <w:jc w:val="both"/>
        <w:rPr>
          <w:sz w:val="22"/>
          <w:szCs w:val="22"/>
        </w:rPr>
      </w:pPr>
      <w:r w:rsidRPr="00CE5C84">
        <w:rPr>
          <w:sz w:val="22"/>
          <w:szCs w:val="22"/>
        </w:rPr>
        <w:t>29. В ходе собеседования члены аттестационной комиссии задают заявителю вопросы в соответствующей области аттестации, связанные с требованиями, установленными законодательными и иными нормативными правовыми актами Российской Федерации в области промышленной безопасности, вопросы по экспертизам в области промышленной безопасности, в осуществлении которых участвовал заявитель, а также вопросы по компьютерному тестированию и ситуационным задачам.</w:t>
      </w:r>
    </w:p>
    <w:p w:rsidR="000F3816" w:rsidRPr="00CE5C84" w:rsidRDefault="000F3816" w:rsidP="00AD50AE">
      <w:pPr>
        <w:pStyle w:val="ConsPlusNormal"/>
        <w:ind w:firstLine="540"/>
        <w:jc w:val="both"/>
        <w:rPr>
          <w:sz w:val="22"/>
          <w:szCs w:val="22"/>
        </w:rPr>
      </w:pPr>
      <w:r w:rsidRPr="00CE5C84">
        <w:rPr>
          <w:sz w:val="22"/>
          <w:szCs w:val="22"/>
        </w:rPr>
        <w:t>Проведение третьего этапа квалификационного экзамена фиксируется посредством аудиозаписи. Аудиозапись хранится в Ростехнадзоре в электронном виде в течение 5 лет со дня проведения собеседования.</w:t>
      </w:r>
    </w:p>
    <w:p w:rsidR="000F3816" w:rsidRPr="00CE5C84" w:rsidRDefault="000F3816" w:rsidP="00AD50AE">
      <w:pPr>
        <w:pStyle w:val="ConsPlusNormal"/>
        <w:jc w:val="both"/>
        <w:rPr>
          <w:sz w:val="22"/>
          <w:szCs w:val="22"/>
        </w:rPr>
      </w:pPr>
      <w:r w:rsidRPr="00CE5C84">
        <w:rPr>
          <w:sz w:val="22"/>
          <w:szCs w:val="22"/>
        </w:rPr>
        <w:t>(абзац введен Приказом Ростехнадзора от 11.01.2017 N 7)</w:t>
      </w:r>
    </w:p>
    <w:p w:rsidR="000F3816" w:rsidRPr="00CE5C84" w:rsidRDefault="000F3816" w:rsidP="00AD50AE">
      <w:pPr>
        <w:pStyle w:val="ConsPlusNormal"/>
        <w:ind w:firstLine="540"/>
        <w:jc w:val="both"/>
        <w:rPr>
          <w:sz w:val="22"/>
          <w:szCs w:val="22"/>
        </w:rPr>
      </w:pPr>
      <w:r w:rsidRPr="00CE5C84">
        <w:rPr>
          <w:sz w:val="22"/>
          <w:szCs w:val="22"/>
        </w:rPr>
        <w:t>30. Результат проведения квалификационного экзамена оформляется протоколом заседания аттестационной комиссии.</w:t>
      </w:r>
    </w:p>
    <w:p w:rsidR="000F3816" w:rsidRPr="00CE5C84" w:rsidRDefault="000F3816" w:rsidP="00AD50AE">
      <w:pPr>
        <w:pStyle w:val="ConsPlusNormal"/>
        <w:jc w:val="both"/>
        <w:rPr>
          <w:sz w:val="22"/>
          <w:szCs w:val="22"/>
        </w:rPr>
      </w:pPr>
      <w:r w:rsidRPr="00CE5C84">
        <w:rPr>
          <w:sz w:val="22"/>
          <w:szCs w:val="22"/>
        </w:rPr>
        <w:t>(в ред. Приказа Ростехнадзора от 11.01.2017 N 7)</w:t>
      </w:r>
    </w:p>
    <w:p w:rsidR="000F3816" w:rsidRPr="00CE5C84" w:rsidRDefault="000F3816" w:rsidP="00AD50AE">
      <w:pPr>
        <w:pStyle w:val="ConsPlusNormal"/>
        <w:ind w:firstLine="540"/>
        <w:jc w:val="both"/>
        <w:rPr>
          <w:sz w:val="22"/>
          <w:szCs w:val="22"/>
        </w:rPr>
      </w:pPr>
      <w:r w:rsidRPr="00CE5C84">
        <w:rPr>
          <w:sz w:val="22"/>
          <w:szCs w:val="22"/>
        </w:rPr>
        <w:t>Для заявителей, претендующих на получение аттестации эксперта третьей категории, результаты проведения квалификационного экзамена оформляются протоколом заседания аттестационной комиссии после компьютерного тестирования и решения ситуационных задач.</w:t>
      </w:r>
    </w:p>
    <w:p w:rsidR="000F3816" w:rsidRPr="00CE5C84" w:rsidRDefault="000F3816" w:rsidP="00AD50AE">
      <w:pPr>
        <w:pStyle w:val="ConsPlusNormal"/>
        <w:ind w:firstLine="540"/>
        <w:jc w:val="both"/>
        <w:rPr>
          <w:sz w:val="22"/>
          <w:szCs w:val="22"/>
        </w:rPr>
      </w:pPr>
      <w:r w:rsidRPr="00CE5C84">
        <w:rPr>
          <w:sz w:val="22"/>
          <w:szCs w:val="22"/>
        </w:rPr>
        <w:t>31. В протоколе заседания аттестационной комиссии (приложение N 4 к настоящим Требованиям) отражается следующая информация:</w:t>
      </w:r>
    </w:p>
    <w:p w:rsidR="000F3816" w:rsidRPr="00CE5C84" w:rsidRDefault="000F3816" w:rsidP="00AD50AE">
      <w:pPr>
        <w:pStyle w:val="ConsPlusNormal"/>
        <w:ind w:firstLine="540"/>
        <w:jc w:val="both"/>
        <w:rPr>
          <w:sz w:val="22"/>
          <w:szCs w:val="22"/>
        </w:rPr>
      </w:pPr>
      <w:r w:rsidRPr="00CE5C84">
        <w:rPr>
          <w:sz w:val="22"/>
          <w:szCs w:val="22"/>
        </w:rPr>
        <w:t>номер;</w:t>
      </w:r>
    </w:p>
    <w:p w:rsidR="000F3816" w:rsidRPr="00CE5C84" w:rsidRDefault="000F3816" w:rsidP="00AD50AE">
      <w:pPr>
        <w:pStyle w:val="ConsPlusNormal"/>
        <w:ind w:firstLine="540"/>
        <w:jc w:val="both"/>
        <w:rPr>
          <w:sz w:val="22"/>
          <w:szCs w:val="22"/>
        </w:rPr>
      </w:pPr>
      <w:r w:rsidRPr="00CE5C84">
        <w:rPr>
          <w:sz w:val="22"/>
          <w:szCs w:val="22"/>
        </w:rPr>
        <w:t>дата и место проведения квалификационного экзамена;</w:t>
      </w:r>
    </w:p>
    <w:p w:rsidR="000F3816" w:rsidRPr="00CE5C84" w:rsidRDefault="000F3816" w:rsidP="00AD50AE">
      <w:pPr>
        <w:pStyle w:val="ConsPlusNormal"/>
        <w:ind w:firstLine="540"/>
        <w:jc w:val="both"/>
        <w:rPr>
          <w:sz w:val="22"/>
          <w:szCs w:val="22"/>
        </w:rPr>
      </w:pPr>
      <w:r w:rsidRPr="00CE5C84">
        <w:rPr>
          <w:sz w:val="22"/>
          <w:szCs w:val="22"/>
        </w:rPr>
        <w:t>идентификационные номера учетных дел заявителей;</w:t>
      </w:r>
    </w:p>
    <w:p w:rsidR="000F3816" w:rsidRPr="00CE5C84" w:rsidRDefault="000F3816" w:rsidP="00AD50AE">
      <w:pPr>
        <w:pStyle w:val="ConsPlusNormal"/>
        <w:ind w:firstLine="540"/>
        <w:jc w:val="both"/>
        <w:rPr>
          <w:sz w:val="22"/>
          <w:szCs w:val="22"/>
        </w:rPr>
      </w:pPr>
      <w:r w:rsidRPr="00CE5C84">
        <w:rPr>
          <w:sz w:val="22"/>
          <w:szCs w:val="22"/>
        </w:rPr>
        <w:t>фамилии и инициалы членов аттестационной комиссии;</w:t>
      </w:r>
    </w:p>
    <w:p w:rsidR="000F3816" w:rsidRPr="00CE5C84" w:rsidRDefault="000F3816" w:rsidP="00AD50AE">
      <w:pPr>
        <w:pStyle w:val="ConsPlusNormal"/>
        <w:ind w:firstLine="540"/>
        <w:jc w:val="both"/>
        <w:rPr>
          <w:sz w:val="22"/>
          <w:szCs w:val="22"/>
        </w:rPr>
      </w:pPr>
      <w:r w:rsidRPr="00CE5C84">
        <w:rPr>
          <w:sz w:val="22"/>
          <w:szCs w:val="22"/>
        </w:rPr>
        <w:t>сведения о каждом заявителе, прибывшем для сдачи квалификационного экзамена (фамилия, имя и отчество (если имеется), реквизиты документа, удостоверяющего личность, идентификационный номер учетного дела);</w:t>
      </w:r>
    </w:p>
    <w:p w:rsidR="000F3816" w:rsidRPr="00CE5C84" w:rsidRDefault="000F3816" w:rsidP="00AD50AE">
      <w:pPr>
        <w:pStyle w:val="ConsPlusNormal"/>
        <w:ind w:firstLine="540"/>
        <w:jc w:val="both"/>
        <w:rPr>
          <w:sz w:val="22"/>
          <w:szCs w:val="22"/>
        </w:rPr>
      </w:pPr>
      <w:r w:rsidRPr="00CE5C84">
        <w:rPr>
          <w:sz w:val="22"/>
          <w:szCs w:val="22"/>
        </w:rPr>
        <w:t>области аттестации в соответствии с заявлением об аттестации каждого заявителя;</w:t>
      </w:r>
    </w:p>
    <w:p w:rsidR="000F3816" w:rsidRPr="00CE5C84" w:rsidRDefault="000F3816" w:rsidP="00AD50AE">
      <w:pPr>
        <w:pStyle w:val="ConsPlusNormal"/>
        <w:ind w:firstLine="540"/>
        <w:jc w:val="both"/>
        <w:rPr>
          <w:sz w:val="22"/>
          <w:szCs w:val="22"/>
        </w:rPr>
      </w:pPr>
      <w:r w:rsidRPr="00CE5C84">
        <w:rPr>
          <w:sz w:val="22"/>
          <w:szCs w:val="22"/>
        </w:rPr>
        <w:t>результаты компьютерного тестирования и решения ситуационных задач каждого заявителя;</w:t>
      </w:r>
    </w:p>
    <w:p w:rsidR="000F3816" w:rsidRPr="00CE5C84" w:rsidRDefault="000F3816" w:rsidP="00AD50AE">
      <w:pPr>
        <w:pStyle w:val="ConsPlusNormal"/>
        <w:ind w:firstLine="540"/>
        <w:jc w:val="both"/>
        <w:rPr>
          <w:sz w:val="22"/>
          <w:szCs w:val="22"/>
        </w:rPr>
      </w:pPr>
      <w:r w:rsidRPr="00CE5C84">
        <w:rPr>
          <w:sz w:val="22"/>
          <w:szCs w:val="22"/>
        </w:rPr>
        <w:t>для заявителей, претендующих на аттестацию эксперта первой или второй категории, - результат собеседования;</w:t>
      </w:r>
    </w:p>
    <w:p w:rsidR="000F3816" w:rsidRPr="00CE5C84" w:rsidRDefault="000F3816" w:rsidP="00AD50AE">
      <w:pPr>
        <w:pStyle w:val="ConsPlusNormal"/>
        <w:ind w:firstLine="540"/>
        <w:jc w:val="both"/>
        <w:rPr>
          <w:sz w:val="22"/>
          <w:szCs w:val="22"/>
        </w:rPr>
      </w:pPr>
      <w:r w:rsidRPr="00CE5C84">
        <w:rPr>
          <w:sz w:val="22"/>
          <w:szCs w:val="22"/>
        </w:rPr>
        <w:t>решение аттестационной комиссии по результатам квалификационного экзамена (о признании заявителя сдавшим/не сдавшим квалификационный экзамен) с указанием категории, которая может быть присвоена заявителю;</w:t>
      </w:r>
    </w:p>
    <w:p w:rsidR="000F3816" w:rsidRPr="00CE5C84" w:rsidRDefault="000F3816" w:rsidP="00AD50AE">
      <w:pPr>
        <w:pStyle w:val="ConsPlusNormal"/>
        <w:ind w:firstLine="540"/>
        <w:jc w:val="both"/>
        <w:rPr>
          <w:sz w:val="22"/>
          <w:szCs w:val="22"/>
        </w:rPr>
      </w:pPr>
      <w:r w:rsidRPr="00CE5C84">
        <w:rPr>
          <w:sz w:val="22"/>
          <w:szCs w:val="22"/>
        </w:rPr>
        <w:t>сведения о заявителях, не явившихся на квалификационный экзамен (фамилия, имя и отчество (если имеется), идентификационный номер учетного дела);</w:t>
      </w:r>
    </w:p>
    <w:p w:rsidR="000F3816" w:rsidRPr="00CE5C84" w:rsidRDefault="000F3816" w:rsidP="00AD50AE">
      <w:pPr>
        <w:pStyle w:val="ConsPlusNormal"/>
        <w:ind w:firstLine="540"/>
        <w:jc w:val="both"/>
        <w:rPr>
          <w:sz w:val="22"/>
          <w:szCs w:val="22"/>
        </w:rPr>
      </w:pPr>
      <w:r w:rsidRPr="00CE5C84">
        <w:rPr>
          <w:sz w:val="22"/>
          <w:szCs w:val="22"/>
        </w:rPr>
        <w:t>подписи председателя, членов и секретаря аттестационной комиссии, присутствовавших на заседании.</w:t>
      </w:r>
    </w:p>
    <w:p w:rsidR="000F3816" w:rsidRPr="00CE5C84" w:rsidRDefault="000F3816" w:rsidP="00AD50AE">
      <w:pPr>
        <w:pStyle w:val="ConsPlusNormal"/>
        <w:jc w:val="both"/>
        <w:rPr>
          <w:sz w:val="22"/>
          <w:szCs w:val="22"/>
        </w:rPr>
      </w:pPr>
      <w:r w:rsidRPr="00CE5C84">
        <w:rPr>
          <w:sz w:val="22"/>
          <w:szCs w:val="22"/>
        </w:rPr>
        <w:t>(п. 31 в ред. Приказа Ростехнадзора от 11.01.2017 N 7)</w:t>
      </w:r>
    </w:p>
    <w:p w:rsidR="000F3816" w:rsidRPr="00CE5C84" w:rsidRDefault="000F3816" w:rsidP="00AD50AE">
      <w:pPr>
        <w:pStyle w:val="ConsPlusNormal"/>
        <w:ind w:firstLine="540"/>
        <w:jc w:val="both"/>
        <w:rPr>
          <w:sz w:val="22"/>
          <w:szCs w:val="22"/>
        </w:rPr>
      </w:pPr>
      <w:r w:rsidRPr="00CE5C84">
        <w:rPr>
          <w:sz w:val="22"/>
          <w:szCs w:val="22"/>
        </w:rPr>
        <w:t>32. Внесение изменений, дополнений и исправлений в протокол заседания аттестационной комиссии не допускается.</w:t>
      </w:r>
    </w:p>
    <w:p w:rsidR="000F3816" w:rsidRPr="00CE5C84" w:rsidRDefault="000F3816" w:rsidP="00AD50AE">
      <w:pPr>
        <w:pStyle w:val="ConsPlusNormal"/>
        <w:ind w:firstLine="540"/>
        <w:jc w:val="both"/>
        <w:rPr>
          <w:sz w:val="22"/>
          <w:szCs w:val="22"/>
        </w:rPr>
      </w:pPr>
      <w:r w:rsidRPr="00CE5C84">
        <w:rPr>
          <w:sz w:val="22"/>
          <w:szCs w:val="22"/>
        </w:rPr>
        <w:t>33. Член аттестационной комиссии, не согласный с принятым аттестационной комиссией решением, вправе в письменном виде изложить свое особое мнение, которое прилагается к протоколу.</w:t>
      </w:r>
    </w:p>
    <w:p w:rsidR="000F3816" w:rsidRPr="00CE5C84" w:rsidRDefault="000F3816" w:rsidP="00AD50AE">
      <w:pPr>
        <w:pStyle w:val="ConsPlusNormal"/>
        <w:ind w:firstLine="540"/>
        <w:jc w:val="both"/>
        <w:rPr>
          <w:sz w:val="22"/>
          <w:szCs w:val="22"/>
        </w:rPr>
      </w:pPr>
      <w:r w:rsidRPr="00CE5C84">
        <w:rPr>
          <w:sz w:val="22"/>
          <w:szCs w:val="22"/>
        </w:rPr>
        <w:t>Информация о наличии особого мнения члена аттестационной комиссии отражается в протоколе заседания аттестационной комиссии. При этом член аттестационной комиссии, имеющий особое мнение по принятому решению, не подписывает протокол заседания аттестационной комиссии.</w:t>
      </w:r>
    </w:p>
    <w:p w:rsidR="000F3816" w:rsidRPr="00CE5C84" w:rsidRDefault="000F3816" w:rsidP="00AD50AE">
      <w:pPr>
        <w:pStyle w:val="ConsPlusNormal"/>
        <w:ind w:firstLine="540"/>
        <w:jc w:val="both"/>
        <w:rPr>
          <w:sz w:val="22"/>
          <w:szCs w:val="22"/>
        </w:rPr>
      </w:pPr>
      <w:r w:rsidRPr="00CE5C84">
        <w:rPr>
          <w:sz w:val="22"/>
          <w:szCs w:val="22"/>
        </w:rPr>
        <w:t>34. При несогласии заявителя с результатами квалификационного экзамена (этапа квалификационного экзамена) он вправе обратиться в Ростехнадзор с жалобой. В жалобе указывается следующая информация:</w:t>
      </w:r>
    </w:p>
    <w:p w:rsidR="000F3816" w:rsidRPr="00CE5C84" w:rsidRDefault="000F3816" w:rsidP="00AD50AE">
      <w:pPr>
        <w:pStyle w:val="ConsPlusNormal"/>
        <w:ind w:firstLine="540"/>
        <w:jc w:val="both"/>
        <w:rPr>
          <w:sz w:val="22"/>
          <w:szCs w:val="22"/>
        </w:rPr>
      </w:pPr>
      <w:r w:rsidRPr="00CE5C84">
        <w:rPr>
          <w:sz w:val="22"/>
          <w:szCs w:val="22"/>
        </w:rPr>
        <w:t>фамилия, имя, отчество (если имеется);</w:t>
      </w:r>
    </w:p>
    <w:p w:rsidR="000F3816" w:rsidRPr="00CE5C84" w:rsidRDefault="000F3816" w:rsidP="00AD50AE">
      <w:pPr>
        <w:pStyle w:val="ConsPlusNormal"/>
        <w:ind w:firstLine="540"/>
        <w:jc w:val="both"/>
        <w:rPr>
          <w:sz w:val="22"/>
          <w:szCs w:val="22"/>
        </w:rPr>
      </w:pPr>
      <w:r w:rsidRPr="00CE5C84">
        <w:rPr>
          <w:sz w:val="22"/>
          <w:szCs w:val="22"/>
        </w:rPr>
        <w:t>адрес места жительства, номер телефона;</w:t>
      </w:r>
    </w:p>
    <w:p w:rsidR="000F3816" w:rsidRPr="00CE5C84" w:rsidRDefault="000F3816" w:rsidP="00AD50AE">
      <w:pPr>
        <w:pStyle w:val="ConsPlusNormal"/>
        <w:ind w:firstLine="540"/>
        <w:jc w:val="both"/>
        <w:rPr>
          <w:sz w:val="22"/>
          <w:szCs w:val="22"/>
        </w:rPr>
      </w:pPr>
      <w:r w:rsidRPr="00CE5C84">
        <w:rPr>
          <w:sz w:val="22"/>
          <w:szCs w:val="22"/>
        </w:rPr>
        <w:t>адрес электронной почты (если имеется);</w:t>
      </w:r>
    </w:p>
    <w:p w:rsidR="000F3816" w:rsidRPr="00CE5C84" w:rsidRDefault="000F3816" w:rsidP="00AD50AE">
      <w:pPr>
        <w:pStyle w:val="ConsPlusNormal"/>
        <w:ind w:firstLine="540"/>
        <w:jc w:val="both"/>
        <w:rPr>
          <w:sz w:val="22"/>
          <w:szCs w:val="22"/>
        </w:rPr>
      </w:pPr>
      <w:r w:rsidRPr="00CE5C84">
        <w:rPr>
          <w:sz w:val="22"/>
          <w:szCs w:val="22"/>
        </w:rPr>
        <w:t>дата проведения квалификационного экзамена (этапа квалификационного экзамена);</w:t>
      </w:r>
    </w:p>
    <w:p w:rsidR="000F3816" w:rsidRPr="00CE5C84" w:rsidRDefault="000F3816" w:rsidP="00AD50AE">
      <w:pPr>
        <w:pStyle w:val="ConsPlusNormal"/>
        <w:ind w:firstLine="540"/>
        <w:jc w:val="both"/>
        <w:rPr>
          <w:sz w:val="22"/>
          <w:szCs w:val="22"/>
        </w:rPr>
      </w:pPr>
      <w:r w:rsidRPr="00CE5C84">
        <w:rPr>
          <w:sz w:val="22"/>
          <w:szCs w:val="22"/>
        </w:rPr>
        <w:t>этап квалификационного экзамена;</w:t>
      </w:r>
    </w:p>
    <w:p w:rsidR="000F3816" w:rsidRPr="00CE5C84" w:rsidRDefault="000F3816" w:rsidP="00AD50AE">
      <w:pPr>
        <w:pStyle w:val="ConsPlusNormal"/>
        <w:ind w:firstLine="540"/>
        <w:jc w:val="both"/>
        <w:rPr>
          <w:sz w:val="22"/>
          <w:szCs w:val="22"/>
        </w:rPr>
      </w:pPr>
      <w:r w:rsidRPr="00CE5C84">
        <w:rPr>
          <w:sz w:val="22"/>
          <w:szCs w:val="22"/>
        </w:rPr>
        <w:t>доводы заявителя;</w:t>
      </w:r>
    </w:p>
    <w:p w:rsidR="000F3816" w:rsidRPr="00CE5C84" w:rsidRDefault="000F3816" w:rsidP="00AD50AE">
      <w:pPr>
        <w:pStyle w:val="ConsPlusNormal"/>
        <w:ind w:firstLine="540"/>
        <w:jc w:val="both"/>
        <w:rPr>
          <w:sz w:val="22"/>
          <w:szCs w:val="22"/>
        </w:rPr>
      </w:pPr>
      <w:r w:rsidRPr="00CE5C84">
        <w:rPr>
          <w:sz w:val="22"/>
          <w:szCs w:val="22"/>
        </w:rPr>
        <w:t>дата и подпись заявителя.</w:t>
      </w:r>
    </w:p>
    <w:p w:rsidR="000F3816" w:rsidRPr="00CE5C84" w:rsidRDefault="000F3816" w:rsidP="00AD50AE">
      <w:pPr>
        <w:pStyle w:val="ConsPlusNormal"/>
        <w:jc w:val="both"/>
        <w:rPr>
          <w:sz w:val="22"/>
          <w:szCs w:val="22"/>
        </w:rPr>
      </w:pPr>
      <w:r w:rsidRPr="00CE5C84">
        <w:rPr>
          <w:sz w:val="22"/>
          <w:szCs w:val="22"/>
        </w:rPr>
        <w:t>(п. 34 введен Приказом Ростехнадзора от 12.05.2016 N 188)</w:t>
      </w:r>
    </w:p>
    <w:p w:rsidR="000F3816" w:rsidRPr="00CE5C84" w:rsidRDefault="000F3816" w:rsidP="00AD50AE">
      <w:pPr>
        <w:pStyle w:val="ConsPlusNormal"/>
        <w:ind w:firstLine="540"/>
        <w:jc w:val="both"/>
        <w:rPr>
          <w:sz w:val="22"/>
          <w:szCs w:val="22"/>
        </w:rPr>
      </w:pPr>
      <w:r w:rsidRPr="00CE5C84">
        <w:rPr>
          <w:sz w:val="22"/>
          <w:szCs w:val="22"/>
        </w:rPr>
        <w:t>35. Жалоба подается заявителем в Ростехнадзор не позднее следующего рабочего дня после объявления результатов квалификационного экзамена (этапа квалификационного экзамена).</w:t>
      </w:r>
    </w:p>
    <w:p w:rsidR="000F3816" w:rsidRPr="00CE5C84" w:rsidRDefault="000F3816" w:rsidP="00AD50AE">
      <w:pPr>
        <w:pStyle w:val="ConsPlusNormal"/>
        <w:ind w:firstLine="540"/>
        <w:jc w:val="both"/>
        <w:rPr>
          <w:sz w:val="22"/>
          <w:szCs w:val="22"/>
        </w:rPr>
      </w:pPr>
      <w:r w:rsidRPr="00CE5C84">
        <w:rPr>
          <w:sz w:val="22"/>
          <w:szCs w:val="22"/>
        </w:rPr>
        <w:t>Жалоба может быть направлена по почте, с использованием информационно-телекоммуникационной сети "Интернет", официального сайта Ростехнадзора, а также зарегистрирована при личном приеме заявителя.</w:t>
      </w:r>
    </w:p>
    <w:p w:rsidR="000F3816" w:rsidRPr="00CE5C84" w:rsidRDefault="000F3816" w:rsidP="00AD50AE">
      <w:pPr>
        <w:pStyle w:val="ConsPlusNormal"/>
        <w:ind w:firstLine="540"/>
        <w:jc w:val="both"/>
        <w:rPr>
          <w:sz w:val="22"/>
          <w:szCs w:val="22"/>
        </w:rPr>
      </w:pPr>
      <w:r w:rsidRPr="00CE5C84">
        <w:rPr>
          <w:sz w:val="22"/>
          <w:szCs w:val="22"/>
        </w:rPr>
        <w:t>В ходе рассмотрения жалобы проверяются доводы заявителя, а также корректность и обоснованность оценки результата квалификационного экзамена (этапа квалификационного экзамена), запрашиваются пояснения аттестационной комиссии по доводам заявителя, изложенным в жалобе.</w:t>
      </w:r>
    </w:p>
    <w:p w:rsidR="000F3816" w:rsidRPr="00CE5C84" w:rsidRDefault="000F3816" w:rsidP="00AD50AE">
      <w:pPr>
        <w:pStyle w:val="ConsPlusNormal"/>
        <w:jc w:val="both"/>
        <w:rPr>
          <w:sz w:val="22"/>
          <w:szCs w:val="22"/>
        </w:rPr>
      </w:pPr>
      <w:r w:rsidRPr="00CE5C84">
        <w:rPr>
          <w:sz w:val="22"/>
          <w:szCs w:val="22"/>
        </w:rPr>
        <w:t>(п. 35 введен Приказом Ростехнадзора от 12.05.2016 N 188)</w:t>
      </w:r>
    </w:p>
    <w:p w:rsidR="000F3816" w:rsidRPr="00CE5C84" w:rsidRDefault="000F3816" w:rsidP="00AD50AE">
      <w:pPr>
        <w:pStyle w:val="ConsPlusNormal"/>
        <w:ind w:firstLine="540"/>
        <w:jc w:val="both"/>
        <w:rPr>
          <w:sz w:val="22"/>
          <w:szCs w:val="22"/>
        </w:rPr>
      </w:pPr>
      <w:r w:rsidRPr="00CE5C84">
        <w:rPr>
          <w:sz w:val="22"/>
          <w:szCs w:val="22"/>
        </w:rPr>
        <w:t>36. Жалоба, поступившая в Ростехнадзор, подлежит рассмотрению в течение 15 рабочих дней со дня ее регистрации.</w:t>
      </w:r>
    </w:p>
    <w:p w:rsidR="000F3816" w:rsidRPr="00CE5C84" w:rsidRDefault="000F3816" w:rsidP="00AD50AE">
      <w:pPr>
        <w:pStyle w:val="ConsPlusNormal"/>
        <w:jc w:val="both"/>
        <w:rPr>
          <w:sz w:val="22"/>
          <w:szCs w:val="22"/>
        </w:rPr>
      </w:pPr>
      <w:r w:rsidRPr="00CE5C84">
        <w:rPr>
          <w:sz w:val="22"/>
          <w:szCs w:val="22"/>
        </w:rPr>
        <w:t>(п. 36 введен Приказом Ростехнадзора от 12.05.2016 N 188)</w:t>
      </w:r>
    </w:p>
    <w:p w:rsidR="000F3816" w:rsidRPr="00CE5C84" w:rsidRDefault="000F3816" w:rsidP="00AD50AE">
      <w:pPr>
        <w:pStyle w:val="ConsPlusNormal"/>
        <w:ind w:firstLine="540"/>
        <w:jc w:val="both"/>
        <w:rPr>
          <w:sz w:val="22"/>
          <w:szCs w:val="22"/>
        </w:rPr>
      </w:pPr>
      <w:r w:rsidRPr="00CE5C84">
        <w:rPr>
          <w:sz w:val="22"/>
          <w:szCs w:val="22"/>
        </w:rPr>
        <w:t>37. По результатам рассмотрения жалобы должностным лицом Ростехнадзора, наделенным полномочиями по рассмотрению жалоб, принимается одно из следующих решений:</w:t>
      </w:r>
    </w:p>
    <w:p w:rsidR="000F3816" w:rsidRPr="00CE5C84" w:rsidRDefault="000F3816" w:rsidP="00AD50AE">
      <w:pPr>
        <w:pStyle w:val="ConsPlusNormal"/>
        <w:ind w:firstLine="540"/>
        <w:jc w:val="both"/>
        <w:rPr>
          <w:sz w:val="22"/>
          <w:szCs w:val="22"/>
        </w:rPr>
      </w:pPr>
      <w:r w:rsidRPr="00CE5C84">
        <w:rPr>
          <w:sz w:val="22"/>
          <w:szCs w:val="22"/>
        </w:rPr>
        <w:t>удовлетворить жалобу (полностью или в части) в том числе в форме отмены принятого аттестационной комиссией решения и пересмотра результатов квалификационного экзамена (этапа квалификационного экзамена);</w:t>
      </w:r>
    </w:p>
    <w:p w:rsidR="000F3816" w:rsidRPr="00CE5C84" w:rsidRDefault="000F3816" w:rsidP="00AD50AE">
      <w:pPr>
        <w:pStyle w:val="ConsPlusNormal"/>
        <w:ind w:firstLine="540"/>
        <w:jc w:val="both"/>
        <w:rPr>
          <w:sz w:val="22"/>
          <w:szCs w:val="22"/>
        </w:rPr>
      </w:pPr>
      <w:r w:rsidRPr="00CE5C84">
        <w:rPr>
          <w:sz w:val="22"/>
          <w:szCs w:val="22"/>
        </w:rPr>
        <w:t>отказать в удовлетворении жалобы.</w:t>
      </w:r>
    </w:p>
    <w:p w:rsidR="000F3816" w:rsidRPr="00CE5C84" w:rsidRDefault="000F3816" w:rsidP="00AD50AE">
      <w:pPr>
        <w:pStyle w:val="ConsPlusNormal"/>
        <w:jc w:val="both"/>
        <w:rPr>
          <w:sz w:val="22"/>
          <w:szCs w:val="22"/>
        </w:rPr>
      </w:pPr>
      <w:r w:rsidRPr="00CE5C84">
        <w:rPr>
          <w:sz w:val="22"/>
          <w:szCs w:val="22"/>
        </w:rPr>
        <w:t>(п. 37 введен Приказом Ростехнадзора от 12.05.2016 N 188)</w:t>
      </w:r>
    </w:p>
    <w:p w:rsidR="000F3816" w:rsidRPr="00CE5C84" w:rsidRDefault="000F3816" w:rsidP="00AD50AE">
      <w:pPr>
        <w:pStyle w:val="ConsPlusNormal"/>
        <w:ind w:firstLine="540"/>
        <w:jc w:val="both"/>
        <w:rPr>
          <w:sz w:val="22"/>
          <w:szCs w:val="22"/>
        </w:rPr>
      </w:pPr>
      <w:r w:rsidRPr="00CE5C84">
        <w:rPr>
          <w:sz w:val="22"/>
          <w:szCs w:val="22"/>
        </w:rPr>
        <w:t>38. Не позднее дня, следующего за днем принятия решения, заявителю в письменной форме направляется мотивированный ответ о результатах рассмотрения жалобы.</w:t>
      </w:r>
    </w:p>
    <w:p w:rsidR="000F3816" w:rsidRPr="00CE5C84" w:rsidRDefault="000F3816" w:rsidP="00AD50AE">
      <w:pPr>
        <w:pStyle w:val="ConsPlusNormal"/>
        <w:jc w:val="both"/>
        <w:rPr>
          <w:sz w:val="22"/>
          <w:szCs w:val="22"/>
        </w:rPr>
      </w:pPr>
      <w:r w:rsidRPr="00CE5C84">
        <w:rPr>
          <w:sz w:val="22"/>
          <w:szCs w:val="22"/>
        </w:rPr>
        <w:t>(п. 38 введен Приказом Ростехнадзора от 12.05.2016 N 188)</w:t>
      </w:r>
    </w:p>
    <w:p w:rsidR="000F3816" w:rsidRPr="00CE5C84" w:rsidRDefault="000F3816" w:rsidP="00AD50AE">
      <w:pPr>
        <w:pStyle w:val="ConsPlusNormal"/>
        <w:ind w:firstLine="540"/>
        <w:jc w:val="both"/>
        <w:rPr>
          <w:sz w:val="22"/>
          <w:szCs w:val="22"/>
        </w:rPr>
      </w:pPr>
      <w:r w:rsidRPr="00CE5C84">
        <w:rPr>
          <w:sz w:val="22"/>
          <w:szCs w:val="22"/>
        </w:rPr>
        <w:t>39. В ответе по результатам рассмотрения жалобы указываются:</w:t>
      </w:r>
    </w:p>
    <w:p w:rsidR="000F3816" w:rsidRPr="00CE5C84" w:rsidRDefault="000F3816" w:rsidP="00AD50AE">
      <w:pPr>
        <w:pStyle w:val="ConsPlusNormal"/>
        <w:ind w:firstLine="540"/>
        <w:jc w:val="both"/>
        <w:rPr>
          <w:sz w:val="22"/>
          <w:szCs w:val="22"/>
        </w:rPr>
      </w:pPr>
      <w:r w:rsidRPr="00CE5C84">
        <w:rPr>
          <w:sz w:val="22"/>
          <w:szCs w:val="22"/>
        </w:rPr>
        <w:t>должность, фамилия, имя, отчество (при наличии) должностного лица Ростехнадзора, принявшего решение по жалобе;</w:t>
      </w:r>
    </w:p>
    <w:p w:rsidR="000F3816" w:rsidRPr="00CE5C84" w:rsidRDefault="000F3816" w:rsidP="00AD50AE">
      <w:pPr>
        <w:pStyle w:val="ConsPlusNormal"/>
        <w:ind w:firstLine="540"/>
        <w:jc w:val="both"/>
        <w:rPr>
          <w:sz w:val="22"/>
          <w:szCs w:val="22"/>
        </w:rPr>
      </w:pPr>
      <w:r w:rsidRPr="00CE5C84">
        <w:rPr>
          <w:sz w:val="22"/>
          <w:szCs w:val="22"/>
        </w:rPr>
        <w:t>номер, дата, место оформления протокола, содержащего решение аттестационной комиссии, которое обжалуется;</w:t>
      </w:r>
    </w:p>
    <w:p w:rsidR="000F3816" w:rsidRPr="00CE5C84" w:rsidRDefault="000F3816" w:rsidP="00AD50AE">
      <w:pPr>
        <w:pStyle w:val="ConsPlusNormal"/>
        <w:ind w:firstLine="540"/>
        <w:jc w:val="both"/>
        <w:rPr>
          <w:sz w:val="22"/>
          <w:szCs w:val="22"/>
        </w:rPr>
      </w:pPr>
      <w:r w:rsidRPr="00CE5C84">
        <w:rPr>
          <w:sz w:val="22"/>
          <w:szCs w:val="22"/>
        </w:rPr>
        <w:t>фамилия, имя, отчество (в случае, если имеется) заявителя;</w:t>
      </w:r>
    </w:p>
    <w:p w:rsidR="000F3816" w:rsidRPr="00CE5C84" w:rsidRDefault="000F3816" w:rsidP="00AD50AE">
      <w:pPr>
        <w:pStyle w:val="ConsPlusNormal"/>
        <w:ind w:firstLine="540"/>
        <w:jc w:val="both"/>
        <w:rPr>
          <w:sz w:val="22"/>
          <w:szCs w:val="22"/>
        </w:rPr>
      </w:pPr>
      <w:r w:rsidRPr="00CE5C84">
        <w:rPr>
          <w:sz w:val="22"/>
          <w:szCs w:val="22"/>
        </w:rPr>
        <w:t>основания для принятия решения по жалобе;</w:t>
      </w:r>
    </w:p>
    <w:p w:rsidR="000F3816" w:rsidRPr="00CE5C84" w:rsidRDefault="000F3816" w:rsidP="00AD50AE">
      <w:pPr>
        <w:pStyle w:val="ConsPlusNormal"/>
        <w:ind w:firstLine="540"/>
        <w:jc w:val="both"/>
        <w:rPr>
          <w:sz w:val="22"/>
          <w:szCs w:val="22"/>
        </w:rPr>
      </w:pPr>
      <w:r w:rsidRPr="00CE5C84">
        <w:rPr>
          <w:sz w:val="22"/>
          <w:szCs w:val="22"/>
        </w:rPr>
        <w:t>принятое по жалобе решение;</w:t>
      </w:r>
    </w:p>
    <w:p w:rsidR="000F3816" w:rsidRPr="00CE5C84" w:rsidRDefault="000F3816" w:rsidP="00AD50AE">
      <w:pPr>
        <w:pStyle w:val="ConsPlusNormal"/>
        <w:ind w:firstLine="540"/>
        <w:jc w:val="both"/>
        <w:rPr>
          <w:sz w:val="22"/>
          <w:szCs w:val="22"/>
        </w:rPr>
      </w:pPr>
      <w:r w:rsidRPr="00CE5C84">
        <w:rPr>
          <w:sz w:val="22"/>
          <w:szCs w:val="22"/>
        </w:rPr>
        <w:t>сведения о порядке обжалования принятого по жалобе решения.</w:t>
      </w:r>
    </w:p>
    <w:p w:rsidR="000F3816" w:rsidRPr="00CE5C84" w:rsidRDefault="000F3816" w:rsidP="00AD50AE">
      <w:pPr>
        <w:pStyle w:val="ConsPlusNormal"/>
        <w:ind w:firstLine="540"/>
        <w:jc w:val="both"/>
        <w:rPr>
          <w:sz w:val="22"/>
          <w:szCs w:val="22"/>
        </w:rPr>
      </w:pPr>
      <w:r w:rsidRPr="00CE5C84">
        <w:rPr>
          <w:sz w:val="22"/>
          <w:szCs w:val="22"/>
        </w:rPr>
        <w:t>В случае обжалования результатов третьего этапа квалификационного экзамена (собеседования) к ответу по результатам рассмотрения жалобы прилагается расшифровка аудиозаписи третьего этапа квалификационного экзамена.</w:t>
      </w:r>
    </w:p>
    <w:p w:rsidR="000F3816" w:rsidRPr="00CE5C84" w:rsidRDefault="000F3816" w:rsidP="00AD50AE">
      <w:pPr>
        <w:pStyle w:val="ConsPlusNormal"/>
        <w:jc w:val="both"/>
        <w:rPr>
          <w:sz w:val="22"/>
          <w:szCs w:val="22"/>
        </w:rPr>
      </w:pPr>
      <w:r w:rsidRPr="00CE5C84">
        <w:rPr>
          <w:sz w:val="22"/>
          <w:szCs w:val="22"/>
        </w:rPr>
        <w:t>(абзац введен Приказом Ростехнадзора от 11.01.2017 N 7)</w:t>
      </w:r>
    </w:p>
    <w:p w:rsidR="000F3816" w:rsidRPr="00CE5C84" w:rsidRDefault="000F3816" w:rsidP="00AD50AE">
      <w:pPr>
        <w:pStyle w:val="ConsPlusNormal"/>
        <w:jc w:val="both"/>
        <w:rPr>
          <w:sz w:val="22"/>
          <w:szCs w:val="22"/>
        </w:rPr>
      </w:pPr>
      <w:r w:rsidRPr="00CE5C84">
        <w:rPr>
          <w:sz w:val="22"/>
          <w:szCs w:val="22"/>
        </w:rPr>
        <w:t>(п. 39 введен Приказом Ростехнадзора от 12.05.2016 N 188)</w:t>
      </w:r>
    </w:p>
    <w:p w:rsidR="000F3816" w:rsidRPr="00CE5C84" w:rsidRDefault="000F3816" w:rsidP="00AD50AE">
      <w:pPr>
        <w:pStyle w:val="ConsPlusNormal"/>
        <w:ind w:firstLine="540"/>
        <w:jc w:val="both"/>
        <w:rPr>
          <w:sz w:val="22"/>
          <w:szCs w:val="22"/>
        </w:rPr>
      </w:pPr>
      <w:r w:rsidRPr="00CE5C84">
        <w:rPr>
          <w:sz w:val="22"/>
          <w:szCs w:val="22"/>
        </w:rPr>
        <w:t>40. Ответ по результатам рассмотрения жалобы подписывается уполномоченным на рассмотрение жалобы должностным лицом Ростехнадзора.</w:t>
      </w:r>
    </w:p>
    <w:p w:rsidR="000F3816" w:rsidRPr="00CE5C84" w:rsidRDefault="000F3816" w:rsidP="00AD50AE">
      <w:pPr>
        <w:pStyle w:val="ConsPlusNormal"/>
        <w:jc w:val="both"/>
        <w:rPr>
          <w:sz w:val="22"/>
          <w:szCs w:val="22"/>
        </w:rPr>
      </w:pPr>
      <w:r w:rsidRPr="00CE5C84">
        <w:rPr>
          <w:sz w:val="22"/>
          <w:szCs w:val="22"/>
        </w:rPr>
        <w:t>(п. 40 введен Приказом Ростехнадзора от 12.05.2016 N 188)</w:t>
      </w:r>
    </w:p>
    <w:p w:rsidR="000F3816" w:rsidRDefault="000F3816" w:rsidP="00AD50AE">
      <w:pPr>
        <w:pStyle w:val="ConsPlusNormal"/>
        <w:ind w:firstLine="540"/>
        <w:jc w:val="both"/>
        <w:rPr>
          <w:sz w:val="22"/>
          <w:szCs w:val="22"/>
        </w:rPr>
        <w:sectPr w:rsidR="000F3816" w:rsidSect="00DF5729">
          <w:headerReference w:type="default" r:id="rId6"/>
          <w:footerReference w:type="default" r:id="rId7"/>
          <w:pgSz w:w="11906" w:h="16838"/>
          <w:pgMar w:top="1418" w:right="851" w:bottom="851" w:left="1418" w:header="0" w:footer="0" w:gutter="0"/>
          <w:cols w:space="720"/>
          <w:noEndnote/>
        </w:sectPr>
      </w:pPr>
    </w:p>
    <w:p w:rsidR="000F3816" w:rsidRPr="00CE5C84" w:rsidRDefault="000F3816" w:rsidP="00AD50AE">
      <w:pPr>
        <w:pStyle w:val="ConsPlusNormal"/>
        <w:jc w:val="right"/>
        <w:outlineLvl w:val="1"/>
        <w:rPr>
          <w:sz w:val="22"/>
          <w:szCs w:val="22"/>
        </w:rPr>
      </w:pPr>
      <w:r w:rsidRPr="00CE5C84">
        <w:rPr>
          <w:sz w:val="22"/>
          <w:szCs w:val="22"/>
        </w:rPr>
        <w:t>Приложение N 1</w:t>
      </w:r>
    </w:p>
    <w:p w:rsidR="000F3816" w:rsidRPr="00CE5C84" w:rsidRDefault="000F3816" w:rsidP="00AD50AE">
      <w:pPr>
        <w:pStyle w:val="ConsPlusNormal"/>
        <w:jc w:val="right"/>
        <w:rPr>
          <w:sz w:val="22"/>
          <w:szCs w:val="22"/>
        </w:rPr>
      </w:pPr>
      <w:r w:rsidRPr="00CE5C84">
        <w:rPr>
          <w:sz w:val="22"/>
          <w:szCs w:val="22"/>
        </w:rPr>
        <w:t>к Требованиям к проведению</w:t>
      </w:r>
    </w:p>
    <w:p w:rsidR="000F3816" w:rsidRPr="00CE5C84" w:rsidRDefault="000F3816" w:rsidP="00AD50AE">
      <w:pPr>
        <w:pStyle w:val="ConsPlusNormal"/>
        <w:jc w:val="right"/>
        <w:rPr>
          <w:sz w:val="22"/>
          <w:szCs w:val="22"/>
        </w:rPr>
      </w:pPr>
      <w:r w:rsidRPr="00CE5C84">
        <w:rPr>
          <w:sz w:val="22"/>
          <w:szCs w:val="22"/>
        </w:rPr>
        <w:t>квалификационного экзамена</w:t>
      </w:r>
    </w:p>
    <w:p w:rsidR="000F3816" w:rsidRPr="00CE5C84" w:rsidRDefault="000F3816" w:rsidP="00AD50AE">
      <w:pPr>
        <w:pStyle w:val="ConsPlusNormal"/>
        <w:jc w:val="right"/>
        <w:rPr>
          <w:sz w:val="22"/>
          <w:szCs w:val="22"/>
        </w:rPr>
      </w:pPr>
      <w:r w:rsidRPr="00CE5C84">
        <w:rPr>
          <w:sz w:val="22"/>
          <w:szCs w:val="22"/>
        </w:rPr>
        <w:t>по аттестации экспертов</w:t>
      </w:r>
    </w:p>
    <w:p w:rsidR="000F3816" w:rsidRPr="00CE5C84" w:rsidRDefault="000F3816" w:rsidP="00AD50AE">
      <w:pPr>
        <w:pStyle w:val="ConsPlusNormal"/>
        <w:jc w:val="right"/>
        <w:rPr>
          <w:sz w:val="22"/>
          <w:szCs w:val="22"/>
        </w:rPr>
      </w:pPr>
      <w:r w:rsidRPr="00CE5C84">
        <w:rPr>
          <w:sz w:val="22"/>
          <w:szCs w:val="22"/>
        </w:rPr>
        <w:t>в области промышленной безопасности,</w:t>
      </w:r>
    </w:p>
    <w:p w:rsidR="000F3816" w:rsidRPr="00CE5C84" w:rsidRDefault="000F3816" w:rsidP="00AD50AE">
      <w:pPr>
        <w:pStyle w:val="ConsPlusNormal"/>
        <w:jc w:val="right"/>
        <w:rPr>
          <w:sz w:val="22"/>
          <w:szCs w:val="22"/>
        </w:rPr>
      </w:pPr>
      <w:r w:rsidRPr="00CE5C84">
        <w:rPr>
          <w:sz w:val="22"/>
          <w:szCs w:val="22"/>
        </w:rPr>
        <w:t>утвержденным приказом Федеральной службы</w:t>
      </w:r>
    </w:p>
    <w:p w:rsidR="000F3816" w:rsidRPr="00CE5C84" w:rsidRDefault="000F3816" w:rsidP="00AD50AE">
      <w:pPr>
        <w:pStyle w:val="ConsPlusNormal"/>
        <w:jc w:val="right"/>
        <w:rPr>
          <w:sz w:val="22"/>
          <w:szCs w:val="22"/>
        </w:rPr>
      </w:pPr>
      <w:r w:rsidRPr="00CE5C84">
        <w:rPr>
          <w:sz w:val="22"/>
          <w:szCs w:val="22"/>
        </w:rPr>
        <w:t>по экологическому, технологическому</w:t>
      </w:r>
    </w:p>
    <w:p w:rsidR="000F3816" w:rsidRPr="00CE5C84" w:rsidRDefault="000F3816" w:rsidP="00AD50AE">
      <w:pPr>
        <w:pStyle w:val="ConsPlusNormal"/>
        <w:jc w:val="right"/>
        <w:rPr>
          <w:sz w:val="22"/>
          <w:szCs w:val="22"/>
        </w:rPr>
      </w:pPr>
      <w:r w:rsidRPr="00CE5C84">
        <w:rPr>
          <w:sz w:val="22"/>
          <w:szCs w:val="22"/>
        </w:rPr>
        <w:t>и атомному надзору</w:t>
      </w:r>
    </w:p>
    <w:p w:rsidR="000F3816" w:rsidRPr="00CE5C84" w:rsidRDefault="000F3816" w:rsidP="00AD50AE">
      <w:pPr>
        <w:pStyle w:val="ConsPlusNormal"/>
        <w:jc w:val="right"/>
        <w:rPr>
          <w:sz w:val="22"/>
          <w:szCs w:val="22"/>
        </w:rPr>
      </w:pPr>
      <w:r w:rsidRPr="00CE5C84">
        <w:rPr>
          <w:sz w:val="22"/>
          <w:szCs w:val="22"/>
        </w:rPr>
        <w:t>от 19 августа 2015 г. N 328</w:t>
      </w:r>
    </w:p>
    <w:p w:rsidR="000F3816" w:rsidRPr="00CE5C84" w:rsidRDefault="000F3816" w:rsidP="00AD50AE">
      <w:pPr>
        <w:pStyle w:val="ConsPlusNonformat"/>
        <w:jc w:val="both"/>
        <w:rPr>
          <w:sz w:val="22"/>
          <w:szCs w:val="22"/>
        </w:rPr>
      </w:pPr>
      <w:bookmarkStart w:id="4" w:name="Par178"/>
      <w:bookmarkEnd w:id="4"/>
      <w:r w:rsidRPr="00CE5C84">
        <w:rPr>
          <w:sz w:val="22"/>
          <w:szCs w:val="22"/>
        </w:rPr>
        <w:t xml:space="preserve">       АТТЕСТАЦИОННАЯ КОМИССИЯ ФЕДЕРАЛЬНОЙ СЛУЖБЫ ПО ЭКОЛОГИЧЕСКОМУ,</w:t>
      </w:r>
    </w:p>
    <w:p w:rsidR="000F3816" w:rsidRPr="00CE5C84" w:rsidRDefault="000F3816" w:rsidP="00AD50AE">
      <w:pPr>
        <w:pStyle w:val="ConsPlusNonformat"/>
        <w:jc w:val="both"/>
        <w:rPr>
          <w:sz w:val="22"/>
          <w:szCs w:val="22"/>
        </w:rPr>
      </w:pPr>
      <w:r w:rsidRPr="00CE5C84">
        <w:rPr>
          <w:sz w:val="22"/>
          <w:szCs w:val="22"/>
        </w:rPr>
        <w:t xml:space="preserve">        ТЕХНОЛОГИЧЕСКОМУ И АТОМНОМУ НАДЗОРУ ПО АТТЕСТАЦИИ ЭКСПЕРТОВ</w:t>
      </w:r>
    </w:p>
    <w:p w:rsidR="000F3816" w:rsidRPr="00CE5C84" w:rsidRDefault="000F3816" w:rsidP="00AD50AE">
      <w:pPr>
        <w:pStyle w:val="ConsPlusNonformat"/>
        <w:jc w:val="both"/>
        <w:rPr>
          <w:sz w:val="22"/>
          <w:szCs w:val="22"/>
        </w:rPr>
      </w:pPr>
      <w:r w:rsidRPr="00CE5C84">
        <w:rPr>
          <w:sz w:val="22"/>
          <w:szCs w:val="22"/>
        </w:rPr>
        <w:t xml:space="preserve">                    В ОБЛАСТИ ПРОМЫШЛЕННОЙ БЕЗОПАСНОСТИ</w:t>
      </w:r>
    </w:p>
    <w:p w:rsidR="000F3816" w:rsidRPr="00CE5C84" w:rsidRDefault="000F3816" w:rsidP="00AD50AE">
      <w:pPr>
        <w:pStyle w:val="ConsPlusNonformat"/>
        <w:jc w:val="both"/>
        <w:rPr>
          <w:sz w:val="22"/>
          <w:szCs w:val="22"/>
        </w:rPr>
      </w:pPr>
    </w:p>
    <w:p w:rsidR="000F3816" w:rsidRPr="00CE5C84" w:rsidRDefault="000F3816" w:rsidP="00AD50AE">
      <w:pPr>
        <w:pStyle w:val="ConsPlusNonformat"/>
        <w:jc w:val="both"/>
        <w:rPr>
          <w:sz w:val="22"/>
          <w:szCs w:val="22"/>
        </w:rPr>
      </w:pPr>
      <w:r w:rsidRPr="00CE5C84">
        <w:rPr>
          <w:sz w:val="22"/>
          <w:szCs w:val="22"/>
        </w:rPr>
        <w:t xml:space="preserve">              ЖУРНАЛ РЕГИСТРАЦИИ НА КВАЛИФИКАЦИОННЫЙ ЭКЗАМЕН</w:t>
      </w:r>
    </w:p>
    <w:p w:rsidR="000F3816" w:rsidRPr="00CE5C84" w:rsidRDefault="000F3816" w:rsidP="00AD50AE">
      <w:pPr>
        <w:pStyle w:val="ConsPlusNonformat"/>
        <w:jc w:val="both"/>
        <w:rPr>
          <w:sz w:val="22"/>
          <w:szCs w:val="22"/>
        </w:rPr>
      </w:pPr>
      <w:r w:rsidRPr="00CE5C84">
        <w:rPr>
          <w:sz w:val="22"/>
          <w:szCs w:val="22"/>
        </w:rPr>
        <w:t xml:space="preserve">                     (ЭТАП КОМПЬЮТЕРНОГО ТЕСТИРОВАНИЯ)</w:t>
      </w:r>
    </w:p>
    <w:p w:rsidR="000F3816" w:rsidRPr="00CE5C84" w:rsidRDefault="000F3816" w:rsidP="00AD50AE">
      <w:pPr>
        <w:pStyle w:val="ConsPlusNonformat"/>
        <w:jc w:val="both"/>
        <w:rPr>
          <w:sz w:val="22"/>
          <w:szCs w:val="22"/>
        </w:rPr>
      </w:pPr>
    </w:p>
    <w:p w:rsidR="000F3816" w:rsidRPr="00CE5C84" w:rsidRDefault="000F3816" w:rsidP="00AD50AE">
      <w:pPr>
        <w:pStyle w:val="ConsPlusNonformat"/>
        <w:jc w:val="both"/>
        <w:rPr>
          <w:sz w:val="22"/>
          <w:szCs w:val="22"/>
        </w:rPr>
      </w:pPr>
      <w:r w:rsidRPr="00CE5C84">
        <w:rPr>
          <w:sz w:val="22"/>
          <w:szCs w:val="22"/>
        </w:rPr>
        <w:t xml:space="preserve">        __________________________________________________________</w:t>
      </w:r>
    </w:p>
    <w:p w:rsidR="000F3816" w:rsidRPr="00CE5C84" w:rsidRDefault="000F3816" w:rsidP="00AD50AE">
      <w:pPr>
        <w:pStyle w:val="ConsPlusNonformat"/>
        <w:jc w:val="both"/>
        <w:rPr>
          <w:sz w:val="22"/>
          <w:szCs w:val="22"/>
        </w:rPr>
      </w:pPr>
      <w:r w:rsidRPr="00CE5C84">
        <w:rPr>
          <w:sz w:val="22"/>
          <w:szCs w:val="22"/>
        </w:rPr>
        <w:t xml:space="preserve">                               (дата, время)</w:t>
      </w:r>
    </w:p>
    <w:p w:rsidR="000F3816" w:rsidRPr="00CE5C84" w:rsidRDefault="000F3816" w:rsidP="00AD50AE">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428"/>
        <w:gridCol w:w="1186"/>
        <w:gridCol w:w="1202"/>
        <w:gridCol w:w="3027"/>
        <w:gridCol w:w="2655"/>
        <w:gridCol w:w="2492"/>
        <w:gridCol w:w="2628"/>
        <w:gridCol w:w="1580"/>
      </w:tblGrid>
      <w:tr w:rsidR="000F3816" w:rsidRPr="00AD50AE" w:rsidTr="00AD50AE">
        <w:tc>
          <w:tcPr>
            <w:tcW w:w="0" w:type="auto"/>
            <w:gridSpan w:val="3"/>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Данные о заявителе</w:t>
            </w:r>
          </w:p>
        </w:tc>
        <w:tc>
          <w:tcPr>
            <w:tcW w:w="0" w:type="auto"/>
            <w:vMerge w:val="restart"/>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Подпись заявителя об ознакомлении с правилами поведения на квалификационном экзамене</w:t>
            </w:r>
          </w:p>
        </w:tc>
        <w:tc>
          <w:tcPr>
            <w:tcW w:w="0" w:type="auto"/>
            <w:vMerge w:val="restart"/>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Подпись заявителя о согласии на видеофиксацию этапа компьютерного тестирования</w:t>
            </w:r>
          </w:p>
        </w:tc>
        <w:tc>
          <w:tcPr>
            <w:tcW w:w="0" w:type="auto"/>
            <w:vMerge w:val="restart"/>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Подпись заявителя о получении руководства пользователя по программе тестирования</w:t>
            </w:r>
          </w:p>
        </w:tc>
        <w:tc>
          <w:tcPr>
            <w:tcW w:w="0" w:type="auto"/>
            <w:vMerge w:val="restart"/>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Подпись заявителя о получении индивидуального листа с логином и паролем</w:t>
            </w:r>
          </w:p>
        </w:tc>
        <w:tc>
          <w:tcPr>
            <w:tcW w:w="0" w:type="auto"/>
            <w:vMerge w:val="restart"/>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Результаты тестирования</w:t>
            </w:r>
          </w:p>
        </w:tc>
      </w:tr>
      <w:tr w:rsidR="000F3816" w:rsidRPr="00AD50AE" w:rsidTr="00AD50AE">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N п/п</w:t>
            </w: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Ф.И.О. заявителя</w:t>
            </w: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Серия и номер паспорта</w:t>
            </w:r>
          </w:p>
        </w:tc>
        <w:tc>
          <w:tcPr>
            <w:tcW w:w="0" w:type="auto"/>
            <w:vMerge/>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p>
        </w:tc>
      </w:tr>
      <w:tr w:rsidR="000F3816" w:rsidRPr="00AD50AE" w:rsidTr="00AD50AE">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1.</w:t>
            </w: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r>
      <w:tr w:rsidR="000F3816" w:rsidRPr="00AD50AE" w:rsidTr="00AD50AE">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2.</w:t>
            </w: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r>
      <w:tr w:rsidR="000F3816" w:rsidRPr="00AD50AE" w:rsidTr="00AD50AE">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3.</w:t>
            </w: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r>
      <w:tr w:rsidR="000F3816" w:rsidRPr="00AD50AE" w:rsidTr="00AD50AE">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4.</w:t>
            </w: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r>
      <w:tr w:rsidR="000F3816" w:rsidRPr="00AD50AE" w:rsidTr="00AD50AE">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5.</w:t>
            </w: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r>
    </w:tbl>
    <w:p w:rsidR="000F3816" w:rsidRDefault="000F3816" w:rsidP="00AD50AE">
      <w:pPr>
        <w:pStyle w:val="ConsPlusNonformat"/>
        <w:jc w:val="both"/>
        <w:rPr>
          <w:sz w:val="22"/>
          <w:szCs w:val="22"/>
        </w:rPr>
      </w:pPr>
    </w:p>
    <w:p w:rsidR="000F3816" w:rsidRDefault="000F3816" w:rsidP="00AD50AE">
      <w:pPr>
        <w:pStyle w:val="ConsPlusNonformat"/>
        <w:jc w:val="both"/>
        <w:rPr>
          <w:sz w:val="22"/>
          <w:szCs w:val="22"/>
        </w:rPr>
      </w:pPr>
    </w:p>
    <w:p w:rsidR="000F3816" w:rsidRDefault="000F3816" w:rsidP="00AD50AE">
      <w:pPr>
        <w:pStyle w:val="ConsPlusNonformat"/>
        <w:jc w:val="both"/>
        <w:rPr>
          <w:sz w:val="22"/>
          <w:szCs w:val="22"/>
        </w:rPr>
      </w:pPr>
    </w:p>
    <w:p w:rsidR="000F3816" w:rsidRDefault="000F3816" w:rsidP="00AD50AE">
      <w:pPr>
        <w:pStyle w:val="ConsPlusNonformat"/>
        <w:jc w:val="both"/>
        <w:rPr>
          <w:sz w:val="22"/>
          <w:szCs w:val="22"/>
        </w:rPr>
      </w:pPr>
    </w:p>
    <w:p w:rsidR="000F3816" w:rsidRDefault="000F3816" w:rsidP="00AD50AE">
      <w:pPr>
        <w:pStyle w:val="ConsPlusNonformat"/>
        <w:jc w:val="both"/>
        <w:rPr>
          <w:sz w:val="22"/>
          <w:szCs w:val="22"/>
        </w:rPr>
      </w:pPr>
    </w:p>
    <w:p w:rsidR="000F3816" w:rsidRPr="00CE5C84" w:rsidRDefault="000F3816" w:rsidP="00AD50AE">
      <w:pPr>
        <w:pStyle w:val="ConsPlusNonformat"/>
        <w:jc w:val="both"/>
        <w:rPr>
          <w:sz w:val="22"/>
          <w:szCs w:val="22"/>
        </w:rPr>
      </w:pPr>
      <w:r w:rsidRPr="00CE5C84">
        <w:rPr>
          <w:sz w:val="22"/>
          <w:szCs w:val="22"/>
        </w:rPr>
        <w:t xml:space="preserve">       АТТЕСТАЦИОННАЯ КОМИССИЯ ФЕДЕРАЛЬНОЙ СЛУЖБЫ ПО ЭКОЛОГИЧЕСКОМУ,</w:t>
      </w:r>
    </w:p>
    <w:p w:rsidR="000F3816" w:rsidRPr="00CE5C84" w:rsidRDefault="000F3816" w:rsidP="00AD50AE">
      <w:pPr>
        <w:pStyle w:val="ConsPlusNonformat"/>
        <w:jc w:val="both"/>
        <w:rPr>
          <w:sz w:val="22"/>
          <w:szCs w:val="22"/>
        </w:rPr>
      </w:pPr>
      <w:r w:rsidRPr="00CE5C84">
        <w:rPr>
          <w:sz w:val="22"/>
          <w:szCs w:val="22"/>
        </w:rPr>
        <w:t xml:space="preserve">        ТЕХНОЛОГИЧЕСКОМУ И АТОМНОМУ НАДЗОРУ ПО АТТЕСТАЦИИ ЭКСПЕРТОВ</w:t>
      </w:r>
    </w:p>
    <w:p w:rsidR="000F3816" w:rsidRPr="00CE5C84" w:rsidRDefault="000F3816" w:rsidP="00AD50AE">
      <w:pPr>
        <w:pStyle w:val="ConsPlusNonformat"/>
        <w:jc w:val="both"/>
        <w:rPr>
          <w:sz w:val="22"/>
          <w:szCs w:val="22"/>
        </w:rPr>
      </w:pPr>
      <w:r w:rsidRPr="00CE5C84">
        <w:rPr>
          <w:sz w:val="22"/>
          <w:szCs w:val="22"/>
        </w:rPr>
        <w:t xml:space="preserve">                    В ОБЛАСТИ ПРОМЫШЛЕННОЙ БЕЗОПАСНОСТИ</w:t>
      </w:r>
    </w:p>
    <w:p w:rsidR="000F3816" w:rsidRPr="00CE5C84" w:rsidRDefault="000F3816" w:rsidP="00AD50AE">
      <w:pPr>
        <w:pStyle w:val="ConsPlusNonformat"/>
        <w:jc w:val="both"/>
        <w:rPr>
          <w:sz w:val="22"/>
          <w:szCs w:val="22"/>
        </w:rPr>
      </w:pPr>
    </w:p>
    <w:p w:rsidR="000F3816" w:rsidRPr="00CE5C84" w:rsidRDefault="000F3816" w:rsidP="00AD50AE">
      <w:pPr>
        <w:pStyle w:val="ConsPlusNonformat"/>
        <w:jc w:val="both"/>
        <w:rPr>
          <w:sz w:val="22"/>
          <w:szCs w:val="22"/>
        </w:rPr>
      </w:pPr>
      <w:r w:rsidRPr="00CE5C84">
        <w:rPr>
          <w:sz w:val="22"/>
          <w:szCs w:val="22"/>
        </w:rPr>
        <w:t xml:space="preserve">              ЖУРНАЛ РЕГИСТРАЦИИ НА КВАЛИФИКАЦИОННЫЙ ЭКЗАМЕН</w:t>
      </w:r>
    </w:p>
    <w:p w:rsidR="000F3816" w:rsidRPr="00CE5C84" w:rsidRDefault="000F3816" w:rsidP="00AD50AE">
      <w:pPr>
        <w:pStyle w:val="ConsPlusNonformat"/>
        <w:jc w:val="both"/>
        <w:rPr>
          <w:sz w:val="22"/>
          <w:szCs w:val="22"/>
        </w:rPr>
      </w:pPr>
      <w:r w:rsidRPr="00CE5C84">
        <w:rPr>
          <w:sz w:val="22"/>
          <w:szCs w:val="22"/>
        </w:rPr>
        <w:t xml:space="preserve">                     (ЭТАП РЕШЕНИЯ СИТУАЦИОННЫХ ЗАДАЧ)</w:t>
      </w:r>
    </w:p>
    <w:p w:rsidR="000F3816" w:rsidRPr="00CE5C84" w:rsidRDefault="000F3816" w:rsidP="00AD50AE">
      <w:pPr>
        <w:pStyle w:val="ConsPlusNonformat"/>
        <w:jc w:val="both"/>
        <w:rPr>
          <w:sz w:val="22"/>
          <w:szCs w:val="22"/>
        </w:rPr>
      </w:pPr>
    </w:p>
    <w:p w:rsidR="000F3816" w:rsidRPr="00CE5C84" w:rsidRDefault="000F3816" w:rsidP="00AD50AE">
      <w:pPr>
        <w:pStyle w:val="ConsPlusNonformat"/>
        <w:jc w:val="both"/>
        <w:rPr>
          <w:sz w:val="22"/>
          <w:szCs w:val="22"/>
        </w:rPr>
      </w:pPr>
      <w:r w:rsidRPr="00CE5C84">
        <w:rPr>
          <w:sz w:val="22"/>
          <w:szCs w:val="22"/>
        </w:rPr>
        <w:t xml:space="preserve">        __________________________________________________________</w:t>
      </w:r>
    </w:p>
    <w:p w:rsidR="000F3816" w:rsidRPr="00CE5C84" w:rsidRDefault="000F3816" w:rsidP="00AD50AE">
      <w:pPr>
        <w:pStyle w:val="ConsPlusNonformat"/>
        <w:jc w:val="both"/>
        <w:rPr>
          <w:sz w:val="22"/>
          <w:szCs w:val="22"/>
        </w:rPr>
      </w:pPr>
      <w:r w:rsidRPr="00CE5C84">
        <w:rPr>
          <w:sz w:val="22"/>
          <w:szCs w:val="22"/>
        </w:rPr>
        <w:t xml:space="preserve">                               (дата, время)</w:t>
      </w:r>
    </w:p>
    <w:p w:rsidR="000F3816" w:rsidRPr="00CE5C84" w:rsidRDefault="000F3816" w:rsidP="00AD50AE">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447"/>
        <w:gridCol w:w="1249"/>
        <w:gridCol w:w="1337"/>
        <w:gridCol w:w="1382"/>
        <w:gridCol w:w="2184"/>
        <w:gridCol w:w="2780"/>
        <w:gridCol w:w="2623"/>
        <w:gridCol w:w="1719"/>
        <w:gridCol w:w="1477"/>
      </w:tblGrid>
      <w:tr w:rsidR="000F3816" w:rsidRPr="00AD50AE" w:rsidTr="00AD50AE">
        <w:tc>
          <w:tcPr>
            <w:tcW w:w="0" w:type="auto"/>
            <w:gridSpan w:val="4"/>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Данные о заявителе</w:t>
            </w:r>
          </w:p>
        </w:tc>
        <w:tc>
          <w:tcPr>
            <w:tcW w:w="0" w:type="auto"/>
            <w:vMerge w:val="restart"/>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Номер экзаменационного билета</w:t>
            </w:r>
          </w:p>
        </w:tc>
        <w:tc>
          <w:tcPr>
            <w:tcW w:w="0" w:type="auto"/>
            <w:vMerge w:val="restart"/>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Подпись заявителя о получении экзаменационного билета</w:t>
            </w:r>
          </w:p>
        </w:tc>
        <w:tc>
          <w:tcPr>
            <w:tcW w:w="0" w:type="auto"/>
            <w:vMerge w:val="restart"/>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Подпись заявителя о получении дополнительных листов</w:t>
            </w:r>
          </w:p>
        </w:tc>
        <w:tc>
          <w:tcPr>
            <w:tcW w:w="0" w:type="auto"/>
            <w:vMerge w:val="restart"/>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Варианты решений сданы на проверку</w:t>
            </w:r>
          </w:p>
        </w:tc>
        <w:tc>
          <w:tcPr>
            <w:tcW w:w="0" w:type="auto"/>
            <w:vMerge w:val="restart"/>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Варианты решений приняты</w:t>
            </w:r>
          </w:p>
        </w:tc>
      </w:tr>
      <w:tr w:rsidR="000F3816" w:rsidRPr="00AD50AE" w:rsidTr="00AD50AE">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N п/п</w:t>
            </w: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Ф.И.О. заявителя</w:t>
            </w: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Серия и номер паспорта</w:t>
            </w: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Область аттестации</w:t>
            </w:r>
          </w:p>
        </w:tc>
        <w:tc>
          <w:tcPr>
            <w:tcW w:w="0" w:type="auto"/>
            <w:vMerge/>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p>
        </w:tc>
      </w:tr>
      <w:tr w:rsidR="000F3816" w:rsidRPr="00AD50AE" w:rsidTr="00AD50AE">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1.</w:t>
            </w: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r>
      <w:tr w:rsidR="000F3816" w:rsidRPr="00AD50AE" w:rsidTr="00AD50AE">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2.</w:t>
            </w: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r>
      <w:tr w:rsidR="000F3816" w:rsidRPr="00AD50AE" w:rsidTr="00AD50AE">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3.</w:t>
            </w: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r>
      <w:tr w:rsidR="000F3816" w:rsidRPr="00AD50AE" w:rsidTr="00AD50AE">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4.</w:t>
            </w: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r>
      <w:tr w:rsidR="000F3816" w:rsidRPr="00AD50AE" w:rsidTr="00AD50AE">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5.</w:t>
            </w: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r>
    </w:tbl>
    <w:p w:rsidR="000F3816" w:rsidRPr="00CE5C84" w:rsidRDefault="000F3816" w:rsidP="00AD50AE">
      <w:pPr>
        <w:pStyle w:val="ConsPlusNormal"/>
        <w:jc w:val="both"/>
        <w:rPr>
          <w:sz w:val="22"/>
          <w:szCs w:val="22"/>
        </w:rPr>
      </w:pPr>
    </w:p>
    <w:p w:rsidR="000F3816" w:rsidRDefault="000F3816" w:rsidP="00AD50AE">
      <w:pPr>
        <w:pStyle w:val="ConsPlusNormal"/>
        <w:jc w:val="both"/>
        <w:rPr>
          <w:sz w:val="22"/>
          <w:szCs w:val="22"/>
        </w:rPr>
        <w:sectPr w:rsidR="000F3816" w:rsidSect="00AD50AE">
          <w:pgSz w:w="16838" w:h="11906" w:orient="landscape"/>
          <w:pgMar w:top="1418" w:right="851" w:bottom="851" w:left="851" w:header="0" w:footer="0" w:gutter="0"/>
          <w:cols w:space="720"/>
          <w:noEndnote/>
        </w:sectPr>
      </w:pPr>
    </w:p>
    <w:p w:rsidR="000F3816" w:rsidRPr="00CE5C84" w:rsidRDefault="000F3816" w:rsidP="00AD50AE">
      <w:pPr>
        <w:pStyle w:val="ConsPlusNonformat"/>
        <w:jc w:val="both"/>
        <w:rPr>
          <w:sz w:val="22"/>
          <w:szCs w:val="22"/>
        </w:rPr>
      </w:pPr>
      <w:r w:rsidRPr="00CE5C84">
        <w:rPr>
          <w:sz w:val="22"/>
          <w:szCs w:val="22"/>
        </w:rPr>
        <w:t xml:space="preserve">       АТТЕСТАЦИОННАЯ КОМИССИЯ ФЕДЕРАЛЬНОЙ СЛУЖБЫ ПО ЭКОЛОГИЧЕСКОМУ,</w:t>
      </w:r>
    </w:p>
    <w:p w:rsidR="000F3816" w:rsidRPr="00CE5C84" w:rsidRDefault="000F3816" w:rsidP="00AD50AE">
      <w:pPr>
        <w:pStyle w:val="ConsPlusNonformat"/>
        <w:jc w:val="both"/>
        <w:rPr>
          <w:sz w:val="22"/>
          <w:szCs w:val="22"/>
        </w:rPr>
      </w:pPr>
      <w:r w:rsidRPr="00CE5C84">
        <w:rPr>
          <w:sz w:val="22"/>
          <w:szCs w:val="22"/>
        </w:rPr>
        <w:t xml:space="preserve">        ТЕХНОЛОГИЧЕСКОМУ И АТОМНОМУ НАДЗОРУ ПО АТТЕСТАЦИИ ЭКСПЕРТОВ</w:t>
      </w:r>
    </w:p>
    <w:p w:rsidR="000F3816" w:rsidRPr="00CE5C84" w:rsidRDefault="000F3816" w:rsidP="00AD50AE">
      <w:pPr>
        <w:pStyle w:val="ConsPlusNonformat"/>
        <w:jc w:val="both"/>
        <w:rPr>
          <w:sz w:val="22"/>
          <w:szCs w:val="22"/>
        </w:rPr>
      </w:pPr>
      <w:r w:rsidRPr="00CE5C84">
        <w:rPr>
          <w:sz w:val="22"/>
          <w:szCs w:val="22"/>
        </w:rPr>
        <w:t xml:space="preserve">                    В ОБЛАСТИ ПРОМЫШЛЕННОЙ БЕЗОПАСНОСТИ</w:t>
      </w:r>
    </w:p>
    <w:p w:rsidR="000F3816" w:rsidRPr="00CE5C84" w:rsidRDefault="000F3816" w:rsidP="00AD50AE">
      <w:pPr>
        <w:pStyle w:val="ConsPlusNonformat"/>
        <w:jc w:val="both"/>
        <w:rPr>
          <w:sz w:val="22"/>
          <w:szCs w:val="22"/>
        </w:rPr>
      </w:pPr>
    </w:p>
    <w:p w:rsidR="000F3816" w:rsidRPr="00CE5C84" w:rsidRDefault="000F3816" w:rsidP="00AD50AE">
      <w:pPr>
        <w:pStyle w:val="ConsPlusNonformat"/>
        <w:jc w:val="both"/>
        <w:rPr>
          <w:sz w:val="22"/>
          <w:szCs w:val="22"/>
        </w:rPr>
      </w:pPr>
      <w:r w:rsidRPr="00CE5C84">
        <w:rPr>
          <w:sz w:val="22"/>
          <w:szCs w:val="22"/>
        </w:rPr>
        <w:t xml:space="preserve">              ЖУРНАЛ РЕГИСТРАЦИИ НА КВАЛИФИКАЦИОННЫЙ ЭКЗАМЕН</w:t>
      </w:r>
    </w:p>
    <w:p w:rsidR="000F3816" w:rsidRPr="00CE5C84" w:rsidRDefault="000F3816" w:rsidP="00AD50AE">
      <w:pPr>
        <w:pStyle w:val="ConsPlusNonformat"/>
        <w:jc w:val="both"/>
        <w:rPr>
          <w:sz w:val="22"/>
          <w:szCs w:val="22"/>
        </w:rPr>
      </w:pPr>
      <w:r w:rsidRPr="00CE5C84">
        <w:rPr>
          <w:sz w:val="22"/>
          <w:szCs w:val="22"/>
        </w:rPr>
        <w:t xml:space="preserve">            (ЭТАП УСТНОГО СОБЕСЕДОВАНИЯ ПО ОБЛАСТИ АТТЕСТАЦИИ)</w:t>
      </w:r>
    </w:p>
    <w:p w:rsidR="000F3816" w:rsidRPr="00CE5C84" w:rsidRDefault="000F3816" w:rsidP="00AD50AE">
      <w:pPr>
        <w:pStyle w:val="ConsPlusNonformat"/>
        <w:jc w:val="both"/>
        <w:rPr>
          <w:sz w:val="22"/>
          <w:szCs w:val="22"/>
        </w:rPr>
      </w:pPr>
    </w:p>
    <w:p w:rsidR="000F3816" w:rsidRPr="00CE5C84" w:rsidRDefault="000F3816" w:rsidP="00AD50AE">
      <w:pPr>
        <w:pStyle w:val="ConsPlusNonformat"/>
        <w:jc w:val="both"/>
        <w:rPr>
          <w:sz w:val="22"/>
          <w:szCs w:val="22"/>
        </w:rPr>
      </w:pPr>
      <w:r w:rsidRPr="00CE5C84">
        <w:rPr>
          <w:sz w:val="22"/>
          <w:szCs w:val="22"/>
        </w:rPr>
        <w:t xml:space="preserve">        __________________________________________________________</w:t>
      </w:r>
    </w:p>
    <w:p w:rsidR="000F3816" w:rsidRPr="00CE5C84" w:rsidRDefault="000F3816" w:rsidP="00AD50AE">
      <w:pPr>
        <w:pStyle w:val="ConsPlusNonformat"/>
        <w:jc w:val="both"/>
        <w:rPr>
          <w:sz w:val="22"/>
          <w:szCs w:val="22"/>
        </w:rPr>
      </w:pPr>
      <w:r w:rsidRPr="00CE5C84">
        <w:rPr>
          <w:sz w:val="22"/>
          <w:szCs w:val="22"/>
        </w:rPr>
        <w:t xml:space="preserve">                               (дата, время)</w:t>
      </w:r>
    </w:p>
    <w:p w:rsidR="000F3816" w:rsidRPr="00CE5C84" w:rsidRDefault="000F3816" w:rsidP="00AD50A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00"/>
        <w:gridCol w:w="3420"/>
        <w:gridCol w:w="4140"/>
        <w:gridCol w:w="1620"/>
      </w:tblGrid>
      <w:tr w:rsidR="000F3816" w:rsidRPr="00CE5C84" w:rsidTr="00D55901">
        <w:tc>
          <w:tcPr>
            <w:tcW w:w="8160" w:type="dxa"/>
            <w:gridSpan w:val="3"/>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Данные о заявителе</w:t>
            </w:r>
          </w:p>
        </w:tc>
        <w:tc>
          <w:tcPr>
            <w:tcW w:w="1620"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p>
        </w:tc>
      </w:tr>
      <w:tr w:rsidR="000F3816" w:rsidRPr="00CE5C84" w:rsidTr="00D55901">
        <w:tc>
          <w:tcPr>
            <w:tcW w:w="600"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N п/п</w:t>
            </w:r>
          </w:p>
        </w:tc>
        <w:tc>
          <w:tcPr>
            <w:tcW w:w="3420"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Ф.И.О. заявителя</w:t>
            </w:r>
          </w:p>
        </w:tc>
        <w:tc>
          <w:tcPr>
            <w:tcW w:w="4140"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Серия и номер паспорта</w:t>
            </w:r>
          </w:p>
        </w:tc>
        <w:tc>
          <w:tcPr>
            <w:tcW w:w="1620"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Подпись заявителя</w:t>
            </w:r>
          </w:p>
        </w:tc>
      </w:tr>
      <w:tr w:rsidR="000F3816" w:rsidRPr="00CE5C84" w:rsidTr="00D55901">
        <w:tc>
          <w:tcPr>
            <w:tcW w:w="600"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1.</w:t>
            </w:r>
          </w:p>
        </w:tc>
        <w:tc>
          <w:tcPr>
            <w:tcW w:w="3420"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4140"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1620"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r>
      <w:tr w:rsidR="000F3816" w:rsidRPr="00CE5C84" w:rsidTr="00D55901">
        <w:tc>
          <w:tcPr>
            <w:tcW w:w="600"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2.</w:t>
            </w:r>
          </w:p>
        </w:tc>
        <w:tc>
          <w:tcPr>
            <w:tcW w:w="3420"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4140"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1620"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r>
      <w:tr w:rsidR="000F3816" w:rsidRPr="00CE5C84" w:rsidTr="00D55901">
        <w:tc>
          <w:tcPr>
            <w:tcW w:w="600"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3.</w:t>
            </w:r>
          </w:p>
        </w:tc>
        <w:tc>
          <w:tcPr>
            <w:tcW w:w="3420"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4140"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1620"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r>
      <w:tr w:rsidR="000F3816" w:rsidRPr="00CE5C84" w:rsidTr="00D55901">
        <w:tc>
          <w:tcPr>
            <w:tcW w:w="600"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4.</w:t>
            </w:r>
          </w:p>
        </w:tc>
        <w:tc>
          <w:tcPr>
            <w:tcW w:w="3420"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4140"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1620"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r>
      <w:tr w:rsidR="000F3816" w:rsidRPr="00CE5C84" w:rsidTr="00D55901">
        <w:tc>
          <w:tcPr>
            <w:tcW w:w="600"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5.</w:t>
            </w:r>
          </w:p>
        </w:tc>
        <w:tc>
          <w:tcPr>
            <w:tcW w:w="3420"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4140"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c>
          <w:tcPr>
            <w:tcW w:w="1620"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r>
    </w:tbl>
    <w:p w:rsidR="000F3816" w:rsidRPr="00CE5C84" w:rsidRDefault="000F3816" w:rsidP="00AD50AE">
      <w:pPr>
        <w:pStyle w:val="ConsPlusNormal"/>
        <w:ind w:firstLine="540"/>
        <w:jc w:val="both"/>
        <w:rPr>
          <w:sz w:val="22"/>
          <w:szCs w:val="22"/>
        </w:rPr>
      </w:pPr>
    </w:p>
    <w:p w:rsidR="000F3816" w:rsidRPr="00CE5C84" w:rsidRDefault="000F3816" w:rsidP="00AD50AE">
      <w:pPr>
        <w:pStyle w:val="ConsPlusNormal"/>
        <w:jc w:val="right"/>
        <w:outlineLvl w:val="1"/>
        <w:rPr>
          <w:sz w:val="22"/>
          <w:szCs w:val="22"/>
        </w:rPr>
      </w:pPr>
      <w:r w:rsidRPr="00CE5C84">
        <w:rPr>
          <w:sz w:val="22"/>
          <w:szCs w:val="22"/>
        </w:rPr>
        <w:t>Приложение N 2</w:t>
      </w:r>
    </w:p>
    <w:p w:rsidR="000F3816" w:rsidRPr="00CE5C84" w:rsidRDefault="000F3816" w:rsidP="00AD50AE">
      <w:pPr>
        <w:pStyle w:val="ConsPlusNormal"/>
        <w:jc w:val="right"/>
        <w:rPr>
          <w:sz w:val="22"/>
          <w:szCs w:val="22"/>
        </w:rPr>
      </w:pPr>
      <w:r w:rsidRPr="00CE5C84">
        <w:rPr>
          <w:sz w:val="22"/>
          <w:szCs w:val="22"/>
        </w:rPr>
        <w:t>к Требованиям к проведению</w:t>
      </w:r>
    </w:p>
    <w:p w:rsidR="000F3816" w:rsidRPr="00CE5C84" w:rsidRDefault="000F3816" w:rsidP="00AD50AE">
      <w:pPr>
        <w:pStyle w:val="ConsPlusNormal"/>
        <w:jc w:val="right"/>
        <w:rPr>
          <w:sz w:val="22"/>
          <w:szCs w:val="22"/>
        </w:rPr>
      </w:pPr>
      <w:r w:rsidRPr="00CE5C84">
        <w:rPr>
          <w:sz w:val="22"/>
          <w:szCs w:val="22"/>
        </w:rPr>
        <w:t>квалификационного экзамена</w:t>
      </w:r>
    </w:p>
    <w:p w:rsidR="000F3816" w:rsidRPr="00CE5C84" w:rsidRDefault="000F3816" w:rsidP="00AD50AE">
      <w:pPr>
        <w:pStyle w:val="ConsPlusNormal"/>
        <w:jc w:val="right"/>
        <w:rPr>
          <w:sz w:val="22"/>
          <w:szCs w:val="22"/>
        </w:rPr>
      </w:pPr>
      <w:r w:rsidRPr="00CE5C84">
        <w:rPr>
          <w:sz w:val="22"/>
          <w:szCs w:val="22"/>
        </w:rPr>
        <w:t>по аттестации экспертов</w:t>
      </w:r>
    </w:p>
    <w:p w:rsidR="000F3816" w:rsidRPr="00CE5C84" w:rsidRDefault="000F3816" w:rsidP="00AD50AE">
      <w:pPr>
        <w:pStyle w:val="ConsPlusNormal"/>
        <w:jc w:val="right"/>
        <w:rPr>
          <w:sz w:val="22"/>
          <w:szCs w:val="22"/>
        </w:rPr>
      </w:pPr>
      <w:r w:rsidRPr="00CE5C84">
        <w:rPr>
          <w:sz w:val="22"/>
          <w:szCs w:val="22"/>
        </w:rPr>
        <w:t>в области промышленной безопасности,</w:t>
      </w:r>
    </w:p>
    <w:p w:rsidR="000F3816" w:rsidRPr="00CE5C84" w:rsidRDefault="000F3816" w:rsidP="00AD50AE">
      <w:pPr>
        <w:pStyle w:val="ConsPlusNormal"/>
        <w:jc w:val="right"/>
        <w:rPr>
          <w:sz w:val="22"/>
          <w:szCs w:val="22"/>
        </w:rPr>
      </w:pPr>
      <w:r w:rsidRPr="00CE5C84">
        <w:rPr>
          <w:sz w:val="22"/>
          <w:szCs w:val="22"/>
        </w:rPr>
        <w:t>утвержденным приказом Федеральной службы</w:t>
      </w:r>
    </w:p>
    <w:p w:rsidR="000F3816" w:rsidRPr="00CE5C84" w:rsidRDefault="000F3816" w:rsidP="00AD50AE">
      <w:pPr>
        <w:pStyle w:val="ConsPlusNormal"/>
        <w:jc w:val="right"/>
        <w:rPr>
          <w:sz w:val="22"/>
          <w:szCs w:val="22"/>
        </w:rPr>
      </w:pPr>
      <w:r w:rsidRPr="00CE5C84">
        <w:rPr>
          <w:sz w:val="22"/>
          <w:szCs w:val="22"/>
        </w:rPr>
        <w:t>по экологическому, технологическому</w:t>
      </w:r>
    </w:p>
    <w:p w:rsidR="000F3816" w:rsidRPr="00CE5C84" w:rsidRDefault="000F3816" w:rsidP="00AD50AE">
      <w:pPr>
        <w:pStyle w:val="ConsPlusNormal"/>
        <w:jc w:val="right"/>
        <w:rPr>
          <w:sz w:val="22"/>
          <w:szCs w:val="22"/>
        </w:rPr>
      </w:pPr>
      <w:r w:rsidRPr="00CE5C84">
        <w:rPr>
          <w:sz w:val="22"/>
          <w:szCs w:val="22"/>
        </w:rPr>
        <w:t>и атомному надзору</w:t>
      </w:r>
    </w:p>
    <w:p w:rsidR="000F3816" w:rsidRPr="00CE5C84" w:rsidRDefault="000F3816" w:rsidP="00AD50AE">
      <w:pPr>
        <w:pStyle w:val="ConsPlusNormal"/>
        <w:jc w:val="right"/>
        <w:rPr>
          <w:sz w:val="22"/>
          <w:szCs w:val="22"/>
        </w:rPr>
      </w:pPr>
      <w:r w:rsidRPr="00CE5C84">
        <w:rPr>
          <w:sz w:val="22"/>
          <w:szCs w:val="22"/>
        </w:rPr>
        <w:t>от 19 августа 2015 г. N 328</w:t>
      </w:r>
    </w:p>
    <w:p w:rsidR="000F3816" w:rsidRPr="00CE5C84" w:rsidRDefault="000F3816" w:rsidP="00AD50AE">
      <w:pPr>
        <w:pStyle w:val="ConsPlusNormal"/>
        <w:jc w:val="right"/>
        <w:rPr>
          <w:sz w:val="22"/>
          <w:szCs w:val="22"/>
        </w:rPr>
      </w:pPr>
    </w:p>
    <w:p w:rsidR="000F3816" w:rsidRPr="00CE5C84" w:rsidRDefault="000F3816" w:rsidP="00AD50AE">
      <w:pPr>
        <w:pStyle w:val="ConsPlusNormal"/>
        <w:jc w:val="right"/>
        <w:rPr>
          <w:sz w:val="22"/>
          <w:szCs w:val="22"/>
        </w:rPr>
      </w:pPr>
      <w:r w:rsidRPr="00CE5C84">
        <w:rPr>
          <w:sz w:val="22"/>
          <w:szCs w:val="22"/>
        </w:rPr>
        <w:t>Рекомендуемый образец</w:t>
      </w:r>
    </w:p>
    <w:p w:rsidR="000F3816" w:rsidRPr="00CE5C84" w:rsidRDefault="000F3816" w:rsidP="00AD50AE">
      <w:pPr>
        <w:pStyle w:val="ConsPlusNormal"/>
        <w:jc w:val="right"/>
        <w:rPr>
          <w:sz w:val="22"/>
          <w:szCs w:val="22"/>
        </w:rPr>
      </w:pPr>
    </w:p>
    <w:p w:rsidR="000F3816" w:rsidRPr="00CE5C84" w:rsidRDefault="000F3816" w:rsidP="00AD50AE">
      <w:pPr>
        <w:pStyle w:val="ConsPlusNonformat"/>
        <w:jc w:val="both"/>
        <w:rPr>
          <w:sz w:val="22"/>
          <w:szCs w:val="22"/>
        </w:rPr>
      </w:pPr>
      <w:bookmarkStart w:id="5" w:name="Par361"/>
      <w:bookmarkEnd w:id="5"/>
      <w:r w:rsidRPr="00CE5C84">
        <w:rPr>
          <w:sz w:val="22"/>
          <w:szCs w:val="22"/>
        </w:rPr>
        <w:t xml:space="preserve">                АТТЕСТАЦИОННАЯ КОМИССИЯ ФЕДЕРАЛЬНОЙ СЛУЖБЫ</w:t>
      </w:r>
    </w:p>
    <w:p w:rsidR="000F3816" w:rsidRPr="00CE5C84" w:rsidRDefault="000F3816" w:rsidP="00AD50AE">
      <w:pPr>
        <w:pStyle w:val="ConsPlusNonformat"/>
        <w:jc w:val="both"/>
        <w:rPr>
          <w:sz w:val="22"/>
          <w:szCs w:val="22"/>
        </w:rPr>
      </w:pPr>
      <w:r w:rsidRPr="00CE5C84">
        <w:rPr>
          <w:sz w:val="22"/>
          <w:szCs w:val="22"/>
        </w:rPr>
        <w:t xml:space="preserve">          ПО ЭКОЛОГИЧЕСКОМУ, ТЕХНОЛОГИЧЕСКОМУ И АТОМНОМУ НАДЗОРУ</w:t>
      </w:r>
    </w:p>
    <w:p w:rsidR="000F3816" w:rsidRPr="00CE5C84" w:rsidRDefault="000F3816" w:rsidP="00AD50AE">
      <w:pPr>
        <w:pStyle w:val="ConsPlusNonformat"/>
        <w:jc w:val="both"/>
        <w:rPr>
          <w:sz w:val="22"/>
          <w:szCs w:val="22"/>
        </w:rPr>
      </w:pPr>
      <w:r w:rsidRPr="00CE5C84">
        <w:rPr>
          <w:sz w:val="22"/>
          <w:szCs w:val="22"/>
        </w:rPr>
        <w:t xml:space="preserve">        ПО АТТЕСТАЦИИ ЭКСПЕРТОВ В ОБЛАСТИ ПРОМЫШЛЕННОЙ БЕЗОПАСНОСТИ</w:t>
      </w:r>
    </w:p>
    <w:p w:rsidR="000F3816" w:rsidRPr="00CE5C84" w:rsidRDefault="000F3816" w:rsidP="00AD50AE">
      <w:pPr>
        <w:pStyle w:val="ConsPlusNonformat"/>
        <w:jc w:val="both"/>
        <w:rPr>
          <w:sz w:val="22"/>
          <w:szCs w:val="22"/>
        </w:rPr>
      </w:pPr>
    </w:p>
    <w:p w:rsidR="000F3816" w:rsidRPr="00CE5C84" w:rsidRDefault="000F3816" w:rsidP="00AD50AE">
      <w:pPr>
        <w:pStyle w:val="ConsPlusNonformat"/>
        <w:jc w:val="both"/>
        <w:rPr>
          <w:sz w:val="22"/>
          <w:szCs w:val="22"/>
        </w:rPr>
      </w:pPr>
      <w:r w:rsidRPr="00CE5C84">
        <w:rPr>
          <w:sz w:val="22"/>
          <w:szCs w:val="22"/>
        </w:rPr>
        <w:t xml:space="preserve">        ИНДИВИДУАЛЬНЫЙ ЛИСТ ПРОХОЖДЕНИЯ КВАЛИФИКАЦИОННОГО ЭКЗАМЕНА</w:t>
      </w:r>
    </w:p>
    <w:p w:rsidR="000F3816" w:rsidRPr="00AD50AE" w:rsidRDefault="000F3816" w:rsidP="00AD50AE">
      <w:pPr>
        <w:pStyle w:val="ConsPlusNonformat"/>
        <w:jc w:val="both"/>
      </w:pPr>
    </w:p>
    <w:p w:rsidR="000F3816" w:rsidRPr="00AD50AE" w:rsidRDefault="000F3816" w:rsidP="00AD50AE">
      <w:pPr>
        <w:pStyle w:val="ConsPlusNonformat"/>
        <w:jc w:val="both"/>
      </w:pPr>
      <w:r w:rsidRPr="00AD50AE">
        <w:t>___________________________________________________________________________</w:t>
      </w:r>
    </w:p>
    <w:p w:rsidR="000F3816" w:rsidRPr="00AD50AE" w:rsidRDefault="000F3816" w:rsidP="00AD50AE">
      <w:pPr>
        <w:pStyle w:val="ConsPlusNonformat"/>
        <w:jc w:val="both"/>
      </w:pPr>
      <w:r w:rsidRPr="00AD50AE">
        <w:t xml:space="preserve">                                 (Ф.И.О.)</w:t>
      </w:r>
    </w:p>
    <w:p w:rsidR="000F3816" w:rsidRPr="00AD50AE" w:rsidRDefault="000F3816" w:rsidP="00AD50AE">
      <w:pPr>
        <w:pStyle w:val="ConsPlusNonformat"/>
        <w:jc w:val="both"/>
      </w:pPr>
      <w:r w:rsidRPr="00AD50AE">
        <w:t xml:space="preserve">             _________________________________________________</w:t>
      </w:r>
    </w:p>
    <w:p w:rsidR="000F3816" w:rsidRPr="00AD50AE" w:rsidRDefault="000F3816" w:rsidP="00AD50AE">
      <w:pPr>
        <w:pStyle w:val="ConsPlusNonformat"/>
        <w:jc w:val="both"/>
      </w:pPr>
      <w:r w:rsidRPr="00AD50AE">
        <w:t xml:space="preserve">                  (идентификационный номер учетного дела)</w:t>
      </w:r>
    </w:p>
    <w:p w:rsidR="000F3816" w:rsidRPr="00CE5C84" w:rsidRDefault="000F3816" w:rsidP="00AD50A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9780"/>
      </w:tblGrid>
      <w:tr w:rsidR="000F3816" w:rsidRPr="00CE5C84" w:rsidTr="00D55901">
        <w:tc>
          <w:tcPr>
            <w:tcW w:w="9780" w:type="dxa"/>
            <w:tcBorders>
              <w:top w:val="single" w:sz="4" w:space="0" w:color="auto"/>
              <w:left w:val="single" w:sz="4" w:space="0" w:color="auto"/>
              <w:right w:val="single" w:sz="4" w:space="0" w:color="auto"/>
            </w:tcBorders>
          </w:tcPr>
          <w:p w:rsidR="000F3816" w:rsidRPr="00AD50AE" w:rsidRDefault="000F3816" w:rsidP="00D55901">
            <w:pPr>
              <w:pStyle w:val="ConsPlusNormal"/>
              <w:jc w:val="center"/>
              <w:outlineLvl w:val="2"/>
            </w:pPr>
            <w:r w:rsidRPr="00AD50AE">
              <w:t>I этап - Компьютерное тестирование</w:t>
            </w:r>
          </w:p>
        </w:tc>
      </w:tr>
      <w:tr w:rsidR="000F3816" w:rsidRPr="00CE5C84" w:rsidTr="00D55901">
        <w:tc>
          <w:tcPr>
            <w:tcW w:w="9780" w:type="dxa"/>
            <w:tcBorders>
              <w:left w:val="single" w:sz="4" w:space="0" w:color="auto"/>
              <w:right w:val="single" w:sz="4" w:space="0" w:color="auto"/>
            </w:tcBorders>
          </w:tcPr>
          <w:p w:rsidR="000F3816" w:rsidRPr="00AD50AE" w:rsidRDefault="000F3816" w:rsidP="00D55901">
            <w:pPr>
              <w:pStyle w:val="ConsPlusNormal"/>
              <w:ind w:left="540"/>
            </w:pPr>
            <w:r w:rsidRPr="00AD50AE">
              <w:t>1. Время начала: _ _:_ _ ч.</w:t>
            </w:r>
          </w:p>
        </w:tc>
      </w:tr>
      <w:tr w:rsidR="000F3816" w:rsidRPr="00CE5C84" w:rsidTr="00D55901">
        <w:tc>
          <w:tcPr>
            <w:tcW w:w="9780" w:type="dxa"/>
            <w:tcBorders>
              <w:left w:val="single" w:sz="4" w:space="0" w:color="auto"/>
              <w:right w:val="single" w:sz="4" w:space="0" w:color="auto"/>
            </w:tcBorders>
          </w:tcPr>
          <w:p w:rsidR="000F3816" w:rsidRPr="00AD50AE" w:rsidRDefault="000F3816" w:rsidP="00D55901">
            <w:pPr>
              <w:pStyle w:val="ConsPlusNormal"/>
              <w:ind w:left="540"/>
            </w:pPr>
            <w:r w:rsidRPr="00AD50AE">
              <w:t>2. Время окончания: _ _:_ _ ч.</w:t>
            </w:r>
          </w:p>
        </w:tc>
      </w:tr>
      <w:tr w:rsidR="000F3816" w:rsidRPr="00CE5C84" w:rsidTr="00D55901">
        <w:tc>
          <w:tcPr>
            <w:tcW w:w="9780" w:type="dxa"/>
            <w:tcBorders>
              <w:left w:val="single" w:sz="4" w:space="0" w:color="auto"/>
              <w:right w:val="single" w:sz="4" w:space="0" w:color="auto"/>
            </w:tcBorders>
          </w:tcPr>
          <w:p w:rsidR="000F3816" w:rsidRPr="00AD50AE" w:rsidRDefault="000F3816" w:rsidP="00D55901">
            <w:pPr>
              <w:pStyle w:val="ConsPlusNormal"/>
              <w:ind w:left="540"/>
            </w:pPr>
            <w:r w:rsidRPr="00AD50AE">
              <w:t>3. Логин и пароль для входа в программу тестирования: ___________________________</w:t>
            </w:r>
          </w:p>
        </w:tc>
      </w:tr>
      <w:tr w:rsidR="000F3816" w:rsidRPr="00CE5C84" w:rsidTr="00D55901">
        <w:tc>
          <w:tcPr>
            <w:tcW w:w="9780" w:type="dxa"/>
            <w:tcBorders>
              <w:left w:val="single" w:sz="4" w:space="0" w:color="auto"/>
              <w:right w:val="single" w:sz="4" w:space="0" w:color="auto"/>
            </w:tcBorders>
          </w:tcPr>
          <w:p w:rsidR="000F3816" w:rsidRPr="00AD50AE" w:rsidRDefault="000F3816" w:rsidP="00D55901">
            <w:pPr>
              <w:pStyle w:val="ConsPlusNormal"/>
              <w:ind w:left="540"/>
            </w:pPr>
            <w:r w:rsidRPr="00AD50AE">
              <w:t>4. Дата I этапа квалификационного экзамена: __________________</w:t>
            </w:r>
          </w:p>
        </w:tc>
      </w:tr>
      <w:tr w:rsidR="000F3816" w:rsidRPr="00CE5C84" w:rsidTr="00D55901">
        <w:tc>
          <w:tcPr>
            <w:tcW w:w="9780" w:type="dxa"/>
            <w:tcBorders>
              <w:left w:val="single" w:sz="4" w:space="0" w:color="auto"/>
              <w:right w:val="single" w:sz="4" w:space="0" w:color="auto"/>
            </w:tcBorders>
          </w:tcPr>
          <w:p w:rsidR="000F3816" w:rsidRPr="00AD50AE" w:rsidRDefault="000F3816" w:rsidP="00D55901">
            <w:pPr>
              <w:pStyle w:val="ConsPlusNormal"/>
              <w:ind w:left="540"/>
            </w:pPr>
          </w:p>
        </w:tc>
      </w:tr>
      <w:tr w:rsidR="000F3816" w:rsidRPr="00CE5C84" w:rsidTr="00D55901">
        <w:tc>
          <w:tcPr>
            <w:tcW w:w="9780" w:type="dxa"/>
            <w:tcBorders>
              <w:left w:val="single" w:sz="4" w:space="0" w:color="auto"/>
              <w:right w:val="single" w:sz="4" w:space="0" w:color="auto"/>
            </w:tcBorders>
          </w:tcPr>
          <w:p w:rsidR="000F3816" w:rsidRPr="00AD50AE" w:rsidRDefault="000F3816" w:rsidP="00D55901">
            <w:pPr>
              <w:pStyle w:val="ConsPlusNormal"/>
              <w:ind w:left="540"/>
            </w:pPr>
          </w:p>
        </w:tc>
      </w:tr>
      <w:tr w:rsidR="000F3816" w:rsidRPr="00CE5C84" w:rsidTr="00D55901">
        <w:tc>
          <w:tcPr>
            <w:tcW w:w="9780" w:type="dxa"/>
            <w:tcBorders>
              <w:left w:val="single" w:sz="4" w:space="0" w:color="auto"/>
              <w:right w:val="single" w:sz="4" w:space="0" w:color="auto"/>
            </w:tcBorders>
          </w:tcPr>
          <w:p w:rsidR="000F3816" w:rsidRPr="00AD50AE" w:rsidRDefault="000F3816" w:rsidP="00D55901">
            <w:pPr>
              <w:pStyle w:val="ConsPlusNormal"/>
              <w:ind w:left="540"/>
            </w:pPr>
            <w:r w:rsidRPr="00AD50AE">
              <w:t>5. Аудитория N ___</w:t>
            </w:r>
          </w:p>
        </w:tc>
      </w:tr>
      <w:tr w:rsidR="000F3816" w:rsidRPr="00CE5C84" w:rsidTr="00D55901">
        <w:tc>
          <w:tcPr>
            <w:tcW w:w="9780" w:type="dxa"/>
            <w:tcBorders>
              <w:left w:val="single" w:sz="4" w:space="0" w:color="auto"/>
              <w:bottom w:val="single" w:sz="4" w:space="0" w:color="auto"/>
              <w:right w:val="single" w:sz="4" w:space="0" w:color="auto"/>
            </w:tcBorders>
          </w:tcPr>
          <w:p w:rsidR="000F3816" w:rsidRPr="00AD50AE" w:rsidRDefault="000F3816" w:rsidP="00D55901">
            <w:pPr>
              <w:pStyle w:val="ConsPlusNormal"/>
              <w:ind w:left="540"/>
            </w:pPr>
            <w:r w:rsidRPr="00AD50AE">
              <w:t>6. Адрес:</w:t>
            </w:r>
          </w:p>
        </w:tc>
      </w:tr>
    </w:tbl>
    <w:p w:rsidR="000F3816" w:rsidRPr="00CE5C84" w:rsidRDefault="000F3816" w:rsidP="00AD50AE">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9780"/>
      </w:tblGrid>
      <w:tr w:rsidR="000F3816" w:rsidRPr="00CE5C84" w:rsidTr="00D55901">
        <w:tc>
          <w:tcPr>
            <w:tcW w:w="9780" w:type="dxa"/>
            <w:tcBorders>
              <w:top w:val="single" w:sz="4" w:space="0" w:color="auto"/>
              <w:left w:val="single" w:sz="4" w:space="0" w:color="auto"/>
              <w:right w:val="single" w:sz="4" w:space="0" w:color="auto"/>
            </w:tcBorders>
          </w:tcPr>
          <w:p w:rsidR="000F3816" w:rsidRPr="00AD50AE" w:rsidRDefault="000F3816" w:rsidP="00D55901">
            <w:pPr>
              <w:pStyle w:val="ConsPlusNormal"/>
              <w:jc w:val="center"/>
              <w:outlineLvl w:val="2"/>
            </w:pPr>
            <w:r w:rsidRPr="00AD50AE">
              <w:t>II этап - Решение ситуационных задач</w:t>
            </w:r>
          </w:p>
        </w:tc>
      </w:tr>
      <w:tr w:rsidR="000F3816" w:rsidRPr="00CE5C84" w:rsidTr="00D55901">
        <w:tc>
          <w:tcPr>
            <w:tcW w:w="9780" w:type="dxa"/>
            <w:tcBorders>
              <w:left w:val="single" w:sz="4" w:space="0" w:color="auto"/>
              <w:right w:val="single" w:sz="4" w:space="0" w:color="auto"/>
            </w:tcBorders>
          </w:tcPr>
          <w:p w:rsidR="000F3816" w:rsidRPr="00AD50AE" w:rsidRDefault="000F3816" w:rsidP="00D55901">
            <w:pPr>
              <w:pStyle w:val="ConsPlusNormal"/>
              <w:ind w:left="540"/>
            </w:pPr>
            <w:r w:rsidRPr="00AD50AE">
              <w:t>1. Время начала: _ _:_ _ ч.</w:t>
            </w:r>
          </w:p>
        </w:tc>
      </w:tr>
      <w:tr w:rsidR="000F3816" w:rsidRPr="00CE5C84" w:rsidTr="00D55901">
        <w:tc>
          <w:tcPr>
            <w:tcW w:w="9780" w:type="dxa"/>
            <w:tcBorders>
              <w:left w:val="single" w:sz="4" w:space="0" w:color="auto"/>
              <w:right w:val="single" w:sz="4" w:space="0" w:color="auto"/>
            </w:tcBorders>
          </w:tcPr>
          <w:p w:rsidR="000F3816" w:rsidRPr="00AD50AE" w:rsidRDefault="000F3816" w:rsidP="00D55901">
            <w:pPr>
              <w:pStyle w:val="ConsPlusNormal"/>
              <w:ind w:left="540"/>
            </w:pPr>
            <w:r w:rsidRPr="00AD50AE">
              <w:t>2. Время окончания: _ _:_ _ ч.</w:t>
            </w:r>
          </w:p>
        </w:tc>
      </w:tr>
      <w:tr w:rsidR="000F3816" w:rsidRPr="00CE5C84" w:rsidTr="00D55901">
        <w:tc>
          <w:tcPr>
            <w:tcW w:w="9780" w:type="dxa"/>
            <w:tcBorders>
              <w:left w:val="single" w:sz="4" w:space="0" w:color="auto"/>
              <w:right w:val="single" w:sz="4" w:space="0" w:color="auto"/>
            </w:tcBorders>
          </w:tcPr>
          <w:p w:rsidR="000F3816" w:rsidRPr="00AD50AE" w:rsidRDefault="000F3816" w:rsidP="00D55901">
            <w:pPr>
              <w:pStyle w:val="ConsPlusNormal"/>
              <w:ind w:left="540"/>
            </w:pPr>
            <w:r w:rsidRPr="00AD50AE">
              <w:t>3. Дата II этапа квалификационного экзамена: ________________</w:t>
            </w:r>
          </w:p>
        </w:tc>
      </w:tr>
      <w:tr w:rsidR="000F3816" w:rsidRPr="00CE5C84" w:rsidTr="00D55901">
        <w:tc>
          <w:tcPr>
            <w:tcW w:w="9780" w:type="dxa"/>
            <w:tcBorders>
              <w:left w:val="single" w:sz="4" w:space="0" w:color="auto"/>
              <w:right w:val="single" w:sz="4" w:space="0" w:color="auto"/>
            </w:tcBorders>
          </w:tcPr>
          <w:p w:rsidR="000F3816" w:rsidRPr="00AD50AE" w:rsidRDefault="000F3816" w:rsidP="00D55901">
            <w:pPr>
              <w:pStyle w:val="ConsPlusNormal"/>
              <w:ind w:left="540"/>
            </w:pPr>
          </w:p>
        </w:tc>
      </w:tr>
      <w:tr w:rsidR="000F3816" w:rsidRPr="00CE5C84" w:rsidTr="00D55901">
        <w:tc>
          <w:tcPr>
            <w:tcW w:w="9780" w:type="dxa"/>
            <w:tcBorders>
              <w:left w:val="single" w:sz="4" w:space="0" w:color="auto"/>
              <w:right w:val="single" w:sz="4" w:space="0" w:color="auto"/>
            </w:tcBorders>
          </w:tcPr>
          <w:p w:rsidR="000F3816" w:rsidRPr="00AD50AE" w:rsidRDefault="000F3816" w:rsidP="00D55901">
            <w:pPr>
              <w:pStyle w:val="ConsPlusNormal"/>
              <w:ind w:left="540"/>
            </w:pPr>
          </w:p>
        </w:tc>
      </w:tr>
      <w:tr w:rsidR="000F3816" w:rsidRPr="00CE5C84" w:rsidTr="00D55901">
        <w:tc>
          <w:tcPr>
            <w:tcW w:w="9780" w:type="dxa"/>
            <w:tcBorders>
              <w:left w:val="single" w:sz="4" w:space="0" w:color="auto"/>
              <w:right w:val="single" w:sz="4" w:space="0" w:color="auto"/>
            </w:tcBorders>
          </w:tcPr>
          <w:p w:rsidR="000F3816" w:rsidRPr="00AD50AE" w:rsidRDefault="000F3816" w:rsidP="00D55901">
            <w:pPr>
              <w:pStyle w:val="ConsPlusNormal"/>
              <w:ind w:left="540"/>
            </w:pPr>
            <w:r w:rsidRPr="00AD50AE">
              <w:t>4. Аудитория N ___________</w:t>
            </w:r>
          </w:p>
        </w:tc>
      </w:tr>
      <w:tr w:rsidR="000F3816" w:rsidRPr="00CE5C84" w:rsidTr="00D55901">
        <w:tc>
          <w:tcPr>
            <w:tcW w:w="9780" w:type="dxa"/>
            <w:tcBorders>
              <w:left w:val="single" w:sz="4" w:space="0" w:color="auto"/>
              <w:bottom w:val="single" w:sz="4" w:space="0" w:color="auto"/>
              <w:right w:val="single" w:sz="4" w:space="0" w:color="auto"/>
            </w:tcBorders>
          </w:tcPr>
          <w:p w:rsidR="000F3816" w:rsidRPr="00AD50AE" w:rsidRDefault="000F3816" w:rsidP="00D55901">
            <w:pPr>
              <w:pStyle w:val="ConsPlusNormal"/>
              <w:ind w:left="540"/>
            </w:pPr>
            <w:r w:rsidRPr="00AD50AE">
              <w:t>5. Адрес:</w:t>
            </w:r>
          </w:p>
        </w:tc>
      </w:tr>
    </w:tbl>
    <w:p w:rsidR="000F3816" w:rsidRPr="00CE5C84" w:rsidRDefault="000F3816" w:rsidP="00AD50AE">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9780"/>
      </w:tblGrid>
      <w:tr w:rsidR="000F3816" w:rsidRPr="00CE5C84" w:rsidTr="00D55901">
        <w:tc>
          <w:tcPr>
            <w:tcW w:w="9780" w:type="dxa"/>
            <w:tcBorders>
              <w:top w:val="single" w:sz="4" w:space="0" w:color="auto"/>
              <w:left w:val="single" w:sz="4" w:space="0" w:color="auto"/>
              <w:right w:val="single" w:sz="4" w:space="0" w:color="auto"/>
            </w:tcBorders>
          </w:tcPr>
          <w:p w:rsidR="000F3816" w:rsidRPr="00AD50AE" w:rsidRDefault="000F3816" w:rsidP="00D55901">
            <w:pPr>
              <w:pStyle w:val="ConsPlusNormal"/>
              <w:jc w:val="center"/>
              <w:outlineLvl w:val="2"/>
            </w:pPr>
            <w:r w:rsidRPr="00AD50AE">
              <w:t>III этап - Собеседование</w:t>
            </w:r>
          </w:p>
        </w:tc>
      </w:tr>
      <w:tr w:rsidR="000F3816" w:rsidRPr="00CE5C84" w:rsidTr="00D55901">
        <w:tc>
          <w:tcPr>
            <w:tcW w:w="9780" w:type="dxa"/>
            <w:tcBorders>
              <w:left w:val="single" w:sz="4" w:space="0" w:color="auto"/>
              <w:right w:val="single" w:sz="4" w:space="0" w:color="auto"/>
            </w:tcBorders>
          </w:tcPr>
          <w:p w:rsidR="000F3816" w:rsidRPr="00AD50AE" w:rsidRDefault="000F3816" w:rsidP="00D55901">
            <w:pPr>
              <w:pStyle w:val="ConsPlusNormal"/>
              <w:ind w:left="540"/>
            </w:pPr>
            <w:r w:rsidRPr="00AD50AE">
              <w:t>1. Время начала: _ _:_ _ ч.</w:t>
            </w:r>
          </w:p>
        </w:tc>
      </w:tr>
      <w:tr w:rsidR="000F3816" w:rsidRPr="00CE5C84" w:rsidTr="00D55901">
        <w:tc>
          <w:tcPr>
            <w:tcW w:w="9780" w:type="dxa"/>
            <w:tcBorders>
              <w:left w:val="single" w:sz="4" w:space="0" w:color="auto"/>
              <w:right w:val="single" w:sz="4" w:space="0" w:color="auto"/>
            </w:tcBorders>
          </w:tcPr>
          <w:p w:rsidR="000F3816" w:rsidRPr="00AD50AE" w:rsidRDefault="000F3816" w:rsidP="00D55901">
            <w:pPr>
              <w:pStyle w:val="ConsPlusNormal"/>
              <w:ind w:left="540"/>
            </w:pPr>
            <w:r w:rsidRPr="00AD50AE">
              <w:t>2. Время окончания: _ _:_ _ ч.</w:t>
            </w:r>
          </w:p>
        </w:tc>
      </w:tr>
      <w:tr w:rsidR="000F3816" w:rsidRPr="00CE5C84" w:rsidTr="00D55901">
        <w:tc>
          <w:tcPr>
            <w:tcW w:w="9780" w:type="dxa"/>
            <w:tcBorders>
              <w:left w:val="single" w:sz="4" w:space="0" w:color="auto"/>
              <w:right w:val="single" w:sz="4" w:space="0" w:color="auto"/>
            </w:tcBorders>
          </w:tcPr>
          <w:p w:rsidR="000F3816" w:rsidRPr="00AD50AE" w:rsidRDefault="000F3816" w:rsidP="00D55901">
            <w:pPr>
              <w:pStyle w:val="ConsPlusNormal"/>
              <w:ind w:left="540"/>
            </w:pPr>
            <w:r w:rsidRPr="00AD50AE">
              <w:t>3. Дата III этапа квалификационного экзамена: ________________</w:t>
            </w:r>
          </w:p>
        </w:tc>
      </w:tr>
      <w:tr w:rsidR="000F3816" w:rsidRPr="00CE5C84" w:rsidTr="00D55901">
        <w:tc>
          <w:tcPr>
            <w:tcW w:w="9780" w:type="dxa"/>
            <w:tcBorders>
              <w:left w:val="single" w:sz="4" w:space="0" w:color="auto"/>
              <w:right w:val="single" w:sz="4" w:space="0" w:color="auto"/>
            </w:tcBorders>
          </w:tcPr>
          <w:p w:rsidR="000F3816" w:rsidRPr="00AD50AE" w:rsidRDefault="000F3816" w:rsidP="00D55901">
            <w:pPr>
              <w:pStyle w:val="ConsPlusNormal"/>
              <w:ind w:left="540"/>
            </w:pPr>
          </w:p>
        </w:tc>
      </w:tr>
      <w:tr w:rsidR="000F3816" w:rsidRPr="00CE5C84" w:rsidTr="00D55901">
        <w:tc>
          <w:tcPr>
            <w:tcW w:w="9780" w:type="dxa"/>
            <w:tcBorders>
              <w:left w:val="single" w:sz="4" w:space="0" w:color="auto"/>
              <w:right w:val="single" w:sz="4" w:space="0" w:color="auto"/>
            </w:tcBorders>
          </w:tcPr>
          <w:p w:rsidR="000F3816" w:rsidRPr="00AD50AE" w:rsidRDefault="000F3816" w:rsidP="00D55901">
            <w:pPr>
              <w:pStyle w:val="ConsPlusNormal"/>
              <w:ind w:left="540"/>
            </w:pPr>
          </w:p>
        </w:tc>
      </w:tr>
      <w:tr w:rsidR="000F3816" w:rsidRPr="00CE5C84" w:rsidTr="00D55901">
        <w:tc>
          <w:tcPr>
            <w:tcW w:w="9780" w:type="dxa"/>
            <w:tcBorders>
              <w:left w:val="single" w:sz="4" w:space="0" w:color="auto"/>
              <w:right w:val="single" w:sz="4" w:space="0" w:color="auto"/>
            </w:tcBorders>
          </w:tcPr>
          <w:p w:rsidR="000F3816" w:rsidRPr="00AD50AE" w:rsidRDefault="000F3816" w:rsidP="00D55901">
            <w:pPr>
              <w:pStyle w:val="ConsPlusNormal"/>
              <w:ind w:left="540"/>
            </w:pPr>
            <w:r w:rsidRPr="00AD50AE">
              <w:t>4. Аудитория N _____</w:t>
            </w:r>
          </w:p>
        </w:tc>
      </w:tr>
      <w:tr w:rsidR="000F3816" w:rsidRPr="00CE5C84" w:rsidTr="00D55901">
        <w:tc>
          <w:tcPr>
            <w:tcW w:w="9780" w:type="dxa"/>
            <w:tcBorders>
              <w:left w:val="single" w:sz="4" w:space="0" w:color="auto"/>
              <w:bottom w:val="single" w:sz="4" w:space="0" w:color="auto"/>
              <w:right w:val="single" w:sz="4" w:space="0" w:color="auto"/>
            </w:tcBorders>
          </w:tcPr>
          <w:p w:rsidR="000F3816" w:rsidRPr="00AD50AE" w:rsidRDefault="000F3816" w:rsidP="00D55901">
            <w:pPr>
              <w:pStyle w:val="ConsPlusNormal"/>
              <w:ind w:left="540"/>
            </w:pPr>
            <w:r w:rsidRPr="00AD50AE">
              <w:t>5. Адрес:</w:t>
            </w:r>
          </w:p>
        </w:tc>
      </w:tr>
    </w:tbl>
    <w:p w:rsidR="000F3816" w:rsidRPr="00CE5C84" w:rsidRDefault="000F3816" w:rsidP="00AD50AE">
      <w:pPr>
        <w:pStyle w:val="ConsPlusNormal"/>
        <w:jc w:val="both"/>
        <w:rPr>
          <w:sz w:val="22"/>
          <w:szCs w:val="22"/>
        </w:rPr>
      </w:pPr>
    </w:p>
    <w:p w:rsidR="000F3816" w:rsidRPr="00AD50AE" w:rsidRDefault="000F3816" w:rsidP="00AD50AE">
      <w:pPr>
        <w:pStyle w:val="ConsPlusNonformat"/>
        <w:jc w:val="both"/>
        <w:rPr>
          <w:sz w:val="22"/>
          <w:szCs w:val="22"/>
        </w:rPr>
      </w:pPr>
      <w:r w:rsidRPr="00AD50AE">
        <w:rPr>
          <w:sz w:val="22"/>
          <w:szCs w:val="22"/>
        </w:rPr>
        <w:t>Справочная информация о квалификационном экзамене:</w:t>
      </w:r>
    </w:p>
    <w:p w:rsidR="000F3816" w:rsidRPr="00AD50AE" w:rsidRDefault="000F3816" w:rsidP="00AD50AE">
      <w:pPr>
        <w:pStyle w:val="ConsPlusNonformat"/>
        <w:jc w:val="both"/>
        <w:rPr>
          <w:sz w:val="22"/>
          <w:szCs w:val="22"/>
          <w:lang w:val="en-US"/>
        </w:rPr>
      </w:pPr>
      <w:r w:rsidRPr="00AD50AE">
        <w:rPr>
          <w:sz w:val="22"/>
          <w:szCs w:val="22"/>
        </w:rPr>
        <w:t>Тел</w:t>
      </w:r>
      <w:r w:rsidRPr="00AD50AE">
        <w:rPr>
          <w:sz w:val="22"/>
          <w:szCs w:val="22"/>
          <w:lang w:val="en-US"/>
        </w:rPr>
        <w:t>.:</w:t>
      </w:r>
    </w:p>
    <w:p w:rsidR="000F3816" w:rsidRPr="00AD50AE" w:rsidRDefault="000F3816" w:rsidP="00AD50AE">
      <w:pPr>
        <w:pStyle w:val="ConsPlusNonformat"/>
        <w:jc w:val="both"/>
        <w:rPr>
          <w:sz w:val="22"/>
          <w:szCs w:val="22"/>
          <w:lang w:val="en-US"/>
        </w:rPr>
      </w:pPr>
      <w:r w:rsidRPr="00AD50AE">
        <w:rPr>
          <w:sz w:val="22"/>
          <w:szCs w:val="22"/>
        </w:rPr>
        <w:t>Факс</w:t>
      </w:r>
      <w:r w:rsidRPr="00AD50AE">
        <w:rPr>
          <w:sz w:val="22"/>
          <w:szCs w:val="22"/>
          <w:lang w:val="en-US"/>
        </w:rPr>
        <w:t>:</w:t>
      </w:r>
    </w:p>
    <w:p w:rsidR="000F3816" w:rsidRPr="00AD50AE" w:rsidRDefault="000F3816" w:rsidP="00AD50AE">
      <w:pPr>
        <w:pStyle w:val="ConsPlusNonformat"/>
        <w:jc w:val="both"/>
        <w:rPr>
          <w:sz w:val="22"/>
          <w:szCs w:val="22"/>
          <w:lang w:val="en-US"/>
        </w:rPr>
      </w:pPr>
      <w:r w:rsidRPr="00AD50AE">
        <w:rPr>
          <w:sz w:val="22"/>
          <w:szCs w:val="22"/>
          <w:lang w:val="en-US"/>
        </w:rPr>
        <w:t>e-mail: expert-pb@gosnadzor.ru</w:t>
      </w:r>
    </w:p>
    <w:p w:rsidR="000F3816" w:rsidRPr="00CE5C84" w:rsidRDefault="000F3816" w:rsidP="00AD50AE">
      <w:pPr>
        <w:pStyle w:val="ConsPlusNormal"/>
        <w:ind w:firstLine="540"/>
        <w:jc w:val="both"/>
        <w:rPr>
          <w:sz w:val="22"/>
          <w:szCs w:val="22"/>
          <w:lang w:val="en-US"/>
        </w:rPr>
      </w:pPr>
    </w:p>
    <w:p w:rsidR="000F3816" w:rsidRDefault="000F3816" w:rsidP="00AD50AE">
      <w:pPr>
        <w:pStyle w:val="ConsPlusNormal"/>
        <w:jc w:val="right"/>
        <w:outlineLvl w:val="1"/>
        <w:rPr>
          <w:sz w:val="22"/>
          <w:szCs w:val="22"/>
        </w:rPr>
      </w:pPr>
    </w:p>
    <w:p w:rsidR="000F3816" w:rsidRDefault="000F3816" w:rsidP="00AD50AE">
      <w:pPr>
        <w:pStyle w:val="ConsPlusNormal"/>
        <w:jc w:val="right"/>
        <w:outlineLvl w:val="1"/>
        <w:rPr>
          <w:sz w:val="22"/>
          <w:szCs w:val="22"/>
        </w:rPr>
      </w:pPr>
    </w:p>
    <w:p w:rsidR="000F3816" w:rsidRDefault="000F3816" w:rsidP="00AD50AE">
      <w:pPr>
        <w:pStyle w:val="ConsPlusNormal"/>
        <w:jc w:val="right"/>
        <w:outlineLvl w:val="1"/>
        <w:rPr>
          <w:sz w:val="22"/>
          <w:szCs w:val="22"/>
        </w:rPr>
      </w:pPr>
    </w:p>
    <w:p w:rsidR="000F3816" w:rsidRDefault="000F3816" w:rsidP="00AD50AE">
      <w:pPr>
        <w:pStyle w:val="ConsPlusNormal"/>
        <w:jc w:val="right"/>
        <w:outlineLvl w:val="1"/>
        <w:rPr>
          <w:sz w:val="22"/>
          <w:szCs w:val="22"/>
        </w:rPr>
      </w:pPr>
    </w:p>
    <w:p w:rsidR="000F3816" w:rsidRDefault="000F3816" w:rsidP="00AD50AE">
      <w:pPr>
        <w:pStyle w:val="ConsPlusNormal"/>
        <w:jc w:val="right"/>
        <w:outlineLvl w:val="1"/>
        <w:rPr>
          <w:sz w:val="22"/>
          <w:szCs w:val="22"/>
        </w:rPr>
      </w:pPr>
    </w:p>
    <w:p w:rsidR="000F3816" w:rsidRDefault="000F3816" w:rsidP="00AD50AE">
      <w:pPr>
        <w:pStyle w:val="ConsPlusNormal"/>
        <w:jc w:val="right"/>
        <w:outlineLvl w:val="1"/>
        <w:rPr>
          <w:sz w:val="22"/>
          <w:szCs w:val="22"/>
        </w:rPr>
      </w:pPr>
    </w:p>
    <w:p w:rsidR="000F3816" w:rsidRDefault="000F3816" w:rsidP="00AD50AE">
      <w:pPr>
        <w:pStyle w:val="ConsPlusNormal"/>
        <w:jc w:val="right"/>
        <w:outlineLvl w:val="1"/>
        <w:rPr>
          <w:sz w:val="22"/>
          <w:szCs w:val="22"/>
        </w:rPr>
      </w:pPr>
    </w:p>
    <w:p w:rsidR="000F3816" w:rsidRDefault="000F3816" w:rsidP="00AD50AE">
      <w:pPr>
        <w:pStyle w:val="ConsPlusNormal"/>
        <w:jc w:val="right"/>
        <w:outlineLvl w:val="1"/>
        <w:rPr>
          <w:sz w:val="22"/>
          <w:szCs w:val="22"/>
        </w:rPr>
      </w:pPr>
    </w:p>
    <w:p w:rsidR="000F3816" w:rsidRDefault="000F3816" w:rsidP="00AD50AE">
      <w:pPr>
        <w:pStyle w:val="ConsPlusNormal"/>
        <w:jc w:val="right"/>
        <w:outlineLvl w:val="1"/>
        <w:rPr>
          <w:sz w:val="22"/>
          <w:szCs w:val="22"/>
        </w:rPr>
      </w:pPr>
    </w:p>
    <w:p w:rsidR="000F3816" w:rsidRDefault="000F3816" w:rsidP="00AD50AE">
      <w:pPr>
        <w:pStyle w:val="ConsPlusNormal"/>
        <w:jc w:val="right"/>
        <w:outlineLvl w:val="1"/>
        <w:rPr>
          <w:sz w:val="22"/>
          <w:szCs w:val="22"/>
        </w:rPr>
      </w:pPr>
    </w:p>
    <w:p w:rsidR="000F3816" w:rsidRDefault="000F3816" w:rsidP="00AD50AE">
      <w:pPr>
        <w:pStyle w:val="ConsPlusNormal"/>
        <w:jc w:val="right"/>
        <w:outlineLvl w:val="1"/>
        <w:rPr>
          <w:sz w:val="22"/>
          <w:szCs w:val="22"/>
        </w:rPr>
      </w:pPr>
    </w:p>
    <w:p w:rsidR="000F3816" w:rsidRDefault="000F3816" w:rsidP="00AD50AE">
      <w:pPr>
        <w:pStyle w:val="ConsPlusNormal"/>
        <w:jc w:val="right"/>
        <w:outlineLvl w:val="1"/>
        <w:rPr>
          <w:sz w:val="22"/>
          <w:szCs w:val="22"/>
        </w:rPr>
      </w:pPr>
    </w:p>
    <w:p w:rsidR="000F3816" w:rsidRDefault="000F3816" w:rsidP="00AD50AE">
      <w:pPr>
        <w:pStyle w:val="ConsPlusNormal"/>
        <w:jc w:val="right"/>
        <w:outlineLvl w:val="1"/>
        <w:rPr>
          <w:sz w:val="22"/>
          <w:szCs w:val="22"/>
        </w:rPr>
      </w:pPr>
    </w:p>
    <w:p w:rsidR="000F3816" w:rsidRDefault="000F3816" w:rsidP="00AD50AE">
      <w:pPr>
        <w:pStyle w:val="ConsPlusNormal"/>
        <w:jc w:val="right"/>
        <w:outlineLvl w:val="1"/>
        <w:rPr>
          <w:sz w:val="22"/>
          <w:szCs w:val="22"/>
        </w:rPr>
      </w:pPr>
    </w:p>
    <w:p w:rsidR="000F3816" w:rsidRDefault="000F3816" w:rsidP="00AD50AE">
      <w:pPr>
        <w:pStyle w:val="ConsPlusNormal"/>
        <w:jc w:val="right"/>
        <w:outlineLvl w:val="1"/>
        <w:rPr>
          <w:sz w:val="22"/>
          <w:szCs w:val="22"/>
        </w:rPr>
      </w:pPr>
    </w:p>
    <w:p w:rsidR="000F3816" w:rsidRDefault="000F3816" w:rsidP="00AD50AE">
      <w:pPr>
        <w:pStyle w:val="ConsPlusNormal"/>
        <w:jc w:val="right"/>
        <w:outlineLvl w:val="1"/>
        <w:rPr>
          <w:sz w:val="22"/>
          <w:szCs w:val="22"/>
        </w:rPr>
      </w:pPr>
    </w:p>
    <w:p w:rsidR="000F3816" w:rsidRPr="00CE5C84" w:rsidRDefault="000F3816" w:rsidP="00AD50AE">
      <w:pPr>
        <w:pStyle w:val="ConsPlusNormal"/>
        <w:jc w:val="right"/>
        <w:outlineLvl w:val="1"/>
        <w:rPr>
          <w:sz w:val="22"/>
          <w:szCs w:val="22"/>
          <w:lang w:val="en-US"/>
        </w:rPr>
      </w:pPr>
      <w:r w:rsidRPr="00CE5C84">
        <w:rPr>
          <w:sz w:val="22"/>
          <w:szCs w:val="22"/>
        </w:rPr>
        <w:t>Приложение</w:t>
      </w:r>
      <w:r w:rsidRPr="00CE5C84">
        <w:rPr>
          <w:sz w:val="22"/>
          <w:szCs w:val="22"/>
          <w:lang w:val="en-US"/>
        </w:rPr>
        <w:t xml:space="preserve"> N 3</w:t>
      </w:r>
    </w:p>
    <w:p w:rsidR="000F3816" w:rsidRPr="00CE5C84" w:rsidRDefault="000F3816" w:rsidP="00AD50AE">
      <w:pPr>
        <w:pStyle w:val="ConsPlusNormal"/>
        <w:jc w:val="right"/>
        <w:rPr>
          <w:sz w:val="22"/>
          <w:szCs w:val="22"/>
        </w:rPr>
      </w:pPr>
      <w:r w:rsidRPr="00CE5C84">
        <w:rPr>
          <w:sz w:val="22"/>
          <w:szCs w:val="22"/>
        </w:rPr>
        <w:t>к Требованиям к проведению</w:t>
      </w:r>
    </w:p>
    <w:p w:rsidR="000F3816" w:rsidRPr="00CE5C84" w:rsidRDefault="000F3816" w:rsidP="00AD50AE">
      <w:pPr>
        <w:pStyle w:val="ConsPlusNormal"/>
        <w:jc w:val="right"/>
        <w:rPr>
          <w:sz w:val="22"/>
          <w:szCs w:val="22"/>
        </w:rPr>
      </w:pPr>
      <w:r w:rsidRPr="00CE5C84">
        <w:rPr>
          <w:sz w:val="22"/>
          <w:szCs w:val="22"/>
        </w:rPr>
        <w:t>квалификационного экзамена</w:t>
      </w:r>
    </w:p>
    <w:p w:rsidR="000F3816" w:rsidRPr="00CE5C84" w:rsidRDefault="000F3816" w:rsidP="00AD50AE">
      <w:pPr>
        <w:pStyle w:val="ConsPlusNormal"/>
        <w:jc w:val="right"/>
        <w:rPr>
          <w:sz w:val="22"/>
          <w:szCs w:val="22"/>
        </w:rPr>
      </w:pPr>
      <w:r w:rsidRPr="00CE5C84">
        <w:rPr>
          <w:sz w:val="22"/>
          <w:szCs w:val="22"/>
        </w:rPr>
        <w:t>по аттестации экспертов</w:t>
      </w:r>
    </w:p>
    <w:p w:rsidR="000F3816" w:rsidRPr="00CE5C84" w:rsidRDefault="000F3816" w:rsidP="00AD50AE">
      <w:pPr>
        <w:pStyle w:val="ConsPlusNormal"/>
        <w:jc w:val="right"/>
        <w:rPr>
          <w:sz w:val="22"/>
          <w:szCs w:val="22"/>
        </w:rPr>
      </w:pPr>
      <w:r w:rsidRPr="00CE5C84">
        <w:rPr>
          <w:sz w:val="22"/>
          <w:szCs w:val="22"/>
        </w:rPr>
        <w:t>в области промышленной безопасности,</w:t>
      </w:r>
    </w:p>
    <w:p w:rsidR="000F3816" w:rsidRPr="00CE5C84" w:rsidRDefault="000F3816" w:rsidP="00AD50AE">
      <w:pPr>
        <w:pStyle w:val="ConsPlusNormal"/>
        <w:jc w:val="right"/>
        <w:rPr>
          <w:sz w:val="22"/>
          <w:szCs w:val="22"/>
        </w:rPr>
      </w:pPr>
      <w:r w:rsidRPr="00CE5C84">
        <w:rPr>
          <w:sz w:val="22"/>
          <w:szCs w:val="22"/>
        </w:rPr>
        <w:t>утвержденным приказом Федеральной службы</w:t>
      </w:r>
    </w:p>
    <w:p w:rsidR="000F3816" w:rsidRPr="00CE5C84" w:rsidRDefault="000F3816" w:rsidP="00AD50AE">
      <w:pPr>
        <w:pStyle w:val="ConsPlusNormal"/>
        <w:jc w:val="right"/>
        <w:rPr>
          <w:sz w:val="22"/>
          <w:szCs w:val="22"/>
        </w:rPr>
      </w:pPr>
      <w:r w:rsidRPr="00CE5C84">
        <w:rPr>
          <w:sz w:val="22"/>
          <w:szCs w:val="22"/>
        </w:rPr>
        <w:t>по экологическому, технологическому</w:t>
      </w:r>
    </w:p>
    <w:p w:rsidR="000F3816" w:rsidRPr="00CE5C84" w:rsidRDefault="000F3816" w:rsidP="00AD50AE">
      <w:pPr>
        <w:pStyle w:val="ConsPlusNormal"/>
        <w:jc w:val="right"/>
        <w:rPr>
          <w:sz w:val="22"/>
          <w:szCs w:val="22"/>
        </w:rPr>
      </w:pPr>
      <w:r w:rsidRPr="00CE5C84">
        <w:rPr>
          <w:sz w:val="22"/>
          <w:szCs w:val="22"/>
        </w:rPr>
        <w:t>и атомному надзору</w:t>
      </w:r>
    </w:p>
    <w:p w:rsidR="000F3816" w:rsidRPr="00CE5C84" w:rsidRDefault="000F3816" w:rsidP="00AD50AE">
      <w:pPr>
        <w:pStyle w:val="ConsPlusNormal"/>
        <w:jc w:val="right"/>
        <w:rPr>
          <w:sz w:val="22"/>
          <w:szCs w:val="22"/>
        </w:rPr>
      </w:pPr>
      <w:r w:rsidRPr="00CE5C84">
        <w:rPr>
          <w:sz w:val="22"/>
          <w:szCs w:val="22"/>
        </w:rPr>
        <w:t>от 19 августа 2015 г. N 328</w:t>
      </w:r>
    </w:p>
    <w:p w:rsidR="000F3816" w:rsidRDefault="000F3816" w:rsidP="00AD50AE">
      <w:pPr>
        <w:pStyle w:val="ConsPlusNormal"/>
        <w:jc w:val="center"/>
        <w:rPr>
          <w:sz w:val="22"/>
          <w:szCs w:val="22"/>
        </w:rPr>
      </w:pPr>
    </w:p>
    <w:p w:rsidR="000F3816" w:rsidRPr="00CE5C84" w:rsidRDefault="000F3816" w:rsidP="00AD50AE">
      <w:pPr>
        <w:pStyle w:val="ConsPlusNormal"/>
        <w:jc w:val="center"/>
        <w:rPr>
          <w:sz w:val="22"/>
          <w:szCs w:val="22"/>
        </w:rPr>
      </w:pPr>
      <w:r w:rsidRPr="00CE5C84">
        <w:rPr>
          <w:sz w:val="22"/>
          <w:szCs w:val="22"/>
        </w:rPr>
        <w:t>(в ред. Приказа Ростехнадзора от 11.01.2017 N 7)</w:t>
      </w:r>
    </w:p>
    <w:p w:rsidR="000F3816" w:rsidRPr="00CE5C84" w:rsidRDefault="000F3816" w:rsidP="00AD50AE">
      <w:pPr>
        <w:pStyle w:val="ConsPlusNormal"/>
        <w:jc w:val="right"/>
        <w:rPr>
          <w:sz w:val="22"/>
          <w:szCs w:val="22"/>
        </w:rPr>
      </w:pPr>
    </w:p>
    <w:p w:rsidR="000F3816" w:rsidRPr="00CE5C84" w:rsidRDefault="000F3816" w:rsidP="00AD50AE">
      <w:pPr>
        <w:pStyle w:val="ConsPlusNormal"/>
        <w:jc w:val="right"/>
        <w:rPr>
          <w:sz w:val="22"/>
          <w:szCs w:val="22"/>
        </w:rPr>
      </w:pPr>
      <w:r w:rsidRPr="00CE5C84">
        <w:rPr>
          <w:sz w:val="22"/>
          <w:szCs w:val="22"/>
        </w:rPr>
        <w:t>Рекомендуемый образец</w:t>
      </w:r>
    </w:p>
    <w:p w:rsidR="000F3816" w:rsidRPr="00CE5C84" w:rsidRDefault="000F3816" w:rsidP="00AD50AE">
      <w:pPr>
        <w:pStyle w:val="ConsPlusNormal"/>
        <w:jc w:val="both"/>
        <w:rPr>
          <w:sz w:val="22"/>
          <w:szCs w:val="22"/>
        </w:rPr>
      </w:pPr>
    </w:p>
    <w:p w:rsidR="000F3816" w:rsidRPr="00CE5C84" w:rsidRDefault="000F3816" w:rsidP="00AD50AE">
      <w:pPr>
        <w:pStyle w:val="ConsPlusNonformat"/>
        <w:jc w:val="both"/>
        <w:rPr>
          <w:sz w:val="22"/>
          <w:szCs w:val="22"/>
        </w:rPr>
      </w:pPr>
      <w:bookmarkStart w:id="6" w:name="Par424"/>
      <w:bookmarkEnd w:id="6"/>
      <w:r w:rsidRPr="00CE5C84">
        <w:rPr>
          <w:sz w:val="22"/>
          <w:szCs w:val="22"/>
        </w:rPr>
        <w:t xml:space="preserve">                   ФЕДЕРАЛЬНАЯ СЛУЖБА ПО ЭКОЛОГИЧЕСКОМУ,</w:t>
      </w:r>
    </w:p>
    <w:p w:rsidR="000F3816" w:rsidRPr="00CE5C84" w:rsidRDefault="000F3816" w:rsidP="00AD50AE">
      <w:pPr>
        <w:pStyle w:val="ConsPlusNonformat"/>
        <w:jc w:val="both"/>
        <w:rPr>
          <w:sz w:val="22"/>
          <w:szCs w:val="22"/>
        </w:rPr>
      </w:pPr>
      <w:r w:rsidRPr="00CE5C84">
        <w:rPr>
          <w:sz w:val="22"/>
          <w:szCs w:val="22"/>
        </w:rPr>
        <w:t xml:space="preserve">                    ТЕХНОЛОГИЧЕСКОМУ И АТОМНОМУ НАДЗОРУ</w:t>
      </w:r>
    </w:p>
    <w:p w:rsidR="000F3816" w:rsidRPr="00CE5C84" w:rsidRDefault="000F3816" w:rsidP="00AD50AE">
      <w:pPr>
        <w:pStyle w:val="ConsPlusNonformat"/>
        <w:jc w:val="both"/>
        <w:rPr>
          <w:sz w:val="22"/>
          <w:szCs w:val="22"/>
        </w:rPr>
      </w:pPr>
      <w:r w:rsidRPr="00CE5C84">
        <w:rPr>
          <w:sz w:val="22"/>
          <w:szCs w:val="22"/>
        </w:rPr>
        <w:t xml:space="preserve">                          АТТЕСТАЦИОННАЯ КОМИССИЯ</w:t>
      </w:r>
    </w:p>
    <w:p w:rsidR="000F3816" w:rsidRPr="00CE5C84" w:rsidRDefault="000F3816" w:rsidP="00AD50AE">
      <w:pPr>
        <w:pStyle w:val="ConsPlusNonformat"/>
        <w:jc w:val="both"/>
        <w:rPr>
          <w:sz w:val="22"/>
          <w:szCs w:val="22"/>
        </w:rPr>
      </w:pPr>
      <w:r w:rsidRPr="00CE5C84">
        <w:rPr>
          <w:sz w:val="22"/>
          <w:szCs w:val="22"/>
        </w:rPr>
        <w:t xml:space="preserve">              ИНДИВИДУАЛЬНЫЙ ЛИСТ КОМПЬЮТЕРНОГО ТЕСТИРОВАНИЯ</w:t>
      </w:r>
    </w:p>
    <w:p w:rsidR="000F3816" w:rsidRPr="00CE5C84" w:rsidRDefault="000F3816" w:rsidP="00AD50AE">
      <w:pPr>
        <w:pStyle w:val="ConsPlusNonformat"/>
        <w:jc w:val="both"/>
        <w:rPr>
          <w:sz w:val="22"/>
          <w:szCs w:val="22"/>
        </w:rPr>
      </w:pPr>
    </w:p>
    <w:p w:rsidR="000F3816" w:rsidRPr="00AD50AE" w:rsidRDefault="000F3816" w:rsidP="00AD50AE">
      <w:pPr>
        <w:pStyle w:val="ConsPlusNonformat"/>
        <w:jc w:val="both"/>
      </w:pPr>
      <w:r w:rsidRPr="00AD50AE">
        <w:t>___________________________________________________________________________</w:t>
      </w:r>
    </w:p>
    <w:p w:rsidR="000F3816" w:rsidRPr="00AD50AE" w:rsidRDefault="000F3816" w:rsidP="00AD50AE">
      <w:pPr>
        <w:pStyle w:val="ConsPlusNonformat"/>
        <w:jc w:val="both"/>
      </w:pPr>
      <w:r w:rsidRPr="00AD50AE">
        <w:t xml:space="preserve">                  (идентификационный номер учетного дела)</w:t>
      </w:r>
    </w:p>
    <w:p w:rsidR="000F3816" w:rsidRPr="00CE5C84" w:rsidRDefault="000F3816" w:rsidP="00AD50A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535"/>
        <w:gridCol w:w="4535"/>
      </w:tblGrid>
      <w:tr w:rsidR="000F3816" w:rsidRPr="00AD50AE" w:rsidTr="00D55901">
        <w:tc>
          <w:tcPr>
            <w:tcW w:w="4535"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Ф.И.О. заявителя</w:t>
            </w:r>
          </w:p>
        </w:tc>
        <w:tc>
          <w:tcPr>
            <w:tcW w:w="4535"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r>
      <w:tr w:rsidR="000F3816" w:rsidRPr="00AD50AE" w:rsidTr="00D55901">
        <w:tc>
          <w:tcPr>
            <w:tcW w:w="4535"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Номер учетного дела</w:t>
            </w:r>
          </w:p>
        </w:tc>
        <w:tc>
          <w:tcPr>
            <w:tcW w:w="4535"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r>
      <w:tr w:rsidR="000F3816" w:rsidRPr="00AD50AE" w:rsidTr="00D55901">
        <w:tc>
          <w:tcPr>
            <w:tcW w:w="4535"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Дата рождения</w:t>
            </w:r>
          </w:p>
        </w:tc>
        <w:tc>
          <w:tcPr>
            <w:tcW w:w="4535"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r>
      <w:tr w:rsidR="000F3816" w:rsidRPr="00AD50AE" w:rsidTr="00D55901">
        <w:tc>
          <w:tcPr>
            <w:tcW w:w="9070" w:type="dxa"/>
            <w:gridSpan w:val="2"/>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Тестирование</w:t>
            </w:r>
          </w:p>
        </w:tc>
      </w:tr>
      <w:tr w:rsidR="000F3816" w:rsidRPr="00AD50AE" w:rsidTr="00D55901">
        <w:tc>
          <w:tcPr>
            <w:tcW w:w="4535"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Время начала компьютерного тестирования</w:t>
            </w:r>
          </w:p>
        </w:tc>
        <w:tc>
          <w:tcPr>
            <w:tcW w:w="4535"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r>
      <w:tr w:rsidR="000F3816" w:rsidRPr="00AD50AE" w:rsidTr="00D55901">
        <w:tc>
          <w:tcPr>
            <w:tcW w:w="4535"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Время завершения компьютерного тестирования</w:t>
            </w:r>
          </w:p>
        </w:tc>
        <w:tc>
          <w:tcPr>
            <w:tcW w:w="4535" w:type="dxa"/>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p>
        </w:tc>
      </w:tr>
      <w:tr w:rsidR="000F3816" w:rsidRPr="00AD50AE" w:rsidTr="00D55901">
        <w:tc>
          <w:tcPr>
            <w:tcW w:w="9070" w:type="dxa"/>
            <w:gridSpan w:val="2"/>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Результаты компьютерного тестирования (по темам):</w:t>
            </w:r>
          </w:p>
        </w:tc>
      </w:tr>
      <w:tr w:rsidR="000F3816" w:rsidRPr="00AD50AE" w:rsidTr="00D55901">
        <w:tc>
          <w:tcPr>
            <w:tcW w:w="9070" w:type="dxa"/>
            <w:gridSpan w:val="2"/>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Раздел 1. Раздел 1</w:t>
            </w:r>
          </w:p>
        </w:tc>
      </w:tr>
      <w:tr w:rsidR="000F3816" w:rsidRPr="00AD50AE" w:rsidTr="00D55901">
        <w:tc>
          <w:tcPr>
            <w:tcW w:w="9070" w:type="dxa"/>
            <w:gridSpan w:val="2"/>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Набрано ______ из 200</w:t>
            </w:r>
          </w:p>
        </w:tc>
      </w:tr>
      <w:tr w:rsidR="000F3816" w:rsidRPr="00AD50AE" w:rsidTr="00D55901">
        <w:tc>
          <w:tcPr>
            <w:tcW w:w="9070" w:type="dxa"/>
            <w:gridSpan w:val="2"/>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Группа разделов 1. Раздел 1</w:t>
            </w:r>
          </w:p>
        </w:tc>
      </w:tr>
      <w:tr w:rsidR="000F3816" w:rsidRPr="00AD50AE" w:rsidTr="00D55901">
        <w:tc>
          <w:tcPr>
            <w:tcW w:w="9070" w:type="dxa"/>
            <w:gridSpan w:val="2"/>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Набрано ______ из 200</w:t>
            </w:r>
          </w:p>
        </w:tc>
      </w:tr>
      <w:tr w:rsidR="000F3816" w:rsidRPr="00AD50AE" w:rsidTr="00D55901">
        <w:tc>
          <w:tcPr>
            <w:tcW w:w="9070" w:type="dxa"/>
            <w:gridSpan w:val="2"/>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Общий итог компьютерного тестирования по оценке знаний:</w:t>
            </w:r>
          </w:p>
        </w:tc>
      </w:tr>
      <w:tr w:rsidR="000F3816" w:rsidRPr="00AD50AE" w:rsidTr="00D55901">
        <w:tc>
          <w:tcPr>
            <w:tcW w:w="9070" w:type="dxa"/>
            <w:gridSpan w:val="2"/>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jc w:val="center"/>
            </w:pPr>
            <w:r w:rsidRPr="00AD50AE">
              <w:t>Максимальное количество баллов - 200. Набрано - _____</w:t>
            </w:r>
          </w:p>
        </w:tc>
      </w:tr>
      <w:tr w:rsidR="000F3816" w:rsidRPr="00AD50AE" w:rsidTr="00D55901">
        <w:tc>
          <w:tcPr>
            <w:tcW w:w="9070" w:type="dxa"/>
            <w:gridSpan w:val="2"/>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Анализ результатов тестирования:</w:t>
            </w:r>
          </w:p>
        </w:tc>
      </w:tr>
      <w:tr w:rsidR="000F3816" w:rsidRPr="00AD50AE" w:rsidTr="00D55901">
        <w:tc>
          <w:tcPr>
            <w:tcW w:w="9070" w:type="dxa"/>
            <w:gridSpan w:val="2"/>
            <w:tcBorders>
              <w:top w:val="single" w:sz="4" w:space="0" w:color="auto"/>
              <w:left w:val="single" w:sz="4" w:space="0" w:color="auto"/>
              <w:bottom w:val="single" w:sz="4" w:space="0" w:color="auto"/>
              <w:right w:val="single" w:sz="4" w:space="0" w:color="auto"/>
            </w:tcBorders>
          </w:tcPr>
          <w:p w:rsidR="000F3816" w:rsidRPr="00AD50AE" w:rsidRDefault="000F3816" w:rsidP="00D55901">
            <w:pPr>
              <w:pStyle w:val="ConsPlusNormal"/>
            </w:pPr>
            <w:r w:rsidRPr="00AD50AE">
              <w:t>Количество баллов, которое набрал тестируемый по предложенной тематике, позволяет оценить его уровень знаний _______________</w:t>
            </w:r>
          </w:p>
        </w:tc>
      </w:tr>
    </w:tbl>
    <w:p w:rsidR="000F3816" w:rsidRPr="00CE5C84" w:rsidRDefault="000F3816" w:rsidP="00AD50AE">
      <w:pPr>
        <w:pStyle w:val="ConsPlusNormal"/>
        <w:jc w:val="both"/>
        <w:rPr>
          <w:sz w:val="22"/>
          <w:szCs w:val="22"/>
        </w:rPr>
      </w:pPr>
    </w:p>
    <w:p w:rsidR="000F3816" w:rsidRPr="00AD50AE" w:rsidRDefault="000F3816" w:rsidP="00AD50AE">
      <w:pPr>
        <w:pStyle w:val="ConsPlusNonformat"/>
        <w:jc w:val="both"/>
      </w:pPr>
      <w:r w:rsidRPr="00AD50AE">
        <w:t>Результат тестирования подтверждаю</w:t>
      </w:r>
    </w:p>
    <w:p w:rsidR="000F3816" w:rsidRPr="00AD50AE" w:rsidRDefault="000F3816" w:rsidP="00AD50AE">
      <w:pPr>
        <w:pStyle w:val="ConsPlusNonformat"/>
        <w:jc w:val="both"/>
      </w:pPr>
      <w:r w:rsidRPr="00AD50AE">
        <w:t>________________________________ - заявитель / Ф.И.О.</w:t>
      </w:r>
    </w:p>
    <w:p w:rsidR="000F3816" w:rsidRPr="00AD50AE" w:rsidRDefault="000F3816" w:rsidP="00AD50AE">
      <w:pPr>
        <w:pStyle w:val="ConsPlusNonformat"/>
        <w:jc w:val="both"/>
      </w:pPr>
      <w:r w:rsidRPr="00AD50AE">
        <w:t xml:space="preserve">           (подпись)</w:t>
      </w:r>
    </w:p>
    <w:p w:rsidR="000F3816" w:rsidRPr="00AD50AE" w:rsidRDefault="000F3816" w:rsidP="00AD50AE">
      <w:pPr>
        <w:pStyle w:val="ConsPlusNonformat"/>
        <w:jc w:val="both"/>
      </w:pPr>
    </w:p>
    <w:p w:rsidR="000F3816" w:rsidRPr="00AD50AE" w:rsidRDefault="000F3816" w:rsidP="00AD50AE">
      <w:pPr>
        <w:pStyle w:val="ConsPlusNonformat"/>
        <w:jc w:val="both"/>
      </w:pPr>
      <w:r w:rsidRPr="00AD50AE">
        <w:t>Секретарь аттестационной комиссии:</w:t>
      </w:r>
    </w:p>
    <w:p w:rsidR="000F3816" w:rsidRPr="00AD50AE" w:rsidRDefault="000F3816" w:rsidP="00AD50AE">
      <w:pPr>
        <w:pStyle w:val="ConsPlusNonformat"/>
        <w:jc w:val="both"/>
      </w:pPr>
      <w:r w:rsidRPr="00AD50AE">
        <w:t>________________________________ - / Ф.И.О.</w:t>
      </w:r>
    </w:p>
    <w:p w:rsidR="000F3816" w:rsidRPr="00AD50AE" w:rsidRDefault="000F3816" w:rsidP="00AD50AE">
      <w:pPr>
        <w:pStyle w:val="ConsPlusNonformat"/>
        <w:jc w:val="both"/>
      </w:pPr>
      <w:r w:rsidRPr="00AD50AE">
        <w:t xml:space="preserve">           (подпись)</w:t>
      </w:r>
    </w:p>
    <w:p w:rsidR="000F3816" w:rsidRPr="00CE5C84" w:rsidRDefault="000F3816" w:rsidP="00AD50AE">
      <w:pPr>
        <w:pStyle w:val="ConsPlusNormal"/>
        <w:jc w:val="right"/>
        <w:outlineLvl w:val="1"/>
        <w:rPr>
          <w:sz w:val="22"/>
          <w:szCs w:val="22"/>
        </w:rPr>
      </w:pPr>
      <w:r w:rsidRPr="00CE5C84">
        <w:rPr>
          <w:sz w:val="22"/>
          <w:szCs w:val="22"/>
        </w:rPr>
        <w:t>Приложение N 4</w:t>
      </w:r>
    </w:p>
    <w:p w:rsidR="000F3816" w:rsidRPr="00CE5C84" w:rsidRDefault="000F3816" w:rsidP="00AD50AE">
      <w:pPr>
        <w:pStyle w:val="ConsPlusNormal"/>
        <w:jc w:val="right"/>
        <w:rPr>
          <w:sz w:val="22"/>
          <w:szCs w:val="22"/>
        </w:rPr>
      </w:pPr>
      <w:r w:rsidRPr="00CE5C84">
        <w:rPr>
          <w:sz w:val="22"/>
          <w:szCs w:val="22"/>
        </w:rPr>
        <w:t>к Требованиям к проведению</w:t>
      </w:r>
    </w:p>
    <w:p w:rsidR="000F3816" w:rsidRPr="00CE5C84" w:rsidRDefault="000F3816" w:rsidP="00AD50AE">
      <w:pPr>
        <w:pStyle w:val="ConsPlusNormal"/>
        <w:jc w:val="right"/>
        <w:rPr>
          <w:sz w:val="22"/>
          <w:szCs w:val="22"/>
        </w:rPr>
      </w:pPr>
      <w:r w:rsidRPr="00CE5C84">
        <w:rPr>
          <w:sz w:val="22"/>
          <w:szCs w:val="22"/>
        </w:rPr>
        <w:t>квалификационного экзамена</w:t>
      </w:r>
    </w:p>
    <w:p w:rsidR="000F3816" w:rsidRPr="00CE5C84" w:rsidRDefault="000F3816" w:rsidP="00AD50AE">
      <w:pPr>
        <w:pStyle w:val="ConsPlusNormal"/>
        <w:jc w:val="right"/>
        <w:rPr>
          <w:sz w:val="22"/>
          <w:szCs w:val="22"/>
        </w:rPr>
      </w:pPr>
      <w:r w:rsidRPr="00CE5C84">
        <w:rPr>
          <w:sz w:val="22"/>
          <w:szCs w:val="22"/>
        </w:rPr>
        <w:t>по аттестации экспертов</w:t>
      </w:r>
    </w:p>
    <w:p w:rsidR="000F3816" w:rsidRPr="00CE5C84" w:rsidRDefault="000F3816" w:rsidP="00AD50AE">
      <w:pPr>
        <w:pStyle w:val="ConsPlusNormal"/>
        <w:jc w:val="right"/>
        <w:rPr>
          <w:sz w:val="22"/>
          <w:szCs w:val="22"/>
        </w:rPr>
      </w:pPr>
      <w:r w:rsidRPr="00CE5C84">
        <w:rPr>
          <w:sz w:val="22"/>
          <w:szCs w:val="22"/>
        </w:rPr>
        <w:t>в области промышленной безопасности,</w:t>
      </w:r>
    </w:p>
    <w:p w:rsidR="000F3816" w:rsidRPr="00CE5C84" w:rsidRDefault="000F3816" w:rsidP="00AD50AE">
      <w:pPr>
        <w:pStyle w:val="ConsPlusNormal"/>
        <w:jc w:val="right"/>
        <w:rPr>
          <w:sz w:val="22"/>
          <w:szCs w:val="22"/>
        </w:rPr>
      </w:pPr>
      <w:r w:rsidRPr="00CE5C84">
        <w:rPr>
          <w:sz w:val="22"/>
          <w:szCs w:val="22"/>
        </w:rPr>
        <w:t>утвержденным приказом Федеральной службы</w:t>
      </w:r>
    </w:p>
    <w:p w:rsidR="000F3816" w:rsidRPr="00CE5C84" w:rsidRDefault="000F3816" w:rsidP="00AD50AE">
      <w:pPr>
        <w:pStyle w:val="ConsPlusNormal"/>
        <w:jc w:val="right"/>
        <w:rPr>
          <w:sz w:val="22"/>
          <w:szCs w:val="22"/>
        </w:rPr>
      </w:pPr>
      <w:r w:rsidRPr="00CE5C84">
        <w:rPr>
          <w:sz w:val="22"/>
          <w:szCs w:val="22"/>
        </w:rPr>
        <w:t>по экологическому, технологическому</w:t>
      </w:r>
    </w:p>
    <w:p w:rsidR="000F3816" w:rsidRPr="00CE5C84" w:rsidRDefault="000F3816" w:rsidP="00AD50AE">
      <w:pPr>
        <w:pStyle w:val="ConsPlusNormal"/>
        <w:jc w:val="right"/>
        <w:rPr>
          <w:sz w:val="22"/>
          <w:szCs w:val="22"/>
        </w:rPr>
      </w:pPr>
      <w:r w:rsidRPr="00CE5C84">
        <w:rPr>
          <w:sz w:val="22"/>
          <w:szCs w:val="22"/>
        </w:rPr>
        <w:t>и атомному надзору</w:t>
      </w:r>
    </w:p>
    <w:p w:rsidR="000F3816" w:rsidRPr="00CE5C84" w:rsidRDefault="000F3816" w:rsidP="00AD50AE">
      <w:pPr>
        <w:pStyle w:val="ConsPlusNormal"/>
        <w:jc w:val="right"/>
        <w:rPr>
          <w:sz w:val="22"/>
          <w:szCs w:val="22"/>
        </w:rPr>
      </w:pPr>
      <w:r w:rsidRPr="00CE5C84">
        <w:rPr>
          <w:sz w:val="22"/>
          <w:szCs w:val="22"/>
        </w:rPr>
        <w:t>от 19 августа 2015 г. N 328</w:t>
      </w:r>
    </w:p>
    <w:p w:rsidR="000F3816" w:rsidRDefault="000F3816" w:rsidP="00AD50AE">
      <w:pPr>
        <w:pStyle w:val="ConsPlusNormal"/>
        <w:jc w:val="center"/>
        <w:rPr>
          <w:sz w:val="22"/>
          <w:szCs w:val="22"/>
        </w:rPr>
      </w:pPr>
    </w:p>
    <w:p w:rsidR="000F3816" w:rsidRPr="00CE5C84" w:rsidRDefault="000F3816" w:rsidP="00AD50AE">
      <w:pPr>
        <w:pStyle w:val="ConsPlusNormal"/>
        <w:jc w:val="center"/>
        <w:rPr>
          <w:sz w:val="22"/>
          <w:szCs w:val="22"/>
        </w:rPr>
      </w:pPr>
      <w:r w:rsidRPr="00CE5C84">
        <w:rPr>
          <w:sz w:val="22"/>
          <w:szCs w:val="22"/>
        </w:rPr>
        <w:t>(в ред. Приказа Ростехнадзора от 11.01.2017 N 7)</w:t>
      </w:r>
    </w:p>
    <w:p w:rsidR="000F3816" w:rsidRPr="00CE5C84" w:rsidRDefault="000F3816" w:rsidP="00AD50AE">
      <w:pPr>
        <w:pStyle w:val="ConsPlusNormal"/>
        <w:jc w:val="right"/>
        <w:rPr>
          <w:sz w:val="22"/>
          <w:szCs w:val="22"/>
        </w:rPr>
      </w:pPr>
      <w:r w:rsidRPr="00CE5C84">
        <w:rPr>
          <w:sz w:val="22"/>
          <w:szCs w:val="22"/>
        </w:rPr>
        <w:t>Рекомендуемый образец</w:t>
      </w:r>
    </w:p>
    <w:p w:rsidR="000F3816" w:rsidRPr="00CE5C84" w:rsidRDefault="000F3816" w:rsidP="00AD50AE">
      <w:pPr>
        <w:pStyle w:val="ConsPlusNormal"/>
        <w:jc w:val="both"/>
        <w:rPr>
          <w:sz w:val="22"/>
          <w:szCs w:val="22"/>
        </w:rPr>
      </w:pPr>
    </w:p>
    <w:p w:rsidR="000F3816" w:rsidRPr="00CE5C84" w:rsidRDefault="000F3816" w:rsidP="00AD50AE">
      <w:pPr>
        <w:pStyle w:val="ConsPlusNonformat"/>
        <w:jc w:val="both"/>
        <w:rPr>
          <w:sz w:val="22"/>
          <w:szCs w:val="22"/>
        </w:rPr>
      </w:pPr>
      <w:bookmarkStart w:id="7" w:name="Par480"/>
      <w:bookmarkEnd w:id="7"/>
      <w:r w:rsidRPr="00CE5C84">
        <w:rPr>
          <w:sz w:val="22"/>
          <w:szCs w:val="22"/>
        </w:rPr>
        <w:t xml:space="preserve">                              ПРОТОКОЛ N ____</w:t>
      </w:r>
    </w:p>
    <w:p w:rsidR="000F3816" w:rsidRPr="00CE5C84" w:rsidRDefault="000F3816" w:rsidP="00AD50AE">
      <w:pPr>
        <w:pStyle w:val="ConsPlusNonformat"/>
        <w:jc w:val="both"/>
        <w:rPr>
          <w:sz w:val="22"/>
          <w:szCs w:val="22"/>
        </w:rPr>
      </w:pPr>
      <w:r w:rsidRPr="00CE5C84">
        <w:rPr>
          <w:sz w:val="22"/>
          <w:szCs w:val="22"/>
        </w:rPr>
        <w:t xml:space="preserve">           заседания аттестационной комиссии Федеральной службы</w:t>
      </w:r>
    </w:p>
    <w:p w:rsidR="000F3816" w:rsidRPr="00CE5C84" w:rsidRDefault="000F3816" w:rsidP="00AD50AE">
      <w:pPr>
        <w:pStyle w:val="ConsPlusNonformat"/>
        <w:jc w:val="both"/>
        <w:rPr>
          <w:sz w:val="22"/>
          <w:szCs w:val="22"/>
        </w:rPr>
      </w:pPr>
      <w:r w:rsidRPr="00CE5C84">
        <w:rPr>
          <w:sz w:val="22"/>
          <w:szCs w:val="22"/>
        </w:rPr>
        <w:t xml:space="preserve">          по экологическому, технологическому и атомному надзору</w:t>
      </w:r>
    </w:p>
    <w:p w:rsidR="000F3816" w:rsidRPr="00CE5C84" w:rsidRDefault="000F3816" w:rsidP="00AD50AE">
      <w:pPr>
        <w:pStyle w:val="ConsPlusNonformat"/>
        <w:jc w:val="both"/>
        <w:rPr>
          <w:sz w:val="22"/>
          <w:szCs w:val="22"/>
        </w:rPr>
      </w:pPr>
      <w:r w:rsidRPr="00CE5C84">
        <w:rPr>
          <w:sz w:val="22"/>
          <w:szCs w:val="22"/>
        </w:rPr>
        <w:t xml:space="preserve">        по аттестации экспертов в области промышленной безопасности</w:t>
      </w:r>
    </w:p>
    <w:p w:rsidR="000F3816" w:rsidRPr="00AD50AE" w:rsidRDefault="000F3816" w:rsidP="00AD50AE">
      <w:pPr>
        <w:pStyle w:val="ConsPlusNonformat"/>
        <w:jc w:val="both"/>
      </w:pPr>
    </w:p>
    <w:p w:rsidR="000F3816" w:rsidRPr="00AD50AE" w:rsidRDefault="000F3816" w:rsidP="00AD50AE">
      <w:pPr>
        <w:pStyle w:val="ConsPlusNonformat"/>
        <w:jc w:val="both"/>
      </w:pPr>
      <w:r w:rsidRPr="00AD50AE">
        <w:t>"__" ____________ 20__ г.                                   г. ____________</w:t>
      </w:r>
    </w:p>
    <w:p w:rsidR="000F3816" w:rsidRPr="00AD50AE" w:rsidRDefault="000F3816" w:rsidP="00AD50AE">
      <w:pPr>
        <w:pStyle w:val="ConsPlusNonformat"/>
        <w:jc w:val="both"/>
      </w:pPr>
    </w:p>
    <w:p w:rsidR="000F3816" w:rsidRPr="00AD50AE" w:rsidRDefault="000F3816" w:rsidP="00AD50AE">
      <w:pPr>
        <w:pStyle w:val="ConsPlusNonformat"/>
        <w:jc w:val="both"/>
      </w:pPr>
      <w:r w:rsidRPr="00AD50AE">
        <w:t>Председатель аттестационной комиссии</w:t>
      </w:r>
    </w:p>
    <w:p w:rsidR="000F3816" w:rsidRPr="00AD50AE" w:rsidRDefault="000F3816" w:rsidP="00AD50AE">
      <w:pPr>
        <w:pStyle w:val="ConsPlusNonformat"/>
        <w:jc w:val="both"/>
      </w:pPr>
      <w:r w:rsidRPr="00AD50AE">
        <w:t>(заместитель председателя)             ____________________________________</w:t>
      </w:r>
    </w:p>
    <w:p w:rsidR="000F3816" w:rsidRPr="00AD50AE" w:rsidRDefault="000F3816" w:rsidP="00AD50AE">
      <w:pPr>
        <w:pStyle w:val="ConsPlusNonformat"/>
        <w:jc w:val="both"/>
      </w:pPr>
      <w:r w:rsidRPr="00AD50AE">
        <w:t xml:space="preserve">                                               (фамилия, инициалы)</w:t>
      </w:r>
    </w:p>
    <w:p w:rsidR="000F3816" w:rsidRPr="00AD50AE" w:rsidRDefault="000F3816" w:rsidP="00AD50AE">
      <w:pPr>
        <w:pStyle w:val="ConsPlusNonformat"/>
        <w:jc w:val="both"/>
      </w:pPr>
    </w:p>
    <w:p w:rsidR="000F3816" w:rsidRPr="00AD50AE" w:rsidRDefault="000F3816" w:rsidP="00AD50AE">
      <w:pPr>
        <w:pStyle w:val="ConsPlusNonformat"/>
        <w:jc w:val="both"/>
      </w:pPr>
      <w:r w:rsidRPr="00AD50AE">
        <w:t>Секретарь аттестационной комиссии _________________________________________</w:t>
      </w:r>
    </w:p>
    <w:p w:rsidR="000F3816" w:rsidRPr="00AD50AE" w:rsidRDefault="000F3816" w:rsidP="00AD50AE">
      <w:pPr>
        <w:pStyle w:val="ConsPlusNonformat"/>
        <w:jc w:val="both"/>
      </w:pPr>
      <w:r w:rsidRPr="00AD50AE">
        <w:t xml:space="preserve">                                             (фамилия, инициалы)</w:t>
      </w:r>
    </w:p>
    <w:p w:rsidR="000F3816" w:rsidRPr="00AD50AE" w:rsidRDefault="000F3816" w:rsidP="00AD50AE">
      <w:pPr>
        <w:pStyle w:val="ConsPlusNonformat"/>
        <w:jc w:val="both"/>
      </w:pPr>
    </w:p>
    <w:p w:rsidR="000F3816" w:rsidRPr="00AD50AE" w:rsidRDefault="000F3816" w:rsidP="00AD50AE">
      <w:pPr>
        <w:pStyle w:val="ConsPlusNonformat"/>
        <w:jc w:val="both"/>
      </w:pPr>
      <w:r w:rsidRPr="00AD50AE">
        <w:t>Члены аттестационной комиссии:</w:t>
      </w:r>
    </w:p>
    <w:p w:rsidR="000F3816" w:rsidRPr="00AD50AE" w:rsidRDefault="000F3816" w:rsidP="00AD50AE">
      <w:pPr>
        <w:pStyle w:val="ConsPlusNonformat"/>
        <w:jc w:val="both"/>
      </w:pPr>
      <w:r w:rsidRPr="00AD50AE">
        <w:t>___________________________________________________________________________</w:t>
      </w:r>
    </w:p>
    <w:p w:rsidR="000F3816" w:rsidRPr="00AD50AE" w:rsidRDefault="000F3816" w:rsidP="00AD50AE">
      <w:pPr>
        <w:pStyle w:val="ConsPlusNonformat"/>
        <w:jc w:val="both"/>
      </w:pPr>
      <w:r w:rsidRPr="00AD50AE">
        <w:t xml:space="preserve">                  (должность, фамилия, инициалы, подпись)</w:t>
      </w:r>
    </w:p>
    <w:p w:rsidR="000F3816" w:rsidRPr="00AD50AE" w:rsidRDefault="000F3816" w:rsidP="00AD50AE">
      <w:pPr>
        <w:pStyle w:val="ConsPlusNonformat"/>
        <w:jc w:val="both"/>
      </w:pPr>
      <w:r w:rsidRPr="00AD50AE">
        <w:t>___________________________________________________________________________</w:t>
      </w:r>
    </w:p>
    <w:p w:rsidR="000F3816" w:rsidRPr="00AD50AE" w:rsidRDefault="000F3816" w:rsidP="00AD50AE">
      <w:pPr>
        <w:pStyle w:val="ConsPlusNonformat"/>
        <w:jc w:val="both"/>
      </w:pPr>
      <w:r w:rsidRPr="00AD50AE">
        <w:t xml:space="preserve">                  (должность, фамилия, инициалы, подпись)</w:t>
      </w:r>
    </w:p>
    <w:p w:rsidR="000F3816" w:rsidRPr="00AD50AE" w:rsidRDefault="000F3816" w:rsidP="00AD50AE">
      <w:pPr>
        <w:pStyle w:val="ConsPlusNonformat"/>
        <w:jc w:val="both"/>
      </w:pPr>
    </w:p>
    <w:p w:rsidR="000F3816" w:rsidRPr="00AD50AE" w:rsidRDefault="000F3816" w:rsidP="00AD50AE">
      <w:pPr>
        <w:pStyle w:val="ConsPlusNonformat"/>
        <w:jc w:val="both"/>
      </w:pPr>
      <w:r w:rsidRPr="00AD50AE">
        <w:t>Проведена проверка знаний &lt;*&gt;</w:t>
      </w:r>
    </w:p>
    <w:p w:rsidR="000F3816" w:rsidRPr="00AD50AE" w:rsidRDefault="000F3816" w:rsidP="00AD50AE">
      <w:pPr>
        <w:pStyle w:val="ConsPlusNonformat"/>
        <w:jc w:val="both"/>
      </w:pPr>
      <w:r w:rsidRPr="00AD50AE">
        <w:t>1. ________________________________________________________________________</w:t>
      </w:r>
    </w:p>
    <w:p w:rsidR="000F3816" w:rsidRPr="00AD50AE" w:rsidRDefault="000F3816" w:rsidP="00AD50AE">
      <w:pPr>
        <w:pStyle w:val="ConsPlusNonformat"/>
        <w:jc w:val="both"/>
      </w:pPr>
      <w:r w:rsidRPr="00AD50AE">
        <w:t xml:space="preserve">        (фамилия, имя и отчество (если имеется), реквизиты документа,</w:t>
      </w:r>
    </w:p>
    <w:p w:rsidR="000F3816" w:rsidRPr="00AD50AE" w:rsidRDefault="000F3816" w:rsidP="00AD50AE">
      <w:pPr>
        <w:pStyle w:val="ConsPlusNonformat"/>
        <w:jc w:val="both"/>
      </w:pPr>
      <w:r w:rsidRPr="00AD50AE">
        <w:t xml:space="preserve">          удостоверяющего личность заявителя, прибывшего для сдачи</w:t>
      </w:r>
    </w:p>
    <w:p w:rsidR="000F3816" w:rsidRPr="00AD50AE" w:rsidRDefault="000F3816" w:rsidP="00AD50AE">
      <w:pPr>
        <w:pStyle w:val="ConsPlusNonformat"/>
        <w:jc w:val="both"/>
      </w:pPr>
      <w:r w:rsidRPr="00AD50AE">
        <w:t xml:space="preserve">     квалификационного экзамена, идентификационный номер учетного дела)</w:t>
      </w:r>
    </w:p>
    <w:p w:rsidR="000F3816" w:rsidRPr="00AD50AE" w:rsidRDefault="000F3816" w:rsidP="00AD50AE">
      <w:pPr>
        <w:pStyle w:val="ConsPlusNonformat"/>
        <w:jc w:val="both"/>
      </w:pPr>
    </w:p>
    <w:p w:rsidR="000F3816" w:rsidRPr="00AD50AE" w:rsidRDefault="000F3816" w:rsidP="00AD50AE">
      <w:pPr>
        <w:pStyle w:val="ConsPlusNonformat"/>
        <w:jc w:val="both"/>
      </w:pPr>
      <w:r w:rsidRPr="00AD50AE">
        <w:t>Категория аттестации в соответствии с заявлением об аттестации ____________</w:t>
      </w:r>
    </w:p>
    <w:p w:rsidR="000F3816" w:rsidRPr="00AD50AE" w:rsidRDefault="000F3816" w:rsidP="00AD50AE">
      <w:pPr>
        <w:pStyle w:val="ConsPlusNonformat"/>
        <w:jc w:val="both"/>
      </w:pPr>
      <w:r w:rsidRPr="00AD50AE">
        <w:t>___________________________________________________________________________</w:t>
      </w:r>
    </w:p>
    <w:p w:rsidR="000F3816" w:rsidRPr="00AD50AE" w:rsidRDefault="000F3816" w:rsidP="00AD50AE">
      <w:pPr>
        <w:pStyle w:val="ConsPlusNonformat"/>
        <w:jc w:val="both"/>
      </w:pPr>
      <w:r w:rsidRPr="00AD50AE">
        <w:t xml:space="preserve">           (результаты заявителя по итогам тестирования, решения</w:t>
      </w:r>
    </w:p>
    <w:p w:rsidR="000F3816" w:rsidRPr="00AD50AE" w:rsidRDefault="000F3816" w:rsidP="00AD50AE">
      <w:pPr>
        <w:pStyle w:val="ConsPlusNonformat"/>
        <w:jc w:val="both"/>
      </w:pPr>
      <w:r w:rsidRPr="00AD50AE">
        <w:t xml:space="preserve">                            ситуационных задач)</w:t>
      </w:r>
    </w:p>
    <w:p w:rsidR="000F3816" w:rsidRPr="00AD50AE" w:rsidRDefault="000F3816" w:rsidP="00AD50AE">
      <w:pPr>
        <w:pStyle w:val="ConsPlusNonformat"/>
        <w:jc w:val="both"/>
      </w:pPr>
      <w:r w:rsidRPr="00AD50AE">
        <w:t>___________________________________________________________________________</w:t>
      </w:r>
    </w:p>
    <w:p w:rsidR="000F3816" w:rsidRPr="00AD50AE" w:rsidRDefault="000F3816" w:rsidP="00AD50AE">
      <w:pPr>
        <w:pStyle w:val="ConsPlusNonformat"/>
        <w:jc w:val="both"/>
      </w:pPr>
      <w:r w:rsidRPr="00AD50AE">
        <w:t xml:space="preserve">        (для заявителя, претендующего на аттестацию эксперта первой</w:t>
      </w:r>
    </w:p>
    <w:p w:rsidR="000F3816" w:rsidRPr="00AD50AE" w:rsidRDefault="000F3816" w:rsidP="00AD50AE">
      <w:pPr>
        <w:pStyle w:val="ConsPlusNonformat"/>
        <w:jc w:val="both"/>
      </w:pPr>
      <w:r w:rsidRPr="00AD50AE">
        <w:t xml:space="preserve">             или второй категории, - результат собеседования)</w:t>
      </w:r>
    </w:p>
    <w:p w:rsidR="000F3816" w:rsidRPr="00AD50AE" w:rsidRDefault="000F3816" w:rsidP="00AD50AE">
      <w:pPr>
        <w:pStyle w:val="ConsPlusNonformat"/>
        <w:jc w:val="both"/>
      </w:pPr>
      <w:r w:rsidRPr="00AD50AE">
        <w:t>___________________________________________________________________________</w:t>
      </w:r>
    </w:p>
    <w:p w:rsidR="000F3816" w:rsidRPr="00AD50AE" w:rsidRDefault="000F3816" w:rsidP="00AD50AE">
      <w:pPr>
        <w:pStyle w:val="ConsPlusNonformat"/>
        <w:jc w:val="both"/>
      </w:pPr>
      <w:r w:rsidRPr="00AD50AE">
        <w:t xml:space="preserve">     (решение аттестационной комиссии по результатам квалификационного</w:t>
      </w:r>
    </w:p>
    <w:p w:rsidR="000F3816" w:rsidRPr="00AD50AE" w:rsidRDefault="000F3816" w:rsidP="00AD50AE">
      <w:pPr>
        <w:pStyle w:val="ConsPlusNonformat"/>
        <w:jc w:val="both"/>
      </w:pPr>
      <w:r w:rsidRPr="00AD50AE">
        <w:t xml:space="preserve">    экзамена (о признании заявителя сдавшим/не сдавшим квалификационный</w:t>
      </w:r>
    </w:p>
    <w:p w:rsidR="000F3816" w:rsidRPr="00AD50AE" w:rsidRDefault="000F3816" w:rsidP="00AD50AE">
      <w:pPr>
        <w:pStyle w:val="ConsPlusNonformat"/>
        <w:jc w:val="both"/>
      </w:pPr>
      <w:r w:rsidRPr="00AD50AE">
        <w:t xml:space="preserve">            экзамен) с указанием категории, которая может быть</w:t>
      </w:r>
    </w:p>
    <w:p w:rsidR="000F3816" w:rsidRPr="00AD50AE" w:rsidRDefault="000F3816" w:rsidP="00AD50AE">
      <w:pPr>
        <w:pStyle w:val="ConsPlusNonformat"/>
        <w:jc w:val="both"/>
      </w:pPr>
      <w:r w:rsidRPr="00AD50AE">
        <w:t xml:space="preserve">                           присвоена заявителю)</w:t>
      </w:r>
    </w:p>
    <w:p w:rsidR="000F3816" w:rsidRPr="00AD50AE" w:rsidRDefault="000F3816" w:rsidP="00AD50AE">
      <w:pPr>
        <w:pStyle w:val="ConsPlusNonformat"/>
        <w:jc w:val="both"/>
      </w:pPr>
      <w:r w:rsidRPr="00AD50AE">
        <w:t>2. ________________________________________________________________________</w:t>
      </w:r>
    </w:p>
    <w:p w:rsidR="000F3816" w:rsidRPr="00AD50AE" w:rsidRDefault="000F3816" w:rsidP="00AD50AE">
      <w:pPr>
        <w:pStyle w:val="ConsPlusNonformat"/>
        <w:jc w:val="both"/>
      </w:pPr>
      <w:r w:rsidRPr="00AD50AE">
        <w:t>3. ________________________________________________________________________</w:t>
      </w:r>
    </w:p>
    <w:p w:rsidR="000F3816" w:rsidRPr="00AD50AE" w:rsidRDefault="000F3816" w:rsidP="00AD50AE">
      <w:pPr>
        <w:pStyle w:val="ConsPlusNonformat"/>
        <w:jc w:val="both"/>
      </w:pPr>
    </w:p>
    <w:p w:rsidR="000F3816" w:rsidRPr="00AD50AE" w:rsidRDefault="000F3816" w:rsidP="00AD50AE">
      <w:pPr>
        <w:pStyle w:val="ConsPlusNonformat"/>
        <w:jc w:val="both"/>
      </w:pPr>
      <w:r w:rsidRPr="00AD50AE">
        <w:t>Сведения о заявителях, не явившихся на квалификационный экзамен:</w:t>
      </w:r>
    </w:p>
    <w:p w:rsidR="000F3816" w:rsidRPr="00AD50AE" w:rsidRDefault="000F3816" w:rsidP="00AD50AE">
      <w:pPr>
        <w:pStyle w:val="ConsPlusNonformat"/>
        <w:jc w:val="both"/>
      </w:pPr>
      <w:r w:rsidRPr="00AD50AE">
        <w:t>___________________________________________________________________________</w:t>
      </w:r>
    </w:p>
    <w:p w:rsidR="000F3816" w:rsidRPr="00AD50AE" w:rsidRDefault="000F3816" w:rsidP="00AD50AE">
      <w:pPr>
        <w:pStyle w:val="ConsPlusNonformat"/>
        <w:jc w:val="both"/>
      </w:pPr>
      <w:r w:rsidRPr="00AD50AE">
        <w:t xml:space="preserve">     (фамилия, имя и отчество (если имеется), идентификационный номер</w:t>
      </w:r>
    </w:p>
    <w:p w:rsidR="000F3816" w:rsidRPr="00AD50AE" w:rsidRDefault="000F3816" w:rsidP="00AD50AE">
      <w:pPr>
        <w:pStyle w:val="ConsPlusNonformat"/>
        <w:jc w:val="both"/>
      </w:pPr>
      <w:r w:rsidRPr="00AD50AE">
        <w:t xml:space="preserve">                              учетного дела)</w:t>
      </w:r>
    </w:p>
    <w:p w:rsidR="000F3816" w:rsidRPr="00AD50AE" w:rsidRDefault="000F3816" w:rsidP="00AD50AE">
      <w:pPr>
        <w:pStyle w:val="ConsPlusNonformat"/>
        <w:jc w:val="both"/>
      </w:pPr>
    </w:p>
    <w:p w:rsidR="000F3816" w:rsidRPr="00AD50AE" w:rsidRDefault="000F3816" w:rsidP="00AD50AE">
      <w:pPr>
        <w:pStyle w:val="ConsPlusNonformat"/>
        <w:jc w:val="both"/>
      </w:pPr>
      <w:r w:rsidRPr="00AD50AE">
        <w:t>Председатель аттестационной комиссии</w:t>
      </w:r>
    </w:p>
    <w:p w:rsidR="000F3816" w:rsidRPr="00AD50AE" w:rsidRDefault="000F3816" w:rsidP="00AD50AE">
      <w:pPr>
        <w:pStyle w:val="ConsPlusNonformat"/>
        <w:jc w:val="both"/>
      </w:pPr>
      <w:r w:rsidRPr="00AD50AE">
        <w:t>(заместитель председателя)            _____________________________________</w:t>
      </w:r>
    </w:p>
    <w:p w:rsidR="000F3816" w:rsidRPr="00AD50AE" w:rsidRDefault="000F3816" w:rsidP="00AD50AE">
      <w:pPr>
        <w:pStyle w:val="ConsPlusNonformat"/>
        <w:jc w:val="both"/>
      </w:pPr>
      <w:r w:rsidRPr="00AD50AE">
        <w:t xml:space="preserve">                                                    (подпись)</w:t>
      </w:r>
    </w:p>
    <w:p w:rsidR="000F3816" w:rsidRPr="00AD50AE" w:rsidRDefault="000F3816" w:rsidP="00AD50AE">
      <w:pPr>
        <w:pStyle w:val="ConsPlusNonformat"/>
        <w:jc w:val="both"/>
      </w:pPr>
    </w:p>
    <w:p w:rsidR="000F3816" w:rsidRPr="00AD50AE" w:rsidRDefault="000F3816" w:rsidP="00AD50AE">
      <w:pPr>
        <w:pStyle w:val="ConsPlusNonformat"/>
        <w:jc w:val="both"/>
      </w:pPr>
      <w:r w:rsidRPr="00AD50AE">
        <w:t>Члены аттестационной комиссии:        _____________________________________</w:t>
      </w:r>
    </w:p>
    <w:p w:rsidR="000F3816" w:rsidRPr="00AD50AE" w:rsidRDefault="000F3816" w:rsidP="00AD50AE">
      <w:pPr>
        <w:pStyle w:val="ConsPlusNonformat"/>
        <w:jc w:val="both"/>
      </w:pPr>
      <w:r w:rsidRPr="00AD50AE">
        <w:t xml:space="preserve">                                                    (подпись)</w:t>
      </w:r>
    </w:p>
    <w:p w:rsidR="000F3816" w:rsidRPr="00AD50AE" w:rsidRDefault="000F3816" w:rsidP="00AD50AE">
      <w:pPr>
        <w:pStyle w:val="ConsPlusNonformat"/>
        <w:jc w:val="both"/>
      </w:pPr>
      <w:r w:rsidRPr="00AD50AE">
        <w:t xml:space="preserve">                                      _____________________________________</w:t>
      </w:r>
    </w:p>
    <w:p w:rsidR="000F3816" w:rsidRPr="00AD50AE" w:rsidRDefault="000F3816" w:rsidP="00AD50AE">
      <w:pPr>
        <w:pStyle w:val="ConsPlusNonformat"/>
        <w:jc w:val="both"/>
      </w:pPr>
      <w:r w:rsidRPr="00AD50AE">
        <w:t xml:space="preserve">                                                    (подпись)</w:t>
      </w:r>
    </w:p>
    <w:p w:rsidR="000F3816" w:rsidRPr="00AD50AE" w:rsidRDefault="000F3816" w:rsidP="00AD50AE">
      <w:pPr>
        <w:pStyle w:val="ConsPlusNonformat"/>
        <w:jc w:val="both"/>
      </w:pPr>
    </w:p>
    <w:p w:rsidR="000F3816" w:rsidRPr="00AD50AE" w:rsidRDefault="000F3816" w:rsidP="00AD50AE">
      <w:pPr>
        <w:pStyle w:val="ConsPlusNonformat"/>
        <w:jc w:val="both"/>
      </w:pPr>
      <w:r w:rsidRPr="00AD50AE">
        <w:t>Секретарь аттестационной комиссии     _____________________________________</w:t>
      </w:r>
    </w:p>
    <w:p w:rsidR="000F3816" w:rsidRPr="00AD50AE" w:rsidRDefault="000F3816" w:rsidP="00AD50AE">
      <w:pPr>
        <w:pStyle w:val="ConsPlusNonformat"/>
        <w:jc w:val="both"/>
      </w:pPr>
      <w:r w:rsidRPr="00AD50AE">
        <w:t xml:space="preserve">                                                    (подпись)</w:t>
      </w:r>
    </w:p>
    <w:p w:rsidR="000F3816" w:rsidRPr="00AD50AE" w:rsidRDefault="000F3816" w:rsidP="00AD50AE">
      <w:pPr>
        <w:pStyle w:val="ConsPlusNormal"/>
        <w:jc w:val="both"/>
      </w:pPr>
    </w:p>
    <w:p w:rsidR="000F3816" w:rsidRPr="00AD50AE" w:rsidRDefault="000F3816" w:rsidP="00AD50AE">
      <w:pPr>
        <w:pStyle w:val="ConsPlusNormal"/>
        <w:ind w:firstLine="540"/>
        <w:jc w:val="both"/>
      </w:pPr>
      <w:r w:rsidRPr="00AD50AE">
        <w:t>--------------------------------</w:t>
      </w:r>
    </w:p>
    <w:p w:rsidR="000F3816" w:rsidRPr="00AD50AE" w:rsidRDefault="000F3816" w:rsidP="00AD50AE">
      <w:pPr>
        <w:pStyle w:val="ConsPlusNormal"/>
        <w:ind w:firstLine="540"/>
        <w:jc w:val="both"/>
      </w:pPr>
      <w:bookmarkStart w:id="8" w:name="Par539"/>
      <w:bookmarkEnd w:id="8"/>
      <w:r w:rsidRPr="00AD50AE">
        <w:t>&lt;*&gt; При аттестации двух и более заявителей сведения о каждом заявителе и результатах их аттестации указываются отдельно по порядку.</w:t>
      </w:r>
    </w:p>
    <w:sectPr w:rsidR="000F3816" w:rsidRPr="00AD50AE" w:rsidSect="00DF572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3816" w:rsidRDefault="000F3816">
      <w:r>
        <w:separator/>
      </w:r>
    </w:p>
  </w:endnote>
  <w:endnote w:type="continuationSeparator" w:id="0">
    <w:p w:rsidR="000F3816" w:rsidRDefault="000F38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816" w:rsidRDefault="000F3816" w:rsidP="00DF5729">
    <w:pPr>
      <w:jc w:val="center"/>
      <w:rPr>
        <w:sz w:val="2"/>
        <w:szCs w:val="2"/>
      </w:rPr>
    </w:pPr>
  </w:p>
  <w:p w:rsidR="000F3816" w:rsidRDefault="000F3816">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3816" w:rsidRDefault="000F3816">
      <w:r>
        <w:separator/>
      </w:r>
    </w:p>
  </w:footnote>
  <w:footnote w:type="continuationSeparator" w:id="0">
    <w:p w:rsidR="000F3816" w:rsidRDefault="000F38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816" w:rsidRDefault="000F3816" w:rsidP="00DF5729">
    <w:pPr>
      <w:jc w:val="center"/>
      <w:rPr>
        <w:sz w:val="2"/>
        <w:szCs w:val="2"/>
      </w:rPr>
    </w:pPr>
  </w:p>
  <w:p w:rsidR="000F3816" w:rsidRDefault="000F3816">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0F3816" w:rsidRPr="002A36C4" w:rsidRDefault="000F3816"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0F3816" w:rsidRPr="002A36C4" w:rsidRDefault="000F3816"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0F3816" w:rsidRDefault="000F3816">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3816"/>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AD50AE"/>
    <w:rsid w:val="00CA5FB3"/>
    <w:rsid w:val="00CE5C84"/>
    <w:rsid w:val="00D55901"/>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0F3E10"/>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0F3E10"/>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0F3E10"/>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903485760">
      <w:marLeft w:val="0"/>
      <w:marRight w:val="0"/>
      <w:marTop w:val="0"/>
      <w:marBottom w:val="0"/>
      <w:divBdr>
        <w:top w:val="none" w:sz="0" w:space="0" w:color="auto"/>
        <w:left w:val="none" w:sz="0" w:space="0" w:color="auto"/>
        <w:bottom w:val="none" w:sz="0" w:space="0" w:color="auto"/>
        <w:right w:val="none" w:sz="0" w:space="0" w:color="auto"/>
      </w:divBdr>
    </w:div>
    <w:div w:id="903485761">
      <w:marLeft w:val="0"/>
      <w:marRight w:val="0"/>
      <w:marTop w:val="0"/>
      <w:marBottom w:val="0"/>
      <w:divBdr>
        <w:top w:val="none" w:sz="0" w:space="0" w:color="auto"/>
        <w:left w:val="none" w:sz="0" w:space="0" w:color="auto"/>
        <w:bottom w:val="none" w:sz="0" w:space="0" w:color="auto"/>
        <w:right w:val="none" w:sz="0" w:space="0" w:color="auto"/>
      </w:divBdr>
    </w:div>
    <w:div w:id="903485762">
      <w:marLeft w:val="0"/>
      <w:marRight w:val="0"/>
      <w:marTop w:val="0"/>
      <w:marBottom w:val="0"/>
      <w:divBdr>
        <w:top w:val="none" w:sz="0" w:space="0" w:color="auto"/>
        <w:left w:val="none" w:sz="0" w:space="0" w:color="auto"/>
        <w:bottom w:val="none" w:sz="0" w:space="0" w:color="auto"/>
        <w:right w:val="none" w:sz="0" w:space="0" w:color="auto"/>
      </w:divBdr>
    </w:div>
    <w:div w:id="903485763">
      <w:marLeft w:val="0"/>
      <w:marRight w:val="0"/>
      <w:marTop w:val="0"/>
      <w:marBottom w:val="0"/>
      <w:divBdr>
        <w:top w:val="none" w:sz="0" w:space="0" w:color="auto"/>
        <w:left w:val="none" w:sz="0" w:space="0" w:color="auto"/>
        <w:bottom w:val="none" w:sz="0" w:space="0" w:color="auto"/>
        <w:right w:val="none" w:sz="0" w:space="0" w:color="auto"/>
      </w:divBdr>
    </w:div>
    <w:div w:id="903485764">
      <w:marLeft w:val="0"/>
      <w:marRight w:val="0"/>
      <w:marTop w:val="0"/>
      <w:marBottom w:val="0"/>
      <w:divBdr>
        <w:top w:val="none" w:sz="0" w:space="0" w:color="auto"/>
        <w:left w:val="none" w:sz="0" w:space="0" w:color="auto"/>
        <w:bottom w:val="none" w:sz="0" w:space="0" w:color="auto"/>
        <w:right w:val="none" w:sz="0" w:space="0" w:color="auto"/>
      </w:divBdr>
    </w:div>
    <w:div w:id="90348576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13</Pages>
  <Words>4096</Words>
  <Characters>23353</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8 октября 2015 г</dc:title>
  <dc:subject/>
  <dc:creator>Информ-аналит отдел</dc:creator>
  <cp:keywords/>
  <dc:description/>
  <cp:lastModifiedBy>Информ-аналит отдел</cp:lastModifiedBy>
  <cp:revision>2</cp:revision>
  <dcterms:created xsi:type="dcterms:W3CDTF">2017-06-02T21:46:00Z</dcterms:created>
  <dcterms:modified xsi:type="dcterms:W3CDTF">2017-06-02T21:46:00Z</dcterms:modified>
</cp:coreProperties>
</file>