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C4B" w:rsidRPr="00EC0F9C" w:rsidRDefault="005F6C4B" w:rsidP="00B32A6B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EC0F9C">
        <w:rPr>
          <w:sz w:val="22"/>
          <w:szCs w:val="22"/>
        </w:rPr>
        <w:t xml:space="preserve">Зарегистрировано в Минюсте России 2 марта </w:t>
      </w:r>
      <w:smartTag w:uri="urn:schemas-microsoft-com:office:smarttags" w:element="metricconverter">
        <w:smartTagPr>
          <w:attr w:name="ProductID" w:val="2015 г"/>
        </w:smartTagPr>
        <w:r w:rsidRPr="00EC0F9C">
          <w:rPr>
            <w:sz w:val="22"/>
            <w:szCs w:val="22"/>
          </w:rPr>
          <w:t>2015 г</w:t>
        </w:r>
      </w:smartTag>
      <w:r w:rsidRPr="00EC0F9C">
        <w:rPr>
          <w:sz w:val="22"/>
          <w:szCs w:val="22"/>
        </w:rPr>
        <w:t>. N 36320</w:t>
      </w:r>
    </w:p>
    <w:p w:rsidR="005F6C4B" w:rsidRPr="00EC0F9C" w:rsidRDefault="005F6C4B" w:rsidP="00B32A6B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5F6C4B" w:rsidRPr="00EC0F9C" w:rsidRDefault="005F6C4B" w:rsidP="00B32A6B">
      <w:pPr>
        <w:pStyle w:val="ConsPlusTitle"/>
        <w:spacing w:line="300" w:lineRule="atLeast"/>
        <w:jc w:val="center"/>
        <w:rPr>
          <w:sz w:val="22"/>
          <w:szCs w:val="22"/>
        </w:rPr>
      </w:pPr>
      <w:r w:rsidRPr="00EC0F9C">
        <w:rPr>
          <w:sz w:val="22"/>
          <w:szCs w:val="22"/>
        </w:rPr>
        <w:t>МИНИСТЕРСТВО РОССИЙСКОЙ ФЕДЕРАЦИИ ПО ДЕЛАМ ГРАЖДАНСКОЙ</w:t>
      </w:r>
    </w:p>
    <w:p w:rsidR="005F6C4B" w:rsidRPr="00EC0F9C" w:rsidRDefault="005F6C4B" w:rsidP="00B32A6B">
      <w:pPr>
        <w:pStyle w:val="ConsPlusTitle"/>
        <w:spacing w:line="300" w:lineRule="atLeast"/>
        <w:jc w:val="center"/>
        <w:rPr>
          <w:sz w:val="22"/>
          <w:szCs w:val="22"/>
        </w:rPr>
      </w:pPr>
      <w:r w:rsidRPr="00EC0F9C">
        <w:rPr>
          <w:sz w:val="22"/>
          <w:szCs w:val="22"/>
        </w:rPr>
        <w:t>ОБОРОНЫ, ЧРЕЗВЫЧАЙНЫМ СИТУАЦИЯМ И ЛИКВИДАЦИИ</w:t>
      </w:r>
    </w:p>
    <w:p w:rsidR="005F6C4B" w:rsidRPr="00EC0F9C" w:rsidRDefault="005F6C4B" w:rsidP="00B32A6B">
      <w:pPr>
        <w:pStyle w:val="ConsPlusTitle"/>
        <w:spacing w:line="300" w:lineRule="atLeast"/>
        <w:jc w:val="center"/>
        <w:rPr>
          <w:sz w:val="22"/>
          <w:szCs w:val="22"/>
        </w:rPr>
      </w:pPr>
      <w:r w:rsidRPr="00EC0F9C">
        <w:rPr>
          <w:sz w:val="22"/>
          <w:szCs w:val="22"/>
        </w:rPr>
        <w:t>ПОСЛЕДСТВИЙ СТИХИЙНЫХ БЕДСТВИЙ</w:t>
      </w:r>
    </w:p>
    <w:p w:rsidR="005F6C4B" w:rsidRPr="00EC0F9C" w:rsidRDefault="005F6C4B" w:rsidP="00B32A6B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5F6C4B" w:rsidRPr="00EC0F9C" w:rsidRDefault="005F6C4B" w:rsidP="00B32A6B">
      <w:pPr>
        <w:pStyle w:val="ConsPlusTitle"/>
        <w:spacing w:line="300" w:lineRule="atLeast"/>
        <w:jc w:val="center"/>
        <w:rPr>
          <w:sz w:val="22"/>
          <w:szCs w:val="22"/>
        </w:rPr>
      </w:pPr>
      <w:r w:rsidRPr="00EC0F9C">
        <w:rPr>
          <w:sz w:val="22"/>
          <w:szCs w:val="22"/>
        </w:rPr>
        <w:t>ПРИКАЗ</w:t>
      </w:r>
    </w:p>
    <w:p w:rsidR="005F6C4B" w:rsidRPr="00EC0F9C" w:rsidRDefault="005F6C4B" w:rsidP="00B32A6B">
      <w:pPr>
        <w:pStyle w:val="ConsPlusTitle"/>
        <w:spacing w:line="300" w:lineRule="atLeast"/>
        <w:jc w:val="center"/>
        <w:rPr>
          <w:sz w:val="22"/>
          <w:szCs w:val="22"/>
        </w:rPr>
      </w:pPr>
      <w:r w:rsidRPr="00EC0F9C">
        <w:rPr>
          <w:sz w:val="22"/>
          <w:szCs w:val="22"/>
        </w:rPr>
        <w:t xml:space="preserve">от 1 октября </w:t>
      </w:r>
      <w:smartTag w:uri="urn:schemas-microsoft-com:office:smarttags" w:element="metricconverter">
        <w:smartTagPr>
          <w:attr w:name="ProductID" w:val="2014 г"/>
        </w:smartTagPr>
        <w:r w:rsidRPr="00EC0F9C">
          <w:rPr>
            <w:sz w:val="22"/>
            <w:szCs w:val="22"/>
          </w:rPr>
          <w:t>2014 г</w:t>
        </w:r>
      </w:smartTag>
      <w:r w:rsidRPr="00EC0F9C">
        <w:rPr>
          <w:sz w:val="22"/>
          <w:szCs w:val="22"/>
        </w:rPr>
        <w:t>. N 543</w:t>
      </w:r>
    </w:p>
    <w:p w:rsidR="005F6C4B" w:rsidRPr="00EC0F9C" w:rsidRDefault="005F6C4B" w:rsidP="00B32A6B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5F6C4B" w:rsidRPr="00EC0F9C" w:rsidRDefault="005F6C4B" w:rsidP="00B32A6B">
      <w:pPr>
        <w:pStyle w:val="ConsPlusTitle"/>
        <w:spacing w:line="300" w:lineRule="atLeast"/>
        <w:jc w:val="center"/>
        <w:rPr>
          <w:sz w:val="22"/>
          <w:szCs w:val="22"/>
        </w:rPr>
      </w:pPr>
      <w:r w:rsidRPr="00EC0F9C">
        <w:rPr>
          <w:sz w:val="22"/>
          <w:szCs w:val="22"/>
        </w:rPr>
        <w:t>ОБ УТВЕРЖДЕНИИ ПОЛОЖЕНИЯ</w:t>
      </w:r>
    </w:p>
    <w:p w:rsidR="005F6C4B" w:rsidRPr="00EC0F9C" w:rsidRDefault="005F6C4B" w:rsidP="00B32A6B">
      <w:pPr>
        <w:pStyle w:val="ConsPlusTitle"/>
        <w:spacing w:line="300" w:lineRule="atLeast"/>
        <w:jc w:val="center"/>
        <w:rPr>
          <w:sz w:val="22"/>
          <w:szCs w:val="22"/>
        </w:rPr>
      </w:pPr>
      <w:r w:rsidRPr="00EC0F9C">
        <w:rPr>
          <w:sz w:val="22"/>
          <w:szCs w:val="22"/>
        </w:rPr>
        <w:t>ОБ ОРГАНИЗАЦИИ ОБЕСПЕЧЕНИЯ НАСЕЛЕНИЯ СРЕДСТВАМИ</w:t>
      </w:r>
    </w:p>
    <w:p w:rsidR="005F6C4B" w:rsidRPr="00EC0F9C" w:rsidRDefault="005F6C4B" w:rsidP="00B32A6B">
      <w:pPr>
        <w:pStyle w:val="ConsPlusTitle"/>
        <w:spacing w:line="300" w:lineRule="atLeast"/>
        <w:jc w:val="center"/>
        <w:rPr>
          <w:sz w:val="22"/>
          <w:szCs w:val="22"/>
        </w:rPr>
      </w:pPr>
      <w:r w:rsidRPr="00EC0F9C">
        <w:rPr>
          <w:sz w:val="22"/>
          <w:szCs w:val="22"/>
        </w:rPr>
        <w:t>ИНДИВИДУАЛЬНОЙ ЗАЩИТЫ</w:t>
      </w:r>
    </w:p>
    <w:p w:rsidR="005F6C4B" w:rsidRPr="00EC0F9C" w:rsidRDefault="005F6C4B" w:rsidP="00B32A6B">
      <w:pPr>
        <w:pStyle w:val="ConsPlusNormal"/>
        <w:spacing w:line="300" w:lineRule="atLeast"/>
        <w:jc w:val="center"/>
        <w:rPr>
          <w:sz w:val="22"/>
          <w:szCs w:val="22"/>
        </w:rPr>
      </w:pPr>
      <w:r w:rsidRPr="00EC0F9C">
        <w:rPr>
          <w:sz w:val="22"/>
          <w:szCs w:val="22"/>
        </w:rPr>
        <w:t>(в ред. Приказа МЧС России от 31.07.2017 N 309)</w:t>
      </w:r>
    </w:p>
    <w:p w:rsidR="005F6C4B" w:rsidRPr="00EC0F9C" w:rsidRDefault="005F6C4B" w:rsidP="00B32A6B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 xml:space="preserve">В соответствии с Положением о Министерстве Российской Федерации по делам гражданской обороны, чрезвычайным ситуациям и ликвидации последствий стихийных бедствий, утвержденным Указом Президента Российской Федерации от 11 июля </w:t>
      </w:r>
      <w:smartTag w:uri="urn:schemas-microsoft-com:office:smarttags" w:element="metricconverter">
        <w:smartTagPr>
          <w:attr w:name="ProductID" w:val="2004 г"/>
        </w:smartTagPr>
        <w:r w:rsidRPr="00EC0F9C">
          <w:rPr>
            <w:sz w:val="22"/>
            <w:szCs w:val="22"/>
          </w:rPr>
          <w:t>2004 г</w:t>
        </w:r>
      </w:smartTag>
      <w:r w:rsidRPr="00EC0F9C">
        <w:rPr>
          <w:sz w:val="22"/>
          <w:szCs w:val="22"/>
        </w:rPr>
        <w:t>. N 868 &lt;*&gt;, приказываю: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--------------------------------</w:t>
      </w:r>
    </w:p>
    <w:p w:rsidR="005F6C4B" w:rsidRPr="00B32A6B" w:rsidRDefault="005F6C4B" w:rsidP="00B32A6B">
      <w:pPr>
        <w:pStyle w:val="ConsPlusNormal"/>
        <w:spacing w:line="300" w:lineRule="atLeast"/>
        <w:ind w:firstLine="340"/>
        <w:jc w:val="both"/>
      </w:pPr>
      <w:r w:rsidRPr="00B32A6B">
        <w:t>&lt;*&gt; Собрание законодательства Российской Федерации, 2004, N 28, ст. 2882; 2005, N 43, ст. 4376; 2008, N 17, ст. 1814; N 43, ст. 4921; N 47, ст. 5431; 2009, N 22, ст. 2697; N 51, ст. 6285; 2010, N 19, ст. 2301, N 20, ст. 2435; N 51, ст. 6903; 2011, N 1, ст. 193, 194, N 2, ст. 267, N 40, ст. 5532; 2012, N 2, ст. 243, N 6, ст. 643, N 19, ст. 2329, N 47, ст. 6455; 2013, N 26, ст. 3314, N 52 (часть II), ст. 7137; 2014, N 11, ст. 1131, N 27, ст. 3754.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 xml:space="preserve">1. Утвердить прилагаемое </w:t>
      </w:r>
      <w:hyperlink w:anchor="Par36" w:tooltip="ПОЛОЖЕНИЕ" w:history="1">
        <w:r w:rsidRPr="00EC0F9C">
          <w:rPr>
            <w:sz w:val="22"/>
            <w:szCs w:val="22"/>
          </w:rPr>
          <w:t>Положение</w:t>
        </w:r>
      </w:hyperlink>
      <w:r w:rsidRPr="00EC0F9C">
        <w:rPr>
          <w:sz w:val="22"/>
          <w:szCs w:val="22"/>
        </w:rPr>
        <w:t xml:space="preserve"> об организации обеспечения населения средствами индивидуальной защиты.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 xml:space="preserve">2. Признать утратившими силу приказы МЧС России от 21.12.2005 N 993 "Об утверждении Положения об организации обеспечения населения средствами индивидуальной защиты" (зарегистрирован в Министерстве юстиции Российской Федерации 19 января </w:t>
      </w:r>
      <w:smartTag w:uri="urn:schemas-microsoft-com:office:smarttags" w:element="metricconverter">
        <w:smartTagPr>
          <w:attr w:name="ProductID" w:val="2006 г"/>
        </w:smartTagPr>
        <w:r w:rsidRPr="00EC0F9C">
          <w:rPr>
            <w:sz w:val="22"/>
            <w:szCs w:val="22"/>
          </w:rPr>
          <w:t>2006 г</w:t>
        </w:r>
      </w:smartTag>
      <w:r w:rsidRPr="00EC0F9C">
        <w:rPr>
          <w:sz w:val="22"/>
          <w:szCs w:val="22"/>
        </w:rPr>
        <w:t xml:space="preserve">., регистрационный N 7384) и от 19.04.2010 N 185 "О внесении изменений в Положение об организации обеспечения населения средствами индивидуальной защиты, утвержденное приказом МЧС России от 21.12.2005 N 993" (зарегистрирован в Министерстве юстиции Российской Федерации 25 мая </w:t>
      </w:r>
      <w:smartTag w:uri="urn:schemas-microsoft-com:office:smarttags" w:element="metricconverter">
        <w:smartTagPr>
          <w:attr w:name="ProductID" w:val="2010 г"/>
        </w:smartTagPr>
        <w:r w:rsidRPr="00EC0F9C">
          <w:rPr>
            <w:sz w:val="22"/>
            <w:szCs w:val="22"/>
          </w:rPr>
          <w:t>2010 г</w:t>
        </w:r>
      </w:smartTag>
      <w:r w:rsidRPr="00EC0F9C">
        <w:rPr>
          <w:sz w:val="22"/>
          <w:szCs w:val="22"/>
        </w:rPr>
        <w:t>., регистрационный N 17353).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Normal"/>
        <w:spacing w:line="300" w:lineRule="atLeast"/>
        <w:jc w:val="right"/>
        <w:rPr>
          <w:sz w:val="22"/>
          <w:szCs w:val="22"/>
        </w:rPr>
      </w:pPr>
      <w:r w:rsidRPr="00EC0F9C">
        <w:rPr>
          <w:sz w:val="22"/>
          <w:szCs w:val="22"/>
        </w:rPr>
        <w:t>Министр</w:t>
      </w:r>
    </w:p>
    <w:p w:rsidR="005F6C4B" w:rsidRPr="00EC0F9C" w:rsidRDefault="005F6C4B" w:rsidP="00B32A6B">
      <w:pPr>
        <w:pStyle w:val="ConsPlusNormal"/>
        <w:spacing w:line="300" w:lineRule="atLeast"/>
        <w:jc w:val="right"/>
        <w:rPr>
          <w:sz w:val="22"/>
          <w:szCs w:val="22"/>
        </w:rPr>
      </w:pPr>
      <w:r w:rsidRPr="00EC0F9C">
        <w:rPr>
          <w:sz w:val="22"/>
          <w:szCs w:val="22"/>
        </w:rPr>
        <w:t>В.А.ПУЧКОВ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EC0F9C">
        <w:rPr>
          <w:sz w:val="22"/>
          <w:szCs w:val="22"/>
        </w:rPr>
        <w:t>Утверждено</w:t>
      </w:r>
    </w:p>
    <w:p w:rsidR="005F6C4B" w:rsidRPr="00EC0F9C" w:rsidRDefault="005F6C4B" w:rsidP="00B32A6B">
      <w:pPr>
        <w:pStyle w:val="ConsPlusNormal"/>
        <w:spacing w:line="300" w:lineRule="atLeast"/>
        <w:jc w:val="right"/>
        <w:rPr>
          <w:sz w:val="22"/>
          <w:szCs w:val="22"/>
        </w:rPr>
      </w:pPr>
      <w:r w:rsidRPr="00EC0F9C">
        <w:rPr>
          <w:sz w:val="22"/>
          <w:szCs w:val="22"/>
        </w:rPr>
        <w:t>приказом МЧС России</w:t>
      </w:r>
    </w:p>
    <w:p w:rsidR="005F6C4B" w:rsidRPr="00EC0F9C" w:rsidRDefault="005F6C4B" w:rsidP="00B32A6B">
      <w:pPr>
        <w:pStyle w:val="ConsPlusNormal"/>
        <w:spacing w:line="300" w:lineRule="atLeast"/>
        <w:jc w:val="right"/>
        <w:rPr>
          <w:sz w:val="22"/>
          <w:szCs w:val="22"/>
        </w:rPr>
      </w:pPr>
      <w:r w:rsidRPr="00EC0F9C">
        <w:rPr>
          <w:sz w:val="22"/>
          <w:szCs w:val="22"/>
        </w:rPr>
        <w:t>от 01.10.2014 N 543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6"/>
      <w:bookmarkEnd w:id="0"/>
      <w:r w:rsidRPr="00EC0F9C">
        <w:rPr>
          <w:sz w:val="22"/>
          <w:szCs w:val="22"/>
        </w:rPr>
        <w:t>ПОЛОЖЕНИЕ</w:t>
      </w:r>
    </w:p>
    <w:p w:rsidR="005F6C4B" w:rsidRPr="00EC0F9C" w:rsidRDefault="005F6C4B" w:rsidP="00B32A6B">
      <w:pPr>
        <w:pStyle w:val="ConsPlusTitle"/>
        <w:spacing w:line="300" w:lineRule="atLeast"/>
        <w:jc w:val="center"/>
        <w:rPr>
          <w:sz w:val="22"/>
          <w:szCs w:val="22"/>
        </w:rPr>
      </w:pPr>
      <w:r w:rsidRPr="00EC0F9C">
        <w:rPr>
          <w:sz w:val="22"/>
          <w:szCs w:val="22"/>
        </w:rPr>
        <w:t>ОБ ОРГАНИЗАЦИИ ОБЕСПЕЧЕНИЯ НАСЕЛЕНИЯ СРЕДСТВАМИ</w:t>
      </w:r>
    </w:p>
    <w:p w:rsidR="005F6C4B" w:rsidRPr="00EC0F9C" w:rsidRDefault="005F6C4B" w:rsidP="00B32A6B">
      <w:pPr>
        <w:pStyle w:val="ConsPlusTitle"/>
        <w:spacing w:line="300" w:lineRule="atLeast"/>
        <w:jc w:val="center"/>
        <w:rPr>
          <w:sz w:val="22"/>
          <w:szCs w:val="22"/>
        </w:rPr>
      </w:pPr>
      <w:r w:rsidRPr="00EC0F9C">
        <w:rPr>
          <w:sz w:val="22"/>
          <w:szCs w:val="22"/>
        </w:rPr>
        <w:t>ИНДИВИДУАЛЬНОЙ ЗАЩИТЫ</w:t>
      </w:r>
    </w:p>
    <w:p w:rsidR="005F6C4B" w:rsidRPr="00EC0F9C" w:rsidRDefault="005F6C4B" w:rsidP="00B32A6B">
      <w:pPr>
        <w:pStyle w:val="ConsPlusNormal"/>
        <w:spacing w:line="300" w:lineRule="atLeast"/>
        <w:jc w:val="center"/>
        <w:rPr>
          <w:sz w:val="22"/>
          <w:szCs w:val="22"/>
        </w:rPr>
      </w:pPr>
      <w:r w:rsidRPr="00EC0F9C">
        <w:rPr>
          <w:sz w:val="22"/>
          <w:szCs w:val="22"/>
        </w:rPr>
        <w:t>(в ред. Приказа МЧС России от 31.07.2017 N 309)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EC0F9C">
        <w:rPr>
          <w:sz w:val="22"/>
          <w:szCs w:val="22"/>
        </w:rPr>
        <w:t>I. Общие положения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 xml:space="preserve">1. Настоящее Положение об организации обеспечения населения средствами индивидуальной защиты (далее - Положение) разработано в соответствии с федеральными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EC0F9C">
          <w:rPr>
            <w:sz w:val="22"/>
            <w:szCs w:val="22"/>
          </w:rPr>
          <w:t>1994 г</w:t>
        </w:r>
      </w:smartTag>
      <w:r w:rsidRPr="00EC0F9C">
        <w:rPr>
          <w:sz w:val="22"/>
          <w:szCs w:val="22"/>
        </w:rPr>
        <w:t xml:space="preserve">. N 68-ФЗ "О защите населения и территорий от чрезвычайных ситуаций природного и техногенного характера" &lt;1&gt;, от 29 декабря </w:t>
      </w:r>
      <w:smartTag w:uri="urn:schemas-microsoft-com:office:smarttags" w:element="metricconverter">
        <w:smartTagPr>
          <w:attr w:name="ProductID" w:val="1994 г"/>
        </w:smartTagPr>
        <w:r w:rsidRPr="00EC0F9C">
          <w:rPr>
            <w:sz w:val="22"/>
            <w:szCs w:val="22"/>
          </w:rPr>
          <w:t>1994 г</w:t>
        </w:r>
      </w:smartTag>
      <w:r w:rsidRPr="00EC0F9C">
        <w:rPr>
          <w:sz w:val="22"/>
          <w:szCs w:val="22"/>
        </w:rPr>
        <w:t xml:space="preserve">. N 79-ФЗ "О государственном материальном резерве" &lt;2&gt; и от 12 февраля </w:t>
      </w:r>
      <w:smartTag w:uri="urn:schemas-microsoft-com:office:smarttags" w:element="metricconverter">
        <w:smartTagPr>
          <w:attr w:name="ProductID" w:val="1998 г"/>
        </w:smartTagPr>
        <w:r w:rsidRPr="00EC0F9C">
          <w:rPr>
            <w:sz w:val="22"/>
            <w:szCs w:val="22"/>
          </w:rPr>
          <w:t>1998 г</w:t>
        </w:r>
      </w:smartTag>
      <w:r w:rsidRPr="00EC0F9C">
        <w:rPr>
          <w:sz w:val="22"/>
          <w:szCs w:val="22"/>
        </w:rPr>
        <w:t xml:space="preserve">. N 28-ФЗ "О гражданской обороне" &lt;3&gt;, Указом Президента Российской Федерации от 11 июля </w:t>
      </w:r>
      <w:smartTag w:uri="urn:schemas-microsoft-com:office:smarttags" w:element="metricconverter">
        <w:smartTagPr>
          <w:attr w:name="ProductID" w:val="2004 г"/>
        </w:smartTagPr>
        <w:r w:rsidRPr="00EC0F9C">
          <w:rPr>
            <w:sz w:val="22"/>
            <w:szCs w:val="22"/>
          </w:rPr>
          <w:t>2004 г</w:t>
        </w:r>
      </w:smartTag>
      <w:r w:rsidRPr="00EC0F9C">
        <w:rPr>
          <w:sz w:val="22"/>
          <w:szCs w:val="22"/>
        </w:rPr>
        <w:t xml:space="preserve">. N 868 "Вопросы Министерства Российской Федерации по делам гражданской обороны, чрезвычайным ситуациям и ликвидации последствий стихийных бедствий" &lt;4&gt;, постановлениями Правительства Российской Федерации от 10 ноября </w:t>
      </w:r>
      <w:smartTag w:uri="urn:schemas-microsoft-com:office:smarttags" w:element="metricconverter">
        <w:smartTagPr>
          <w:attr w:name="ProductID" w:val="1996 г"/>
        </w:smartTagPr>
        <w:r w:rsidRPr="00EC0F9C">
          <w:rPr>
            <w:sz w:val="22"/>
            <w:szCs w:val="22"/>
          </w:rPr>
          <w:t>1996 г</w:t>
        </w:r>
      </w:smartTag>
      <w:r w:rsidRPr="00EC0F9C">
        <w:rPr>
          <w:sz w:val="22"/>
          <w:szCs w:val="22"/>
        </w:rPr>
        <w:t xml:space="preserve">. N 1340 "О порядке создания и использования резервов материальных ресурсов для ликвидации чрезвычайных ситуаций природного и техногенного характера" &lt;5&gt;, от 27 апреля </w:t>
      </w:r>
      <w:smartTag w:uri="urn:schemas-microsoft-com:office:smarttags" w:element="metricconverter">
        <w:smartTagPr>
          <w:attr w:name="ProductID" w:val="2000 г"/>
        </w:smartTagPr>
        <w:r w:rsidRPr="00EC0F9C">
          <w:rPr>
            <w:sz w:val="22"/>
            <w:szCs w:val="22"/>
          </w:rPr>
          <w:t>2000 г</w:t>
        </w:r>
      </w:smartTag>
      <w:r w:rsidRPr="00EC0F9C">
        <w:rPr>
          <w:sz w:val="22"/>
          <w:szCs w:val="22"/>
        </w:rPr>
        <w:t xml:space="preserve">. N 379 "О накоплении, хранении и использовании в целях гражданской обороны запасов материально-технических, продовольственных, медицинских и иных средств" &lt;6&gt;, от 2 ноября </w:t>
      </w:r>
      <w:smartTag w:uri="urn:schemas-microsoft-com:office:smarttags" w:element="metricconverter">
        <w:smartTagPr>
          <w:attr w:name="ProductID" w:val="2000 г"/>
        </w:smartTagPr>
        <w:r w:rsidRPr="00EC0F9C">
          <w:rPr>
            <w:sz w:val="22"/>
            <w:szCs w:val="22"/>
          </w:rPr>
          <w:t>2000 г</w:t>
        </w:r>
      </w:smartTag>
      <w:r w:rsidRPr="00EC0F9C">
        <w:rPr>
          <w:sz w:val="22"/>
          <w:szCs w:val="22"/>
        </w:rPr>
        <w:t xml:space="preserve">. N 841 "Об утверждении Положения об организации обучения населения в области гражданской обороны" &lt;7&gt;, от 4 сентября </w:t>
      </w:r>
      <w:smartTag w:uri="urn:schemas-microsoft-com:office:smarttags" w:element="metricconverter">
        <w:smartTagPr>
          <w:attr w:name="ProductID" w:val="2003 г"/>
        </w:smartTagPr>
        <w:r w:rsidRPr="00EC0F9C">
          <w:rPr>
            <w:sz w:val="22"/>
            <w:szCs w:val="22"/>
          </w:rPr>
          <w:t>2003 г</w:t>
        </w:r>
      </w:smartTag>
      <w:r w:rsidRPr="00EC0F9C">
        <w:rPr>
          <w:sz w:val="22"/>
          <w:szCs w:val="22"/>
        </w:rPr>
        <w:t xml:space="preserve">. N 547 "О подготовке населения в области защиты от чрезвычайных ситуаций природного и техногенного характера" &lt;8&gt;, от 1 декабря </w:t>
      </w:r>
      <w:smartTag w:uri="urn:schemas-microsoft-com:office:smarttags" w:element="metricconverter">
        <w:smartTagPr>
          <w:attr w:name="ProductID" w:val="2005 г"/>
        </w:smartTagPr>
        <w:r w:rsidRPr="00EC0F9C">
          <w:rPr>
            <w:sz w:val="22"/>
            <w:szCs w:val="22"/>
          </w:rPr>
          <w:t>2005 г</w:t>
        </w:r>
      </w:smartTag>
      <w:r w:rsidRPr="00EC0F9C">
        <w:rPr>
          <w:sz w:val="22"/>
          <w:szCs w:val="22"/>
        </w:rPr>
        <w:t xml:space="preserve">. N 712 "Об утверждении Положения о государственном надзоре в области защиты населения и территорий от чрезвычайных ситуаций природного и техногенного характера, осуществляемом Министерством Российской Федерации по делам гражданской обороны, чрезвычайным ситуациям и ликвидации последствий стихийных бедствий" &lt;9&gt; и от 21 мая </w:t>
      </w:r>
      <w:smartTag w:uri="urn:schemas-microsoft-com:office:smarttags" w:element="metricconverter">
        <w:smartTagPr>
          <w:attr w:name="ProductID" w:val="2007 г"/>
        </w:smartTagPr>
        <w:r w:rsidRPr="00EC0F9C">
          <w:rPr>
            <w:sz w:val="22"/>
            <w:szCs w:val="22"/>
          </w:rPr>
          <w:t>2007 г</w:t>
        </w:r>
      </w:smartTag>
      <w:r w:rsidRPr="00EC0F9C">
        <w:rPr>
          <w:sz w:val="22"/>
          <w:szCs w:val="22"/>
        </w:rPr>
        <w:t>. N 305 "Об утверждении Положения о государственном надзоре в области гражданской обороны" &lt;10&gt; и определяет организацию и порядок накопления, хранения, освежения и использования средств индивидуальной защиты (далее - СИЗ) для обеспечения населения, проживающего и (или) работающего на территории Российской Федерации (далее - население).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(в ред. Приказа МЧС России от 31.07.2017 N 309)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--------------------------------</w:t>
      </w:r>
    </w:p>
    <w:p w:rsidR="005F6C4B" w:rsidRPr="00B32A6B" w:rsidRDefault="005F6C4B" w:rsidP="00B32A6B">
      <w:pPr>
        <w:pStyle w:val="ConsPlusNormal"/>
        <w:spacing w:line="300" w:lineRule="atLeast"/>
        <w:ind w:firstLine="170"/>
        <w:jc w:val="both"/>
      </w:pPr>
      <w:r w:rsidRPr="00B32A6B">
        <w:t>&lt;1&gt; Собрание законодательства Российской Федерации, 1994, N 35, ст. 3648; 2014, N 30 (часть I), ст. 4272.</w:t>
      </w:r>
    </w:p>
    <w:p w:rsidR="005F6C4B" w:rsidRPr="00B32A6B" w:rsidRDefault="005F6C4B" w:rsidP="00B32A6B">
      <w:pPr>
        <w:pStyle w:val="ConsPlusNormal"/>
        <w:spacing w:line="300" w:lineRule="atLeast"/>
        <w:ind w:firstLine="170"/>
        <w:jc w:val="both"/>
      </w:pPr>
      <w:r w:rsidRPr="00B32A6B">
        <w:t>&lt;2&gt; Собрание законодательства Российской Федерации, 1995, N 1, ст. 3; 2013, N 52 (часть I), ст. 6961.</w:t>
      </w:r>
    </w:p>
    <w:p w:rsidR="005F6C4B" w:rsidRPr="00B32A6B" w:rsidRDefault="005F6C4B" w:rsidP="00B32A6B">
      <w:pPr>
        <w:pStyle w:val="ConsPlusNormal"/>
        <w:spacing w:line="300" w:lineRule="atLeast"/>
        <w:ind w:firstLine="170"/>
        <w:jc w:val="both"/>
      </w:pPr>
      <w:r w:rsidRPr="00B32A6B">
        <w:t>&lt;3&gt; Собрание законодательства Российской Федерации, 1998, N 7, ст. 799; 2013, N 52 (часть I), ст. 6969.</w:t>
      </w:r>
    </w:p>
    <w:p w:rsidR="005F6C4B" w:rsidRPr="00B32A6B" w:rsidRDefault="005F6C4B" w:rsidP="00B32A6B">
      <w:pPr>
        <w:pStyle w:val="ConsPlusNormal"/>
        <w:spacing w:line="300" w:lineRule="atLeast"/>
        <w:ind w:firstLine="170"/>
        <w:jc w:val="both"/>
      </w:pPr>
      <w:r w:rsidRPr="00B32A6B">
        <w:t>&lt;4&gt; Собрание законодательства Российской Федерации, 2004, N 28, ст. 2882; 2014, N 27, ст. 3754.</w:t>
      </w:r>
    </w:p>
    <w:p w:rsidR="005F6C4B" w:rsidRPr="00B32A6B" w:rsidRDefault="005F6C4B" w:rsidP="00B32A6B">
      <w:pPr>
        <w:pStyle w:val="ConsPlusNormal"/>
        <w:spacing w:line="300" w:lineRule="atLeast"/>
        <w:ind w:firstLine="170"/>
        <w:jc w:val="both"/>
      </w:pPr>
      <w:r w:rsidRPr="00B32A6B">
        <w:t>&lt;5&gt; Собрание законодательства Российской Федерации, 1996, N 47, ст. 5334.</w:t>
      </w:r>
    </w:p>
    <w:p w:rsidR="005F6C4B" w:rsidRPr="00B32A6B" w:rsidRDefault="005F6C4B" w:rsidP="00B32A6B">
      <w:pPr>
        <w:pStyle w:val="ConsPlusNormal"/>
        <w:spacing w:line="300" w:lineRule="atLeast"/>
        <w:ind w:firstLine="170"/>
        <w:jc w:val="both"/>
      </w:pPr>
      <w:r w:rsidRPr="00B32A6B">
        <w:t>&lt;6&gt; Собрание законодательства Российской Федерации, 2000, N 18, ст. 1991; 2012, N 1, ст. 154.</w:t>
      </w:r>
    </w:p>
    <w:p w:rsidR="005F6C4B" w:rsidRPr="00B32A6B" w:rsidRDefault="005F6C4B" w:rsidP="00B32A6B">
      <w:pPr>
        <w:pStyle w:val="ConsPlusNormal"/>
        <w:spacing w:line="300" w:lineRule="atLeast"/>
        <w:ind w:firstLine="170"/>
        <w:jc w:val="both"/>
      </w:pPr>
      <w:r w:rsidRPr="00B32A6B">
        <w:t>&lt;7&gt; Собрание законодательства Российской Федерации, 2000, N 45, ст. 4490; 2008, N 43, ст. 4948.</w:t>
      </w:r>
    </w:p>
    <w:p w:rsidR="005F6C4B" w:rsidRPr="00B32A6B" w:rsidRDefault="005F6C4B" w:rsidP="00B32A6B">
      <w:pPr>
        <w:pStyle w:val="ConsPlusNormal"/>
        <w:spacing w:line="300" w:lineRule="atLeast"/>
        <w:ind w:firstLine="170"/>
        <w:jc w:val="both"/>
      </w:pPr>
      <w:r w:rsidRPr="00B32A6B">
        <w:t>&lt;8&gt; Собрание законодательства Российской Федерации, 2003, N 37, ст. 3585; 2010, N 38, ст. 4825.</w:t>
      </w:r>
    </w:p>
    <w:p w:rsidR="005F6C4B" w:rsidRPr="00B32A6B" w:rsidRDefault="005F6C4B" w:rsidP="00B32A6B">
      <w:pPr>
        <w:pStyle w:val="ConsPlusNormal"/>
        <w:spacing w:line="300" w:lineRule="atLeast"/>
        <w:ind w:firstLine="170"/>
        <w:jc w:val="both"/>
      </w:pPr>
      <w:r w:rsidRPr="00B32A6B">
        <w:t>&lt;9&gt; Собрание законодательства Российской Федерации, 2005, N 50, ст. 5299; 2013, N 24, ст. 2999.</w:t>
      </w:r>
    </w:p>
    <w:p w:rsidR="005F6C4B" w:rsidRPr="00B32A6B" w:rsidRDefault="005F6C4B" w:rsidP="00B32A6B">
      <w:pPr>
        <w:pStyle w:val="ConsPlusNormal"/>
        <w:spacing w:line="300" w:lineRule="atLeast"/>
        <w:ind w:firstLine="170"/>
        <w:jc w:val="both"/>
      </w:pPr>
      <w:r w:rsidRPr="00B32A6B">
        <w:t>&lt;10&gt; Собрание законодательства Российской Федерации, 2007, N 22, ст. 2641; 2010, N 19, ст. 2316.</w:t>
      </w:r>
    </w:p>
    <w:p w:rsidR="005F6C4B" w:rsidRPr="00EC0F9C" w:rsidRDefault="005F6C4B" w:rsidP="00B32A6B">
      <w:pPr>
        <w:pStyle w:val="ConsPlusNormal"/>
        <w:spacing w:line="300" w:lineRule="atLeast"/>
        <w:ind w:firstLine="170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2. Обеспечение населения СИЗ осуществляется в соответствии с основными задачами в области гражданской обороны и в комплексе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ведении военных конфликтов или вследствие этих конфликтов, а также для защиты населения при возникновении чрезвычайных ситуаций.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СИЗ для населения включают в себя средства индивидуальной защиты органов дыхания и медицинские средства индивидуальной защиты.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3. Накопление запасов (резервов) СИЗ осуществляется заблаговременно в мирное время федеральными органами исполнительной власти, органами исполнительной власти субъектов Российской Федерации и организациями с учетом факторов риска возникновения чрезвычайных ситуаций техногенного характера, представляющих непосредственную угрозу жизни и здоровью населения.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(в ред. Приказа МЧС России от 31.07.2017 N 309)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 xml:space="preserve">4. Организационно-методическое руководство, контроль и надзор за накоплением, хранением и использованием запасов (резервов) СИЗ, создаваемых федеральными органами исполнительной власти, органами исполнительной власти субъектов Российской Федерации и организациями в соответствии с постановлениями Правительства Российской Федерации от 10 ноября </w:t>
      </w:r>
      <w:smartTag w:uri="urn:schemas-microsoft-com:office:smarttags" w:element="metricconverter">
        <w:smartTagPr>
          <w:attr w:name="ProductID" w:val="1996 г"/>
        </w:smartTagPr>
        <w:r w:rsidRPr="00EC0F9C">
          <w:rPr>
            <w:sz w:val="22"/>
            <w:szCs w:val="22"/>
          </w:rPr>
          <w:t>1996 г</w:t>
        </w:r>
      </w:smartTag>
      <w:r w:rsidRPr="00EC0F9C">
        <w:rPr>
          <w:sz w:val="22"/>
          <w:szCs w:val="22"/>
        </w:rPr>
        <w:t xml:space="preserve">. N 1340 "О порядке создания и использования резервов материальных ресурсов для ликвидации чрезвычайных ситуаций природного и техногенного характера", от 27 апреля </w:t>
      </w:r>
      <w:smartTag w:uri="urn:schemas-microsoft-com:office:smarttags" w:element="metricconverter">
        <w:smartTagPr>
          <w:attr w:name="ProductID" w:val="2000 г"/>
        </w:smartTagPr>
        <w:r w:rsidRPr="00EC0F9C">
          <w:rPr>
            <w:sz w:val="22"/>
            <w:szCs w:val="22"/>
          </w:rPr>
          <w:t>2000 г</w:t>
        </w:r>
      </w:smartTag>
      <w:r w:rsidRPr="00EC0F9C">
        <w:rPr>
          <w:sz w:val="22"/>
          <w:szCs w:val="22"/>
        </w:rPr>
        <w:t xml:space="preserve">. N 379 "О накоплении, хранении и использовании в целях гражданской обороны запасов материально-технических, продовольственных, медицинских и иных средств", от 1 декабря </w:t>
      </w:r>
      <w:smartTag w:uri="urn:schemas-microsoft-com:office:smarttags" w:element="metricconverter">
        <w:smartTagPr>
          <w:attr w:name="ProductID" w:val="2005 г"/>
        </w:smartTagPr>
        <w:r w:rsidRPr="00EC0F9C">
          <w:rPr>
            <w:sz w:val="22"/>
            <w:szCs w:val="22"/>
          </w:rPr>
          <w:t>2005 г</w:t>
        </w:r>
      </w:smartTag>
      <w:r w:rsidRPr="00EC0F9C">
        <w:rPr>
          <w:sz w:val="22"/>
          <w:szCs w:val="22"/>
        </w:rPr>
        <w:t xml:space="preserve">. N 712 "Об утверждении Положения о государственном надзоре в области защиты населения и территорий от чрезвычайных ситуаций природного и техногенного характера, осуществляемом Министерством Российской Федерации по делам гражданской обороны, чрезвычайным ситуациям и ликвидации последствий стихийных бедствий" и от 21 мая </w:t>
      </w:r>
      <w:smartTag w:uri="urn:schemas-microsoft-com:office:smarttags" w:element="metricconverter">
        <w:smartTagPr>
          <w:attr w:name="ProductID" w:val="2007 г"/>
        </w:smartTagPr>
        <w:r w:rsidRPr="00EC0F9C">
          <w:rPr>
            <w:sz w:val="22"/>
            <w:szCs w:val="22"/>
          </w:rPr>
          <w:t>2007 г</w:t>
        </w:r>
      </w:smartTag>
      <w:r w:rsidRPr="00EC0F9C">
        <w:rPr>
          <w:sz w:val="22"/>
          <w:szCs w:val="22"/>
        </w:rPr>
        <w:t>. N 305 "Об утверждении Положения о государственном надзоре в области гражданской обороны", осуществляется МЧС России.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 xml:space="preserve">5. Обучение населения правилам хранения и использования СИЗ проводится федеральными органами исполнительной власти, органами исполнительной власти субъектов Российской Федерации и организациями в порядке, установленном постановлениями Правительства Российской Федерации от 2 ноября </w:t>
      </w:r>
      <w:smartTag w:uri="urn:schemas-microsoft-com:office:smarttags" w:element="metricconverter">
        <w:smartTagPr>
          <w:attr w:name="ProductID" w:val="2000 г"/>
        </w:smartTagPr>
        <w:r w:rsidRPr="00EC0F9C">
          <w:rPr>
            <w:sz w:val="22"/>
            <w:szCs w:val="22"/>
          </w:rPr>
          <w:t>2000 г</w:t>
        </w:r>
      </w:smartTag>
      <w:r w:rsidRPr="00EC0F9C">
        <w:rPr>
          <w:sz w:val="22"/>
          <w:szCs w:val="22"/>
        </w:rPr>
        <w:t xml:space="preserve">. N 841 "Об утверждении Положения об организации обучения населения в области гражданской обороны" и от 4 сентября </w:t>
      </w:r>
      <w:smartTag w:uri="urn:schemas-microsoft-com:office:smarttags" w:element="metricconverter">
        <w:smartTagPr>
          <w:attr w:name="ProductID" w:val="2003 г"/>
        </w:smartTagPr>
        <w:r w:rsidRPr="00EC0F9C">
          <w:rPr>
            <w:sz w:val="22"/>
            <w:szCs w:val="22"/>
          </w:rPr>
          <w:t>2003 г</w:t>
        </w:r>
      </w:smartTag>
      <w:r w:rsidRPr="00EC0F9C">
        <w:rPr>
          <w:sz w:val="22"/>
          <w:szCs w:val="22"/>
        </w:rPr>
        <w:t>. N 547 "О подготовке населения в области защиты от чрезвычайных ситуаций природного и техногенного характера".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EC0F9C">
        <w:rPr>
          <w:sz w:val="22"/>
          <w:szCs w:val="22"/>
        </w:rPr>
        <w:t>II. Организация обеспечения населения СИЗ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68"/>
      <w:bookmarkEnd w:id="1"/>
      <w:r w:rsidRPr="00EC0F9C">
        <w:rPr>
          <w:sz w:val="22"/>
          <w:szCs w:val="22"/>
        </w:rPr>
        <w:t>6. Обеспечению СИЗ подлежит население, проживающее и (или) работающее на территориях в пределах границ зон: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(в ред. Приказа МЧС России от 31.07.2017 N 309)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защитных мероприятий, устанавливаемых вокруг комплекса объектов по хранению и уничтожению химического оружия;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возможного радиоактивного и химического загрязнения (заражения), устанавливаемых вокруг радиационно, ядерно и химически опасных объектов.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7. Обеспечение населения СИЗ осуществляется: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федеральными органами исполнительной власти - работников этих органов и организаций, находящихся в их ведении;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 xml:space="preserve">органами исполнительной власти субъектов Российской Федерации - работников этих органов, работников органов местного самоуправления и организаций, находящихся в их ведении соответственно, а также неработающего населения соответствующего субъекта Российской Федерации, проживающего на территориях в пределах границ зон, указанных в </w:t>
      </w:r>
      <w:hyperlink w:anchor="Par68" w:tooltip="6. Обеспечению СИЗ подлежит население, проживающее и (или) работающее на территориях в пределах границ зон:" w:history="1">
        <w:r w:rsidRPr="00EC0F9C">
          <w:rPr>
            <w:sz w:val="22"/>
            <w:szCs w:val="22"/>
          </w:rPr>
          <w:t>пункте 6</w:t>
        </w:r>
      </w:hyperlink>
      <w:r w:rsidRPr="00EC0F9C">
        <w:rPr>
          <w:sz w:val="22"/>
          <w:szCs w:val="22"/>
        </w:rPr>
        <w:t xml:space="preserve"> настоящего Положения;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организациями - работников этих организаций.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 xml:space="preserve">8. Количество и категории населения, подлежащие обеспечению СИЗ на территориях в пределах границ зон, указанных в </w:t>
      </w:r>
      <w:hyperlink w:anchor="Par68" w:tooltip="6. Обеспечению СИЗ подлежит население, проживающее и (или) работающее на территориях в пределах границ зон:" w:history="1">
        <w:r w:rsidRPr="00EC0F9C">
          <w:rPr>
            <w:sz w:val="22"/>
            <w:szCs w:val="22"/>
          </w:rPr>
          <w:t>пункте 6</w:t>
        </w:r>
      </w:hyperlink>
      <w:r w:rsidRPr="00EC0F9C">
        <w:rPr>
          <w:sz w:val="22"/>
          <w:szCs w:val="22"/>
        </w:rPr>
        <w:t xml:space="preserve"> настоящего Положения, определяются федеральными органами исполнительной власти и органами исполнительной власти субъектов Российской Федерации в соответствии с постановлением Правительства Российской Федерации от 27 апреля 2000 г. N 379 "О накоплении, хранении и использовании в целях гражданской обороны запасов материально-технических, продовольственных, медицинских и иных средств".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9. Накопление запасов (резервов) СИЗ осуществляется: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для работников организаций и населения, проживающего и (или) работающего на территориях в пределах границ зон возможного химического заражения, - СИЗ органов дыхания от аварийно химически опасных веществ, в результате распространения которых может возникнуть данная зона возможной опасности, из расчета на 100% их общей численности. Количество запасов (резервов) СИЗ увеличивается на 5% от их потребности для обеспечения подбора по размерам и замены неисправных;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для работников организаций и населения, проживающего и (или) работающего на территориях в пределах границ зон возможного радиоактивного загрязнения, - респираторы из расчета на 100% их общей численности. Количество запасов (резервов) респираторов увеличивается на 1% от их потребности для обеспечения замены неисправных;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 xml:space="preserve">для работников организаций и населения, проживающего и (или) работающего на территориях в пределах границ зон, указанных в </w:t>
      </w:r>
      <w:hyperlink w:anchor="Par68" w:tooltip="6. Обеспечению СИЗ подлежит население, проживающее и (или) работающее на территориях в пределах границ зон:" w:history="1">
        <w:r w:rsidRPr="00EC0F9C">
          <w:rPr>
            <w:sz w:val="22"/>
            <w:szCs w:val="22"/>
          </w:rPr>
          <w:t>пункте 6</w:t>
        </w:r>
      </w:hyperlink>
      <w:r w:rsidRPr="00EC0F9C">
        <w:rPr>
          <w:sz w:val="22"/>
          <w:szCs w:val="22"/>
        </w:rPr>
        <w:t xml:space="preserve"> настоящего Положения, - медицинские средства индивидуальной защиты из расчета на 30% от их общей численности.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 xml:space="preserve">При этом органы исполнительной власти субъектов Российской Федерации увеличивают количество запасов СИЗ не менее чем на 10% от их потребности для обеспечения населения, которое может временно находиться на территориях в пределах границ зон, указанных в </w:t>
      </w:r>
      <w:hyperlink w:anchor="Par68" w:tooltip="6. Обеспечению СИЗ подлежит население, проживающее и (или) работающее на территориях в пределах границ зон:" w:history="1">
        <w:r w:rsidRPr="00EC0F9C">
          <w:rPr>
            <w:sz w:val="22"/>
            <w:szCs w:val="22"/>
          </w:rPr>
          <w:t>пункте 6</w:t>
        </w:r>
      </w:hyperlink>
      <w:r w:rsidRPr="00EC0F9C">
        <w:rPr>
          <w:sz w:val="22"/>
          <w:szCs w:val="22"/>
        </w:rPr>
        <w:t xml:space="preserve"> настоящего Положения.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Исправные противогазы фильтрующие с не истекшими сроками хранения, накопленные ранее в запасах (резервах), могут использоваться вместо респираторов на территориях в пределах границ зон возможного радиоактивного загрязнения, устанавливаемых вокруг радиационно- и ядерно опасных объектов.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(п. 9 в ред. Приказа МЧС России от 31.07.2017 N 309)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10. Финансирование создания (накопления), хранения и использования запасов (резервов) СИЗ осуществляется в порядке, установленном Федеральным законом от 12 февраля 1998 г. N 28-ФЗ "О гражданской обороне".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EC0F9C">
        <w:rPr>
          <w:sz w:val="22"/>
          <w:szCs w:val="22"/>
        </w:rPr>
        <w:t>III. Организация и порядок накопления СИЗ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11. Федеральные органы исполнительной власти, органы исполнительной власти субъектов Российской Федерации и организации определяют номенклатуру, объемы СИЗ в запасах (резервах), создают (накапливают) и содержат их в соответствии с постановлением Правительства Российской Федерации от 27 апреля 2000 г. N 379 "О накоплении, хранении и использовании в целях гражданской обороны запасов материально-технических, продовольственных, медицинских и иных средств".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12. Информация о номенклатуре, количестве и распределении в запасах (резервах) СИЗ федеральных органов исполнительной власти, органов исполнительной власти субъектов Российской Федерации и организаций и их использовании направляется в МЧС России в соответствии с постановлением Правительства Российской Федерации от 27 апреля 2000 г. N 379 "О накоплении, хранении и использовании в целях гражданской обороны запасов материально-технических, продовольственных, медицинских и иных средств".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EC0F9C">
        <w:rPr>
          <w:sz w:val="22"/>
          <w:szCs w:val="22"/>
        </w:rPr>
        <w:t>IV. Хранение СИЗ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13. Требования к складским помещениям, а также к порядку накопления, хранения, учета, использования и восполнения запасов (резервов) СИЗ определены приказом МЧС России от 27.05.2003 N 285 "Об утверждении и введении в действие Правил использования и содержания средств индивидуальной защиты, приборов радиационной, химической разведки и контроля" &lt;1&gt; с изменениями, внесенными приказами МЧС России от 10.03.2006 N 140 &lt;2&gt;, от 19.04.2010 N 186 &lt;3&gt; и от 30.11.2015 N 618 &lt;4&gt;. При обеспечении соответствующих условий хранения разрешается хранить СИЗ на рабочих местах.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(в ред. Приказа МЧС России от 31.07.2017 N 309)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--------------------------------</w:t>
      </w:r>
    </w:p>
    <w:p w:rsidR="005F6C4B" w:rsidRPr="00EC0F9C" w:rsidRDefault="005F6C4B" w:rsidP="00B32A6B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&lt;1&gt; Зарегистрирован в Министерстве юстиции Российской Федерации 29 июля 2003 г., регистрационный N 4934.</w:t>
      </w:r>
    </w:p>
    <w:p w:rsidR="005F6C4B" w:rsidRPr="00EC0F9C" w:rsidRDefault="005F6C4B" w:rsidP="00B32A6B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&lt;2&gt; Зарегистрирован в Министерстве юстиции Российской Федерации 24 марта 2006 г., регистрационный N 7633.</w:t>
      </w:r>
    </w:p>
    <w:p w:rsidR="005F6C4B" w:rsidRPr="00EC0F9C" w:rsidRDefault="005F6C4B" w:rsidP="00B32A6B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&lt;3&gt; Зарегистрирован в Министерстве юстиции Российской Федерации 9 июня 2010 г., регистрационный N 17539.</w:t>
      </w:r>
    </w:p>
    <w:p w:rsidR="005F6C4B" w:rsidRPr="00EC0F9C" w:rsidRDefault="005F6C4B" w:rsidP="00B32A6B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&lt;4&gt; Зарегистрирован в Министерстве юстиции Российской Федерации 30 декабря 2015 г., регистрационный N 40363.</w:t>
      </w:r>
    </w:p>
    <w:p w:rsidR="005F6C4B" w:rsidRPr="00EC0F9C" w:rsidRDefault="005F6C4B" w:rsidP="00B32A6B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(сноска введена Приказом МЧС России от 31.07.2017 N 309)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14. Места хранения и выдачи запасов (резервов) СИЗ должны быть максимально приближены к местам работы и проживания населения с целью гарантированного обеспечения его защиты.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15. При отсутствии собственных мест хранения запасов (резервов) СИЗ у федеральных органов исполнительной власти и организаций допускается хранение СИЗ на складах других организаций.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16. По решению руководителей органов исполнительной власти субъектов Российской Федерации и организаций СИЗ могут выдаваться населению на хранение по месту жительства при условии обеспечения их сохранности и соответствующих условий хранения.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(в ред. Приказа МЧС России от 31.07.2017 N 309)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EC0F9C">
        <w:rPr>
          <w:sz w:val="22"/>
          <w:szCs w:val="22"/>
        </w:rPr>
        <w:t>V. Освежение СИЗ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17. Списание СИЗ осуществляется по решениям руководителей соответствующих федеральных органов исполнительной власти, органов исполнительной власти субъектов Российской Федерации и организаций на основании результатов лабораторных испытаний (поверок), выданных лабораториями и другими уполномоченными организациями, в порядке, установленном приказом МЧС России от 27.05.2003 N 285 "Об утверждении и введении в действие Правил использования и содержания средств индивидуальной защиты, приборов радиационной, химической разведки и контроля", а медицинских средств индивидуальной защиты - по истечению установленного срока годности.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(в ред. Приказа МЧС России от 31.07.2017 N 309)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18. Основанием для продления срока хранения по истечении сроков годности или списания СИЗ из запасов (резервов) является акт периодического лабораторного испытания. В актах должны указываться: формулярные данные испытанных партий СИЗ, даты испытаний и номера анализов, количество образцов (проб), подвергнутых испытаниям, результаты испытаний по всем показателям, выводы о качестве каждой в отдельности партии и заключение испытательной лаборатории.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19. Непригодные для эксплуатации по результатам периодических лабораторных испытаний СИЗ подлежат списанию из запасов (резервов) ввиду утраты ими защитных и эксплуатационных свойств, если они не подлежат ремонту. Результаты испытаний записываются в паспорта (формуляры) СИЗ.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EC0F9C">
        <w:rPr>
          <w:sz w:val="22"/>
          <w:szCs w:val="22"/>
        </w:rPr>
        <w:t>VI. Использование СИЗ</w:t>
      </w:r>
    </w:p>
    <w:p w:rsidR="005F6C4B" w:rsidRPr="00EC0F9C" w:rsidRDefault="005F6C4B" w:rsidP="00B32A6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20. Выдача СИЗ из запасов (резервов) федеральных органов исполнительной власти, органов исполнительной власти субъектов Российской Федерации и организаций для обеспечения защиты населения осуществляется на пунктах выдачи СИЗ по решению соответствующих руководителей органов и организаций с последующим сообщением в территориальные органы МЧС России об изменении объемов накопления в запасах (резервах) СИЗ.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21. СИЗ, выданные населению на ответственное хранение, используются населением самостоятельно при получении сигналов оповещения гражданской обороны и об угрозе возникновения или при возникновении чрезвычайных ситуаций.</w:t>
      </w:r>
    </w:p>
    <w:p w:rsidR="005F6C4B" w:rsidRPr="00EC0F9C" w:rsidRDefault="005F6C4B" w:rsidP="00B32A6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C0F9C">
        <w:rPr>
          <w:sz w:val="22"/>
          <w:szCs w:val="22"/>
        </w:rPr>
        <w:t>22. Федеральные органы исполнительной власти, органы исполнительной власти субъектов Российской Федерации и организации осуществляют контроль за созданием, хранением и использованием запасов (резервов) СИЗ в соответствии с постановлением Правительства Российской Федерации от 27 апреля 2000 г. N 379 "О накоплении, хранении и использовании в целях гражданской обороны запасов материально-технических, продовольственных, медицинских и иных средств".</w:t>
      </w:r>
    </w:p>
    <w:sectPr w:rsidR="005F6C4B" w:rsidRPr="00EC0F9C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C4B" w:rsidRDefault="005F6C4B">
      <w:r>
        <w:separator/>
      </w:r>
    </w:p>
  </w:endnote>
  <w:endnote w:type="continuationSeparator" w:id="0">
    <w:p w:rsidR="005F6C4B" w:rsidRDefault="005F6C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C4B" w:rsidRDefault="005F6C4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C4B" w:rsidRDefault="005F6C4B" w:rsidP="00DF5729">
    <w:pPr>
      <w:jc w:val="center"/>
      <w:rPr>
        <w:sz w:val="2"/>
        <w:szCs w:val="2"/>
      </w:rPr>
    </w:pPr>
  </w:p>
  <w:p w:rsidR="005F6C4B" w:rsidRDefault="005F6C4B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C4B" w:rsidRDefault="005F6C4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C4B" w:rsidRDefault="005F6C4B">
      <w:r>
        <w:separator/>
      </w:r>
    </w:p>
  </w:footnote>
  <w:footnote w:type="continuationSeparator" w:id="0">
    <w:p w:rsidR="005F6C4B" w:rsidRDefault="005F6C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C4B" w:rsidRDefault="005F6C4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C4B" w:rsidRDefault="005F6C4B" w:rsidP="00DF5729">
    <w:pPr>
      <w:jc w:val="center"/>
      <w:rPr>
        <w:sz w:val="2"/>
        <w:szCs w:val="2"/>
      </w:rPr>
    </w:pPr>
  </w:p>
  <w:p w:rsidR="005F6C4B" w:rsidRDefault="005F6C4B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5F6C4B" w:rsidRDefault="005F6C4B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5F6C4B" w:rsidRPr="00DC174E" w:rsidRDefault="005F6C4B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5F6C4B" w:rsidRPr="00DC174E" w:rsidRDefault="005F6C4B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5F6C4B" w:rsidRPr="00DC174E" w:rsidRDefault="005F6C4B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5F6C4B" w:rsidRDefault="005F6C4B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C4B" w:rsidRDefault="005F6C4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F59EA"/>
    <w:rsid w:val="00185AD7"/>
    <w:rsid w:val="001C50DE"/>
    <w:rsid w:val="002328AA"/>
    <w:rsid w:val="00256934"/>
    <w:rsid w:val="002A3FB4"/>
    <w:rsid w:val="002F6C78"/>
    <w:rsid w:val="00352E3D"/>
    <w:rsid w:val="00415D80"/>
    <w:rsid w:val="00470855"/>
    <w:rsid w:val="005F6C4B"/>
    <w:rsid w:val="00616E37"/>
    <w:rsid w:val="006C2CAC"/>
    <w:rsid w:val="006D6D97"/>
    <w:rsid w:val="00706E08"/>
    <w:rsid w:val="00733B63"/>
    <w:rsid w:val="00854060"/>
    <w:rsid w:val="008A40F2"/>
    <w:rsid w:val="00B32A6B"/>
    <w:rsid w:val="00CA5FB3"/>
    <w:rsid w:val="00DC174E"/>
    <w:rsid w:val="00DF5729"/>
    <w:rsid w:val="00EB2E3B"/>
    <w:rsid w:val="00EC0F9C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175F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175F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175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462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6</Pages>
  <Words>2530</Words>
  <Characters>14426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2 марта 2015 г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2017-09-06T19:42:00Z</dcterms:created>
  <dcterms:modified xsi:type="dcterms:W3CDTF">2017-09-06T19:42:00Z</dcterms:modified>
</cp:coreProperties>
</file>