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66" w:rsidRPr="008B68E6" w:rsidRDefault="007B7666" w:rsidP="008B68E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 xml:space="preserve">Зарегистрировано в Минюсте России 7 декабря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49165</w:t>
      </w:r>
    </w:p>
    <w:p w:rsidR="007B7666" w:rsidRPr="008B68E6" w:rsidRDefault="007B7666" w:rsidP="008B68E6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ФЕДЕРАЛЬНАЯ СЛУЖБА ПО ЭКОЛОГИЧЕСКОМУ, ТЕХНОЛОГИЧЕСКОМУ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ПРИКАЗ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 xml:space="preserve">от 14 августа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309</w:t>
      </w:r>
    </w:p>
    <w:p w:rsidR="007B7666" w:rsidRPr="008B68E6" w:rsidRDefault="007B7666" w:rsidP="008B68E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ОБ УТВЕРЖДЕНИИ ФОРМ ДОКУМЕНТОВ,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НЕОБХОДИМЫХ ДЛЯ РЕАЛИЗАЦИИ ПУНКТОВ 13, 15, 23 ПРАВИЛ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ОРГАНИЗАЦИИ БЕЗОПАСНОГО ИСПОЛЬЗОВАНИЯ И СОДЕРЖАНИЯ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ЛИФТОВ, ПОДЪЕМНЫХ ПЛАТФОРМ ДЛЯ ИНВАЛИДОВ, ПАССАЖИРСКИХ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КОНВЕЙЕРОВ (ДВИЖУЩИХСЯ ПЕШЕХОДНЫХ ДОРОЖЕК) И ЭСКАЛАТОРОВ,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ЗА ИСКЛЮЧЕНИЕМ ЭСКАЛАТОРОВ В МЕТРОПОЛИТЕНАХ, УТВЕРЖДЕННЫХ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>ПОСТАНОВЛЕНИЕМ ПРАВИТЕЛЬСТВА РОССИЙСКОЙ ФЕДЕРАЦИИ</w:t>
      </w:r>
    </w:p>
    <w:p w:rsidR="007B7666" w:rsidRPr="008B68E6" w:rsidRDefault="007B7666" w:rsidP="008B68E6">
      <w:pPr>
        <w:pStyle w:val="ConsPlusTitle"/>
        <w:spacing w:line="300" w:lineRule="atLeast"/>
        <w:jc w:val="center"/>
        <w:rPr>
          <w:sz w:val="22"/>
          <w:szCs w:val="22"/>
        </w:rPr>
      </w:pPr>
      <w:r w:rsidRPr="008B68E6">
        <w:rPr>
          <w:sz w:val="22"/>
          <w:szCs w:val="22"/>
        </w:rPr>
        <w:t xml:space="preserve">ОТ 24 ИЮНЯ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743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В соответствии с пунктами 13, 15, 23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24 июня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743 (официальный интернет-портал правовой информации http://www.pravo.gov.ru, 2017, N 0001201706300018), приказываю: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уведомления о вводе лифта, подъемной платформы для инвалидов, пассажирского конвейера (движущейся пешеходной дорожки), эскалатора в эксплуатацию согласно </w:t>
      </w:r>
      <w:hyperlink w:anchor="Par45" w:tooltip="                                Уведомление" w:history="1">
        <w:r w:rsidRPr="008B68E6">
          <w:rPr>
            <w:sz w:val="22"/>
            <w:szCs w:val="22"/>
          </w:rPr>
          <w:t>приложению N 1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акта контрольного осмотра лифта, подъемной платформы для инвалидов, пассажирского конвейера (движущейся пешеходной дорожки), эскалатора согласно </w:t>
      </w:r>
      <w:hyperlink w:anchor="Par147" w:tooltip="                              АКТ N ________" w:history="1">
        <w:r w:rsidRPr="008B68E6">
          <w:rPr>
            <w:sz w:val="22"/>
            <w:szCs w:val="22"/>
          </w:rPr>
          <w:t>приложению N 2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акта ввода лифта, подъемной платформы для инвалидов, пассажирского конвейера (движущейся пешеходной дорожки), эскалатора в эксплуатацию согласно </w:t>
      </w:r>
      <w:hyperlink w:anchor="Par347" w:tooltip="                               АКТ N ______" w:history="1">
        <w:r w:rsidRPr="008B68E6">
          <w:rPr>
            <w:sz w:val="22"/>
            <w:szCs w:val="22"/>
          </w:rPr>
          <w:t>приложению N 3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уведомления о смене владельца лифта, подъемной платформы для инвалидов, пассажирского конвейера (движущейся пешеходной дорожки), эскалатора согласно </w:t>
      </w:r>
      <w:hyperlink w:anchor="Par403" w:tooltip="                                Уведомление" w:history="1">
        <w:r w:rsidRPr="008B68E6">
          <w:rPr>
            <w:sz w:val="22"/>
            <w:szCs w:val="22"/>
          </w:rPr>
          <w:t>приложению N 4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уведомления о выводе лифта, подъемной платформы для инвалидов, пассажирского конвейера (движущейся пешеходной дорожки), эскалатора из эксплуатации согласно </w:t>
      </w:r>
      <w:hyperlink w:anchor="Par511" w:tooltip="                                Уведомление" w:history="1">
        <w:r w:rsidRPr="008B68E6">
          <w:rPr>
            <w:sz w:val="22"/>
            <w:szCs w:val="22"/>
          </w:rPr>
          <w:t>приложению N 5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журнала периодического осмотра лифта, подъемной платформы для инвалидов, пассажирского конвейера (движущейся пешеходной дорожки), эскалатора согласно </w:t>
      </w:r>
      <w:hyperlink w:anchor="Par557" w:tooltip="                                  Журнал" w:history="1">
        <w:r w:rsidRPr="008B68E6">
          <w:rPr>
            <w:sz w:val="22"/>
            <w:szCs w:val="22"/>
          </w:rPr>
          <w:t>приложению N 6</w:t>
        </w:r>
      </w:hyperlink>
      <w:r w:rsidRPr="008B68E6">
        <w:rPr>
          <w:sz w:val="22"/>
          <w:szCs w:val="22"/>
        </w:rPr>
        <w:t xml:space="preserve"> к настоящему приказу;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утвердить форму журнала технического обслуживания и ремонта лифта, подъемной платформы для инвалидов, пассажирского конвейера (движущейся пешеходной дорожки), эскалатора согласно </w:t>
      </w:r>
      <w:hyperlink w:anchor="Par620" w:tooltip="                                  Журнал" w:history="1">
        <w:r w:rsidRPr="008B68E6">
          <w:rPr>
            <w:sz w:val="22"/>
            <w:szCs w:val="22"/>
          </w:rPr>
          <w:t>приложению N 7</w:t>
        </w:r>
      </w:hyperlink>
      <w:r w:rsidRPr="008B68E6">
        <w:rPr>
          <w:sz w:val="22"/>
          <w:szCs w:val="22"/>
        </w:rPr>
        <w:t xml:space="preserve"> к настоящему приказу.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Руководитель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А.В.АЛЕШИН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1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 xml:space="preserve">от 14 августа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309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0" w:name="Par45"/>
      <w:bookmarkEnd w:id="0"/>
      <w:r w:rsidRPr="008B68E6">
        <w:rPr>
          <w:sz w:val="22"/>
          <w:szCs w:val="22"/>
        </w:rPr>
        <w:t xml:space="preserve">                                Уведомление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о вводе 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пассажирского конвейера (движущейся пешеходной дорожки),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       эскалатора </w:t>
      </w:r>
      <w:hyperlink w:anchor="Par129" w:tooltip="&lt;*&gt; Далее - объект." w:history="1">
        <w:r w:rsidRPr="008B68E6">
          <w:rPr>
            <w:sz w:val="22"/>
            <w:szCs w:val="22"/>
          </w:rPr>
          <w:t>&lt;*&gt;</w:t>
        </w:r>
      </w:hyperlink>
      <w:r w:rsidRPr="008B68E6">
        <w:rPr>
          <w:sz w:val="22"/>
          <w:szCs w:val="22"/>
        </w:rPr>
        <w:t xml:space="preserve"> в эксплуатацию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г. __________                                      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Настоящим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(наименование, организационно-правовая форма, адрес места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нахождения владельца объекта, телефон и адрес электронной почты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(при наличии) или Ф.И.О. индивидуального предпринимателя, адрес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его места жительства, телефон и адрес электронной почты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(при наличии) в случае, если владельцем объекта является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индивидуальный предприниматель)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ИНН _________________, ОГРН или ОГРНИП 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уведомляет, что в 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(функциональное назначение здания или сооружения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(жилой дом, административное здание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и иные здания и сооружения)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расположенном по адресу: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субъект Российской Федерации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город ______________, улица 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дом ____________, корпус (строение) _____________, подъезд 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(лифт, подъемная платформа, пассажирский конвейер, эскалатор,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его тип, модель, заводской номер, завод-изготовитель,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дата изготовления)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┌───┐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│   │ введен в эксплуатацию (в составе объекта капитального строительства)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├───┤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│   │ готов к вводу в эксплуатацию (после замены, модернизации)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└───┘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┌───┐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нужное отметить знаком │ V │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└───┘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Дата ввода в эксплуатацию "__" __________ ____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Дополнительно сообщаем: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 декларации   о   соответствии  лифта  требованиям  технического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регламента  Таможенного союза "Безопасность лифтов", утвержденного решением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Комиссии  Таможенного  союза от 18.10.2011 N 824 </w:t>
      </w:r>
      <w:hyperlink w:anchor="Par130" w:tooltip="&lt;**&gt; Официальный сайт Комиссии Таможенного союза http://www.tsouz.ru/, 21.10.2011." w:history="1">
        <w:r w:rsidRPr="008B68E6">
          <w:t>&lt;**&gt;</w:t>
        </w:r>
      </w:hyperlink>
      <w:r w:rsidRPr="008B68E6">
        <w:t>, зарегистрированной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едином   реестре   деклараций  о  соответствии  (для  лифтов,  введенных 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эксплуатацию после 15.02.2013 г.):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_____________, заявитель _______________________________________________;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(наименование, организационно-правовая форма,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адрес места нахождения организации, ОГРН)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сертификата  соответствия  подъемной  платформы  для 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 конвейера, эскалатора требованиям технического регламента "О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безопасности   машин   и  оборудования",  утвержденного  решением  Комиссии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Таможенного  союза  от  18.10.2011  N 823 </w:t>
      </w:r>
      <w:hyperlink w:anchor="Par131" w:tooltip="&lt;***&gt; Официальный сайт Комиссии Таможенного союза http://www.tsouz.ru/, 21.10.2011." w:history="1">
        <w:r w:rsidRPr="008B68E6">
          <w:t>&lt;***&gt;</w:t>
        </w:r>
      </w:hyperlink>
      <w:r w:rsidRPr="008B68E6">
        <w:t>, перед выпуском в обращение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(для   подъемных   платформ   для   инвалидов,   пассажирских   конвейеров,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эскалаторов, введенных в эксплуатацию после 19.06.2015 г.):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  страхового   полиса,   подтверждающего   заключение   договора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обязательного  страхования  гражданской  ответственности владельца опасного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объекта за причинение вреда в результате аварии на объекте: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__________________ от "__" __________ 20__ г.,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Страховщик 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(наименование организации-страховщика,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ее организационно-правовая форма, адрес места нахождения,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номер лицензии на страхование соответствующего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вида деятельности)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Приложение: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1.  Копия  договора  со  специализированной  организацией  на  выполнение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работ по монтажу (демонтажу), если такой договор был заключен.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2.  Копия  акта  технического освидетельствования подъемной платформы для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инвалидов, пассажирского конвейера (движущейся пешеходной дорожки) 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эскалатора.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Владелец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подъемной 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(его уполномоченный представитель)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 (Ф.И.О.)     (подпись)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1" w:name="Par129"/>
      <w:bookmarkEnd w:id="1"/>
      <w:r w:rsidRPr="008B68E6">
        <w:t>&lt;*&gt; Далее - объект.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2" w:name="Par130"/>
      <w:bookmarkEnd w:id="2"/>
      <w:r w:rsidRPr="008B68E6">
        <w:t>&lt;**&gt; Официальный сайт Комиссии Таможенного союза http://www.tsouz.ru/, 21.10.2011.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3" w:name="Par131"/>
      <w:bookmarkEnd w:id="3"/>
      <w:r w:rsidRPr="008B68E6">
        <w:t>&lt;***&gt; Официальный сайт Комиссии Таможенного союза http://www.tsouz.ru/, 21.10.2011.</w:t>
      </w: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2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 xml:space="preserve">от 14 августа </w:t>
      </w:r>
      <w:smartTag w:uri="urn:schemas-microsoft-com:office:smarttags" w:element="metricconverter">
        <w:smartTagPr>
          <w:attr w:name="ProductID" w:val="2017 г"/>
        </w:smartTagPr>
        <w:r w:rsidRPr="008B68E6">
          <w:rPr>
            <w:sz w:val="22"/>
            <w:szCs w:val="22"/>
          </w:rPr>
          <w:t>2017 г</w:t>
        </w:r>
      </w:smartTag>
      <w:r w:rsidRPr="008B68E6">
        <w:rPr>
          <w:sz w:val="22"/>
          <w:szCs w:val="22"/>
        </w:rPr>
        <w:t>. N 309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4" w:name="Par147"/>
      <w:bookmarkEnd w:id="4"/>
      <w:r w:rsidRPr="008B68E6">
        <w:rPr>
          <w:sz w:val="22"/>
          <w:szCs w:val="22"/>
        </w:rPr>
        <w:t xml:space="preserve">                              АКТ N 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контрольного осмотра 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пассажирского конвейера (движущейся пешеходной дорожки),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              эскалатора </w:t>
      </w:r>
      <w:hyperlink w:anchor="Par329" w:tooltip="&lt;*&gt; Далее - объект." w:history="1">
        <w:r w:rsidRPr="008B68E6">
          <w:rPr>
            <w:sz w:val="22"/>
            <w:szCs w:val="22"/>
          </w:rPr>
          <w:t>&lt;*&gt;</w:t>
        </w:r>
      </w:hyperlink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г. __________                                      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Мной, 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(должность,  Ф.И.О., наименование уполномоченного органа)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 присутствии владельца объекта (уполномоченного представителя владельца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объекта)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(должность, Ф.И.О., наименование организации,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форма юридического лица или Ф.И.О. индивидуального предпринимателя)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проведен контрольный осмотр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(лифта, подъемной платформы для инвалидов, пассажирского конвейера,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эскалатора)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тип, модель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заводской номер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адрес установки: 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(город, улица, дом, корпус, подъезд)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Перечень  документации,  наличие которой контролируется при вводе объекта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эксплуатацию: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1. Руководство (инструкция) по эксплуатации.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2.  Паспорт  объекта  (лифта, подъемной платформы, пассажирского конвейера,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эскалатора).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3. Монтажный чертеж.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4. Принципиальная электрическая схема с перечнем элементов.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5.   Принципиальная   гидравлическая   схема   с  перечнем  элементов  (для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гидравлических лифтов и подъемной платформы).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6.   Копия   сертификата   соответствия  объекта  требованиям  технического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регламента  Таможенного  союза  "Безопасность  лифтов" </w:t>
      </w:r>
      <w:hyperlink w:anchor="Par330" w:tooltip="&lt;**&gt; Официальный сайт Комиссии Таможенного союза http://www.tsouz.ru/, 21.10.2011." w:history="1">
        <w:r w:rsidRPr="008B68E6">
          <w:t>&lt;**&gt;</w:t>
        </w:r>
      </w:hyperlink>
      <w:r w:rsidRPr="008B68E6">
        <w:t xml:space="preserve"> (для лифта) или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требованиям  технического  регламента "О безопасности машин и оборудования"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hyperlink w:anchor="Par331" w:tooltip="&lt;***&gt; Официальный сайт Комиссии Таможенного союза http://www.tsouz.ru/, 21.10.2011." w:history="1">
        <w:r w:rsidRPr="008B68E6">
          <w:t>&lt;***&gt;</w:t>
        </w:r>
      </w:hyperlink>
      <w:r w:rsidRPr="008B68E6">
        <w:t xml:space="preserve">  (для  подъемной  платформы  для инвалидов, пассажирского конвейера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эскалатора) перед выпуском в обращение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_________, выдан 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(наименование органа по сертификации,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организационно-правовая форма, адрес места нахождения)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срок действия с ____________________________ по __________________________.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7.    Акт   технического   освидетельствования,   проведенного   экспертной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организацией  (при  вводе в эксплуатацию платформы подъемной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эскалатора).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________________ от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выдан 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(наименование экспертной организации, организационно-правовая форма,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адрес места нахождения, ИНН)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(дата и номер регистрации уведомления в реестре специализированных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организаций)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8.  Декларация соответствия, зарегистрированная в едином реестре деклараций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 соответствии (при вводе в эксплуатацию лифта).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Заявитель 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(наименование организации, организационно-правовая форма,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адрес места нахождения, ОГРН или Ф.И.О. индивидуального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предпринимателя, адрес его места жительства, ОГРНИП)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Регистрационный номер ___________________________________, дата регистрации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9.   Страховой  полис,  подтверждающий  заключение  договора  обязательного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страхования  гражданской  ответственности  владельца  опасного  объекта  за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причинение вреда в результате аварии на объекте.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________________ от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Страховщик 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(наименование организации-страховщика,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форма, адрес места нахождения, номер лицензии на страхование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соответствующего вида деятельности)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10.  Договор  со  специализированной  организацией  на  выполнение работ по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техническому  обслуживанию  и  ремонту  объекта  (в случае если владелец не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является специализированной организацией)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__________________   от   "__"  ______________  20__  г.,  заключенный  с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(наименование специализированной организации, с которой заключен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договор на выполнение работ по техническому обслуживанию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и ремонту объекта, ее организационно-правовая форма,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адрес места нахождения, ИНН)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(дата и номер регистрации уведомления в реестре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специализированных организаций)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 результатам контрольных мероприятий установлено: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1.   Объект  соответствует/не  соответствует  (нужное  подчеркнуть)  данным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паспорта  объекта,  руководству  (инструкции)  по  эксплуатации  объекта 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обязательным требованиям технического регламента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(наименование технического регламента Таможенного союза)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2. Владельцем объекта: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обеспечена/не  обеспечена  (нужное  подчеркнуть)  организация  осмотра,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обслуживания,  ремонта  объекта  и  системы  диспетчерского (операторского)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контроля  за  работой  объекта  в  соответствии  с требованиями руководства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(инструкции) по эксплуатации;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обеспечена/не     обеспечена     (нужное    подчеркнуть)    организация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аварийно-технического обслуживания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    обеспечено     (нужное     подчеркнуть)    надлежащее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функционирование двусторонней переговорной связи между лицами, находящимися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   кабине  лифта,  на  грузонесущем  устройстве  подъемной  платформы  для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инвалидов   (если   платформа  оборудована  средствами  для  подключения  к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двусторонней переговорной связи), и персоналом;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обеспечена/не     обеспечена     (нужное    подчеркнуть)    сохранность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сопроводительной документации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обеспечена/не     обеспечена     (нужное    подчеркнуть)    возможность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беспрепятственного  и безопасного подхода (доступа) персонала к помещениям,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относящимся  к  объекту,  в  том числе освещенность подходов, проходов, зон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обслуживания;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обеспечены/не обеспечены (нужное подчеркнуть) условия хранения и выдачи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ключей  от  машинных, блочных, чердачных и других помещений с размещенным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них  оборудованием  объекта персоналу, исключающие доступ посторонних лиц к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помещениям и оборудованию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 обеспечено  (нужное  подчеркнуть)  исключение хранения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размещения  в  машинных  и  блочных помещениях предметов и оборудования, не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связанных с использованием и содержанием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обеспечено (нужное подчеркнуть) размещение в кабине лифта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 на основном посадочном этаже, площадках подъемных платформ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площадках   пассажирских   конвейеров,   эскалаторов   информации  (стенды,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таблички, наклейки и иные носители), содержащей: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сведения о средствах и способе связи с персоналом и аварийной службой;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правила пользования объектом;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обеспечено (нужное подчеркнуть) соответствие квалификации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персонала    владельца    объекта   по   осмотру   объекта   и   работников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специализированной   организации   (в  случае  заключения  соответствующего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договора),   выполняющих   работы   по   обслуживанию  и  ремонту  объекта,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требованиям  профессиональных  стандартов  в зависимости от выполняемых ими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трудовых функций;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    обеспечено     (нужное     подчеркнуть)    назначение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распорядительным   актом   из   числа  квалифицированного  персонала  лица,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ответственного за организацию эксплуатации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    обеспечено     (нужное     подчеркнуть)    назначение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распорядительным   актом   из   числа  квалифицированного  персонала  лица,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ответственного за организацию обслуживания и ремонта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обеспечено/не     обеспечено     (нужное    подчеркнуть)    обеспечение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электроэнергией    оборудования   систем   диспетчерского   (операторского)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контроля,   видеонаблюдения,  двусторонней  переговорной  связи,  освещения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кабины в течение не менее 1 часа после прекращения энергоснабжения объекта;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обеспечен/не  обеспечен  контроль  за работой объекта, осуществляемый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соответствии с сопроводительной документацией и руководствами (инструкцией)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 эксплуатации объекта и системы операторского контроля.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Ведомость выявленных нарушений </w:t>
      </w:r>
      <w:hyperlink w:anchor="Par299" w:tooltip="    &lt;*&gt;  В  случае  выявления  нарушений  ввод  объекта  в  эксплуатацию не" w:history="1">
        <w:r w:rsidRPr="008B68E6">
          <w:t>&lt;*&gt;</w:t>
        </w:r>
      </w:hyperlink>
    </w:p>
    <w:p w:rsidR="007B7666" w:rsidRPr="008B68E6" w:rsidRDefault="007B7666" w:rsidP="008B68E6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2"/>
        <w:gridCol w:w="3871"/>
        <w:gridCol w:w="5336"/>
      </w:tblGrid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 xml:space="preserve">Нарушения, препятствующие вводу объекта в эксплуатацию </w:t>
            </w:r>
            <w:hyperlink w:anchor="Par308" w:tooltip="    &lt;**&gt;  Указываются нарушения требований подпунктов &quot;а&quot; - &quot;г&quot;, &quot;з&quot; - &quot;н&quot;," w:history="1">
              <w:r w:rsidRPr="008B68E6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Наименование и реквизиты нормативного документа, номер пункта, требования которого нарушены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3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</w:tr>
    </w:tbl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--------------------------------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bookmarkStart w:id="5" w:name="Par299"/>
      <w:bookmarkEnd w:id="5"/>
      <w:r w:rsidRPr="008B68E6">
        <w:t xml:space="preserve">    &lt;*&gt;  В  случае  выявления  нарушений  ввод  объекта  в  эксплуатацию не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допускается.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После  устранения  выявленных  нарушений  ввод  объекта  в эксплуатацию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осуществляется  в  порядке,  предусмотренном  пунктом  7 Правил организации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безопасного  использования  и  содержания  лифтов,  подъемных  платформ для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инвалидов,   пассажирских  конвейеров  (движущихся  пешеходных  дорожек) 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эскалаторов,  за  исключением  эскалаторов  в  метрополитенах, утвержденных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постановлением  Правительства Российской Федерации от 24 июня 2017 г. N 743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(далее - Правила).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bookmarkStart w:id="6" w:name="Par308"/>
      <w:bookmarkEnd w:id="6"/>
      <w:r w:rsidRPr="008B68E6">
        <w:t xml:space="preserve">    &lt;**&gt;  Указываются нарушения требований подпунктов "а" - "г", "з" - "н",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"р",  "с"  пункта  4,  пунктов  9,  17,  20  -  22  Правил (применительно к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соответствующим объектам) и приложения N 1 к Правилам.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Заключение: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1.  Объект находится/не находится в исправном состоянии, обеспечивающем его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безопасную работу.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2.   Мероприятия   по   безопасному   использованию  и  содержанию  объекта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выполнены/не выполнены.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3. Объект может/не может быть введен в эксплуатацию.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Представитель уполномоченного органа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 (Ф.И.О.)     (подпись)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Владелец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(его уполномоченный представитель)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 (Ф.И.О.)     (подпись)</w:t>
      </w:r>
    </w:p>
    <w:p w:rsidR="007B7666" w:rsidRPr="008B68E6" w:rsidRDefault="007B7666" w:rsidP="008B68E6">
      <w:pPr>
        <w:pStyle w:val="ConsPlusNormal"/>
        <w:spacing w:line="300" w:lineRule="atLeast"/>
        <w:jc w:val="both"/>
      </w:pP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7" w:name="Par329"/>
      <w:bookmarkEnd w:id="7"/>
      <w:r w:rsidRPr="008B68E6">
        <w:t>&lt;*&gt; Далее - объект.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8" w:name="Par330"/>
      <w:bookmarkEnd w:id="8"/>
      <w:r w:rsidRPr="008B68E6">
        <w:t>&lt;**&gt; Официальный сайт Комиссии Таможенного союза http://www.tsouz.ru/, 21.10.2011.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9" w:name="Par331"/>
      <w:bookmarkEnd w:id="9"/>
      <w:r w:rsidRPr="008B68E6">
        <w:t>&lt;***&gt; Официальный сайт Комиссии Таможенного союза http://www.tsouz.ru/, 21.10.2011.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3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от 14 августа 2017 г. N 309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0" w:name="Par347"/>
      <w:bookmarkEnd w:id="10"/>
      <w:r w:rsidRPr="008B68E6">
        <w:rPr>
          <w:sz w:val="22"/>
          <w:szCs w:val="22"/>
        </w:rPr>
        <w:t xml:space="preserve">                               АКТ N 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ввода лифта, подъемной платформы для инвалидов, пассажирского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конвейера (движущейся пешеходной дорожки), эскалатора </w:t>
      </w:r>
      <w:hyperlink w:anchor="Par387" w:tooltip="&lt;*&gt; Далее - объект." w:history="1">
        <w:r w:rsidRPr="008B68E6">
          <w:rPr>
            <w:sz w:val="22"/>
            <w:szCs w:val="22"/>
          </w:rPr>
          <w:t>&lt;*&gt;</w:t>
        </w:r>
      </w:hyperlink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              в эксплуатацию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г. __________                                      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Мной, 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(должность, Ф.И.О., наименование уполномоченного органа)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  присутствии  владельца  объекта (уполномоченного представителя владельца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объекта)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(должность, Ф.И.О., наименование организации,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форма юридического лица или Ф.И.О. индивидуального предпринимателя)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"__" __________ 20__ г. проведен контрольный осмотр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(лифта, подъемной платформы для инвалидов, пассажирского конвейера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(движущейся пешеходной дорожки), эскалатора)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тип, модель 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заводской номер 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адрес установки: 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(город, улица, дом, корпус, подъезд)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Заключение: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1.  Объект  находится  в исправном состоянии, обеспечивающем его безопасную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работу.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2. Мероприятия по безопасному использованию и содержанию объекта выполнены.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3. Объект вводится в эксплуатацию.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Представитель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уполномоченного органа            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(подпись)      (Ф.И.О.)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Владелец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(его уполномоченный представитель)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(подпись)      (Ф.И.О.)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11" w:name="Par387"/>
      <w:bookmarkEnd w:id="11"/>
      <w:r w:rsidRPr="008B68E6">
        <w:t>&lt;*&gt; Далее - объект.</w:t>
      </w: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4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от 14 августа 2017 г. N 309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2" w:name="Par403"/>
      <w:bookmarkEnd w:id="12"/>
      <w:r w:rsidRPr="008B68E6">
        <w:rPr>
          <w:sz w:val="22"/>
          <w:szCs w:val="22"/>
        </w:rPr>
        <w:t xml:space="preserve">                                Уведомление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о смене владельца 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пассажирского конвейера (движущейся пешеходной дорожки),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г. __________                                      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Настоящим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(наименование, организационно-правовая форма, адрес места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нахождения владельца объекта, телефон и адрес электронной почты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(при наличии) или Ф.И.О. индивидуального предпринимателя,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адрес его места жительства, телефон и адрес электронной почты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(при наличии) в случае, если владельцем объекта является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индивидуальный предприниматель)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ИНН _______________________, ОГРН или ОГРНИП 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уведомляет, что в 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(функциональное назначение здания или сооружения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(жилой дом, административное здание и иные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здания и сооружения)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расположенном по адресу: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субъект Российской Федерации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город ____________________________, улица 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дом _______________, корпус (строение) ____________, подъезд 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Право собственности (право владения и пользования)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_________________________________________________________, учетный N 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(лифта,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пассажирского конвейера (движущейся пешеходной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дорожки), эскалатора)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 "__" __________ 20__ г. на основании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(документ, подтверждающий право собственности/право владения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и пользования объектом)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переходят к ______________________________________________________________.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(наименование, организационно-правовая форма, адрес места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нахождения, телефон и адрес электронной почты (при наличии)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нового владельца объекта или Ф.И.О. индивидуального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предпринимателя, адрес его места жительства, телефон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и адрес электронной почты (при наличии) в случае,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если новым владельцем объекта является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индивидуальный предприниматель)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Дополнительно сообщаем: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 декларации   о   соответствии  лифта  требованиям  технического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регламента  Таможенного союза "Безопасность лифтов", утвержденного решением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Комиссии  Таможенного  союза  от 18.10.2011 N 824 </w:t>
      </w:r>
      <w:hyperlink w:anchor="Par495" w:tooltip="&lt;*&gt; Официальный сайт Комиссии Таможенного союза http://www.tsouz.ru/, 21.10.2011." w:history="1">
        <w:r w:rsidRPr="008B68E6">
          <w:t>&lt;*&gt;</w:t>
        </w:r>
      </w:hyperlink>
      <w:r w:rsidRPr="008B68E6">
        <w:t>, зарегистрированной в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едином  реестре  деклараций  о  соответствии  (при  смене  владельца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введенного в эксплуатацию после 15.02.2013):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________, заявитель ____________________________________________________;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(наименование, организационно-правовая форма,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адрес места нахождения организации, ОГРН)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договора  со специализированной организацией на выполнение работ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  техническому  обслуживанию  и  ремонту  лифта,  подъемной платформы для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инвалидов,  пассажирского  конвейера, эскалатора (в случае если владелец не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является специализированной организацией):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 от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(наименование специализированной организации,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форма, адрес места нахождения, ИНН или Ф.И.О. индивидуального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предпринимателя, адрес места жительства и ИНН)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__________________________________________________________________________;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(дата и номер регистрации уведомления в реестре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специализированных организаций)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реквизиты    страхового   полиса,   подтверждающего   заключение   договора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обязательного  страхования  гражданской  ответственности владельца опасного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объекта за причинение вреда в результате аварии на объекте: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N ______________ от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Страховщик 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(наименование организации-страховщика,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форма, адрес места нахождения, номер лицензии на страхование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соответствующего вида деятельности)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Приложение: копия акта технического освидетельствования подъемной платформы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для  инвалидов,  пассажирского  конвейера (движущейся пешеходной дорожки) 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эскалатора   (предъявляется   при  смене  собственника/владельца  подъемной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платформы  для  инвалидов,  пассажирского  конвейера (движущейся пешеходной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дорожки), эскалатора)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Владелец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(его уполномоченный представитель)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 (Ф.И.О.)     (подпись)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М.П. (при наличии)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13" w:name="Par495"/>
      <w:bookmarkEnd w:id="13"/>
      <w:r w:rsidRPr="008B68E6">
        <w:t>&lt;*&gt; Официальный сайт Комиссии Таможенного союза http://www.tsouz.ru/, 21.10.2011.</w:t>
      </w: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5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от 14 августа 2017 г. N 309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4" w:name="Par511"/>
      <w:bookmarkEnd w:id="14"/>
      <w:r w:rsidRPr="008B68E6">
        <w:rPr>
          <w:sz w:val="22"/>
          <w:szCs w:val="22"/>
        </w:rPr>
        <w:t xml:space="preserve">                                Уведомление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о выводе 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пассажирского конвейера (движущейся пешеходной дорожки),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        эскалатора из эксплуатации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г. __________                                       "__" __________ 20__ г.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Настоящим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(сведения о владельце объекта: наименование,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форма, адрес места нахождения, юридического лица или Ф.И.О.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индивидуального предпринимателя, адрес его места жительства)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ИНН _______________________, ОГРН или ОГРНИП 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уведомляет, что принято решение о выводе из эксплуатации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(лифта, подъемной платформы, пассажирского конвейера, эскалатора)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 связи с _________________________________________________________________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(демонтажем/модернизацией)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учетный N 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зарегистрированного по адресу: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субъект Российской Федерации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__________________________________________________________________________,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город ____________________________, улица ________________________________,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дом _______________, корпус (строение) ____________, подъезд 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Владелец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пассажирского конвейера, эскалатора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(его уполномоченный представитель)             _____________/_____________/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             (Ф.И.О.)     (подпись)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  <w:sectPr w:rsidR="007B7666" w:rsidSect="00DF57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6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от 14 августа 2017 г. N 309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5" w:name="Par557"/>
      <w:bookmarkEnd w:id="15"/>
      <w:r w:rsidRPr="008B68E6">
        <w:rPr>
          <w:sz w:val="22"/>
          <w:szCs w:val="22"/>
        </w:rPr>
        <w:t xml:space="preserve">                                  Журнал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периодического осмотра лифта, подъемной платформы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пассажирского конвейера (движущейся пешеходной дорожки),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              эскалатора </w:t>
      </w:r>
      <w:hyperlink w:anchor="Par603" w:tooltip="&lt;*&gt; Далее - объект. В журнал заносятся сведения о проведении периодических осмотров всех объектов, закрепленных за работником;" w:history="1">
        <w:r w:rsidRPr="008B68E6">
          <w:rPr>
            <w:sz w:val="22"/>
            <w:szCs w:val="22"/>
          </w:rPr>
          <w:t>&lt;*&gt;</w:t>
        </w:r>
      </w:hyperlink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(наименование, организационно-правовая форма юридического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лица или Ф.И.О. индивидуального предпринимателя)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969"/>
        <w:gridCol w:w="2849"/>
        <w:gridCol w:w="1313"/>
        <w:gridCol w:w="1208"/>
        <w:gridCol w:w="1998"/>
        <w:gridCol w:w="1912"/>
        <w:gridCol w:w="1776"/>
        <w:gridCol w:w="2747"/>
      </w:tblGrid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Адрес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Наименование и тип объекта (лифт, эскалатор, пассажирский конвейер, платформа подъемная для инвалидов)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Заводской номер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Дата и время осмотра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Результаты осмотра, выявленные неисправности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Ф.И.О., должность лица, проводившего осмотр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Подпись лица, проводившего осмотр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Отметка об устранении неисправностей, выявленных при осмотре (устранено, дата, подпись)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9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</w:tr>
    </w:tbl>
    <w:p w:rsidR="007B7666" w:rsidRPr="008B68E6" w:rsidRDefault="007B7666" w:rsidP="008B68E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68E6">
        <w:rPr>
          <w:sz w:val="22"/>
          <w:szCs w:val="22"/>
        </w:rPr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16" w:name="Par603"/>
      <w:bookmarkEnd w:id="16"/>
      <w:r w:rsidRPr="008B68E6">
        <w:t>&lt;*&gt; Далее - объект. В журнал заносятся сведения о проведении периодических осмотров всех объектов, закрепленных за работником;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журнал должен быть прошнурован, пронумерован, подписан лицом, ответственным за организацию эксплуатации объекта, и скреплен печатью специализированной организации (при наличии).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  <w:sectPr w:rsidR="007B7666" w:rsidSect="008B68E6">
          <w:pgSz w:w="16838" w:h="11906" w:orient="landscape"/>
          <w:pgMar w:top="1418" w:right="851" w:bottom="851" w:left="851" w:header="0" w:footer="0" w:gutter="0"/>
          <w:cols w:space="720"/>
          <w:noEndnote/>
        </w:sectPr>
      </w:pPr>
    </w:p>
    <w:p w:rsidR="007B7666" w:rsidRPr="008B68E6" w:rsidRDefault="007B7666" w:rsidP="008B68E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68E6">
        <w:rPr>
          <w:sz w:val="22"/>
          <w:szCs w:val="22"/>
        </w:rPr>
        <w:t>Приложение N 7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Утверждена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приказом Федеральной службы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по экологическому, технологическому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и атомному надзору</w:t>
      </w: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от 14 августа 2017 г. N 309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rmal"/>
        <w:spacing w:line="300" w:lineRule="atLeast"/>
        <w:jc w:val="right"/>
        <w:rPr>
          <w:sz w:val="22"/>
          <w:szCs w:val="22"/>
        </w:rPr>
      </w:pPr>
      <w:r w:rsidRPr="008B68E6">
        <w:rPr>
          <w:sz w:val="22"/>
          <w:szCs w:val="22"/>
        </w:rPr>
        <w:t>Форма</w:t>
      </w:r>
    </w:p>
    <w:p w:rsidR="007B7666" w:rsidRPr="008B68E6" w:rsidRDefault="007B7666" w:rsidP="008B68E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7" w:name="Par620"/>
      <w:bookmarkEnd w:id="17"/>
      <w:r w:rsidRPr="008B68E6">
        <w:rPr>
          <w:sz w:val="22"/>
          <w:szCs w:val="22"/>
        </w:rPr>
        <w:t xml:space="preserve">                                  Журнал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  технического обслуживания и ремонта лифта,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подъемной платформы для инвалидов, пассажирского конвейера</w:t>
      </w:r>
    </w:p>
    <w:p w:rsidR="007B7666" w:rsidRPr="008B68E6" w:rsidRDefault="007B7666" w:rsidP="008B68E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B68E6">
        <w:rPr>
          <w:sz w:val="22"/>
          <w:szCs w:val="22"/>
        </w:rPr>
        <w:t xml:space="preserve">              (движущейся пешеходной дорожки), эскалатора </w:t>
      </w:r>
      <w:hyperlink w:anchor="Par658" w:tooltip="&lt;*&gt; Далее - объект. Журнал оформляется на каждый объект, должен быть прошнурован, пронумерован, подписан лицом, ответственным за организацию обслуживания и ремонта объекта, и скреплен печатью специализированной организации (при наличии)." w:history="1">
        <w:r w:rsidRPr="008B68E6">
          <w:rPr>
            <w:sz w:val="22"/>
            <w:szCs w:val="22"/>
          </w:rPr>
          <w:t>&lt;*&gt;</w:t>
        </w:r>
      </w:hyperlink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Специализированная организация 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(наименование, организационно-правовая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форма юридического лица или Ф.И.О.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   индивидуального предпринимателя)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Адрес объекта _____________________________________________________________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Наименование и тип объекта ________________________________________________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(лифт, платформа подъемная для инвалидов,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 xml:space="preserve">                                  пассажирский конвейер, эскалатор)</w:t>
      </w:r>
    </w:p>
    <w:p w:rsidR="007B7666" w:rsidRPr="008B68E6" w:rsidRDefault="007B7666" w:rsidP="008B68E6">
      <w:pPr>
        <w:pStyle w:val="ConsPlusNonformat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Заводской номер объекта ___________________________________________________</w:t>
      </w:r>
    </w:p>
    <w:p w:rsidR="007B7666" w:rsidRPr="008B68E6" w:rsidRDefault="007B7666" w:rsidP="008B68E6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8"/>
        <w:gridCol w:w="1525"/>
        <w:gridCol w:w="1424"/>
        <w:gridCol w:w="1975"/>
        <w:gridCol w:w="1830"/>
        <w:gridCol w:w="2517"/>
      </w:tblGrid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Вид проведенной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Дата проведения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Ф.И.О., должность лица, выполнившего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Подпись лица, выполнившего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Подпись лица, ответственного за организацию обслуживания и ремонта объекта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  <w:jc w:val="center"/>
            </w:pPr>
            <w:r w:rsidRPr="008B68E6">
              <w:t>6</w:t>
            </w:r>
          </w:p>
        </w:tc>
      </w:tr>
      <w:tr w:rsidR="007B7666" w:rsidRPr="008B68E6" w:rsidTr="008B68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66" w:rsidRPr="008B68E6" w:rsidRDefault="007B7666" w:rsidP="008B68E6">
            <w:pPr>
              <w:pStyle w:val="ConsPlusNormal"/>
              <w:spacing w:line="300" w:lineRule="atLeast"/>
            </w:pPr>
          </w:p>
        </w:tc>
      </w:tr>
    </w:tbl>
    <w:p w:rsidR="007B7666" w:rsidRPr="008B68E6" w:rsidRDefault="007B7666" w:rsidP="008B68E6">
      <w:pPr>
        <w:pStyle w:val="ConsPlusNormal"/>
        <w:spacing w:line="300" w:lineRule="atLeast"/>
        <w:jc w:val="both"/>
      </w:pPr>
    </w:p>
    <w:p w:rsidR="007B7666" w:rsidRPr="008B68E6" w:rsidRDefault="007B7666" w:rsidP="008B68E6">
      <w:pPr>
        <w:pStyle w:val="ConsPlusNonformat"/>
        <w:spacing w:line="300" w:lineRule="atLeast"/>
        <w:jc w:val="both"/>
      </w:pPr>
      <w:r w:rsidRPr="008B68E6">
        <w:t>Для дополнительных замечаний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r w:rsidRPr="008B68E6">
        <w:t>--------------------------------</w:t>
      </w:r>
    </w:p>
    <w:p w:rsidR="007B7666" w:rsidRPr="008B68E6" w:rsidRDefault="007B7666" w:rsidP="008B68E6">
      <w:pPr>
        <w:pStyle w:val="ConsPlusNormal"/>
        <w:spacing w:line="300" w:lineRule="atLeast"/>
        <w:ind w:firstLine="540"/>
        <w:jc w:val="both"/>
      </w:pPr>
      <w:bookmarkStart w:id="18" w:name="Par658"/>
      <w:bookmarkEnd w:id="18"/>
      <w:r w:rsidRPr="008B68E6">
        <w:t>&lt;*&gt; Далее - объект. Журнал оформляется на каждый объект, должен быть прошнурован, пронумерован, подписан лицом, ответственным за организацию обслуживания и ремонта объекта, и скреплен печатью специализированной организации (при наличии).</w:t>
      </w:r>
    </w:p>
    <w:p w:rsidR="007B7666" w:rsidRPr="008B68E6" w:rsidRDefault="007B7666" w:rsidP="008B68E6">
      <w:pPr>
        <w:spacing w:line="300" w:lineRule="atLeast"/>
      </w:pPr>
    </w:p>
    <w:p w:rsidR="007B7666" w:rsidRPr="008B68E6" w:rsidRDefault="007B7666" w:rsidP="008B68E6">
      <w:pPr>
        <w:spacing w:line="300" w:lineRule="atLeast"/>
      </w:pPr>
    </w:p>
    <w:sectPr w:rsidR="007B7666" w:rsidRPr="008B68E6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666" w:rsidRDefault="007B7666">
      <w:r>
        <w:separator/>
      </w:r>
    </w:p>
  </w:endnote>
  <w:endnote w:type="continuationSeparator" w:id="0">
    <w:p w:rsidR="007B7666" w:rsidRDefault="007B7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 w:rsidP="00DF5729">
    <w:pPr>
      <w:jc w:val="center"/>
      <w:rPr>
        <w:sz w:val="2"/>
        <w:szCs w:val="2"/>
      </w:rPr>
    </w:pPr>
  </w:p>
  <w:p w:rsidR="007B7666" w:rsidRDefault="007B7666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666" w:rsidRDefault="007B7666">
      <w:r>
        <w:separator/>
      </w:r>
    </w:p>
  </w:footnote>
  <w:footnote w:type="continuationSeparator" w:id="0">
    <w:p w:rsidR="007B7666" w:rsidRDefault="007B76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 w:rsidP="00DF5729">
    <w:pPr>
      <w:jc w:val="center"/>
      <w:rPr>
        <w:sz w:val="2"/>
        <w:szCs w:val="2"/>
      </w:rPr>
    </w:pPr>
  </w:p>
  <w:p w:rsidR="007B7666" w:rsidRDefault="007B766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7B7666" w:rsidRDefault="007B766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7B7666" w:rsidRPr="00DC174E" w:rsidRDefault="007B766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7B7666" w:rsidRPr="00DC174E" w:rsidRDefault="007B766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7B7666" w:rsidRPr="00DC174E" w:rsidRDefault="007B766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7B7666" w:rsidRDefault="007B766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66" w:rsidRDefault="007B766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B7666"/>
    <w:rsid w:val="00854060"/>
    <w:rsid w:val="008A40F2"/>
    <w:rsid w:val="008B68E6"/>
    <w:rsid w:val="00BC778D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1C60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1C60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1C6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03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13</Pages>
  <Words>4690</Words>
  <Characters>26735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7 декабря 2017 г</dc:title>
  <dc:subject/>
  <dc:creator>Информ-аналит отдел</dc:creator>
  <cp:keywords/>
  <dc:description/>
  <cp:lastModifiedBy>Информ-аналит отдел</cp:lastModifiedBy>
  <cp:revision>3</cp:revision>
  <dcterms:created xsi:type="dcterms:W3CDTF">2017-12-14T15:45:00Z</dcterms:created>
  <dcterms:modified xsi:type="dcterms:W3CDTF">2017-12-14T15:45:00Z</dcterms:modified>
</cp:coreProperties>
</file>