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28" w:rsidRPr="00B624E4" w:rsidRDefault="005E5528" w:rsidP="007C03F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624E4">
        <w:rPr>
          <w:sz w:val="22"/>
          <w:szCs w:val="22"/>
        </w:rPr>
        <w:t xml:space="preserve">Зарегистрировано в Минюсте России 7 декабря </w:t>
      </w:r>
      <w:smartTag w:uri="urn:schemas-microsoft-com:office:smarttags" w:element="metricconverter">
        <w:smartTagPr>
          <w:attr w:name="ProductID" w:val="2017 г"/>
        </w:smartTagPr>
        <w:r w:rsidRPr="00B624E4">
          <w:rPr>
            <w:sz w:val="22"/>
            <w:szCs w:val="22"/>
          </w:rPr>
          <w:t>2017 г</w:t>
        </w:r>
      </w:smartTag>
      <w:r w:rsidRPr="00B624E4">
        <w:rPr>
          <w:sz w:val="22"/>
          <w:szCs w:val="22"/>
        </w:rPr>
        <w:t>. N 49172</w:t>
      </w:r>
    </w:p>
    <w:p w:rsidR="005E5528" w:rsidRPr="00B624E4" w:rsidRDefault="005E5528" w:rsidP="007C03F6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МИНИСТЕРСТВО ЗДРАВООХРАНЕНИЯ РОССИЙСКОЙ ФЕДЕРАЦИИ</w:t>
      </w:r>
    </w:p>
    <w:p w:rsidR="005E5528" w:rsidRPr="00B624E4" w:rsidRDefault="005E5528" w:rsidP="007C03F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ПРИКАЗ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 xml:space="preserve">от 10 ноября </w:t>
      </w:r>
      <w:smartTag w:uri="urn:schemas-microsoft-com:office:smarttags" w:element="metricconverter">
        <w:smartTagPr>
          <w:attr w:name="ProductID" w:val="2017 г"/>
        </w:smartTagPr>
        <w:r w:rsidRPr="00B624E4">
          <w:rPr>
            <w:sz w:val="22"/>
            <w:szCs w:val="22"/>
          </w:rPr>
          <w:t>2017 г</w:t>
        </w:r>
      </w:smartTag>
      <w:r w:rsidRPr="00B624E4">
        <w:rPr>
          <w:sz w:val="22"/>
          <w:szCs w:val="22"/>
        </w:rPr>
        <w:t>. N 908н</w:t>
      </w:r>
    </w:p>
    <w:p w:rsidR="005E5528" w:rsidRPr="00B624E4" w:rsidRDefault="005E5528" w:rsidP="007C03F6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ОБ УТВЕРЖДЕНИИ АДМИНИСТРАТИВНОГО РЕГЛАМЕНТА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 ПРЕДОСТАВЛЕНИЮ ОРГАНАМИ ИСПОЛНИТЕЛЬНОЙ ВЛАСТИ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СУБЪЕКТОВ РОССИЙСКОЙ ФЕДЕРАЦИИ ГОСУДАРСТВЕННОЙ УСЛУГИ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 ЛИЦЕНЗИРОВАНИЮ ДЕЯТЕЛЬНОСТИ ПО ОБОРОТУ НАРКОТИЧЕСКИХ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СРЕДСТВ И ПСИХОТРОПНЫХ ВЕЩЕСТВ (ЗА ИСКЛЮЧЕНИЕМ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ДЕЯТЕЛЬНОСТИ, ОСУЩЕСТВЛЯЕМОЙ ОРГАНИЗАЦИЯМИ ОПТОВОЙ ТОРГОВЛИ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ЛЕКАРСТВЕННЫМИ СРЕДСТВАМИ И АПТЕЧНЫМИ ОРГАНИЗАЦИЯМИ,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ПОДВЕДОМСТВЕННЫМИ ФЕДЕРАЛЬНЫМ ОРГАНАМ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ИСПОЛНИТЕЛЬНОЙ ВЛАСТИ)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В соответствии с федеральными законами от 27 июля </w:t>
      </w:r>
      <w:smartTag w:uri="urn:schemas-microsoft-com:office:smarttags" w:element="metricconverter">
        <w:smartTagPr>
          <w:attr w:name="ProductID" w:val="2010 г"/>
        </w:smartTagPr>
        <w:r w:rsidRPr="00B624E4">
          <w:rPr>
            <w:sz w:val="22"/>
            <w:szCs w:val="22"/>
          </w:rPr>
          <w:t>2010 г</w:t>
        </w:r>
      </w:smartTag>
      <w:r w:rsidRPr="00B624E4">
        <w:rPr>
          <w:sz w:val="22"/>
          <w:szCs w:val="22"/>
        </w:rPr>
        <w:t xml:space="preserve">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3880; N 29, ст. 4291; N 30, ст. 4587; N 49, ст. 7061; 2012, N 31, ст. 4322; 2013, N 14, ст. 1651; N 27, ст. 3477, 3480; N 30, ст. 4084; N 51, ст. 6679; N 52, ст. 6952, 6961, 7009; 2014, N 26, ст. 3366; N 30, ст. 4264; N 49, ст. 6928; 2015, N 1, ст. 67, 72; N 10, ст. 1393; N 29, ст. 4342, 4376; 2016, N 7, ст. 916; N 27, ст. 4293, 4294; 2017, N 1, ст. 12), от 21 ноября </w:t>
      </w:r>
      <w:smartTag w:uri="urn:schemas-microsoft-com:office:smarttags" w:element="metricconverter">
        <w:smartTagPr>
          <w:attr w:name="ProductID" w:val="2011 г"/>
        </w:smartTagPr>
        <w:r w:rsidRPr="00B624E4">
          <w:rPr>
            <w:sz w:val="22"/>
            <w:szCs w:val="22"/>
          </w:rPr>
          <w:t>2011 г</w:t>
        </w:r>
      </w:smartTag>
      <w:r w:rsidRPr="00B624E4">
        <w:rPr>
          <w:sz w:val="22"/>
          <w:szCs w:val="22"/>
        </w:rPr>
        <w:t xml:space="preserve">. N 323-ФЗ "Об основах охраны здоровья граждан в Российской Федерации" (Собрание законодательства Российской Федерации, 2011, N 48, ст. 6724; 2012, N 26, ст. 3442, 3446; 2013, N 27, ст. 3459, 3477; N 30, ст. 4038; N 39, ст. 4883; N 48, ст. 6165; N 52, ст. 6951; 2014, N 23, ст. 2930; N 30, ст. 4106, 4244, 4247, 4257; N 43, ст. 5798; N 49, ст. 6927; 2015, N 1, ст. 72, 85; N 10, ст. 1403, 1425; N 14, ст. 2018; N 27, ст. 3951; N 29, ст. 4339, 4356, 4359, 4397; N 51, ст. 7245; 2016, N 1, ст. 9, 28; N 18, ст. 2488; N 27, ст. 4219), постановлением Правительства Российской Федерации от 16 мая </w:t>
      </w:r>
      <w:smartTag w:uri="urn:schemas-microsoft-com:office:smarttags" w:element="metricconverter">
        <w:smartTagPr>
          <w:attr w:name="ProductID" w:val="2011 г"/>
        </w:smartTagPr>
        <w:r w:rsidRPr="00B624E4">
          <w:rPr>
            <w:sz w:val="22"/>
            <w:szCs w:val="22"/>
          </w:rPr>
          <w:t>2011 г</w:t>
        </w:r>
      </w:smartTag>
      <w:r w:rsidRPr="00B624E4">
        <w:rPr>
          <w:sz w:val="22"/>
          <w:szCs w:val="22"/>
        </w:rPr>
        <w:t>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506) приказываю: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Утвердить прилагаемый Административный </w:t>
      </w:r>
      <w:hyperlink w:anchor="Par34" w:tooltip="АДМИНИСТРАТИВНЫЙ РЕГЛАМЕНТ" w:history="1">
        <w:r w:rsidRPr="00B624E4">
          <w:rPr>
            <w:sz w:val="22"/>
            <w:szCs w:val="22"/>
          </w:rPr>
          <w:t>регламент</w:t>
        </w:r>
      </w:hyperlink>
      <w:r w:rsidRPr="00B624E4">
        <w:rPr>
          <w:sz w:val="22"/>
          <w:szCs w:val="22"/>
        </w:rPr>
        <w:t xml:space="preserve"> по предоставлению органами исполнительной власти субъектов Российской Федерации государственной услуги по лицензированию деятельности по обороту наркотических средств и психотропных веществ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Министр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В.И.СКВОРЦОВА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624E4">
        <w:rPr>
          <w:sz w:val="22"/>
          <w:szCs w:val="22"/>
        </w:rPr>
        <w:t>Утвержден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приказом Министерства здравоохранения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Российской Федерации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 xml:space="preserve">от 10 ноября </w:t>
      </w:r>
      <w:smartTag w:uri="urn:schemas-microsoft-com:office:smarttags" w:element="metricconverter">
        <w:smartTagPr>
          <w:attr w:name="ProductID" w:val="2017 г"/>
        </w:smartTagPr>
        <w:r w:rsidRPr="00B624E4">
          <w:rPr>
            <w:sz w:val="22"/>
            <w:szCs w:val="22"/>
          </w:rPr>
          <w:t>2017 г</w:t>
        </w:r>
      </w:smartTag>
      <w:r w:rsidRPr="00B624E4">
        <w:rPr>
          <w:sz w:val="22"/>
          <w:szCs w:val="22"/>
        </w:rPr>
        <w:t>. N 908н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4"/>
      <w:bookmarkEnd w:id="0"/>
      <w:r w:rsidRPr="00B624E4">
        <w:rPr>
          <w:sz w:val="22"/>
          <w:szCs w:val="22"/>
        </w:rPr>
        <w:t>АДМИНИСТРАТИВНЫЙ РЕГЛАМЕНТ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 ПРЕДОСТАВЛЕНИЮ ОРГАНАМИ ИСПОЛНИТЕЛЬНОЙ ВЛАСТИ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СУБЪЕКТОВ РОССИЙСКОЙ ФЕДЕРАЦИИ ГОСУДАРСТВЕННОЙ УСЛУГИ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 ЛИЦЕНЗИРОВАНИЮ ДЕЯТЕЛЬНОСТИ ПО ОБОРОТУ НАРКОТИЧЕСКИХ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СРЕДСТВ И ПСИХОТРОПНЫХ ВЕЩЕСТВ (ЗА ИСКЛЮЧЕНИЕМ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ДЕЯТЕЛЬНОСТИ, ОСУЩЕСТВЛЯЕМОЙ ОРГАНИЗАЦИЯМИ ОПТОВОЙ ТОРГОВЛИ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ЛЕКАРСТВЕННЫМИ СРЕДСТВАМИ И АПТЕЧНЫМИ ОРГАНИЗАЦИЯМИ,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ПОДВЕДОМСТВЕННЫМИ ФЕДЕРАЛЬНЫМ ОРГАНАМ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ИСПОЛНИТЕЛЬНОЙ ВЛАСТИ)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I. Общие положения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Предмет регулирования Административного регламента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1. Административный регламент по предоставлению органами исполнительной власти субъектов Российской Федерации государственной услуги по лицензированию деятельности по обороту наркотических средств и психотропных веществ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 (далее - Административный регламент) определяет порядок и стандарт предоставления органами исполнительной власти субъектов Российской Федерации, уполномоченными на осуществление лицензирования (далее - лицензирующий орган), государственной услуги по лицензированию деятельности по обороту наркотических средств и психотропных веществ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 (далее соответственно - государственная услуга, деятельность по обороту наркотических средств и психотропных веществ).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2. В рамках предоставления государственной услуги лицензированию (в части предоставления и переоформления лицензий, предоставления дубликатов лицензий и копий лицензий, осуществления лицензионного контроля в отношении соискателей лицензий и лицензиатов, представивших заявления о переоформлении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и переоформлении лицензий, утверждения форм уведомлений, выписок из указанных реестров лицензий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адресов электронной почты, по которым пользователями этой информации могут быть направлены запросы и получена запрашиваемая информация) подлежит деятельность по обороту наркотических средств и психотропных веществ, внесенных в списки I, II и III перечня наркотических средств,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B624E4">
          <w:rPr>
            <w:sz w:val="22"/>
            <w:szCs w:val="22"/>
          </w:rPr>
          <w:t>1998 г</w:t>
        </w:r>
      </w:smartTag>
      <w:r w:rsidRPr="00B624E4">
        <w:rPr>
          <w:sz w:val="22"/>
          <w:szCs w:val="22"/>
        </w:rPr>
        <w:t>. N 681 (Собрание законодательства Российской Федерации, 1998, N 27, ст. 3198; 2004, N 8, ст. 663; N 47, ст. 4666; 2006, N 29, ст. 3253; 2007, N 28, ст. 3439; 2009, N 26, ст. 3183; N 52, ст. 6572; 2010, N 3, ст. 314; N 17, ст. 2100; N 24, ст. 3035; N 28, ст. 3703; N 31, ст. 4271; N 45, ст. 5864; N 50, ст. 6696, ст. 6720; 2011, N 10, ст. 1390; N 12, ст. 1635; N 29, ст. 4466, ст. 4473; N 42, ст. 5921; N 51, ст. 7534; 2012, N 10, ст. 1232; N 11, ст. 1295; N 19, ст. 2400; N 22, ст. 2864; N 37, ст. 5002; N 48, ст. 6686; N 49, ст. 6861; 2013, N 9, ст. 953; N 25, ст. 3159; N 29, ст. 3962; N 37, ст. 4706; N 46, ст. 5943; N 51, ст. 6869; 2014, N 14, ст. 1626; N 23, ст. 2987; N 27, ст. 3763; N 44, ст. 6068; N 51, ст. 7430; 2015, N N 11, ст. 1593; N 16, ст. 2368; N 20, ст. 2914; N 28, ст. 4232; N 42, ст. 5805; 2016, N 15, ст. 2088; 2017, N 4, ст. 671; N 10, ст. 1481; N 23, ст. 3330; N 30, ст. 4664; N 33, ст. 5182) (далее - перечень),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3. Деятельность по обороту наркотических средств и психотропных веществ включает работы и услуги, установленные Положением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утвержденным постановлением Правительства Российской Федерации от 22 декабря </w:t>
      </w:r>
      <w:smartTag w:uri="urn:schemas-microsoft-com:office:smarttags" w:element="metricconverter">
        <w:smartTagPr>
          <w:attr w:name="ProductID" w:val="2011 г"/>
        </w:smartTagPr>
        <w:r w:rsidRPr="00B624E4">
          <w:rPr>
            <w:sz w:val="22"/>
            <w:szCs w:val="22"/>
          </w:rPr>
          <w:t>2011 г</w:t>
        </w:r>
      </w:smartTag>
      <w:r w:rsidRPr="00B624E4">
        <w:rPr>
          <w:sz w:val="22"/>
          <w:szCs w:val="22"/>
        </w:rPr>
        <w:t>. N 1085 "О лицензировании деятельности по обороту наркотических средств, психотропных веществ и их прекурсоров, культивированию наркосодержащих растений" (Собрание законодательства Российской Федерации, 2012, N 1, ст. 130, N 22, ст. 2879, N 37, ст. 5002; 2015, N 33, ст. 4837; 2016, N 40, ст. 5738; 2017, N 28, ст. 4165) (далее - Положение о лицензировании деятельности по обороту наркотических средств, психотропных веществ и их прекурсоров, культивированию наркосодержащих растений).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Круг заявителей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4. Заявителями на получение государственной услуги (далее - заявители) могут являться: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юридические лица (за исключением организаций оптовой торговли лекарственными средствами и аптечных организаций, подведомственных федеральным органам исполнительной власти), имеющие намерение осуществлять или осуществляющие деятельность по обороту наркотических средств и психотропных веществ (далее соответственно - соискатель лицензии, лицензиат), либо уполномоченные представители указанных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физические и юридические лица, обратившиеся за предоставлением выписки о конкретном лицензиате из реестра лицензий на осуществление деятельности по обороту наркотических средств и психотропных веществ и иной информации по предоставлению государственной услуги.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Требование к порядку информирования о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61"/>
      <w:bookmarkEnd w:id="1"/>
      <w:r w:rsidRPr="00B624E4">
        <w:rPr>
          <w:sz w:val="22"/>
          <w:szCs w:val="22"/>
        </w:rPr>
        <w:t>5. Информирование о порядке предоставления государственной услуги осуществляется лицензирующим органом: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посредством размещения информации, в том числе о графике приема заявителей и номерах телефонов для справок (консультаций):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на официальном сайте лицензирующего органа в информационно-телекоммуникационной сети "Интернет";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на сайте федеральной государственной информационной системы "Единый портал государственных и муниципальных услуг (функций)" (www.gosuslugi.ru) (далее - Единый портал государственных и муниципальных услуг (функций);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на информационных стендах в помещении приемной лицензирующего органа;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по номерам телефонов для справок.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6. Заявление о предоставлении государственной услуги с приложением документов в электронной форме может быть направлено заявителем в лицензирующий орган через его официальный сайт в сети "Интернет" или Единый портал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7. Формы заявления о предоставлении государственной услуги и документов, оформляемых непосредственно заявителями, и представляемых в лицензирующий орган для получения государственной услуги в электронном виде, должны быть доступны для копирования и заполнения в электронном виде на официальном сайте лицензирующего органа в информационно-телекоммуникационной сети "Интернет", Едином портале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8. Использование электронной подписи при подаче в лицензирующий орган заявления и прилагаемых к нему электронных документов осуществляется с момента создания учетной записи в информационной системе.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9. На информационных стендах лицензирующего органа размещаются следующие информационные материалы: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информация о порядке предоставления государственной услуги, в том числе информация о месте приема заявителей и установленных для приема заявителей днях и часах;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перечень нормативных правовых актов, регламентирующих предоставление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формы заявлений и иных документов, необходимых для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информация, необходимая для заполнения реквизитов распоряжения о переводе денежных средств для уплаты государственной пошлины, предусмотренная Правилами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налогов, сборов за совершение налоговыми органами юридически значимых действий, страховых взносов, иных платежей, администрируемых налоговыми органами, и таможенных и иных платежей, администрируемых таможенными органами), утвержденными приказом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Министерством юстиции Российской Федерации 30 декабря 2013 г., регистрационный N 30913), с изменениями, внесенными приказами Министерства финансов Российской Федерации от 30 октября 2014 г. N 126н (зарегистрирован Министерством юстиции Российской Федерации 2 декабря 2014 г., регистрационный N 35053), от 23 сентября 2015 г. N 148н (зарегистрирован Министерством юстиции Российской Федерации 27 ноября 2015 г., регистрационный N 39883), в том числе уникальный идентификатор начислений (УИН).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10. Информация о поданных заявлениях, ходе рассмотрения документов и принятии решения о предоставлении (отказе в предоставлении) лицензии на осуществление деятельности по обороту наркотических средств и психотропных веществ (далее - лицензия) и переоформлении (отказе в переоформлении) лицензии должна быть доступна заявителям на официальном сайте лицензирующего органа в информационно-телекоммуникационной сети "Интернет".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11. Сведения о ходе (этапе) принятия лицензирующим органом решения о предоставлении (отказе в предоставлении) лицензии, переоформлении (отказе в переоформлении) лицензии, проведения проверки соответствия соискателя лицензии (лицензиата) лицензионным требованиям при осуществлении деятельности по обороту наркотических средств и психотропных веществ размещаются на официальном сайте лицензирующего органа в сети "Интернет" и на Едином портале государственных и муниципальных услуг (функций) в порядке, установленном постановлением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6274; N 49, ст. 7284; 2013, N 45, ст. 5807; 2014, N 50, ст. 7113; 2015, N 1, ст. 283; N 8, ст. 1175; 2017, N 20, ст. 2913; N 23, ст. 3352; N 32, ст. 5065; N 41, ст. 5981; N 44, ст. 6523).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12. Информация, относящаяся к осуществлению деятельности по обороту наркотических средств, психотропных веществ, предусмотренная частями 1 и 2 статьи 21 Федерального закона от 4 мая 2011 г. N 99-ФЗ "О лицензировании отдельных видов деятельности" (Собрание законодательства Российской Федерации, 2011, N 19, ст. 2716, N 30, ст. 4590, N 43, ст. 5971, N 48, ст. 6728; 2012, N 26, ст. 3446, N 31, ст. 4322; 2013, N 9, ст. 874, N 27, ст. 3477; 2014, N 30, ст. 4256; N 42, ст. 5615; 2015, N 1, ст. 11, ст. 72; N 27, ст. 3951; N 29, ст. 4339, ст. 4342, ст. 4389; N 44, ст. 6047; 2016, N 1, ст. 50, 51; 2017, N 31, ст. 4765), размещается на официальном сайте лицензирующего органа в информационно-телекоммуникационной сети "Интернет" и (или) на информационных стендах в помещении лицензирующего органа в течение 10 рабочих дней с даты: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официального опубликования нормативных правовых актов, устанавливающих обязательные требования к лицензированию деятельности по обороту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принятия лицензирующим органом решения о предоставлении, прекращении действия лицензии, приостановлении, возобновлении действия, а также переоформлении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получения сведений о ликвидации юридического лица или прекращении его деятельности в результате реорганизации;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вступления в законную силу решения суда об аннулировании лицензии.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II. Стандарт предоставления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Наименование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13. Государственная услуга по лицензированию деятельности по обороту наркотических средств и психотропных веществ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Наименование органа исполнительной власти, предоставляющего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государственную услугу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14. Государственная услуга предоставляется уполномоченными органами исполнительной власти субъектов Российской Федерации (лицензирующими органами).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93"/>
      <w:bookmarkEnd w:id="2"/>
      <w:r w:rsidRPr="00B624E4">
        <w:rPr>
          <w:sz w:val="22"/>
          <w:szCs w:val="22"/>
        </w:rPr>
        <w:t>15. Для предоставления государственной услуги необходимы документы (сведения), находящиеся в распоряжении следующих федеральных органов исполнительной власти: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Министерство внутренних дел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Федеральная налоговая служба;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Федеральная служба государственной регистрации, кадастра и картографии.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16. Лицензирующие органы, предоставляющие государственную услугу,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федеральные органы исполнительной власти, указанные в </w:t>
      </w:r>
      <w:hyperlink w:anchor="Par93" w:tooltip="15. Для предоставления государственной услуги необходимы документы (сведения), находящиеся в распоряжении следующих федеральных органов исполнительной власти:" w:history="1">
        <w:r w:rsidRPr="00B624E4">
          <w:rPr>
            <w:sz w:val="22"/>
            <w:szCs w:val="22"/>
          </w:rPr>
          <w:t>пункте 15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Описание результата предоставления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17. Результатом предоставления государственной услуги является: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предоставление (отказ в предоставлении)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переоформление (отказ в переоформлении)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выдача дубликата лицензии, копии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предоставление сведений из реестра лицензий;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прекращение действия лицензии по заявлению лицензиата.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Срок предоставления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10"/>
      <w:bookmarkEnd w:id="3"/>
      <w:r w:rsidRPr="00B624E4">
        <w:rPr>
          <w:sz w:val="22"/>
          <w:szCs w:val="22"/>
        </w:rPr>
        <w:t>18. Срок предоставления государственной услуги при осуществлении административных процедур: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11"/>
      <w:bookmarkEnd w:id="4"/>
      <w:r w:rsidRPr="00B624E4">
        <w:rPr>
          <w:sz w:val="22"/>
          <w:szCs w:val="22"/>
        </w:rPr>
        <w:t xml:space="preserve">1) принятие решения о предоставлении (об отказе в предоставлении) лицензии - 45 рабочих дней со дня поступления в лицензирующий орган надлежащим образом оформленного заявления о предоставлении лицензии и документов (сведений), предусмотренных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пунктом 21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12"/>
      <w:bookmarkEnd w:id="5"/>
      <w:r w:rsidRPr="00B624E4">
        <w:rPr>
          <w:sz w:val="22"/>
          <w:szCs w:val="22"/>
        </w:rPr>
        <w:t xml:space="preserve">2) принятие решения о переоформлении (об отказе в переоформлении) лицензии (в случаях реорганизации юридического лица в форме преобразования, изменения его наименования, адреса места нахождения) - 10 рабочих дней со дня поступления в лицензирующий орган надлежащим образом оформленного заявления о переоформлении лицензии и документов (сведений), предусмотренных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пунктом 22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13"/>
      <w:bookmarkEnd w:id="6"/>
      <w:r w:rsidRPr="00B624E4">
        <w:rPr>
          <w:sz w:val="22"/>
          <w:szCs w:val="22"/>
        </w:rPr>
        <w:t xml:space="preserve">3) принятие решения о переоформлении (об отказе в переоформлении) лицензии (в случаях изменения адресов мест осуществления юридическим лицом лицензируемого вида деятельности, перечня выполняемых работ, оказываемых услуг, составляющих лицензируемый вид деятельности) - 30 рабочих дней со дня поступления в лицензирующий орган надлежащим образом оформленного заявления о переоформлении лицензии и документов (сведений), предусмотренных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пунктами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выдача (направление) лицензии - 3 рабочих дня после дня подписания и регистрации лицензии в реестре лицензий;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5) выдача дубликата лицензии, копии лицензии - 3 рабочих дня с даты поступления в лицензирующий орган документов (сведений), предусмотренных </w:t>
      </w:r>
      <w:hyperlink w:anchor="Par200" w:tooltip="27. Для получения дубликата (копии) лицензии необходимы следующие документы:" w:history="1">
        <w:r w:rsidRPr="00B624E4">
          <w:rPr>
            <w:sz w:val="22"/>
            <w:szCs w:val="22"/>
          </w:rPr>
          <w:t>пунктом 27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предоставление информации из реестра лицензий - 5 рабочих дней с даты поступления в лицензирующий орган заявления о предоставлении таких сведений.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19. В течение 3 рабочих дней после принятия решения о приостановлении действия лицензии, аннулировании лицензии, прекращении действия лицензии лицензиату вручается уведомление по формам, установленным лицензирующим органом, или направляется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Перечень нормативных правовых актов, регулирующих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отношения, возникающие в связи с предоставлением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20. Предоставление государственной услуги осуществляется в соответствии с: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Федеральным законом от 8 января 1998 г. N 3-ФЗ "О наркотических и психотропных веществах" (Собрание законодательства Российской Федерации, 1998, N 2, ст. 219; 2002, N 30, ст. 3033; 2003, N 2, ст. 167; N 27, ст. 2700; 2004, N 49, ст. 4845; 2005, N 19, ст. 1752; 2006, N 43, ст. 4412; N 44, ст. 4535; 2007, N 30, ст. 3748; N 31, ст. 4011; 2008, N 30, ст. 3592; N 48, ст. 5515; N 52, ст. 6233; 2009, N 29, ст. 3588, ст. 3614; 2010, N 21, ст. 2525; N 31, ст. 4192; 2011, N 1, ст. 16, ст. 29; N 15, ст. 2039; N 25, ст. 3532; N 49, ст. 7061; 2012, N 10, ст. 1166; N 53, ст. 7630; 2013, N 30, ст. 4057; N 48, ст. 6165; 2014, N 23, ст. 2930; 2015, N 1, ст. 54; N 6, ст. 885; N 29, ст. 4388; 2016, N 1, ст. 28; N 15, ст. 2052; 2017, N 27, ст. 4160; N 27, ст. 4238) (далее - Федеральный закон N 3-ФЗ);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Налоговым кодексом Российской Федерации (часть вторая) (Собрание законодательства Российской Федерации, 2000, N 32, ст. 3340, 3341; 2001, N 1, ст. 18; N 23, ст. 2289; N 33, ст. 3413, 3421, 3429; N 49, ст. 4554, 4564; N 53, ст. 5015, 5023; 2002; N 1, ст. 4; N 22, ст. 2026; N 30, ст. 3021, 3027, 3033; N 52, ст. 5132, 5138; 2003, N 1, ст. 2, 6, 8; N 19, ст. 1749; N 21, ст. 1958; N 23, ст. 2174; N 26, ст. 2567; N 27, ст. 2700; N 28, ст. 2874, 2879, 2886; N 46, ст. 4435, 4443, 4444; N 50, ст. 4849; N 52, ст. 5030; 2004, N 15, ст. 1342; N 27, ст. 2711, 2713, 2715; N 30, ст. 3083, 3084, 3088; N 31, ст. 3219, 3220, 3222, 3231; N 34, ст. 3517, 3518, 3520, 3522, 3523, 3524, 3525, 3527; N 35, ст. 3607; N 41, ст. 3994; N 45, ст. 4377; N 49, ст. 4840; 2005, N 1, ст. 9, 29, 30, 34, 38; N 21, ст. 1918; N 23, ст. 2201; N 24, ст. 2312; N 25, ст. 2427, 2428, 2429; N 27, ст. 2707, 2710, 2717; N 30, ст. 3101, 3104, 3112, 3117, 3118, 3128, 3129, 3130; N 43, ст. 4350; N 50, ст. 5246; N 52, ст. 5581; 2006, N 1, ст. 12, 16; N 3, ст. 280; N 10, ст. 1065; N 12, ст. 1233; N 23, ст. 2380, 2382; N 27, ст. 2881; N 30, ст. 3295; N 31, ст. 3433, 3436, 3443, 3450, 3452; N 43, ст. 4412, N 45, ст. 4627, 4628, 4629, 4630; N 47, ст. 4819, N 50, ст. 5279, 5286; N 52, ст. 5498; 2007; N 1, ст. 7, 20, 31, ст. 39; N 13, ст. 1465; N 21, ст. 2461, 2462, 2463; N 22, ст. 2563, 2564; N 23, ст. 2691; N 31, ст. 3991, 3995, 4013; N 45, ст. 5416, 5417, 5432; N 46, ст. 5553, 5554, 5557; N 49, ст. 6045, 6046, 6071; N 50, ст. 6237, 6245, 6246; 2008, N 18, ст. 1942; N 26, ст. 3022; N 27, ст. 3126; N 30, ст. 3577, 3591, 3598, 3611, ст. 3614, 3616; N 42, ст. 4697; N 48, ст. 5500, 5503, 5504, 5519; N 49, ст. 5723, 5749; N 52, ст. 6218, 6219, 6227, 6236, 6237; 2009, N 1, ст. 13, 19, 21, 22, 31; N 11, ст. 1265; N 18, ст. 2147; N 23, ст. 2772, 2775; N 26, ст. 3123; N 29, ст. 3582, 3598, 3602, 3625, 3638, 3639, 3641, 3642; N 30, ст. 3735, 3739; N 39, ст. 4534; N 44, ст. 5171; N 45, ст. 5271; N 48, ст. 5711, 5725, 5726, 5731, 5732, 5733, 5734, 5737; N 51, ст. 6153, 6155; N 52, ст. 6444, 6450, 6455; 2010, N 15, ст. 1737, 1746; N 18, ст. 2145; N 19, ст. 2291; N 21, ст. 2524; N 23, ст. 2797; N 25, ст. 3070; N 28, ст. 3553; N 31, ст. 4176, 4186, 4198; N 32, ст. 4298; N 40, ст. 4969; N 45, ст. 5750, 5756; N 46, ст. 5918; N 47, ст. 6034; N 48, ст. 6247, 6248, 6249, 6250, 6251; N 49, ст. 6409; 2011, N 1, ст. 7, 9, 21, 37; N 11, ст. 1492, 1494; N 17, ст. 2311, 2318; N 23, ст. 3262, 3265; N 24, ст. 3357; N 26, ст. 3652; N 27, ст. 3881; N 29, ст. 4291; N 30, ст. 4563, 4566, 4575, 4583, 4587, 4593, 4596, 4597, 4606; N 45, ст. 6335; N 47, ст. 6608, 6609, 6610, 6611; N 48, ст. 6729, 6731; N 49, ст. 7014, 7015, 7016, 7017, 7037, 7043, 7061, 7063; N 50, ст. 7347; 2012, N 14, ст. 1545; N 18, ст. 2128; N 19, ст. 2281; N 24, ст. 3066; N 26, ст. 3447; N 27, ст. 3587, 3588; N 29, ст. 3980; N 31, ст. 4319, 4322, 4334; N 41, ст. 5526, 5527; N 49, ст. 6747, 6748, 6749, 6750, 6751; N 50, ст. 6958; N 53, ст. 7596, 7603, 7604, 7607, 7619; 2013, N 14, ст. 1647; N 19, ст. 2321; N 23, ст. 2866, 2888, 2889; N 27, ст. 3444; N 30, ст. 4031, 4046, 4048, 4049, 4081, 4084; N 40, ст. 5033, 5037, 5038, 5039; N 44, ст. 5640, 5645, 5646; N 48, ст. 6165; N 49, ст. 6335; N 52, ст. 6981, 6985; 2014, N 8, ст. 737; N 14, ст. 1544; N 16, ст. 1835, 1838; N 19, ст. 2313, 2314, 2321; N 23, ст. 2936, 2938; N 26, ст. 3372, 3373, 3393, 3404; N 30, ст. 4220, 4222, 4239, 4240, 4245; N 40, ст. 5315, 5316; N 43, ст. 5796, 5799; N 45, ст. 6157, 6159; N 48, ст. 6647, 6648, 6649, 6650, 6657, 6660, 6661, 6662, 6663; 2015, N 1, ст. 5, 13, 15, 16, 17, 18, 30, 31, 32, 33; N 10, ст. 1393, 1402; N 14, ст. 2023, 2024, 2025; N 18, ст. 2613, 2615, 2616; N 24, ст. 3373, 3377; N 27, ст. 3948, 3968, 3969; N 29, ст. 4340, 4358; N 41, ст. 5632; N 48, ст. 6683, 6684,6685, 6686, 6687, 6688, 6689, 6691, 6692, 6693, 6694; 2016, N 1, ст. 6, 16, 17, 18; N 6, ст. 763; N 7, ст. 907, 920; N 9, ст. 1169; N 10, ст. 1322; N 11, ст. 1480, 1489; N 14, ст. 1902; N 15, ст. 2059, 2061, 2063, 2064; N 22, ст. 3092, 3098; N 23, ст. 3298; N 26, ст. 3856; N 27, ст. 4158, 4161, 4175, 4178, 4179, 4180, 4182) (далее - Налоговый кодекс Российской Федерации);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Федеральным законом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6249; 2009, N 18, ст. 2140; N 29, ст. 3601; N 48, ст. 5711; N 52, ст. 6441; 2010, N 17, ст. 1988; N 18, ст. 2142; N 31, ст. 4160, 4193, 4196; N 32, ст. 4298; 2011, N 1, ст. 20; N 17, ст. 2310; N 23, ст. 3263; N 27, ст. 3880; N 30, ст. 4590; N 48, ст. 6728; 2012, N 19, ст. 2281; N 26, ст. 3446; N 31, ст. 4320, 4322; N 47, ст. 6402; 2013, N 9, ст. 874; N 27, ст. 3477; N 30, ст. 4041, 4243; N 44, ст. 5633; N 48, ст. 6165; N 49, ст. 6338; N 52, ст. 6961, 6979, 6981; 2014, N 11, ст. 1092, 1098; N 26, ст. 3366; N 30, ст. 4220, 4235, 4243, 4256; N 42, ст. 5615; N 48, ст. 6659; 2015, N 1, ст. 53, 64; 72; 85; N 14, ст. 2022; N 18, ст. 2614; N 27, ст. 3950; N 29, ст. 4339; 4362; 4372; 4389; N 48, ст. 6707; 2016, N 11, ст. 1495; N 18, ст. 2503; N 27, ст. 4160, 4187, 4194, 4287; N 50, ст. 6975; 2017, N 9, ст. 1276; N 18, ст. 2673; N 45, ст. 6582, официальный интернет-портал правовой информации http://www.pravo.gov.ru, 27.11.2017);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Федеральным законом от 9 февраля 2009 г. N 8-ФЗ "Об обеспечении доступа к информации о деятельности государственных органов и органов местного самоуправления" (Собрание законодательства Российской Федерации, 2009, N 7, ст. 776; 2011, N 29, ст. 4291; 2013, N 23, ст. 2870; N 51, ст. 6686; N 52, ст. 6961; 2014, N 45, ст. 6141; N 49, ст. 6928; 2015, N 48, ст. 6723; 2016, N 11, ст. 1493);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Федеральным законом от 12 апреля 2010 г. N 61-ФЗ "Об обращении лекарственных средств" (Собрание законодательства Российской Федерации, 2010, N 16, ст. 1815; N 31, ст. 4161; N 42, ст. 5293; N 49, ст. 6409; 2011, N 50, ст. 7351; 2012, N 26, ст. 3446; N 53, ст. 7587; 2013, N 27, ст. 3477; N 48, ст. 6165; 2014, N 11, ст. 1098; N 43, ст. 5797; N 52, ст. 7540; 2015, N 10, ст. 1404; N 27, ст. 3951; N 29, ст. 4359, 4367; 4388; N 51, ст. 7245; 2016, N 1, ст. 9; N 23, ст. 3287; N 27, ст. 4238, 4283);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Федеральным законом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3880; N 29, ст. 4291; N 30, ст. 4587; N 49, ст. 7061; 2012, N 31, ст. 4322; 2013, N 14, ст. 1651; N 27, ст. 3477, 3480; N 30, ст. 4084; N 51, ст. 6679; N 52, ст. 6952, 6961, 7009; 2014, N 26, ст. 3366; N 30, ст. 4264; N 49, ст. 6928; 2015, N 1, ст. 67, 72; 2015, N 10, ст. 1393; N 29, ст. 4342, 4376; 2016, N 7, ст. 916; N 27, ст. 4293, 4294; 2017, N 1, ст. 12);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Федеральным законом от 6 апреля 2011 г. N 63-ФЗ "Об электронной подписи" (Собрание законодательства Российской Федерации, 2011, N 15, ст. 2036; N 27, ст. 3880; N 29, ст. 3988; 2013, N 14, ст. 1668; N 27, ст. 3463, 3477; 2014, N 11, ст. 1098; N 26, ст. 3390; 2016, N 1, ст. 65; N 26, ст. 3889);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8) Федеральным законом от 4 мая 2011 г. N 99-ФЗ "О лицензировании отдельных видов деятельности" (Собрание законодательства Российской Федерации, 2011, N 19, ст. 2716; N 30, ст. 4590; N 43, ст. 5971; N 48, ст. 6728; 2012, N 26, ст. 3446; N 31, ст. 4322; 2013, N 9, ст. 874; N 27, ст. 3477; 2014, N 30, ст. 4256; N 42, ст. 5615; 2015, N 1, ст. 11, 72; N 29, ст. 4342; ст. 4389; N 44, ст. 6047; 2016, N 1, ст. 50, 51; 2017, N 31, ст. 4765) (далее - Федеральный закон N 99-ФЗ);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9) постановлением Правительства Российской Федерации от 30 июня 1998 г. N 681 "Об утверждении Перечня наркотических средств, психотропных веществ и их прекурсоров, подлежащих контролю в Российской Федерации" (Собрание законодательства Российской Федерации, 1998, N 27, ст. 3198; 2004, N 8, ст. 663; N 47, ст. 4666; 2006, N 29, ст. 3253; 2007, N 28, ст. 3439; 2009, N 26, ст. 3183; N 52, ст. 6572; 2010, N 3, ст. 314; N 17, ст. 2100; N 24, ст. 3035; N 31, ст. 4271; N 45, ст. 5864; N 50, ст. 6696, ст. 6720; 2011, N 10, ст. 1390; N 12, ст. 1635; N 29, ст. 4466, ст. 4473; N 42, ст. 5921; N 51, ст. 7534; 2012, N 10, ст. 1232; N 11, ст. 1295; N 19, ст. 2400; N 22, ст. 2864; N 37, ст. 5002; N 48, ст. 6686; N 49, ст. 6861; 2013, N 9, ст. 953; N 25, ст. 3159; N 29, ст. 3962; N 37, ст. 4706; N 46, ст. 5943; N 51, ст. 6869; 2014, N 14, ст. 1626; N 23, ст. 2987; N 27, ст. 3763; N 44, ст. 6068; N 51, ст. 7430; 2015, N 11, ст. 1593; N 16, ст. 2368; N 20, ст. 2914; N 28, ст. 4232; N 42, ст. 5805; 2016, N 15, ст. 2088; 2017, N 4, ст. 671; N 10, ст. 1481; N 23, ст. 3330; N 30, ст. 4664; N 33, ст. 5182);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10) постановлением Правительства Российской Федерации от 6 августа 1998 г. N 892 "Об утверждении Правил допуска лиц к работе с наркотическими средствами и психотропными веществами, а также к деятельности, связанной с оборотом прекурсоров наркотических средств и психотропных веществ" (Собрание законодательства Российской Федерации, 1998, N 33, ст. 4009; 2004, N 8, ст. 663; N 47, ст. 4666; 2009, N 52, ст. 6590; 2010, N 45, ст. 5863; 2011, N 51, ст. 7534; 2015, N 1, ст. 262; 2017, N 23, ст. 3330) (далее - постановление Правительства Российской Федерации от 6 августа 1998 г. N 892);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11) постановлением Правительства Российской Федерации от 18 июня 1999 г. N 647 "О порядке дальнейшего использования или уничтожения наркотических средств, психотропных веществ и их прекурсоров, растений, содержащих наркотические средства или психотропные вещества либо их прекурсоры, или их частей, содержащих наркотические средства или психотропные вещества либо их прекурсоры, а также инструментов и оборудования, которые были конфискованы или изъяты из незаконного оборота либо дальнейшее использование которых признано нецелесообразным" (Собрание законодательства Российской Федерации, 1999, N 27, ст. 3360; 2002, N 30, ст. 3057; 2004, N 8, ст. 663, N 47, ст. 4666; 2009, N 12, ст. 1429; 2011, N 46, ст. 6519, N 51, ст. 7526; 2012, N 37, ст. 5002);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12) постановлением Правительства Российской Федерации от 22 марта 2001 г. N 221 "Об утверждении перечня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веществ, и правил разработки, производства, изготовления, хранения, перевозки, пересылки, отпуска, реализации, распределения, приобретения, использования, ввоза в Российскую Федерацию, вывоза из Российской Федерации, уничтожения инструментов и оборудования, находящихся под специальным контролем и используемых для производства и изготовления наркотических средств, психотропных веществ" (Собрание законодательства Российской Федерации, 2001, N 13, ст. 1272; 2004, N 8, ст. 663, N 47, ст. 4666; 2005, N 7, ст. 560; 2008, N 50, ст. 5946; 2012, N 37, ст. 5002; N 41, ст. 5625; 2017, N 6, ст. 929; N 13, ст. 1930);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13) постановлением Правительства Российской Федерации от 4 ноября 2006 г. N 644 "О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оборотом наркотических средств и психотропных веществ" (Собрание законодательства Российской Федерации, 2006, N 46, ст. 4795; 2008, N 50, ст. 5946; 2010, N 25, ст. 3178; 2012, N 37, ст. 5002; 2013, N 6, ст. 558; N 51, ст. 6869; 2015, N 33, ст. 4837; 2017, N 2, ст. 375; N 27, ст. 4052);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14) постановлением Правительства Российской Федерации от 12 июня 2008 г. N 449 "О порядке перевозки наркотических средств, психотропных веществ и их прекурсоров на территории Российской Федерации, а также оформления необходимых для этого документов" (Собрание законодательства Российской Федерации, 2008, N 25, ст. 2982; 2011, N 51, ст. 7534; 2012, N 1, ст. 130; 2013, N 8, ст. 831; 2015, N 33, ст. 4837; 2017, N 2, ст. 373, 375; N 47, ст. 6989);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15) постановлением Правительства Российской Федерации от 24 февраля 2009 г. N 147 "Об организации переработки наркотических средств, психотропных веществ и их прекурсоров" (Собрание законодательства Российской Федерации, 2009, N 9, ст. 1115; 2011, N 51, ст. 7534; 2012, N 37, ст. 5002; 2013, N 9, ст. 965; 2017, N 27, ст. 4052);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16) постановлением Правительства Российской Федерации от 31 декабря 2009 г. N 1148 "О порядке хранения наркотических средств, психотропных веществ и их прекурсоров" (Собрание законодательства Российской Федерации, 2010, N 4, ст. 394, N 25, ст. 3178; 2011, N 18, ст. 2649; N 42, ст. 5922; N 51, ст. 7534; 2012, N 1, ст. 130; N 27, ст. 3764; N 37, ст. 5002; 2013, N 8, ст. 831; 2014, N 15, ст. 1752; 2015, N 33, ст. 4837; 2016, N 35, ст. 5349; 2017, N 2, ст. 373; N 47, ст. 6989);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17) постановлением Правительства Российской Федерации от 26 июля 2010 г. N 558 "О порядке распределения, отпуска и реализации наркотических средств и психотропных веществ, а также отпуска и реализации их прекурсоров" (Собрание законодательства Российской Федерации, 2010, N 31, ст. 4256; 2011, N 51, ст. 7534; 2012, N 37, ст. 5002; 2013, N 9, ст. 965; N 51, ст. 6869; 2016, N 35, ст. 5349; 2017, N 6, ст. 929; N 27, ст. 4052);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18) постановлением Правительства Российской Федерации от 6 октября 2011 г. N 826 "Об утверждении типовой формы лицензии" (Собрание законодательства Российской Федерации, 2011, N 42, ст. 5924) (далее - постановление Правительства Российской Федерации от 6 октября 2011 г. N 826);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19) постановлением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6274, N 49, ст. 7284; 2013, N 45, ст. 5807; 2014, N 50, ст. 7113; 2015, N 1, ст. 283; N 8, ст. 1175; 2017, N 20, ст. 2913; N 23, ст. 3352; N 32, ст. 5065; N 41, ст. 5981; N 44, ст. 6523);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20) постановлением Правительства Российской Федерации от 22 декабря 2011 г. N 1085 "О лицензировании деятельности по обороту наркотических средств, психотропных веществ и их прекурсоров, культивированию наркосодержащих растений" (Собрание законодательства Российской Федерации, 2012, N 1, ст. 130, N 22, ст. 2879; N 37, ст. 5002; 2015, N 33, ст. 4837; 2016, N 40, ст. 5738; 2017, N 28, ст. 4165);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21) постановление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50, ст. 7070; N 52, ст. 7507; 2014, N 5, ст. 506; 2017, N 44, ст. 6523);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22) приказом Министерства здравоохранения Российской Федерации от 11 июля 2017 г. N 403н "Об утверждении правил отпуска лекарственных препаратов для медицинского применения, в том числе иммунобиологических лекарственных препаратов, аптечными организациями, индивидуальными предпринимателями, имеющими лицензию на фармацевтическую деятельность" (зарегистрирован Министерством юстиции Российской Федерации 8 сентября 2017 г., регистрационный N 48125);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23) приказом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24) приказом Министерства здравоохранения Российской Федерации от 24 июля 2015 г. N 484н "Об утверждении специальных требований к условиям хранения наркотических средств и психотропных веществ, зарегистрированных в установленном порядке в качестве лекарственных средств, предназначенных для медицинского применения в аптечных, медицинских, научно-исследовательских, образовательных организациях и организациях оптовой торговли лекарственными средствами" (зарегистрирован Министерством юстиции Российской Федерации 13 января 2016 г., регистрационный N 40565).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Исчерпывающий перечень документов, необходимых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соответствии с нормативными правовыми актами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для предоставления государственной услуги и услуг, которые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являются необходимыми и обязательными для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подлежащих представлению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заявителем, способы их получения заявителем, в том числе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электронной форме, порядок их представления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157"/>
      <w:bookmarkEnd w:id="7"/>
      <w:r w:rsidRPr="00B624E4">
        <w:rPr>
          <w:sz w:val="22"/>
          <w:szCs w:val="22"/>
        </w:rPr>
        <w:t>21. Для получения лицензии необходимы следующие документы (сведения):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предоставлении лицензии по форме, установленной лицензирующим органом (далее - заявление о предоставлении лицензии), с указанием конкретных наркотических средств и психотропных веществ, внесенных в списки I - III перечня, при намерении выполнять работы (оказывать услуги), предусмотренные пунктами 2, 3, 11, 27, 28, 39, 43, 44, 55 Перечня работ и услуг, составляющих деятельность по обороту наркотических средств, психотропных веществ и их прекурсоров, культивированию наркосодержащих растений, прилагаемого к Положению о лицензировании деятельности по обороту наркотических средств, психотропных веществ и их прекурсоров, культивированию наркосодержащих растений (далее - перечень работ и услуг), в котором указываются: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полное и (в случае, если имеется) сокращенное наименование, в том числе фирменное наименование и организационно-правовая форма юридического лица, адрес юридического лица в пределах места нахождения юридического лица, адреса мест осуществления лицензируемого вида деятельности, который намерен осуществлять соискатель лицензии, государственный регистрационный номер записи о создании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адреса места нахождения органа, осуществившего государственную регистрацию, а также номера телефона и адреса электронной почты юридического лица (в случае, если имеется);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идентификационный номер налогоплательщика, данные документа о постановке соискателя лицензии на учет в налоговом органе;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лицензируемый вид деятельности по обороту наркотических средств и психотропных веществ, который соискатель лицензии намерен осуществлять, с указанием выполняемых работ (оказываемых услуг), составляющих лицензируемый вид деятельности в соответствии с перечнем работ и услуг;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реквизиты документов (наименование органа (организации), выдавшего документ, дата, номер),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требованиям, - в отношении документов, на которые распространяется требование пункта 2 части 1 статьи 7 Федерального закона N 210-ФЗ.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копии документов, подтверждающих наличие у соискателя лицензии на праве собственности или ином законном основании соответствующих установленным требованиям и необходимых для осуществления деятельности по обороту наркотических средств и психотропных веществ оборудования, помещений, права на которые не зарегистрированы в Едином государственном реестре недвижимости &lt;1&gt; (в случае, если такие права зарегистрированы в указанном реестре, - сведения об этих помещениях);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&lt;1&gt; Статья 1 Федерального закона от 13 июля 2015 г. N 218-ФЗ "О государственной регистрации недвижимости" (Собрание законодательства Российской Федерации, 2015, N 29, ст. 4344; 2016, N 1, ст. 51; N 18, ст. 2484, 2495; N 23, ст. 3296; N 26, ст. 3890; N 27, ст. 4198, 4237, 4248, 4284, 4287, 4294; 2017, N 27, ст. 3938; N 31, ст. 4767, 4771, 4796, 4289; N 48, ст. 7052).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копия сертификата специалиста, подтверждающего соответствующую профессиональную подготовку руководителя юридического лица или руководителя соответствующего подразделения юридического лица при осуществлении оборота наркотических средств и психотропных веществ, внесенных в списки I - III перечня;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копии справок, выданных государственными или муниципальными учреждениями здравоохранения в установленном законодательством Российской Федерации порядке, об отсутствии у работников, которые в соответствии со своими служебными обязанностями должны иметь доступ к наркотическим средствам и психотропным веществам, заболеваний наркоманией, токсикоманией, хроническим алкоголизмом;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копии документов об образовании лиц, осуществляющих деятельность по обороту наркотических средств и психотропных веществ, внесенных в списки I - III перечня, а также о квалификации фармацевтических и медицинских работников;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опись прилагаемых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173"/>
      <w:bookmarkEnd w:id="8"/>
      <w:r w:rsidRPr="00B624E4">
        <w:rPr>
          <w:sz w:val="22"/>
          <w:szCs w:val="22"/>
        </w:rPr>
        <w:t>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переоформлении лицензии с указанием: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реквизитов документа, подтверждающего уплату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новых сведений о лицензиате или его правопреемнике и данных документа, подтверждающего факт внесения соответствующих изменений в единый государственный реестр юридических лиц (в случае реорганизации юридического лица в форме преобразования);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оригинал действующей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опись прилагаемых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179"/>
      <w:bookmarkEnd w:id="9"/>
      <w:r w:rsidRPr="00B624E4">
        <w:rPr>
          <w:sz w:val="22"/>
          <w:szCs w:val="22"/>
        </w:rPr>
        <w:t>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переоформлении лицензии с указанием: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реквизитов документа, подтверждающего уплату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адреса места, по которому лицензиат намерен осуществлять деятельность по обороту наркотических средств и психотропных веществ, и сведений, подтверждающих соответствие лицензиата лицензионным требованиям при осуществлении указанного вида деятельности по этому адресу;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копии документов, подтверждающих наличие у лицензиата на праве собственности или ином законном основании соответствующих установленным требованиям и необходимых для осуществления деятельности по обороту наркотических средств и психотропных веществ оборудования, помещений, права на которые не зарегистрированы в Едином государственном реестре недвижимости (в случае, если такие права зарегистрированы в указанном реестре, - сведения об этих помещениях);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сведения о сертификате специалиста, подтверждающем соответствующую профессиональную подготовку руководителя подразделения юридического лица, расположенного по новому адресу, при осуществлении оборота наркотических средств и психотропных веществ, внесенных в списки I - III перечня;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оригинал действующей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опись прилагаемых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187"/>
      <w:bookmarkEnd w:id="10"/>
      <w:r w:rsidRPr="00B624E4">
        <w:rPr>
          <w:sz w:val="22"/>
          <w:szCs w:val="22"/>
        </w:rPr>
        <w:t>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переоформлении лицензии с указанием: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реквизитов документа, подтверждающего уплату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сведений о работах, об услугах, которые лицензиат намерен выполнять, оказывать;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оригинал действующей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опись прилагаемых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193"/>
      <w:bookmarkEnd w:id="11"/>
      <w:r w:rsidRPr="00B624E4">
        <w:rPr>
          <w:sz w:val="22"/>
          <w:szCs w:val="22"/>
        </w:rPr>
        <w:t>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переоформлении лицензии с указанием: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реквизитов документа, подтверждающего уплату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адресов, по которым прекращена деятельность, и дата, с которой фактически она прекращена;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оригинал действующей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опись прилагаемых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199"/>
      <w:bookmarkEnd w:id="12"/>
      <w:r w:rsidRPr="00B624E4">
        <w:rPr>
          <w:sz w:val="22"/>
          <w:szCs w:val="22"/>
        </w:rPr>
        <w:t>26. Для прекращения действия лицензии представляется заявление о прекращении лицензируемого вида деятельности (далее - заявление о прекращении лицензируемого вида деятельности), в котором указывается дата, с которой фактически прекращена деятельность по обороту наркотических средств и психотропных веществ.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200"/>
      <w:bookmarkEnd w:id="13"/>
      <w:r w:rsidRPr="00B624E4">
        <w:rPr>
          <w:sz w:val="22"/>
          <w:szCs w:val="22"/>
        </w:rPr>
        <w:t>27. Для получения дубликата (копии) лицензии необходимы следующие документы: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заявление о предоставлении дубликата лицензии, копии лицензии (далее - заявление о предоставлении дубликата лицензии, копии лицензии);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испорченный бланк лицензии (в случае порчи лицензии) (для предоставления дубликата лицензии).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4" w:name="Par203"/>
      <w:bookmarkEnd w:id="14"/>
      <w:r w:rsidRPr="00B624E4">
        <w:rPr>
          <w:sz w:val="22"/>
          <w:szCs w:val="22"/>
        </w:rPr>
        <w:t>28. Для получения сведений из реестра лицензий необходимо заявление о предоставлении таких сведений.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29. Заявления и документы (копии документов), необходимые для получения или переоформления лицензии (дубликата, копии лицензии, сведений из реестра лицензий), могут быть представлены соискателем лицензии (лицензиатом) на бумажном носителе и в форме электронного документа, подписанного электронной подписью, с использованием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30. При предоставлении государственной услуги лицензирующий орган не вправе требовать от заявителя: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2) представления документов и информации, которые в соответствии с нормативными правовыми актами Российской Федерации находятся в распоряжении иных государственных органов, участвующих в предоставлении государственной услуги, и которые могут быть получены путем межведомственного электронного взаимодействия и указанных в </w:t>
      </w:r>
      <w:hyperlink w:anchor="Par218" w:tooltip="31. Для предоставления лицензии необходимы следующие документы (сведения), которые находятся в распоряжении (содержатся):" w:history="1">
        <w:r w:rsidRPr="00B624E4">
          <w:rPr>
            <w:sz w:val="22"/>
            <w:szCs w:val="22"/>
          </w:rPr>
          <w:t>пунктах 31</w:t>
        </w:r>
      </w:hyperlink>
      <w:r w:rsidRPr="00B624E4">
        <w:rPr>
          <w:sz w:val="22"/>
          <w:szCs w:val="22"/>
        </w:rPr>
        <w:t xml:space="preserve"> - </w:t>
      </w:r>
      <w:hyperlink w:anchor="Par240" w:tooltip="35. Для получения дубликата лицензии необходимы сведения об уплате государственной пошлины за предоставление дубликата, которые содержатся в ГИС ГМП." w:history="1">
        <w:r w:rsidRPr="00B624E4">
          <w:rPr>
            <w:sz w:val="22"/>
            <w:szCs w:val="22"/>
          </w:rPr>
          <w:t>35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Исчерпывающий перечень документов (сведений),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необходимых в соответствии с нормативными правовыми актами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для предоставления государственной услуги, которые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находятся в распоряжении государственных органов,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участвующих в предоставлении государственной услуги,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которые заявитель вправе представить, а также</w:t>
      </w:r>
      <w:r>
        <w:rPr>
          <w:sz w:val="22"/>
          <w:szCs w:val="22"/>
        </w:rPr>
        <w:t xml:space="preserve"> </w:t>
      </w:r>
      <w:r w:rsidRPr="00B624E4">
        <w:rPr>
          <w:sz w:val="22"/>
          <w:szCs w:val="22"/>
        </w:rPr>
        <w:t>способы их получения заявителем, в том числе</w:t>
      </w:r>
      <w:r>
        <w:rPr>
          <w:sz w:val="22"/>
          <w:szCs w:val="22"/>
        </w:rPr>
        <w:t xml:space="preserve"> </w:t>
      </w:r>
      <w:r w:rsidRPr="00B624E4">
        <w:rPr>
          <w:sz w:val="22"/>
          <w:szCs w:val="22"/>
        </w:rPr>
        <w:t>в электронной форме, порядок их представления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5" w:name="Par218"/>
      <w:bookmarkEnd w:id="15"/>
      <w:r w:rsidRPr="00B624E4">
        <w:rPr>
          <w:sz w:val="22"/>
          <w:szCs w:val="22"/>
        </w:rPr>
        <w:t>31. Для предоставления лицензии необходимы следующие документы (сведения), которые находятся в распоряжении (содержатся):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6" w:name="Par219"/>
      <w:bookmarkEnd w:id="16"/>
      <w:r w:rsidRPr="00B624E4">
        <w:rPr>
          <w:sz w:val="22"/>
          <w:szCs w:val="22"/>
        </w:rPr>
        <w:t>1) ФНС России - сведения о соискателе лицензии, содержащиеся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7" w:name="Par220"/>
      <w:bookmarkEnd w:id="17"/>
      <w:r w:rsidRPr="00B624E4">
        <w:rPr>
          <w:sz w:val="22"/>
          <w:szCs w:val="22"/>
        </w:rPr>
        <w:t>2) МВД России - сведения о наличии заключений органов внутренних дел Российской Федерации &lt;2&gt;: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&lt;2&gt; Статья 10 Федерального закона N 3-ФЗ.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 соответствии объектов и помещений, в которых осуществляются деятельность, связанная с оборотом наркотических средств, психотропных веществ и внесенных в список I прекурсоров, 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внесенным в Список I прекурсорам или культивируемым наркосодержащим растениям, непогашенной 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психотропных веществ, их прекурсоров либо с незаконным культивированием наркосодержащих растений, в том числе за преступление, совершенное за пределами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8" w:name="Par226"/>
      <w:bookmarkEnd w:id="18"/>
      <w:r w:rsidRPr="00B624E4">
        <w:rPr>
          <w:sz w:val="22"/>
          <w:szCs w:val="22"/>
        </w:rPr>
        <w:t>3) в Государственной информационной системе о государственных и муниципальных платежах &lt;3&gt; (далее - ГИС ГМП) - сведения, подтверждающие уплату государственной пошлины за получение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&lt;3&gt; Приказ Казначейства России от 12 мая 2017 г. N 11н "Об утверждении Порядка ведения Государственной информационной системы о государственных и муниципальных платежах" (зарегистрирован Министерством юстиции Российской Федерации 21 июля 2017 г., регистрационный N 47500).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в едином реестре лицензий, в том числе лицензий, выданных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 (далее - Единый реестр лицензий), - сведения о наличии лицензии на осуществление медицинской деятельности в случае если соискателем лицензии является медицинская организация и обособленное подразделение медицинской организации, расположенные в сельских населенных пунктах и удаленных от населенных пунктов местностях, в которых отсутствуют аптечные организации (далее - медицинская организация и обособленное подразделение медицинской организации).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9" w:name="Par231"/>
      <w:bookmarkEnd w:id="19"/>
      <w:r w:rsidRPr="00B624E4">
        <w:rPr>
          <w:sz w:val="22"/>
          <w:szCs w:val="22"/>
        </w:rPr>
        <w:t>32. Для переоформления лицензии,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(сведения), которые находятся в распоряжении (содержатся):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0" w:name="Par232"/>
      <w:bookmarkEnd w:id="20"/>
      <w:r w:rsidRPr="00B624E4">
        <w:rPr>
          <w:sz w:val="22"/>
          <w:szCs w:val="22"/>
        </w:rPr>
        <w:t>1) Росреестра - сведения, содержащиеся в Едином государственном реестре недвижимости, о зарегистрированных правах лицензиата на помещения, необходимые для осуществления деятельности по обороту наркотических средств и психотропных веществ, по новому адресу (за исключением случаев, когда лицензиатом является медицинская организация или обособленное подразделение медицинской организации);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1" w:name="Par233"/>
      <w:bookmarkEnd w:id="21"/>
      <w:r w:rsidRPr="00B624E4">
        <w:rPr>
          <w:sz w:val="22"/>
          <w:szCs w:val="22"/>
        </w:rPr>
        <w:t xml:space="preserve">2) МВД России - сведения о наличии заключений, предусмотренных </w:t>
      </w:r>
      <w:hyperlink w:anchor="Par220" w:tooltip="2) МВД России - сведения о наличии заключений органов внутренних дел Российской Федерации &lt;2&gt;:" w:history="1">
        <w:r w:rsidRPr="00B624E4">
          <w:rPr>
            <w:sz w:val="22"/>
            <w:szCs w:val="22"/>
          </w:rPr>
          <w:t>подпунктом 2 пункта 31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в ГИС ГМП - сведения, подтверждающие уплату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в Едином реестре лицензий - сведения о наличии лицензии на осуществление медицинской деятельности в случае, если лицензиатом является медицинская организация и обособленное подразделение медицинской организации.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33. Для переоформления лицензии в случае реорганизации юридического лица в форме преобразования необходимы сведения, которые находятся в распоряжении (содержатся):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2" w:name="Par237"/>
      <w:bookmarkEnd w:id="22"/>
      <w:r w:rsidRPr="00B624E4">
        <w:rPr>
          <w:sz w:val="22"/>
          <w:szCs w:val="22"/>
        </w:rPr>
        <w:t>1) ФНС России - сведения о лицензиате или его правопреемнике, содержащиеся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в ГИС ГМП - сведения, подтверждающие уплату государственной пошлины за переоформление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34. Для переоформления лицензии, в случае прекращения деятельности по одному адресу или нескольким адресам мест ее осуществления, указанным в лицензии, необходимы сведения об уплате государственной пошлины за переоформление лицензии, которые содержатся в ГИС ГМП.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3" w:name="Par240"/>
      <w:bookmarkEnd w:id="23"/>
      <w:r w:rsidRPr="00B624E4">
        <w:rPr>
          <w:sz w:val="22"/>
          <w:szCs w:val="22"/>
        </w:rPr>
        <w:t>35. Для получения дубликата лицензии необходимы сведения об уплате государственной пошлины за предоставление дубликата, которые содержатся в ГИС ГМП.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4" w:name="Par241"/>
      <w:bookmarkEnd w:id="24"/>
      <w:r w:rsidRPr="00B624E4">
        <w:rPr>
          <w:sz w:val="22"/>
          <w:szCs w:val="22"/>
        </w:rPr>
        <w:t xml:space="preserve">36. Соискатель лицензии вправе по собственной инициативе представить документы, указанные в </w:t>
      </w:r>
      <w:hyperlink w:anchor="Par218" w:tooltip="31. Для предоставления лицензии необходимы следующие документы (сведения), которые находятся в распоряжении (содержатся):" w:history="1">
        <w:r w:rsidRPr="00B624E4">
          <w:rPr>
            <w:sz w:val="22"/>
            <w:szCs w:val="22"/>
          </w:rPr>
          <w:t>пункте 31</w:t>
        </w:r>
      </w:hyperlink>
      <w:r w:rsidRPr="00B624E4">
        <w:rPr>
          <w:sz w:val="22"/>
          <w:szCs w:val="22"/>
        </w:rPr>
        <w:t xml:space="preserve"> Административного регламента, а лицензиат - документы, указанные в </w:t>
      </w:r>
      <w:hyperlink w:anchor="Par231" w:tooltip="32. Для переоформления лицензии,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, которые находятся в распоряжении (содержатся):" w:history="1">
        <w:r w:rsidRPr="00B624E4">
          <w:rPr>
            <w:sz w:val="22"/>
            <w:szCs w:val="22"/>
          </w:rPr>
          <w:t>пунктах 32</w:t>
        </w:r>
      </w:hyperlink>
      <w:r w:rsidRPr="00B624E4">
        <w:rPr>
          <w:sz w:val="22"/>
          <w:szCs w:val="22"/>
        </w:rPr>
        <w:t xml:space="preserve"> - </w:t>
      </w:r>
      <w:hyperlink w:anchor="Par240" w:tooltip="35. Для получения дубликата лицензии необходимы сведения об уплате государственной пошлины за предоставление дубликата, которые содержатся в ГИС ГМП." w:history="1">
        <w:r w:rsidRPr="00B624E4">
          <w:rPr>
            <w:sz w:val="22"/>
            <w:szCs w:val="22"/>
          </w:rPr>
          <w:t>35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Исчерпывающий перечень оснований для отказа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приеме документов, необходимых для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37. Основания для отказа в приеме документов, необходимых для предоставления государственной услуги, не предусмотрены.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Исчерпывающий перечень оснований для приостановления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или отказа в предоставлении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38. Основаниями для приостановления предоставления государственной услуги в части предоставления или переоформления лицензии являются: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1) оформление заявления о предоставлении лицензии с нарушением требований, установленных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пунктом 21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2) оформление заявления о переоформлении лицензии с нарушением требований, установленных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пунктами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3) представление документов, предусмотренных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пунктами 21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не в полном объеме.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39. Основания для отказа в предоставлении государственной услуги: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в выдаче дубликата лицензии, копии лицензии отказывается при обращении с заявлением лица, не являющегося лицензиатом или не имеющего полномочий на совершение указанного действия;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в предоставлении информации из Единого реестра лицензий отказывается в случае,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ограничен.</w:t>
      </w: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Перечень услуг, которые являются необходимыми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обязательными для предоставления государственной услуги,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том числе сведения о документе (документах), выдаваемом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(выдаваемых) организациями, участвующими в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40.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Порядок, размер и основания взимания платы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за предоставление услуг, которые являются необходимыми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обязательными для предоставления государственной услуги,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включая информацию о методике расчета размера такой платы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41. Уплата государственной пошлины за предоставление государственной услуги (предоставление лицензии, переоформление лицензии, выдача дубликата лицензии) осуществляется в размерах, установленных подпунктом 92 пункта 1 статьи 333.33 Налогового кодекса Российской Федерации, и в порядке, предусмотренном подпунктом 6 пункта 1 статьи 333.18 Налогового кодекса Российской Федерации, до подачи соответствующих заявлений и (или) документов.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42. Сведения о конкретной лицензии предоставляются физическим и юридическим лицам бесплатно в виде выписки из реестра лицензий, либо копии акта о принятом решении, либо справки об отсутствии запрашиваемых сведений.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Максимальный срок ожидания в очереди при подаче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запроса о предоставлении государственной услуги, услуги,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предоставляемой организацией, участвующей в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и при получении результата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предоставления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43. Максимальный срок ожидания в очереди при подаче соискателем лицензии (лицензиатом) заявлений,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пунктах 21</w:t>
        </w:r>
      </w:hyperlink>
      <w:r w:rsidRPr="00B624E4">
        <w:rPr>
          <w:sz w:val="22"/>
          <w:szCs w:val="22"/>
        </w:rPr>
        <w:t xml:space="preserve"> - </w:t>
      </w:r>
      <w:hyperlink w:anchor="Par200" w:tooltip="27. Для получения дубликата (копии) лицензии необходимы следующие документы:" w:history="1">
        <w:r w:rsidRPr="00B624E4">
          <w:rPr>
            <w:sz w:val="22"/>
            <w:szCs w:val="22"/>
          </w:rPr>
          <w:t>27</w:t>
        </w:r>
      </w:hyperlink>
      <w:r w:rsidRPr="00B624E4">
        <w:rPr>
          <w:sz w:val="22"/>
          <w:szCs w:val="22"/>
        </w:rPr>
        <w:t xml:space="preserve"> Административного регламента, и необходимых для предоставления государственной услуги, и при получении результата государственной услуги составляет 15 минут.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Срок и порядок регистрации запроса заявителя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 предоставлении государственной услуги, и услуги,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предоставляемой организацией, участвующей в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в том числе в электронной форме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44. Заявление и документы, поступившие от заявителя в лицензирующий орган (в том числе представленные в форме электронного документа) для получения государственной услуги, регистрируются в течение 1 рабочего дня с даты их поступления работниками лицензирующего органа, ответственными за прием и регистрацию документов, без предварительной записи в порядке очередности.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45. Рассмотрение документов, представляемых заявителем для получения лицензии, переоформления лицензии, дубликата лицензии, копии лицензии с участием многофункциональных центров предоставления государственных и муниципальных услуг (далее - многофункциональный центр), осуществляется в порядке, установленном законодательством Российской Федерации об организации предоставления государственных и муниципальных услуг.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Требования к помещениям, в которых предоставляется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государственная услуги, и услуги, предоставляемые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организацией, участвующей в предоставлении государственной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услуги, к месту ожидания и приема заявителей, размещению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оформлению визуальной, текстовой и мультимедийной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информации о порядке предоставления таких услуг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46. Помещение, в котором предоставляется государственная услуга, обеспечивается необходимыми для предоставления государственной услуги оборудованием, канцелярскими принадлежностями, офисной мебелью, системой кондиционирования воздуха, доступом к гардеробу, телефоном, компьютером с возможностью печати и выхода в информационно-телекоммуникационную сеть "Интернет", а также доступом к следующим документам (сведениям) в электронном виде или на бумажном носителе: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нормативным правовым актам Российской Федерации, устанавливающим обязательные требования к обороту наркотических средств и психотропных веществ, а также осуществлению деятельности по обороту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образцам оформления заявлений и документов, которые представляются для получения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тексту Административного регламента по предоставлению государственной услуги по лицензированию деятельности по обороту наркотических средств и психотропных веществ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банковским реквизитам для уплаты государственной пошлины.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47. Визуальная,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терминале, а также на Едином портале государственных и муниципальных услуг (функций) и на официальном сайте лицензирующего органа в информационно-телекоммуникационной сети "Интернет".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48. 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49. В соответствии с законодательством Российской Федерации о социальной защите инвалидов им обеспечиваются: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условия беспрепятственного доступа к объекту (зданию, помещению), в котором предоставляется государственная услуга, а также беспрепятственного пользования транспортом, средствами связи и информации;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сопровождение инвалидов, имеющих стойкие расстройства функции зрения и самостоятельного передвижения;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допуск сурдопереводчика и тифлосурдопереводчика;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допуск собаки-проводника на объекты (здания, помещения), в которых предоставляется государственная услуга;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помощь в преодолении барьеров, мешающих получению ими государственной услуги наравне с другими лицами.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50. Вход и передвижение по помещениям, в которых осуществляется прием и выдача документов, необходимых для предоставления государственной услуги, не должны создавать затруднений для лиц с ограниченными возможностями.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51. В случае невозможности полностью приспособить объект с учетом потребностей инвалидов собственник объекта в соответствии с частью четвертой статьи 15 Федерального закона от 24 ноября 1995 г. N 181-ФЗ "О социальной защите инвалидов в Российской Федерации" &lt;4&gt; должен принимать меры для обеспечения доступа инвалидов к месту предоставления государственной услуги, либо когда это возможно, обеспечить ее предоставление по месту жительства инвалида или в дистанционном режиме.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&lt;4&gt; Собрание законодательства Российской Федерации, 1995, N 48, ст. 4563; 2001, N 33, ст. 3426; 2004, N 35, ст. 3607; 2014, N 49, ст. 6928.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Показатели доступности и качества государственной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услуги, в том числе количество взаимодействий заявителя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 должностными лицами при предоставлении государственной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услуги и их продолжительность, возможность получения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 в многофункциональном центре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предоставления государственных и муниципальных услуг,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возможность получения информации о ходе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в том числе с использованием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информационно-коммуникационных технологий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52. Показателями доступности и качества предоставления государственной услуги являются: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открытый доступ для заявителей и других лиц информации о порядке и сроках предоставления государственной услуги, порядке обжалования действий (бездействия) должностных лиц лицензирующего органа;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соблюдение стандарта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отсутствие жалоб заявителей на действия (бездействие) должностных лиц лицензирующего органа при предоставлении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оперативность вынесения решения в отношении рассматриваемого обращения;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полнота и актуальность информации о порядке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предоставление возможности подачи заявления о предоставлении государственной услуги и документов (содержащихся в них сведений), необходимых для предоставления государственной услуги, в форме электронного документа;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предоставление возможности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53. В процессе предоставления государственной услуги заявитель взаимодействует с должностными лицами лицензирующего органа: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1) при подаче заявления о предоставлении лицензии и других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а также при направлении сведений через Единый портал государственных и муниципальных услуг (функций);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при получении лицензии либо уведомления об отказе в ее предоставлении;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3) при подаче заявления о выдаче дубликата лицензии, копии лицензии, указанного в </w:t>
      </w:r>
      <w:hyperlink w:anchor="Par200" w:tooltip="27. Для получения дубликата (копии) лицензии необходимы следующие документы:" w:history="1">
        <w:r w:rsidRPr="00B624E4">
          <w:rPr>
            <w:sz w:val="22"/>
            <w:szCs w:val="22"/>
          </w:rPr>
          <w:t>пункте 27</w:t>
        </w:r>
      </w:hyperlink>
      <w:r w:rsidRPr="00B624E4">
        <w:rPr>
          <w:sz w:val="22"/>
          <w:szCs w:val="22"/>
        </w:rPr>
        <w:t xml:space="preserve"> Административного регламента, а также при направлении сведений через Единый портал государственных и муниципальных услуг (функций);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при получении дубликата лицензии, копии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5) при подаче заявления о переоформлении лицензии, других документов, указанных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а также при направлении сведений через Единый портал государственных и муниципальных услуг (функций);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при получении переоформленной лицензии либо уведомления об отказе в ее переоформлении;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при подаче заявления о получении сведений о конкретной лицензии из реестра лицензий, а также при направлении заявления через Единый портал государственных и муниципальных услуг (функций);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8) при получении сведений о конкретной лицензии из реестра лицензий либо справки об отсутствии запрашиваемых сведений;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9) при подаче заявления о прекращении лицензируемого вида деятельности, указанного в </w:t>
      </w:r>
      <w:hyperlink w:anchor="Par199" w:tooltip="26. Для прекращения действия лицензии представляется заявление о прекращении лицензируемого вида деятельности (далее - заявление о прекращении лицензируемого вида деятельности), в котором указывается дата, с которой фактически прекращена деятельность по обороту наркотических средств и психотропных веществ." w:history="1">
        <w:r w:rsidRPr="00B624E4">
          <w:rPr>
            <w:sz w:val="22"/>
            <w:szCs w:val="22"/>
          </w:rPr>
          <w:t>пункте 26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Иные требования, в том числе учитывающие особенности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предоставления государственной услуги в многофункциональных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центрах предоставления государственных и муниципальных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 и особенности предоставления государственной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услуги в электронной форме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54.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55. Иные требования и особенности предоставления государственной услуги в электронной форме отсутствуют.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III. Состав, последовательность и сроки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выполнения административных процедур, требования к порядку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их выполнения, в том числе особенности выполнения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административных процедур в электронной форме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Состав административных процедур в рамках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56. При предоставлении государственной услуги осуществляются следующие административные процедуры: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рассмотрение заявления о предоставлении лицензии и документов (сведений), принятие решения о предоставлении (об отказе в предоставлении) лицензии, выдача лицензии (уведомления об отказе в предоставлении лицензии);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рассмотрение заявления о переоформлении лицензии и документов (сведений), принятие решения о переоформлении (об отказе в переоформлении) лицензии, выдача переоформленной лицензии (уведомления об отказе в переоформлении лицензии);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взаимодействие лицензирующего органа с иными органами государственной власти, органами местного самоуправления и организациями, участвующими в предоставлении государственных услуг, формирование и направление межведомственных запросов в государственные органы, участвующие в предоставлении государственных услуг;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предоставление дубликата лицензии и копии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предоставление сведений из реестра лицензий;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прекращение действия лицензии по заявлению лицензиата.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57. Структура и взаимосвязь административных процедур, выполняемых при предоставлении государственной услуги, приведены на блок-схеме (</w:t>
      </w:r>
      <w:hyperlink w:anchor="Par781" w:tooltip="БЛОК-СХЕМА" w:history="1">
        <w:r w:rsidRPr="00B624E4">
          <w:rPr>
            <w:sz w:val="22"/>
            <w:szCs w:val="22"/>
          </w:rPr>
          <w:t>приложение</w:t>
        </w:r>
      </w:hyperlink>
      <w:r w:rsidRPr="00B624E4">
        <w:rPr>
          <w:sz w:val="22"/>
          <w:szCs w:val="22"/>
        </w:rPr>
        <w:t xml:space="preserve"> к Административному регламенту).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Последовательность и сроки выполнения административных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процедур при предоставлении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3"/>
        <w:rPr>
          <w:sz w:val="22"/>
          <w:szCs w:val="22"/>
        </w:rPr>
      </w:pPr>
      <w:r w:rsidRPr="00B624E4">
        <w:rPr>
          <w:sz w:val="22"/>
          <w:szCs w:val="22"/>
        </w:rPr>
        <w:t>Рассмотрение заявления о предоставлении лицензии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документов (сведений), принятие решения о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(об отказе в предоставлении) лицензии, выдача лицензии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(уведомления об отказе в предоставлении лицензии)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58. Административная процедура "Рассмотрение заявления о предоставлении лицензии и документов (сведений), принятие решения о предоставлении (об отказе в предоставлении) лицензии, выдача лицензии (уведомления об отказе в предоставлении лицензии)" осуществляется с момента поступления в лицензирующий орган заявления о предоставлении лицензии и (или)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а также с использованием Единого портала государственных и муниципальных услуг (функций), в соответствии с блок-схемой предоставления государственной услуги согласно </w:t>
      </w:r>
      <w:hyperlink w:anchor="Par781" w:tooltip="БЛОК-СХЕМА" w:history="1">
        <w:r w:rsidRPr="00B624E4">
          <w:rPr>
            <w:sz w:val="22"/>
            <w:szCs w:val="22"/>
          </w:rPr>
          <w:t>приложению</w:t>
        </w:r>
      </w:hyperlink>
      <w:r w:rsidRPr="00B624E4">
        <w:rPr>
          <w:sz w:val="22"/>
          <w:szCs w:val="22"/>
        </w:rPr>
        <w:t xml:space="preserve"> к Административному регламенту.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59. Руководители подразделений лицензирующего органа, осуществляющих в соответствии с Административным регламентом лицензирование деятельности по обороту наркотических средств и психотропных веществ, должны организовать документированный учет выполнения каждого этапа административных процедур с указанием даты завершения его исполнения и подписи ответственного исполнителя.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60. Рассмотрение заявления о предоставлении лицензии и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принятие решения о предоставлении лицензии (об отказе в предоставлении) осуществляется в срок, предусмотренный </w:t>
      </w:r>
      <w:hyperlink w:anchor="Par111" w:tooltip="1) принятие решения о предоставлении (об отказе в предоставлении) лицензии - 45 рабочих дней со дня поступления в лицензирующий орган надлежащим образом оформленного заявления о предоставлении лицензии и документов (сведений), предусмотренных пунктом 21 Административного регламента;" w:history="1">
        <w:r w:rsidRPr="00B624E4">
          <w:rPr>
            <w:sz w:val="22"/>
            <w:szCs w:val="22"/>
          </w:rPr>
          <w:t>подпунктом 1 пункта 18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61. Для получения лицензии соискатель лицензии представляет в лицензирующий орган непосредственно, или направляет заказным почтовым отправлением с уведомлением о вручении заявление и документы, предусмотренные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пунктом 21</w:t>
        </w:r>
      </w:hyperlink>
      <w:r w:rsidRPr="00B624E4">
        <w:rPr>
          <w:sz w:val="22"/>
          <w:szCs w:val="22"/>
        </w:rPr>
        <w:t xml:space="preserve"> Административного регламента, с учетом положений </w:t>
      </w:r>
      <w:hyperlink w:anchor="Par241" w:tooltip="36. Соискатель лицензии вправе по собственной инициативе представить документы, указанные в пункте 31 Административного регламента, а лицензиат - документы, указанные в пунктах 32 - 35 Административного регламента." w:history="1">
        <w:r w:rsidRPr="00B624E4">
          <w:rPr>
            <w:sz w:val="22"/>
            <w:szCs w:val="22"/>
          </w:rPr>
          <w:t>пункта 36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62. Соисполнитель вправе направлять заявление и документы с использованием Единого портала государственных и муниципальных услуг (функций), или в форме электронных документов (пакета электронных документов), подписанных усиленной квалифицированной электронной подписью.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63. Заявление о предоставлении лицензии и документы (сведения), указанные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 (в том числе представленные в форме электронного документа), принимаются лицензирующим органом по описи.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Копия описи с отметкой о дате приема указанных заявления и документов в день приема вручается должностным лицом, ответственным за прием и регистрацию документов, соискателю лицензии или направляется ему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случае если в заявлении о предоставлении лицензии соискатель лицензии указал просьбу о направлении ему в электронной форме информации по вопросам лицензирования, указанная копия описи направляется ему в электронной форме.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64. Документы (в том числе представленные в форме электронного документа), указанные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поступившие от соискателя лицензии, регистрируются лицензирующим органом в течение 1 рабочего дня с даты их получения.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Документы могут быть направлены соискателем лицензии по почте заказным письмом (бандеролью) с описью вложения и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65. Документы, представляемые в лицензирующий орган с использованием информационно-коммуникационных технологий (в электронной форме), в том числе с использованием Единого портала государственных и муниципальных услуг (функций), должны быть подписаны усиленной квалифицированной электронной подписью соискателя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66. Контроль ведения учета поступивших документов осуществляет начальник структурного подразделения лицензирующего органа, осуществляющего лицензирование деятельности по обороту наркотических средств и психотропных веществ (далее - начальник структурного подразделения).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67. Начальник структурного подразделения в течение 1 рабочего дня с даты регистрации поступивших в лицензирующий орган заявления о предоставлении лицензии и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назначает из числа сотрудников структурного подразделения ответственного исполнителя по рассмотрению документов, представленных соискателем лицензии для получения лицензии (далее - ответственный исполнитель).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Фамилия, имя и отчество (последнее - при наличии) ответственного исполнителя, его должность и телефон должны быть сообщены соискателю лицензии по его письменному или устному обращению, а также посредством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68. При получении лицензирующим органом ненадлежащим образом оформленного заявления о предоставлении лицензии ответственный исполнитель в течение 3 рабочих дней со дня приема заявления о предоставлении лицензии вручает соискателю лицензии уведомление по форме, установленной лицензирующим органом, о необходимости устранения в тридцатидневный срок выявленных нарушений или направляет такое уведомление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Тридцатидневный срок исчисляется ответственным исполнителем с даты документального подтверждения получения соискателем лицензии уведомления об устранении нарушений.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69. В случае непредставления соискателем лицензии в тридцатидневный срок надлежащим образом оформленного заявления о предоставлении лицензии и (или) прилагаемых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в полном объеме ответственный исполнитель в течение 3 рабочих дней вручает соискателю лицензии уведомление по форме, установленной лицензирующим органом, о возврате заявления и прилагаемых к нему документов с мотивированным обоснованием причин возврата (далее - уведомление о возврате документов) или направляет заказным почтовым отправлением с уведомлением о вручении. В случае если в заявлении о получении лицензии соискатель лицензии указал просьбу о направлении ему в электронной форме информации по вопросам лицензирования, указанное уведомление о возврате документов направляется ему в электронной форме.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70.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документов. &lt;5&gt;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&lt;5&gt; Часть 10 статьи 13 Федерального закона N 99-ФЗ.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71. При условии, что соискателем лицензии представлены надлежащим образом оформленное заявление о предоставлении лицензии и документы (сведения), указанные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или устранены выявленные нарушения, ответственный исполнитель в течение 3 рабочих дней со дня приема вышеуказанных документов информирует соискателя лицензии любым доступным способом, в том числе посредством информационно-коммуникационных технологий, об их принятии лицензирующим органом к рассмотрению, а также готовит проект приказа о проведении внеплановой выездной проверки соискателя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72. Ответственный исполнитель в течение 12 рабочих дней, но не позднее 15 рабочих дней со дня поступления в лицензирующий орган надлежащим образом оформленного заявления о предоставлении лицензии и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осуществляет проверку полноты и достоверности сведений, содержащихся в заявлении о предоставлении лицензии и документах (сведениях) (далее - проверка полноты и достоверности представленных соискателем лицензии сведений), с целью определения: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1) наличия всего комплекта документов, предусмотренного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пунктом 21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согласованности информации в представленных документах.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73. Приказ о проведении внеплановой выездной проверки соискателя лицензии, согласованный с начальником структурного подразделения, осуществляющего лицензирование деятельности по обороту наркотических средств и психотропных веществ, подписывается руководителем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74. В рамках межведомственного информационного взаимодействия ответственный исполнитель получает следующие сведения: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от ФНС России - сведения о соискателе лицензии, содержащиеся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от Росреестра - сведения, подтверждающие наличие у соискателя лицензии на праве собственности или на ином праве помещений, необходимых для осуществления деятельности по обороту наркотических средств и психотропных веществ помещений (на помещения, права на которые зарегистрированы в Едином государственном реестре недвижимости) (за исключением случая, когда лицензиатом является медицинская организация и обособленное подразделение медицинской организации);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от МВД России - сведения о наличии заключений органов внутренних дел Российской Федерации, предусмотренных статьей 10 Федерального закона N 3-ФЗ;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из ГИС ГМП - сведения об уплате государственной пошлины за предоставление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из Единого реестра лицензий - сведения о наличии лицензии на осуществление медицинской деятельности в случае если лицензиатом является медицинская организация и обособленное подразделение медицинской организации.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75. По результатам проверки полноты и достоверности представленных соискателем лицензии сведений ответственный исполнитель составляет акт проверки.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76. Внеплановая выездная проверка соискателя лицензии проводится в срок, не превышающий 16 рабочих дней с даты подписания соответствующего приказа, и не позднее 31 рабочего дня со дня поступления в лицензирующий орган надлежащим образом оформленного заявления о предоставлении лицензии и документов (сведений), указанных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пункте 21</w:t>
        </w:r>
      </w:hyperlink>
      <w:r w:rsidRPr="00B624E4">
        <w:rPr>
          <w:sz w:val="22"/>
          <w:szCs w:val="22"/>
        </w:rPr>
        <w:t xml:space="preserve"> Административного регламента, без согласования в установленном порядке с органами прокуратуры.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77. При проведении внеплановой выездной проверки соответствия соискателя лицензии лицензионным требованиям проверке подлежат: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наличие принадлежащих соискателю лицензии на праве собственности или на ином законном основании и соответствующие установленным требованиям помещений и оборудования, необходимых для осуществления деятельности по обороту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соблюдение порядка допуска лиц к работе с наркотическими средствами и психотропными веществами, установленного постановлением Правительства Российской Федерации от 6 августа 1998 г. N 892;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соблюдение соискателем лицензии, имеющим намерение осуществлять деятельность по обороту наркотических средств и психотропных веществ, внесенных в списки I - III перечня, статей 5 и 10 Федерального закона N 3-ФЗ;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наличие в штате соискателя лицензии, имеющего намерение осуществлять деятельность по обороту наркотических средств и психотропных веществ, внесенных в списки I - III перечня, работников, имеющих среднее профессиональное, высшее профессиональное, дополнительное профессиональное образование и (или) специальную подготовку в сфере оборота наркотических средств, психотропных веществ и их прекурсоров, соответствующие требованиям и характеру выполняемых работ.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78. В течение 4 рабочих дней с даты завершения внеплановой выездной проверки соискателя лицензии ответственный исполнитель с учетом результатов проверки полноты и достоверности представленных сведений и внеплановой выездной проверки готовит проект приказа: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 предоставлении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об отказе в предоставлении лицензии в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а) наличия в представленных соискателем лицензии заявлении о предоставлении лицензии и (или) документах (сведениях) недостоверной или искаженной информации;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б) установленное в ходе проверки несоответствие соискателя лицензии лицензионным требованиям.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79. Проект приказа лицензирующего органа о предоставлении лицензии, заявление о предоставлении лицензии и документы (сведения), рассматриваются руководителем лицензирующего органа в течение 10 рабочих дней, но не позднее 44 рабочих дней с даты регистрации поступивших от соискателя лицензии надлежащим образом оформленных вышеуказанных заявления и документов с целью принятия решения о предоставлении лицензии либо об отказе в предоставлении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80. Приказ лицензирующего органа о предоставлении лицензии и лицензия одновременно подписываются руководителем лицензирующего органа и регистрируются в реестре лицензий.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приказ лицензирующего органа о предоставлении лицензии и лицензию включаются следующие сведения: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наименование лицензирующего органа;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юридического лица в пределах места нахождения юридического лица, адреса мест осуществления лицензируемого вида деятельности, государственный регистрационный номер записи о создании юридического лица;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идентификационный номер налогоплательщика;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лицензируемый вид деятельности - деятельность по обороту наркотических средств и психотропных веществ, с указанием выполняемых работ, оказываемых услуг, составляющих указанный вид деятельности;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номер и дата регистрации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номер и дата приказа лицензирующего органа о предоставлении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81. Лицензия оформляется на бланке лицензирующего органа, являющемся документом строгой отчетности по форме, утвержденной постановлением Правительства Российской Федерации от 6 октября 2011 г. N 826.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Лицензия может быть также оформлена в форме электронного документа &lt;6&gt;.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&lt;6&gt; Часть 9 статьи 14 Федерального закона N 99-ФЗ.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82. В течение 3 рабочих дней после дня подписания и регистрации лицензии ответственный исполнитель уведомляет об этом заявителя через средства связи и путем размещения соответствующей информации на официальном сайте лицензирующего органа в информационно-телекоммуникационной сети "Интернет" и вручает лицензию заявителю (уполномоченному лицу) под подпись или направляет лицензиату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случае если в заявлении о предоставлении лицензии указывается на необходимость предоставления лицензии в форме электронного документа, лицензирующим органом направляется в форме электронного документа, подписанного электронной подписью, лицензиату лицензия или соискателю лицензии уведомление об отказе в предоставлении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83. В случае подготовки проекта приказа об отказе в предоставлении лицензии ответственному исполнителю необходимо, в том числе, указать мотивированное обоснование причин отказа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проверки несоответствие соискателя лицензии лицензионным требованиям, реквизиты акта проверки соискателя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84. В течение 3 рабочих дней со дня подписания приказа об отказе в предоставлении лицензии ответственный исполнитель вручает соискателю лицензии уведомление об отказе в предоставлении лицензии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уведомлении указываются мотивированные обоснования причин отказа со ссылкой на конкретные положения нормативных правовых актов и иных документов, являющихся основанием такого отказа. Если причиной отказа является установленное в ходе проверки несоответствие соискателя лицензии лицензионным требованиям, указываются реквизиты акта проверки. Уведомление может быть также направлено соискателю лицензии посредством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85. Уведомление подписывается руководителем (заместителем руководителя) лицензирующего органа или уполномоченным им должностным лицом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86. По окончании процедуры лицензирования в течение 5 рабочих дней со дня вручения (получения) лицензии ответственный исполнитель в порядке, предусмотренном </w:t>
      </w:r>
      <w:hyperlink w:anchor="Par539" w:tooltip="136. По окончании процедуры переоформления лицензии в течение 5 рабочих дней со дня вручения (получения) переоформленной лицензии ответственный исполнитель формирует лицензионное дело и направляет его в архив в установленном порядке." w:history="1">
        <w:r w:rsidRPr="00B624E4">
          <w:rPr>
            <w:sz w:val="22"/>
            <w:szCs w:val="22"/>
          </w:rPr>
          <w:t>пунктом 136</w:t>
        </w:r>
      </w:hyperlink>
      <w:r w:rsidRPr="00B624E4">
        <w:rPr>
          <w:sz w:val="22"/>
          <w:szCs w:val="22"/>
        </w:rPr>
        <w:t xml:space="preserve"> Административного регламента, формирует лицензионное дело и направляет его в архив в установленном порядке.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Лицензионное дело, независимо от того, предоставлена заявителю лицензия или ему отказано в предоставлении лицензии, подлежит хранению в лицензирующем органе с соблюдением требований по обеспечению конфиденциальности информации.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3"/>
        <w:rPr>
          <w:sz w:val="22"/>
          <w:szCs w:val="22"/>
        </w:rPr>
      </w:pPr>
      <w:r w:rsidRPr="00B624E4">
        <w:rPr>
          <w:sz w:val="22"/>
          <w:szCs w:val="22"/>
        </w:rPr>
        <w:t>Рассмотрение заявления о переоформлении лицензии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документов (сведений), принятие решения о переоформлении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(об отказе в переоформлении) лицензии, выдача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переоформленной лицензии (уведомления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об отказе в переоформлении лицензии)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87. Административная процедура "Рассмотрение заявления о переоформлении лицензии и документов (сведений), принятие решения о переоформлении (об отказе в переоформлении) лицензии, выдача переоформленной лицензии (уведомления об отказе в переоформлении лицензии)" осуществляется в связи с поступлением от лицензиата или его правопреемника заявления о переоформлении лицензии в соответствии с блок-схемой предоставления государственной услуги согласно </w:t>
      </w:r>
      <w:hyperlink w:anchor="Par781" w:tooltip="БЛОК-СХЕМА" w:history="1">
        <w:r w:rsidRPr="00B624E4">
          <w:rPr>
            <w:sz w:val="22"/>
            <w:szCs w:val="22"/>
          </w:rPr>
          <w:t>приложению</w:t>
        </w:r>
      </w:hyperlink>
      <w:r w:rsidRPr="00B624E4">
        <w:rPr>
          <w:sz w:val="22"/>
          <w:szCs w:val="22"/>
        </w:rPr>
        <w:t xml:space="preserve"> к Административному регламенту.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88. Заявление о переоформлении лицензии подается в случаях реорганизации юридического лица в форме преобразования, изменения его наименования, адреса места нахождения, адресов мест осуществления юридическим лицом лицензируемого вида деятельности, перечня выполняемых работ, оказываемых услуг, составляющих лицензируемый вид деятельности.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89. В случае реорганизации юридического лица в форме преобразования заявление о переоформлении лицензии и документы (сведения), указанные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пункте 22</w:t>
        </w:r>
      </w:hyperlink>
      <w:r w:rsidRPr="00B624E4">
        <w:rPr>
          <w:sz w:val="22"/>
          <w:szCs w:val="22"/>
        </w:rPr>
        <w:t xml:space="preserve"> Административного регламента, представляются в лицензирующий орган не позднее, чем через 15 рабочих дней со дня внесения соответствующих изменений в Единый государственный реестр юридических лиц.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90. В случае реорганизации юридических лиц в форме слияния переоформление лицензии допускается только 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91. Для переоформления лицензии лицензиат представляет в лицензирующий орган непосредственно или направляет заказным почтовым отправлением с уведомлением о вручении заявление о переоформлении лицензии и документы, предусмотренные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пунктами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или направляет их посредством информационно-коммуникационных технологий, в том числе с использованием Единого портала государственных и муниципальных услуг (функций), или в форме электронных документов, подписанных усиленной квалифицированной электронной подписью лицензиата, его правопреемника или иного предусмотренного федеральным законом лица.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92. Копия описи с отметкой о дате приема заявления о переоформлении лицензии и документов (сведений), указанных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в день приема вручается должностным лицом лицензирующего органа, ответственным за прием и регистрацию документов, лицензиату или направляется ему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93. Документы (в том числе представленные в форме электронных документов), поступившие от лицензиата, регистрируются лицензирующим органом в течение 1 рабочего дня с даты их получения.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94. Контроль ведения учета поступивших документов осуществляет начальник структурного подразделения лицензирующего органа, осуществляющего лицензирование деятельности по обороту наркотических средств и психотропных веществ.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95. Документы, указанные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при представлении их в лицензирующий орган с использованием информационно-коммуникационных технологий (в электронной форме), в том числе с использованием Единого портала государственных и муниципальных услуг (функций), должны быть заверены в порядке, установленном законодательством Российской Федерации.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96. Рассмотрение документов и принятие решения о переоформлении лицензии осуществляется в срок, предусмотренный </w:t>
      </w:r>
      <w:hyperlink w:anchor="Par112" w:tooltip="2) принятие решения о переоформлении (об отказе в переоформлении) лицензии (в случаях реорганизации юридического лица в форме преобразования, изменения его наименования, адреса места нахождения) - 10 рабочих дней со дня поступления в лицензирующий орган надлежащим образом оформленного заявления о переоформлении лицензии и документов (сведений), предусмотренных пунктом 22 Административного регламента;" w:history="1">
        <w:r w:rsidRPr="00B624E4">
          <w:rPr>
            <w:sz w:val="22"/>
            <w:szCs w:val="22"/>
          </w:rPr>
          <w:t>подпунктами 2</w:t>
        </w:r>
      </w:hyperlink>
      <w:r w:rsidRPr="00B624E4">
        <w:rPr>
          <w:sz w:val="22"/>
          <w:szCs w:val="22"/>
        </w:rPr>
        <w:t xml:space="preserve"> и </w:t>
      </w:r>
      <w:hyperlink w:anchor="Par113" w:tooltip="3) принятие решения о переоформлении (об отказе в переоформлении) лицензии (в случаях изменения адресов мест осуществления юридическим лицом лицензируемого вида деятельности, перечня выполняемых работ, оказываемых услуг, составляющих лицензируемый вид деятельности) - 30 рабочих дней со дня поступления в лицензирующий орган надлежащим образом оформленного заявления о переоформлении лицензии и документов (сведений), предусмотренных пунктами 23 и 24 Административного регламента;" w:history="1">
        <w:r w:rsidRPr="00B624E4">
          <w:rPr>
            <w:sz w:val="22"/>
            <w:szCs w:val="22"/>
          </w:rPr>
          <w:t>3 пункта 18</w:t>
        </w:r>
      </w:hyperlink>
      <w:r w:rsidRPr="00B624E4">
        <w:rPr>
          <w:sz w:val="22"/>
          <w:szCs w:val="22"/>
        </w:rPr>
        <w:t xml:space="preserve"> Административного регламента, при получении от лицензиата заявления о переоформлении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97. В отношении лицензиата, представившего заявление о переоформлении лицензии, проводится проверка полноты и достоверности сведений, содержащихся в заявлении о переоформлении лицензии и документах (сведениях), указанных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-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 (далее - проверка полноты и достоверности представленных лицензиатом сведений) и внеплановая выездная проверка лицензиата.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98. Основанием для проведения внеплановой выездной проверки лицензиата является представление в лицензирующий орган заявления о переоформлении лицензии в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изменения адресов мест осуществления юридическим лицом лицензируемого вида деятельности;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изменения перечня выполняемых работ, оказываемых услуг, составляющих лицензируемый вид деятельности.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99. Внеплановая выездная проверка лицензиата проводится без согласования в установленном порядке с органом прокуратуры.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100. Начальник структурного подразделения в течение 1 рабочего с даты регистрации поступивших в лицензирующий орган заявления о переоформлении лицензии и документов (сведений) назначает из числа работников структурного подразделения ответственного исполнителя по рассмотрению документов, представленных лицензиатом для переоформления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101. Фамилия, имя и отчество (последнее - при наличии) ответственного исполнителя, его должность и телефон должны быть сообщены лицензиату по его письменному или устному обращению, а также посредством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102. При получении лицензирующим органом ненадлежащим образом оформленного заявления о переоформлении лицензии и документов (сведений), указанных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и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 (в случаях реорганизации юридического лица в форме преобразования, изменения его наименования, адреса юридического лица в пределах места нахождения юридического лица), ответственный исполнитель в течение 3 рабочих дней со дня приема заявления вручает лицензиату уведомление об устранении нарушений или направляет такое уведомление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103. Тридцатидневный срок исчисляется ответственным исполнителем с даты документального подтверждения получения данного уведомления лицензиатом либо документального подтверждения отсутствия факта получения данного уведомления.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104. В случае непредставления лицензиатом в тридцатидневный срок надлежащим образом оформленного заявления о переоформлении лицензии и (или) не в полном объеме документов, указанных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и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ответственный исполнитель в течение 3 рабочих дней вручает лицензиату уведомление (по форме, утвержденной лицензирующим органом) о возврате заявления и документов с мотивированным обоснованием причин возврата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105. Срок принятия лицензирующим органом решения о переоформлении лицензии или об отказе в ее переоформлении исчисляется со дня поступления в лицензирующий орган надлежащим образом оформленного заявления о переоформлении лицензии и в полном объеме прилагаемых к нему документов &lt;7&gt;.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--------------------------------</w:t>
      </w:r>
    </w:p>
    <w:p w:rsidR="005E5528" w:rsidRPr="007C03F6" w:rsidRDefault="005E5528" w:rsidP="007C03F6">
      <w:pPr>
        <w:pStyle w:val="ConsPlusNormal"/>
        <w:spacing w:line="300" w:lineRule="atLeast"/>
        <w:ind w:firstLine="540"/>
        <w:jc w:val="both"/>
      </w:pPr>
      <w:r w:rsidRPr="007C03F6">
        <w:t>&lt;7&gt; Часть 15 статьи 18 Федерального закона N 99-ФЗ.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106. При условии, что лицензиатом представлены надлежащим образом оформленное заявление о переоформлении лицензии и в полном объеме документы, указанные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пункте 22</w:t>
        </w:r>
      </w:hyperlink>
      <w:r w:rsidRPr="00B624E4">
        <w:rPr>
          <w:sz w:val="22"/>
          <w:szCs w:val="22"/>
        </w:rPr>
        <w:t xml:space="preserve"> Административного регламента, устранены выявленные в них нарушения и надлежащим образом оформленные документы представлены в лицензирующий орган, ответственный исполнитель в течение 3 рабочих дней со дня приема вышеуказанных документов информирует лицензиата любым доступным способом, в том числе посредством информационно-коммуникационных технологий, об их принятии лицензирующим органом к рассмотрению.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107. Ответственный исполнитель в течение 5 рабочих дней со дня поступления в лицензирующий орган надлежащим образом оформленного заявления о переоформлении лицензии осуществляет проверку полноты и достоверности представленных сведений с учетом сведений о лицензиате, имеющихся в лицензионном деле, с целью определения: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наличия оснований для переоформления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полноты и достоверности представленных в заявлении и других документах сведений, в том числе сведений, полученных лицензирующим органом путем межведомственного информационного взаимодействия: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от ФНС России - сведения о лицензиате, содержащиеся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из ГИС ГМП - сведения об уплате государственной пошлины за переоформление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из Единого реестра лицензий - сведения о наличии лицензии на осуществление медицинской деятельности в случае если лицензиатом является медицинская организация и обособленное подразделение медицинской организации.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108. По результатам проверки и достоверности представленных лицензиатом сведений ответственный исполнитель составляет акт проверки.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109. В течение 2 рабочих дней с даты завершения проверки полноты и достоверности представленных лицензиатом сведений ответственный исполнитель готовит проект приказа о переоформлении лицензии (об отказе в переоформлении лицензии).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110. Проект приказа о переоформлении лицензии, заявление о переоформлении лицензии и документы (сведения), указанные в </w:t>
      </w:r>
      <w:hyperlink w:anchor="Par173" w:tooltip="22. Для переоформления лицензии в случаях реорганизации юридического лица в форме преобразования, изменения наименования или адреса юридического лица в пределах места нахождения юридического лица, а также в случае реорганизации юридического лица в форме слияния (при условии наличия у каждого участвующего в слиянии юридического лица на дату государственной регистрации правопреемника реорганизованных юридических лиц лицензии на один и тот же вид деятельности) необходимы следующие документы:" w:history="1">
        <w:r w:rsidRPr="00B624E4">
          <w:rPr>
            <w:sz w:val="22"/>
            <w:szCs w:val="22"/>
          </w:rPr>
          <w:t>пунктах 22</w:t>
        </w:r>
      </w:hyperlink>
      <w:r w:rsidRPr="00B624E4">
        <w:rPr>
          <w:sz w:val="22"/>
          <w:szCs w:val="22"/>
        </w:rPr>
        <w:t xml:space="preserve"> и </w:t>
      </w:r>
      <w:hyperlink w:anchor="Par193" w:tooltip="25. Для переоформления лицензии в случае прекращения деятельности по обороту наркотических средств и психотропных веществ по одному адресу или нескольким адресам мест ее осуществления, указанным в лицензии, необходимы следующие документы:" w:history="1">
        <w:r w:rsidRPr="00B624E4">
          <w:rPr>
            <w:sz w:val="22"/>
            <w:szCs w:val="22"/>
          </w:rPr>
          <w:t>25</w:t>
        </w:r>
      </w:hyperlink>
      <w:r w:rsidRPr="00B624E4">
        <w:rPr>
          <w:sz w:val="22"/>
          <w:szCs w:val="22"/>
        </w:rPr>
        <w:t xml:space="preserve"> Административного регламента, рассматриваются руководителем лицензирующего органа в течение 2 рабочих дней, но не позднее 9 рабочих дней с даты регистрации поступившего заявления о переоформлении лицензии с целью принятия решения о переоформлении лицензии либо об отказе в переоформлении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111. Приказ о переоформлении лицензии и лицензия одновременно подписываются руководителем лицензирующего органа и регистрируются в реестре лицензий.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5" w:name="Par491"/>
      <w:bookmarkEnd w:id="25"/>
      <w:r w:rsidRPr="00B624E4">
        <w:rPr>
          <w:sz w:val="22"/>
          <w:szCs w:val="22"/>
        </w:rPr>
        <w:t>112. В приказ о переоформлении лицензии и лицензию включаются следующие сведения: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наименование лицензирующего органа;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деятельности, государственный регистрационный номер записи о создании юридического лица;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идентификационный номер налогоплательщика;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лицензируемый вид деятельности - деятельность по обороту наркотических средств и психотропных веществ, с указанием выполняемых работ, оказываемых услуг, составляющих лицензируемый вид деятельности;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номер и дата регистрации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номер и дата приказа лицензирующего органа о переоформлении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113. В течение 3 рабочих дней после дня подписания и регистрации лицензии ответственный исполнитель вручает лицензию лицензиату (уполномоченному лицу на основании доверенности, оформленной в соответствии с требованиями законодательства Российской Федерации) под роспись или направляет лицензиату заказным почтовым отправлением с уведомлением о вручении, а также уведомляет об этом лицензиата через средства связи и путем размещения соответствующей информации на официальном сайте лицензирующего органа в информационно-телекоммуникационной сети "Интернет".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6" w:name="Par499"/>
      <w:bookmarkEnd w:id="26"/>
      <w:r w:rsidRPr="00B624E4">
        <w:rPr>
          <w:sz w:val="22"/>
          <w:szCs w:val="22"/>
        </w:rPr>
        <w:t>114. Лицензия оформляется на бланке лицензирующего органа, являющимся документом строгой отчетности по форме, утвержденной постановлением Правительства Российской Федерации от 6 октября 2011 г. N 826.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Лицензия может быть также оформлена в форме электронного документа.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7" w:name="Par501"/>
      <w:bookmarkEnd w:id="27"/>
      <w:r w:rsidRPr="00B624E4">
        <w:rPr>
          <w:sz w:val="22"/>
          <w:szCs w:val="22"/>
        </w:rPr>
        <w:t>115. В случае если в заявлении о переоформлении лицензии указывается на необходимость получения переоформленной лицензии в форме электронного документа, лицензирующий орган направляет лицензиату в форме электронного документа, подписанного электронной подписью, переоформленную лицензию или уведомление об отказе в переоформлении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116. В случае подготовки проекта приказа об отказе в переоформлении лицензии ответственному исполнителю необходимо указать мотивированное обоснование причин отказа со ссылкой на конкретные положения нормативных правовых актов и иных документов, являющихся основанием такого отказа.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117. В течение 3 рабочих дней со дня подписания приказа об отказе в переоформлении лицензии ответственный исполнитель вручает лицензиату уведомление об отказе в переоформлении лицензии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118. В уведомлении об отказе в переоформлении лицензии указываются мотивированные обоснования причин отказа со ссылкой на конкретные положения нормативных правовых актов и иных документов, являющихся основанием такого отказа. Уведомление об отказе в переоформлении лицензии может быть также направлено лицензиату посредством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119. Уведомление об отказе в переоформлении лицензии подписывается руководителем (заместителем руководителя) лицензирующего органа или уполномоченным им должностным лицом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120. При получении лицензирующим органом ненадлежащим образом оформленного заявления о переоформлении лицензии и не в полном объеме документов (сведений), указанных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 (в случаях изменения адресов мест осуществления юридическим лицом лицензируемого вида деятельности, перечня выполняемых работ, оказываемых услуг, составляющих лицензируемый вид деятельности), ответственный исполнитель в течение 3 рабочих дней со дня приема вышеуказанных документов вручает лицензиату уведомление о необходимости устранения нарушений или направляет такое уведомление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121. Ответственным исполнителем тридцатидневный срок исчисляется с даты документального подтверждения получения данного уведомления лицензиатом либо документального подтверждения отсутствия факта получения данного уведомления.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122. В случае непредставления лицензиатом в тридцатидневный срок надлежащим образом оформленного заявления о переоформлении лицензии и (или) не в полном объеме других документов (сведений), указанных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регламента, ответственный исполнитель в течение 3 рабочих дней вручает лицензиату уведомление о возврате заявления и других документов с мотивированным обоснованием причин возврата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123. В случае, если лицензиатом представлены надлежащим образом оформленное заявление о переоформлении лицензии и в полном объеме, документы (сведения), указанные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регламента, устранены выявленные в них нарушения и надлежащим образом оформленные документы представлены в лицензирующий орган, ответственный исполнитель в течение 3 рабочих дней со дня приема вышеуказанных документов информирует лицензиата любым доступным способом, в том числе посредством информационно-коммуникационных технологий, об их принятии лицензирующим органом к рассмотрению, а также готовит проект приказа о проведении внеплановой выездной проверки лицензиата.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124. Приказ о проведении внеплановой выездной проверки лицензиата, согласованный с начальником структурного подразделения лицензирующего органа, осуществляющего лицензирование деятельности по обороту наркотических средств и психотропных веществ, подписывается руководителем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125. Ответственный исполнитель в течение 5 рабочих дней, но не позднее 8 рабочих дней со дня поступления в лицензирующий орган надлежащим образом оформленного заявления о переоформлении лицензии и документов (сведений), указанных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регламента, осуществляет проверку полноты и достоверности представленных лицензиатом сведений с учетом сведений о лицензиате, имеющихся в лицензионном деле, с целью определения: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1) наличия всех документов, предусмотренных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пунктами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 (полноты документов);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наличия оснований для переоформления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полноты и достоверности представленных в заявлении и других документах сведений, в том числе сведений, полученных лицензирующим органом путем межведомственного информационного взаимодействия: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от ФНС России - сведения о лицензиате, содержащиеся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от Росреестра - сведения, подтверждающие наличие у лицензиата на праве собственности или ином праве помещений, необходимых для осуществления деятельности по обороту наркотических средств и психотропных веществ помещений (на помещения, права на которые зарегистрированы в Едином государственном реестре недвижимости) (за исключением случая, когда лицензиатом является медицинская организация и обособленное подразделение медицинской организации);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от МВД России - сведения, подтверждающие соответствие объектов и помещений, в которых осуществляются деятельность, связанная с оборотом наркотических средств, психотропных веществ и внесенных в Список I прекурсоров, 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из ГИС ГМП - сведения об уплате государственной пошлины за переоформление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из Единого реестра лицензий - сведения о наличии лицензии на осуществление медицинской деятельности в случае если лицензиатом является медицинская организация и обособленное подразделение медицинской организации.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126. По результатам проверки полноты и достоверности представленных лицензиатом сведений ответственный исполнитель составляет акт проверки.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127. Внеплановая выездная проверка лицензиата проводится в срок, не превышающий 15 рабочих дней с даты подписания соответствующего приказа (распоряжения) и не позднее 23 рабочих дней со дня поступления в лицензирующий орган надлежащим образом оформленного заявления о предоставлении лицензии и документов (сведений), указанных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128. Предметом внеплановой выездной проверки лицензиата являются состояние помещений, зданий, сооружений, технических средств, оборудования, иных объектов, которые предполагается использовать лицензиатом при осуществлении лицензируемого вида деятельности,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требованиям, а именно: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принадлежащие на праве собственности или на ином законном основании и соответствующие установленным требованиям помещения и оборудование, необходимые для осуществления деятельности по обороту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соблюдение порядка допуска лиц к работе с наркотическими средствами и психотропными веществами, установленного постановлением Правительства Российской Федерации от 6 августа 1998 г. N 892;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соблюдение лицензиатом, осуществляющим деятельность по обороту наркотических средств и психотропных веществ, внесенных в списки I - III перечня, требований статей 5 и 10 Федерального закона N 3-ФЗ;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наличие в штате лицензиата, осуществляющего деятельность по обороту наркотических средств и психотропных веществ, внесенных в списки I - III перечня, работников, имеющих среднее профессиональное, высшее профессиональное, дополнительное профессиональное образование и (или) специальную подготовку в сфере оборота наркотических средств, психотропных веществ и их прекурсоров, соответствующие требованиям и характеру выполняемых работ (оказываемых услуг).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129. В течение 3 рабочих дней с даты завершения внеплановой выездной проверки лицензиата ответственный исполнитель с учетом результатов проверки полноты и достоверности представленных лицензиатом сведений и внеплановой выездной проверки готовит проект приказа: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 переоформлении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об отказе в переоформлении лицензии в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а) наличия в представленных лицензиатом заявлении о переоформлении лицензии и (или) других документах (сведениях) недостоверной или искаженной информации;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б) установленное в ходе проверки несоответствие лицензиата лицензионным требованиям.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130. Проект приказа о переоформлении лицензии, заявление о переоформлении лицензии и документы (сведения), указанных в </w:t>
      </w:r>
      <w:hyperlink w:anchor="Par179" w:tooltip="23. Для переоформления лицензии в случае намерения лицензиата осуществлять деятельность по обороту наркотических средств и психотропных веществ по адресу места ее осуществления, не указанному в лицензии, необходимы следующие документы (сведения):" w:history="1">
        <w:r w:rsidRPr="00B624E4">
          <w:rPr>
            <w:sz w:val="22"/>
            <w:szCs w:val="22"/>
          </w:rPr>
          <w:t>пунктах 23</w:t>
        </w:r>
      </w:hyperlink>
      <w:r w:rsidRPr="00B624E4">
        <w:rPr>
          <w:sz w:val="22"/>
          <w:szCs w:val="22"/>
        </w:rPr>
        <w:t xml:space="preserve"> и </w:t>
      </w:r>
      <w:hyperlink w:anchor="Par187" w:tooltip="24. Для переоформления лицензии в случае намерения лицензиата выполнять новые работы (оказывать новые услуги), ранее не указанные в лицензии, необходимы следующие документы:" w:history="1">
        <w:r w:rsidRPr="00B624E4">
          <w:rPr>
            <w:sz w:val="22"/>
            <w:szCs w:val="22"/>
          </w:rPr>
          <w:t>24</w:t>
        </w:r>
      </w:hyperlink>
      <w:r w:rsidRPr="00B624E4">
        <w:rPr>
          <w:sz w:val="22"/>
          <w:szCs w:val="22"/>
        </w:rPr>
        <w:t xml:space="preserve"> Административного регламента, рассматриваются руководителем лицензирующего органа в течение 3 рабочих дней, но не позднее 29 рабочих дней с даты регистрации поступивших от лицензиата вышеуказанных документов с целью принятия решения о переоформлении лицензии либо об отказе в переоформлении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131. Приказ о переоформлении лицензии и лицензия должны содержать данные, предусмотренные </w:t>
      </w:r>
      <w:hyperlink w:anchor="Par491" w:tooltip="112. В приказ о переоформлении лицензии и лицензию включаются следующие сведения:" w:history="1">
        <w:r w:rsidRPr="00B624E4">
          <w:rPr>
            <w:sz w:val="22"/>
            <w:szCs w:val="22"/>
          </w:rPr>
          <w:t>пунктом 112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132. Лицензия оформляется в порядке, предусмотренном </w:t>
      </w:r>
      <w:hyperlink w:anchor="Par499" w:tooltip="114. Лицензия оформляется на бланке лицензирующего органа, являющимся документом строгой отчетности по форме, утвержденной постановлением Правительства Российской Федерации от 6 октября 2011 г. N 826." w:history="1">
        <w:r w:rsidRPr="00B624E4">
          <w:rPr>
            <w:sz w:val="22"/>
            <w:szCs w:val="22"/>
          </w:rPr>
          <w:t>пунктами 114</w:t>
        </w:r>
      </w:hyperlink>
      <w:r w:rsidRPr="00B624E4">
        <w:rPr>
          <w:sz w:val="22"/>
          <w:szCs w:val="22"/>
        </w:rPr>
        <w:t xml:space="preserve"> - </w:t>
      </w:r>
      <w:hyperlink w:anchor="Par501" w:tooltip="115. В случае если в заявлении о переоформлении лицензии указывается на необходимость получения переоформленной лицензии в форме электронного документа, лицензирующий орган направляет лицензиату в форме электронного документа, подписанного электронной подписью, переоформленную лицензию или уведомление об отказе в переоформлении лицензии." w:history="1">
        <w:r w:rsidRPr="00B624E4">
          <w:rPr>
            <w:sz w:val="22"/>
            <w:szCs w:val="22"/>
          </w:rPr>
          <w:t>115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133. В случае подготовки проекта приказа об отказе в переоформлении лицензии ответственному исполнителю необходимо указать мотивированное обоснование причин отказа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проверки несоответствие лицензиата лицензионным требованиям, реквизиты акта проверки лицензиата.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134. В течение 3 рабочих дней со дня подписания приказа об отказе в переоформлении лицензии ответственный исполнитель вручает лицензиату уведомление об отказе в переоформлении лицензии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уведомлении об отказе в переоформлении лицензии указываются мотивированные обоснования причин отказа со ссылкой на конкретные положения нормативных правовых актов и иных документов, являющихся основанием такого отказа. Если причиной отказа является установленное в ходе проверки несоответствие лицензиата лицензионным требованиям, указываются реквизиты акта проверки. Уведомление об отказе в переоформлении лицензии может быть также направлено лицензиату посредством информационно-коммуникационных технологий, в том числе с использованием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135. Уведомление об отказе в переоформлении лицензии подписывается руководителем (заместителем руководителя) лицензирующего органа или уполномоченным им иным должностным лицом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8" w:name="Par539"/>
      <w:bookmarkEnd w:id="28"/>
      <w:r w:rsidRPr="00B624E4">
        <w:rPr>
          <w:sz w:val="22"/>
          <w:szCs w:val="22"/>
        </w:rPr>
        <w:t>136. По окончании процедуры переоформления лицензии в течение 5 рабочих дней со дня вручения (получения) переоформленной лицензии ответственный исполнитель формирует лицензионное дело и направляет его в архив в установленном порядке.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137. В случае представления соискателем лицензии (лицензиатом) заявления и документов (сведений), предусмотренных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пунктами 21</w:t>
        </w:r>
      </w:hyperlink>
      <w:r w:rsidRPr="00B624E4">
        <w:rPr>
          <w:sz w:val="22"/>
          <w:szCs w:val="22"/>
        </w:rPr>
        <w:t xml:space="preserve"> - </w:t>
      </w:r>
      <w:hyperlink w:anchor="Par200" w:tooltip="27. Для получения дубликата (копии) лицензии необходимы следующие документы:" w:history="1">
        <w:r w:rsidRPr="00B624E4">
          <w:rPr>
            <w:sz w:val="22"/>
            <w:szCs w:val="22"/>
          </w:rPr>
          <w:t>27</w:t>
        </w:r>
      </w:hyperlink>
      <w:r w:rsidRPr="00B624E4">
        <w:rPr>
          <w:sz w:val="22"/>
          <w:szCs w:val="22"/>
        </w:rPr>
        <w:t xml:space="preserve"> Административного регламента, в форме электронного документа, лицензирующий орган формирует и ведет лицензионные дела в электронном виде.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138. Лицензионное дело, независимо от того, переоформлена лицензия или отказано в переоформлении лицензии, подлежит хранению в лицензирующем органе с соблюдением требований по обеспечению конфиденциальности информации.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Взаимодействие лицензирующего органа с иными органами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власти, органами местного самоуправления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организациями, участвующими в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государственных услуг, формирование и направление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межведомственных запросов в государственные органы,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участвующие в предоставлении государственных услуг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139. С целью получения государственной услуги не требуется предоставление лицензиатами и соискателями лицензий документов, выданных иными органами государственной власти.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Исключение составляют документы, необходимые для предоставления государственной услуги, исчерпывающий перечень которых указан в </w:t>
      </w:r>
      <w:hyperlink w:anchor="Par157" w:tooltip="21. Для получения лицензии необходимы следующие документы (сведения):" w:history="1">
        <w:r w:rsidRPr="00B624E4">
          <w:rPr>
            <w:sz w:val="22"/>
            <w:szCs w:val="22"/>
          </w:rPr>
          <w:t>пунктах 21</w:t>
        </w:r>
      </w:hyperlink>
      <w:r w:rsidRPr="00B624E4">
        <w:rPr>
          <w:sz w:val="22"/>
          <w:szCs w:val="22"/>
        </w:rPr>
        <w:t xml:space="preserve"> - </w:t>
      </w:r>
      <w:hyperlink w:anchor="Par203" w:tooltip="28. Для получения сведений из реестра лицензий необходимо заявление о предоставлении таких сведений." w:history="1">
        <w:r w:rsidRPr="00B624E4">
          <w:rPr>
            <w:sz w:val="22"/>
            <w:szCs w:val="22"/>
          </w:rPr>
          <w:t>28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140. В рамках предоставления государственной услуги лицензирующий орган осуществляет межведомственное информационное взаимодействие: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с ФНС России для получения сведений, содержащихся в Едином государственном реестре юридических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 МВД России для получения копий заключений, органов внутренних дел Российской Федерации, предусмотренных статьей 10 Федерального закона N 3-ФЗ;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 Росреестром для получения сведений, подтверждающих наличие у соискателя лицензии (лицензиата) на праве собственности или ином праве необходимых для осуществления деятельности помещений, права на которые зарегистрированы в Едином государственном реестре недвижимости.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141. В рамках предоставления государственной услуги лицензирующий орган получает информацию из следующих информационных ресурсов: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ГИС ГМП для получения сведений об оплате государственной пошлины;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Единого реестра лицензий для получения сведений о наличии лицензии на осуществление медицинской деятельности, в случае если лицензиатом является медицинская организация и обособленное подразделение медицинской организации.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9" w:name="Par559"/>
      <w:bookmarkEnd w:id="29"/>
      <w:r w:rsidRPr="00B624E4">
        <w:rPr>
          <w:sz w:val="22"/>
          <w:szCs w:val="22"/>
        </w:rPr>
        <w:t xml:space="preserve">142. Межведомственный запрос лицензирующего органа о представлении документов и (или) информации, указанных в </w:t>
      </w:r>
      <w:hyperlink w:anchor="Par219" w:tooltip="1) ФНС России - сведения о соискателе лицензии, содержащиеся в Едином государственном реестре юридических лиц;" w:history="1">
        <w:r w:rsidRPr="00B624E4">
          <w:rPr>
            <w:sz w:val="22"/>
            <w:szCs w:val="22"/>
          </w:rPr>
          <w:t>подпунктах 1</w:t>
        </w:r>
      </w:hyperlink>
      <w:r w:rsidRPr="00B624E4">
        <w:rPr>
          <w:sz w:val="22"/>
          <w:szCs w:val="22"/>
        </w:rPr>
        <w:t xml:space="preserve">, </w:t>
      </w:r>
      <w:hyperlink w:anchor="Par220" w:tooltip="2) МВД России - сведения о наличии заключений органов внутренних дел Российской Федерации &lt;2&gt;:" w:history="1">
        <w:r w:rsidRPr="00B624E4">
          <w:rPr>
            <w:sz w:val="22"/>
            <w:szCs w:val="22"/>
          </w:rPr>
          <w:t>2</w:t>
        </w:r>
      </w:hyperlink>
      <w:r w:rsidRPr="00B624E4">
        <w:rPr>
          <w:sz w:val="22"/>
          <w:szCs w:val="22"/>
        </w:rPr>
        <w:t xml:space="preserve"> и </w:t>
      </w:r>
      <w:hyperlink w:anchor="Par226" w:tooltip="3) в Государственной информационной системе о государственных и муниципальных платежах &lt;3&gt; (далее - ГИС ГМП) - сведения, подтверждающие уплату государственной пошлины за получение лицензии;" w:history="1">
        <w:r w:rsidRPr="00B624E4">
          <w:rPr>
            <w:sz w:val="22"/>
            <w:szCs w:val="22"/>
          </w:rPr>
          <w:t>3 пункта 31</w:t>
        </w:r>
      </w:hyperlink>
      <w:r w:rsidRPr="00B624E4">
        <w:rPr>
          <w:sz w:val="22"/>
          <w:szCs w:val="22"/>
        </w:rPr>
        <w:t xml:space="preserve">, </w:t>
      </w:r>
      <w:hyperlink w:anchor="Par232" w:tooltip="1) Росреестра - сведения, содержащиеся в Едином государственном реестре недвижимости, о зарегистрированных правах лицензиата на помещения, необходимые для осуществления деятельности по обороту наркотических средств и психотропных веществ, по новому адресу (за исключением случаев, когда лицензиатом является медицинская организация или обособленное подразделение медицинской организации);" w:history="1">
        <w:r w:rsidRPr="00B624E4">
          <w:rPr>
            <w:sz w:val="22"/>
            <w:szCs w:val="22"/>
          </w:rPr>
          <w:t>подпунктах 1</w:t>
        </w:r>
      </w:hyperlink>
      <w:r w:rsidRPr="00B624E4">
        <w:rPr>
          <w:sz w:val="22"/>
          <w:szCs w:val="22"/>
        </w:rPr>
        <w:t xml:space="preserve"> и </w:t>
      </w:r>
      <w:hyperlink w:anchor="Par233" w:tooltip="2) МВД России - сведения о наличии заключений, предусмотренных подпунктом 2 пункта 31 Административного регламента;" w:history="1">
        <w:r w:rsidRPr="00B624E4">
          <w:rPr>
            <w:sz w:val="22"/>
            <w:szCs w:val="22"/>
          </w:rPr>
          <w:t>2 пункта 32</w:t>
        </w:r>
      </w:hyperlink>
      <w:r w:rsidRPr="00B624E4">
        <w:rPr>
          <w:sz w:val="22"/>
          <w:szCs w:val="22"/>
        </w:rPr>
        <w:t xml:space="preserve">, </w:t>
      </w:r>
      <w:hyperlink w:anchor="Par237" w:tooltip="1) ФНС России - сведения о лицензиате или его правопреемнике, содержащиеся в Едином государственном реестре юридических лиц;" w:history="1">
        <w:r w:rsidRPr="00B624E4">
          <w:rPr>
            <w:sz w:val="22"/>
            <w:szCs w:val="22"/>
          </w:rPr>
          <w:t>подпункте 1 пункта 33</w:t>
        </w:r>
      </w:hyperlink>
      <w:r w:rsidRPr="00B624E4">
        <w:rPr>
          <w:sz w:val="22"/>
          <w:szCs w:val="22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 (если дополнительные сведения не установлены законодательным актом Российской Федерации):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наименование органа, направляющего межведомственный запрос;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наименование органа, в адрес которого направляется межведомственный запрос, - ФНС России, МВД России или Росреестр;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при предоставлении лицензии - пункт 7 Положения о лицензировании деятельности по обороту наркотических средств, психотропных веществ и их прекурсоров, культивированию наркосодержащих растений, утвержденного постановлением Правительства Российской Федерации от 22 декабря 2011 г. N 1085;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при переоформлении лицензии - пункты 8 и 9 Положения о лицензировании деятельности по обороту наркотических средств, психотропных веществ и их прекурсоров, культивированию наркосодержащих растений;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информации, - определены </w:t>
      </w:r>
      <w:hyperlink w:anchor="Par219" w:tooltip="1) ФНС России - сведения о соискателе лицензии, содержащиеся в Едином государственном реестре юридических лиц;" w:history="1">
        <w:r w:rsidRPr="00B624E4">
          <w:rPr>
            <w:sz w:val="22"/>
            <w:szCs w:val="22"/>
          </w:rPr>
          <w:t>подпунктами 1</w:t>
        </w:r>
      </w:hyperlink>
      <w:r w:rsidRPr="00B624E4">
        <w:rPr>
          <w:sz w:val="22"/>
          <w:szCs w:val="22"/>
        </w:rPr>
        <w:t xml:space="preserve">, </w:t>
      </w:r>
      <w:hyperlink w:anchor="Par220" w:tooltip="2) МВД России - сведения о наличии заключений органов внутренних дел Российской Федерации &lt;2&gt;:" w:history="1">
        <w:r w:rsidRPr="00B624E4">
          <w:rPr>
            <w:sz w:val="22"/>
            <w:szCs w:val="22"/>
          </w:rPr>
          <w:t>2</w:t>
        </w:r>
      </w:hyperlink>
      <w:r w:rsidRPr="00B624E4">
        <w:rPr>
          <w:sz w:val="22"/>
          <w:szCs w:val="22"/>
        </w:rPr>
        <w:t xml:space="preserve"> и </w:t>
      </w:r>
      <w:hyperlink w:anchor="Par226" w:tooltip="3) в Государственной информационной системе о государственных и муниципальных платежах &lt;3&gt; (далее - ГИС ГМП) - сведения, подтверждающие уплату государственной пошлины за получение лицензии;" w:history="1">
        <w:r w:rsidRPr="00B624E4">
          <w:rPr>
            <w:sz w:val="22"/>
            <w:szCs w:val="22"/>
          </w:rPr>
          <w:t>3 пункта 31</w:t>
        </w:r>
      </w:hyperlink>
      <w:r w:rsidRPr="00B624E4">
        <w:rPr>
          <w:sz w:val="22"/>
          <w:szCs w:val="22"/>
        </w:rPr>
        <w:t xml:space="preserve">, </w:t>
      </w:r>
      <w:hyperlink w:anchor="Par232" w:tooltip="1) Росреестра - сведения, содержащиеся в Едином государственном реестре недвижимости, о зарегистрированных правах лицензиата на помещения, необходимые для осуществления деятельности по обороту наркотических средств и психотропных веществ, по новому адресу (за исключением случаев, когда лицензиатом является медицинская организация или обособленное подразделение медицинской организации);" w:history="1">
        <w:r w:rsidRPr="00B624E4">
          <w:rPr>
            <w:sz w:val="22"/>
            <w:szCs w:val="22"/>
          </w:rPr>
          <w:t>подпунктами 1</w:t>
        </w:r>
      </w:hyperlink>
      <w:r w:rsidRPr="00B624E4">
        <w:rPr>
          <w:sz w:val="22"/>
          <w:szCs w:val="22"/>
        </w:rPr>
        <w:t xml:space="preserve"> и </w:t>
      </w:r>
      <w:hyperlink w:anchor="Par233" w:tooltip="2) МВД России - сведения о наличии заключений, предусмотренных подпунктом 2 пункта 31 Административного регламента;" w:history="1">
        <w:r w:rsidRPr="00B624E4">
          <w:rPr>
            <w:sz w:val="22"/>
            <w:szCs w:val="22"/>
          </w:rPr>
          <w:t>2 пункта 32</w:t>
        </w:r>
      </w:hyperlink>
      <w:r w:rsidRPr="00B624E4">
        <w:rPr>
          <w:sz w:val="22"/>
          <w:szCs w:val="22"/>
        </w:rPr>
        <w:t xml:space="preserve">, </w:t>
      </w:r>
      <w:hyperlink w:anchor="Par237" w:tooltip="1) ФНС России - сведения о лицензиате или его правопреемнике, содержащиеся в Едином государственном реестре юридических лиц;" w:history="1">
        <w:r w:rsidRPr="00B624E4">
          <w:rPr>
            <w:sz w:val="22"/>
            <w:szCs w:val="22"/>
          </w:rPr>
          <w:t>подпунктом 1 пункта 33</w:t>
        </w:r>
      </w:hyperlink>
      <w:r w:rsidRPr="00B624E4">
        <w:rPr>
          <w:sz w:val="22"/>
          <w:szCs w:val="22"/>
        </w:rPr>
        <w:t xml:space="preserve"> Административного регламента;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контактная информация для направления ответа на межведомственный запрос;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дата направления межведомственного запроса;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случае отсутствия технической возможности направления в МВД России межведомственных запросов о предоставлении копий заключений, предусмотренных статьей 10 Федерального закона N 3-ФЗ, в форме электронного документа межведомственные запросы направляются лицензирующим органом на бумажном носителе: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для получения копии заключения органов внутренних дел Российской Федерации о соответствии объектов и помещений, в которых осуществляются деятельность, связанная с оборотом наркотических средств, психотропных веществ и внесенных в Список I прекурсоров, и (или) культивирование наркосодержащих растений, установленным требованиям к оснащению этих объектов и (или) помещений инженерно-техническими средствами охраны, - в территориальный орган МВД России по месту нахождения объектов и (или) помещений, в которых соискателем лицензии (лицензиатом) планируется осуществлять (осуществляется) деятельность, связанную с оборотом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для получения копии заключения органов внутренних дел Российской Федерации 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внесенным в Список I прекурсорами или культивируемым наркосодержащим растениям, непогашенной 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психотропных веществ, их прекурсоров либо с незаконным культивированием наркосодержащих растений, в том числе за преступление, совершенное за пределами Российской Федерации, - в территориальный орган МВД России по месту нахождения соискателя лицензии (лицензиата).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143. Требования </w:t>
      </w:r>
      <w:hyperlink w:anchor="Par559" w:tooltip="142. Межведомственный запрос лицензирующего органа о представлении документов и (или) информации, указанных в подпунктах 1, 2 и 3 пункта 31, подпунктах 1 и 2 пункта 32, подпункте 1 пункта 33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..." w:history="1">
        <w:r w:rsidRPr="00B624E4">
          <w:rPr>
            <w:sz w:val="22"/>
            <w:szCs w:val="22"/>
          </w:rPr>
          <w:t>пункта 142</w:t>
        </w:r>
      </w:hyperlink>
      <w:r w:rsidRPr="00B624E4">
        <w:rPr>
          <w:sz w:val="22"/>
          <w:szCs w:val="22"/>
        </w:rPr>
        <w:t xml:space="preserve"> Административного регламента не распространяются на межведомственные запросы о предоставлении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Предоставление дубликата лицензии и копии лицензии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144. Административная процедура "Предоставление дубликата лицензии и копии лицензии" осуществляется в связи с поступлением от лицензиата заявления о предоставлении дубликата лицензии, копии лицензии, а в случае порчи лицензии - испорченного бланка лицензии в соответствии с блок-схемой исполнения административной процедуры согласно </w:t>
      </w:r>
      <w:hyperlink w:anchor="Par781" w:tooltip="БЛОК-СХЕМА" w:history="1">
        <w:r w:rsidRPr="00B624E4">
          <w:rPr>
            <w:sz w:val="22"/>
            <w:szCs w:val="22"/>
          </w:rPr>
          <w:t>приложению</w:t>
        </w:r>
      </w:hyperlink>
      <w:r w:rsidRPr="00B624E4">
        <w:rPr>
          <w:sz w:val="22"/>
          <w:szCs w:val="22"/>
        </w:rPr>
        <w:t xml:space="preserve"> к Административному регламенту.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Документы, указанные в </w:t>
      </w:r>
      <w:hyperlink w:anchor="Par200" w:tooltip="27. Для получения дубликата (копии) лицензии необходимы следующие документы:" w:history="1">
        <w:r w:rsidRPr="00B624E4">
          <w:rPr>
            <w:sz w:val="22"/>
            <w:szCs w:val="22"/>
          </w:rPr>
          <w:t>пункте 27</w:t>
        </w:r>
      </w:hyperlink>
      <w:r w:rsidRPr="00B624E4">
        <w:rPr>
          <w:sz w:val="22"/>
          <w:szCs w:val="22"/>
        </w:rPr>
        <w:t xml:space="preserve"> Административного регламента, в случае утраты или порчи лицензии, лицензиат представляет либо направляет заказным почтовым отправлением с уведомлением о вручении в лицензирующий орган.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Лицензиат вправе направить заявление о предоставлении дубликата лицензии или копии лицензии в форме электронного документа, подписанного электронной подписью, в лицензирующий орган.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случае, если в заявлении о предоставлении дубликата лицензии или копии лицензии указывается на необходимость предоставления дубликата лицензии или копии лицензии в форме электронного документа, лицензирующий орган направляет лицензиату дубликат лицензии или копию лицензии в форме электронного документа, подписанного электронной подписью.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145. Ответственный исполнитель, определенный руководителем структурного подразделения лицензирующего органа, в течение 3 рабочих дней со дня со дня поступления в лицензирующий орган надлежащим образом оформленного заявления о предоставлении дубликата лицензии: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осуществляет проверку достоверности представленных сведений с учетом сведений о лицензиате, имеющихся в лицензионном деле, с целью определения: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наличия оснований для предоставления дубликата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полноты и достоверности представленных в заявлении сведений и сопоставляет их с данными (сведения об уплате государственной пошлины за предоставление дубликата лицензии), получаемыми лицензирующим органом путем межведомственного информационного взаимодействия из ГИС ГМП;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оформляет дубликат лицензии на бланке лицензии с пометками "дубликат" и "оригинал лицензии признается недействующим";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вносит в реестр лицензий номер и дату выдачи дубликата лицензии;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вручает дубликат лицензиату или направляет его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146. В случае поступления в лицензирующий орган надлежащим образом оформленного заявления о предоставлении копии лицензии лицензирующий орган выдает лицензиату заверенную копию лицензии в срок, предусмотренный </w:t>
      </w:r>
      <w:hyperlink w:anchor="Par110" w:tooltip="18. Срок предоставления государственной услуги при осуществлении административных процедур:" w:history="1">
        <w:r w:rsidRPr="00B624E4">
          <w:rPr>
            <w:sz w:val="22"/>
            <w:szCs w:val="22"/>
          </w:rPr>
          <w:t>пунктом 18</w:t>
        </w:r>
      </w:hyperlink>
      <w:r w:rsidRPr="00B624E4">
        <w:rPr>
          <w:sz w:val="22"/>
          <w:szCs w:val="22"/>
        </w:rPr>
        <w:t xml:space="preserve"> Административного регламента, или направляет копию заказным почтовым отправлением с уведомлением о вручении.</w:t>
      </w: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Предоставление сведений из реестра лицензий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147. Административная процедура "Предоставление сведений из реестра лицензий" осуществляется в связи с поступлением от физического лица или юридического лица заявления, указанного в </w:t>
      </w:r>
      <w:hyperlink w:anchor="Par203" w:tooltip="28. Для получения сведений из реестра лицензий необходимо заявление о предоставлении таких сведений." w:history="1">
        <w:r w:rsidRPr="00B624E4">
          <w:rPr>
            <w:sz w:val="22"/>
            <w:szCs w:val="22"/>
          </w:rPr>
          <w:t>пункте 28</w:t>
        </w:r>
      </w:hyperlink>
      <w:r w:rsidRPr="00B624E4">
        <w:rPr>
          <w:sz w:val="22"/>
          <w:szCs w:val="22"/>
        </w:rPr>
        <w:t xml:space="preserve"> Административного регламента, в соответствии с блок-схемой исполнения административной процедуры согласно </w:t>
      </w:r>
      <w:hyperlink w:anchor="Par781" w:tooltip="БЛОК-СХЕМА" w:history="1">
        <w:r w:rsidRPr="00B624E4">
          <w:rPr>
            <w:sz w:val="22"/>
            <w:szCs w:val="22"/>
          </w:rPr>
          <w:t>приложению</w:t>
        </w:r>
      </w:hyperlink>
      <w:r w:rsidRPr="00B624E4">
        <w:rPr>
          <w:sz w:val="22"/>
          <w:szCs w:val="22"/>
        </w:rPr>
        <w:t xml:space="preserve"> к Административному регламенту.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148. Ответственный исполнитель в течение 5 рабочих дней со дня поступления в лицензирующий орган заявления о предоставлении сведений о конкретной лицензии: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проверяет наличие сведений о конкретной лицензии в реестре лицензий;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устанавливает отсутствие оснований для отказа в предоставлении запрашиваемых сведений;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оформляет и направляет (передает) заявителю сведения о конкретной лицензии в виде выписки из реестра лицензий либо копии акта лицензирующего органа о принятом решении,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149. Сведения о конкретной лицензии передаются заявителю или направляются ему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Прекращение действия лицензии по заявлению лицензиата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150. Административная процедура "Прекращение действия лицензии по заявлению лицензиата" осуществляется в связи с поступлением в лицензирующий орган от лицензиата заявления о прекращении лицензируемого вида деятельности, указанного в </w:t>
      </w:r>
      <w:hyperlink w:anchor="Par199" w:tooltip="26. Для прекращения действия лицензии представляется заявление о прекращении лицензируемого вида деятельности (далее - заявление о прекращении лицензируемого вида деятельности), в котором указывается дата, с которой фактически прекращена деятельность по обороту наркотических средств и психотропных веществ." w:history="1">
        <w:r w:rsidRPr="00B624E4">
          <w:rPr>
            <w:sz w:val="22"/>
            <w:szCs w:val="22"/>
          </w:rPr>
          <w:t>пункте 26</w:t>
        </w:r>
      </w:hyperlink>
      <w:r w:rsidRPr="00B624E4">
        <w:rPr>
          <w:sz w:val="22"/>
          <w:szCs w:val="22"/>
        </w:rPr>
        <w:t xml:space="preserve"> Административного регламента, в соответствии с блок-схемой предоставления государственной услуги согласно </w:t>
      </w:r>
      <w:hyperlink w:anchor="Par781" w:tooltip="БЛОК-СХЕМА" w:history="1">
        <w:r w:rsidRPr="00B624E4">
          <w:rPr>
            <w:sz w:val="22"/>
            <w:szCs w:val="22"/>
          </w:rPr>
          <w:t>приложению</w:t>
        </w:r>
      </w:hyperlink>
      <w:r w:rsidRPr="00B624E4">
        <w:rPr>
          <w:sz w:val="22"/>
          <w:szCs w:val="22"/>
        </w:rPr>
        <w:t xml:space="preserve"> к Административному регламенту.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151. Заявление о прекращении лицензируемого вида деятельности представляется лицензиатом в лицензирующий орган не позднее чем за 15 календарных дней до дня фактического прекращения лицензируемого вида деятельности.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152. Ответственный исполнитель в течение 3 рабочих дней, но не позднее 5 рабочих дней со дня поступления в лицензирующий орган надлежащим образом оформленного заявления осуществляет: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проверку достоверности представленных сведений с учетом сведений о лицензиате, имеющихся в лицензионном деле;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оформление проекта приказа о прекращении действия лицензии на деятельность по обороту наркотических средств и психотропных веществ.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153. Решение лицензирующего органа о прекращении действия лицензии оформляется приказом.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154. Действие лицензии прекращается со дня принятия решения о прекращении действия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Ответственный исполнитель вносит в реестр лицензий сведения о прекращении действия лицензии на деятельность по обороту наркотических средств и психотропных веществ не позднее 10 рабочих дней, с даты поступления заявления от лицензиата о прекращении действия лицензии.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155. Уведомление о прекращении действия лицензии ответственный исполнитель вручает лицензиату или направляет заказным почтовым отправлением с уведомлением о вручении.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156. Документы, связанные с досрочным прекращением действия лицензии, приобщаются ответственным исполнителем к лицензионному делу.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IV. Формы контроля за предоставлением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 осуществления текущего контроля за соблюдением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исполнением ответственными должностными лицами положений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Административного регламента и иных нормативных правовых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актов, устанавливающих требования к предоставлению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а также принятием ими решений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157.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осуществляется руководителем и должностными лицами лицензирующего органа, ответственными за организацию работы по предоставлению государственной услуги, путем проведения проверок соблюдения и исполнения ответственными исполнителями положений Административного регламента, иных нормативных правовых актов Российской Федерации, а также при проведении внутреннего аудита результативности предоставления государственной услуги (далее - проверка).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158. Перечень должностных лиц, осуществляющих текущий контроль за предоставлением государственной услуги, устанавливается локальными актами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159. Проверки полноты и качества предоставления государственной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(бездействия) и решения должностных лиц лицензирующего органа, ответственных за предоставление государственной услуги.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160. В случае выявления в результате проведенных проверок нарушений прав заявителей виновные должностные лица лицензирующего органа привлекаются к ответственности в порядке, установленном законодательством Российской Федерации.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 и периодичность осуществления плановых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внеплановых проверок полноты и качества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в том числе порядок и формы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контроля за полнотой и качеством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161. Проведение плановых и внеплановых проверок осуществляется в целях выявления нарушений порядка предоставления государственной услуги, в том числе своевременности и полноты рассмотрения обращений заявителей, обоснованности и законности принятия по ним решений.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162. Плановые проверки полноты и качества предоставления государственной услуги проводятся уполномоченными должностными лицами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163. Периодичность осуществления текущего контроля устанавливается руководителем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164. Внеплановые проверки полноты и качества предоставления государственной услуги проводятся структурным подразделением лицензирующего органа, осуществляющего лицензирование деятельности по обороту наркотических средств и психотропных веществ, на основании жалоб (претензий) граждан на решения или действия (бездействие) должностных лиц лицензирующего органа, принятые или осуществленные в ходе предоставления государственной услуги.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165. Результаты проверки оформляются в форме акта и подписываются уполномоченными должностными лицами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Ответственность должностных лиц лицензирующего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органа за решения и действия (бездействие), принимаемые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(осуществляемые) ими в ходе предоставления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166. Персональная ответственность должностных лиц лицензирующего органа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167. 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за: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соответствие результатов рассмотрения документов, представленных соискателем лицензии или лицензиатом, требованиям законодательства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соблюдение сроков и порядка приема документов, правильность внесения записи (в том числе в электронной форме) в журнал учета документов для предоставления (переоформления) лицензии на осуществление деятельности по обороту наркотических средств и психотропных веществ;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соблюдение порядка, в том числе сроков предоставления (переоформления) лицензий на осуществление деятельности по обороту наркотических средств и психотропных веществ, уведомления об отказе в предоставлении (переоформлении) лицензий;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достоверность сведений, внесенных в реестр лицензий, и архивирование лицензионного дела.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Требования к порядку и формам контроля за предоставлением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услуги, в том числе со стороны граждан,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их объединений и организаций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168. Граждане, их объединения и организации могут контролировать предоставление государственной услуги путем получения информации по телефону, письменным обращениям, электронной почте, на официальном сайте лицензирующего органа и через Единый портал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169. Основные положения, характеризующие требования к порядку и формам контроля за исполнением Административного регламента, в том числе со стороны граждан, их объединений и организаций,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V. Досудебный (внесудебный) порядок обжалования действия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решений и действий (бездействия) лицензирующего органа,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а также должностных лиц лицензирующего органа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Информация для заявителя о его праве подать жалобу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на решение и (или) действие (бездействие) лицензирующего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органа и (или) его должностных лиц и государственных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служащих при предоставлении государственной услуги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170. Заявители вправе обжаловать решения, принятые в ходе предоставления государственной услуги (на любом этапе), действия (бездействие) должностных лиц лицензирующего органа в досудебном порядке.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171. Заявитель может обратиться с жалобой, в том числе в следующих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нарушение срока регистрации запроса заявителя о предоставлении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нарушение срока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требование у заявителя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отказ в приеме документов у заявителя, предоставление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требование у заявителя при предоставлении государственной услуги платы, не предусмотренной нормативными правовыми актами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отказ лицензирующего органа, должностного лица лицензирующего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Предмет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172. Предметом досудебного (внесудебного) обжалования является нарушение прав и законных интересов заявителя, противоправные решения, действия (бездействие) должностных лиц при предоставлении государственной услуги, нарушение положений Административного регламента, некорректное поведение или нарушение служебной этики в ходе предоставления государственной услуги.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Органы государственной власти и уполномоченные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на рассмотрение жалобы должностные лица, которым может быть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направлена жалоба заявителя в досудебном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(внесудебном) порядке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173. Заявители могут обратиться в досудебном (внесудебном) порядке с жалобой.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0" w:name="Par686"/>
      <w:bookmarkEnd w:id="30"/>
      <w:r w:rsidRPr="00B624E4">
        <w:rPr>
          <w:sz w:val="22"/>
          <w:szCs w:val="22"/>
        </w:rPr>
        <w:t>174. В случае обжалования действий (бездействия) должностного лица лицензирующего органа жалоба подается на имя руководителя лицензирующего органа.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В случае обжалования действий (бездействия) руководителя лицензирующего органа жалоба подается в Росздравнадзор.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 подачи и 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175. Жалоба подается в лицензирующий орган в письменной форме или в электронном виде.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176. Жалоба должна содержать: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наименование органа,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сведения об обжалуемых решениях, действиях (бездействии) лицензирующего органа, должностных лиц;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доводы, на основании которых заявитель не согласен с решением, действием (бездействием) лицензирующего органа, должностного лица.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оформленная в соответствии с законодательством Российской Федерации доверенность (для физических лиц);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178. Жалоба может быть направлена в лицензирующий орган по почте (электронной почте), с использованием сети "Интернет", официального сайта лицензирующего органа, Единого портала государственных и муниципальных услуг (функций).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179.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180. Жалоба рассматривается уполномоченными должностными лицами.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181. В ответе по результатам рассмотрения жалобы указываются: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наименование органа, предоставляющего государственную услугу, должность, фамилия, имя, отчество (последнее - при наличии) должностного лица, принявшего решение по жалобе;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фамилия, имя, отчество (последнее - при наличии) или наименование заявителя;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4) основания для принятия решения по жалобе;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5) принятое по жалобе решение;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6) в случае,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7) сведения о порядке обжалования принятого по жалобе решения.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182. Ответ по результатам рассмотрения жалобы подписывается уполномоченным на рассмотрение жалобы должностным лицом.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183.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направляет соответствующие материалы в органы прокуратуры.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Сроки 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184. Жалоба, поступившая в лицензирующий орган, подлежит регистрации не позднее следующего рабочего дня со дня ее поступления.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185. Жалоба, поступившая в лицензирующий орган, подлежит рассмотрению должностным лицом, уполномоченным на рассмотрение жалоб, в течение 15 рабочих дней со дня ее регистрации.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186. В случае обжалования отказа лицензирующего органа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Перечень оснований для приостановления рассмотрения жалобы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случае, если возможность приостановления предусмотрена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законодательством Российской Федерации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187. Основания для приостановления рассмотрения жалобы отсутствуют.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Результат 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188. По результатам рассмотрения жалобы лицензирующий орган принимает решение об удовлетворении жалобы либо об отказе в ее удовлетворении.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189. При удовлетворении жалобы лицензирующий орган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190. Лицензирующий орган отказывает в удовлетворении жалобы в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наличия вступившего в законную силу решения суда, арбитражного суда по жалобе о том же предмете и по тем же основаниям;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подачи жалобы лицом, полномочия которого не подтверждены в порядке, установленном законодательством Российской Федерации;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наличия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191. Лицензирующий орган вправе оставить жалобу без ответа в случаях: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1) наличия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2) текст жалобы не поддается прочтению, ответ на жалобу не дается, она не подлежит направлению на рассмотрение, о чем сообщается заявителю, направившему жалобу, если его фамилия и почтовый адрес поддаются прочтению;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3) отсутствие сведений об обжалуемом решении, действии (бездействии) (в чем выразилось, кем принято), о фамилии заявителя, почтовом адресе или адресе электронной почты, по которому должен быть направлен ответ.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 информирования заявителя о результатах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192. Мотивированный ответ о результатах рассмотрения жалобы подписывается должностным лицом, уполномоченным на рассмотрение жалобы, и направляется заявителю в письменной форме или по желанию заявителя в форме электронного документа, не позднее одного дня, следующего за днем принятия решения по результатам рассмотрения жалобы.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Порядок обжалования решения по жалобе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193. Обжалование решения по жалобе осуществляется в порядке, установленном </w:t>
      </w:r>
      <w:hyperlink w:anchor="Par686" w:tooltip="174. В случае обжалования действий (бездействия) должностного лица лицензирующего органа жалоба подается на имя руководителя лицензирующего органа." w:history="1">
        <w:r w:rsidRPr="00B624E4">
          <w:rPr>
            <w:sz w:val="22"/>
            <w:szCs w:val="22"/>
          </w:rPr>
          <w:t>пунктом 174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Право заявителя на получение информации и документов,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необходимых для обоснования и 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194.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Способы информирования заявителей о порядке подачи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рассмотрения жалобы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>195. Лицензирующий орган обеспечивает консультирование заявителей о порядке обжалования решений, действий (бездействия) лицензирующего органа, должностных лиц, в том числе по телефону, электронной почте, при личном приеме.</w:t>
      </w:r>
    </w:p>
    <w:p w:rsidR="005E5528" w:rsidRPr="00B624E4" w:rsidRDefault="005E5528" w:rsidP="007C03F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624E4">
        <w:rPr>
          <w:sz w:val="22"/>
          <w:szCs w:val="22"/>
        </w:rPr>
        <w:t xml:space="preserve">Информирование заявителей о порядке подачи и рассмотрения жалобы осуществляется в соответствии с </w:t>
      </w:r>
      <w:hyperlink w:anchor="Par61" w:tooltip="5. Информирование о порядке предоставления государственной услуги осуществляется лицензирующим органом:" w:history="1">
        <w:r w:rsidRPr="00B624E4">
          <w:rPr>
            <w:sz w:val="22"/>
            <w:szCs w:val="22"/>
          </w:rPr>
          <w:t>пунктом 5</w:t>
        </w:r>
      </w:hyperlink>
      <w:r w:rsidRPr="00B624E4">
        <w:rPr>
          <w:sz w:val="22"/>
          <w:szCs w:val="22"/>
        </w:rPr>
        <w:t xml:space="preserve"> Административного регламента.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B624E4">
        <w:rPr>
          <w:sz w:val="22"/>
          <w:szCs w:val="22"/>
        </w:rPr>
        <w:t>Приложение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к Административному регламенту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по предоставлению органами исполнительной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власти субъектов Российской Федерации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услуги по лицензированию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деятельности, связанной с оборотом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наркотических средств и психотропных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веществ (за исключением деятельности,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осуществляемой организациями оптовой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торговли лекарственными средствами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и аптечными организациями,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подведомственными федеральным органам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исполнительной власти), утвержденному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приказом Минздрава России</w:t>
      </w:r>
    </w:p>
    <w:p w:rsidR="005E5528" w:rsidRPr="00B624E4" w:rsidRDefault="005E5528" w:rsidP="007C03F6">
      <w:pPr>
        <w:pStyle w:val="ConsPlusNormal"/>
        <w:spacing w:line="300" w:lineRule="atLeast"/>
        <w:jc w:val="right"/>
        <w:rPr>
          <w:sz w:val="22"/>
          <w:szCs w:val="22"/>
        </w:rPr>
      </w:pPr>
      <w:r w:rsidRPr="00B624E4">
        <w:rPr>
          <w:sz w:val="22"/>
          <w:szCs w:val="22"/>
        </w:rPr>
        <w:t>от 10 ноября 2017 г. N 908н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31" w:name="Par781"/>
      <w:bookmarkEnd w:id="31"/>
      <w:r w:rsidRPr="00B624E4">
        <w:rPr>
          <w:sz w:val="22"/>
          <w:szCs w:val="22"/>
        </w:rPr>
        <w:t>БЛОК-СХЕМА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ПРЕДОСТАВЛЕНИЯ ГОСУДАРСТВЕННОЙ УСЛУГИ ПО ЛИЦЕНЗИРОВАНИЮ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ДЕЯТЕЛЬНОСТИ ПО ОБОРОТУ НАРКОТИЧЕСКИХ СРЕДСТВ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ПСИХОТРОПНЫХ ВЕЩЕСТВ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"Рассмотрение заявления о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лицензии и других документов (сведений), принятие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решения о предоставлении (об отказе в предоставлении)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лицензии, выдача лицензии (уведомления об отказе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предоставлении лицензии)"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┌───────────┐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│Поступление│                                 непредставление                       ┌──────────────┐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│заявления и│                 ┌─────────────┐   информации в   ┌───────────────┐    │Уведомление об│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│документов │                 │ Уведомление │ тридцатидневный  │ Уведомление о │    │   отказе в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│(в том     │                 │ соискателя  │      срок        │   возврате    │    │предоставлении├─┐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│числе через│                 │ лицензии о  ├─────────────────&gt;│  заявления и  │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│Единый     │                 │необходимости│                  │  прилагаемых  │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│портал го- │                 │ устранения  │                  │    к нему     │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│сударствен-│                 │  замечаний  │                  │  документов   │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│ных и      │                 └────────────┬┘                  └───────────────┘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\┘муниципал  └/                        /\   │                                        │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\           /    Ненадлежащим образом │    │ представление                          │  решения об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\         /     оформлено заявление  │    │  информации в                          │   отказе в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\       /      и (или) не в полном  │    │тридцатидневный                         │предоставлении│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\     /       объеме представлены  │    │     срок            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\   /             документы       │    │                           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\ /                              │    │                                    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/                               │    \/    ┌──────────────┐               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┌───────────────┐ ┌──────────────┐ ┌────┴────────┐ │   Проверка   │               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Регистрация  │ │  Назначение  │ │Рассмотрение │ │  полноты и   │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заявления и  ├&gt;│ответственного├&gt;│ заявления и ├&gt;│достоверности │                   │ об отказе в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документов   │ │ исполнителя  │ │ документов  │ │представленных│                   │предоставлении│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└───────────────┘ └──────────────┘ └─────────────┘ │   сведений   │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└────────┬─────┘   ┌────────────┐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│         │ Внеплановая│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└────────&gt;│  выездная  │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 проверка  │ /───&gt;отрицательно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│соответствия│/ 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соискателя │\ 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 лицензии  │ \───&gt;положительно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│лицензионным│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│требованиям │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└────────────┘ 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┌──────────────────┐   │      о    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┌─────────────────────────┐     │     Вручение     │   │предоставлении│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│Направление лицензионного│     │  (направление)   │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│дела на архивное хранение│     │лицензии заявителю│   └──────┬───────┘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└─────────────────────────┘     │   и размещение   │  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/\                   │ соответствующей  │  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   информации на  │&lt;──┤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│официальном сайте │   │  решения о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│в сети "Интернет" │   │предоставлении│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└────────┬─────────┘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│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\/            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└────────────────────────────────────────────────────────────┘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"Рассмотрение заявления о переоформлении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лицензии и других документов (сведений), принятие решения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 переоформлении (об отказе в переоформлении) лицензии,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выдача переоформленной лицензии (уведомления об отказе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 переоформлении лицензии)" (в случаях реорганизации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юридического лица в форме преобразования, изменения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его наименования, адреса места нахождения)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┌───────────┐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│Поступление│                                 непредставление                       ┌──────────────┐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│заявления и│                 ┌─────────────┐   информации в   ┌───────────────┐    │Уведомление об│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│документов │                 │ Уведомление │ тридцатидневный  │ Уведомление о │    │   отказе в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│(в том     │                 │ лицензиата  │      срок        │   возврате    │    │переоформлении├─┐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│числе через│                 │ лицензии о  ├─────────────────&gt;│   заявления   │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│Единый     │                 │необходимости│                  └───────────────┘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│портал го- │                 │ устранения  │                                   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│сударствен-│                 │  замечаний  │                                   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│ных и      │                 └────────────┬┘                                   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\┘муниципал  └/                        /\   │                                        │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\           /    Ненадлежащим образом │    │ представление                          │  решения об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\         /     оформлено заявление  │    │  информации в                          │   отказе в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\       /      и (или) не в полном  │    │тридцатидневный                      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\     /       объеме представлены  │    │     срок            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\   /             документы       │    │                           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\ /                              │    │                                    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/                               │    \/                                   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┌───────────────┐ ┌──────────────┐ ┌────┴────────┐                                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Регистрация  │ │  Назначение  │ │Рассмотрение │                 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 заявления   ├&gt;│ответственного├&gt;│  заявления  │                                    │ об отказе в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             │ │ исполнителя  │ │             │                                 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└───────────────┘ └──────────────┘ └───────────┬─┘                 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│                         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│                      ┌─────────────┐         /\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│                      │Проверка     │         │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│                      │полноты и    │ /───&gt;отрицательно│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└─────────────────────&gt;│достоверности│/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│представлен- │\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│ных сведений │ \───&gt;положительно│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└─────────────┘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┌──────────────────┐   │      о    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┌─────────────────────────┐     │     Вручение     │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│Направление лицензионного│     │  (направление)   │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│дела на архивное хранение│     │лицензии заявителю│   └──────┬───────┘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└─────────────────────────┘     │   и размещение   │  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/\                   │ соответствующей  │  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   информации на  │&lt;──┤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│официальном сайте │   │  решения о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│в сети "Интернет" │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└────────┬─────────┘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│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\/            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└────────────────────────────────────────────────────────────┘</w:t>
      </w: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"Рассмотрение заявления о переоформлении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лицензии и других документов (сведений), принятие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решения о переоформлении (об отказе в переоформлении)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лицензии, выдача переоформленной лицензии (уведомления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об отказе в переоформлении лицензии)" (в случаях изменения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адресов мест осуществления юридическим лицом лицензируемого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вида деятельности, перечня выполняемых работ, оказываемых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услуг, составляющих лицензируемый вид деятельности)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┌───────────┐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│Поступление│                                 непредставление                       ┌──────────────┐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│заявления и│                 ┌─────────────┐   информации в   ┌───────────────┐    │Уведомление об│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│документов │                 │ Уведомление │ тридцатидневный  │ Уведомление о │    │   отказе в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│(в том     │                 │ лицензиата  │      срок        │   возврате    │    │переоформлении├─┐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│числе через│                 │ лицензии о  ├─────────────────&gt;│  заявления и  │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│Единый     │                 │необходимости│                  │ прилагаемых к │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│портал го- │                 │ устранения  │                  │нему документов│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│сударствен-│                 │  замечаний  │                  └───────────────┘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│ных и      │                 └────────────┬┘                                   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\┘муниципал  └/                        /\   │                                        │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\           /    Ненадлежащим образом │    │ представление                          │  решения об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\         /     оформлено заявление  │    │  информации в                          │   отказе в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\       /      и (или) не в полном  │    │тридцатидневный                      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\     /       объеме представлены  │    │     срок            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\   /             документы       │    │                           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\ /                              │    │                                               /\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/                               │    \/    ┌──────────────┐                  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┌───────────────┐ ┌──────────────┐ ┌────┴────────┐ │   Проверка   │                   ┌──────┴───────┐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Регистрация  │ │  Назначение  │ │ Рассмотрение│ │  полноты и   │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заявления и  ├&gt;│ответственного├&gt;│ заявления и ├&gt;│достоверности │                   │ об отказе в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│   документов  │ │ исполнителя  │ │  документов │ │представленных│                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>└───────────────┘ └──────────────┘ └─────────────┘ │   сведений   │                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└────────┬─────┘      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│         ┌─────────────┐         /\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└────────&gt;│ Внеплановая │         │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 выездная   │ /───&gt;отрицательно│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 проверка   │/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│соответствия │\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лицензиата  │ \───&gt;положительно│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 лицензии   │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│лицензионным │        │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│ требованиям │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└─────────────┘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                       │Проект приказа│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                     ┌──────────────────┐   │      о    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┌─────────────────────────┐     │     Вручение     │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│Направление лицензионного│     │  (направление)   │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│дела на архивное хранение│     │лицензии заявителю│   └──────┬───────┘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└─────────────────────────┘     │   и размещение   │          \/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/\                   │ соответствующей  │   ┌──────────────┐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   информации на  │&lt;──┤   Принятие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│официальном сайте │   │  решения о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│в сети "Интернет" │   │переоформлении│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└────────┬─────────┘   │   лицензии   │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│             └──────────────┘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│                             \/                             │</w:t>
      </w:r>
    </w:p>
    <w:p w:rsidR="005E5528" w:rsidRPr="007C03F6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C03F6">
        <w:rPr>
          <w:sz w:val="15"/>
          <w:szCs w:val="15"/>
        </w:rPr>
        <w:t xml:space="preserve">                                          └────────────────────────────────────────────────────────────┘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"Взаимодействие лицензирующего органа с иными органами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государственной власти, органами местного самоуправления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и организациями, участвующими в предоставлении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государственных услуг, формирование и направление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межведомственных запросов в государственные органы,</w:t>
      </w:r>
    </w:p>
    <w:p w:rsidR="005E5528" w:rsidRPr="00B624E4" w:rsidRDefault="005E5528" w:rsidP="007C03F6">
      <w:pPr>
        <w:pStyle w:val="ConsPlusTitle"/>
        <w:spacing w:line="300" w:lineRule="atLeast"/>
        <w:jc w:val="center"/>
        <w:rPr>
          <w:sz w:val="22"/>
          <w:szCs w:val="22"/>
        </w:rPr>
      </w:pPr>
      <w:r w:rsidRPr="00B624E4">
        <w:rPr>
          <w:sz w:val="22"/>
          <w:szCs w:val="22"/>
        </w:rPr>
        <w:t>участвующих в предоставлении государственных услуг"</w:t>
      </w:r>
    </w:p>
    <w:p w:rsidR="005E5528" w:rsidRPr="00701C7E" w:rsidRDefault="005E5528" w:rsidP="007C03F6">
      <w:pPr>
        <w:pStyle w:val="ConsPlusNonformat"/>
        <w:spacing w:line="300" w:lineRule="atLeast"/>
        <w:jc w:val="both"/>
      </w:pPr>
      <w:r w:rsidRPr="00701C7E">
        <w:t xml:space="preserve">          ┌──────────────────────────────────────────────────────┐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</w:pPr>
      <w:r w:rsidRPr="00701C7E">
        <w:t xml:space="preserve">          │ Направление в органы государственной власти запроса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</w:pPr>
      <w:r w:rsidRPr="00701C7E">
        <w:t xml:space="preserve">          │для получения сведений, необходимых для предоставления│</w:t>
      </w:r>
    </w:p>
    <w:p w:rsidR="005E5528" w:rsidRPr="00701C7E" w:rsidRDefault="005E5528" w:rsidP="007C03F6">
      <w:pPr>
        <w:pStyle w:val="ConsPlusNonformat"/>
        <w:spacing w:line="300" w:lineRule="atLeast"/>
        <w:jc w:val="both"/>
      </w:pPr>
      <w:r w:rsidRPr="00701C7E">
        <w:t xml:space="preserve">          │                государственной услуги           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</w:pPr>
      <w:r w:rsidRPr="00701C7E">
        <w:t xml:space="preserve">          └──────────────────────────────────────────────────────┘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"Предоставление дубликата лицензии и копии лицензии"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┌─────────────────────────┤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Поступление заявления в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случае утраты лицензии  &gt;─────┐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└─────────────────────────┤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\/           ┌─────────────────────┐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┌──────────────┐    │Внесение поступившей │    ┌──────────────────┤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│   Проверка   │    │информации (сведений)│    │  Предоставление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│достоверности ├───&gt;│ в электронную базу  ├───&gt;│    дубликата     &gt;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│представленных│    │   данных реестра    │    │     лицензии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│   сведений   │    │    лицензий и ее    │    └──────────────────┤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└──────────────┘    │    архивирование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/\           └─────────────────────┘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┌─────────────────────────┤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Поступление заявления и │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испорченного бланка   │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лицензии в случае порчи &gt;─────┘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     лицензии    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└─────────────────────────┤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                   ┌─────────────────────┐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┌─────────────────────────┤                                 │Внесение поступившей │    ┌────────────────┤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     Заявление о      │    ┌────────────────────────┐   │информации (сведений)│    │ Предоставление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предоставлении копии  &gt;───&gt;│Подготовка информации по├──&gt;│ в электронную базу  ├───&gt;│заверенной копии&gt;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      лицензии        │    │  поступившему запросу  │   │   данных реестра    │    │    лицензии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└─────────────────────────┤    └────────────────────────┘   │    лицензий и ее    │    └────────────────┤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                   │    архивирование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                   └─────────────────────┘</w:t>
      </w:r>
    </w:p>
    <w:p w:rsidR="005E5528" w:rsidRPr="00B624E4" w:rsidRDefault="005E5528" w:rsidP="007C03F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B624E4">
        <w:rPr>
          <w:sz w:val="22"/>
          <w:szCs w:val="22"/>
        </w:rPr>
        <w:t>"Прекращение действия лицензии по заявлению лицензиата"</w:t>
      </w:r>
    </w:p>
    <w:p w:rsidR="005E5528" w:rsidRPr="00B624E4" w:rsidRDefault="005E5528" w:rsidP="007C03F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┌───────────────────────────────────┐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┌─────────────────────────────┐       │    Подготовка проекта приказа о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Рассмотрение заявления о  │       │  прекращении действия лицензии и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прекращении осуществления  ├──────&gt;│внесение в реестр лицензий сведений│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 деятельности по обороту  │       │  о прекращении действия лицензии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наркотических средств и   │       └─────────────────┬─────────────────┘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│    психотропных вещество    │                    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>└─────────────────────────────┘                    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               \/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┌──────────────────────────────┐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│    Направление лицензиату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│  уведомления о прекращении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│      действия лицензии       │</w:t>
      </w:r>
    </w:p>
    <w:p w:rsidR="005E5528" w:rsidRPr="00701C7E" w:rsidRDefault="005E5528" w:rsidP="007C03F6">
      <w:pPr>
        <w:pStyle w:val="ConsPlusNonformat"/>
        <w:spacing w:line="300" w:lineRule="atLeast"/>
        <w:jc w:val="both"/>
        <w:rPr>
          <w:sz w:val="15"/>
          <w:szCs w:val="15"/>
        </w:rPr>
      </w:pPr>
      <w:r w:rsidRPr="00701C7E">
        <w:rPr>
          <w:sz w:val="15"/>
          <w:szCs w:val="15"/>
        </w:rPr>
        <w:t xml:space="preserve">                                         └──────────────────────────────┘</w:t>
      </w:r>
    </w:p>
    <w:sectPr w:rsidR="005E5528" w:rsidRPr="00701C7E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528" w:rsidRDefault="005E5528">
      <w:r>
        <w:separator/>
      </w:r>
    </w:p>
  </w:endnote>
  <w:endnote w:type="continuationSeparator" w:id="0">
    <w:p w:rsidR="005E5528" w:rsidRDefault="005E5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 w:rsidP="00DF5729">
    <w:pPr>
      <w:jc w:val="center"/>
      <w:rPr>
        <w:sz w:val="2"/>
        <w:szCs w:val="2"/>
      </w:rPr>
    </w:pPr>
  </w:p>
  <w:p w:rsidR="005E5528" w:rsidRDefault="005E552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528" w:rsidRDefault="005E5528">
      <w:r>
        <w:separator/>
      </w:r>
    </w:p>
  </w:footnote>
  <w:footnote w:type="continuationSeparator" w:id="0">
    <w:p w:rsidR="005E5528" w:rsidRDefault="005E55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 w:rsidP="00DF5729">
    <w:pPr>
      <w:jc w:val="center"/>
      <w:rPr>
        <w:sz w:val="2"/>
        <w:szCs w:val="2"/>
      </w:rPr>
    </w:pPr>
  </w:p>
  <w:p w:rsidR="005E5528" w:rsidRDefault="005E552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5E5528" w:rsidRDefault="005E552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5E5528" w:rsidRPr="00DC174E" w:rsidRDefault="005E552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5E5528" w:rsidRPr="00DC174E" w:rsidRDefault="005E552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5E5528" w:rsidRPr="00DC174E" w:rsidRDefault="005E552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5E5528" w:rsidRDefault="005E5528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528" w:rsidRDefault="005E552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5E5528"/>
    <w:rsid w:val="00616E37"/>
    <w:rsid w:val="006C2CAC"/>
    <w:rsid w:val="006D6D97"/>
    <w:rsid w:val="00701C7E"/>
    <w:rsid w:val="00706E08"/>
    <w:rsid w:val="00733B63"/>
    <w:rsid w:val="007C03F6"/>
    <w:rsid w:val="00854060"/>
    <w:rsid w:val="008A40F2"/>
    <w:rsid w:val="00B624E4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0D0A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0D0A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0D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165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48</Pages>
  <Words>25752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7 декабря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2017-12-19T20:35:00Z</dcterms:created>
  <dcterms:modified xsi:type="dcterms:W3CDTF">2017-12-19T20:35:00Z</dcterms:modified>
</cp:coreProperties>
</file>