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897" w:rsidRPr="00B938DA" w:rsidRDefault="001F5897" w:rsidP="00B938DA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B938DA">
        <w:rPr>
          <w:sz w:val="22"/>
          <w:szCs w:val="22"/>
        </w:rPr>
        <w:t xml:space="preserve">Зарегистрировано в Минюсте России 9 января </w:t>
      </w:r>
      <w:smartTag w:uri="urn:schemas-microsoft-com:office:smarttags" w:element="metricconverter">
        <w:smartTagPr>
          <w:attr w:name="ProductID" w:val="2018 г"/>
        </w:smartTagPr>
        <w:r w:rsidRPr="00B938DA">
          <w:rPr>
            <w:sz w:val="22"/>
            <w:szCs w:val="22"/>
          </w:rPr>
          <w:t>2018 г</w:t>
        </w:r>
      </w:smartTag>
      <w:r w:rsidRPr="00B938DA">
        <w:rPr>
          <w:sz w:val="22"/>
          <w:szCs w:val="22"/>
        </w:rPr>
        <w:t>. N 49557</w:t>
      </w:r>
    </w:p>
    <w:p w:rsidR="001F5897" w:rsidRPr="00B938DA" w:rsidRDefault="001F5897" w:rsidP="00B938DA">
      <w:pPr>
        <w:pStyle w:val="ConsPlusNormal"/>
        <w:spacing w:line="300" w:lineRule="atLeast"/>
        <w:outlineLvl w:val="0"/>
        <w:rPr>
          <w:sz w:val="22"/>
          <w:szCs w:val="22"/>
        </w:rPr>
      </w:pPr>
    </w:p>
    <w:p w:rsidR="001F5897" w:rsidRPr="00B938DA" w:rsidRDefault="001F5897" w:rsidP="00B938DA">
      <w:pPr>
        <w:pStyle w:val="ConsPlusTitle"/>
        <w:spacing w:line="300" w:lineRule="atLeast"/>
        <w:jc w:val="center"/>
        <w:rPr>
          <w:sz w:val="22"/>
          <w:szCs w:val="22"/>
        </w:rPr>
      </w:pPr>
      <w:r w:rsidRPr="00B938DA">
        <w:rPr>
          <w:sz w:val="22"/>
          <w:szCs w:val="22"/>
        </w:rPr>
        <w:t>ФЕДЕРАЛЬНАЯ СЛУЖБА ПО НАДЗОРУ В СФЕРЕ ЗАЩИТЫ</w:t>
      </w:r>
    </w:p>
    <w:p w:rsidR="001F5897" w:rsidRPr="00B938DA" w:rsidRDefault="001F5897" w:rsidP="00B938DA">
      <w:pPr>
        <w:pStyle w:val="ConsPlusTitle"/>
        <w:spacing w:line="300" w:lineRule="atLeast"/>
        <w:jc w:val="center"/>
        <w:rPr>
          <w:sz w:val="22"/>
          <w:szCs w:val="22"/>
        </w:rPr>
      </w:pPr>
      <w:r w:rsidRPr="00B938DA">
        <w:rPr>
          <w:sz w:val="22"/>
          <w:szCs w:val="22"/>
        </w:rPr>
        <w:t>ПРАВ ПОТРЕБИТЕЛЕЙ И БЛАГОПОЛУЧИЯ ЧЕЛОВЕКА</w:t>
      </w:r>
    </w:p>
    <w:p w:rsidR="001F5897" w:rsidRPr="00B938DA" w:rsidRDefault="001F5897" w:rsidP="00B938DA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1F5897" w:rsidRPr="00B938DA" w:rsidRDefault="001F5897" w:rsidP="00B938DA">
      <w:pPr>
        <w:pStyle w:val="ConsPlusTitle"/>
        <w:spacing w:line="300" w:lineRule="atLeast"/>
        <w:jc w:val="center"/>
        <w:rPr>
          <w:sz w:val="22"/>
          <w:szCs w:val="22"/>
        </w:rPr>
      </w:pPr>
      <w:r w:rsidRPr="00B938DA">
        <w:rPr>
          <w:sz w:val="22"/>
          <w:szCs w:val="22"/>
        </w:rPr>
        <w:t>ГЛАВНЫЙ ГОСУДАРСТВЕННЫЙ САНИТАРНЫЙ ВРАЧ</w:t>
      </w:r>
    </w:p>
    <w:p w:rsidR="001F5897" w:rsidRPr="00B938DA" w:rsidRDefault="001F5897" w:rsidP="00B938DA">
      <w:pPr>
        <w:pStyle w:val="ConsPlusTitle"/>
        <w:spacing w:line="300" w:lineRule="atLeast"/>
        <w:jc w:val="center"/>
        <w:rPr>
          <w:sz w:val="22"/>
          <w:szCs w:val="22"/>
        </w:rPr>
      </w:pPr>
      <w:r w:rsidRPr="00B938DA">
        <w:rPr>
          <w:sz w:val="22"/>
          <w:szCs w:val="22"/>
        </w:rPr>
        <w:t>РОССИЙСКОЙ ФЕДЕРАЦИИ</w:t>
      </w:r>
    </w:p>
    <w:p w:rsidR="001F5897" w:rsidRPr="00B938DA" w:rsidRDefault="001F5897" w:rsidP="00B938DA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1F5897" w:rsidRPr="00B938DA" w:rsidRDefault="001F5897" w:rsidP="00B938DA">
      <w:pPr>
        <w:pStyle w:val="ConsPlusTitle"/>
        <w:spacing w:line="300" w:lineRule="atLeast"/>
        <w:jc w:val="center"/>
        <w:rPr>
          <w:sz w:val="22"/>
          <w:szCs w:val="22"/>
        </w:rPr>
      </w:pPr>
      <w:r w:rsidRPr="00B938DA">
        <w:rPr>
          <w:sz w:val="22"/>
          <w:szCs w:val="22"/>
        </w:rPr>
        <w:t>ПОСТАНОВЛЕНИЕ</w:t>
      </w:r>
    </w:p>
    <w:p w:rsidR="001F5897" w:rsidRPr="00B938DA" w:rsidRDefault="001F5897" w:rsidP="00B938DA">
      <w:pPr>
        <w:pStyle w:val="ConsPlusTitle"/>
        <w:spacing w:line="300" w:lineRule="atLeast"/>
        <w:jc w:val="center"/>
        <w:rPr>
          <w:sz w:val="22"/>
          <w:szCs w:val="22"/>
        </w:rPr>
      </w:pPr>
      <w:r w:rsidRPr="00B938DA">
        <w:rPr>
          <w:sz w:val="22"/>
          <w:szCs w:val="22"/>
        </w:rPr>
        <w:t xml:space="preserve">от 22 декабря </w:t>
      </w:r>
      <w:smartTag w:uri="urn:schemas-microsoft-com:office:smarttags" w:element="metricconverter">
        <w:smartTagPr>
          <w:attr w:name="ProductID" w:val="2017 г"/>
        </w:smartTagPr>
        <w:r w:rsidRPr="00B938DA">
          <w:rPr>
            <w:sz w:val="22"/>
            <w:szCs w:val="22"/>
          </w:rPr>
          <w:t>2017 г</w:t>
        </w:r>
      </w:smartTag>
      <w:r w:rsidRPr="00B938DA">
        <w:rPr>
          <w:sz w:val="22"/>
          <w:szCs w:val="22"/>
        </w:rPr>
        <w:t>. N 165</w:t>
      </w:r>
    </w:p>
    <w:p w:rsidR="001F5897" w:rsidRPr="00B938DA" w:rsidRDefault="001F5897" w:rsidP="00B938DA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1F5897" w:rsidRPr="00B938DA" w:rsidRDefault="001F5897" w:rsidP="00B938DA">
      <w:pPr>
        <w:pStyle w:val="ConsPlusTitle"/>
        <w:spacing w:line="300" w:lineRule="atLeast"/>
        <w:jc w:val="center"/>
        <w:rPr>
          <w:sz w:val="22"/>
          <w:szCs w:val="22"/>
        </w:rPr>
      </w:pPr>
      <w:r w:rsidRPr="00B938DA">
        <w:rPr>
          <w:sz w:val="22"/>
          <w:szCs w:val="22"/>
        </w:rPr>
        <w:t>ОБ УТВЕРЖДЕНИИ ГИГИЕНИЧЕСКИХ НОРМАТИВОВ ГН 2.1.6.3492-17</w:t>
      </w:r>
    </w:p>
    <w:p w:rsidR="001F5897" w:rsidRPr="00B938DA" w:rsidRDefault="001F5897" w:rsidP="00B938DA">
      <w:pPr>
        <w:pStyle w:val="ConsPlusTitle"/>
        <w:spacing w:line="300" w:lineRule="atLeast"/>
        <w:jc w:val="center"/>
        <w:rPr>
          <w:sz w:val="22"/>
          <w:szCs w:val="22"/>
        </w:rPr>
      </w:pPr>
      <w:r w:rsidRPr="00B938DA">
        <w:rPr>
          <w:sz w:val="22"/>
          <w:szCs w:val="22"/>
        </w:rPr>
        <w:t>"ПРЕДЕЛЬНО ДОПУСТИМЫЕ КОНЦЕНТРАЦИИ (ПДК) ЗАГРЯЗНЯЮЩИХ</w:t>
      </w:r>
    </w:p>
    <w:p w:rsidR="001F5897" w:rsidRPr="00B938DA" w:rsidRDefault="001F5897" w:rsidP="00B938DA">
      <w:pPr>
        <w:pStyle w:val="ConsPlusTitle"/>
        <w:spacing w:line="300" w:lineRule="atLeast"/>
        <w:jc w:val="center"/>
        <w:rPr>
          <w:sz w:val="22"/>
          <w:szCs w:val="22"/>
        </w:rPr>
      </w:pPr>
      <w:r w:rsidRPr="00B938DA">
        <w:rPr>
          <w:sz w:val="22"/>
          <w:szCs w:val="22"/>
        </w:rPr>
        <w:t>ВЕЩЕСТВ В АТМОСФЕРНОМ ВОЗДУХЕ ГОРОДСКИХ</w:t>
      </w:r>
    </w:p>
    <w:p w:rsidR="001F5897" w:rsidRPr="00B938DA" w:rsidRDefault="001F5897" w:rsidP="00B938DA">
      <w:pPr>
        <w:pStyle w:val="ConsPlusTitle"/>
        <w:spacing w:line="300" w:lineRule="atLeast"/>
        <w:jc w:val="center"/>
        <w:rPr>
          <w:sz w:val="22"/>
          <w:szCs w:val="22"/>
        </w:rPr>
      </w:pPr>
      <w:r w:rsidRPr="00B938DA">
        <w:rPr>
          <w:sz w:val="22"/>
          <w:szCs w:val="22"/>
        </w:rPr>
        <w:t>И СЕЛЬСКИХ ПОСЕЛЕНИЙ"</w:t>
      </w:r>
    </w:p>
    <w:p w:rsidR="001F5897" w:rsidRPr="00B938DA" w:rsidRDefault="001F5897" w:rsidP="00B938D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F5897" w:rsidRPr="00B938DA" w:rsidRDefault="001F5897" w:rsidP="00B938DA">
      <w:pPr>
        <w:pStyle w:val="ConsPlusNormal"/>
        <w:spacing w:line="340" w:lineRule="atLeast"/>
        <w:ind w:firstLine="539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В соответствии с Федеральным законом от 30.03.1999 N 52-ФЗ "О санитарно-эпидемиологическом благополучии населения" (Собрание законодательства Российской Федерации, 1999, N 14, ст. 1650; 2002, N 1 (ч. 1), ст. 2; 2003, N 2, ст. 167; N 27 (ч. 1), ст. 2700; 2004, N 35, ст. 3607; 2005, N 19, ст. 1752; 2006, N 1, ст. 10; N 52 (ч. 1), ст. 5498; 2007, N 1 (ч. 1), ст. 21, ст. 29; N 27, ст. 3213; N 46, ст. 5554; N 49, ст. 6070; 2008, N 24, ст. 2801; N 29 (ч. 1), ст. 3418; N 30 (ч. 2), ст. 3616; N 44, ст. 4984; N 52 (ч. 1), ст. 6223; 2009, N 1, ст. 17; 2010, N 40, ст. 4969; 2011, N 1, ст. 6; N 30 (ч. 1), ст. 4563, ст. 4590, ст. 4591, ст. 4596; N 50, ст. 7359; 2012, N 24, ст. 3069; N 26, ст. 3446; 2013, N 27, ст. 3477; N 30 (ч. 1), ст. 4079; N 48, ст. 6165; 2014, N 26 (ч. 1), ст. 3366, ст. 3377; 2015, N 1 (ч. I), ст. 11; N 27, ст. 3951; N 29 (ч. I), ст. 4339; N 29 (ч. I), ст. 4359; N 48 (ч. I), ст. 6724; 2016, N 27 (ч. I), ст. 4160; N 27 (ч. II), ст. 4238; 2017, N 27, ст. 3932, ст. 3938; N 31 (ч. I), ст. 4765, ст. 4770) и постановлением Правительства Российской Федерации от 24.07.2000 N 554 "Об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нормировании" (Собрание законодательства Российской Федерации, 2000, N 31, ст. 3295; 2004, N 8, ст. 663; 2004, N 47, ст. 4666; 2005, N 39, ст. 3953) постановляю:</w:t>
      </w:r>
    </w:p>
    <w:p w:rsidR="001F5897" w:rsidRPr="00B938DA" w:rsidRDefault="001F5897" w:rsidP="00B938DA">
      <w:pPr>
        <w:pStyle w:val="ConsPlusNormal"/>
        <w:spacing w:line="340" w:lineRule="atLeast"/>
        <w:ind w:firstLine="539"/>
        <w:jc w:val="both"/>
        <w:rPr>
          <w:sz w:val="22"/>
          <w:szCs w:val="22"/>
        </w:rPr>
      </w:pPr>
      <w:r w:rsidRPr="00B938DA">
        <w:rPr>
          <w:sz w:val="22"/>
          <w:szCs w:val="22"/>
        </w:rPr>
        <w:t xml:space="preserve">1. Утвердить гигиенические нормативы </w:t>
      </w:r>
      <w:hyperlink r:id="rId6" w:anchor="Par51#Par51" w:tooltip="ПРЕДЕЛЬНО ДОПУСТИМЫЕ КОНЦЕНТРАЦИИ (ПДК)" w:history="1">
        <w:r w:rsidRPr="00B938DA">
          <w:rPr>
            <w:rStyle w:val="Hyperlink"/>
            <w:rFonts w:cs="Arial"/>
            <w:color w:val="auto"/>
            <w:sz w:val="22"/>
            <w:szCs w:val="22"/>
            <w:u w:val="none"/>
          </w:rPr>
          <w:t>ГН 2.1.6.3492-17</w:t>
        </w:r>
      </w:hyperlink>
      <w:r w:rsidRPr="00B938DA">
        <w:rPr>
          <w:sz w:val="22"/>
          <w:szCs w:val="22"/>
        </w:rPr>
        <w:t xml:space="preserve"> "Предельно допустимые концентрации (ПДК) загрязняющих веществ в атмосферном воздухе городских и сельских поселений" (приложение).</w:t>
      </w:r>
    </w:p>
    <w:p w:rsidR="001F5897" w:rsidRPr="00B938DA" w:rsidRDefault="001F5897" w:rsidP="00B938DA">
      <w:pPr>
        <w:pStyle w:val="ConsPlusNormal"/>
        <w:spacing w:line="340" w:lineRule="atLeast"/>
        <w:ind w:firstLine="539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2. Признать утратившими силу постановления Главного государственного санитарного врача Российской Федерации от:</w:t>
      </w:r>
    </w:p>
    <w:p w:rsidR="001F5897" w:rsidRPr="00B938DA" w:rsidRDefault="001F5897" w:rsidP="00B938DA">
      <w:pPr>
        <w:pStyle w:val="ConsPlusNormal"/>
        <w:spacing w:line="340" w:lineRule="atLeast"/>
        <w:ind w:firstLine="539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- 30.05.2003 N 114 "О введении в действие ГН 2.1.6.1338-03" (зарегистрировано Минюстом России 11.06.2003, регистрационный N 4679);</w:t>
      </w:r>
    </w:p>
    <w:p w:rsidR="001F5897" w:rsidRPr="00B938DA" w:rsidRDefault="001F5897" w:rsidP="00B938DA">
      <w:pPr>
        <w:pStyle w:val="ConsPlusNormal"/>
        <w:spacing w:line="340" w:lineRule="atLeast"/>
        <w:ind w:firstLine="539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- 17.10.2003 N 150 "О введении в действие ГН 2.1.6.1765-03" (зарегистрировано Минюстом России 21.10.2003, регистрационный N 5187);</w:t>
      </w:r>
    </w:p>
    <w:p w:rsidR="001F5897" w:rsidRPr="00B938DA" w:rsidRDefault="001F5897" w:rsidP="00B938DA">
      <w:pPr>
        <w:pStyle w:val="ConsPlusNormal"/>
        <w:spacing w:line="340" w:lineRule="atLeast"/>
        <w:ind w:firstLine="539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- 03.11.2005 N 26 "Об отмене ряда гигиенических нормативов в ГН 2.1.6.1338-03 и ГН 2.1.6.1339-03" (зарегистрировано Минюстом России 02.12.2005, регистрационный N 7224);</w:t>
      </w:r>
    </w:p>
    <w:p w:rsidR="001F5897" w:rsidRPr="00B938DA" w:rsidRDefault="001F5897" w:rsidP="00B938DA">
      <w:pPr>
        <w:pStyle w:val="ConsPlusNormal"/>
        <w:spacing w:line="340" w:lineRule="atLeast"/>
        <w:ind w:firstLine="539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- 03.11.2005 N 24 "О введении в действие гигиенических нормативов ГН 2.1.6.1983-05 и ГН 2.1.6.1984-05" (зарегистрировано Минюстом России 02.12.2005, регистрационный N 7225);</w:t>
      </w:r>
    </w:p>
    <w:p w:rsidR="001F5897" w:rsidRPr="00B938DA" w:rsidRDefault="001F5897" w:rsidP="00B938DA">
      <w:pPr>
        <w:pStyle w:val="ConsPlusNormal"/>
        <w:spacing w:line="340" w:lineRule="atLeast"/>
        <w:ind w:firstLine="539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- 19.07.2006 N 15 "О введении в действие гигиенических нормативов ГН 2.1.6.1985-06" (зарегистрировано Минюстом России 27.07.2006, регистрационный N 8117);</w:t>
      </w:r>
    </w:p>
    <w:p w:rsidR="001F5897" w:rsidRPr="00B938DA" w:rsidRDefault="001F5897" w:rsidP="00B938DA">
      <w:pPr>
        <w:pStyle w:val="ConsPlusNormal"/>
        <w:spacing w:line="340" w:lineRule="atLeast"/>
        <w:ind w:firstLine="539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- 04.02.2008 N 6 "Об утверждении гигиенических нормативов ГН 2.1.6.2326-08" (зарегистрировано Минюстом России 29.02.2008, регистрационный N 11260);</w:t>
      </w:r>
    </w:p>
    <w:p w:rsidR="001F5897" w:rsidRPr="00B938DA" w:rsidRDefault="001F5897" w:rsidP="00B938DA">
      <w:pPr>
        <w:pStyle w:val="ConsPlusNormal"/>
        <w:spacing w:line="340" w:lineRule="atLeast"/>
        <w:ind w:firstLine="539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- 18.08.2008 N 49 "Об утверждении гигиенических нормативов ГН 2.1.6.2416-08" (зарегистрировано Минюстом России 04.09.2008, регистрационный N 12223);</w:t>
      </w:r>
    </w:p>
    <w:p w:rsidR="001F5897" w:rsidRPr="00B938DA" w:rsidRDefault="001F5897" w:rsidP="00B938DA">
      <w:pPr>
        <w:pStyle w:val="ConsPlusNormal"/>
        <w:spacing w:line="340" w:lineRule="atLeast"/>
        <w:ind w:firstLine="539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- 27.01.2009 N 6 "Об утверждении гигиенических нормативов ГН 2.1.6.2450-09" (зарегистрировано Минюстом России 16.02.2009, регистрационный N 13357);</w:t>
      </w:r>
    </w:p>
    <w:p w:rsidR="001F5897" w:rsidRPr="00B938DA" w:rsidRDefault="001F5897" w:rsidP="00B938DA">
      <w:pPr>
        <w:pStyle w:val="ConsPlusNormal"/>
        <w:spacing w:line="340" w:lineRule="atLeast"/>
        <w:ind w:firstLine="539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- 09.04.2009 N 22 "Об утверждении гигиенических нормативов ГН 2.1.6.2498-09" (зарегистрировано Минюстом России 18.05.2009, регистрационный N 13934);</w:t>
      </w:r>
    </w:p>
    <w:p w:rsidR="001F5897" w:rsidRPr="00B938DA" w:rsidRDefault="001F5897" w:rsidP="00B938DA">
      <w:pPr>
        <w:pStyle w:val="ConsPlusNormal"/>
        <w:spacing w:line="340" w:lineRule="atLeast"/>
        <w:ind w:firstLine="539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- 19.04.2010 N 26 "Об утверждении гигиенических нормативов ГН 2.1.6.2604-10" (зарегистрировано Минюстом России 19.05.2010, регистрационный N 17280);</w:t>
      </w:r>
    </w:p>
    <w:p w:rsidR="001F5897" w:rsidRPr="00B938DA" w:rsidRDefault="001F5897" w:rsidP="00B938DA">
      <w:pPr>
        <w:pStyle w:val="ConsPlusNormal"/>
        <w:spacing w:line="340" w:lineRule="atLeast"/>
        <w:ind w:firstLine="539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- 12.07.2011 N 98 "Об утверждении гигиенических нормативов ГН 2.1.6.2897-11 "Дополнение N 9 к ГН 2.1.6.1338-03 "Предельно допустимые концентрации (ПДК) загрязняющих веществ в атмосферном воздухе населенных мест" (зарегистрировано Минюстом России 30.08.2011, регистрационный N 21709);</w:t>
      </w:r>
    </w:p>
    <w:p w:rsidR="001F5897" w:rsidRPr="00B938DA" w:rsidRDefault="001F5897" w:rsidP="00B938DA">
      <w:pPr>
        <w:pStyle w:val="ConsPlusNormal"/>
        <w:spacing w:line="340" w:lineRule="atLeast"/>
        <w:ind w:firstLine="539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- 17.06.2014 N 37 "О внесении изменения N 11 в ГН 2.1.6.1338-03 "Предельно допустимые концентрации (ПДК) загрязняющих веществ в атмосферном воздухе населенных мест" (зарегистрировано Минюстом России 04.07.2014, регистрационный N 32967);</w:t>
      </w:r>
    </w:p>
    <w:p w:rsidR="001F5897" w:rsidRPr="00B938DA" w:rsidRDefault="001F5897" w:rsidP="00B938DA">
      <w:pPr>
        <w:pStyle w:val="ConsPlusNormal"/>
        <w:spacing w:line="340" w:lineRule="atLeast"/>
        <w:ind w:firstLine="539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- 27.11.2014 N 76 "О внесении изменений в ГН 2.1.6.1338-03 "Предельно допустимые концентрации (ПДК) загрязняющих веществ в атмосферном воздухе населенных мест" (зарегистрировано Минюстом России 26.12.2014, регистрационный N 35425);</w:t>
      </w:r>
    </w:p>
    <w:p w:rsidR="001F5897" w:rsidRPr="00B938DA" w:rsidRDefault="001F5897" w:rsidP="00B938DA">
      <w:pPr>
        <w:pStyle w:val="ConsPlusNormal"/>
        <w:spacing w:line="340" w:lineRule="atLeast"/>
        <w:ind w:firstLine="539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- 12.01.2015 N 3 "О внесении изменения в ГН 2.1.6.1338-03 "Предельно допустимые концентрации (ПДК) загрязняющих веществ в атмосферном воздухе населенных мест" (зарегистрировано Минюстом России 09.02.2016, регистрационный N 35937);</w:t>
      </w:r>
    </w:p>
    <w:p w:rsidR="001F5897" w:rsidRPr="00B938DA" w:rsidRDefault="001F5897" w:rsidP="00B938DA">
      <w:pPr>
        <w:pStyle w:val="ConsPlusNormal"/>
        <w:spacing w:line="340" w:lineRule="atLeast"/>
        <w:ind w:firstLine="539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- 30.08.2016 N 146 "О внесении изменений в ГН 2.1.6.1338-03 "Предельно допустимые концентрации (ПДК) загрязняющих веществ в атмосферном воздухе населенных мест" (зарегистрировано Минюстом России 13.09.2016, регистрационный N 43648).</w:t>
      </w:r>
    </w:p>
    <w:p w:rsidR="001F5897" w:rsidRPr="00B938DA" w:rsidRDefault="001F5897" w:rsidP="00B938D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F5897" w:rsidRPr="00B938DA" w:rsidRDefault="001F5897" w:rsidP="00B938DA">
      <w:pPr>
        <w:pStyle w:val="ConsPlusNormal"/>
        <w:spacing w:line="300" w:lineRule="atLeast"/>
        <w:jc w:val="right"/>
        <w:rPr>
          <w:sz w:val="22"/>
          <w:szCs w:val="22"/>
        </w:rPr>
      </w:pPr>
      <w:r w:rsidRPr="00B938DA">
        <w:rPr>
          <w:sz w:val="22"/>
          <w:szCs w:val="22"/>
        </w:rPr>
        <w:t>А.Ю.ПОПОВА</w:t>
      </w:r>
    </w:p>
    <w:p w:rsidR="001F5897" w:rsidRDefault="001F5897" w:rsidP="00B938DA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1F5897" w:rsidRDefault="001F5897" w:rsidP="00B938DA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1F5897" w:rsidRDefault="001F5897" w:rsidP="00B938DA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1F5897" w:rsidRDefault="001F5897" w:rsidP="00B938DA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1F5897" w:rsidRDefault="001F5897" w:rsidP="00B938DA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1F5897" w:rsidRDefault="001F5897" w:rsidP="00B938DA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1F5897" w:rsidRDefault="001F5897" w:rsidP="00B938DA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1F5897" w:rsidRDefault="001F5897" w:rsidP="00B938DA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1F5897" w:rsidRDefault="001F5897" w:rsidP="00B938DA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1F5897" w:rsidRDefault="001F5897" w:rsidP="00B938DA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1F5897" w:rsidRDefault="001F5897" w:rsidP="00B938DA">
      <w:pPr>
        <w:pStyle w:val="ConsPlusNormal"/>
        <w:spacing w:line="300" w:lineRule="atLeast"/>
        <w:jc w:val="right"/>
        <w:outlineLvl w:val="0"/>
        <w:rPr>
          <w:sz w:val="22"/>
          <w:szCs w:val="22"/>
        </w:rPr>
        <w:sectPr w:rsidR="001F5897" w:rsidSect="00DF572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8" w:right="851" w:bottom="851" w:left="1418" w:header="0" w:footer="0" w:gutter="0"/>
          <w:cols w:space="720"/>
          <w:noEndnote/>
        </w:sectPr>
      </w:pPr>
    </w:p>
    <w:p w:rsidR="001F5897" w:rsidRPr="00B938DA" w:rsidRDefault="001F5897" w:rsidP="00B938DA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B938DA">
        <w:rPr>
          <w:sz w:val="22"/>
          <w:szCs w:val="22"/>
        </w:rPr>
        <w:t>Приложение</w:t>
      </w:r>
    </w:p>
    <w:p w:rsidR="001F5897" w:rsidRPr="00B938DA" w:rsidRDefault="001F5897" w:rsidP="00B938D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F5897" w:rsidRPr="00B938DA" w:rsidRDefault="001F5897" w:rsidP="00B938DA">
      <w:pPr>
        <w:pStyle w:val="ConsPlusNormal"/>
        <w:spacing w:line="300" w:lineRule="atLeast"/>
        <w:jc w:val="right"/>
        <w:rPr>
          <w:sz w:val="22"/>
          <w:szCs w:val="22"/>
        </w:rPr>
      </w:pPr>
      <w:r w:rsidRPr="00B938DA">
        <w:rPr>
          <w:sz w:val="22"/>
          <w:szCs w:val="22"/>
        </w:rPr>
        <w:t>Утверждены</w:t>
      </w:r>
    </w:p>
    <w:p w:rsidR="001F5897" w:rsidRPr="00B938DA" w:rsidRDefault="001F5897" w:rsidP="00B938DA">
      <w:pPr>
        <w:pStyle w:val="ConsPlusNormal"/>
        <w:spacing w:line="300" w:lineRule="atLeast"/>
        <w:jc w:val="right"/>
        <w:rPr>
          <w:sz w:val="22"/>
          <w:szCs w:val="22"/>
        </w:rPr>
      </w:pPr>
      <w:r w:rsidRPr="00B938DA">
        <w:rPr>
          <w:sz w:val="22"/>
          <w:szCs w:val="22"/>
        </w:rPr>
        <w:t>постановлением Главного</w:t>
      </w:r>
    </w:p>
    <w:p w:rsidR="001F5897" w:rsidRPr="00B938DA" w:rsidRDefault="001F5897" w:rsidP="00B938DA">
      <w:pPr>
        <w:pStyle w:val="ConsPlusNormal"/>
        <w:spacing w:line="300" w:lineRule="atLeast"/>
        <w:jc w:val="right"/>
        <w:rPr>
          <w:sz w:val="22"/>
          <w:szCs w:val="22"/>
        </w:rPr>
      </w:pPr>
      <w:r w:rsidRPr="00B938DA">
        <w:rPr>
          <w:sz w:val="22"/>
          <w:szCs w:val="22"/>
        </w:rPr>
        <w:t>государственного санитарного</w:t>
      </w:r>
    </w:p>
    <w:p w:rsidR="001F5897" w:rsidRPr="00B938DA" w:rsidRDefault="001F5897" w:rsidP="00B938DA">
      <w:pPr>
        <w:pStyle w:val="ConsPlusNormal"/>
        <w:spacing w:line="300" w:lineRule="atLeast"/>
        <w:jc w:val="right"/>
        <w:rPr>
          <w:sz w:val="22"/>
          <w:szCs w:val="22"/>
        </w:rPr>
      </w:pPr>
      <w:r w:rsidRPr="00B938DA">
        <w:rPr>
          <w:sz w:val="22"/>
          <w:szCs w:val="22"/>
        </w:rPr>
        <w:t>врача Российской Федерации</w:t>
      </w:r>
    </w:p>
    <w:p w:rsidR="001F5897" w:rsidRPr="00B938DA" w:rsidRDefault="001F5897" w:rsidP="00B938DA">
      <w:pPr>
        <w:pStyle w:val="ConsPlusNormal"/>
        <w:spacing w:line="300" w:lineRule="atLeast"/>
        <w:jc w:val="right"/>
        <w:rPr>
          <w:sz w:val="22"/>
          <w:szCs w:val="22"/>
        </w:rPr>
      </w:pPr>
      <w:r w:rsidRPr="00B938DA">
        <w:rPr>
          <w:sz w:val="22"/>
          <w:szCs w:val="22"/>
        </w:rPr>
        <w:t>от 22.12.2017 N 165</w:t>
      </w:r>
    </w:p>
    <w:p w:rsidR="001F5897" w:rsidRPr="00B938DA" w:rsidRDefault="001F5897" w:rsidP="00B938D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F5897" w:rsidRPr="00B938DA" w:rsidRDefault="001F5897" w:rsidP="00B938DA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51"/>
      <w:bookmarkEnd w:id="0"/>
      <w:r w:rsidRPr="00B938DA">
        <w:rPr>
          <w:sz w:val="22"/>
          <w:szCs w:val="22"/>
        </w:rPr>
        <w:t>ПРЕДЕЛЬНО ДОПУСТИМЫЕ КОНЦЕНТРАЦИИ (ПДК)</w:t>
      </w:r>
    </w:p>
    <w:p w:rsidR="001F5897" w:rsidRPr="00B938DA" w:rsidRDefault="001F5897" w:rsidP="00B938DA">
      <w:pPr>
        <w:pStyle w:val="ConsPlusTitle"/>
        <w:spacing w:line="300" w:lineRule="atLeast"/>
        <w:jc w:val="center"/>
        <w:rPr>
          <w:sz w:val="22"/>
          <w:szCs w:val="22"/>
        </w:rPr>
      </w:pPr>
      <w:r w:rsidRPr="00B938DA">
        <w:rPr>
          <w:sz w:val="22"/>
          <w:szCs w:val="22"/>
        </w:rPr>
        <w:t>ЗАГРЯЗНЯЮЩИХ ВЕЩЕСТВ В АТМОСФЕРНОМ ВОЗДУХЕ ГОРОДСКИХ</w:t>
      </w:r>
    </w:p>
    <w:p w:rsidR="001F5897" w:rsidRPr="00B938DA" w:rsidRDefault="001F5897" w:rsidP="00B938DA">
      <w:pPr>
        <w:pStyle w:val="ConsPlusTitle"/>
        <w:spacing w:line="300" w:lineRule="atLeast"/>
        <w:jc w:val="center"/>
        <w:rPr>
          <w:sz w:val="22"/>
          <w:szCs w:val="22"/>
        </w:rPr>
      </w:pPr>
      <w:r w:rsidRPr="00B938DA">
        <w:rPr>
          <w:sz w:val="22"/>
          <w:szCs w:val="22"/>
        </w:rPr>
        <w:t>И СЕЛЬСКИХ ПОСЕЛЕНИЙ</w:t>
      </w:r>
    </w:p>
    <w:p w:rsidR="001F5897" w:rsidRPr="00B938DA" w:rsidRDefault="001F5897" w:rsidP="00B938DA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1F5897" w:rsidRPr="00B938DA" w:rsidRDefault="001F5897" w:rsidP="00B938DA">
      <w:pPr>
        <w:pStyle w:val="ConsPlusTitle"/>
        <w:spacing w:line="300" w:lineRule="atLeast"/>
        <w:jc w:val="center"/>
        <w:rPr>
          <w:sz w:val="22"/>
          <w:szCs w:val="22"/>
        </w:rPr>
      </w:pPr>
      <w:r w:rsidRPr="00B938DA">
        <w:rPr>
          <w:sz w:val="22"/>
          <w:szCs w:val="22"/>
        </w:rPr>
        <w:t>Гигиенические нормативы</w:t>
      </w:r>
    </w:p>
    <w:p w:rsidR="001F5897" w:rsidRPr="00B938DA" w:rsidRDefault="001F5897" w:rsidP="00B938DA">
      <w:pPr>
        <w:pStyle w:val="ConsPlusTitle"/>
        <w:spacing w:line="300" w:lineRule="atLeast"/>
        <w:jc w:val="center"/>
        <w:rPr>
          <w:sz w:val="22"/>
          <w:szCs w:val="22"/>
        </w:rPr>
      </w:pPr>
      <w:r w:rsidRPr="00B938DA">
        <w:rPr>
          <w:sz w:val="22"/>
          <w:szCs w:val="22"/>
        </w:rPr>
        <w:t>ГН 2.1.6.3492-17</w:t>
      </w:r>
    </w:p>
    <w:p w:rsidR="001F5897" w:rsidRPr="00B938DA" w:rsidRDefault="001F5897" w:rsidP="00B938D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F5897" w:rsidRPr="00B938DA" w:rsidRDefault="001F5897" w:rsidP="00B938DA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B938DA">
        <w:rPr>
          <w:sz w:val="22"/>
          <w:szCs w:val="22"/>
        </w:rPr>
        <w:t>I. Предельно допустимые концентрации (ПДК)</w:t>
      </w:r>
    </w:p>
    <w:p w:rsidR="001F5897" w:rsidRPr="00B938DA" w:rsidRDefault="001F5897" w:rsidP="00B938DA">
      <w:pPr>
        <w:pStyle w:val="ConsPlusTitle"/>
        <w:spacing w:line="300" w:lineRule="atLeast"/>
        <w:jc w:val="center"/>
        <w:rPr>
          <w:sz w:val="22"/>
          <w:szCs w:val="22"/>
        </w:rPr>
      </w:pPr>
      <w:r w:rsidRPr="00B938DA">
        <w:rPr>
          <w:sz w:val="22"/>
          <w:szCs w:val="22"/>
        </w:rPr>
        <w:t>загрязняющих веществ в атмосферном воздухе городских</w:t>
      </w:r>
    </w:p>
    <w:p w:rsidR="001F5897" w:rsidRPr="00B938DA" w:rsidRDefault="001F5897" w:rsidP="00B938DA">
      <w:pPr>
        <w:pStyle w:val="ConsPlusTitle"/>
        <w:spacing w:line="300" w:lineRule="atLeast"/>
        <w:jc w:val="center"/>
        <w:rPr>
          <w:sz w:val="22"/>
          <w:szCs w:val="22"/>
        </w:rPr>
      </w:pPr>
      <w:r w:rsidRPr="00B938DA">
        <w:rPr>
          <w:sz w:val="22"/>
          <w:szCs w:val="22"/>
        </w:rPr>
        <w:t>и сельских поселений</w:t>
      </w:r>
    </w:p>
    <w:p w:rsidR="001F5897" w:rsidRPr="00B938DA" w:rsidRDefault="001F5897" w:rsidP="00B938D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7"/>
        <w:gridCol w:w="5494"/>
        <w:gridCol w:w="874"/>
        <w:gridCol w:w="1956"/>
        <w:gridCol w:w="1610"/>
        <w:gridCol w:w="1769"/>
        <w:gridCol w:w="1788"/>
        <w:gridCol w:w="1190"/>
      </w:tblGrid>
      <w:tr w:rsidR="001F5897" w:rsidRPr="00B938DA" w:rsidTr="00B938D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  <w:rPr>
                <w:b/>
              </w:rPr>
            </w:pPr>
            <w:r w:rsidRPr="00B938DA">
              <w:rPr>
                <w:b/>
              </w:rPr>
              <w:t>N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  <w:rPr>
                <w:b/>
              </w:rPr>
            </w:pPr>
            <w:r w:rsidRPr="00B938DA">
              <w:rPr>
                <w:b/>
              </w:rPr>
              <w:t>Наименование вещества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  <w:rPr>
                <w:b/>
              </w:rPr>
            </w:pPr>
            <w:r w:rsidRPr="00B938DA">
              <w:rPr>
                <w:b/>
              </w:rPr>
              <w:t>N CAS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  <w:rPr>
                <w:b/>
              </w:rPr>
            </w:pPr>
            <w:r w:rsidRPr="00B938DA">
              <w:rPr>
                <w:b/>
              </w:rPr>
              <w:t>Формула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  <w:rPr>
                <w:b/>
              </w:rPr>
            </w:pPr>
            <w:r w:rsidRPr="00B938DA">
              <w:rPr>
                <w:b/>
              </w:rPr>
              <w:t>Предельно допустимые концентрации, мг/м</w:t>
            </w:r>
            <w:r w:rsidRPr="00B938DA">
              <w:rPr>
                <w:b/>
                <w:vertAlign w:val="superscript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  <w:rPr>
                <w:b/>
              </w:rPr>
            </w:pPr>
            <w:r w:rsidRPr="00B938DA">
              <w:rPr>
                <w:b/>
              </w:rPr>
              <w:t>Лимитирующий показатель вредности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  <w:rPr>
                <w:b/>
              </w:rPr>
            </w:pPr>
            <w:r w:rsidRPr="00B938DA">
              <w:rPr>
                <w:b/>
              </w:rPr>
              <w:t>Класс опасности</w:t>
            </w:r>
          </w:p>
        </w:tc>
      </w:tr>
      <w:tr w:rsidR="001F5897" w:rsidRPr="00B938DA" w:rsidTr="00B938D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897" w:rsidRPr="00B938DA" w:rsidRDefault="001F589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897" w:rsidRPr="00B938DA" w:rsidRDefault="001F589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897" w:rsidRPr="00B938DA" w:rsidRDefault="001F589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897" w:rsidRPr="00B938DA" w:rsidRDefault="001F589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  <w:rPr>
                <w:b/>
              </w:rPr>
            </w:pPr>
            <w:r w:rsidRPr="00B938DA">
              <w:rPr>
                <w:b/>
              </w:rPr>
              <w:t>максимальная разовая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  <w:rPr>
                <w:b/>
              </w:rPr>
            </w:pPr>
            <w:r w:rsidRPr="00B938DA">
              <w:rPr>
                <w:b/>
              </w:rPr>
              <w:t>среднесуточная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897" w:rsidRPr="00B938DA" w:rsidRDefault="001F589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897" w:rsidRPr="00B938DA" w:rsidRDefault="001F5897">
            <w:pPr>
              <w:rPr>
                <w:rFonts w:ascii="Arial" w:hAnsi="Arial" w:cs="Arial"/>
              </w:rPr>
            </w:pP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Аверсектин C (смесь 8 авермектинов A1а, A2а, B1а, B2а, A1в, A2в, B1в, B2в)/по авермектину В1а/(10E, 14T, 16E, 2Z)-(1R, 4S, S, 6S, 6R, 8R, 12S, 20R, 21R,24S)-6-[(S)-sec-бутил]-21,24-гидрокси-S,11,13,-22-тетраметил-2-оксо-3,7,19-триоксатетрацикло-[16,61]-4,8-022,24-пентакоза-0,14,16,22-тетраен-6-спиро-2-(5,6-дигидро-2Н-пиран)-12-ил-2,6-дидеокси-4-2-(2,60-дидеокси-3-0-метил-1-арабиногексапиранозил)-3-0-метиларабиногексапираноз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48</w:t>
            </w:r>
            <w:r w:rsidRPr="00B938DA">
              <w:t>H</w:t>
            </w:r>
            <w:r w:rsidRPr="00B938DA">
              <w:rPr>
                <w:vertAlign w:val="subscript"/>
              </w:rPr>
              <w:t>72</w:t>
            </w:r>
            <w:r w:rsidRPr="00B938DA">
              <w:t>O</w:t>
            </w:r>
            <w:r w:rsidRPr="00B938DA">
              <w:rPr>
                <w:vertAlign w:val="subscript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Азиридин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151-56-4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H</w:t>
            </w:r>
            <w:r w:rsidRPr="00B938DA">
              <w:rPr>
                <w:vertAlign w:val="subscript"/>
              </w:rPr>
              <w:t>5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Азодикарбонамид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123-77-3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N</w:t>
            </w:r>
            <w:r w:rsidRPr="00B938DA">
              <w:rPr>
                <w:vertAlign w:val="subscript"/>
              </w:rPr>
              <w:t>4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Азота диоксид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10102-44-0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NO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Азотная кислота (по молекуле HNO</w:t>
            </w:r>
            <w:r w:rsidRPr="00B938DA">
              <w:rPr>
                <w:vertAlign w:val="subscript"/>
              </w:rPr>
              <w:t>3</w:t>
            </w:r>
            <w:r w:rsidRPr="00B938DA"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7697-37-2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HNO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Азот (II) оксид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10102-43-9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Азот трифторид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7783-54-2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F</w:t>
            </w:r>
            <w:r w:rsidRPr="00B938DA">
              <w:rPr>
                <w:vertAlign w:val="subscript"/>
              </w:rPr>
              <w:t>3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Алканы C</w:t>
            </w:r>
            <w:r w:rsidRPr="00B938DA">
              <w:rPr>
                <w:vertAlign w:val="subscript"/>
              </w:rPr>
              <w:t>12-19</w:t>
            </w:r>
            <w:r w:rsidRPr="00B938DA">
              <w:t xml:space="preserve"> (в пересчете на C)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12-16</w:t>
            </w:r>
            <w:r w:rsidRPr="00B938DA">
              <w:t>H</w:t>
            </w:r>
            <w:r w:rsidRPr="00B938DA">
              <w:rPr>
                <w:vertAlign w:val="subscript"/>
              </w:rPr>
              <w:t>26-40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Алкилбензол линейный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Алкилбензолсульфокислота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Алкил C</w:t>
            </w:r>
            <w:r w:rsidRPr="00B938DA">
              <w:rPr>
                <w:vertAlign w:val="subscript"/>
              </w:rPr>
              <w:t>10-16</w:t>
            </w:r>
            <w:r w:rsidRPr="00B938DA">
              <w:t>диметиламины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Алкил C</w:t>
            </w:r>
            <w:r w:rsidRPr="00B938DA">
              <w:rPr>
                <w:vertAlign w:val="subscript"/>
              </w:rPr>
              <w:t>17-20</w:t>
            </w:r>
            <w:r w:rsidRPr="00B938DA">
              <w:t>диметиламины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Алкилдифенилоксиды (смесь высших моно-, ди- и полиалкилзамещенных дифениловых эфиров)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Алкилсульфат натрия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Альфа-3 (действующее начало - кальций дихлорацетат)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диАлюминий триоксид/в пересчете на алюминий/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1344-28-1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Al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Алюмосиликаты (цеолиты; цеолитовые туфы)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Аминобензол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62-53-3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7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1-Аминобутан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109-73-9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11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4-Амино-2,2,6,6-тетраметилпиперидин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36768-62-4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9</w:t>
            </w:r>
            <w:r w:rsidRPr="00B938DA">
              <w:t>H</w:t>
            </w:r>
            <w:r w:rsidRPr="00B938DA">
              <w:rPr>
                <w:vertAlign w:val="subscript"/>
              </w:rPr>
              <w:t>20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2-Амино-1,3,5-триметилбензол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88-05-1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9</w:t>
            </w:r>
            <w:r w:rsidRPr="00B938DA">
              <w:t>H</w:t>
            </w:r>
            <w:r w:rsidRPr="00B938DA">
              <w:rPr>
                <w:vertAlign w:val="subscript"/>
              </w:rPr>
              <w:t>13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2-(4-Аминофенил)-1H-бензимидазол-5-амин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7621-86-5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13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N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1-Амино-3-хлорбензол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108-42-9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ClN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1-Амино-4-хлорбензол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106-47-8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ClN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2-Аминоэтанол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141-43-5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H</w:t>
            </w:r>
            <w:r w:rsidRPr="00B938DA">
              <w:rPr>
                <w:vertAlign w:val="subscript"/>
              </w:rPr>
              <w:t>7</w:t>
            </w:r>
            <w:r w:rsidRPr="00B938DA">
              <w:t>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Амины алифатические C</w:t>
            </w:r>
            <w:r w:rsidRPr="00B938DA">
              <w:rPr>
                <w:vertAlign w:val="subscript"/>
              </w:rPr>
              <w:t>10-16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Амины алифатические C</w:t>
            </w:r>
            <w:r w:rsidRPr="00B938DA">
              <w:rPr>
                <w:vertAlign w:val="subscript"/>
              </w:rPr>
              <w:t>15-20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Аммиак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7664-41-7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NH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Аммоний гумат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гексаАммоний молибдат/в пересчете на молибден/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12027-67-7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H</w:t>
            </w:r>
            <w:r w:rsidRPr="00B938DA">
              <w:rPr>
                <w:vertAlign w:val="subscript"/>
              </w:rPr>
              <w:t>24</w:t>
            </w:r>
            <w:r w:rsidRPr="00B938DA">
              <w:t>Mo</w:t>
            </w:r>
            <w:r w:rsidRPr="00B938DA">
              <w:rPr>
                <w:vertAlign w:val="subscript"/>
              </w:rPr>
              <w:t>7</w:t>
            </w:r>
            <w:r w:rsidRPr="00B938DA">
              <w:t>N</w:t>
            </w:r>
            <w:r w:rsidRPr="00B938DA">
              <w:rPr>
                <w:vertAlign w:val="subscript"/>
              </w:rPr>
              <w:t>6</w:t>
            </w:r>
            <w:r w:rsidRPr="00B938DA">
              <w:t>O</w:t>
            </w:r>
            <w:r w:rsidRPr="00B938DA">
              <w:rPr>
                <w:vertAlign w:val="subscript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Аммоний нитрат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6484-52-2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диАммоний пероксидисульфат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7727-54-0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8</w:t>
            </w:r>
            <w:r w:rsidRPr="00B938DA">
              <w:t>S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диАммоний сульфат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7783-20-2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4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Аммоний хлорид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12125-02-9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ClH</w:t>
            </w:r>
            <w:r w:rsidRPr="00B938DA">
              <w:rPr>
                <w:vertAlign w:val="subscript"/>
              </w:rPr>
              <w:t>4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Аммофос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12735-97-6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Арилокс-100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Арилокс-200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Арсин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7784-42-1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AsH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Ацетальдегид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75-07-0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Ацетангидрид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108-24-7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O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2-Ацетоксибензойная кислота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50-78-2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9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O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Барий и его соли (ацетат, нитрат, нитрит, хлорид)/в пересчете на барий/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Барий карбонат/в пересчете на барий/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513-77-9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CBaO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Бацитрацин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1405-87-4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66</w:t>
            </w:r>
            <w:r w:rsidRPr="00B938DA">
              <w:t>H</w:t>
            </w:r>
            <w:r w:rsidRPr="00B938DA">
              <w:rPr>
                <w:vertAlign w:val="subscript"/>
              </w:rPr>
              <w:t>103</w:t>
            </w:r>
            <w:r w:rsidRPr="00B938DA">
              <w:t>N</w:t>
            </w:r>
            <w:r w:rsidRPr="00B938DA">
              <w:rPr>
                <w:vertAlign w:val="subscript"/>
              </w:rPr>
              <w:t>17</w:t>
            </w:r>
            <w:r w:rsidRPr="00B938DA">
              <w:t>O</w:t>
            </w:r>
            <w:r w:rsidRPr="00B938DA">
              <w:rPr>
                <w:vertAlign w:val="subscript"/>
              </w:rPr>
              <w:t>16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Белково-витаминный концентрат/по белку/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Бензальдегид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100-52-7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Бензамид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55-21-0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7</w:t>
            </w:r>
            <w:r w:rsidRPr="00B938DA">
              <w:t>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Бенз/а/пирен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50-32-8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20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1·10</w:t>
            </w:r>
            <w:r w:rsidRPr="00B938DA">
              <w:rPr>
                <w:vertAlign w:val="superscript"/>
              </w:rPr>
              <w:t>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Бензилацетат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140-11-4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9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Бензилбензоат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120-51-4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14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Бензилкарбинол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100-51-6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3-Бензилметилбензол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620-47-3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14</w:t>
            </w:r>
            <w:r w:rsidRPr="00B938DA">
              <w:t>H</w:t>
            </w:r>
            <w:r w:rsidRPr="00B938DA">
              <w:rPr>
                <w:vertAlign w:val="subscript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Бензин (нефтяной, малосернистый)/в пересчете на углерод/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8032-32-4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Бензиновая фракция легкой смолы высокоскоростного пиролиза бурых углей/в пересчете на углерод/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Бензин сланцевый/в пересчете на углерод/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1H,3H-Бензо[1,2-с:4,5-с']дифуран-1,3,5,7-тетрон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89-32-7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10</w:t>
            </w:r>
            <w:r w:rsidRPr="00B938DA">
              <w:t>H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71-43-2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Бензол-1,4-дикарбоновая кислота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100-21-0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Бензолсульфонилхлорид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98-09-9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5</w:t>
            </w:r>
            <w:r w:rsidRPr="00B938DA">
              <w:t>ClO</w:t>
            </w:r>
            <w:r w:rsidRPr="00B938DA">
              <w:rPr>
                <w:vertAlign w:val="subscript"/>
              </w:rPr>
              <w:t>2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4-(2-Бензотиазолилтио)морфолин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102-77-2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2-Бензотиазол-2-тион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149-30-4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5</w:t>
            </w:r>
            <w:r w:rsidRPr="00B938DA">
              <w:t>NS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2-(2Н-Бензотриазол-2-ил-4-метил) гидроксибензол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2440-22-4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13</w:t>
            </w:r>
            <w:r w:rsidRPr="00B938DA">
              <w:t>H</w:t>
            </w:r>
            <w:r w:rsidRPr="00B938DA">
              <w:rPr>
                <w:vertAlign w:val="subscript"/>
              </w:rPr>
              <w:t>11</w:t>
            </w:r>
            <w:r w:rsidRPr="00B938DA">
              <w:t>N</w:t>
            </w:r>
            <w:r w:rsidRPr="00B938DA">
              <w:rPr>
                <w:vertAlign w:val="subscript"/>
              </w:rPr>
              <w:t>3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Бериллий и его соединения/в пересчете на бериллий/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Биоресметрин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[2,4-Бис(1,1-диметилпропил)фенокси]-ацетилхлорид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88-34-6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18</w:t>
            </w:r>
            <w:r w:rsidRPr="00B938DA">
              <w:t>H</w:t>
            </w:r>
            <w:r w:rsidRPr="00B938DA">
              <w:rPr>
                <w:vertAlign w:val="subscript"/>
              </w:rPr>
              <w:t>27</w:t>
            </w:r>
            <w:r w:rsidRPr="00B938DA">
              <w:t>ClO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Бис(4-хлордифенил)трихлорметилкарбинол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115-32-2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14</w:t>
            </w:r>
            <w:r w:rsidRPr="00B938DA">
              <w:t>H</w:t>
            </w:r>
            <w:r w:rsidRPr="00B938DA">
              <w:rPr>
                <w:vertAlign w:val="subscript"/>
              </w:rPr>
              <w:t>9</w:t>
            </w:r>
            <w:r w:rsidRPr="00B938DA">
              <w:t>Cl</w:t>
            </w:r>
            <w:r w:rsidRPr="00B938DA">
              <w:rPr>
                <w:vertAlign w:val="subscript"/>
              </w:rPr>
              <w:t>5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Бис(4-хлорфенил)сульфон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80-07-9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12</w:t>
            </w:r>
            <w:r w:rsidRPr="00B938DA">
              <w:t>H</w:t>
            </w:r>
            <w:r w:rsidRPr="00B938DA">
              <w:rPr>
                <w:vertAlign w:val="subscript"/>
              </w:rPr>
              <w:t>18</w:t>
            </w:r>
            <w:r w:rsidRPr="00B938DA">
              <w:t>Cl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2,4-Бис(диметилэтил)-фенол (Агидол-10; 2,4-дитретбутилфенол)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14</w:t>
            </w:r>
            <w:r w:rsidRPr="00B938DA">
              <w:t>H</w:t>
            </w:r>
            <w:r w:rsidRPr="00B938DA">
              <w:rPr>
                <w:vertAlign w:val="subscript"/>
              </w:rPr>
              <w:t>22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2,6-Бис(1,1-диметилэтил)-фенол (Агидол-0; 2,6-дитретичный фенол)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128-39-2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14</w:t>
            </w:r>
            <w:r w:rsidRPr="00B938DA">
              <w:t>H</w:t>
            </w:r>
            <w:r w:rsidRPr="00B938DA">
              <w:rPr>
                <w:vertAlign w:val="subscript"/>
              </w:rPr>
              <w:t>22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70.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1,1-Бис-4-хлорфенилэтанол смесь с 4-хлорфенил-2,4,5-трихлорфенилазосульфидом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8072-20-6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14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Cl</w:t>
            </w:r>
            <w:r w:rsidRPr="00B938DA">
              <w:rPr>
                <w:vertAlign w:val="subscript"/>
              </w:rPr>
              <w:t>2</w:t>
            </w:r>
            <w:r w:rsidRPr="00B938DA">
              <w:t>O · C</w:t>
            </w:r>
            <w:r w:rsidRPr="00B938DA">
              <w:rPr>
                <w:vertAlign w:val="subscript"/>
              </w:rPr>
              <w:t>12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C</w:t>
            </w:r>
            <w:r w:rsidRPr="00B938DA">
              <w:rPr>
                <w:vertAlign w:val="subscript"/>
              </w:rPr>
              <w:t>14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71.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7726-95-6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Br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72.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Бромбензол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108-86-1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5</w:t>
            </w:r>
            <w:r w:rsidRPr="00B938DA">
              <w:t>Br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73.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1-Бромбутан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109-65-9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9</w:t>
            </w:r>
            <w:r w:rsidRPr="00B938DA">
              <w:t>Br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74.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2-Бромбутановая кислота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80-58-0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7</w:t>
            </w:r>
            <w:r w:rsidRPr="00B938DA">
              <w:t>BrO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75.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1-Бромгексан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111-25-1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13</w:t>
            </w:r>
            <w:r w:rsidRPr="00B938DA">
              <w:t>Br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76.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1-Бромгептан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629-04-9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15</w:t>
            </w:r>
            <w:r w:rsidRPr="00B938DA">
              <w:t>Br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77.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2-Бром-1-гидроксибензол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95-56-7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5</w:t>
            </w:r>
            <w:r w:rsidRPr="00B938DA">
              <w:t>BrO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78.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3-Бром-1-гидроксибензол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591-20-8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5</w:t>
            </w:r>
            <w:r w:rsidRPr="00B938DA">
              <w:t>BrO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79.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4-Бром-1-гидроксибензол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106-41-2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5</w:t>
            </w:r>
            <w:r w:rsidRPr="00B938DA">
              <w:t>BrO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80.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1-Бромдекан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112-29-8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C10H</w:t>
            </w:r>
            <w:r w:rsidRPr="00B938DA">
              <w:rPr>
                <w:vertAlign w:val="subscript"/>
              </w:rPr>
              <w:t>21</w:t>
            </w:r>
            <w:r w:rsidRPr="00B938DA">
              <w:t>Br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81.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6-Бром-4 [(диметиламино)метил]-5-гидрокси-1-метил-2-[(фенилтио)метил]-1Н-индол-3-карбоксилат гидрохлорид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131707-23-8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22</w:t>
            </w:r>
            <w:r w:rsidRPr="00B938DA">
              <w:t>H</w:t>
            </w:r>
            <w:r w:rsidRPr="00B938DA">
              <w:rPr>
                <w:vertAlign w:val="subscript"/>
              </w:rPr>
              <w:t>25</w:t>
            </w:r>
            <w:r w:rsidRPr="00B938DA">
              <w:t>BrN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  <w:r w:rsidRPr="00B938DA">
              <w:t>S · ClH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82.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Бромированные алканы C10-13 (бромдекан - 14 - 16%; бромундекан - 35 - 39%; бромдодекан - до 19,7%; примеси C9-13 - 17 - 20%)/контроль по бромундекану/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83.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1-Бром-3-метилбутан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107-82-4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11</w:t>
            </w:r>
            <w:r w:rsidRPr="00B938DA">
              <w:t>Br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84.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1-Бром-3-метилпропан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78-77-3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9</w:t>
            </w:r>
            <w:r w:rsidRPr="00B938DA">
              <w:t>Br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85.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1-Бром-2-метоксибензол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578-57-4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7</w:t>
            </w:r>
            <w:r w:rsidRPr="00B938DA">
              <w:t>BrO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86.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1-Бромнафталин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90-11-9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10</w:t>
            </w:r>
            <w:r w:rsidRPr="00B938DA">
              <w:t>H</w:t>
            </w:r>
            <w:r w:rsidRPr="00B938DA">
              <w:rPr>
                <w:vertAlign w:val="subscript"/>
              </w:rPr>
              <w:t>7</w:t>
            </w:r>
            <w:r w:rsidRPr="00B938DA">
              <w:t>Br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87.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1-Бром-3-нитробензол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585-79-5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BrNO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88.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2-Бром-4-нитрофенол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7693-52-9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BrNO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89.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1-Бромпентан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110-53-2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11</w:t>
            </w:r>
            <w:r w:rsidRPr="00B938DA">
              <w:t>Br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90.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1-Бромпропан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106-94-5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7</w:t>
            </w:r>
            <w:r w:rsidRPr="00B938DA">
              <w:t>Br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91.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2-Бромпропан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75-26-3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7</w:t>
            </w:r>
            <w:r w:rsidRPr="00B938DA">
              <w:t>Br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92.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Бута-1,3-диен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106-99-0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93.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Бутан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106-97-8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94.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Бутаналь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123-72-8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95.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Бутановая кислота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107-92-6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96.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Бутан-1-ол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71-36-3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97.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1-Бутантиол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109-79-5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 · 10</w:t>
            </w:r>
            <w:r w:rsidRPr="00B938DA">
              <w:rPr>
                <w:vertAlign w:val="superscript"/>
              </w:rPr>
              <w:t>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98.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Бут-1-ен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106-98-9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99.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Бут-2-еналь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123-73-9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100.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(Z)-Бут-2-ендиоат натрия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3105-55-3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3</w:t>
            </w:r>
            <w:r w:rsidRPr="00B938DA">
              <w:t>NaO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101.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(E)-Бут-2-ендиовая кислота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110-17-8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O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102.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Бут-3-ен-2-он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78-94-4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103.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Бутилацетат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123-86-4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104.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N-Бутилбензолсульфамид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3622-84-2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Ci</w:t>
            </w:r>
            <w:r w:rsidRPr="00B938DA">
              <w:rPr>
                <w:vertAlign w:val="subscript"/>
              </w:rPr>
              <w:t>10</w:t>
            </w:r>
            <w:r w:rsidRPr="00B938DA">
              <w:t>H</w:t>
            </w:r>
            <w:r w:rsidRPr="00B938DA">
              <w:rPr>
                <w:vertAlign w:val="subscript"/>
              </w:rPr>
              <w:t>15</w:t>
            </w:r>
            <w:r w:rsidRPr="00B938DA">
              <w:t>NO</w:t>
            </w:r>
            <w:r w:rsidRPr="00B938DA">
              <w:rPr>
                <w:vertAlign w:val="subscript"/>
              </w:rPr>
              <w:t>2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105.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3,5-ди-трет-Бутил-4-гидроксифенилпропионовая кислота пентаэритритовый эфир (Агидол-110; Фенозан-23)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6683-19-8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73</w:t>
            </w:r>
            <w:r w:rsidRPr="00B938DA">
              <w:t>H</w:t>
            </w:r>
            <w:r w:rsidRPr="00B938DA">
              <w:rPr>
                <w:vertAlign w:val="subscript"/>
              </w:rPr>
              <w:t>108</w:t>
            </w:r>
            <w:r w:rsidRPr="00B938DA">
              <w:t>O</w:t>
            </w:r>
            <w:r w:rsidRPr="00B938DA">
              <w:rPr>
                <w:vertAlign w:val="subscript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106.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O-Бутилдитиокарбонат калия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871-58-9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9</w:t>
            </w:r>
            <w:r w:rsidRPr="00B938DA">
              <w:t>KOS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107.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Бутил-2-метилпроп-2-еноат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97-88-1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14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108.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Бутилпроп-2-еноат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141-32-2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109.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2-Бутилтиобензтиазол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2314-17-2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11</w:t>
            </w:r>
            <w:r w:rsidRPr="00B938DA">
              <w:t>H</w:t>
            </w:r>
            <w:r w:rsidRPr="00B938DA">
              <w:rPr>
                <w:vertAlign w:val="subscript"/>
              </w:rPr>
              <w:t>13</w:t>
            </w:r>
            <w:r w:rsidRPr="00B938DA">
              <w:t>NS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диВанадий пентоксид (пыль)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1314-62-1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O</w:t>
            </w:r>
            <w:r w:rsidRPr="00B938DA">
              <w:rPr>
                <w:vertAlign w:val="subscript"/>
              </w:rPr>
              <w:t>5</w:t>
            </w:r>
            <w:r w:rsidRPr="00B938DA">
              <w:t>V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 xml:space="preserve">Взвешенные вещества </w:t>
            </w:r>
            <w:hyperlink r:id="rId13" w:anchor="Par5274#Par5274" w:tooltip="&lt;1&gt; Недифференцированная по составу пыль (аэрозоль), содержащаяся в воздухе населенных пунктов. ПДК взвешенных веществ не распространяются на аэрозоли органических и неорганических соединений (металлов, их солей, пластмасс, биологических, лекарственных пр" w:history="1">
              <w:r w:rsidRPr="00B938DA">
                <w:rPr>
                  <w:rStyle w:val="Hyperlink"/>
                  <w:rFonts w:cs="Arial"/>
                  <w:color w:val="auto"/>
                  <w:u w:val="none"/>
                </w:rPr>
                <w:t>&lt;1&gt;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 xml:space="preserve">Взвешенные частицы РМ10 </w:t>
            </w:r>
            <w:hyperlink r:id="rId14" w:anchor="Par5275#Par5275" w:tooltip="&lt;2&gt; Среднегодовая концентрация - 0,04 мг/м3." w:history="1">
              <w:r w:rsidRPr="00B938DA">
                <w:rPr>
                  <w:rStyle w:val="Hyperlink"/>
                  <w:rFonts w:cs="Arial"/>
                  <w:color w:val="auto"/>
                  <w:u w:val="none"/>
                </w:rPr>
                <w:t>&lt;2&gt;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0,06 &lt;3&gt;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 xml:space="preserve">Взвешенные частицы РМ2.5 </w:t>
            </w:r>
            <w:hyperlink r:id="rId15" w:anchor="Par5277#Par5277" w:tooltip="&lt;4&gt; Среднегодовая концентрация - 0,025 мг/м3." w:history="1">
              <w:r w:rsidRPr="00B938DA">
                <w:rPr>
                  <w:rStyle w:val="Hyperlink"/>
                  <w:rFonts w:cs="Arial"/>
                  <w:color w:val="auto"/>
                  <w:u w:val="none"/>
                </w:rPr>
                <w:t>&lt;4&gt;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0,035 &lt;5&gt;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Висмут оксид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1304-76-3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Bi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Вольфрам триоксид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1314-35-8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O</w:t>
            </w:r>
            <w:r w:rsidRPr="00B938DA">
              <w:rPr>
                <w:vertAlign w:val="subscript"/>
              </w:rPr>
              <w:t>3</w:t>
            </w:r>
            <w:r w:rsidRPr="00B938DA">
              <w:t>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Гаприн/по специфическому белку/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 (аллерг.)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Гексагидро-1Н-азепин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111-49-9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13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Гексагидро-2Н-азепин-2-он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105-60-2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11</w:t>
            </w:r>
            <w:r w:rsidRPr="00B938DA">
              <w:t>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119.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(2</w:t>
            </w:r>
            <w:r w:rsidRPr="00B938DA">
              <w:rPr>
                <w:position w:val="-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pt;height:10.5pt">
                  <v:imagedata r:id="rId16" o:title=""/>
                </v:shape>
              </w:pict>
            </w:r>
            <w:r w:rsidRPr="00B938DA">
              <w:t>,3a</w:t>
            </w:r>
            <w:r w:rsidRPr="00B938DA">
              <w:rPr>
                <w:position w:val="-6"/>
              </w:rPr>
              <w:pict>
                <v:shape id="_x0000_i1026" type="#_x0000_t75" style="width:9pt;height:10.5pt">
                  <v:imagedata r:id="rId16" o:title=""/>
                </v:shape>
              </w:pict>
            </w:r>
            <w:r w:rsidRPr="00B938DA">
              <w:t>,4</w:t>
            </w:r>
            <w:r w:rsidRPr="00B938DA">
              <w:rPr>
                <w:position w:val="-10"/>
              </w:rPr>
              <w:pict>
                <v:shape id="_x0000_i1027" type="#_x0000_t75" style="width:9pt;height:15pt">
                  <v:imagedata r:id="rId17" o:title=""/>
                </v:shape>
              </w:pict>
            </w:r>
            <w:r w:rsidRPr="00B938DA">
              <w:t>,7</w:t>
            </w:r>
            <w:r w:rsidRPr="00B938DA">
              <w:rPr>
                <w:position w:val="-10"/>
              </w:rPr>
              <w:pict>
                <v:shape id="_x0000_i1028" type="#_x0000_t75" style="width:9pt;height:15pt">
                  <v:imagedata r:id="rId17" o:title=""/>
                </v:shape>
              </w:pict>
            </w:r>
            <w:r w:rsidRPr="00B938DA">
              <w:t>,7a</w:t>
            </w:r>
            <w:r w:rsidRPr="00B938DA">
              <w:rPr>
                <w:position w:val="-10"/>
              </w:rPr>
              <w:pict>
                <v:shape id="_x0000_i1029" type="#_x0000_t75" style="width:9pt;height:15pt">
                  <v:imagedata r:id="rId17" o:title=""/>
                </v:shape>
              </w:pict>
            </w:r>
            <w:r w:rsidRPr="00B938DA">
              <w:t>)-(2,3,3</w:t>
            </w:r>
            <w:r w:rsidRPr="00B938DA">
              <w:rPr>
                <w:position w:val="-6"/>
              </w:rPr>
              <w:pict>
                <v:shape id="_x0000_i1030" type="#_x0000_t75" style="width:9pt;height:10.5pt">
                  <v:imagedata r:id="rId16" o:title=""/>
                </v:shape>
              </w:pict>
            </w:r>
            <w:r w:rsidRPr="00B938DA">
              <w:t>,4,7,7</w:t>
            </w:r>
            <w:r w:rsidRPr="00B938DA">
              <w:rPr>
                <w:position w:val="-6"/>
              </w:rPr>
              <w:pict>
                <v:shape id="_x0000_i1031" type="#_x0000_t75" style="width:9pt;height:10.5pt">
                  <v:imagedata r:id="rId16" o:title=""/>
                </v:shape>
              </w:pict>
            </w:r>
            <w:r w:rsidRPr="00B938DA">
              <w:t>)-Гексагидро-2,4,5,6,7,8,8-гептахлор-4,7-метаноинден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14051-60-6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10</w:t>
            </w:r>
            <w:r w:rsidRPr="00B938DA">
              <w:t>H</w:t>
            </w:r>
            <w:r w:rsidRPr="00B938DA">
              <w:rPr>
                <w:vertAlign w:val="subscript"/>
              </w:rPr>
              <w:t>7</w:t>
            </w:r>
            <w:r w:rsidRPr="00B938DA">
              <w:t>CI</w:t>
            </w:r>
            <w:r w:rsidRPr="00B938DA">
              <w:rPr>
                <w:vertAlign w:val="subscript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[1S-[1-a, 3-a, 7-b, 8-b (2S*, 4S*), 8a-b]]-1,2,3,7,8,8а-Гексагидро-3,7-диметил-8-[2-(тетрагидро-4-гидрокси-6-оксо-2Н-пиран-2-ил)этил]-1-нафталенил-2,2-диметилбутаноат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79902-63-9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25</w:t>
            </w:r>
            <w:r w:rsidRPr="00B938DA">
              <w:t>H</w:t>
            </w:r>
            <w:r w:rsidRPr="00B938DA">
              <w:rPr>
                <w:vertAlign w:val="subscript"/>
              </w:rPr>
              <w:t>38</w:t>
            </w:r>
            <w:r w:rsidRPr="00B938DA">
              <w:t>C</w:t>
            </w:r>
            <w:r w:rsidRPr="00B938DA">
              <w:rPr>
                <w:vertAlign w:val="subscript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2,3,3a,4,5,6-Гексагидро-8-циклогексил-1-Н-пиразино(3,2,1-</w:t>
            </w:r>
            <w:r w:rsidRPr="00B938DA">
              <w:rPr>
                <w:position w:val="-10"/>
              </w:rPr>
              <w:pict>
                <v:shape id="_x0000_i1032" type="#_x0000_t75" style="width:9pt;height:10.5pt">
                  <v:imagedata r:id="rId18" o:title=""/>
                </v:shape>
              </w:pict>
            </w:r>
            <w:r w:rsidRPr="00B938DA">
              <w:t>,к) карбазол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22</w:t>
            </w:r>
            <w:r w:rsidRPr="00B938DA">
              <w:t>H</w:t>
            </w:r>
            <w:r w:rsidRPr="00B938DA">
              <w:rPr>
                <w:vertAlign w:val="subscript"/>
              </w:rPr>
              <w:t>29</w:t>
            </w:r>
            <w:r w:rsidRPr="00B938DA">
              <w:t>N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122.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Гексадекафторгептан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335-57-9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F</w:t>
            </w:r>
            <w:r w:rsidRPr="00B938DA">
              <w:rPr>
                <w:vertAlign w:val="subscript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2,3,3,4,4,5-Гексаметилгексантиол-2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25103-58-6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12</w:t>
            </w:r>
            <w:r w:rsidRPr="00B938DA">
              <w:t>H</w:t>
            </w:r>
            <w:r w:rsidRPr="00B938DA">
              <w:rPr>
                <w:vertAlign w:val="subscript"/>
              </w:rPr>
              <w:t>26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Гексаметилентетрамин (уротропин)/по формальдегиду/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100-97-0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N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Гексакис(циано-C)-феррат(4-) железа (3+) (3:4) (OC-6-11)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14038-43-8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FeN</w:t>
            </w:r>
            <w:r w:rsidRPr="00B938DA">
              <w:rPr>
                <w:vertAlign w:val="subscript"/>
              </w:rPr>
              <w:t>6</w:t>
            </w:r>
            <w:r w:rsidRPr="00B938DA">
              <w:t xml:space="preserve"> 4/3 Fe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Гексакис(циано-C)феррат(4-)тетракалия OC-6-11)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13943-58-3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FeK</w:t>
            </w:r>
            <w:r w:rsidRPr="00B938DA">
              <w:rPr>
                <w:vertAlign w:val="subscript"/>
              </w:rPr>
              <w:t>4</w:t>
            </w:r>
            <w:r w:rsidRPr="00B938DA">
              <w:t>N</w:t>
            </w:r>
            <w:r w:rsidRPr="00B938DA">
              <w:rPr>
                <w:vertAlign w:val="subscript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Гексакис(циано-C)феррат(3-)трикалия (OC-6-11)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13746-66-2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FeK</w:t>
            </w:r>
            <w:r w:rsidRPr="00B938DA">
              <w:rPr>
                <w:vertAlign w:val="subscript"/>
              </w:rPr>
              <w:t>3</w:t>
            </w:r>
            <w:r w:rsidRPr="00B938DA">
              <w:t>N</w:t>
            </w:r>
            <w:r w:rsidRPr="00B938DA">
              <w:rPr>
                <w:vertAlign w:val="subscript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Гексаметилентетрамин-2-хлорэтилфосфат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134576-33-3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16</w:t>
            </w:r>
            <w:r w:rsidRPr="00B938DA">
              <w:t>ClN</w:t>
            </w:r>
            <w:r w:rsidRPr="00B938DA">
              <w:rPr>
                <w:vertAlign w:val="subscript"/>
              </w:rPr>
              <w:t>4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  <w:r w:rsidRPr="00B938DA"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Гексан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110-54-3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Гексаналь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66-25-1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131.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Гексановая кислота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142-62-1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132.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Гексан-1-ол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111-27-3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14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133.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Гексатиурам (тиурам - 50%, гексахлорбензол - 30%, наполнитель - 20%)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134.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Гексафторбензол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392-56-3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F</w:t>
            </w:r>
            <w:r w:rsidRPr="00B938DA">
              <w:rPr>
                <w:vertAlign w:val="subscript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135.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Гексафторпропен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116-15-4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F</w:t>
            </w:r>
            <w:r w:rsidRPr="00B938DA">
              <w:rPr>
                <w:vertAlign w:val="subscript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136.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Гексафторэтан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76-16-4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F</w:t>
            </w:r>
            <w:r w:rsidRPr="00B938DA">
              <w:rPr>
                <w:vertAlign w:val="subscript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реф-рез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137.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1,2,3,4,7,7-Гексахлорбицикло(2,2,1) гептен-2,5,6-бис(оксиметил) сульфит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115-29-7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9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Cl</w:t>
            </w:r>
            <w:r w:rsidRPr="00B938DA">
              <w:rPr>
                <w:vertAlign w:val="subscript"/>
              </w:rPr>
              <w:t>6</w:t>
            </w:r>
            <w:r w:rsidRPr="00B938DA">
              <w:t>O</w:t>
            </w:r>
            <w:r w:rsidRPr="00B938DA">
              <w:rPr>
                <w:vertAlign w:val="subscript"/>
              </w:rPr>
              <w:t>3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138.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1,2,3,4,5,6-Гексахлорциклогексан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608-73-1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Cl</w:t>
            </w:r>
            <w:r w:rsidRPr="00B938DA">
              <w:rPr>
                <w:vertAlign w:val="subscript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139.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Гексахлорэтан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67-72-1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Cl</w:t>
            </w:r>
            <w:r w:rsidRPr="00B938DA">
              <w:rPr>
                <w:vertAlign w:val="subscript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140.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Гекс-1-ен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592-41-6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0,985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141.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Гексилацетат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142-92-7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16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142.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Геовет (окситетрациклин - 5%; гексаметилентетрамин - 6%; дибазол - 0,07%; лактоза - до 100%)/по тетрациклину/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143.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Гептаналь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111-71-7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14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144.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Гепт-1-ен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592-76-7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145.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Германий диоксид /в пересчете на германий/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1310-53-8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GeO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146.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Гидробромид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10035-10-6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BrH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147.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2-Гидроксибензамид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65-45-2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7</w:t>
            </w:r>
            <w:r w:rsidRPr="00B938DA">
              <w:t>NO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148.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6-Гидрокси-1,3-бензоксатиол-2-он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4991-65-5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O</w:t>
            </w:r>
            <w:r w:rsidRPr="00B938DA">
              <w:rPr>
                <w:vertAlign w:val="subscript"/>
              </w:rPr>
              <w:t>3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149.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Гидроксибензол (фенол)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108-95-2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150.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Гидроксиметилбензол (смесь изомеров о-, м-, п-)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1319-77-3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151.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5-Гидроксипентан-2-он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1071-73-4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152.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2-Гидроксипропан-1,2,3-трикарбоновая кислота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77-92-9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O</w:t>
            </w:r>
            <w:r w:rsidRPr="00B938DA">
              <w:rPr>
                <w:vertAlign w:val="subscript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153.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[(R)-Z](Гидроксипропил)-</w:t>
            </w:r>
            <w:r w:rsidRPr="00B938DA">
              <w:rPr>
                <w:position w:val="-10"/>
              </w:rPr>
              <w:pict>
                <v:shape id="_x0000_i1033" type="#_x0000_t75" style="width:9pt;height:15pt">
                  <v:imagedata r:id="rId17" o:title=""/>
                </v:shape>
              </w:pict>
            </w:r>
            <w:r w:rsidRPr="00B938DA">
              <w:t>-циклодекстрин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130904-74-4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19</w:t>
            </w:r>
            <w:r w:rsidRPr="00B938DA">
              <w:t>H</w:t>
            </w:r>
            <w:r w:rsidRPr="00B938DA">
              <w:rPr>
                <w:vertAlign w:val="subscript"/>
              </w:rPr>
              <w:t>26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154.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1-Гидрокси-2,4,6-трибромбензол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118-79-6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3</w:t>
            </w:r>
            <w:r w:rsidRPr="00B938DA">
              <w:t>Br</w:t>
            </w:r>
            <w:r w:rsidRPr="00B938DA">
              <w:rPr>
                <w:vertAlign w:val="subscript"/>
              </w:rPr>
              <w:t>3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155.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N-(4-Гидроксифенил) ацетамид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103-90-2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9</w:t>
            </w:r>
            <w:r w:rsidRPr="00B938DA">
              <w:t>NO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156.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1-Гидрокси-4-хлорбензол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106-48-9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5</w:t>
            </w:r>
            <w:r w:rsidRPr="00B938DA">
              <w:t>ClO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157.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Гидрохлорид/по молекуле HC1/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7647-01-0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ClH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158.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Гидроцианид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74-90-8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CHN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159.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Гиприн/по специфическому белку/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160.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Деканаль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112-31-2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10</w:t>
            </w:r>
            <w:r w:rsidRPr="00B938DA">
              <w:t>H</w:t>
            </w:r>
            <w:r w:rsidRPr="00B938DA">
              <w:rPr>
                <w:vertAlign w:val="subscript"/>
              </w:rPr>
              <w:t>20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161.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Декан-1,10-диовая кислота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111-20-6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18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162.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Декафторбутан (перфторбутан; фреон 31-10)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335-25-9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F</w:t>
            </w:r>
            <w:r w:rsidRPr="00B938DA">
              <w:rPr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163.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1,5-Диазабицикло(3,1,0)гексан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3090-31-8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164.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Диалкиламинопропионитрил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165.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1,6-Диаминогексан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124-09-4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16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166.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Диацетат кальция/по кальцию/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62-54-4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CaO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167.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Диацетат кобальта (II)/в пересчете на кобальт/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6147-53-1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CoO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168.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Диацетат ртути/в пересчете на ртуть/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1600-27-7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HgO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169.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1,2,5,6-Дибензантрацен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53-70-3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22</w:t>
            </w:r>
            <w:r w:rsidRPr="00B938DA">
              <w:t>H</w:t>
            </w:r>
            <w:r w:rsidRPr="00B938DA">
              <w:rPr>
                <w:vertAlign w:val="subscript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 мкг/м</w:t>
            </w:r>
            <w:r w:rsidRPr="00B938DA">
              <w:rPr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170.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1,4-Дибромбензол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106-37-6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Br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171.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Дибромметан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74-95-3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CH</w:t>
            </w:r>
            <w:r w:rsidRPr="00B938DA">
              <w:rPr>
                <w:vertAlign w:val="subscript"/>
              </w:rPr>
              <w:t>2</w:t>
            </w:r>
            <w:r w:rsidRPr="00B938DA">
              <w:t>Br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172.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2,4-Дибром-1-метилбензол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31543-75-6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Br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173.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1,2-Дибромпропан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78-75-1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Br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174.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1,2-Дибромпропан-1-ол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96-13-9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Br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175.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3,7-Дигидро-3,7-диметил-1Н-пурин-2,6-дион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83-67-0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N</w:t>
            </w:r>
            <w:r w:rsidRPr="00B938DA">
              <w:rPr>
                <w:vertAlign w:val="subscript"/>
              </w:rPr>
              <w:t>4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176.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5,6-Дигидро-4-метил-2Н-пиран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16302-35-5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177.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Дигидросульфид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7783-06-4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H</w:t>
            </w:r>
            <w:r w:rsidRPr="00B938DA">
              <w:rPr>
                <w:vertAlign w:val="subscript"/>
              </w:rPr>
              <w:t>2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178.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1,1-Дигидротридекафторгептилпроп-2-еноат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10</w:t>
            </w:r>
            <w:r w:rsidRPr="00B938DA">
              <w:t>H</w:t>
            </w:r>
            <w:r w:rsidRPr="00B938DA">
              <w:rPr>
                <w:vertAlign w:val="subscript"/>
              </w:rPr>
              <w:t>5</w:t>
            </w:r>
            <w:r w:rsidRPr="00B938DA">
              <w:t>F</w:t>
            </w:r>
            <w:r w:rsidRPr="00B938DA">
              <w:rPr>
                <w:vertAlign w:val="subscript"/>
              </w:rPr>
              <w:t>13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179.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3,7-Дигидро-1,3,7-триметил-1Н-пурин-2,6-дион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58-08-2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N</w:t>
            </w:r>
            <w:r w:rsidRPr="00B938DA">
              <w:rPr>
                <w:vertAlign w:val="subscript"/>
              </w:rPr>
              <w:t>4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180.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3,7-Дигидро-1,3,7-триметил-1Н-пурин-2,6-дион бензоат натрия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8000-95-1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N</w:t>
            </w:r>
            <w:r w:rsidRPr="00B938DA">
              <w:rPr>
                <w:vertAlign w:val="subscript"/>
              </w:rPr>
              <w:t>4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  <w:r w:rsidRPr="00B938DA">
              <w:t xml:space="preserve"> · 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5</w:t>
            </w:r>
            <w:r w:rsidRPr="00B938DA">
              <w:t>NaO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181.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Дигидрофуран-2,5-дион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108-31-6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O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182.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Дигидрофуран-2-он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96-48-0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183.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Диизоцианатметилбензол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26471-62-5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9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184.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Дийодметан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75-11-6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CH</w:t>
            </w:r>
            <w:r w:rsidRPr="00B938DA">
              <w:rPr>
                <w:vertAlign w:val="subscript"/>
              </w:rPr>
              <w:t>2</w:t>
            </w:r>
            <w:r w:rsidRPr="00B938DA">
              <w:t>I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185.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Диметиламин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124-40-3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H</w:t>
            </w:r>
            <w:r w:rsidRPr="00B938DA">
              <w:rPr>
                <w:vertAlign w:val="subscript"/>
              </w:rPr>
              <w:t>7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186.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(Диметиламино)бензол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121-69-7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11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187.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Диметиламинобензолы (диметиланилины, ксилидины - смесь мета-, орто- и пара-изомеров)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1330-73-8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11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188.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[4S-(4</w:t>
            </w:r>
            <w:r w:rsidRPr="00B938DA">
              <w:rPr>
                <w:position w:val="-6"/>
              </w:rPr>
              <w:pict>
                <v:shape id="_x0000_i1034" type="#_x0000_t75" style="width:9pt;height:10.5pt">
                  <v:imagedata r:id="rId19" o:title=""/>
                </v:shape>
              </w:pict>
            </w:r>
            <w:r w:rsidRPr="00B938DA">
              <w:t>,4a</w:t>
            </w:r>
            <w:r w:rsidRPr="00B938DA">
              <w:rPr>
                <w:position w:val="-6"/>
              </w:rPr>
              <w:pict>
                <v:shape id="_x0000_i1035" type="#_x0000_t75" style="width:9pt;height:10.5pt">
                  <v:imagedata r:id="rId20" o:title=""/>
                </v:shape>
              </w:pict>
            </w:r>
            <w:r w:rsidRPr="00B938DA">
              <w:t>,5</w:t>
            </w:r>
            <w:r w:rsidRPr="00B938DA">
              <w:rPr>
                <w:position w:val="-6"/>
              </w:rPr>
              <w:pict>
                <v:shape id="_x0000_i1036" type="#_x0000_t75" style="width:9pt;height:10.5pt">
                  <v:imagedata r:id="rId20" o:title=""/>
                </v:shape>
              </w:pict>
            </w:r>
            <w:r w:rsidRPr="00B938DA">
              <w:t>,5a</w:t>
            </w:r>
            <w:r w:rsidRPr="00B938DA">
              <w:rPr>
                <w:position w:val="-6"/>
              </w:rPr>
              <w:pict>
                <v:shape id="_x0000_i1037" type="#_x0000_t75" style="width:9pt;height:10.5pt">
                  <v:imagedata r:id="rId20" o:title=""/>
                </v:shape>
              </w:pict>
            </w:r>
            <w:r w:rsidRPr="00B938DA">
              <w:t>,6</w:t>
            </w:r>
            <w:r w:rsidRPr="00B938DA">
              <w:rPr>
                <w:position w:val="-10"/>
              </w:rPr>
              <w:pict>
                <v:shape id="_x0000_i1038" type="#_x0000_t75" style="width:9pt;height:15pt">
                  <v:imagedata r:id="rId21" o:title=""/>
                </v:shape>
              </w:pict>
            </w:r>
            <w:r w:rsidRPr="00B938DA">
              <w:t>,12а</w:t>
            </w:r>
            <w:r w:rsidRPr="00B938DA">
              <w:rPr>
                <w:position w:val="-6"/>
              </w:rPr>
              <w:pict>
                <v:shape id="_x0000_i1039" type="#_x0000_t75" style="width:9pt;height:10.5pt">
                  <v:imagedata r:id="rId20" o:title=""/>
                </v:shape>
              </w:pict>
            </w:r>
            <w:r w:rsidRPr="00B938DA">
              <w:t>)-4-Диметиламино)-1,4,4a,5,5a,6,11,12a-октагидро-3,5,6,10,12,12a-гексагидрокси-6-метил-1,11-диоксонафтацин-2-карбоксамид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79-57-2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22</w:t>
            </w:r>
            <w:r w:rsidRPr="00B938DA">
              <w:t>H</w:t>
            </w:r>
            <w:r w:rsidRPr="00B938DA">
              <w:rPr>
                <w:vertAlign w:val="subscript"/>
              </w:rPr>
              <w:t>24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189.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[4S-(4</w:t>
            </w:r>
            <w:r w:rsidRPr="00B938DA">
              <w:rPr>
                <w:position w:val="-6"/>
              </w:rPr>
              <w:pict>
                <v:shape id="_x0000_i1040" type="#_x0000_t75" style="width:9pt;height:10.5pt">
                  <v:imagedata r:id="rId20" o:title=""/>
                </v:shape>
              </w:pict>
            </w:r>
            <w:r w:rsidRPr="00B938DA">
              <w:t>,4a</w:t>
            </w:r>
            <w:r w:rsidRPr="00B938DA">
              <w:rPr>
                <w:position w:val="-6"/>
              </w:rPr>
              <w:pict>
                <v:shape id="_x0000_i1041" type="#_x0000_t75" style="width:9pt;height:10.5pt">
                  <v:imagedata r:id="rId20" o:title=""/>
                </v:shape>
              </w:pict>
            </w:r>
            <w:r w:rsidRPr="00B938DA">
              <w:t>,5</w:t>
            </w:r>
            <w:r w:rsidRPr="00B938DA">
              <w:rPr>
                <w:position w:val="-6"/>
              </w:rPr>
              <w:pict>
                <v:shape id="_x0000_i1042" type="#_x0000_t75" style="width:9pt;height:10.5pt">
                  <v:imagedata r:id="rId20" o:title=""/>
                </v:shape>
              </w:pict>
            </w:r>
            <w:r w:rsidRPr="00B938DA">
              <w:t>,5a</w:t>
            </w:r>
            <w:r w:rsidRPr="00B938DA">
              <w:rPr>
                <w:position w:val="-6"/>
              </w:rPr>
              <w:pict>
                <v:shape id="_x0000_i1043" type="#_x0000_t75" style="width:9pt;height:10.5pt">
                  <v:imagedata r:id="rId20" o:title=""/>
                </v:shape>
              </w:pict>
            </w:r>
            <w:r w:rsidRPr="00B938DA">
              <w:t>,6</w:t>
            </w:r>
            <w:r w:rsidRPr="00B938DA">
              <w:rPr>
                <w:position w:val="-10"/>
              </w:rPr>
              <w:pict>
                <v:shape id="_x0000_i1044" type="#_x0000_t75" style="width:9pt;height:15pt">
                  <v:imagedata r:id="rId21" o:title=""/>
                </v:shape>
              </w:pict>
            </w:r>
            <w:r w:rsidRPr="00B938DA">
              <w:t>,12a</w:t>
            </w:r>
            <w:r w:rsidRPr="00B938DA">
              <w:rPr>
                <w:position w:val="-6"/>
              </w:rPr>
              <w:pict>
                <v:shape id="_x0000_i1045" type="#_x0000_t75" style="width:9pt;height:10.5pt">
                  <v:imagedata r:id="rId20" o:title=""/>
                </v:shape>
              </w:pict>
            </w:r>
            <w:r w:rsidRPr="00B938DA">
              <w:t>)-4-Диметиламино)-1,4,4a,5,5a,6,11,12a-октагидро-3,5,6,10,12,12a-гексагидрокси-6-метил-1,11-диоксонафтацин-2-карбоксамид гидрохлорид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2058-46-0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22</w:t>
            </w:r>
            <w:r w:rsidRPr="00B938DA">
              <w:t>H</w:t>
            </w:r>
            <w:r w:rsidRPr="00B938DA">
              <w:rPr>
                <w:vertAlign w:val="subscript"/>
              </w:rPr>
              <w:t>24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9</w:t>
            </w:r>
            <w:r w:rsidRPr="00B938DA">
              <w:t xml:space="preserve"> · ClH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190.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[4S-(4</w:t>
            </w:r>
            <w:r w:rsidRPr="00B938DA">
              <w:rPr>
                <w:position w:val="-6"/>
              </w:rPr>
              <w:pict>
                <v:shape id="_x0000_i1046" type="#_x0000_t75" style="width:9pt;height:10.5pt">
                  <v:imagedata r:id="rId20" o:title=""/>
                </v:shape>
              </w:pict>
            </w:r>
            <w:r w:rsidRPr="00B938DA">
              <w:t>,4a</w:t>
            </w:r>
            <w:r w:rsidRPr="00B938DA">
              <w:rPr>
                <w:position w:val="-6"/>
              </w:rPr>
              <w:pict>
                <v:shape id="_x0000_i1047" type="#_x0000_t75" style="width:9pt;height:10.5pt">
                  <v:imagedata r:id="rId20" o:title=""/>
                </v:shape>
              </w:pict>
            </w:r>
            <w:r w:rsidRPr="00B938DA">
              <w:t>,5a</w:t>
            </w:r>
            <w:r w:rsidRPr="00B938DA">
              <w:rPr>
                <w:position w:val="-6"/>
              </w:rPr>
              <w:pict>
                <v:shape id="_x0000_i1048" type="#_x0000_t75" style="width:9pt;height:10.5pt">
                  <v:imagedata r:id="rId20" o:title=""/>
                </v:shape>
              </w:pict>
            </w:r>
            <w:r w:rsidRPr="00B938DA">
              <w:t>,6</w:t>
            </w:r>
            <w:r w:rsidRPr="00B938DA">
              <w:rPr>
                <w:position w:val="-10"/>
              </w:rPr>
              <w:pict>
                <v:shape id="_x0000_i1049" type="#_x0000_t75" style="width:9pt;height:15pt">
                  <v:imagedata r:id="rId21" o:title=""/>
                </v:shape>
              </w:pict>
            </w:r>
            <w:r w:rsidRPr="00B938DA">
              <w:t>,12a</w:t>
            </w:r>
            <w:r w:rsidRPr="00B938DA">
              <w:rPr>
                <w:position w:val="-6"/>
              </w:rPr>
              <w:pict>
                <v:shape id="_x0000_i1050" type="#_x0000_t75" style="width:9pt;height:10.5pt">
                  <v:imagedata r:id="rId20" o:title=""/>
                </v:shape>
              </w:pict>
            </w:r>
            <w:r w:rsidRPr="00B938DA">
              <w:t>))-4-(Диметиламино)-1,4,4a,5,5a,6,11,12a-октагидро-3,6,10,12,12a-пентагидрокси-6-метил-1,11-диоксонафтацен-2-карбоксамид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60-54-8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22</w:t>
            </w:r>
            <w:r w:rsidRPr="00B938DA">
              <w:t>H</w:t>
            </w:r>
            <w:r w:rsidRPr="00B938DA">
              <w:rPr>
                <w:vertAlign w:val="subscript"/>
              </w:rPr>
              <w:t>24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191.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2-(Диметиламино)этанол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108-01-0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11</w:t>
            </w:r>
            <w:r w:rsidRPr="00B938DA">
              <w:t>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192.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2,6-ди(Диметилэтил)-4-метилфенол (Агидол-1; Алкофен БП)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126-37-0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15</w:t>
            </w:r>
            <w:r w:rsidRPr="00B938DA">
              <w:t>H</w:t>
            </w:r>
            <w:r w:rsidRPr="00B938DA">
              <w:rPr>
                <w:vertAlign w:val="subscript"/>
              </w:rPr>
              <w:t>24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193.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N,N-Диметилацетамид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127-19-5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9</w:t>
            </w:r>
            <w:r w:rsidRPr="00B938DA">
              <w:t>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194.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Диметилбензол (смесь о-, м-, п- изомеров)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1330-20-7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195.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1,2-Диметилбензол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95-47-6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196.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1,3-Диметилбензол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108-38-3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197.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1,4-Диметилбензол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106-42-3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198.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Диметилбензол-1,2-дикарбонат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131-11-3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10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O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199.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Диметилбензол-1,3-дикарбонат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1459-93-4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10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O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200.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Диметилбензол-1,4-дикарбонат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120-61-6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10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O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201.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3,3-Диметилбутан-2-он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75-97-8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202.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Диметилгексан-1,6-диоат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627-93-0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14</w:t>
            </w:r>
            <w:r w:rsidRPr="00B938DA">
              <w:t>O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203.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2,6-Диметилгидроксибензол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576-26-1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204.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0,0-Диметил-(1-гидрокси-2,2,2-трихлор-этил)фосфонат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52-68-6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Cl</w:t>
            </w:r>
            <w:r w:rsidRPr="00B938DA">
              <w:rPr>
                <w:vertAlign w:val="subscript"/>
              </w:rPr>
              <w:t>3</w:t>
            </w:r>
            <w:r w:rsidRPr="00B938DA">
              <w:t>O</w:t>
            </w:r>
            <w:r w:rsidRPr="00B938DA">
              <w:rPr>
                <w:vertAlign w:val="subscript"/>
              </w:rPr>
              <w:t>4</w:t>
            </w:r>
            <w:r w:rsidRPr="00B938DA"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205.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Диметил-(1,1-диметил-3-оксобутил)фосфонат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14394-26-4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17</w:t>
            </w:r>
            <w:r w:rsidRPr="00B938DA">
              <w:t>O</w:t>
            </w:r>
            <w:r w:rsidRPr="00B938DA">
              <w:rPr>
                <w:vertAlign w:val="subscript"/>
              </w:rPr>
              <w:t>4</w:t>
            </w:r>
            <w:r w:rsidRPr="00B938DA"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206.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4,4-Диметил-1,3-диоксан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766-15-4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207.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Диметилдисульфид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624-92-0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S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208.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0,0-Диметил-0-(2-диэтиламино-6-метилпиримидинил-4)тиофосфат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29232-96-7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11</w:t>
            </w:r>
            <w:r w:rsidRPr="00B938DA">
              <w:t>H</w:t>
            </w:r>
            <w:r w:rsidRPr="00B938DA">
              <w:rPr>
                <w:vertAlign w:val="subscript"/>
              </w:rPr>
              <w:t>20</w:t>
            </w:r>
            <w:r w:rsidRPr="00B938DA">
              <w:t>N</w:t>
            </w:r>
            <w:r w:rsidRPr="00B938DA">
              <w:rPr>
                <w:vertAlign w:val="subscript"/>
              </w:rPr>
              <w:t>3</w:t>
            </w:r>
            <w:r w:rsidRPr="00B938DA">
              <w:t>O</w:t>
            </w:r>
            <w:r w:rsidRPr="00B938DA">
              <w:rPr>
                <w:vertAlign w:val="subscript"/>
              </w:rPr>
              <w:t>3</w:t>
            </w:r>
            <w:r w:rsidRPr="00B938DA">
              <w:t>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209.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0,0-Диметил-8-[2-(W-метиламино)-2-оксоэтил]дитиофосфат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60-51-5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NO</w:t>
            </w:r>
            <w:r w:rsidRPr="00B938DA">
              <w:rPr>
                <w:vertAlign w:val="subscript"/>
              </w:rPr>
              <w:t>3</w:t>
            </w:r>
            <w:r w:rsidRPr="00B938DA">
              <w:t>PS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0,0-Диметил-S-[2-[[1-метил-2-(метиламино)-2-оксоэтил]тио]этилтиофосфат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2275-23-2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18</w:t>
            </w:r>
            <w:r w:rsidRPr="00B938DA">
              <w:t>NO</w:t>
            </w:r>
            <w:r w:rsidRPr="00B938DA">
              <w:rPr>
                <w:vertAlign w:val="subscript"/>
              </w:rPr>
              <w:t>4</w:t>
            </w:r>
            <w:r w:rsidRPr="00B938DA">
              <w:t>PS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0,0-Диметил-0-(3-метил-4-нитрофенил)-фосфат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122-14-5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9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NO</w:t>
            </w:r>
            <w:r w:rsidRPr="00B938DA">
              <w:rPr>
                <w:vertAlign w:val="subscript"/>
              </w:rPr>
              <w:t>6</w:t>
            </w:r>
            <w:r w:rsidRPr="00B938DA"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0,0-Диметил-S-(N-метил-N-формилкарбомоилметил)дитиофосфат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2540-82-1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NO</w:t>
            </w:r>
            <w:r w:rsidRPr="00B938DA">
              <w:rPr>
                <w:vertAlign w:val="subscript"/>
              </w:rPr>
              <w:t>4</w:t>
            </w:r>
            <w:r w:rsidRPr="00B938DA">
              <w:t>PS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0,0-Диметил-0-(4-нитрофенил)тиофосфат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298-00-0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NO</w:t>
            </w:r>
            <w:r w:rsidRPr="00B938DA">
              <w:rPr>
                <w:vertAlign w:val="subscript"/>
              </w:rPr>
              <w:t>5</w:t>
            </w:r>
            <w:r w:rsidRPr="00B938DA">
              <w:t>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[2S-(2</w:t>
            </w:r>
            <w:r w:rsidRPr="00B938DA">
              <w:rPr>
                <w:position w:val="-6"/>
              </w:rPr>
              <w:pict>
                <v:shape id="_x0000_i1051" type="#_x0000_t75" style="width:9pt;height:10.5pt">
                  <v:imagedata r:id="rId22" o:title=""/>
                </v:shape>
              </w:pict>
            </w:r>
            <w:r w:rsidRPr="00B938DA">
              <w:t>,5</w:t>
            </w:r>
            <w:r w:rsidRPr="00B938DA">
              <w:rPr>
                <w:position w:val="-6"/>
              </w:rPr>
              <w:pict>
                <v:shape id="_x0000_i1052" type="#_x0000_t75" style="width:9pt;height:10.5pt">
                  <v:imagedata r:id="rId22" o:title=""/>
                </v:shape>
              </w:pict>
            </w:r>
            <w:r w:rsidRPr="00B938DA">
              <w:t>,6</w:t>
            </w:r>
            <w:r w:rsidRPr="00B938DA">
              <w:rPr>
                <w:position w:val="-10"/>
              </w:rPr>
              <w:pict>
                <v:shape id="_x0000_i1053" type="#_x0000_t75" style="width:9pt;height:15pt">
                  <v:imagedata r:id="rId23" o:title=""/>
                </v:shape>
              </w:pict>
            </w:r>
            <w:r w:rsidRPr="00B938DA">
              <w:t>)]-3,3-Диметил-7-оксо-6-[(фенилацетил)амино]-4-тиа-1-азабицикло[3,2,0]гептан-2-карбоновая кислота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61-33-6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16</w:t>
            </w:r>
            <w:r w:rsidRPr="00B938DA">
              <w:t>H</w:t>
            </w:r>
            <w:r w:rsidRPr="00B938DA">
              <w:rPr>
                <w:vertAlign w:val="subscript"/>
              </w:rPr>
              <w:t>18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4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Диметилпентандиоат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1119-40-0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O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Диметилсульфид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75-18-3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N,N-Диметил-N'-[3-(1,1,2,2-тетрафторэтокси)фенил]карбамид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27954-37-6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11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F</w:t>
            </w:r>
            <w:r w:rsidRPr="00B938DA">
              <w:rPr>
                <w:vertAlign w:val="subscript"/>
              </w:rPr>
              <w:t>4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3,3-Диметил-1-(1Н-1,2,4-триазол-1-ил)-1-(4-хлорфенокси)бутан-2-ол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55219-65-3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14</w:t>
            </w:r>
            <w:r w:rsidRPr="00B938DA">
              <w:t>H</w:t>
            </w:r>
            <w:r w:rsidRPr="00B938DA">
              <w:rPr>
                <w:vertAlign w:val="subscript"/>
              </w:rPr>
              <w:t>18</w:t>
            </w:r>
            <w:r w:rsidRPr="00B938DA">
              <w:t>ClN</w:t>
            </w:r>
            <w:r w:rsidRPr="00B938DA">
              <w:rPr>
                <w:vertAlign w:val="subscript"/>
              </w:rPr>
              <w:t>3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219.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1,1-Диметил-3-(3-трифторметилфенил)-карбамид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2164-17-2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10</w:t>
            </w:r>
            <w:r w:rsidRPr="00B938DA">
              <w:t>H</w:t>
            </w:r>
            <w:r w:rsidRPr="00B938DA">
              <w:rPr>
                <w:vertAlign w:val="subscript"/>
              </w:rPr>
              <w:t>11</w:t>
            </w:r>
            <w:r w:rsidRPr="00B938DA">
              <w:t>F</w:t>
            </w:r>
            <w:r w:rsidRPr="00B938DA">
              <w:rPr>
                <w:vertAlign w:val="subscript"/>
              </w:rPr>
              <w:t>3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N'-(2,4-Диметилфенил)-Н-[[(2,4-диметилфенил)имино]метил]-N-метилметанимидамид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33089-61-1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19</w:t>
            </w:r>
            <w:r w:rsidRPr="00B938DA">
              <w:t>H</w:t>
            </w:r>
            <w:r w:rsidRPr="00B938DA">
              <w:rPr>
                <w:vertAlign w:val="subscript"/>
              </w:rPr>
              <w:t>23</w:t>
            </w:r>
            <w:r w:rsidRPr="00B938DA">
              <w:t>N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N,N-Диметилформамид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68-12-2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7</w:t>
            </w:r>
            <w:r w:rsidRPr="00B938DA">
              <w:t>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222.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Диметилэтан-1,2-дикарбонат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106-65-0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O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(1,1-Диметилэтил)бензоат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774-65-2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11</w:t>
            </w:r>
            <w:r w:rsidRPr="00B938DA">
              <w:t>H</w:t>
            </w:r>
            <w:r w:rsidRPr="00B938DA">
              <w:rPr>
                <w:vertAlign w:val="subscript"/>
              </w:rPr>
              <w:t>14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0,0-Диметил-S-этилмеркаптоэтиллитиофосфат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640-15-3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15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  <w:r w:rsidRPr="00B938DA">
              <w:t>PS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Диметоксиметан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109-87-5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rPr>
                <w:position w:val="-6"/>
              </w:rPr>
              <w:pict>
                <v:shape id="_x0000_i1054" type="#_x0000_t75" style="width:9pt;height:10.5pt">
                  <v:imagedata r:id="rId22" o:title=""/>
                </v:shape>
              </w:pict>
            </w:r>
            <w:r w:rsidRPr="00B938DA">
              <w:t>-(3-[[2-(3,4-Диметоксифенил)этил]метиламино]пропил]-3,4-диметокси-</w:t>
            </w:r>
            <w:r w:rsidRPr="00B938DA">
              <w:rPr>
                <w:position w:val="-6"/>
              </w:rPr>
              <w:pict>
                <v:shape id="_x0000_i1055" type="#_x0000_t75" style="width:9pt;height:10.5pt">
                  <v:imagedata r:id="rId22" o:title=""/>
                </v:shape>
              </w:pict>
            </w:r>
            <w:r w:rsidRPr="00B938DA">
              <w:t>-(1-метилэтил)бензадетонитрил гидрохлорид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152-11-4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27</w:t>
            </w:r>
            <w:r w:rsidRPr="00B938DA">
              <w:t>H</w:t>
            </w:r>
            <w:r w:rsidRPr="00B938DA">
              <w:rPr>
                <w:vertAlign w:val="subscript"/>
              </w:rPr>
              <w:t>38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4</w:t>
            </w:r>
            <w:r w:rsidRPr="00B938DA">
              <w:t xml:space="preserve"> · ClH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 xml:space="preserve">Диоксины/в пересчете на 2,3,7,8-тетрахлордибензо-1,4-диоксин/ </w:t>
            </w:r>
            <w:hyperlink r:id="rId24" w:anchor="Par5279#Par5279" w:tooltip="&lt;6&gt; Пг/м3 Другие диоксины и дибензофураиы в единицах М-ТЭФ." w:history="1">
              <w:r w:rsidRPr="00B938DA">
                <w:rPr>
                  <w:rStyle w:val="Hyperlink"/>
                  <w:rFonts w:cs="Arial"/>
                  <w:color w:val="auto"/>
                  <w:u w:val="none"/>
                </w:rPr>
                <w:t>&lt;6&gt;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1746-01-6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12</w:t>
            </w:r>
            <w:r w:rsidRPr="00B938DA">
              <w:t>H</w:t>
            </w:r>
            <w:r w:rsidRPr="00B938DA">
              <w:rPr>
                <w:vertAlign w:val="subscript"/>
              </w:rPr>
              <w:t>14</w:t>
            </w:r>
            <w:r w:rsidRPr="00B938DA">
              <w:t>Cl</w:t>
            </w:r>
            <w:r w:rsidRPr="00B938DA">
              <w:rPr>
                <w:vertAlign w:val="subscript"/>
              </w:rPr>
              <w:t>4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 пг/м</w:t>
            </w:r>
            <w:r w:rsidRPr="00B938DA">
              <w:rPr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4,4-Дитиобисморфолин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103-34-4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16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  <w:r w:rsidRPr="00B938DA">
              <w:t>S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2,2'-Дитиодибензотиазол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120-78-5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14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  <w:r w:rsidRPr="00B938DA">
              <w:t>S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Дифенил - 25% смесь с 1,1'-оксидибензолом - 75%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8004-13-5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12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O</w:t>
            </w:r>
          </w:p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12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231.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Дифтордихлорметан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75-71-8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CCl</w:t>
            </w:r>
            <w:r w:rsidRPr="00B938DA">
              <w:rPr>
                <w:vertAlign w:val="subscript"/>
              </w:rPr>
              <w:t>2</w:t>
            </w:r>
            <w:r w:rsidRPr="00B938DA">
              <w:t>F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232.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Дифторметан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75-10-5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CH</w:t>
            </w:r>
            <w:r w:rsidRPr="00B938DA">
              <w:rPr>
                <w:vertAlign w:val="subscript"/>
              </w:rPr>
              <w:t>2</w:t>
            </w:r>
            <w:r w:rsidRPr="00B938DA">
              <w:t>F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233.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1,2-Дифтор-1,2,2-трихлорэтан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HCl</w:t>
            </w:r>
            <w:r w:rsidRPr="00B938DA">
              <w:rPr>
                <w:vertAlign w:val="subscript"/>
              </w:rPr>
              <w:t>3</w:t>
            </w:r>
            <w:r w:rsidRPr="00B938DA">
              <w:t>F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234.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Дифторхлорметан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75-45-6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CHClF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235.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2,6-Дихлораминобензол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608-31-1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5</w:t>
            </w:r>
            <w:r w:rsidRPr="00B938DA">
              <w:t>Cl</w:t>
            </w:r>
            <w:r w:rsidRPr="00B938DA">
              <w:rPr>
                <w:vertAlign w:val="subscript"/>
              </w:rPr>
              <w:t>2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236.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3,4-Дихлораминобензол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95-76-1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5</w:t>
            </w:r>
            <w:r w:rsidRPr="00B938DA">
              <w:t>CI</w:t>
            </w:r>
            <w:r w:rsidRPr="00B938DA">
              <w:rPr>
                <w:vertAlign w:val="subscript"/>
              </w:rPr>
              <w:t>2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237.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Дихлорметан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75-09-2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CH</w:t>
            </w:r>
            <w:r w:rsidRPr="00B938DA">
              <w:rPr>
                <w:vertAlign w:val="subscript"/>
              </w:rPr>
              <w:t>2</w:t>
            </w:r>
            <w:r w:rsidRPr="00B938DA">
              <w:t>Cl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238.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2,3-Дихлор-1,4-нафтохинон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117-80-6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10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Cl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239.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1,2-Дихлорпропан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78-87-5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Cl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240.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1,3-Дихлорпроп-1-ен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542-75-6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Cl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241.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2,3-Дихлорпроп-1-ен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78-88-6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Cl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242.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Дихлорфторметан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75-43-4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CHC</w:t>
            </w:r>
            <w:r w:rsidRPr="00B938DA">
              <w:rPr>
                <w:vertAlign w:val="subscript"/>
              </w:rPr>
              <w:t>12</w:t>
            </w:r>
            <w:r w:rsidRPr="00B938DA">
              <w:t>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243.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1,2-Дихлорэтан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1300-21-6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Cl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244.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1,1-Дихлорэтилен (винилиденхлорид)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75-35-4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H</w:t>
            </w:r>
            <w:r w:rsidRPr="00B938DA">
              <w:rPr>
                <w:vertAlign w:val="subscript"/>
              </w:rPr>
              <w:t>2</w:t>
            </w:r>
            <w:r w:rsidRPr="00B938DA">
              <w:t>Cl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245.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Дициклогексиламина маслорастворимая соль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12795-24-3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12</w:t>
            </w:r>
            <w:r w:rsidRPr="00B938DA">
              <w:t>H</w:t>
            </w:r>
            <w:r w:rsidRPr="00B938DA">
              <w:rPr>
                <w:vertAlign w:val="subscript"/>
              </w:rPr>
              <w:t>24</w:t>
            </w:r>
            <w:r w:rsidRPr="00B938DA">
              <w:t>ClN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246.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Дициклогексиламин нитрит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3129-91-7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12</w:t>
            </w:r>
            <w:r w:rsidRPr="00B938DA">
              <w:t>H</w:t>
            </w:r>
            <w:r w:rsidRPr="00B938DA">
              <w:rPr>
                <w:vertAlign w:val="subscript"/>
              </w:rPr>
              <w:t>24</w:t>
            </w:r>
            <w:r w:rsidRPr="00B938DA">
              <w:t>NO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247.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Диэтенилбензол технический/по этилстиролу/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1321-74-0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10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248.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Диэтиламин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109-89-7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11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249.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(Диэтиламино)бензол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91-66-7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10</w:t>
            </w:r>
            <w:r w:rsidRPr="00B938DA">
              <w:t>H</w:t>
            </w:r>
            <w:r w:rsidRPr="00B938DA">
              <w:rPr>
                <w:vertAlign w:val="subscript"/>
              </w:rPr>
              <w:t>15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250.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2-(Диэтиламино)-N-(2,6-диметилфенил)-ацетамида гидрохлорид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73-78-9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14</w:t>
            </w:r>
            <w:r w:rsidRPr="00B938DA">
              <w:t>H</w:t>
            </w:r>
            <w:r w:rsidRPr="00B938DA">
              <w:rPr>
                <w:vertAlign w:val="subscript"/>
              </w:rPr>
              <w:t>22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  <w:r w:rsidRPr="00B938DA">
              <w:t>O · ClH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251.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2-(N,N-Диэтиламино)этантиол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100-38-9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15</w:t>
            </w:r>
            <w:r w:rsidRPr="00B938DA">
              <w:t>N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252.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Диэтил(диметоксифосфинотиоил)тио]-бутандиоат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121-75-5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10</w:t>
            </w:r>
            <w:r w:rsidRPr="00B938DA">
              <w:t>H</w:t>
            </w:r>
            <w:r w:rsidRPr="00B938DA">
              <w:rPr>
                <w:vertAlign w:val="subscript"/>
              </w:rPr>
              <w:t>19</w:t>
            </w:r>
            <w:r w:rsidRPr="00B938DA">
              <w:t>O</w:t>
            </w:r>
            <w:r w:rsidRPr="00B938DA">
              <w:rPr>
                <w:vertAlign w:val="subscript"/>
              </w:rPr>
              <w:t>6</w:t>
            </w:r>
            <w:r w:rsidRPr="00B938DA">
              <w:t>PS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253.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N,N-Диэтил-3-метилбензамид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91-67-8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9</w:t>
            </w:r>
            <w:r w:rsidRPr="00B938DA">
              <w:t>H</w:t>
            </w:r>
            <w:r w:rsidRPr="00B938DA">
              <w:rPr>
                <w:vertAlign w:val="subscript"/>
              </w:rPr>
              <w:t>13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254.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Диэтилртуть/в пересчете на ртуть/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627-44-1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Hg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255.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0,0-Диэтил-0-(3,5,6-трихлорпирид-2-ил)-тиофосфат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2921-88-2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9</w:t>
            </w:r>
            <w:r w:rsidRPr="00B938DA">
              <w:t>H</w:t>
            </w:r>
            <w:r w:rsidRPr="00B938DA">
              <w:rPr>
                <w:vertAlign w:val="subscript"/>
              </w:rPr>
              <w:t>11</w:t>
            </w:r>
            <w:r w:rsidRPr="00B938DA">
              <w:t>Cl</w:t>
            </w:r>
            <w:r w:rsidRPr="00B938DA">
              <w:rPr>
                <w:vertAlign w:val="subscript"/>
              </w:rPr>
              <w:t>3</w:t>
            </w:r>
            <w:r w:rsidRPr="00B938DA">
              <w:t>NO</w:t>
            </w:r>
            <w:r w:rsidRPr="00B938DA">
              <w:rPr>
                <w:vertAlign w:val="subscript"/>
              </w:rPr>
              <w:t>3</w:t>
            </w:r>
            <w:r w:rsidRPr="00B938DA">
              <w:t>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256.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0,0-Диэтил-S-(6-хлорбензоксазонилин-3-метил) дитиофосфат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2310-17-0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12</w:t>
            </w:r>
            <w:r w:rsidRPr="00B938DA">
              <w:t>H</w:t>
            </w:r>
            <w:r w:rsidRPr="00B938DA">
              <w:rPr>
                <w:vertAlign w:val="subscript"/>
              </w:rPr>
              <w:t>15</w:t>
            </w:r>
            <w:r w:rsidRPr="00B938DA">
              <w:t>ClNO</w:t>
            </w:r>
            <w:r w:rsidRPr="00B938DA">
              <w:rPr>
                <w:vertAlign w:val="subscript"/>
              </w:rPr>
              <w:t>4</w:t>
            </w:r>
            <w:r w:rsidRPr="00B938DA">
              <w:t>PS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257.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0,0-Диэтилхлортиофосфат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2524-04-1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ClO</w:t>
            </w:r>
            <w:r w:rsidRPr="00B938DA">
              <w:rPr>
                <w:vertAlign w:val="subscript"/>
              </w:rPr>
              <w:t>2</w:t>
            </w:r>
            <w:r w:rsidRPr="00B938DA">
              <w:t>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258.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2,4,6,10-Додекатетраен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24330-32-3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12</w:t>
            </w:r>
            <w:r w:rsidRPr="00B938DA">
              <w:t>H</w:t>
            </w:r>
            <w:r w:rsidRPr="00B938DA">
              <w:rPr>
                <w:vertAlign w:val="subscript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259.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Додецилбензол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123-01-3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18</w:t>
            </w:r>
            <w:r w:rsidRPr="00B938DA">
              <w:t>H</w:t>
            </w:r>
            <w:r w:rsidRPr="00B938DA">
              <w:rPr>
                <w:vertAlign w:val="subscript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260.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диЖелезо триоксид, (железа оскид)/в пересчете на железо/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1309-37-1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Fe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3</w:t>
            </w:r>
            <w:r w:rsidRPr="00B938DA">
              <w:t>, FeO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261.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Железо сульфат/в пересчете на железо/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7720-78-7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FeO</w:t>
            </w:r>
            <w:r w:rsidRPr="00B938DA">
              <w:rPr>
                <w:vertAlign w:val="subscript"/>
              </w:rPr>
              <w:t>4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262.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Железо трихлорид/в пересчете на железо/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7705-08-0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Cl</w:t>
            </w:r>
            <w:r w:rsidRPr="00B938DA">
              <w:rPr>
                <w:vertAlign w:val="subscript"/>
              </w:rPr>
              <w:t>3</w:t>
            </w:r>
            <w:r w:rsidRPr="00B938DA">
              <w:t>Fe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263.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Зола сланцевая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264.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Изобензофуран-1,3-дион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85-44-9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O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265.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Изобутан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75-28-5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266.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Изобутилацетат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110-19-0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267.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Изопрена олигомеры (димеры)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26796-44-1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10</w:t>
            </w:r>
            <w:r w:rsidRPr="00B938DA">
              <w:t>H</w:t>
            </w:r>
            <w:r w:rsidRPr="00B938DA">
              <w:rPr>
                <w:vertAlign w:val="subscript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268.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2,2-Иминобис(этиламин)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111-40-0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13</w:t>
            </w:r>
            <w:r w:rsidRPr="00B938DA">
              <w:t>N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269.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Ингибитор древесно-смоляной прямой гонки/контроль по фенолу/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270.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Индий (III) тринитрат/в пересчете на индий/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13465-14-0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InN</w:t>
            </w:r>
            <w:r w:rsidRPr="00B938DA">
              <w:rPr>
                <w:vertAlign w:val="subscript"/>
              </w:rPr>
              <w:t>3</w:t>
            </w:r>
            <w:r w:rsidRPr="00B938DA">
              <w:t>O</w:t>
            </w:r>
            <w:r w:rsidRPr="00B938DA">
              <w:rPr>
                <w:vertAlign w:val="subscript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271.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Йод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7553-56-2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I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272.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Кадмий дийодид/в пересчете на кадмий/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7790-80-9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CdI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273.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Кадмий динитрат/в пересчете на кадмий/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10022-68-1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CdN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274.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Кадмий дихлорид/в пересчете на кадмий/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10108-64-2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CdCl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275.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Кадмий оксид/в пересчете на кадмий/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1306-19-0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CdO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276.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Кадмий сульфат/в пересчете на кадмий/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7790-84-3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CdO</w:t>
            </w:r>
            <w:r w:rsidRPr="00B938DA">
              <w:rPr>
                <w:vertAlign w:val="subscript"/>
              </w:rPr>
              <w:t>4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277.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диКалий водородфосфат тригидрат (калий фосфорнокислый двузамещенный 3-х водный)/пересчете на калий/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7778-80-5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K</w:t>
            </w:r>
            <w:r w:rsidRPr="00B938DA">
              <w:rPr>
                <w:vertAlign w:val="subscript"/>
              </w:rPr>
              <w:t>2</w:t>
            </w:r>
            <w:r w:rsidRPr="00B938DA">
              <w:t>HPO</w:t>
            </w:r>
            <w:r w:rsidRPr="00B938DA">
              <w:rPr>
                <w:vertAlign w:val="subscript"/>
              </w:rPr>
              <w:t>4</w:t>
            </w:r>
            <w:r w:rsidRPr="00B938DA">
              <w:t xml:space="preserve"> · 3H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278.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диКалий карбонат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584-08-7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CK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279.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диКалий сульфат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7778-80-5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K</w:t>
            </w:r>
            <w:r w:rsidRPr="00B938DA">
              <w:rPr>
                <w:vertAlign w:val="subscript"/>
              </w:rPr>
              <w:t>2</w:t>
            </w:r>
            <w:r w:rsidRPr="00B938DA">
              <w:t>SO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280.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Калий хлорид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7447-40-7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ClK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281.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триКальций диборат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13701-61-6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B</w:t>
            </w:r>
            <w:r w:rsidRPr="00B938DA">
              <w:rPr>
                <w:vertAlign w:val="subscript"/>
              </w:rPr>
              <w:t>2</w:t>
            </w:r>
            <w:r w:rsidRPr="00B938DA">
              <w:t>Ca</w:t>
            </w:r>
            <w:r w:rsidRPr="00B938DA">
              <w:rPr>
                <w:vertAlign w:val="subscript"/>
              </w:rPr>
              <w:t>3</w:t>
            </w:r>
            <w:r w:rsidRPr="00B938DA">
              <w:t>O</w:t>
            </w:r>
            <w:r w:rsidRPr="00B938DA">
              <w:rPr>
                <w:vertAlign w:val="subscript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282.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Кальций дигидрооксид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1305-62-0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CaH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283.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Кальций дихлорид (по кальцию)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10043-52-4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CaCl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284.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Кальций динитрат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10124-37-5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CaN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285.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Кальций карбонат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471-34-1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CaCO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286.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Карбамид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57-13-6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CH</w:t>
            </w:r>
            <w:r w:rsidRPr="00B938DA">
              <w:rPr>
                <w:vertAlign w:val="subscript"/>
              </w:rPr>
              <w:t>4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287.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Клещевина/по аллергену/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 · 10</w:t>
            </w:r>
            <w:r w:rsidRPr="00B938DA">
              <w:rPr>
                <w:vertAlign w:val="superscript"/>
              </w:rPr>
              <w:t>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288.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Кобальт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7440-48-4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289.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Кобальт оксид/в пересчете на кобальт/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1307-96-6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CoO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290.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Кобальт сульфат/в пересчете на кобальт/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10026-24-1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CoO</w:t>
            </w:r>
            <w:r w:rsidRPr="00B938DA">
              <w:rPr>
                <w:vertAlign w:val="subscript"/>
              </w:rPr>
              <w:t>4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291.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Композиция "Дон-52"/в пересчете на изопропанол/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292.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Краситель органический активный бирюзовый 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108778-72-9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50</w:t>
            </w:r>
            <w:r w:rsidRPr="00B938DA">
              <w:t>H</w:t>
            </w:r>
            <w:r w:rsidRPr="00B938DA">
              <w:rPr>
                <w:vertAlign w:val="subscript"/>
              </w:rPr>
              <w:t>63</w:t>
            </w:r>
            <w:r w:rsidRPr="00B938DA">
              <w:t>CuN</w:t>
            </w:r>
            <w:r w:rsidRPr="00B938DA">
              <w:rPr>
                <w:vertAlign w:val="subscript"/>
              </w:rPr>
              <w:t>14</w:t>
            </w:r>
            <w:r w:rsidRPr="00B938DA">
              <w:t>O</w:t>
            </w:r>
            <w:r w:rsidRPr="00B938DA">
              <w:rPr>
                <w:vertAlign w:val="subscript"/>
              </w:rPr>
              <w:t>36</w:t>
            </w:r>
            <w:r w:rsidRPr="00B938DA">
              <w:t>S</w:t>
            </w:r>
            <w:r w:rsidRPr="00B938DA">
              <w:rPr>
                <w:vertAlign w:val="subscript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сан.-гиг.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293.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Краситель органический активный синий 2KT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18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CuN</w:t>
            </w:r>
            <w:r w:rsidRPr="00B938DA">
              <w:rPr>
                <w:vertAlign w:val="subscript"/>
              </w:rPr>
              <w:t>3</w:t>
            </w:r>
            <w:r w:rsidRPr="00B938DA">
              <w:t>NaO</w:t>
            </w:r>
            <w:r w:rsidRPr="00B938DA">
              <w:rPr>
                <w:vertAlign w:val="subscript"/>
              </w:rPr>
              <w:t>14</w:t>
            </w:r>
            <w:r w:rsidRPr="00B938DA">
              <w:t>S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сан.-гиг.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294.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Краситель органический кислотный черный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сан.-гиг.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295.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Краситель органический прямой черный 2C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6428-38-2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48</w:t>
            </w:r>
            <w:r w:rsidRPr="00B938DA">
              <w:t>H</w:t>
            </w:r>
            <w:r w:rsidRPr="00B938DA">
              <w:rPr>
                <w:vertAlign w:val="subscript"/>
              </w:rPr>
              <w:t>40</w:t>
            </w:r>
            <w:r w:rsidRPr="00B938DA">
              <w:t>N</w:t>
            </w:r>
            <w:r w:rsidRPr="00B938DA">
              <w:rPr>
                <w:vertAlign w:val="subscript"/>
              </w:rPr>
              <w:t>13</w:t>
            </w:r>
            <w:r w:rsidRPr="00B938DA">
              <w:t>Na</w:t>
            </w:r>
            <w:r w:rsidRPr="00B938DA">
              <w:rPr>
                <w:vertAlign w:val="subscript"/>
              </w:rPr>
              <w:t>3</w:t>
            </w:r>
            <w:r w:rsidRPr="00B938DA">
              <w:t>O</w:t>
            </w:r>
            <w:r w:rsidRPr="00B938DA">
              <w:rPr>
                <w:vertAlign w:val="subscript"/>
              </w:rPr>
              <w:t>13</w:t>
            </w:r>
            <w:r w:rsidRPr="00B938DA">
              <w:t>S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сан.-гиг.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296.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Краситель органический хромовый черный 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5850-21-5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23</w:t>
            </w:r>
            <w:r w:rsidRPr="00B938DA">
              <w:t>H</w:t>
            </w:r>
            <w:r w:rsidRPr="00B938DA">
              <w:rPr>
                <w:vertAlign w:val="subscript"/>
              </w:rPr>
              <w:t>14</w:t>
            </w:r>
            <w:r w:rsidRPr="00B938DA">
              <w:t>N</w:t>
            </w:r>
            <w:r w:rsidRPr="00B938DA">
              <w:rPr>
                <w:vertAlign w:val="subscript"/>
              </w:rPr>
              <w:t>6</w:t>
            </w:r>
            <w:r w:rsidRPr="00B938DA">
              <w:t>Na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9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сан.-гиг.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297.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Летучие компоненты ароматизаторов, применяемых в производстве жевательной резинки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298.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Летучие компоненты выбросов производства пищевых ароматизаторов (группы: лимонадная, ромовая, цитрусовая, ванильно-сливочная, молочно-сливочная, фруктово-ягодная)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 xml:space="preserve">0,4 </w:t>
            </w:r>
            <w:hyperlink r:id="rId25" w:anchor="Par5280#Par5280" w:tooltip="&lt;7&gt; С вероятностью появления 2%; по сумме летучих органических соединений." w:history="1">
              <w:r w:rsidRPr="00B938DA">
                <w:rPr>
                  <w:rStyle w:val="Hyperlink"/>
                  <w:rFonts w:cs="Arial"/>
                  <w:color w:val="auto"/>
                  <w:u w:val="none"/>
                </w:rPr>
                <w:t>&lt;7&gt;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299.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Летучие компоненты смеси душистых веществ и эфирных масел, содержащиеся в выбросах предприятий парфюмерно-косметической промышленности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300.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Магний дихлорат гидрат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10326-21-3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Cl</w:t>
            </w:r>
            <w:r w:rsidRPr="00B938DA">
              <w:rPr>
                <w:vertAlign w:val="subscript"/>
              </w:rPr>
              <w:t>2</w:t>
            </w:r>
            <w:r w:rsidRPr="00B938DA">
              <w:t>MgO</w:t>
            </w:r>
            <w:r w:rsidRPr="00B938DA">
              <w:rPr>
                <w:vertAlign w:val="subscript"/>
              </w:rPr>
              <w:t>6</w:t>
            </w:r>
            <w:r w:rsidRPr="00B938DA">
              <w:t xml:space="preserve"> · H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301.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Магний оксид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1309-48-4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MgO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302.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Мазутная зола теплоэлектростанций/в пересчете на ванадий/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303.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Марганец и его соединения/в пересчете на марганец (IV) оксид/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304.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Медь дихлорид/в пересчете на медь/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7447-39-4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CuCl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305.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Медь оксид/в пересчете на медь/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1317-38-0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CuO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306.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Медь сульфат/в пересчете на медь/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18939-64-2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CuO</w:t>
            </w:r>
            <w:r w:rsidRPr="00B938DA">
              <w:rPr>
                <w:vertAlign w:val="subscript"/>
              </w:rPr>
              <w:t>4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307.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Медь сульфит (1:1)/в пересчете на медь/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14013-02-6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CuO</w:t>
            </w:r>
            <w:r w:rsidRPr="00B938DA">
              <w:rPr>
                <w:vertAlign w:val="subscript"/>
              </w:rPr>
              <w:t>3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308.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Медь хлорид/в пересчете на медь/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7758-89-6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ClCu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309.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Мелиорант (смесь: кальций карбонат, хлорид, сульфат - 79%, кремний диоксид - 10 - 13%, магний оксид - 3,5%; железо оксид - 1,6% и др.)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Меприн бактериальный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2-Меркаптоэтанол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60-24-2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O</w:t>
            </w:r>
            <w:r w:rsidRPr="00B938DA">
              <w:rPr>
                <w:vertAlign w:val="subscript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Метановая кислота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64-18-6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CH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Метанол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67-56-1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CH</w:t>
            </w:r>
            <w:r w:rsidRPr="00B938DA">
              <w:rPr>
                <w:vertAlign w:val="subscript"/>
              </w:rPr>
              <w:t>4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Метантиол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74-93-1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CH</w:t>
            </w:r>
            <w:r w:rsidRPr="00B938DA">
              <w:rPr>
                <w:vertAlign w:val="subscript"/>
              </w:rPr>
              <w:t>4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 xml:space="preserve">0,006 </w:t>
            </w:r>
            <w:hyperlink r:id="rId26" w:anchor="Par5281#Par5281" w:tooltip="&lt;8&gt; С вероятностью появления 2%." w:history="1">
              <w:r w:rsidRPr="00B938DA">
                <w:rPr>
                  <w:rStyle w:val="Hyperlink"/>
                  <w:rFonts w:cs="Arial"/>
                  <w:color w:val="auto"/>
                  <w:u w:val="none"/>
                </w:rPr>
                <w:t>&lt;8&gt;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Метиламин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74-89-5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CH</w:t>
            </w:r>
            <w:r w:rsidRPr="00B938DA">
              <w:rPr>
                <w:vertAlign w:val="subscript"/>
              </w:rPr>
              <w:t>5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(Метиламино)бензол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100-61-8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9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Метил-N-L-</w:t>
            </w:r>
            <w:r w:rsidRPr="00B938DA">
              <w:rPr>
                <w:position w:val="-6"/>
              </w:rPr>
              <w:pict>
                <v:shape id="_x0000_i1056" type="#_x0000_t75" style="width:9pt;height:10.5pt">
                  <v:imagedata r:id="rId27" o:title=""/>
                </v:shape>
              </w:pict>
            </w:r>
            <w:r w:rsidRPr="00B938DA">
              <w:t>-аспартил-L-фенилаланин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22839-47-0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16</w:t>
            </w:r>
            <w:r w:rsidRPr="00B938DA">
              <w:t>H</w:t>
            </w:r>
            <w:r w:rsidRPr="00B938DA">
              <w:rPr>
                <w:vertAlign w:val="subscript"/>
              </w:rPr>
              <w:t>18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Метилацетат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79-20-9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319.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Метилацетилен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74-99-7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Метилацетилен алленовая фракция (МАФ):</w:t>
            </w:r>
          </w:p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- по метилацетилену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897" w:rsidRPr="00B938DA" w:rsidRDefault="001F589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- по смеси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Метилбензоат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93-58-3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322.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Метилбензол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108-88-3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Метилбензолсульфонат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80-18-2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O</w:t>
            </w:r>
            <w:r w:rsidRPr="00B938DA">
              <w:rPr>
                <w:vertAlign w:val="subscript"/>
              </w:rPr>
              <w:t>3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2-Метилбута-1,3-диен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78-79-5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2-Метилбут-2-ен-1-ол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4675-87-0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2-Метилбут-3-ен-2-ол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115-18-4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(1-Металбутил)-2-гидроксибензоат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87-20-7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CI</w:t>
            </w:r>
            <w:r w:rsidRPr="00B938DA">
              <w:rPr>
                <w:vertAlign w:val="subscript"/>
              </w:rPr>
              <w:t>2</w:t>
            </w:r>
            <w:r w:rsidRPr="00B938DA">
              <w:t>H</w:t>
            </w:r>
            <w:r w:rsidRPr="00B938DA">
              <w:rPr>
                <w:vertAlign w:val="subscript"/>
              </w:rPr>
              <w:t>16</w:t>
            </w:r>
            <w:r w:rsidRPr="00B938DA">
              <w:t>O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Метил [1-(бутилкарбомоил)-1Н-бензимидазол-2-ил]карбамат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17804-35-2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14</w:t>
            </w:r>
            <w:r w:rsidRPr="00B938DA">
              <w:t>H</w:t>
            </w:r>
            <w:r w:rsidRPr="00B938DA">
              <w:rPr>
                <w:vertAlign w:val="subscript"/>
              </w:rPr>
              <w:t>18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Метил-2-гидроксибензоат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119-36-8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O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Метил-5,5-диметил-2,4-диоксогексаноат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42957-17-5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9</w:t>
            </w:r>
            <w:r w:rsidRPr="00B938DA">
              <w:t>H</w:t>
            </w:r>
            <w:r w:rsidRPr="00B938DA">
              <w:rPr>
                <w:vertAlign w:val="subscript"/>
              </w:rPr>
              <w:t>14</w:t>
            </w:r>
            <w:r w:rsidRPr="00B938DA">
              <w:t>O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331.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Метил-4,4-диметил-3-оксопентаноат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55107-14-7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14</w:t>
            </w:r>
            <w:r w:rsidRPr="00B938DA">
              <w:t>O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332.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Метил-2-(2,2-диметилэтенил)-2,2-диметилциклопропанкарбонат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5460-63-9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11</w:t>
            </w:r>
            <w:r w:rsidRPr="00B938DA">
              <w:t>H</w:t>
            </w:r>
            <w:r w:rsidRPr="00B938DA">
              <w:rPr>
                <w:vertAlign w:val="subscript"/>
              </w:rPr>
              <w:t>18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333.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Метилдихлорацетат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116-54-1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Cl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334.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Метил-3-(2,2-дихлорэтенил)-2,2-диметилциклопропанкарбонат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61898-95-1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9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Cl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335.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2,2-Метилен-бис(6-ди(1,1-диметилэтил)-4-метилфенол (Агидол-2; Антиоксидант 2246; бисалкофен)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656-11-51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23</w:t>
            </w:r>
            <w:r w:rsidRPr="00B938DA">
              <w:t>H</w:t>
            </w:r>
            <w:r w:rsidRPr="00B938DA">
              <w:rPr>
                <w:vertAlign w:val="subscript"/>
              </w:rPr>
              <w:t>32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336.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4,4-2,2-Метилен-бис(2,6-ди(1,1-диметилэтил)-фенол (Агидол-23; Антиоксидант 702; Антиоксидант МБ-1)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29</w:t>
            </w:r>
            <w:r w:rsidRPr="00B938DA">
              <w:t>H</w:t>
            </w:r>
            <w:r w:rsidRPr="00B938DA">
              <w:rPr>
                <w:vertAlign w:val="subscript"/>
              </w:rPr>
              <w:t>44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337.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2-Метиленбутандиовая кислота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97-65-4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O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338.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2,2-Метилендигадразидпиридин-4-карбоновая кислота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1707-15-9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13</w:t>
            </w:r>
            <w:r w:rsidRPr="00B938DA">
              <w:t>H</w:t>
            </w:r>
            <w:r w:rsidRPr="00B938DA">
              <w:rPr>
                <w:vertAlign w:val="subscript"/>
              </w:rPr>
              <w:t>14</w:t>
            </w:r>
            <w:r w:rsidRPr="00B938DA">
              <w:t>N</w:t>
            </w:r>
            <w:r w:rsidRPr="00B938DA">
              <w:rPr>
                <w:vertAlign w:val="subscript"/>
              </w:rPr>
              <w:t>6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339.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4-Метиленоксетан-2-он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674-82-8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340.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4-Метилентетрагидро-2H-пиран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36838-71-8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341.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Метилкарбаматнафталин-1-ол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63-25-2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12</w:t>
            </w:r>
            <w:r w:rsidRPr="00B938DA">
              <w:t>H</w:t>
            </w:r>
            <w:r w:rsidRPr="00B938DA">
              <w:rPr>
                <w:vertAlign w:val="subscript"/>
              </w:rPr>
              <w:t>11</w:t>
            </w:r>
            <w:r w:rsidRPr="00B938DA">
              <w:t>NO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342.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Метил-4-метилбензоат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99-75-2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9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343.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Метил-2-метилпроп-2-еноат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80-62-6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344.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Метил-2-0-(1-метилпропил) метилфосфоноксипроп-2-еноат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9</w:t>
            </w:r>
            <w:r w:rsidRPr="00B938DA">
              <w:t>H</w:t>
            </w:r>
            <w:r w:rsidRPr="00B938DA">
              <w:rPr>
                <w:vertAlign w:val="subscript"/>
              </w:rPr>
              <w:t>18</w:t>
            </w:r>
            <w:r w:rsidRPr="00B938DA">
              <w:t>O</w:t>
            </w:r>
            <w:r w:rsidRPr="00B938DA">
              <w:rPr>
                <w:vertAlign w:val="subscript"/>
              </w:rPr>
              <w:t>4</w:t>
            </w:r>
            <w:r w:rsidRPr="00B938DA"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345.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0-[6-Метил-2-(1-метилэтил) пиримидин-1-ил)-0,0-диэтилтиофосфат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333-41-5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12</w:t>
            </w:r>
            <w:r w:rsidRPr="00B938DA">
              <w:t>H</w:t>
            </w:r>
            <w:r w:rsidRPr="00B938DA">
              <w:rPr>
                <w:vertAlign w:val="subscript"/>
              </w:rPr>
              <w:t>21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3</w:t>
            </w:r>
            <w:r w:rsidRPr="00B938DA">
              <w:t>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346.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2-Метил-2-метоксипропан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1634-04-4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347.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Метилпентаноат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624-24-8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348.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4-Метил-2-пентанол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108-11-3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14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349.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4-Метилпентан-2-он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108-10-1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350.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4-Метилпент-1-ен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691-37-2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351.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2-Метилпент-2-еналь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623-36-9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352.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2-Метилпропаналь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78-84-2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353.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2-Метилпропан-1-ол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78-83-1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354.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2-Метилпроп-1-ен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115-11-7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355.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Метилпроп-2-еноат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96-33-3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356.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2-Метилпроп-2-еновая кислота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79-41-4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357.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0-(2-Метилпропил)дитиокарбонат калия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13001-46-2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9</w:t>
            </w:r>
            <w:r w:rsidRPr="00B938DA">
              <w:t>KOS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358.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2-Метилпропионитрил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78-82-0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7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359.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2-(1-Метилпропокси)этанол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4439-24-1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14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360.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1-Метил-1-фенилэтилгидропероксид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80-15-9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9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361.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1-Метил-3-феноксибензол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3586-14-9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13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362.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Метилформиат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107-31-3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363.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(1-Метиэтенил)бензол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98-83-9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9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364.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2-Метил-(М-этиламино)бензол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94-68-8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9</w:t>
            </w:r>
            <w:r w:rsidRPr="00B938DA">
              <w:t>H</w:t>
            </w:r>
            <w:r w:rsidRPr="00B938DA">
              <w:rPr>
                <w:vertAlign w:val="subscript"/>
              </w:rPr>
              <w:t>13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365.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3-Метил-(N-этиламино)бензол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102-27-2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9</w:t>
            </w:r>
            <w:r w:rsidRPr="00B938DA">
              <w:t>H</w:t>
            </w:r>
            <w:r w:rsidRPr="00B938DA">
              <w:rPr>
                <w:vertAlign w:val="subscript"/>
              </w:rPr>
              <w:t>13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366.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(1-Метилэтил)бензол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98-82-8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9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367.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0-(Метилэтил)дитиокарбонат калия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140-92-1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7</w:t>
            </w:r>
            <w:r w:rsidRPr="00B938DA">
              <w:t>KOS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368.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1-Метилэтил-[2-(1-метилпропил)-4,6-динитрофенил]карбонат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373-21-7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14</w:t>
            </w:r>
            <w:r w:rsidRPr="00B938DA">
              <w:t>H</w:t>
            </w:r>
            <w:r w:rsidRPr="00B938DA">
              <w:rPr>
                <w:vertAlign w:val="subscript"/>
              </w:rPr>
              <w:t>18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369.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N-(1-Метилэтил)-N'-фенил-1,4-фенилендиамин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107-72-4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15</w:t>
            </w:r>
            <w:r w:rsidRPr="00B938DA">
              <w:t>H</w:t>
            </w:r>
            <w:r w:rsidRPr="00B938DA">
              <w:rPr>
                <w:vertAlign w:val="subscript"/>
              </w:rPr>
              <w:t>18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370.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2-(1-Метилэтокси)этанол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109-59-1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371.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DL-Метионин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59-51-8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11</w:t>
            </w:r>
            <w:r w:rsidRPr="00B938DA">
              <w:t>NO</w:t>
            </w:r>
            <w:r w:rsidRPr="00B938DA">
              <w:rPr>
                <w:vertAlign w:val="subscript"/>
              </w:rPr>
              <w:t>2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372.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4-Метоксибензальдегид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123-11-5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373.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2-Метоксикарбонил-N-[(4,6-диметил-1,3-пиримидин-2-ил)аминокарбонил]бензол-сульфамид калия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15</w:t>
            </w:r>
            <w:r w:rsidRPr="00B938DA">
              <w:t>H</w:t>
            </w:r>
            <w:r w:rsidRPr="00B938DA">
              <w:rPr>
                <w:vertAlign w:val="subscript"/>
              </w:rPr>
              <w:t>17</w:t>
            </w:r>
            <w:r w:rsidRPr="00B938DA">
              <w:t>N</w:t>
            </w:r>
            <w:r w:rsidRPr="00B938DA">
              <w:rPr>
                <w:vertAlign w:val="subscript"/>
              </w:rPr>
              <w:t>4</w:t>
            </w:r>
            <w:r w:rsidRPr="00B938DA">
              <w:t>O</w:t>
            </w:r>
            <w:r w:rsidRPr="00B938DA">
              <w:rPr>
                <w:vertAlign w:val="subscript"/>
              </w:rPr>
              <w:t>5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374.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1-Метокси-2-пропанол ацетат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108-65-6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O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375.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Мобильтерм-605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376.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Молибден и его неорганические соединения (молибдена (III) оксид, парамолибдат аммония и др.) (по молибдену)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377.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Мышьяк, неорганические соединения/в пересчете на мышьяк/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7440-38-2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378.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Натрий йодид (в пересчете на йод)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7681-82-5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INa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379.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диНатрий карбонат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497-19-8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CNa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380.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диНатрий перкарбонат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3313-92-6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CNa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3</w:t>
            </w:r>
            <w:r w:rsidRPr="00B938DA">
              <w:t xml:space="preserve"> 1,5H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381.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диНатрий станнат гидрат/в пересчете на олово/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12058-66-1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Na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3</w:t>
            </w:r>
            <w:r w:rsidRPr="00B938DA">
              <w:t>SN · H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382.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диНатрий сульфат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7757-82-6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Na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4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383.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диНатрий сульфит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7757-83-7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Na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3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384.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Натрий, сульфит-сульфатные соли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385.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диНатрий тетраоксовольфрамат (VI)/в пересчете на вольфрам/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10213-10-2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Na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4</w:t>
            </w:r>
            <w:r w:rsidRPr="00B938DA">
              <w:t>W · 2H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386.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Натрий хлорид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7647-14-5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ClNa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387.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Нафталин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91-20-3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10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388.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Нафталин-1,4-дион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130-15-4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10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389.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Нафт-2-ол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135-19-3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10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390.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Никель и его соединения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7440-02-0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Ni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391.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Никель оксид/в пересчете на никель/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1313-99-1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NiO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392.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Никель растворимые соли/в пересчете на никель/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393.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Никель сульфат/в пересчете на никель/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7786-81-4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NiO</w:t>
            </w:r>
            <w:r w:rsidRPr="00B938DA">
              <w:rPr>
                <w:vertAlign w:val="subscript"/>
              </w:rPr>
              <w:t>4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394.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пентаНатрий трифосфат (натрий триполифосфат) (по натрию)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13573-18-7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Na</w:t>
            </w:r>
            <w:r w:rsidRPr="00B938DA">
              <w:rPr>
                <w:vertAlign w:val="subscript"/>
              </w:rPr>
              <w:t>5</w:t>
            </w:r>
            <w:r w:rsidRPr="00B938DA">
              <w:t>O</w:t>
            </w:r>
            <w:r w:rsidRPr="00B938DA">
              <w:rPr>
                <w:vertAlign w:val="subscript"/>
              </w:rPr>
              <w:t>10</w:t>
            </w:r>
            <w:r w:rsidRPr="00B938DA">
              <w:t>P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395.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Нитрилы карбоновых кислот C</w:t>
            </w:r>
            <w:r w:rsidRPr="00B938DA">
              <w:rPr>
                <w:vertAlign w:val="subscript"/>
              </w:rPr>
              <w:t>17-20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396.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Нитрилы синтетических жирных кислот фракций C</w:t>
            </w:r>
            <w:r w:rsidRPr="00B938DA">
              <w:rPr>
                <w:vertAlign w:val="subscript"/>
              </w:rPr>
              <w:t>10-16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397.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Нитроаммофос NP 36:2 (по аммонию)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398.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3-Нитробензоатгексагидро-1H-азепин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7270-73-7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13</w:t>
            </w:r>
            <w:r w:rsidRPr="00B938DA">
              <w:t>H</w:t>
            </w:r>
            <w:r w:rsidRPr="00B938DA">
              <w:rPr>
                <w:vertAlign w:val="subscript"/>
              </w:rPr>
              <w:t>18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399.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Нитробензол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98-95-3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5</w:t>
            </w:r>
            <w:r w:rsidRPr="00B938DA">
              <w:t>NO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400.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N-Нитрозодиметиламин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62-75-9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50 нг/м</w:t>
            </w:r>
            <w:r w:rsidRPr="00B938DA">
              <w:rPr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401.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2-Нитро-4-трифторметил-1-хлорбензол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121-17-5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3</w:t>
            </w:r>
            <w:r w:rsidRPr="00B938DA">
              <w:t>ClF</w:t>
            </w:r>
            <w:r w:rsidRPr="00B938DA">
              <w:rPr>
                <w:vertAlign w:val="subscript"/>
              </w:rPr>
              <w:t>3</w:t>
            </w:r>
            <w:r w:rsidRPr="00B938DA">
              <w:t>NO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402.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2-Нитро-1-хлорбензол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88-73-3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ClNO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403.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3-Нитро-1-хлорбензол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121-73-3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ClNO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404.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4-Нитро-1-хлорбензол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100-00-5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ClNO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405.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Нонаналь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124-19-6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9</w:t>
            </w:r>
            <w:r w:rsidRPr="00B938DA">
              <w:t>H</w:t>
            </w:r>
            <w:r w:rsidRPr="00B938DA">
              <w:rPr>
                <w:vertAlign w:val="subscript"/>
              </w:rPr>
              <w:t>18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406.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Нонафторпентановая кислота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2706-90-3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HF</w:t>
            </w:r>
            <w:r w:rsidRPr="00B938DA">
              <w:rPr>
                <w:vertAlign w:val="subscript"/>
              </w:rPr>
              <w:t>9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407.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2,2,3,3,4,4,5,5-Нонафторпентан-1-ол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355-28-2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3</w:t>
            </w:r>
            <w:r w:rsidRPr="00B938DA">
              <w:t>F</w:t>
            </w:r>
            <w:r w:rsidRPr="00B938DA">
              <w:rPr>
                <w:vertAlign w:val="subscript"/>
              </w:rPr>
              <w:t>9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408.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Озон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10028-15-6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O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409.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2,2-Оксидиэтанол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111-46-6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O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Октадеканоат кальция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1592-23-0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36</w:t>
            </w:r>
            <w:r w:rsidRPr="00B938DA">
              <w:t>H</w:t>
            </w:r>
            <w:r w:rsidRPr="00B938DA">
              <w:rPr>
                <w:vertAlign w:val="subscript"/>
              </w:rPr>
              <w:t>70</w:t>
            </w:r>
            <w:r w:rsidRPr="00B938DA">
              <w:t>Co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Октадекафтороктан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307-34-6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F</w:t>
            </w:r>
            <w:r w:rsidRPr="00B938DA">
              <w:rPr>
                <w:vertAlign w:val="subscript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Октаналь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124-13-0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16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Октан-1-ол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111-87-5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18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Октафторметил 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434-64-0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F</w:t>
            </w:r>
            <w:r w:rsidRPr="00B938DA">
              <w:rPr>
                <w:vertAlign w:val="subscript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2,2,3,3,4,4,5,5-Октафторпентан-1-ол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355-80-6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F</w:t>
            </w:r>
            <w:r w:rsidRPr="00B938DA">
              <w:rPr>
                <w:vertAlign w:val="subscript"/>
              </w:rPr>
              <w:t>8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Октафторпропан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76-19-7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п-Октилфенол (1-трет-бутил-4-гексилфенол; Агидол-21)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16</w:t>
            </w:r>
            <w:r w:rsidRPr="00B938DA">
              <w:t>H</w:t>
            </w:r>
            <w:r w:rsidRPr="00B938DA">
              <w:rPr>
                <w:vertAlign w:val="subscript"/>
              </w:rPr>
              <w:t>26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Олово диоксид/в пересчете на олово/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18282-10-5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O</w:t>
            </w:r>
            <w:r w:rsidRPr="00B938DA">
              <w:rPr>
                <w:vertAlign w:val="subscript"/>
              </w:rPr>
              <w:t>2</w:t>
            </w:r>
            <w:r w:rsidRPr="00B938DA">
              <w:t>Sn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419.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Олово дихлорид/в пересчете на олово/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7772-99-8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Cl</w:t>
            </w:r>
            <w:r w:rsidRPr="00B938DA">
              <w:rPr>
                <w:vertAlign w:val="subscript"/>
              </w:rPr>
              <w:t>2</w:t>
            </w:r>
            <w:r w:rsidRPr="00B938DA">
              <w:t>Sn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Олово оксид/в пересчете на олово/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21651-19-4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OSn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Олово сульфат/в пересчете на олово/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7488-55-3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O</w:t>
            </w:r>
            <w:r w:rsidRPr="00B938DA">
              <w:rPr>
                <w:vertAlign w:val="subscript"/>
              </w:rPr>
              <w:t>4</w:t>
            </w:r>
            <w:r w:rsidRPr="00B938DA">
              <w:t>SSn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422.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Ортоборная кислота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10043-35-3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BH</w:t>
            </w:r>
            <w:r w:rsidRPr="00B938DA">
              <w:rPr>
                <w:vertAlign w:val="subscript"/>
              </w:rPr>
              <w:t>3</w:t>
            </w:r>
            <w:r w:rsidRPr="00B938DA">
              <w:t>O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Пента-1,3-диен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504-60-9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Пентан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109-66-0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Пентаналь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110-62-3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Пентановая кислота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109-52-4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Пентан-1-ол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71-41-0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Пентан-3-он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96-22-0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1-Пентантиол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110-66-7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 · 10</w:t>
            </w:r>
            <w:r w:rsidRPr="00B938DA">
              <w:rPr>
                <w:vertAlign w:val="superscript"/>
              </w:rPr>
              <w:t>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Пентафторбензол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363-72-4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HF</w:t>
            </w:r>
            <w:r w:rsidRPr="00B938DA">
              <w:rPr>
                <w:vertAlign w:val="subscript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431.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Пентафторгидроксибензол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771-61-9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HF</w:t>
            </w:r>
            <w:r w:rsidRPr="00B938DA">
              <w:rPr>
                <w:vertAlign w:val="subscript"/>
              </w:rPr>
              <w:t>5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432.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Пентафторхлорбензол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344-07-0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ClF</w:t>
            </w:r>
            <w:r w:rsidRPr="00B938DA">
              <w:rPr>
                <w:vertAlign w:val="subscript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433.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Пентафторэтан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354-33-6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HF</w:t>
            </w:r>
            <w:r w:rsidRPr="00B938DA">
              <w:rPr>
                <w:vertAlign w:val="subscript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434.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Пентилацетат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628-63-7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14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435.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Пентилены (амилены - смесь изомеров)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109-67-1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436.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Пиридин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110-86-1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5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437.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Пиридин-4-карбоксигидразид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54-85-3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7</w:t>
            </w:r>
            <w:r w:rsidRPr="00B938DA">
              <w:t>N</w:t>
            </w:r>
            <w:r w:rsidRPr="00B938DA">
              <w:rPr>
                <w:vertAlign w:val="subscript"/>
              </w:rPr>
              <w:t>3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438.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Пирролид-2-он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616-45-5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7</w:t>
            </w:r>
            <w:r w:rsidRPr="00B938DA">
              <w:t>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439.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Поли(2,6-диметил-1,4-фениленоксид)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25189-69-9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[C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O]</w:t>
            </w:r>
            <w:r w:rsidRPr="00B938DA">
              <w:rPr>
                <w:vertAlign w:val="subscript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440.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Поли-1,4-</w:t>
            </w:r>
            <w:r w:rsidRPr="00B938DA">
              <w:rPr>
                <w:position w:val="-10"/>
              </w:rPr>
              <w:pict>
                <v:shape id="_x0000_i1057" type="#_x0000_t75" style="width:9pt;height:15pt">
                  <v:imagedata r:id="rId28" o:title=""/>
                </v:shape>
              </w:pict>
            </w:r>
            <w:r w:rsidRPr="00B938DA">
              <w:t>-О-карбоксиметил-Д-пиранозил-Д-глюкопираноза натрия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9004-32-4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[C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11</w:t>
            </w:r>
            <w:r w:rsidRPr="00B938DA">
              <w:t>NaO</w:t>
            </w:r>
            <w:r w:rsidRPr="00B938DA">
              <w:rPr>
                <w:vertAlign w:val="subscript"/>
              </w:rPr>
              <w:t>8</w:t>
            </w:r>
            <w:r w:rsidRPr="00B938DA">
              <w:t>]</w:t>
            </w:r>
            <w:r w:rsidRPr="00B938DA">
              <w:rPr>
                <w:vertAlign w:val="subscript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441.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Поли(хлор-2,6,6-триметилдегидробицикло[3,1,11]гептан)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[C</w:t>
            </w:r>
            <w:r w:rsidRPr="00B938DA">
              <w:rPr>
                <w:vertAlign w:val="subscript"/>
              </w:rPr>
              <w:t>10</w:t>
            </w:r>
            <w:r w:rsidRPr="00B938DA">
              <w:t>H</w:t>
            </w:r>
            <w:r w:rsidRPr="00B938DA">
              <w:rPr>
                <w:vertAlign w:val="subscript"/>
              </w:rPr>
              <w:t>16</w:t>
            </w:r>
            <w:r w:rsidRPr="00B938DA">
              <w:t>Cl]</w:t>
            </w:r>
            <w:r w:rsidRPr="00B938DA">
              <w:rPr>
                <w:vertAlign w:val="subscript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442.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Поли(1-этенилпирролид-2-он)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9003-39-8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(C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NO)</w:t>
            </w:r>
            <w:r w:rsidRPr="00B938DA">
              <w:rPr>
                <w:vertAlign w:val="subscript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443.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Пропаналъ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123-38-6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444.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Пропан-1-ол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71-23-8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445.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Пропан-2-ол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67-63-0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446.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Пропан-2-он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67-64-1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447.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Пропан-1-тиол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107-03-9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1,5 · 10</w:t>
            </w:r>
            <w:r w:rsidRPr="00B938DA">
              <w:rPr>
                <w:vertAlign w:val="superscript"/>
              </w:rPr>
              <w:t>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448.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Пропан-1,2,3-триилтринитрит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55-63-0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5</w:t>
            </w:r>
            <w:r w:rsidRPr="00B938DA">
              <w:t>N</w:t>
            </w:r>
            <w:r w:rsidRPr="00B938DA">
              <w:rPr>
                <w:vertAlign w:val="subscript"/>
              </w:rPr>
              <w:t>3</w:t>
            </w:r>
            <w:r w:rsidRPr="00B938DA">
              <w:t>O</w:t>
            </w:r>
            <w:r w:rsidRPr="00B938DA">
              <w:rPr>
                <w:vertAlign w:val="subscript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449.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Пропен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115-07-1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450.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Проп-2-ен-1-аль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107-02-8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451.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Проп-2-енилацетат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591-87-7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452.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2-Проп-2-енилоксиэтанол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111-45-5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453.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Проп-2-еновая кислота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79-10-7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454.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Проп-2-еннитрил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107-13-1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3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455.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Пропиламин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107-10-8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9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456.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Пропилацетат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109-60-4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457.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S-Пропил-0-[4-(метилтио) фенил]-0-этилдитиофосфат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35400-43-2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12</w:t>
            </w:r>
            <w:r w:rsidRPr="00B938DA">
              <w:t>H</w:t>
            </w:r>
            <w:r w:rsidRPr="00B938DA">
              <w:rPr>
                <w:vertAlign w:val="subscript"/>
              </w:rPr>
              <w:t>19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  <w:r w:rsidRPr="00B938DA">
              <w:t>PS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458.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Пропилпентаноат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141-06-0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16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459.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N-Пропилпропан-1-амин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142-84-7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15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460.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Пропионовая кислота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79-09-4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461.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Протеаза щелочная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462.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Пыль асбестосодержащая (с содержанием хризотиласбеста до 10%)/по асбесту/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0,06 волокон в мл воздуха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463.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Пыль выбросов табачных фабрик (с содержанием никотина до 2,7%)/в пересчете на никотин/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 · 10</w:t>
            </w:r>
            <w:r w:rsidRPr="00B938DA">
              <w:rPr>
                <w:vertAlign w:val="superscript"/>
              </w:rPr>
              <w:t>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 · 10</w:t>
            </w:r>
            <w:r w:rsidRPr="00B938DA">
              <w:rPr>
                <w:vertAlign w:val="superscript"/>
              </w:rPr>
              <w:t>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464.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Пыль зерновая:</w:t>
            </w:r>
          </w:p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- по массе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897" w:rsidRPr="00B938DA" w:rsidRDefault="001F589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- по грибам хранения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260 КОЕ/м</w:t>
            </w:r>
            <w:r w:rsidRPr="00B938DA">
              <w:rPr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140 КОЕ/м</w:t>
            </w:r>
            <w:r w:rsidRPr="00B938DA">
              <w:rPr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465.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Пыль каинита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466.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Пыль калимагнезии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467.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Пыль конвертерного производства Нижнетагильского металлургического комбината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 xml:space="preserve">0,5 </w:t>
            </w:r>
            <w:hyperlink r:id="rId29" w:anchor="Par5282#Par5282" w:tooltip="&lt;9&gt; С вероятностью 2%." w:history="1">
              <w:r w:rsidRPr="00B938DA">
                <w:rPr>
                  <w:rStyle w:val="Hyperlink"/>
                  <w:rFonts w:cs="Arial"/>
                  <w:color w:val="auto"/>
                  <w:u w:val="none"/>
                </w:rPr>
                <w:t>&lt;9&gt;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468.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Пыль крахмала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9005-25-8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(C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O</w:t>
            </w:r>
            <w:r w:rsidRPr="00B938DA">
              <w:rPr>
                <w:vertAlign w:val="subscript"/>
              </w:rPr>
              <w:t>5</w:t>
            </w:r>
            <w:r w:rsidRPr="00B938DA">
              <w:t>)</w:t>
            </w:r>
            <w:r w:rsidRPr="00B938DA">
              <w:rPr>
                <w:vertAlign w:val="subscript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469.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Пыль мучная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470.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Пыль неорганическая, содержащая двуокись кремния, в %:</w:t>
            </w:r>
          </w:p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- более 70 (динас и другие)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- 70-20 (шамот, цемент, пыль цементного производства - глина, глинистый сланец, доменный шлак, песок, клинкер, зола кремнезем и другие)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897" w:rsidRPr="00B938DA" w:rsidRDefault="001F589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- менее 20 (доломит, пыль цементного производства - известняк, мел, огарки, сырьевая смесь, пыль вращающихся печей, боксит и другие)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471.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Пыль полиметаллическая свинцово-цинкового производства (с содержанием свинца до 1%)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472.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Пыль хлопковая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473.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Растворитель ацетатно-кожевенный/по этанолу/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474.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Растворитель бутилформиатный/по сумме ацетатов/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475.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Растворитель древесно-спиртовой марки А (ацетоно-эфирный)/по ацетону/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476.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Растворитель древесно-спиртовой марки Э (эфирно-ацетоновый)/по ацетону/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477.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Растворитель мебельный/по толуолу/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478.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Ривициклин (смесь тетрациклина и рифампицина 2:1)/по тетрациклину/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479.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Ртуть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7439-97-6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Hg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480.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Ртуть амидохлорид/в пересчете на ртуть/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10124-48-8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ClH</w:t>
            </w:r>
            <w:r w:rsidRPr="00B938DA">
              <w:rPr>
                <w:vertAlign w:val="subscript"/>
              </w:rPr>
              <w:t>2</w:t>
            </w:r>
            <w:r w:rsidRPr="00B938DA">
              <w:t>HgN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481.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Ртуть дийодид/в пересчете на ртуть/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7774-29-0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HgI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482.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Ртуть динитрат гидрат/в пересчете на ртуть/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7783-34-8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HgN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6</w:t>
            </w:r>
            <w:r w:rsidRPr="00B938DA">
              <w:t xml:space="preserve"> · H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483.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Ртуть дихлорид/в пересчете на ртуть/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7487-94-7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Cl</w:t>
            </w:r>
            <w:r w:rsidRPr="00B938DA">
              <w:rPr>
                <w:vertAlign w:val="subscript"/>
              </w:rPr>
              <w:t>2</w:t>
            </w:r>
            <w:r w:rsidRPr="00B938DA">
              <w:t>Hg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484.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Ртуть нитрат дигидрат/в пересчете на ртуть/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14836-60-3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HgNO</w:t>
            </w:r>
            <w:r w:rsidRPr="00B938DA">
              <w:rPr>
                <w:vertAlign w:val="subscript"/>
              </w:rPr>
              <w:t>3</w:t>
            </w:r>
            <w:r w:rsidRPr="00B938DA">
              <w:t xml:space="preserve"> · 2H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485.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Ртуть оксид/в пересчете на ртуть/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21908-53-2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HgO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486.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Ртуть хлорид/в пересчете на ртуть/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10112-91-1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Cl</w:t>
            </w:r>
            <w:r w:rsidRPr="00B938DA">
              <w:rPr>
                <w:vertAlign w:val="subscript"/>
              </w:rPr>
              <w:t>2</w:t>
            </w:r>
            <w:r w:rsidRPr="00B938DA">
              <w:t>Hg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487.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Свинец и его неорганические соединения/в пересчете на свинец/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7439-92-1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488.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Свинец сульфит/в пересчете на свинец/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7446-10-8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O</w:t>
            </w:r>
            <w:r w:rsidRPr="00B938DA">
              <w:rPr>
                <w:vertAlign w:val="subscript"/>
              </w:rPr>
              <w:t>3</w:t>
            </w:r>
            <w:r w:rsidRPr="00B938DA">
              <w:t>PbS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489.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Селен диоксид/в пересчете на селен/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7446-08-4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O</w:t>
            </w:r>
            <w:r w:rsidRPr="00B938DA">
              <w:rPr>
                <w:vertAlign w:val="subscript"/>
              </w:rPr>
              <w:t>2</w:t>
            </w:r>
            <w:r w:rsidRPr="00B938DA">
              <w:t>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 мкг/м</w:t>
            </w:r>
            <w:r w:rsidRPr="00B938DA">
              <w:rPr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 мкг/м</w:t>
            </w:r>
            <w:r w:rsidRPr="00B938DA">
              <w:rPr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490.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Сера диоксид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7446-09-5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O</w:t>
            </w:r>
            <w:r w:rsidRPr="00B938DA">
              <w:rPr>
                <w:vertAlign w:val="subscript"/>
              </w:rPr>
              <w:t>2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491.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Серная кислота/по молекуле H</w:t>
            </w:r>
            <w:r w:rsidRPr="00B938DA">
              <w:rPr>
                <w:vertAlign w:val="subscript"/>
              </w:rPr>
              <w:t>2</w:t>
            </w:r>
            <w:r w:rsidRPr="00B938DA">
              <w:t>SO</w:t>
            </w:r>
            <w:r w:rsidRPr="00B938DA">
              <w:rPr>
                <w:vertAlign w:val="subscript"/>
              </w:rPr>
              <w:t>4</w:t>
            </w:r>
            <w:r w:rsidRPr="00B938DA">
              <w:t>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7664-93-9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H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4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492.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Сероуглерод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75-15-0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CS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493.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Синтетическое моющее средство "Диксан"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494.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Синтетическое моющее средство "Лоск"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495.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Синтетическое моющее средство типа "Кристалл" на основе алкилсульфата натрия/по алкилсульфату натрия/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496.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Синтетические моющие средства "Ариель", "Миф-Универсал", "Тайд"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497.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Скипидар (в пересчете на углерод)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8006-64-2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498.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Смесь постоянного состава на основе дибутилфенилфосфата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499.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Смесь предельных углеводородов C</w:t>
            </w:r>
            <w:r w:rsidRPr="00B938DA">
              <w:rPr>
                <w:vertAlign w:val="subscript"/>
              </w:rPr>
              <w:t>1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 xml:space="preserve"> - 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500.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Смесь предельных углеводородов 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14</w:t>
            </w:r>
            <w:r w:rsidRPr="00B938DA">
              <w:t xml:space="preserve"> - C</w:t>
            </w:r>
            <w:r w:rsidRPr="00B938DA">
              <w:rPr>
                <w:vertAlign w:val="subscript"/>
              </w:rPr>
              <w:t>10</w:t>
            </w:r>
            <w:r w:rsidRPr="00B938DA">
              <w:t>H</w:t>
            </w:r>
            <w:r w:rsidRPr="00B938DA">
              <w:rPr>
                <w:vertAlign w:val="subscript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501.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Смесь природных меркаптанов (в пересчете на этилмеркаптан)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 · 10</w:t>
            </w:r>
            <w:r w:rsidRPr="00B938DA">
              <w:rPr>
                <w:vertAlign w:val="superscript"/>
              </w:rPr>
              <w:t>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502.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Смесь транс-транс-транс-цикло-додекатетраена-1,5,9 и транс-транс-цис-циклододекатетраена-1,5,9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503.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 xml:space="preserve">Смола легкая высокоскоростного пиролиза бурых углей </w:t>
            </w:r>
            <w:hyperlink r:id="rId30" w:anchor="Par5283#Par5283" w:tooltip="&lt;10&gt; На примере углей Канско-Ачинского месторождения." w:history="1">
              <w:r w:rsidRPr="00B938DA">
                <w:rPr>
                  <w:rStyle w:val="Hyperlink"/>
                  <w:rFonts w:cs="Arial"/>
                  <w:color w:val="auto"/>
                  <w:u w:val="none"/>
                </w:rPr>
                <w:t>&lt;10&gt;</w:t>
              </w:r>
            </w:hyperlink>
            <w:r w:rsidRPr="00B938DA">
              <w:t>:</w:t>
            </w:r>
          </w:p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- по органическому углероду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897" w:rsidRPr="00B938DA" w:rsidRDefault="001F589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- по фенолам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504.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 xml:space="preserve">Смолистые вещества (возгоны пека) в составе электролизной пыли выбросов производства алюминия </w:t>
            </w:r>
            <w:hyperlink r:id="rId31" w:anchor="Par5284#Par5284" w:tooltip="&lt;11&gt; Среднегодовая концентрация - 0,01 мг/м3." w:history="1">
              <w:r w:rsidRPr="00B938DA">
                <w:rPr>
                  <w:rStyle w:val="Hyperlink"/>
                  <w:rFonts w:cs="Arial"/>
                  <w:color w:val="auto"/>
                  <w:u w:val="none"/>
                </w:rPr>
                <w:t>&lt;11&gt;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 xml:space="preserve">0,1 </w:t>
            </w:r>
            <w:hyperlink r:id="rId32" w:anchor="Par5285#Par5285" w:tooltip="&lt;12&gt; 98 процентиль." w:history="1">
              <w:r w:rsidRPr="00B938DA">
                <w:rPr>
                  <w:rStyle w:val="Hyperlink"/>
                  <w:rFonts w:cs="Arial"/>
                  <w:color w:val="auto"/>
                  <w:u w:val="none"/>
                </w:rPr>
                <w:t>&lt;12</w:t>
              </w:r>
            </w:hyperlink>
            <w:r w:rsidRPr="00B938DA">
              <w:t>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 xml:space="preserve">0,03 </w:t>
            </w:r>
            <w:hyperlink r:id="rId33" w:anchor="Par5286#Par5286" w:tooltip="&lt;13&gt; 95 процентиль." w:history="1">
              <w:r w:rsidRPr="00B938DA">
                <w:rPr>
                  <w:rStyle w:val="Hyperlink"/>
                  <w:rFonts w:cs="Arial"/>
                  <w:color w:val="auto"/>
                  <w:u w:val="none"/>
                </w:rPr>
                <w:t>&lt;13&gt;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505.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Сульфапен (феноксиметилпенициллин - 10%; сульфапиридазин - 5%; теофиллин - 1%; лактоза до 100%)/по пенициллину/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506.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4,4'-Сульфонилбис(аминобензол)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80-08-0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12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507.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диСурьма пентасульфид/в пересчете на сурьму/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1315-04-4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S</w:t>
            </w:r>
            <w:r w:rsidRPr="00B938DA">
              <w:rPr>
                <w:vertAlign w:val="subscript"/>
              </w:rPr>
              <w:t>5</w:t>
            </w:r>
            <w:r w:rsidRPr="00B938DA">
              <w:t>Sb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508.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диСурьма триоксид/в пересчете на сурьму/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1309-64-4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O</w:t>
            </w:r>
            <w:r w:rsidRPr="00B938DA">
              <w:rPr>
                <w:vertAlign w:val="subscript"/>
              </w:rPr>
              <w:t>3</w:t>
            </w:r>
            <w:r w:rsidRPr="00B938DA">
              <w:t>Sb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509.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Таллий карбонат/в пересчете на таллий/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29809-42-5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CO</w:t>
            </w:r>
            <w:r w:rsidRPr="00B938DA">
              <w:rPr>
                <w:vertAlign w:val="subscript"/>
              </w:rPr>
              <w:t>3</w:t>
            </w:r>
            <w:r w:rsidRPr="00B938DA">
              <w:t>Tl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Теллур диоксид/в пересчете на теллур/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7446-07-3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O</w:t>
            </w:r>
            <w:r w:rsidRPr="00B938DA">
              <w:rPr>
                <w:vertAlign w:val="subscript"/>
              </w:rPr>
              <w:t>2</w:t>
            </w:r>
            <w:r w:rsidRPr="00B938DA">
              <w:t>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Термостойкая прядильная эмульсия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1,2,3,9-Тетрагидро-9-метил-3-(2-метил-1Н-имидазол-1-ил)-4Н-карбазол-4-он хлоргидрат дигидрат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99614-01-4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18</w:t>
            </w:r>
            <w:r w:rsidRPr="00B938DA">
              <w:t>H</w:t>
            </w:r>
            <w:r w:rsidRPr="00B938DA">
              <w:rPr>
                <w:vertAlign w:val="subscript"/>
              </w:rPr>
              <w:t>19</w:t>
            </w:r>
            <w:r w:rsidRPr="00B938DA">
              <w:t>N</w:t>
            </w:r>
            <w:r w:rsidRPr="00B938DA">
              <w:rPr>
                <w:vertAlign w:val="subscript"/>
              </w:rPr>
              <w:t>3</w:t>
            </w:r>
            <w:r w:rsidRPr="00B938DA">
              <w:t>O · ClH · 2H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Тетрагидрофуран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109-99-9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1,2,4,5-Тетраметилбензол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95-93-2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10</w:t>
            </w:r>
            <w:r w:rsidRPr="00B938DA">
              <w:t>H</w:t>
            </w:r>
            <w:r w:rsidRPr="00B938DA">
              <w:rPr>
                <w:vertAlign w:val="subscript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3-(2,2,6,6-Тетраметилпиперид-4-иламино)[пропионовой кислоты N-(2,2,6,6-тетраметилпиперид-4-ил) амид]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76505-58-3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21</w:t>
            </w:r>
            <w:r w:rsidRPr="00B938DA">
              <w:t>H</w:t>
            </w:r>
            <w:r w:rsidRPr="00B938DA">
              <w:rPr>
                <w:vertAlign w:val="subscript"/>
              </w:rPr>
              <w:t>42</w:t>
            </w:r>
            <w:r w:rsidRPr="00B938DA">
              <w:t>N</w:t>
            </w:r>
            <w:r w:rsidRPr="00B938DA">
              <w:rPr>
                <w:vertAlign w:val="subscript"/>
              </w:rPr>
              <w:t>4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2,2,6,6-Тетраметилпиперидин-4-он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826-36-8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9</w:t>
            </w:r>
            <w:r w:rsidRPr="00B938DA">
              <w:t>H</w:t>
            </w:r>
            <w:r w:rsidRPr="00B938DA">
              <w:rPr>
                <w:vertAlign w:val="subscript"/>
              </w:rPr>
              <w:t>17</w:t>
            </w:r>
            <w:r w:rsidRPr="00B938DA">
              <w:t>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2,4,6,8-Тетраметил-1,3,5,7-тетроксокан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108-62-3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16</w:t>
            </w:r>
            <w:r w:rsidRPr="00B938DA">
              <w:t>O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Тетраметилтиурамдисульфат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137-26-8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  <w:r w:rsidRPr="00B938DA">
              <w:t>S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519.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2,2,3,3-Тетрафторпропан-1-ол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76-37-9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F</w:t>
            </w:r>
            <w:r w:rsidRPr="00B938DA">
              <w:rPr>
                <w:vertAlign w:val="subscript"/>
              </w:rPr>
              <w:t>4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Тетрафторметан (фреон 14)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75-73-0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CF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реф-рез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Тетрафторэтилен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116-14-3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F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522.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Тетрахлорметан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56-23-5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CCl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Тетрахлорпропен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60320-18-5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2</w:t>
            </w:r>
            <w:r w:rsidRPr="00B938DA">
              <w:t>Cl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1,1,2,2-Тетрахлорэтан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79-34-5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H</w:t>
            </w:r>
            <w:r w:rsidRPr="00B938DA">
              <w:rPr>
                <w:vertAlign w:val="subscript"/>
              </w:rPr>
              <w:t>2</w:t>
            </w:r>
            <w:r w:rsidRPr="00B938DA">
              <w:t>Cl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Тетраэтилсвинец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78-00-2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20</w:t>
            </w:r>
            <w:r w:rsidRPr="00B938DA">
              <w:t>Pb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Тетрахлорэтилен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127-18-4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Cl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N,N,N'',N"-Тетраэтилтиурамдисульфид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97-77-8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10</w:t>
            </w:r>
            <w:r w:rsidRPr="00B938DA">
              <w:t>H</w:t>
            </w:r>
            <w:r w:rsidRPr="00B938DA">
              <w:rPr>
                <w:vertAlign w:val="subscript"/>
              </w:rPr>
              <w:t>20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  <w:r w:rsidRPr="00B938DA">
              <w:t>S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N'-1,2,3-Тиадиазол-5-ил-5-N-фениларбамид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51707-55-2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9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N</w:t>
            </w:r>
            <w:r w:rsidRPr="00B938DA">
              <w:rPr>
                <w:vertAlign w:val="subscript"/>
              </w:rPr>
              <w:t>4</w:t>
            </w:r>
            <w:r w:rsidRPr="00B938DA">
              <w:t>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2-[[[[4-[(2-Тиозолиламино) сульфонил]фенил]амино]карбонил]бензойная кислота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85-73-4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17</w:t>
            </w:r>
            <w:r w:rsidRPr="00B938DA">
              <w:t>H</w:t>
            </w:r>
            <w:r w:rsidRPr="00B938DA">
              <w:rPr>
                <w:vertAlign w:val="subscript"/>
              </w:rPr>
              <w:t>13</w:t>
            </w:r>
            <w:r w:rsidRPr="00B938DA">
              <w:t>N</w:t>
            </w:r>
            <w:r w:rsidRPr="00B938DA">
              <w:rPr>
                <w:vertAlign w:val="subscript"/>
              </w:rPr>
              <w:t>3</w:t>
            </w:r>
            <w:r w:rsidRPr="00B938DA">
              <w:t>O</w:t>
            </w:r>
            <w:r w:rsidRPr="00B938DA">
              <w:rPr>
                <w:vertAlign w:val="subscript"/>
              </w:rPr>
              <w:t>5</w:t>
            </w:r>
            <w:r w:rsidRPr="00B938DA">
              <w:t>S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Тиофуран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110-02-1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531.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1,3,5-Триазин-2,4,6(1Н,3Н,5Н)-триол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108-80-5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3</w:t>
            </w:r>
            <w:r w:rsidRPr="00B938DA">
              <w:t>N</w:t>
            </w:r>
            <w:r w:rsidRPr="00B938DA">
              <w:rPr>
                <w:vertAlign w:val="subscript"/>
              </w:rPr>
              <w:t>3</w:t>
            </w:r>
            <w:r w:rsidRPr="00B938DA">
              <w:t>O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532.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1H(-)-1,2,4-Триазол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288-88-0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H</w:t>
            </w:r>
            <w:r w:rsidRPr="00B938DA">
              <w:rPr>
                <w:vertAlign w:val="subscript"/>
              </w:rPr>
              <w:t>3</w:t>
            </w:r>
            <w:r w:rsidRPr="00B938DA">
              <w:t>N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533.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2,4,6-Триамино-1,3,5-триазин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108-78-1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N</w:t>
            </w:r>
            <w:r w:rsidRPr="00B938DA">
              <w:rPr>
                <w:vertAlign w:val="subscript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534.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Трибромметан (бромоформ)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75-25-2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CBr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535.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1,1,3-Трибромпропан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25511-78-6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5</w:t>
            </w:r>
            <w:r w:rsidRPr="00B938DA">
              <w:t>Br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536.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S,S,S-Трибутилтритиофосфат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78-48-8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12</w:t>
            </w:r>
            <w:r w:rsidRPr="00B938DA">
              <w:t>H</w:t>
            </w:r>
            <w:r w:rsidRPr="00B938DA">
              <w:rPr>
                <w:vertAlign w:val="subscript"/>
              </w:rPr>
              <w:t>27</w:t>
            </w:r>
            <w:r w:rsidRPr="00B938DA">
              <w:t>OPS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537.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2,2,3,3,4,4,5,5,6,6,7,7,7-Тридекафтор-1-гептанол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375-82-6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3</w:t>
            </w:r>
            <w:r w:rsidRPr="00B938DA">
              <w:t>F</w:t>
            </w:r>
            <w:r w:rsidRPr="00B938DA">
              <w:rPr>
                <w:vertAlign w:val="subscript"/>
              </w:rPr>
              <w:t>13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538.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Триметиламин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75-50-3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9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539.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1,2,4-Триметилбензол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95-63-6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9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540.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Трипропиламин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102-69-2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9</w:t>
            </w:r>
            <w:r w:rsidRPr="00B938DA">
              <w:t>H</w:t>
            </w:r>
            <w:r w:rsidRPr="00B938DA">
              <w:rPr>
                <w:vertAlign w:val="subscript"/>
              </w:rPr>
              <w:t>21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541.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(Трифторметил) 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98-08-8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5</w:t>
            </w:r>
            <w:r w:rsidRPr="00B938DA">
              <w:t>F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542.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Трихлорацетальдегид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75-87-6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HCl</w:t>
            </w:r>
            <w:r w:rsidRPr="00B938DA">
              <w:rPr>
                <w:vertAlign w:val="subscript"/>
              </w:rPr>
              <w:t>3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543.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Трихлорметан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67-66-3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CHCl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544.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1,2,3-Трихлорпропан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96-18-4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5</w:t>
            </w:r>
            <w:r w:rsidRPr="00B938DA">
              <w:t>C</w:t>
            </w:r>
            <w:r w:rsidRPr="00B938DA">
              <w:rPr>
                <w:vertAlign w:val="subscript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545.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Трихлорфенолят меди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25267-55-4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12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C</w:t>
            </w:r>
            <w:r w:rsidRPr="00B938DA">
              <w:rPr>
                <w:vertAlign w:val="subscript"/>
              </w:rPr>
              <w:t>16</w:t>
            </w:r>
            <w:r w:rsidRPr="00B938DA">
              <w:t>CuO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546.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Трихлорфторметан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75-69-4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CCl</w:t>
            </w:r>
            <w:r w:rsidRPr="00B938DA">
              <w:rPr>
                <w:vertAlign w:val="subscript"/>
              </w:rPr>
              <w:t>3</w:t>
            </w:r>
            <w:r w:rsidRPr="00B938DA">
              <w:t>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547.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1,1,1-Трихлорэтан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71-55-6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H</w:t>
            </w:r>
            <w:r w:rsidRPr="00B938DA">
              <w:rPr>
                <w:vertAlign w:val="subscript"/>
              </w:rPr>
              <w:t>3</w:t>
            </w:r>
            <w:r w:rsidRPr="00B938DA">
              <w:t>Cl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548.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Трихлорэтилен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79-01-6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HCl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549.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Трицикло[8,2,2,2]4,7гексадека-4,6,10,12,13,15-гексаен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1633-22-3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16</w:t>
            </w:r>
            <w:r w:rsidRPr="00B938DA">
              <w:t>H</w:t>
            </w:r>
            <w:r w:rsidRPr="00B938DA">
              <w:rPr>
                <w:vertAlign w:val="subscript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550.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Триэтиламин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121-44-8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15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551.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Углерод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1333-86-4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552.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Углерода оксид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630-08-0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553.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Угольная зола теплоэлектростанций (с содержанием окиси кальция 35 - 40%, дисперсностью до 3 мкм и ниже не менее 97%)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554.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Фенилметилпиридин-3-карбонат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94-44-0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13</w:t>
            </w:r>
            <w:r w:rsidRPr="00B938DA">
              <w:t>H</w:t>
            </w:r>
            <w:r w:rsidRPr="00B938DA">
              <w:rPr>
                <w:vertAlign w:val="subscript"/>
              </w:rPr>
              <w:t>14</w:t>
            </w:r>
            <w:r w:rsidRPr="00B938DA">
              <w:t>NO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555.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Фенилтиол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108-98-5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 · 10</w:t>
            </w:r>
            <w:r w:rsidRPr="00B938DA">
              <w:rPr>
                <w:vertAlign w:val="superscript"/>
              </w:rPr>
              <w:t>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556.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N-Фенил-1,4-фенилендиамин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101-54-2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12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557.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1-Фенил-2-хлорэтанон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532-27-4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7</w:t>
            </w:r>
            <w:r w:rsidRPr="00B938DA">
              <w:t>ClO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558.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1-Фенилэтанон (ацетофенон; фенилметилкетон; метилфенилкетон)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98-86-2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559.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3-Феноксибензальдегид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39515-51-0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13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560.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3-Феноксибензил-3-(2,2-дихлорвинил)-2,2-диметилциклопропанкарбонат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52645-53-1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21</w:t>
            </w:r>
            <w:r w:rsidRPr="00B938DA">
              <w:t>H</w:t>
            </w:r>
            <w:r w:rsidRPr="00B938DA">
              <w:rPr>
                <w:vertAlign w:val="subscript"/>
              </w:rPr>
              <w:t>20</w:t>
            </w:r>
            <w:r w:rsidRPr="00B938DA">
              <w:t>Cl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561.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3-Феноксибензил-цис,транс-3-(2,2-дихлорвинил)-2,2-циклопропанкарбоксилат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52645-53-1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21</w:t>
            </w:r>
            <w:r w:rsidRPr="00B938DA">
              <w:t>H</w:t>
            </w:r>
            <w:r w:rsidRPr="00B938DA">
              <w:rPr>
                <w:vertAlign w:val="subscript"/>
              </w:rPr>
              <w:t>20</w:t>
            </w:r>
            <w:r w:rsidRPr="00B938DA">
              <w:t>CL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562.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3-Феноксифенилметанол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13826-35-2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13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563.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 xml:space="preserve">Фенольная фракция легкой смолы высокоскоростного пиролиза бурых углей </w:t>
            </w:r>
            <w:hyperlink r:id="rId34" w:anchor="Par5287#Par5287" w:tooltip="&lt;14&gt; На примере углей Канско-Ачинского месторождения." w:history="1">
              <w:r w:rsidRPr="00B938DA">
                <w:rPr>
                  <w:rStyle w:val="Hyperlink"/>
                  <w:rFonts w:cs="Arial"/>
                  <w:color w:val="auto"/>
                  <w:u w:val="none"/>
                </w:rPr>
                <w:t>&lt;14&gt;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564.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Фенолы сланцевые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565.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Феррит бариевый/в пересчете на барий/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BaFeOn (n = 8,5 - 8,6)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566.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Феррит магниймарганцевый/в пересчете на марганец/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Fe</w:t>
            </w:r>
            <w:r w:rsidRPr="00B938DA">
              <w:rPr>
                <w:vertAlign w:val="subscript"/>
              </w:rPr>
              <w:t>16</w:t>
            </w:r>
            <w:r w:rsidRPr="00B938DA">
              <w:t>Mg</w:t>
            </w:r>
            <w:r w:rsidRPr="00B938DA">
              <w:rPr>
                <w:vertAlign w:val="subscript"/>
              </w:rPr>
              <w:t>8</w:t>
            </w:r>
            <w:r w:rsidRPr="00B938DA">
              <w:t>Mn</w:t>
            </w:r>
            <w:r w:rsidRPr="00B938DA">
              <w:rPr>
                <w:vertAlign w:val="subscript"/>
              </w:rPr>
              <w:t>8</w:t>
            </w:r>
            <w:r w:rsidRPr="00B938DA">
              <w:t>O</w:t>
            </w:r>
            <w:r w:rsidRPr="00B938DA">
              <w:rPr>
                <w:vertAlign w:val="subscript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567.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Феррит марганеццинковый/в пересчете на марганец/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Fe</w:t>
            </w:r>
            <w:r w:rsidRPr="00B938DA">
              <w:rPr>
                <w:vertAlign w:val="subscript"/>
              </w:rPr>
              <w:t>16</w:t>
            </w:r>
            <w:r w:rsidRPr="00B938DA">
              <w:t>Mg</w:t>
            </w:r>
            <w:r w:rsidRPr="00B938DA">
              <w:rPr>
                <w:vertAlign w:val="subscript"/>
              </w:rPr>
              <w:t>8</w:t>
            </w:r>
            <w:r w:rsidRPr="00B938DA">
              <w:t>Mn</w:t>
            </w:r>
            <w:r w:rsidRPr="00B938DA">
              <w:rPr>
                <w:vertAlign w:val="subscript"/>
              </w:rPr>
              <w:t>8</w:t>
            </w:r>
            <w:r w:rsidRPr="00B938DA">
              <w:t>O</w:t>
            </w:r>
            <w:r w:rsidRPr="00B938DA">
              <w:rPr>
                <w:vertAlign w:val="subscript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568.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Феррит никельмедный/в пересчете на никель/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Cu</w:t>
            </w:r>
            <w:r w:rsidRPr="00B938DA">
              <w:rPr>
                <w:vertAlign w:val="subscript"/>
              </w:rPr>
              <w:t>8</w:t>
            </w:r>
            <w:r w:rsidRPr="00B938DA">
              <w:t>Fe</w:t>
            </w:r>
            <w:r w:rsidRPr="00B938DA">
              <w:rPr>
                <w:vertAlign w:val="subscript"/>
              </w:rPr>
              <w:t>16</w:t>
            </w:r>
            <w:r w:rsidRPr="00B938DA">
              <w:t>Ni</w:t>
            </w:r>
            <w:r w:rsidRPr="00B938DA">
              <w:rPr>
                <w:vertAlign w:val="subscript"/>
              </w:rPr>
              <w:t>8</w:t>
            </w:r>
            <w:r w:rsidRPr="00B938DA">
              <w:t>O</w:t>
            </w:r>
            <w:r w:rsidRPr="00B938DA">
              <w:rPr>
                <w:vertAlign w:val="subscript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569.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Феррит никельцинковый/в пересчете на цинк/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Fe</w:t>
            </w:r>
            <w:r w:rsidRPr="00B938DA">
              <w:rPr>
                <w:vertAlign w:val="subscript"/>
              </w:rPr>
              <w:t>16</w:t>
            </w:r>
            <w:r w:rsidRPr="00B938DA">
              <w:t>N</w:t>
            </w:r>
            <w:r w:rsidRPr="00B938DA">
              <w:rPr>
                <w:vertAlign w:val="subscript"/>
              </w:rPr>
              <w:t>18</w:t>
            </w:r>
            <w:r w:rsidRPr="00B938DA">
              <w:t>Zn</w:t>
            </w:r>
            <w:r w:rsidRPr="00B938DA">
              <w:rPr>
                <w:vertAlign w:val="subscript"/>
              </w:rPr>
              <w:t>8</w:t>
            </w:r>
            <w:r w:rsidRPr="00B938DA">
              <w:t>O</w:t>
            </w:r>
            <w:r w:rsidRPr="00B938DA">
              <w:rPr>
                <w:vertAlign w:val="subscript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570.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Флотореагент ФЛОКР-3/в пересчете по хлору/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571.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Флюс канифольный активированный/контроль по канифоли/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572.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Формальдегид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50-00-0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CH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573.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Формамид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75-12-7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CH</w:t>
            </w:r>
            <w:r w:rsidRPr="00B938DA">
              <w:rPr>
                <w:vertAlign w:val="subscript"/>
              </w:rPr>
              <w:t>3</w:t>
            </w:r>
            <w:r w:rsidRPr="00B938DA">
              <w:t>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574.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Фосфин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7803-51-2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H</w:t>
            </w:r>
            <w:r w:rsidRPr="00B938DA">
              <w:rPr>
                <w:vertAlign w:val="subscript"/>
              </w:rPr>
              <w:t>3</w:t>
            </w:r>
            <w:r w:rsidRPr="00B938DA"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575.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диФосфор пентаоксид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1314-56-3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O</w:t>
            </w:r>
            <w:r w:rsidRPr="00B938DA">
              <w:rPr>
                <w:vertAlign w:val="subscript"/>
              </w:rPr>
              <w:t>5</w:t>
            </w:r>
            <w:r w:rsidRPr="00B938DA">
              <w:t>P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576.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Фур-2-илметанол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98-00-0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577.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[29H, 31H-Фталоцианинат(2)-N</w:t>
            </w:r>
            <w:r w:rsidRPr="00B938DA">
              <w:rPr>
                <w:vertAlign w:val="superscript"/>
              </w:rPr>
              <w:t>29</w:t>
            </w:r>
            <w:r w:rsidRPr="00B938DA">
              <w:t>, N</w:t>
            </w:r>
            <w:r w:rsidRPr="00B938DA">
              <w:rPr>
                <w:vertAlign w:val="superscript"/>
              </w:rPr>
              <w:t>30</w:t>
            </w:r>
            <w:r w:rsidRPr="00B938DA">
              <w:t>, N</w:t>
            </w:r>
            <w:r w:rsidRPr="00B938DA">
              <w:rPr>
                <w:vertAlign w:val="superscript"/>
              </w:rPr>
              <w:t>32</w:t>
            </w:r>
            <w:r w:rsidRPr="00B938DA">
              <w:t>]-меди (SP-4-1)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147-14-8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32</w:t>
            </w:r>
            <w:r w:rsidRPr="00B938DA">
              <w:t>H</w:t>
            </w:r>
            <w:r w:rsidRPr="00B938DA">
              <w:rPr>
                <w:vertAlign w:val="subscript"/>
              </w:rPr>
              <w:t>16</w:t>
            </w:r>
            <w:r w:rsidRPr="00B938DA">
              <w:t>CuN</w:t>
            </w:r>
            <w:r w:rsidRPr="00B938DA">
              <w:rPr>
                <w:vertAlign w:val="subscript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сан.-гиг.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578.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Фториды неорганические плохо растворимые - (алюминия фторид, кальция фторид, натрия гексафторалюминат)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AlF</w:t>
            </w:r>
            <w:r w:rsidRPr="00B938DA">
              <w:rPr>
                <w:vertAlign w:val="subscript"/>
              </w:rPr>
              <w:t>3</w:t>
            </w:r>
            <w:r w:rsidRPr="00B938DA">
              <w:t>, CaF, Na</w:t>
            </w:r>
            <w:r w:rsidRPr="00B938DA">
              <w:rPr>
                <w:vertAlign w:val="subscript"/>
              </w:rPr>
              <w:t>3</w:t>
            </w:r>
            <w:r w:rsidRPr="00B938DA">
              <w:t>AlF</w:t>
            </w:r>
            <w:r w:rsidRPr="00B938DA">
              <w:rPr>
                <w:vertAlign w:val="subscript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579.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Фториды неорганические хорошо растворимые - (натрия фторид, натрия гексафторидсиликат)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7681-49-4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NaF, Na</w:t>
            </w:r>
            <w:r w:rsidRPr="00B938DA">
              <w:rPr>
                <w:vertAlign w:val="subscript"/>
              </w:rPr>
              <w:t>3</w:t>
            </w:r>
            <w:r w:rsidRPr="00B938DA">
              <w:t>SiF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580.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Фтористые газообразные соединения/в пересчете на фтор/:</w:t>
            </w:r>
          </w:p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- гидрофторид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7664-39-3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FH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897" w:rsidRPr="00B938DA" w:rsidRDefault="001F589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- кремний тетрафторид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7783-61-1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F</w:t>
            </w:r>
            <w:r w:rsidRPr="00B938DA">
              <w:rPr>
                <w:vertAlign w:val="subscript"/>
              </w:rPr>
              <w:t>4</w:t>
            </w:r>
            <w:r w:rsidRPr="00B938DA"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581.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Фуран-2-альдегид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98-01-1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582.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Хлор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7782-50-5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Cl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583.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Хлорацетилхлорид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79-04-9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H</w:t>
            </w:r>
            <w:r w:rsidRPr="00B938DA">
              <w:rPr>
                <w:vertAlign w:val="subscript"/>
              </w:rPr>
              <w:t>2</w:t>
            </w:r>
            <w:r w:rsidRPr="00B938DA">
              <w:t>Cl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584.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Хлорбензол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108-90-7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5</w:t>
            </w:r>
            <w:r w:rsidRPr="00B938DA">
              <w:t>Cl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585.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N-Хлорбензолсульфонамид натрия гидрат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127-52-6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5</w:t>
            </w:r>
            <w:r w:rsidRPr="00B938DA">
              <w:t>ClNNaO</w:t>
            </w:r>
            <w:r w:rsidRPr="00B938DA">
              <w:rPr>
                <w:vertAlign w:val="subscript"/>
              </w:rPr>
              <w:t>2</w:t>
            </w:r>
            <w:r w:rsidRPr="00B938DA">
              <w:t>S ·H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586.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2-Хлорбута-1,3-диен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126-99-8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5</w:t>
            </w:r>
            <w:r w:rsidRPr="00B938DA">
              <w:t>Cl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587.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Хлорбутан (смесь изомеров)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25154-42-1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9</w:t>
            </w:r>
            <w:r w:rsidRPr="00B938DA">
              <w:t>Cl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I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588.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1-Хлорбутан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109-69-3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9</w:t>
            </w:r>
            <w:r w:rsidRPr="00B938DA">
              <w:t>Cl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589.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Хлоргидринстирола метиловый эфир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590.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[4S-(4</w:t>
            </w:r>
            <w:r w:rsidRPr="00B938DA">
              <w:rPr>
                <w:position w:val="-6"/>
              </w:rPr>
              <w:pict>
                <v:shape id="_x0000_i1058" type="#_x0000_t75" style="width:9pt;height:10.5pt">
                  <v:imagedata r:id="rId35" o:title=""/>
                </v:shape>
              </w:pict>
            </w:r>
            <w:r w:rsidRPr="00B938DA">
              <w:t>,4a</w:t>
            </w:r>
            <w:r w:rsidRPr="00B938DA">
              <w:rPr>
                <w:position w:val="-6"/>
              </w:rPr>
              <w:pict>
                <v:shape id="_x0000_i1059" type="#_x0000_t75" style="width:9pt;height:10.5pt">
                  <v:imagedata r:id="rId35" o:title=""/>
                </v:shape>
              </w:pict>
            </w:r>
            <w:r w:rsidRPr="00B938DA">
              <w:t>,5a</w:t>
            </w:r>
            <w:r w:rsidRPr="00B938DA">
              <w:rPr>
                <w:position w:val="-6"/>
              </w:rPr>
              <w:pict>
                <v:shape id="_x0000_i1060" type="#_x0000_t75" style="width:9pt;height:10.5pt">
                  <v:imagedata r:id="rId35" o:title=""/>
                </v:shape>
              </w:pict>
            </w:r>
            <w:r w:rsidRPr="00B938DA">
              <w:t>,6</w:t>
            </w:r>
            <w:r w:rsidRPr="00B938DA">
              <w:rPr>
                <w:position w:val="-10"/>
              </w:rPr>
              <w:pict>
                <v:shape id="_x0000_i1061" type="#_x0000_t75" style="width:9pt;height:15pt">
                  <v:imagedata r:id="rId36" o:title=""/>
                </v:shape>
              </w:pict>
            </w:r>
            <w:r w:rsidRPr="00B938DA">
              <w:t>,12а</w:t>
            </w:r>
            <w:r w:rsidRPr="00B938DA">
              <w:rPr>
                <w:position w:val="-6"/>
              </w:rPr>
              <w:pict>
                <v:shape id="_x0000_i1062" type="#_x0000_t75" style="width:9pt;height:10.5pt">
                  <v:imagedata r:id="rId35" o:title=""/>
                </v:shape>
              </w:pict>
            </w:r>
            <w:r w:rsidRPr="00B938DA">
              <w:t>)]-7-Хлор-4-(диметиламино)-1,4,4а,5,5а,6,11,12а-октагидро-1,11-диоксонафтацен-2-карбоксамид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57-62-5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22</w:t>
            </w:r>
            <w:r w:rsidRPr="00B938DA">
              <w:t>H</w:t>
            </w:r>
            <w:r w:rsidRPr="00B938DA">
              <w:rPr>
                <w:vertAlign w:val="subscript"/>
              </w:rPr>
              <w:t>23</w:t>
            </w:r>
            <w:r w:rsidRPr="00B938DA">
              <w:t>ClN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591.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(Хлорметил) оксиран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106-89-8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5</w:t>
            </w:r>
            <w:r w:rsidRPr="00B938DA">
              <w:t>ClO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592.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1-Хлор-3-изоцианатбензол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2909-38-8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ClNO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593.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2-Хлор-N-(2-метоксилэтил-N-(2-метилфенил) ацетамид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50563-41-2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Cl</w:t>
            </w:r>
            <w:r w:rsidRPr="00B938DA">
              <w:rPr>
                <w:vertAlign w:val="subscript"/>
              </w:rPr>
              <w:t>2</w:t>
            </w:r>
            <w:r w:rsidRPr="00B938DA">
              <w:t>H</w:t>
            </w:r>
            <w:r w:rsidRPr="00B938DA">
              <w:rPr>
                <w:vertAlign w:val="subscript"/>
              </w:rPr>
              <w:t>16</w:t>
            </w:r>
            <w:r w:rsidRPr="00B938DA">
              <w:t>ClNO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594.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2-Хлор-4-нитрофенол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NO</w:t>
            </w:r>
            <w:r w:rsidRPr="00B938DA">
              <w:rPr>
                <w:vertAlign w:val="subscript"/>
              </w:rPr>
              <w:t>3</w:t>
            </w:r>
            <w:r w:rsidRPr="00B938DA">
              <w:t>Cl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595.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2-Хлорпропен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557-98-2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5</w:t>
            </w:r>
            <w:r w:rsidRPr="00B938DA">
              <w:t>Cl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596.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3-Хлорпроп-1-ен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107-05-1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5</w:t>
            </w:r>
            <w:r w:rsidRPr="00B938DA">
              <w:t>Cl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597.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4-Хлортрифторметилбензол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98-56-6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ClF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598.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4-Хлорфенилизоцианат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104-12-1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ClNO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599.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1-(4-Хлорфенокси)-3,3-диметилбутан-2-он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24473-06-1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12</w:t>
            </w:r>
            <w:r w:rsidRPr="00B938DA">
              <w:t>H</w:t>
            </w:r>
            <w:r w:rsidRPr="00B938DA">
              <w:rPr>
                <w:vertAlign w:val="subscript"/>
              </w:rPr>
              <w:t>15</w:t>
            </w:r>
            <w:r w:rsidRPr="00B938DA">
              <w:t>ClO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600.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1-(4-Хлорфенокси)-1-(1,2,4-триазол-1-ил-3,3-диметилбутан-2-он)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43121-43-3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14</w:t>
            </w:r>
            <w:r w:rsidRPr="00B938DA">
              <w:t>H</w:t>
            </w:r>
            <w:r w:rsidRPr="00B938DA">
              <w:rPr>
                <w:vertAlign w:val="subscript"/>
              </w:rPr>
              <w:t>16</w:t>
            </w:r>
            <w:r w:rsidRPr="00B938DA">
              <w:t>ClN</w:t>
            </w:r>
            <w:r w:rsidRPr="00B938DA">
              <w:rPr>
                <w:vertAlign w:val="subscript"/>
              </w:rPr>
              <w:t>3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601.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Хлорциан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506-77-4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CClN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602.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2-[(2-Хлорциклогексил) тио]-1H-изоиндол-1,3(3H)-дион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59939-44-5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14</w:t>
            </w:r>
            <w:r w:rsidRPr="00B938DA">
              <w:t>H</w:t>
            </w:r>
            <w:r w:rsidRPr="00B938DA">
              <w:rPr>
                <w:vertAlign w:val="subscript"/>
              </w:rPr>
              <w:t>14</w:t>
            </w:r>
            <w:r w:rsidRPr="00B938DA">
              <w:t>ClNO</w:t>
            </w:r>
            <w:r w:rsidRPr="00B938DA">
              <w:rPr>
                <w:vertAlign w:val="subscript"/>
              </w:rPr>
              <w:t>2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603.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Хлорэтан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75-00-3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5</w:t>
            </w:r>
            <w:r w:rsidRPr="00B938DA">
              <w:t>Cl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604.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Хлорэтен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75-01-4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 (канцероген)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605.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Хром/в пересчете на хрома (VI) оксид/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606.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Цезий йодид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7789-17-5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607.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rPr>
                <w:position w:val="-6"/>
              </w:rPr>
              <w:pict>
                <v:shape id="_x0000_i1063" type="#_x0000_t75" style="width:9pt;height:10.5pt">
                  <v:imagedata r:id="rId35" o:title=""/>
                </v:shape>
              </w:pict>
            </w:r>
            <w:r w:rsidRPr="00B938DA">
              <w:t>-Циан-3-феноксибензил-3-(2,2-дихлорэтенил)-2,2-диметилцихлопропанкарбонат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52315-07-8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24</w:t>
            </w:r>
            <w:r w:rsidRPr="00B938DA">
              <w:t>H</w:t>
            </w:r>
            <w:r w:rsidRPr="00B938DA">
              <w:rPr>
                <w:vertAlign w:val="subscript"/>
              </w:rPr>
              <w:t>17</w:t>
            </w:r>
            <w:r w:rsidRPr="00B938DA">
              <w:t>Cl</w:t>
            </w:r>
            <w:r w:rsidRPr="00B938DA">
              <w:rPr>
                <w:vertAlign w:val="subscript"/>
              </w:rPr>
              <w:t>4</w:t>
            </w:r>
            <w:r w:rsidRPr="00B938DA">
              <w:t>NO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608.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Циан-(3-феноксифенил) метил-2,2,3,3-тетраметилциклопропанкарбонат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39515-41-8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22</w:t>
            </w:r>
            <w:r w:rsidRPr="00B938DA">
              <w:t>H</w:t>
            </w:r>
            <w:r w:rsidRPr="00B938DA">
              <w:rPr>
                <w:vertAlign w:val="subscript"/>
              </w:rPr>
              <w:t>23</w:t>
            </w:r>
            <w:r w:rsidRPr="00B938DA">
              <w:t>NO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609.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Циан-(3-феноксифенил)метил-4-хлор-</w:t>
            </w:r>
            <w:r w:rsidRPr="00B938DA">
              <w:rPr>
                <w:position w:val="-6"/>
              </w:rPr>
              <w:pict>
                <v:shape id="_x0000_i1064" type="#_x0000_t75" style="width:9pt;height:10.5pt">
                  <v:imagedata r:id="rId35" o:title=""/>
                </v:shape>
              </w:pict>
            </w:r>
            <w:r w:rsidRPr="00B938DA">
              <w:t>-(1-метилэтил)фенилацетат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51630-58-1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25</w:t>
            </w:r>
            <w:r w:rsidRPr="00B938DA">
              <w:t>H</w:t>
            </w:r>
            <w:r w:rsidRPr="00B938DA">
              <w:rPr>
                <w:vertAlign w:val="subscript"/>
              </w:rPr>
              <w:t>22</w:t>
            </w:r>
            <w:r w:rsidRPr="00B938DA">
              <w:t>ClNO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Циклогексан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110-82-7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Циклогексанол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108-93-0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Циклогексанон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108-94-1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Циклогексаноноксим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100-64-1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11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Циклогексиламиний карбонат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20227-92-3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15</w:t>
            </w:r>
            <w:r w:rsidRPr="00B938DA">
              <w:t>NO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N-Циклогексилбензтиазол-2-сульфенамид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95-33-0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13</w:t>
            </w:r>
            <w:r w:rsidRPr="00B938DA">
              <w:t>H</w:t>
            </w:r>
            <w:r w:rsidRPr="00B938DA">
              <w:rPr>
                <w:vertAlign w:val="subscript"/>
              </w:rPr>
              <w:t>16</w:t>
            </w:r>
            <w:r w:rsidRPr="00B938DA">
              <w:t>N</w:t>
            </w:r>
            <w:r w:rsidRPr="00B938DA">
              <w:rPr>
                <w:vertAlign w:val="subscript"/>
              </w:rPr>
              <w:t>2</w:t>
            </w:r>
            <w:r w:rsidRPr="00B938DA">
              <w:t>S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N-(Циклогексилтио)-1H-изоиндол-1,3(2H)-дион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17796-82-6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14</w:t>
            </w:r>
            <w:r w:rsidRPr="00B938DA">
              <w:t>H</w:t>
            </w:r>
            <w:r w:rsidRPr="00B938DA">
              <w:rPr>
                <w:vertAlign w:val="subscript"/>
              </w:rPr>
              <w:t>15</w:t>
            </w:r>
            <w:r w:rsidRPr="00B938DA">
              <w:t>NO</w:t>
            </w:r>
            <w:r w:rsidRPr="00B938DA">
              <w:rPr>
                <w:vertAlign w:val="subscript"/>
              </w:rPr>
              <w:t>2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Цинк диацетат/в пересчете на цинк/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5970-45-6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O</w:t>
            </w:r>
            <w:r w:rsidRPr="00B938DA">
              <w:rPr>
                <w:vertAlign w:val="subscript"/>
              </w:rPr>
              <w:t>4</w:t>
            </w:r>
            <w:r w:rsidRPr="00B938DA">
              <w:t>Zn · 2H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Цинк динитрат/в пересчете на цинк/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7779-88-6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N</w:t>
            </w:r>
            <w:r w:rsidRPr="00B938DA">
              <w:rPr>
                <w:vertAlign w:val="subscript"/>
              </w:rPr>
              <w:t>2</w:t>
            </w:r>
            <w:r w:rsidRPr="00B938DA">
              <w:t>O</w:t>
            </w:r>
            <w:r w:rsidRPr="00B938DA">
              <w:rPr>
                <w:vertAlign w:val="subscript"/>
              </w:rPr>
              <w:t>6</w:t>
            </w:r>
            <w:r w:rsidRPr="00B938DA">
              <w:t>Zn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619.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Цинк карбонат/в пересчете на цинк/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3486-35-9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CO</w:t>
            </w:r>
            <w:r w:rsidRPr="00B938DA">
              <w:rPr>
                <w:vertAlign w:val="subscript"/>
              </w:rPr>
              <w:t>3</w:t>
            </w:r>
            <w:r w:rsidRPr="00B938DA">
              <w:t>Zn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Цинк оксид/в пересчете на цинк/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1314-13-2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OZn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Цинк сульфат/в пересчете на цинк/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7733-02-1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O</w:t>
            </w:r>
            <w:r w:rsidRPr="00B938DA">
              <w:rPr>
                <w:vertAlign w:val="subscript"/>
              </w:rPr>
              <w:t>4</w:t>
            </w:r>
            <w:r w:rsidRPr="00B938DA">
              <w:t>SZn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622.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Цирконий и его неорганические соединения/в пересчете на цирконий/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1,2-Эпоксипропан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75-56-9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Эпоксиэтан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75-21-8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Этановая кислота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64-19-7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Этанол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64-17-5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Этантиол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75-08-1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 · 10</w:t>
            </w:r>
            <w:r w:rsidRPr="00B938DA">
              <w:rPr>
                <w:vertAlign w:val="superscript"/>
              </w:rPr>
              <w:t>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Этен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74-85-1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Этенилацетат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108-05-4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6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Этенилбензол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100-42-5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631.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1-Этенилпирролид-2-он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88-12-0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6</w:t>
            </w:r>
            <w:r w:rsidRPr="00B938DA">
              <w:t>H</w:t>
            </w:r>
            <w:r w:rsidRPr="00B938DA">
              <w:rPr>
                <w:vertAlign w:val="subscript"/>
              </w:rPr>
              <w:t>9</w:t>
            </w:r>
            <w:r w:rsidRPr="00B938DA">
              <w:t>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632.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Этенсульфид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420-12-2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H</w:t>
            </w:r>
            <w:r w:rsidRPr="00B938DA">
              <w:rPr>
                <w:vertAlign w:val="subscript"/>
              </w:rPr>
              <w:t>4</w:t>
            </w:r>
            <w:r w:rsidRPr="00B938DA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633.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Этиламин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75-04-7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2</w:t>
            </w:r>
            <w:r w:rsidRPr="00B938DA">
              <w:t>H</w:t>
            </w:r>
            <w:r w:rsidRPr="00B938DA">
              <w:rPr>
                <w:vertAlign w:val="subscript"/>
              </w:rPr>
              <w:t>7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634.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N-Этиламинобензол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103-69-5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11</w:t>
            </w: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635.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Этилацетат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141-78-6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636.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Этилбензол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100-41-4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637.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2-Этилгексанол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104-76-7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8</w:t>
            </w:r>
            <w:r w:rsidRPr="00B938DA">
              <w:t>H</w:t>
            </w:r>
            <w:r w:rsidRPr="00B938DA">
              <w:rPr>
                <w:vertAlign w:val="subscript"/>
              </w:rPr>
              <w:t>18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638.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(2-Этилгексил) проп-2-еноат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103-11-7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11</w:t>
            </w:r>
            <w:r w:rsidRPr="00B938DA">
              <w:t>H</w:t>
            </w:r>
            <w:r w:rsidRPr="00B938DA">
              <w:rPr>
                <w:vertAlign w:val="subscript"/>
              </w:rPr>
              <w:t>20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639.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0-Этилдитиокарбонат калия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140-89-6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3</w:t>
            </w:r>
            <w:r w:rsidRPr="00B938DA">
              <w:t>H</w:t>
            </w:r>
            <w:r w:rsidRPr="00B938DA">
              <w:rPr>
                <w:vertAlign w:val="subscript"/>
              </w:rPr>
              <w:t>5</w:t>
            </w:r>
            <w:r w:rsidRPr="00B938DA">
              <w:t>KOS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640.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Этилпентаноат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539-82-2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14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641.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Этилпроп-2-еноат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140-88-5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5</w:t>
            </w:r>
            <w:r w:rsidRPr="00B938DA">
              <w:t>H</w:t>
            </w:r>
            <w:r w:rsidRPr="00B938DA">
              <w:rPr>
                <w:vertAlign w:val="subscript"/>
              </w:rPr>
              <w:t>8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642.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Этоксиэтан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60-29-7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4</w:t>
            </w:r>
            <w:r w:rsidRPr="00B938DA">
              <w:t>H</w:t>
            </w:r>
            <w:r w:rsidRPr="00B938DA">
              <w:rPr>
                <w:vertAlign w:val="subscript"/>
              </w:rPr>
              <w:t>10</w:t>
            </w:r>
            <w:r w:rsidRPr="00B938DA"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рефл.-рез.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643.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2-Этоксиэтилпроп-2-еноат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106-74-1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C</w:t>
            </w:r>
            <w:r w:rsidRPr="00B938DA">
              <w:rPr>
                <w:vertAlign w:val="subscript"/>
              </w:rPr>
              <w:t>7</w:t>
            </w:r>
            <w:r w:rsidRPr="00B938DA">
              <w:t>H</w:t>
            </w:r>
            <w:r w:rsidRPr="00B938DA">
              <w:rPr>
                <w:vertAlign w:val="subscript"/>
              </w:rPr>
              <w:t>12</w:t>
            </w:r>
            <w:r w:rsidRPr="00B938DA">
              <w:t>O</w:t>
            </w:r>
            <w:r w:rsidRPr="00B938DA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0,002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рефл.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</w:tr>
    </w:tbl>
    <w:p w:rsidR="001F5897" w:rsidRPr="00B938DA" w:rsidRDefault="001F5897" w:rsidP="00B938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--------------------------------</w:t>
      </w: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</w:pPr>
      <w:bookmarkStart w:id="1" w:name="Par5274"/>
      <w:bookmarkEnd w:id="1"/>
      <w:r w:rsidRPr="00B938DA">
        <w:t>&lt;1&gt; Недифференцированная по составу пыль (аэрозоль), содержащаяся в воздухе населенных пунктов. ПДК взвешенных веществ не распространяются на аэрозоли органических и неорганических соединений (металлов, их солей, пластмасс, биологических, лекарственных препаратов и др.), для которых устанавливаются соответствующие ПДК.</w:t>
      </w: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</w:pPr>
      <w:bookmarkStart w:id="2" w:name="Par5275"/>
      <w:bookmarkEnd w:id="2"/>
      <w:r w:rsidRPr="00B938DA">
        <w:t>&lt;2&gt; Среднегодовая концентрация - 0,04 мг/м</w:t>
      </w:r>
      <w:r w:rsidRPr="00B938DA">
        <w:rPr>
          <w:vertAlign w:val="superscript"/>
        </w:rPr>
        <w:t>3</w:t>
      </w:r>
      <w:r w:rsidRPr="00B938DA">
        <w:t>.</w:t>
      </w: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</w:pPr>
      <w:r w:rsidRPr="00B938DA">
        <w:t>&lt;3&gt; 99 процентиль.</w:t>
      </w: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</w:pPr>
      <w:bookmarkStart w:id="3" w:name="Par5277"/>
      <w:bookmarkEnd w:id="3"/>
      <w:r w:rsidRPr="00B938DA">
        <w:t>&lt;4&gt; Среднегодовая концентрация - 0,025 мг/м</w:t>
      </w:r>
      <w:r w:rsidRPr="00B938DA">
        <w:rPr>
          <w:vertAlign w:val="superscript"/>
        </w:rPr>
        <w:t>3</w:t>
      </w:r>
      <w:r w:rsidRPr="00B938DA">
        <w:t>.</w:t>
      </w: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</w:pPr>
      <w:r w:rsidRPr="00B938DA">
        <w:t>&lt;5&gt; 99 процентиль.</w:t>
      </w: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</w:pPr>
      <w:bookmarkStart w:id="4" w:name="Par5279"/>
      <w:bookmarkEnd w:id="4"/>
      <w:r w:rsidRPr="00B938DA">
        <w:t>&lt;6&gt; Пг/м</w:t>
      </w:r>
      <w:r w:rsidRPr="00B938DA">
        <w:rPr>
          <w:vertAlign w:val="superscript"/>
        </w:rPr>
        <w:t>3</w:t>
      </w:r>
      <w:r w:rsidRPr="00B938DA">
        <w:t xml:space="preserve"> Другие диоксины и дибензофураиы в единицах М-ТЭФ.</w:t>
      </w: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</w:pPr>
      <w:bookmarkStart w:id="5" w:name="Par5280"/>
      <w:bookmarkEnd w:id="5"/>
      <w:r w:rsidRPr="00B938DA">
        <w:t>&lt;7&gt; С вероятностью появления 2%; по сумме летучих органических соединений.</w:t>
      </w: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</w:pPr>
      <w:bookmarkStart w:id="6" w:name="Par5281"/>
      <w:bookmarkEnd w:id="6"/>
      <w:r w:rsidRPr="00B938DA">
        <w:t>&lt;8&gt; С вероятностью появления 2%.</w:t>
      </w: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</w:pPr>
      <w:bookmarkStart w:id="7" w:name="Par5282"/>
      <w:bookmarkEnd w:id="7"/>
      <w:r w:rsidRPr="00B938DA">
        <w:t>&lt;9&gt; С вероятностью 2%.</w:t>
      </w: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</w:pPr>
      <w:bookmarkStart w:id="8" w:name="Par5283"/>
      <w:bookmarkEnd w:id="8"/>
      <w:r w:rsidRPr="00B938DA">
        <w:t>&lt;10&gt; На примере углей Канско-Ачинского месторождения.</w:t>
      </w: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</w:pPr>
      <w:bookmarkStart w:id="9" w:name="Par5284"/>
      <w:bookmarkEnd w:id="9"/>
      <w:r w:rsidRPr="00B938DA">
        <w:t>&lt;11&gt; Среднегодовая концентрация - 0,01 мг/м</w:t>
      </w:r>
      <w:r w:rsidRPr="00B938DA">
        <w:rPr>
          <w:vertAlign w:val="superscript"/>
        </w:rPr>
        <w:t>3</w:t>
      </w:r>
      <w:r w:rsidRPr="00B938DA">
        <w:t>.</w:t>
      </w: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</w:pPr>
      <w:bookmarkStart w:id="10" w:name="Par5285"/>
      <w:bookmarkEnd w:id="10"/>
      <w:r w:rsidRPr="00B938DA">
        <w:t>&lt;12&gt; 98 процентиль.</w:t>
      </w: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</w:pPr>
      <w:bookmarkStart w:id="11" w:name="Par5286"/>
      <w:bookmarkEnd w:id="11"/>
      <w:r w:rsidRPr="00B938DA">
        <w:t>&lt;13&gt; 95 процентиль.</w:t>
      </w: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</w:pPr>
      <w:bookmarkStart w:id="12" w:name="Par5287"/>
      <w:bookmarkEnd w:id="12"/>
      <w:r w:rsidRPr="00B938DA">
        <w:t>&lt;14&gt; На примере углей Канско-Ачинского месторождения.</w:t>
      </w:r>
    </w:p>
    <w:p w:rsidR="001F5897" w:rsidRPr="00B938DA" w:rsidRDefault="001F5897" w:rsidP="00B938D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F5897" w:rsidRDefault="001F5897" w:rsidP="00B938DA">
      <w:pPr>
        <w:pStyle w:val="ConsPlusTitle"/>
        <w:spacing w:line="300" w:lineRule="atLeast"/>
        <w:jc w:val="center"/>
        <w:outlineLvl w:val="1"/>
        <w:rPr>
          <w:sz w:val="22"/>
          <w:szCs w:val="22"/>
        </w:rPr>
        <w:sectPr w:rsidR="001F5897" w:rsidSect="00B938DA">
          <w:pgSz w:w="16838" w:h="11906" w:orient="landscape"/>
          <w:pgMar w:top="1418" w:right="851" w:bottom="851" w:left="851" w:header="0" w:footer="0" w:gutter="0"/>
          <w:cols w:space="720"/>
          <w:noEndnote/>
        </w:sectPr>
      </w:pPr>
    </w:p>
    <w:p w:rsidR="001F5897" w:rsidRPr="00B938DA" w:rsidRDefault="001F5897" w:rsidP="00B938DA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B938DA">
        <w:rPr>
          <w:sz w:val="22"/>
          <w:szCs w:val="22"/>
        </w:rPr>
        <w:t>II. Вещества, выброс которых в атмосферный воздух запрещен</w:t>
      </w:r>
    </w:p>
    <w:p w:rsidR="001F5897" w:rsidRPr="00B938DA" w:rsidRDefault="001F5897" w:rsidP="00B938D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3"/>
        <w:gridCol w:w="9296"/>
      </w:tblGrid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 w:rsidP="00B938DA">
            <w:pPr>
              <w:pStyle w:val="ConsPlusNormal"/>
              <w:spacing w:line="300" w:lineRule="atLeast"/>
              <w:jc w:val="center"/>
              <w:rPr>
                <w:b/>
              </w:rPr>
            </w:pPr>
            <w:r w:rsidRPr="00B938DA">
              <w:rPr>
                <w:b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 w:rsidP="00B938DA">
            <w:pPr>
              <w:pStyle w:val="ConsPlusNormal"/>
              <w:spacing w:line="300" w:lineRule="atLeast"/>
              <w:jc w:val="center"/>
              <w:rPr>
                <w:b/>
              </w:rPr>
            </w:pPr>
            <w:r w:rsidRPr="00B938DA">
              <w:rPr>
                <w:b/>
              </w:rPr>
              <w:t>Наименование веществ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3'-Азидо-2',3'-дидезокситимидин;</w:t>
            </w:r>
          </w:p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номер CAS 30516-87-1; формула - C</w:t>
            </w:r>
            <w:r w:rsidRPr="00B938DA">
              <w:rPr>
                <w:vertAlign w:val="subscript"/>
              </w:rPr>
              <w:t>10</w:t>
            </w:r>
            <w:r w:rsidRPr="00B938DA">
              <w:t>H</w:t>
            </w:r>
            <w:r w:rsidRPr="00B938DA">
              <w:rPr>
                <w:vertAlign w:val="subscript"/>
              </w:rPr>
              <w:t>13</w:t>
            </w:r>
            <w:r w:rsidRPr="00B938DA">
              <w:t>N</w:t>
            </w:r>
            <w:r w:rsidRPr="00B938DA">
              <w:rPr>
                <w:vertAlign w:val="subscript"/>
              </w:rPr>
              <w:t>5</w:t>
            </w:r>
            <w:r w:rsidRPr="00B938DA">
              <w:t>O</w:t>
            </w:r>
            <w:r w:rsidRPr="00B938DA">
              <w:rPr>
                <w:vertAlign w:val="subscript"/>
              </w:rPr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Алкалоиды красавки (атропин, скополамин, белладонин, апоат-ропин и другие)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N1-[3-[(4-Аминобутил) амино]пропил]блеомицинамид;</w:t>
            </w:r>
          </w:p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номер CAS 11116-32-8; формула - C</w:t>
            </w:r>
            <w:r w:rsidRPr="00B938DA">
              <w:rPr>
                <w:vertAlign w:val="subscript"/>
              </w:rPr>
              <w:t>57</w:t>
            </w:r>
            <w:r w:rsidRPr="00B938DA">
              <w:t>H</w:t>
            </w:r>
            <w:r w:rsidRPr="00B938DA">
              <w:rPr>
                <w:vertAlign w:val="subscript"/>
              </w:rPr>
              <w:t>89</w:t>
            </w:r>
            <w:r w:rsidRPr="00B938DA">
              <w:t>N</w:t>
            </w:r>
            <w:r w:rsidRPr="00B938DA">
              <w:rPr>
                <w:vertAlign w:val="subscript"/>
              </w:rPr>
              <w:t>19</w:t>
            </w:r>
            <w:r w:rsidRPr="00B938DA">
              <w:t>O</w:t>
            </w:r>
            <w:r w:rsidRPr="00B938DA">
              <w:rPr>
                <w:vertAlign w:val="subscript"/>
              </w:rPr>
              <w:t>21</w:t>
            </w:r>
            <w:r w:rsidRPr="00B938DA">
              <w:t>S</w:t>
            </w:r>
            <w:r w:rsidRPr="00B938DA">
              <w:rPr>
                <w:vertAlign w:val="subscript"/>
              </w:rPr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1-(4-Амино-6,7-диметокси-2-хиназолил)-4-(2-фуроил) пиперази на гидрохлорид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4-Амино-N10-метилптероил глутаминовая кислота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Андрост-4-ен-1,17-дион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Апилак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Араноза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2-Ацетил-1,2,3,4,6,11-гексагидро-6,11-диоксо-7-метокси-2,3,5,12-тетрагидрокси-4-[0-(2',3',6'-тридезокси-3'-амино-альфа-мексогексапиранозид)]нафтацен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1-Ацетокси-11-бета, 17-альфа-дигидроксипрегн-4-ен-3,20-дион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Бис-(бета-аминоэтил) дисульфид, дигидрохлорид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N,N"-Бис-(3-хлор-2-гидроксипропил)-N',N&gt;&gt;-диспиротрипипера-зиний дихлорид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3-[4-Бис-(2-хлорэтил) аминофенил бутановая кислота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4-Бутиламинобензойной кислоты 2-диметиламиноэтиловый эфир, гидрохлорид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16альфа,17бета-(Бутилиден-бис-(окси))-11,21-дигидропрегнена-1,4-диен-3,20-дион (смесь изомеров R и S 50:50)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Винкристина сульфат;</w:t>
            </w:r>
          </w:p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номер CAS 2068-78-2; формула - C</w:t>
            </w:r>
            <w:r w:rsidRPr="00B938DA">
              <w:rPr>
                <w:vertAlign w:val="subscript"/>
              </w:rPr>
              <w:t>46</w:t>
            </w:r>
            <w:r w:rsidRPr="00B938DA">
              <w:t>H</w:t>
            </w:r>
            <w:r w:rsidRPr="00B938DA">
              <w:rPr>
                <w:vertAlign w:val="subscript"/>
              </w:rPr>
              <w:t>56</w:t>
            </w:r>
            <w:r w:rsidRPr="00B938DA">
              <w:t>N</w:t>
            </w:r>
            <w:r w:rsidRPr="00B938DA">
              <w:rPr>
                <w:vertAlign w:val="subscript"/>
              </w:rPr>
              <w:t>4</w:t>
            </w:r>
            <w:r w:rsidRPr="00B938DA">
              <w:t>O10 x H</w:t>
            </w:r>
            <w:r w:rsidRPr="00B938DA">
              <w:rPr>
                <w:vertAlign w:val="subscript"/>
              </w:rPr>
              <w:t>2</w:t>
            </w:r>
            <w:r w:rsidRPr="00B938DA">
              <w:t>SO</w:t>
            </w:r>
            <w:r w:rsidRPr="00B938DA">
              <w:rPr>
                <w:vertAlign w:val="subscript"/>
              </w:rPr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4-Гидроксикумарин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цис-Диаминдихлорплатина (II)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19.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11бета,21-Дигидрокси-1 бальфа, 17альфа-изопропилендиокси-9 альфа-фторпрегна-1,4-диен-3,20-дион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Ди(4-гидроксикумаринил-3) уксусной кислоты этиловый эфир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L-1-(3,4-Дигидроксифенил)-2-аминоэтанол гидрохлорид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22.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(3,4-Дигидроксифенил)-2-изопропиламиноэтанол гидрохлорид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L-1-(3,4-Дигидроксифенил)-2-метиламиноэтанол гидрохлорид (или гидротартрат)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бета-(3,4-Дигидроксифенил) этил амин гидрохлорид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2-[4(2-Диметиламиноэтокси) фенил]-1-этил-1,2-дифенил этилена цитрат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Диоксидин-1,4-ди-N-окись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6альфа,9альфа-Дифтор-16альфа, 17альфа-изопропилидендиоксипрегна 1,4-диен-11 бета,21-диол-3,20-дион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2-(2,6-Дихлорфениламино) имидазолин гидрохлорид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Доксорубицин(14-гидроксирубомицин)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Карминомицин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31.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2альфа-Метил-5альфа-андростан-17бета-ол-3-он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32.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2альфа-Метил-5альфа-андростан-17бета-ол-3-он капронат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33.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2альфа-Метил-5альфа-андростан-17бета-ол-3-он пропионат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34.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2альфа-Метил-5 альфа-андростан-17бета-ол-3-он энантат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35.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[(1R)-3-Метил-1-[[(2S)-1-оксо-3-фенил-2-[(пиразинил-карбонил) амино]-пропил] амино] бутил] бороновая кислота;</w:t>
            </w:r>
          </w:p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номер CAS 179324-69-7; формула C</w:t>
            </w:r>
            <w:r w:rsidRPr="00B938DA">
              <w:rPr>
                <w:vertAlign w:val="subscript"/>
              </w:rPr>
              <w:t>19</w:t>
            </w:r>
            <w:r w:rsidRPr="00B938DA">
              <w:t>H</w:t>
            </w:r>
            <w:r w:rsidRPr="00B938DA">
              <w:rPr>
                <w:vertAlign w:val="subscript"/>
              </w:rPr>
              <w:t>25</w:t>
            </w:r>
            <w:r w:rsidRPr="00B938DA">
              <w:t>BN</w:t>
            </w:r>
            <w:r w:rsidRPr="00B938DA">
              <w:rPr>
                <w:vertAlign w:val="subscript"/>
              </w:rPr>
              <w:t>4</w:t>
            </w:r>
            <w:r w:rsidRPr="00B938DA">
              <w:t>O</w:t>
            </w:r>
            <w:r w:rsidRPr="00B938DA">
              <w:rPr>
                <w:vertAlign w:val="subscript"/>
              </w:rPr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36.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4-[(4-Метил-1-пиперазинил)метил]-N-[4-метил-3-[[4-(3-пиридинил)-2-пиримиди-нил]амино]фенил]бензамида мезилат;</w:t>
            </w:r>
          </w:p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номер CAS 152459-95-5; формула - C</w:t>
            </w:r>
            <w:r w:rsidRPr="00B938DA">
              <w:rPr>
                <w:vertAlign w:val="subscript"/>
              </w:rPr>
              <w:t>30</w:t>
            </w:r>
            <w:r w:rsidRPr="00B938DA">
              <w:t>H</w:t>
            </w:r>
            <w:r w:rsidRPr="00B938DA">
              <w:rPr>
                <w:vertAlign w:val="subscript"/>
              </w:rPr>
              <w:t>35</w:t>
            </w:r>
            <w:r w:rsidRPr="00B938DA">
              <w:t>N</w:t>
            </w:r>
            <w:r w:rsidRPr="00B938DA">
              <w:rPr>
                <w:vertAlign w:val="subscript"/>
              </w:rPr>
              <w:t>7</w:t>
            </w:r>
            <w:r w:rsidRPr="00B938DA">
              <w:t>SO</w:t>
            </w:r>
            <w:r w:rsidRPr="00B938DA">
              <w:rPr>
                <w:vertAlign w:val="subscript"/>
              </w:rPr>
              <w:t>4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37.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Нитрозометилмочевина;</w:t>
            </w:r>
          </w:p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номер CAS 684-93-5; формула - C</w:t>
            </w:r>
            <w:r w:rsidRPr="00B938DA">
              <w:rPr>
                <w:vertAlign w:val="subscript"/>
              </w:rPr>
              <w:t>2</w:t>
            </w:r>
            <w:r w:rsidRPr="00B938DA">
              <w:t>H</w:t>
            </w:r>
            <w:r w:rsidRPr="00B938DA">
              <w:rPr>
                <w:vertAlign w:val="subscript"/>
              </w:rPr>
              <w:t>5</w:t>
            </w:r>
            <w:r w:rsidRPr="00B938DA">
              <w:t>N</w:t>
            </w:r>
            <w:r w:rsidRPr="00B938DA">
              <w:rPr>
                <w:vertAlign w:val="subscript"/>
              </w:rPr>
              <w:t>3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38.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Оливомицин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39.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Прегнадиен-1,4-триол-11бета,17альфа,21-дион-3,20-сукцината динатриевая соль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40.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Прегнен-4-ин-20-ол-17бета-он-3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41.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Прегнен-4-ол-21-диона-3,20 ацетат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42.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Псорален (смесь изомерных фурокумаринов псоралена и изопсоралена)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43.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Пыль наркотических анальгетиков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44.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11бета,17альфа-21-Тригидроксипрегна-1,4-диен-3,20-дион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45.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3-(1-Фенил-2-ацетилэтил)-4-гидроксикумарин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46.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7-Хлор-2,3-дигидро-1-метил-5-фенил-1Н-1,4-бензодиазепинон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47.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Эметина гидрохлорид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right"/>
            </w:pPr>
            <w:r w:rsidRPr="00B938DA">
              <w:t>48.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17-Этинилэстра-1,3,5(10)-триендиол; синонимы - эстрадиол, микрофоллин форте; Dioqyn E; Diolin; Estiqyn; Estinyl; Ethynilesradiol и другие.</w:t>
            </w:r>
          </w:p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номер CAS 57-63-6; формула-C</w:t>
            </w:r>
            <w:r w:rsidRPr="00B938DA">
              <w:rPr>
                <w:vertAlign w:val="subscript"/>
              </w:rPr>
              <w:t>20</w:t>
            </w:r>
            <w:r w:rsidRPr="00B938DA">
              <w:t>H</w:t>
            </w:r>
            <w:r w:rsidRPr="00B938DA">
              <w:rPr>
                <w:vertAlign w:val="subscript"/>
              </w:rPr>
              <w:t>24</w:t>
            </w:r>
            <w:r w:rsidRPr="00B938DA">
              <w:t>O</w:t>
            </w:r>
            <w:r w:rsidRPr="00B938DA">
              <w:rPr>
                <w:vertAlign w:val="subscript"/>
              </w:rPr>
              <w:t>2</w:t>
            </w:r>
          </w:p>
        </w:tc>
      </w:tr>
    </w:tbl>
    <w:p w:rsidR="001F5897" w:rsidRPr="00B938DA" w:rsidRDefault="001F5897" w:rsidP="00B938D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F5897" w:rsidRPr="00B938DA" w:rsidRDefault="001F5897" w:rsidP="00B938DA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B938DA">
        <w:rPr>
          <w:sz w:val="22"/>
          <w:szCs w:val="22"/>
        </w:rPr>
        <w:t>III. Комбинированное действие смесей загрязняющих веществ</w:t>
      </w:r>
    </w:p>
    <w:p w:rsidR="001F5897" w:rsidRPr="00B938DA" w:rsidRDefault="001F5897" w:rsidP="00B938DA">
      <w:pPr>
        <w:pStyle w:val="ConsPlusTitle"/>
        <w:spacing w:line="300" w:lineRule="atLeast"/>
        <w:jc w:val="center"/>
        <w:rPr>
          <w:sz w:val="22"/>
          <w:szCs w:val="22"/>
        </w:rPr>
      </w:pPr>
      <w:r w:rsidRPr="00B938DA">
        <w:rPr>
          <w:sz w:val="22"/>
          <w:szCs w:val="22"/>
        </w:rPr>
        <w:t>в атмосферном воздухе</w:t>
      </w:r>
    </w:p>
    <w:p w:rsidR="001F5897" w:rsidRPr="00B938DA" w:rsidRDefault="001F5897" w:rsidP="00B938D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3.1. При совместном присутствии в атмосферном воздухе нескольких веществ, обладающих суммацией действия, сумма концентраций не должна превышать 1 (единицы) при расчете по формуле:</w:t>
      </w:r>
    </w:p>
    <w:p w:rsidR="001F5897" w:rsidRPr="00B938DA" w:rsidRDefault="001F5897" w:rsidP="00B938D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F5897" w:rsidRPr="00B938DA" w:rsidRDefault="001F5897" w:rsidP="00B938DA">
      <w:pPr>
        <w:pStyle w:val="ConsPlusNormal"/>
        <w:spacing w:line="300" w:lineRule="atLeast"/>
        <w:jc w:val="center"/>
        <w:rPr>
          <w:sz w:val="22"/>
          <w:szCs w:val="22"/>
        </w:rPr>
      </w:pPr>
      <w:r w:rsidRPr="00B938DA">
        <w:rPr>
          <w:position w:val="-30"/>
          <w:sz w:val="22"/>
          <w:szCs w:val="22"/>
        </w:rPr>
        <w:pict>
          <v:shape id="_x0000_i1065" type="#_x0000_t75" style="width:179.25pt;height:32.25pt">
            <v:imagedata r:id="rId37" o:title=""/>
          </v:shape>
        </w:pict>
      </w:r>
    </w:p>
    <w:p w:rsidR="001F5897" w:rsidRPr="00B938DA" w:rsidRDefault="001F5897" w:rsidP="00B938D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где: С</w:t>
      </w:r>
      <w:r w:rsidRPr="00B938DA">
        <w:rPr>
          <w:sz w:val="22"/>
          <w:szCs w:val="22"/>
          <w:vertAlign w:val="subscript"/>
        </w:rPr>
        <w:t>1</w:t>
      </w:r>
      <w:r w:rsidRPr="00B938DA">
        <w:rPr>
          <w:sz w:val="22"/>
          <w:szCs w:val="22"/>
        </w:rPr>
        <w:t>, С</w:t>
      </w:r>
      <w:r w:rsidRPr="00B938DA">
        <w:rPr>
          <w:sz w:val="22"/>
          <w:szCs w:val="22"/>
          <w:vertAlign w:val="subscript"/>
        </w:rPr>
        <w:t>2</w:t>
      </w:r>
      <w:r w:rsidRPr="00B938DA">
        <w:rPr>
          <w:sz w:val="22"/>
          <w:szCs w:val="22"/>
        </w:rPr>
        <w:t>, ..., С</w:t>
      </w:r>
      <w:r w:rsidRPr="00B938DA">
        <w:rPr>
          <w:sz w:val="22"/>
          <w:szCs w:val="22"/>
          <w:vertAlign w:val="subscript"/>
        </w:rPr>
        <w:t>n</w:t>
      </w:r>
      <w:r w:rsidRPr="00B938DA">
        <w:rPr>
          <w:sz w:val="22"/>
          <w:szCs w:val="22"/>
        </w:rPr>
        <w:t xml:space="preserve"> - фактические концентрации веществ в атмосферном воздухе среды обитания человека;</w:t>
      </w: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ПДК</w:t>
      </w:r>
      <w:r w:rsidRPr="00B938DA">
        <w:rPr>
          <w:sz w:val="22"/>
          <w:szCs w:val="22"/>
          <w:vertAlign w:val="subscript"/>
        </w:rPr>
        <w:t>1</w:t>
      </w:r>
      <w:r w:rsidRPr="00B938DA">
        <w:rPr>
          <w:sz w:val="22"/>
          <w:szCs w:val="22"/>
        </w:rPr>
        <w:t>, ПДК</w:t>
      </w:r>
      <w:r w:rsidRPr="00B938DA">
        <w:rPr>
          <w:sz w:val="22"/>
          <w:szCs w:val="22"/>
          <w:vertAlign w:val="subscript"/>
        </w:rPr>
        <w:t>2</w:t>
      </w:r>
      <w:r w:rsidRPr="00B938DA">
        <w:rPr>
          <w:sz w:val="22"/>
          <w:szCs w:val="22"/>
        </w:rPr>
        <w:t>, ..., ПДК</w:t>
      </w:r>
      <w:r w:rsidRPr="00B938DA">
        <w:rPr>
          <w:sz w:val="22"/>
          <w:szCs w:val="22"/>
          <w:vertAlign w:val="subscript"/>
        </w:rPr>
        <w:t>n</w:t>
      </w:r>
      <w:r w:rsidRPr="00B938DA">
        <w:rPr>
          <w:sz w:val="22"/>
          <w:szCs w:val="22"/>
        </w:rPr>
        <w:t xml:space="preserve"> - предельно допустимые концентрации тех же веществ.</w:t>
      </w: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3.2. При совместном присутствии в атмосферном воздухе фтористый водород и плохо растворимые соли фтора обладают суммацией действия, сумма их концентраций не должна превышать 1 (единицы) при расчете по формуле:</w:t>
      </w:r>
    </w:p>
    <w:p w:rsidR="001F5897" w:rsidRPr="00B938DA" w:rsidRDefault="001F5897" w:rsidP="00B938D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F5897" w:rsidRPr="00B938DA" w:rsidRDefault="001F5897" w:rsidP="00B938DA">
      <w:pPr>
        <w:pStyle w:val="ConsPlusNormal"/>
        <w:spacing w:line="300" w:lineRule="atLeast"/>
        <w:jc w:val="center"/>
        <w:rPr>
          <w:sz w:val="22"/>
          <w:szCs w:val="22"/>
        </w:rPr>
      </w:pPr>
      <w:r w:rsidRPr="00B938DA">
        <w:rPr>
          <w:position w:val="-30"/>
          <w:sz w:val="22"/>
          <w:szCs w:val="22"/>
        </w:rPr>
        <w:pict>
          <v:shape id="_x0000_i1066" type="#_x0000_t75" style="width:179.25pt;height:32.25pt">
            <v:imagedata r:id="rId37" o:title=""/>
          </v:shape>
        </w:pict>
      </w:r>
    </w:p>
    <w:p w:rsidR="001F5897" w:rsidRPr="00B938DA" w:rsidRDefault="001F5897" w:rsidP="00B938D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где: С</w:t>
      </w:r>
      <w:r w:rsidRPr="00B938DA">
        <w:rPr>
          <w:sz w:val="22"/>
          <w:szCs w:val="22"/>
          <w:vertAlign w:val="subscript"/>
        </w:rPr>
        <w:t>1</w:t>
      </w:r>
      <w:r w:rsidRPr="00B938DA">
        <w:rPr>
          <w:sz w:val="22"/>
          <w:szCs w:val="22"/>
        </w:rPr>
        <w:t>, С</w:t>
      </w:r>
      <w:r w:rsidRPr="00B938DA">
        <w:rPr>
          <w:sz w:val="22"/>
          <w:szCs w:val="22"/>
          <w:vertAlign w:val="subscript"/>
        </w:rPr>
        <w:t>2</w:t>
      </w:r>
      <w:r w:rsidRPr="00B938DA">
        <w:rPr>
          <w:sz w:val="22"/>
          <w:szCs w:val="22"/>
        </w:rPr>
        <w:t>, ..., С</w:t>
      </w:r>
      <w:r w:rsidRPr="00B938DA">
        <w:rPr>
          <w:sz w:val="22"/>
          <w:szCs w:val="22"/>
          <w:vertAlign w:val="subscript"/>
        </w:rPr>
        <w:t>n</w:t>
      </w:r>
      <w:r w:rsidRPr="00B938DA">
        <w:rPr>
          <w:sz w:val="22"/>
          <w:szCs w:val="22"/>
        </w:rPr>
        <w:t xml:space="preserve"> - фактические концентрации веществ в атмосферном воздухе;</w:t>
      </w: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ПДК</w:t>
      </w:r>
      <w:r w:rsidRPr="00B938DA">
        <w:rPr>
          <w:sz w:val="22"/>
          <w:szCs w:val="22"/>
          <w:vertAlign w:val="subscript"/>
        </w:rPr>
        <w:t>1</w:t>
      </w:r>
      <w:r w:rsidRPr="00B938DA">
        <w:rPr>
          <w:sz w:val="22"/>
          <w:szCs w:val="22"/>
        </w:rPr>
        <w:t>, ПДК</w:t>
      </w:r>
      <w:r w:rsidRPr="00B938DA">
        <w:rPr>
          <w:sz w:val="22"/>
          <w:szCs w:val="22"/>
          <w:vertAlign w:val="subscript"/>
        </w:rPr>
        <w:t>2</w:t>
      </w:r>
      <w:r w:rsidRPr="00B938DA">
        <w:rPr>
          <w:sz w:val="22"/>
          <w:szCs w:val="22"/>
        </w:rPr>
        <w:t>, ..., ПДК</w:t>
      </w:r>
      <w:r w:rsidRPr="00B938DA">
        <w:rPr>
          <w:sz w:val="22"/>
          <w:szCs w:val="22"/>
          <w:vertAlign w:val="subscript"/>
        </w:rPr>
        <w:t>n</w:t>
      </w:r>
      <w:r w:rsidRPr="00B938DA">
        <w:rPr>
          <w:sz w:val="22"/>
          <w:szCs w:val="22"/>
        </w:rPr>
        <w:t xml:space="preserve"> - предельно допустимые концентрации тех же веществ в атмосферном воздухе.</w:t>
      </w: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3.3. При совместном присутствии в атмосферном воздухе азот диоксид и сера диоксид обладают частичной суммацией действия, сумма их концентраций не должна превышать 1,6 при расчете по формуле:</w:t>
      </w:r>
    </w:p>
    <w:p w:rsidR="001F5897" w:rsidRPr="00B938DA" w:rsidRDefault="001F5897" w:rsidP="00B938D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F5897" w:rsidRPr="00B938DA" w:rsidRDefault="001F5897" w:rsidP="00B938DA">
      <w:pPr>
        <w:pStyle w:val="ConsPlusNormal"/>
        <w:spacing w:line="300" w:lineRule="atLeast"/>
        <w:jc w:val="center"/>
        <w:rPr>
          <w:sz w:val="22"/>
          <w:szCs w:val="22"/>
        </w:rPr>
      </w:pPr>
      <w:r w:rsidRPr="00B938DA">
        <w:rPr>
          <w:position w:val="-30"/>
          <w:sz w:val="22"/>
          <w:szCs w:val="22"/>
        </w:rPr>
        <w:pict>
          <v:shape id="_x0000_i1067" type="#_x0000_t75" style="width:188.25pt;height:32.25pt">
            <v:imagedata r:id="rId38" o:title=""/>
          </v:shape>
        </w:pict>
      </w:r>
    </w:p>
    <w:p w:rsidR="001F5897" w:rsidRPr="00B938DA" w:rsidRDefault="001F5897" w:rsidP="00B938D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где: С</w:t>
      </w:r>
      <w:r w:rsidRPr="00B938DA">
        <w:rPr>
          <w:sz w:val="22"/>
          <w:szCs w:val="22"/>
          <w:vertAlign w:val="subscript"/>
        </w:rPr>
        <w:t>1</w:t>
      </w:r>
      <w:r w:rsidRPr="00B938DA">
        <w:rPr>
          <w:sz w:val="22"/>
          <w:szCs w:val="22"/>
        </w:rPr>
        <w:t>, С</w:t>
      </w:r>
      <w:r w:rsidRPr="00B938DA">
        <w:rPr>
          <w:sz w:val="22"/>
          <w:szCs w:val="22"/>
          <w:vertAlign w:val="subscript"/>
        </w:rPr>
        <w:t>2</w:t>
      </w:r>
      <w:r w:rsidRPr="00B938DA">
        <w:rPr>
          <w:sz w:val="22"/>
          <w:szCs w:val="22"/>
        </w:rPr>
        <w:t>, ..., С</w:t>
      </w:r>
      <w:r w:rsidRPr="00B938DA">
        <w:rPr>
          <w:sz w:val="22"/>
          <w:szCs w:val="22"/>
          <w:vertAlign w:val="subscript"/>
        </w:rPr>
        <w:t>n</w:t>
      </w:r>
      <w:r w:rsidRPr="00B938DA">
        <w:rPr>
          <w:sz w:val="22"/>
          <w:szCs w:val="22"/>
        </w:rPr>
        <w:t xml:space="preserve"> - фактические концентрации веществ в атмосферном воздухе;</w:t>
      </w: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ПДК</w:t>
      </w:r>
      <w:r w:rsidRPr="00B938DA">
        <w:rPr>
          <w:sz w:val="22"/>
          <w:szCs w:val="22"/>
          <w:vertAlign w:val="subscript"/>
        </w:rPr>
        <w:t>1</w:t>
      </w:r>
      <w:r w:rsidRPr="00B938DA">
        <w:rPr>
          <w:sz w:val="22"/>
          <w:szCs w:val="22"/>
        </w:rPr>
        <w:t>, ПДК</w:t>
      </w:r>
      <w:r w:rsidRPr="00B938DA">
        <w:rPr>
          <w:sz w:val="22"/>
          <w:szCs w:val="22"/>
          <w:vertAlign w:val="subscript"/>
        </w:rPr>
        <w:t>2</w:t>
      </w:r>
      <w:r w:rsidRPr="00B938DA">
        <w:rPr>
          <w:sz w:val="22"/>
          <w:szCs w:val="22"/>
        </w:rPr>
        <w:t>, ..., ПДК</w:t>
      </w:r>
      <w:r w:rsidRPr="00B938DA">
        <w:rPr>
          <w:sz w:val="22"/>
          <w:szCs w:val="22"/>
          <w:vertAlign w:val="subscript"/>
        </w:rPr>
        <w:t>n</w:t>
      </w:r>
      <w:r w:rsidRPr="00B938DA">
        <w:rPr>
          <w:sz w:val="22"/>
          <w:szCs w:val="22"/>
        </w:rPr>
        <w:t xml:space="preserve"> - предельно допустимые концентрации тех же веществ в атмосферном воздухе.</w:t>
      </w: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3.4. При совместном присутствии в атмосферном воздухе фтористый водород и сера диоксид обладают частичной суммацией действия, сумма их концентраций не должна превышать 1,6 при расчете по формуле:</w:t>
      </w:r>
    </w:p>
    <w:p w:rsidR="001F5897" w:rsidRPr="00B938DA" w:rsidRDefault="001F5897" w:rsidP="00B938D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F5897" w:rsidRPr="00B938DA" w:rsidRDefault="001F5897" w:rsidP="00B938DA">
      <w:pPr>
        <w:pStyle w:val="ConsPlusNormal"/>
        <w:spacing w:line="300" w:lineRule="atLeast"/>
        <w:jc w:val="center"/>
        <w:rPr>
          <w:sz w:val="22"/>
          <w:szCs w:val="22"/>
        </w:rPr>
      </w:pPr>
      <w:r w:rsidRPr="00B938DA">
        <w:rPr>
          <w:position w:val="-30"/>
          <w:sz w:val="22"/>
          <w:szCs w:val="22"/>
        </w:rPr>
        <w:pict>
          <v:shape id="_x0000_i1068" type="#_x0000_t75" style="width:188.25pt;height:32.25pt">
            <v:imagedata r:id="rId38" o:title=""/>
          </v:shape>
        </w:pict>
      </w:r>
    </w:p>
    <w:p w:rsidR="001F5897" w:rsidRPr="00B938DA" w:rsidRDefault="001F5897" w:rsidP="00B938D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где: С</w:t>
      </w:r>
      <w:r w:rsidRPr="00B938DA">
        <w:rPr>
          <w:sz w:val="22"/>
          <w:szCs w:val="22"/>
          <w:vertAlign w:val="subscript"/>
        </w:rPr>
        <w:t>1</w:t>
      </w:r>
      <w:r w:rsidRPr="00B938DA">
        <w:rPr>
          <w:sz w:val="22"/>
          <w:szCs w:val="22"/>
        </w:rPr>
        <w:t>, С</w:t>
      </w:r>
      <w:r w:rsidRPr="00B938DA">
        <w:rPr>
          <w:sz w:val="22"/>
          <w:szCs w:val="22"/>
          <w:vertAlign w:val="subscript"/>
        </w:rPr>
        <w:t>2</w:t>
      </w:r>
      <w:r w:rsidRPr="00B938DA">
        <w:rPr>
          <w:sz w:val="22"/>
          <w:szCs w:val="22"/>
        </w:rPr>
        <w:t>, ..., С</w:t>
      </w:r>
      <w:r w:rsidRPr="00B938DA">
        <w:rPr>
          <w:sz w:val="22"/>
          <w:szCs w:val="22"/>
          <w:vertAlign w:val="subscript"/>
        </w:rPr>
        <w:t>n</w:t>
      </w:r>
      <w:r w:rsidRPr="00B938DA">
        <w:rPr>
          <w:sz w:val="22"/>
          <w:szCs w:val="22"/>
        </w:rPr>
        <w:t xml:space="preserve"> - фактические концентрации веществ в атмосферном воздухе;</w:t>
      </w: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ПДК</w:t>
      </w:r>
      <w:r w:rsidRPr="00B938DA">
        <w:rPr>
          <w:sz w:val="22"/>
          <w:szCs w:val="22"/>
          <w:vertAlign w:val="subscript"/>
        </w:rPr>
        <w:t>1</w:t>
      </w:r>
      <w:r w:rsidRPr="00B938DA">
        <w:rPr>
          <w:sz w:val="22"/>
          <w:szCs w:val="22"/>
        </w:rPr>
        <w:t>, ПДК</w:t>
      </w:r>
      <w:r w:rsidRPr="00B938DA">
        <w:rPr>
          <w:sz w:val="22"/>
          <w:szCs w:val="22"/>
          <w:vertAlign w:val="subscript"/>
        </w:rPr>
        <w:t>2</w:t>
      </w:r>
      <w:r w:rsidRPr="00B938DA">
        <w:rPr>
          <w:sz w:val="22"/>
          <w:szCs w:val="22"/>
        </w:rPr>
        <w:t>, ..., ПДК</w:t>
      </w:r>
      <w:r w:rsidRPr="00B938DA">
        <w:rPr>
          <w:sz w:val="22"/>
          <w:szCs w:val="22"/>
          <w:vertAlign w:val="subscript"/>
        </w:rPr>
        <w:t>n</w:t>
      </w:r>
      <w:r w:rsidRPr="00B938DA">
        <w:rPr>
          <w:sz w:val="22"/>
          <w:szCs w:val="22"/>
        </w:rPr>
        <w:t xml:space="preserve"> - предельно допустимые концентрации тех же веществ в атмосферном воздухе.</w:t>
      </w: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3.5. Эффектом суммации обладают:</w:t>
      </w:r>
    </w:p>
    <w:p w:rsidR="001F5897" w:rsidRPr="00B938DA" w:rsidRDefault="001F5897" w:rsidP="00B938D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7"/>
        <w:gridCol w:w="9352"/>
      </w:tblGrid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Наименование веществ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Акриловая и метакриловая кислоты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Акриловая и метакриловая кислоты, бутилакрилат, бутилметакрилат, метилакрилат, метиметакрилат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Аммиак, сероводород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Аммиак, сероводород, формальдегид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Аммиак, формальдегид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Азота диоксид и оксид, мазутная зола, серы диоксид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Азота диоксид, гексан, углерода оксид, формальдегид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Азота диоксид, гексен, серы диоксид, углерода оксид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Азота диоксид, серы диоксид, углерода оксид, фенол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Ацетон, акролеин, фталевый ангидрид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Ацетон, трикрезол, фенол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Ацетон, фенол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Ацетон, ацетофенон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Ацетон, фурфурол, формальдегид и фенол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Ацетальдегид, винилацетат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Аэрозоли пятиокиси ванадия и окислов марганца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Аэрозоли пятиокиси ванадия и серы диоксида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Аэрозоли пятиокиси ванадия и трехокиси хрома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Бензол и ацетофенон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Валериановая, капроновая и масляная кислоты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Вольфрамовый и сернистый ангидриды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Гексахлоран и фозалон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2,3-Дихлор-1,4-нафтахинон и 1,4-нафтахинон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1,2-Дихлорпропан, 1,2,3-Трихлорпропани тетрахлорэтилен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Изопропилбензол и гидроперекись изопропилбензола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Изобутилкарбинол и диметилвинилкарбинол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Метилгидропиран и метилентетрагидропиран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Моно, ди- и трипропиламины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Мышьяковистый ангидрид и свинца ацетат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Мышьяковистый ангидрид и германий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Озон, двуокись азота и формальдегид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Пропионовая кислота и пропионовый альдегид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Свинца оксид, серы диоксид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Сероводород, формальдегид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Сернокислые медь, кобальт, никель, серы диоксид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Серы диоксид, углерода оксид, фенол и пыль конверторного производства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Серы диоксид, фенол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Серы диоксид и трехокись серы, аммиак и окислы азота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Серы диоксид, кислота серная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Серы диоксид, никель металлический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Серы диоксид, сероводород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Сероводород, динил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Сильные минеральные кислоты (серная, соляная и азотная)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Углерода оксид и пыль цементного производства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Уксусная кислота и уксусный ангидрид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Фенол, ацетофенон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Фурфурол, метиловый и этиловый спирты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Циклогексан и бензол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Этилен, пропилен, бутилен и амилен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Уксусная кислота, фенол, этилацетат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Фтористый водород, плохо растворимые соли фтора</w:t>
            </w:r>
          </w:p>
        </w:tc>
      </w:tr>
    </w:tbl>
    <w:p w:rsidR="001F5897" w:rsidRDefault="001F5897" w:rsidP="00B938D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F5897" w:rsidRPr="00B938DA" w:rsidRDefault="001F5897" w:rsidP="00B938D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3.6. При совместном присутствии эффектом неполной суммации обладают:</w:t>
      </w:r>
    </w:p>
    <w:p w:rsidR="001F5897" w:rsidRPr="00B938DA" w:rsidRDefault="001F5897" w:rsidP="00B938D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9"/>
        <w:gridCol w:w="9430"/>
      </w:tblGrid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Наименование веществ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Вольфрамат натрия, парамолибдат аммония, свинца ацетат (коэффициенты комбинированного действия, K</w:t>
            </w:r>
            <w:r w:rsidRPr="00B938DA">
              <w:rPr>
                <w:vertAlign w:val="subscript"/>
              </w:rPr>
              <w:t>кд</w:t>
            </w:r>
            <w:r w:rsidRPr="00B938DA">
              <w:t>, равен 1,6)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Вольфрамат натрия, мышьяковистый ангидрид, парамолибдат аммония, свинца ацетат (K</w:t>
            </w:r>
            <w:r w:rsidRPr="00B938DA">
              <w:rPr>
                <w:vertAlign w:val="subscript"/>
              </w:rPr>
              <w:t>кд</w:t>
            </w:r>
            <w:r w:rsidRPr="00B938DA">
              <w:t xml:space="preserve"> равен 2,0)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Вольфрамат натрия, германия диоксид, мышьяковистый ангидрид, парамолибдат аммония, свинца ацетат (K</w:t>
            </w:r>
            <w:r w:rsidRPr="00B938DA">
              <w:rPr>
                <w:vertAlign w:val="subscript"/>
              </w:rPr>
              <w:t>кд</w:t>
            </w:r>
            <w:r w:rsidRPr="00B938DA">
              <w:t xml:space="preserve"> равен 2,5)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Азота диоксид, серы диоксид</w:t>
            </w:r>
          </w:p>
        </w:tc>
      </w:tr>
      <w:tr w:rsidR="001F5897" w:rsidRPr="00B938DA" w:rsidTr="00B938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both"/>
            </w:pPr>
            <w:r w:rsidRPr="00B938DA">
              <w:t>Серы диоксид, фтористый водород</w:t>
            </w:r>
          </w:p>
        </w:tc>
      </w:tr>
    </w:tbl>
    <w:p w:rsidR="001F5897" w:rsidRPr="00B938DA" w:rsidRDefault="001F5897" w:rsidP="00B938D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3.7. При совместном присутствии сохраняются ПДК индивидуальных веществ:</w:t>
      </w:r>
    </w:p>
    <w:p w:rsidR="001F5897" w:rsidRPr="00B938DA" w:rsidRDefault="001F5897" w:rsidP="00B938D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jc w:val="center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8390"/>
      </w:tblGrid>
      <w:tr w:rsidR="001F5897" w:rsidRPr="00B938DA" w:rsidTr="00B938DA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N N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Наименование веществ</w:t>
            </w:r>
          </w:p>
        </w:tc>
      </w:tr>
      <w:tr w:rsidR="001F5897" w:rsidRPr="00B938DA" w:rsidTr="00B938DA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Гексиловый, октиловый спирты</w:t>
            </w:r>
          </w:p>
        </w:tc>
      </w:tr>
      <w:tr w:rsidR="001F5897" w:rsidRPr="00B938DA" w:rsidTr="00B938DA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2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Серы диоксид, цинка оксид</w:t>
            </w:r>
          </w:p>
        </w:tc>
      </w:tr>
    </w:tbl>
    <w:p w:rsidR="001F5897" w:rsidRPr="00B938DA" w:rsidRDefault="001F5897" w:rsidP="00B938D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3.8. Эффектом потенцирования обладают:</w:t>
      </w:r>
    </w:p>
    <w:p w:rsidR="001F5897" w:rsidRPr="00B938DA" w:rsidRDefault="001F5897" w:rsidP="00B938D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jc w:val="center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3"/>
        <w:gridCol w:w="8447"/>
      </w:tblGrid>
      <w:tr w:rsidR="001F5897" w:rsidRPr="00B938DA" w:rsidTr="00B938DA">
        <w:trPr>
          <w:jc w:val="center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N</w:t>
            </w:r>
          </w:p>
        </w:tc>
        <w:tc>
          <w:tcPr>
            <w:tcW w:w="8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Наименование веществ</w:t>
            </w:r>
          </w:p>
        </w:tc>
      </w:tr>
      <w:tr w:rsidR="001F5897" w:rsidRPr="00B938DA" w:rsidTr="00B938DA">
        <w:trPr>
          <w:jc w:val="center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  <w:jc w:val="center"/>
            </w:pPr>
            <w:r w:rsidRPr="00B938DA">
              <w:t>1</w:t>
            </w:r>
          </w:p>
        </w:tc>
        <w:tc>
          <w:tcPr>
            <w:tcW w:w="8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97" w:rsidRPr="00B938DA" w:rsidRDefault="001F5897">
            <w:pPr>
              <w:pStyle w:val="ConsPlusNormal"/>
              <w:spacing w:line="300" w:lineRule="atLeast"/>
            </w:pPr>
            <w:r w:rsidRPr="00B938DA">
              <w:t>Бутилакрилат и метилакрилат (K</w:t>
            </w:r>
            <w:r w:rsidRPr="00B938DA">
              <w:rPr>
                <w:vertAlign w:val="subscript"/>
              </w:rPr>
              <w:t>кд</w:t>
            </w:r>
            <w:r w:rsidRPr="00B938DA">
              <w:t xml:space="preserve"> равен 0,8)</w:t>
            </w:r>
          </w:p>
        </w:tc>
      </w:tr>
    </w:tbl>
    <w:p w:rsidR="001F5897" w:rsidRPr="00B938DA" w:rsidRDefault="001F5897" w:rsidP="00B938D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3.9. Комбинированное действие многокомпонентных смесей:</w:t>
      </w: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Не обладают эффектом суммации 2-х, 3-х и 4-х компонентные смеси, включающие диоксид азота и/или сероводород и входящие в состав многокомпонентного загрязнения атмосферного воздуха, если удельный вес концентраций одного из них, выраженный в долях соответствующих максимальных разовых ПДК, составляет:</w:t>
      </w: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- в 2-х компонентной смеси более 80%</w:t>
      </w: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- в 3-х компонентной - более 70%</w:t>
      </w:r>
    </w:p>
    <w:p w:rsidR="001F5897" w:rsidRPr="00B938DA" w:rsidRDefault="001F5897" w:rsidP="00B938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38DA">
        <w:rPr>
          <w:sz w:val="22"/>
          <w:szCs w:val="22"/>
        </w:rPr>
        <w:t>- в 4-х компонентной - более 60%.</w:t>
      </w:r>
    </w:p>
    <w:sectPr w:rsidR="001F5897" w:rsidRPr="00B938DA" w:rsidSect="00DF5729"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5897" w:rsidRDefault="001F5897">
      <w:r>
        <w:separator/>
      </w:r>
    </w:p>
  </w:endnote>
  <w:endnote w:type="continuationSeparator" w:id="0">
    <w:p w:rsidR="001F5897" w:rsidRDefault="001F58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897" w:rsidRDefault="001F589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897" w:rsidRDefault="001F5897" w:rsidP="00DF5729">
    <w:pPr>
      <w:jc w:val="center"/>
      <w:rPr>
        <w:sz w:val="2"/>
        <w:szCs w:val="2"/>
      </w:rPr>
    </w:pPr>
  </w:p>
  <w:p w:rsidR="001F5897" w:rsidRDefault="001F5897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897" w:rsidRDefault="001F589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5897" w:rsidRDefault="001F5897">
      <w:r>
        <w:separator/>
      </w:r>
    </w:p>
  </w:footnote>
  <w:footnote w:type="continuationSeparator" w:id="0">
    <w:p w:rsidR="001F5897" w:rsidRDefault="001F58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897" w:rsidRDefault="001F589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897" w:rsidRDefault="001F5897" w:rsidP="00DF5729">
    <w:pPr>
      <w:jc w:val="center"/>
      <w:rPr>
        <w:sz w:val="2"/>
        <w:szCs w:val="2"/>
      </w:rPr>
    </w:pPr>
  </w:p>
  <w:p w:rsidR="001F5897" w:rsidRDefault="001F5897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1F5897" w:rsidRDefault="001F5897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1F5897" w:rsidRPr="00DC174E" w:rsidRDefault="001F5897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1F5897" w:rsidRPr="00DC174E" w:rsidRDefault="001F5897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1F5897" w:rsidRPr="00DC174E" w:rsidRDefault="001F5897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1F5897" w:rsidRDefault="001F5897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897" w:rsidRDefault="001F589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D487F"/>
    <w:rsid w:val="000F59EA"/>
    <w:rsid w:val="00185AD7"/>
    <w:rsid w:val="001C50DE"/>
    <w:rsid w:val="001F5897"/>
    <w:rsid w:val="002328AA"/>
    <w:rsid w:val="00256934"/>
    <w:rsid w:val="002A3FB4"/>
    <w:rsid w:val="002F6C78"/>
    <w:rsid w:val="00352E3D"/>
    <w:rsid w:val="00415D80"/>
    <w:rsid w:val="00470855"/>
    <w:rsid w:val="004F00F8"/>
    <w:rsid w:val="00616E37"/>
    <w:rsid w:val="006C2CAC"/>
    <w:rsid w:val="006D6D97"/>
    <w:rsid w:val="00706E08"/>
    <w:rsid w:val="00733B63"/>
    <w:rsid w:val="00854060"/>
    <w:rsid w:val="008A40F2"/>
    <w:rsid w:val="00B938DA"/>
    <w:rsid w:val="00CA5FB3"/>
    <w:rsid w:val="00DC174E"/>
    <w:rsid w:val="00DF5729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0ADE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50ADE"/>
    <w:rPr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1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0AD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  <w:style w:type="paragraph" w:customStyle="1" w:styleId="ConsPlusDocList">
    <w:name w:val="ConsPlusDocList"/>
    <w:uiPriority w:val="99"/>
    <w:rsid w:val="00B938DA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B938DA"/>
    <w:pPr>
      <w:widowControl w:val="0"/>
      <w:autoSpaceDE w:val="0"/>
      <w:autoSpaceDN w:val="0"/>
      <w:adjustRightInd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B938DA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B938DA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B938DA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rsid w:val="00B938DA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B938D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51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file:///D:\Users\&#1055;&#1072;&#1087;&#1072;\Documents\&#1044;&#1051;&#1071;%20&#1053;&#1054;&#1042;&#1054;&#1057;&#1058;&#1045;&#1049;\&#1055;&#1086;&#1089;&#1090;&#1072;&#1085;&#1086;&#1074;&#1083;&#1077;&#1085;&#1080;&#1077;%20&#1043;&#1083;&#1072;&#1074;&#1085;&#1086;&#1075;&#1086;%20&#1075;&#1086;&#1089;&#1091;&#1076;&#1072;&#1088;&#1089;&#1090;&#1074;&#1077;&#1085;&#1085;&#1086;&#1075;&#1086;%20&#1089;&#1072;&#1085;&#1080;&#1090;&#1072;&#1088;&#1085;&#1086;&#1075;&#1086;%20&#1074;&#1088;&#1072;&#1095;&#1072;%20&#1086;&#1090;%2022.12.2017%20N%20165%20&#1054;&#1073;%20&#1091;&#1090;&#1074;&#1077;&#1088;&#1078;&#1076;&#1077;&#1085;&#1080;&#1080;%20&#1075;&#1080;&#1075;&#1080;&#1077;&#1085;&#1080;&#1095;&#1077;&#1089;&#1082;&#1080;&#1093;%20&#1085;&#1086;&#1088;&#1084;&#1072;&#1090;&#1080;&#1074;&#1086;&#1074;%20&#1043;&#1053;%202.1.6.3492-17.doc" TargetMode="External"/><Relationship Id="rId18" Type="http://schemas.openxmlformats.org/officeDocument/2006/relationships/image" Target="media/image4.wmf"/><Relationship Id="rId26" Type="http://schemas.openxmlformats.org/officeDocument/2006/relationships/hyperlink" Target="file:///D:\Users\&#1055;&#1072;&#1087;&#1072;\Documents\&#1044;&#1051;&#1071;%20&#1053;&#1054;&#1042;&#1054;&#1057;&#1058;&#1045;&#1049;\&#1055;&#1086;&#1089;&#1090;&#1072;&#1085;&#1086;&#1074;&#1083;&#1077;&#1085;&#1080;&#1077;%20&#1043;&#1083;&#1072;&#1074;&#1085;&#1086;&#1075;&#1086;%20&#1075;&#1086;&#1089;&#1091;&#1076;&#1072;&#1088;&#1089;&#1090;&#1074;&#1077;&#1085;&#1085;&#1086;&#1075;&#1086;%20&#1089;&#1072;&#1085;&#1080;&#1090;&#1072;&#1088;&#1085;&#1086;&#1075;&#1086;%20&#1074;&#1088;&#1072;&#1095;&#1072;%20&#1086;&#1090;%2022.12.2017%20N%20165%20&#1054;&#1073;%20&#1091;&#1090;&#1074;&#1077;&#1088;&#1078;&#1076;&#1077;&#1085;&#1080;&#1080;%20&#1075;&#1080;&#1075;&#1080;&#1077;&#1085;&#1080;&#1095;&#1077;&#1089;&#1082;&#1080;&#1093;%20&#1085;&#1086;&#1088;&#1084;&#1072;&#1090;&#1080;&#1074;&#1086;&#1074;%20&#1043;&#1053;%202.1.6.3492-17.doc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7.wmf"/><Relationship Id="rId34" Type="http://schemas.openxmlformats.org/officeDocument/2006/relationships/hyperlink" Target="file:///D:\Users\&#1055;&#1072;&#1087;&#1072;\Documents\&#1044;&#1051;&#1071;%20&#1053;&#1054;&#1042;&#1054;&#1057;&#1058;&#1045;&#1049;\&#1055;&#1086;&#1089;&#1090;&#1072;&#1085;&#1086;&#1074;&#1083;&#1077;&#1085;&#1080;&#1077;%20&#1043;&#1083;&#1072;&#1074;&#1085;&#1086;&#1075;&#1086;%20&#1075;&#1086;&#1089;&#1091;&#1076;&#1072;&#1088;&#1089;&#1090;&#1074;&#1077;&#1085;&#1085;&#1086;&#1075;&#1086;%20&#1089;&#1072;&#1085;&#1080;&#1090;&#1072;&#1088;&#1085;&#1086;&#1075;&#1086;%20&#1074;&#1088;&#1072;&#1095;&#1072;%20&#1086;&#1090;%2022.12.2017%20N%20165%20&#1054;&#1073;%20&#1091;&#1090;&#1074;&#1077;&#1088;&#1078;&#1076;&#1077;&#1085;&#1080;&#1080;%20&#1075;&#1080;&#1075;&#1080;&#1077;&#1085;&#1080;&#1095;&#1077;&#1089;&#1082;&#1080;&#1093;%20&#1085;&#1086;&#1088;&#1084;&#1072;&#1090;&#1080;&#1074;&#1086;&#1074;%20&#1043;&#1053;%202.1.6.3492-17.doc" TargetMode="Externa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3.wmf"/><Relationship Id="rId25" Type="http://schemas.openxmlformats.org/officeDocument/2006/relationships/hyperlink" Target="file:///D:\Users\&#1055;&#1072;&#1087;&#1072;\Documents\&#1044;&#1051;&#1071;%20&#1053;&#1054;&#1042;&#1054;&#1057;&#1058;&#1045;&#1049;\&#1055;&#1086;&#1089;&#1090;&#1072;&#1085;&#1086;&#1074;&#1083;&#1077;&#1085;&#1080;&#1077;%20&#1043;&#1083;&#1072;&#1074;&#1085;&#1086;&#1075;&#1086;%20&#1075;&#1086;&#1089;&#1091;&#1076;&#1072;&#1088;&#1089;&#1090;&#1074;&#1077;&#1085;&#1085;&#1086;&#1075;&#1086;%20&#1089;&#1072;&#1085;&#1080;&#1090;&#1072;&#1088;&#1085;&#1086;&#1075;&#1086;%20&#1074;&#1088;&#1072;&#1095;&#1072;%20&#1086;&#1090;%2022.12.2017%20N%20165%20&#1054;&#1073;%20&#1091;&#1090;&#1074;&#1077;&#1088;&#1078;&#1076;&#1077;&#1085;&#1080;&#1080;%20&#1075;&#1080;&#1075;&#1080;&#1077;&#1085;&#1080;&#1095;&#1077;&#1089;&#1082;&#1080;&#1093;%20&#1085;&#1086;&#1088;&#1084;&#1072;&#1090;&#1080;&#1074;&#1086;&#1074;%20&#1043;&#1053;%202.1.6.3492-17.doc" TargetMode="External"/><Relationship Id="rId33" Type="http://schemas.openxmlformats.org/officeDocument/2006/relationships/hyperlink" Target="file:///D:\Users\&#1055;&#1072;&#1087;&#1072;\Documents\&#1044;&#1051;&#1071;%20&#1053;&#1054;&#1042;&#1054;&#1057;&#1058;&#1045;&#1049;\&#1055;&#1086;&#1089;&#1090;&#1072;&#1085;&#1086;&#1074;&#1083;&#1077;&#1085;&#1080;&#1077;%20&#1043;&#1083;&#1072;&#1074;&#1085;&#1086;&#1075;&#1086;%20&#1075;&#1086;&#1089;&#1091;&#1076;&#1072;&#1088;&#1089;&#1090;&#1074;&#1077;&#1085;&#1085;&#1086;&#1075;&#1086;%20&#1089;&#1072;&#1085;&#1080;&#1090;&#1072;&#1088;&#1085;&#1086;&#1075;&#1086;%20&#1074;&#1088;&#1072;&#1095;&#1072;%20&#1086;&#1090;%2022.12.2017%20N%20165%20&#1054;&#1073;%20&#1091;&#1090;&#1074;&#1077;&#1088;&#1078;&#1076;&#1077;&#1085;&#1080;&#1080;%20&#1075;&#1080;&#1075;&#1080;&#1077;&#1085;&#1080;&#1095;&#1077;&#1089;&#1082;&#1080;&#1093;%20&#1085;&#1086;&#1088;&#1084;&#1072;&#1090;&#1080;&#1074;&#1086;&#1074;%20&#1043;&#1053;%202.1.6.3492-17.doc" TargetMode="External"/><Relationship Id="rId38" Type="http://schemas.openxmlformats.org/officeDocument/2006/relationships/image" Target="media/image15.wmf"/><Relationship Id="rId2" Type="http://schemas.openxmlformats.org/officeDocument/2006/relationships/settings" Target="settings.xml"/><Relationship Id="rId16" Type="http://schemas.openxmlformats.org/officeDocument/2006/relationships/image" Target="media/image2.wmf"/><Relationship Id="rId20" Type="http://schemas.openxmlformats.org/officeDocument/2006/relationships/image" Target="media/image6.wmf"/><Relationship Id="rId29" Type="http://schemas.openxmlformats.org/officeDocument/2006/relationships/hyperlink" Target="file:///D:\Users\&#1055;&#1072;&#1087;&#1072;\Documents\&#1044;&#1051;&#1071;%20&#1053;&#1054;&#1042;&#1054;&#1057;&#1058;&#1045;&#1049;\&#1055;&#1086;&#1089;&#1090;&#1072;&#1085;&#1086;&#1074;&#1083;&#1077;&#1085;&#1080;&#1077;%20&#1043;&#1083;&#1072;&#1074;&#1085;&#1086;&#1075;&#1086;%20&#1075;&#1086;&#1089;&#1091;&#1076;&#1072;&#1088;&#1089;&#1090;&#1074;&#1077;&#1085;&#1085;&#1086;&#1075;&#1086;%20&#1089;&#1072;&#1085;&#1080;&#1090;&#1072;&#1088;&#1085;&#1086;&#1075;&#1086;%20&#1074;&#1088;&#1072;&#1095;&#1072;%20&#1086;&#1090;%2022.12.2017%20N%20165%20&#1054;&#1073;%20&#1091;&#1090;&#1074;&#1077;&#1088;&#1078;&#1076;&#1077;&#1085;&#1080;&#1080;%20&#1075;&#1080;&#1075;&#1080;&#1077;&#1085;&#1080;&#1095;&#1077;&#1089;&#1082;&#1080;&#1093;%20&#1085;&#1086;&#1088;&#1084;&#1072;&#1090;&#1080;&#1074;&#1086;&#1074;%20&#1043;&#1053;%202.1.6.3492-17.doc" TargetMode="External"/><Relationship Id="rId1" Type="http://schemas.openxmlformats.org/officeDocument/2006/relationships/styles" Target="styles.xml"/><Relationship Id="rId6" Type="http://schemas.openxmlformats.org/officeDocument/2006/relationships/hyperlink" Target="file:///D:\Users\&#1055;&#1072;&#1087;&#1072;\Documents\&#1044;&#1051;&#1071;%20&#1053;&#1054;&#1042;&#1054;&#1057;&#1058;&#1045;&#1049;\&#1055;&#1086;&#1089;&#1090;&#1072;&#1085;&#1086;&#1074;&#1083;&#1077;&#1085;&#1080;&#1077;%20&#1043;&#1083;&#1072;&#1074;&#1085;&#1086;&#1075;&#1086;%20&#1075;&#1086;&#1089;&#1091;&#1076;&#1072;&#1088;&#1089;&#1090;&#1074;&#1077;&#1085;&#1085;&#1086;&#1075;&#1086;%20&#1089;&#1072;&#1085;&#1080;&#1090;&#1072;&#1088;&#1085;&#1086;&#1075;&#1086;%20&#1074;&#1088;&#1072;&#1095;&#1072;%20&#1086;&#1090;%2022.12.2017%20N%20165%20&#1054;&#1073;%20&#1091;&#1090;&#1074;&#1077;&#1088;&#1078;&#1076;&#1077;&#1085;&#1080;&#1080;%20&#1075;&#1080;&#1075;&#1080;&#1077;&#1085;&#1080;&#1095;&#1077;&#1089;&#1082;&#1080;&#1093;%20&#1085;&#1086;&#1088;&#1084;&#1072;&#1090;&#1080;&#1074;&#1086;&#1074;%20&#1043;&#1053;%202.1.6.3492-17.doc" TargetMode="External"/><Relationship Id="rId11" Type="http://schemas.openxmlformats.org/officeDocument/2006/relationships/header" Target="header3.xml"/><Relationship Id="rId24" Type="http://schemas.openxmlformats.org/officeDocument/2006/relationships/hyperlink" Target="file:///D:\Users\&#1055;&#1072;&#1087;&#1072;\Documents\&#1044;&#1051;&#1071;%20&#1053;&#1054;&#1042;&#1054;&#1057;&#1058;&#1045;&#1049;\&#1055;&#1086;&#1089;&#1090;&#1072;&#1085;&#1086;&#1074;&#1083;&#1077;&#1085;&#1080;&#1077;%20&#1043;&#1083;&#1072;&#1074;&#1085;&#1086;&#1075;&#1086;%20&#1075;&#1086;&#1089;&#1091;&#1076;&#1072;&#1088;&#1089;&#1090;&#1074;&#1077;&#1085;&#1085;&#1086;&#1075;&#1086;%20&#1089;&#1072;&#1085;&#1080;&#1090;&#1072;&#1088;&#1085;&#1086;&#1075;&#1086;%20&#1074;&#1088;&#1072;&#1095;&#1072;%20&#1086;&#1090;%2022.12.2017%20N%20165%20&#1054;&#1073;%20&#1091;&#1090;&#1074;&#1077;&#1088;&#1078;&#1076;&#1077;&#1085;&#1080;&#1080;%20&#1075;&#1080;&#1075;&#1080;&#1077;&#1085;&#1080;&#1095;&#1077;&#1089;&#1082;&#1080;&#1093;%20&#1085;&#1086;&#1088;&#1084;&#1072;&#1090;&#1080;&#1074;&#1086;&#1074;%20&#1043;&#1053;%202.1.6.3492-17.doc" TargetMode="External"/><Relationship Id="rId32" Type="http://schemas.openxmlformats.org/officeDocument/2006/relationships/hyperlink" Target="file:///D:\Users\&#1055;&#1072;&#1087;&#1072;\Documents\&#1044;&#1051;&#1071;%20&#1053;&#1054;&#1042;&#1054;&#1057;&#1058;&#1045;&#1049;\&#1055;&#1086;&#1089;&#1090;&#1072;&#1085;&#1086;&#1074;&#1083;&#1077;&#1085;&#1080;&#1077;%20&#1043;&#1083;&#1072;&#1074;&#1085;&#1086;&#1075;&#1086;%20&#1075;&#1086;&#1089;&#1091;&#1076;&#1072;&#1088;&#1089;&#1090;&#1074;&#1077;&#1085;&#1085;&#1086;&#1075;&#1086;%20&#1089;&#1072;&#1085;&#1080;&#1090;&#1072;&#1088;&#1085;&#1086;&#1075;&#1086;%20&#1074;&#1088;&#1072;&#1095;&#1072;%20&#1086;&#1090;%2022.12.2017%20N%20165%20&#1054;&#1073;%20&#1091;&#1090;&#1074;&#1077;&#1088;&#1078;&#1076;&#1077;&#1085;&#1080;&#1080;%20&#1075;&#1080;&#1075;&#1080;&#1077;&#1085;&#1080;&#1095;&#1077;&#1089;&#1082;&#1080;&#1093;%20&#1085;&#1086;&#1088;&#1084;&#1072;&#1090;&#1080;&#1074;&#1086;&#1074;%20&#1043;&#1053;%202.1.6.3492-17.doc" TargetMode="External"/><Relationship Id="rId37" Type="http://schemas.openxmlformats.org/officeDocument/2006/relationships/image" Target="media/image14.wmf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file:///D:\Users\&#1055;&#1072;&#1087;&#1072;\Documents\&#1044;&#1051;&#1071;%20&#1053;&#1054;&#1042;&#1054;&#1057;&#1058;&#1045;&#1049;\&#1055;&#1086;&#1089;&#1090;&#1072;&#1085;&#1086;&#1074;&#1083;&#1077;&#1085;&#1080;&#1077;%20&#1043;&#1083;&#1072;&#1074;&#1085;&#1086;&#1075;&#1086;%20&#1075;&#1086;&#1089;&#1091;&#1076;&#1072;&#1088;&#1089;&#1090;&#1074;&#1077;&#1085;&#1085;&#1086;&#1075;&#1086;%20&#1089;&#1072;&#1085;&#1080;&#1090;&#1072;&#1088;&#1085;&#1086;&#1075;&#1086;%20&#1074;&#1088;&#1072;&#1095;&#1072;%20&#1086;&#1090;%2022.12.2017%20N%20165%20&#1054;&#1073;%20&#1091;&#1090;&#1074;&#1077;&#1088;&#1078;&#1076;&#1077;&#1085;&#1080;&#1080;%20&#1075;&#1080;&#1075;&#1080;&#1077;&#1085;&#1080;&#1095;&#1077;&#1089;&#1082;&#1080;&#1093;%20&#1085;&#1086;&#1088;&#1084;&#1072;&#1090;&#1080;&#1074;&#1086;&#1074;%20&#1043;&#1053;%202.1.6.3492-17.doc" TargetMode="External"/><Relationship Id="rId23" Type="http://schemas.openxmlformats.org/officeDocument/2006/relationships/image" Target="media/image9.wmf"/><Relationship Id="rId28" Type="http://schemas.openxmlformats.org/officeDocument/2006/relationships/image" Target="media/image11.wmf"/><Relationship Id="rId36" Type="http://schemas.openxmlformats.org/officeDocument/2006/relationships/image" Target="media/image13.wmf"/><Relationship Id="rId10" Type="http://schemas.openxmlformats.org/officeDocument/2006/relationships/footer" Target="footer2.xml"/><Relationship Id="rId19" Type="http://schemas.openxmlformats.org/officeDocument/2006/relationships/image" Target="media/image5.wmf"/><Relationship Id="rId31" Type="http://schemas.openxmlformats.org/officeDocument/2006/relationships/hyperlink" Target="file:///D:\Users\&#1055;&#1072;&#1087;&#1072;\Documents\&#1044;&#1051;&#1071;%20&#1053;&#1054;&#1042;&#1054;&#1057;&#1058;&#1045;&#1049;\&#1055;&#1086;&#1089;&#1090;&#1072;&#1085;&#1086;&#1074;&#1083;&#1077;&#1085;&#1080;&#1077;%20&#1043;&#1083;&#1072;&#1074;&#1085;&#1086;&#1075;&#1086;%20&#1075;&#1086;&#1089;&#1091;&#1076;&#1072;&#1088;&#1089;&#1090;&#1074;&#1077;&#1085;&#1085;&#1086;&#1075;&#1086;%20&#1089;&#1072;&#1085;&#1080;&#1090;&#1072;&#1088;&#1085;&#1086;&#1075;&#1086;%20&#1074;&#1088;&#1072;&#1095;&#1072;%20&#1086;&#1090;%2022.12.2017%20N%20165%20&#1054;&#1073;%20&#1091;&#1090;&#1074;&#1077;&#1088;&#1078;&#1076;&#1077;&#1085;&#1080;&#1080;%20&#1075;&#1080;&#1075;&#1080;&#1077;&#1085;&#1080;&#1095;&#1077;&#1089;&#1082;&#1080;&#1093;%20&#1085;&#1086;&#1088;&#1084;&#1072;&#1090;&#1080;&#1074;&#1086;&#1074;%20&#1043;&#1053;%202.1.6.3492-17.doc" TargetMode="Externa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yperlink" Target="file:///D:\Users\&#1055;&#1072;&#1087;&#1072;\Documents\&#1044;&#1051;&#1071;%20&#1053;&#1054;&#1042;&#1054;&#1057;&#1058;&#1045;&#1049;\&#1055;&#1086;&#1089;&#1090;&#1072;&#1085;&#1086;&#1074;&#1083;&#1077;&#1085;&#1080;&#1077;%20&#1043;&#1083;&#1072;&#1074;&#1085;&#1086;&#1075;&#1086;%20&#1075;&#1086;&#1089;&#1091;&#1076;&#1072;&#1088;&#1089;&#1090;&#1074;&#1077;&#1085;&#1085;&#1086;&#1075;&#1086;%20&#1089;&#1072;&#1085;&#1080;&#1090;&#1072;&#1088;&#1085;&#1086;&#1075;&#1086;%20&#1074;&#1088;&#1072;&#1095;&#1072;%20&#1086;&#1090;%2022.12.2017%20N%20165%20&#1054;&#1073;%20&#1091;&#1090;&#1074;&#1077;&#1088;&#1078;&#1076;&#1077;&#1085;&#1080;&#1080;%20&#1075;&#1080;&#1075;&#1080;&#1077;&#1085;&#1080;&#1095;&#1077;&#1089;&#1082;&#1080;&#1093;%20&#1085;&#1086;&#1088;&#1084;&#1072;&#1090;&#1080;&#1074;&#1086;&#1074;%20&#1043;&#1053;%202.1.6.3492-17.doc" TargetMode="External"/><Relationship Id="rId22" Type="http://schemas.openxmlformats.org/officeDocument/2006/relationships/image" Target="media/image8.wmf"/><Relationship Id="rId27" Type="http://schemas.openxmlformats.org/officeDocument/2006/relationships/image" Target="media/image10.wmf"/><Relationship Id="rId30" Type="http://schemas.openxmlformats.org/officeDocument/2006/relationships/hyperlink" Target="file:///D:\Users\&#1055;&#1072;&#1087;&#1072;\Documents\&#1044;&#1051;&#1071;%20&#1053;&#1054;&#1042;&#1054;&#1057;&#1058;&#1045;&#1049;\&#1055;&#1086;&#1089;&#1090;&#1072;&#1085;&#1086;&#1074;&#1083;&#1077;&#1085;&#1080;&#1077;%20&#1043;&#1083;&#1072;&#1074;&#1085;&#1086;&#1075;&#1086;%20&#1075;&#1086;&#1089;&#1091;&#1076;&#1072;&#1088;&#1089;&#1090;&#1074;&#1077;&#1085;&#1085;&#1086;&#1075;&#1086;%20&#1089;&#1072;&#1085;&#1080;&#1090;&#1072;&#1088;&#1085;&#1086;&#1075;&#1086;%20&#1074;&#1088;&#1072;&#1095;&#1072;%20&#1086;&#1090;%2022.12.2017%20N%20165%20&#1054;&#1073;%20&#1091;&#1090;&#1074;&#1077;&#1088;&#1078;&#1076;&#1077;&#1085;&#1080;&#1080;%20&#1075;&#1080;&#1075;&#1080;&#1077;&#1085;&#1080;&#1095;&#1077;&#1089;&#1082;&#1080;&#1093;%20&#1085;&#1086;&#1088;&#1084;&#1072;&#1090;&#1080;&#1074;&#1086;&#1074;%20&#1043;&#1053;%202.1.6.3492-17.doc" TargetMode="External"/><Relationship Id="rId35" Type="http://schemas.openxmlformats.org/officeDocument/2006/relationships/image" Target="media/image1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61</Pages>
  <Words>9740</Words>
  <Characters>-32766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Минюсте России 9 января 2018 г</dc:title>
  <dc:subject/>
  <dc:creator>Информ-аналит отдел</dc:creator>
  <cp:keywords/>
  <dc:description/>
  <cp:lastModifiedBy>Информ-аналит отдел</cp:lastModifiedBy>
  <cp:revision>2</cp:revision>
  <dcterms:created xsi:type="dcterms:W3CDTF">2018-01-13T20:23:00Z</dcterms:created>
  <dcterms:modified xsi:type="dcterms:W3CDTF">2018-01-13T20:23:00Z</dcterms:modified>
</cp:coreProperties>
</file>