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8F8" w:rsidRPr="00C805C8" w:rsidRDefault="00B428F8" w:rsidP="00C805C8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C805C8">
        <w:rPr>
          <w:sz w:val="22"/>
          <w:szCs w:val="22"/>
        </w:rPr>
        <w:t>Зарегистрировано в Минюсте России 19 марта 2019 г. N 54085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МИНИСТЕРСТВО ЗДРАВООХРАНЕНИЯ РОССИЙСКОЙ ФЕДЕРАЦИИ</w:t>
      </w:r>
    </w:p>
    <w:p w:rsidR="00B428F8" w:rsidRPr="00C805C8" w:rsidRDefault="00B428F8" w:rsidP="00C805C8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ПРИКАЗ</w:t>
      </w: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от 31 января 2019 г. N 36н</w:t>
      </w:r>
    </w:p>
    <w:p w:rsidR="00B428F8" w:rsidRPr="00C805C8" w:rsidRDefault="00B428F8" w:rsidP="00C805C8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ОБ УТВЕРЖДЕНИИ ПОРЯДКА</w:t>
      </w: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ПРОВЕДЕНИЯ ЭКСПЕРТИЗЫ СВЯЗИ ЗАБОЛЕВАНИЯ С ПРОФЕССИЕЙ</w:t>
      </w: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И ФОРМЫ МЕДИЦИНСКОГО ЗАКЛЮЧЕНИЯ О НАЛИЧИИ ИЛИ ОБ ОТСУТСТВИИ</w:t>
      </w: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ПРОФЕССИОНАЛЬНОГО ЗАБОЛЕВАНИЯ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В соответствии с частью 6 статьи 63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6724), подпунктом 5.2.82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16, ст. 1970; N 20, ст. 2477; N 22, ст. 2812; N 33, ст. 4386; N 45, ст. 5822; 2014, N 12, ст. 1296; N 26, ст. 3577; N 30, ст. 4307; N 37, ст. 4969; 2015, N 2, ст. 491; N 12, ст. 1763; N 23, ст. 3333; 2016, N 2, ст. 325; N 9, ст. 1268; N 27, ст. 4497; N 28, ст. 4741; N 34, ст. 5255; N 49, ст. 6922; 2017, N 7, ст. 1066; N 33, ст. 5202; N 37, ст. 5535; N 40, ст. 5864; N 52, ст. 8131; 2018, N 13, ст. 1805; N 18, ст. 2638; N 36, ст. 5634; N 41, ст. 6273; N 48, ст. 7431; N 50, ст. 7774; 2019, N 1, ст. 31; N 4, ст. 330), приказываю:</w:t>
      </w:r>
    </w:p>
    <w:p w:rsidR="00B428F8" w:rsidRPr="00C805C8" w:rsidRDefault="00B428F8" w:rsidP="00C805C8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Утвердить:</w:t>
      </w:r>
    </w:p>
    <w:p w:rsidR="00B428F8" w:rsidRPr="00C805C8" w:rsidRDefault="00B428F8" w:rsidP="00C805C8">
      <w:pPr>
        <w:pStyle w:val="ConsPlusNormal"/>
        <w:spacing w:line="300" w:lineRule="atLeast"/>
        <w:ind w:firstLine="340"/>
        <w:jc w:val="both"/>
        <w:rPr>
          <w:spacing w:val="-6"/>
          <w:sz w:val="22"/>
          <w:szCs w:val="22"/>
        </w:rPr>
      </w:pPr>
      <w:r w:rsidRPr="00C805C8">
        <w:rPr>
          <w:spacing w:val="-6"/>
          <w:sz w:val="22"/>
          <w:szCs w:val="22"/>
        </w:rPr>
        <w:t xml:space="preserve">Порядок проведения экспертизы связи заболевания с профессией согласно </w:t>
      </w:r>
      <w:hyperlink r:id="rId7" w:anchor="Par31#Par31" w:tooltip="ПОРЯДОК" w:history="1">
        <w:r w:rsidRPr="00C805C8">
          <w:rPr>
            <w:rStyle w:val="Hyperlink"/>
            <w:color w:val="auto"/>
            <w:spacing w:val="-6"/>
            <w:sz w:val="22"/>
            <w:szCs w:val="22"/>
            <w:u w:val="none"/>
          </w:rPr>
          <w:t>приложению N 1</w:t>
        </w:r>
      </w:hyperlink>
      <w:r w:rsidRPr="00C805C8">
        <w:rPr>
          <w:spacing w:val="-6"/>
          <w:sz w:val="22"/>
          <w:szCs w:val="22"/>
        </w:rPr>
        <w:t>;</w:t>
      </w:r>
    </w:p>
    <w:p w:rsidR="00B428F8" w:rsidRPr="00C805C8" w:rsidRDefault="00B428F8" w:rsidP="00C805C8">
      <w:pPr>
        <w:pStyle w:val="ConsPlusNormal"/>
        <w:spacing w:line="300" w:lineRule="atLeast"/>
        <w:ind w:firstLine="3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форму N 001-ПЗ/у "Медицинское заключение о наличии или об отсутствии профессионального заболевания" согласно </w:t>
      </w:r>
      <w:hyperlink r:id="rId8" w:anchor="Par121#Par121" w:tooltip="                          Медицинское заключени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приложению N 2</w:t>
        </w:r>
      </w:hyperlink>
      <w:r w:rsidRPr="00C805C8">
        <w:rPr>
          <w:sz w:val="22"/>
          <w:szCs w:val="22"/>
        </w:rPr>
        <w:t>.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Министр</w:t>
      </w: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В.И.СКВОРЦОВА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C805C8">
        <w:rPr>
          <w:sz w:val="22"/>
          <w:szCs w:val="22"/>
        </w:rPr>
        <w:t>Приложение N 1</w:t>
      </w: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к приказу Министерства здравоохранения</w:t>
      </w: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Российской Федерации</w:t>
      </w: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от 31 января 2019 г. N 36н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C805C8">
        <w:rPr>
          <w:sz w:val="22"/>
          <w:szCs w:val="22"/>
        </w:rPr>
        <w:t>ПОРЯДОК</w:t>
      </w:r>
    </w:p>
    <w:p w:rsidR="00B428F8" w:rsidRPr="00C805C8" w:rsidRDefault="00B428F8" w:rsidP="00C805C8">
      <w:pPr>
        <w:pStyle w:val="ConsPlusTitle"/>
        <w:spacing w:line="300" w:lineRule="atLeast"/>
        <w:jc w:val="center"/>
        <w:rPr>
          <w:sz w:val="22"/>
          <w:szCs w:val="22"/>
        </w:rPr>
      </w:pPr>
      <w:r w:rsidRPr="00C805C8">
        <w:rPr>
          <w:sz w:val="22"/>
          <w:szCs w:val="22"/>
        </w:rPr>
        <w:t>ПРОВЕДЕНИЯ ЭКСПЕРТИЗЫ СВЯЗИ ЗАБОЛЕВАНИЯ С ПРОФЕССИЕЙ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1. Настоящий Порядок определяет правила проведения экспертизы связи заболевания с профессией в целях установления наличия причинно-следственной связи заболевания с профессиональной деятельностью.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2. Экспертиза связи заболевания с профессией проводится в рамках расследования и учета острых и хронических профессиональных заболеваний (отравлений), осуществляемых в порядке, предусмотренном Положением о расследовании и учете профессиональных заболеваний, утвержденным постановлением Правительства Российской Федерации от 15 декабря 2000 г. N 967 &lt;1&gt; (далее - Положение), в отношении: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--------------------------------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</w:pPr>
      <w:r w:rsidRPr="00C805C8">
        <w:t>&lt;1&gt; Собрание законодательства Российской Федерации, 2000, N 52, ст. 5149; 2015, N 1, ст. 262.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а) работников, выполняющих работу по трудовому договору (контракту);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б) граждан, выполняющих работу по гражданско-правовому договору;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в) студентов образовательных организаций высшего образования, профессиональных образовательных организаций, учащихся общеобразовательных организаций, работающих по трудовому договору во время практики в организациях;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г) лиц, осужденных к лишению свободы и привлекаемых к труду;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д) других лиц, участвующих в производственной деятельности организации или индивидуального предпринимателя.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3.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или иной организации, имеющей лицензию на медицинскую деятельность в части работ (услуг) по "профпатологии" и "экспертизе связи заболевания с профессией" (далее - центр профессиональной патологии).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5"/>
      <w:bookmarkEnd w:id="1"/>
      <w:r w:rsidRPr="00C805C8">
        <w:rPr>
          <w:sz w:val="22"/>
          <w:szCs w:val="22"/>
        </w:rPr>
        <w:t>4. Для экспертизы связи острого профессионального заболевания (отравления) с профессией гражданин направляется в центр профессиональной патологии медицинской организацией, установившей предварительный диагноз - острое профессиональное заболевание (отравление), непосредственно после оказания гражданину специализированной медицинской помощи с выдачей ему направления.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46"/>
      <w:bookmarkEnd w:id="2"/>
      <w:r w:rsidRPr="00C805C8">
        <w:rPr>
          <w:sz w:val="22"/>
          <w:szCs w:val="22"/>
        </w:rPr>
        <w:t xml:space="preserve">5. Медицинская организация, установившая предварительный диагноз - острое профессиональное заболевание (отравление), для проведения экспертизы связи острого профессионального заболевания (отравления) с профессией в день выдачи гражданину направления, указанного в </w:t>
      </w:r>
      <w:hyperlink r:id="rId9" w:anchor="Par45#Par45" w:tooltip="4. Для экспертизы связи острого профессионального заболевания (отравления) с профессией гражданин направляется в центр профессиональной патологии медицинской организацией, установившей предварительный диагноз - острое профессиональное заболевание (отравл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4</w:t>
        </w:r>
      </w:hyperlink>
      <w:r w:rsidRPr="00C805C8">
        <w:rPr>
          <w:sz w:val="22"/>
          <w:szCs w:val="22"/>
        </w:rPr>
        <w:t xml:space="preserve"> настоящего Порядка, представляет в центр профессиональной патологии следующие документы: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а) выписку из медицинской документации, содержащую клинические данные состояния здоровья гражданина;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б) санитарно-гигиеническую характеристику условий труда работника.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49"/>
      <w:bookmarkEnd w:id="3"/>
      <w:r w:rsidRPr="00C805C8">
        <w:rPr>
          <w:sz w:val="22"/>
          <w:szCs w:val="22"/>
        </w:rPr>
        <w:t>6. Для экспертизы связи хронического профессионального заболевания (отравления) с профессией гражданин направляется в центр профессиональной патологии врачом-профпатологом медицинской организации по месту жительства или пребывания (с учетом права на выбор медицинской организации), установившим предварительный диагноз - хроническое профессиональное заболевание (отравление), в тридцатидневный срок после установления предварительного диагноза хронического профессионального заболевания (отравления) с выдачей ему направления.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50"/>
      <w:bookmarkEnd w:id="4"/>
      <w:r w:rsidRPr="00C805C8">
        <w:rPr>
          <w:sz w:val="22"/>
          <w:szCs w:val="22"/>
        </w:rPr>
        <w:t xml:space="preserve">7. Медицинская организация, установившая предварительный диагноз "хроническое профессиональное заболевание (отравление)", в день выдачи гражданину направления, указанного в </w:t>
      </w:r>
      <w:hyperlink r:id="rId10" w:anchor="Par49#Par49" w:tooltip="6. Для экспертизы связи хронического профессионального заболевания (отравления) с профессией гражданин направляется в центр профессиональной патологии врачом-профпатологом медицинской организации по месту жительства или пребывания (с учетом права на выбор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6</w:t>
        </w:r>
      </w:hyperlink>
      <w:r w:rsidRPr="00C805C8">
        <w:rPr>
          <w:sz w:val="22"/>
          <w:szCs w:val="22"/>
        </w:rPr>
        <w:t xml:space="preserve"> настоящего Порядка, представляет в центр профессиональной патологии следующие документы: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а) выписку из медицинской документации гражданина, содержащую клинические данные состояния здоровья гражданина;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б) сведения о результатах обязательных предварительных (при поступлении на работу) и периодических (в течение трудовой деятельности) медицинских осмотров;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в) санитарно-гигиеническую характеристику условий труда работника;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г) копии трудовой книжки или иных документов, подтверждающих трудовые отношения между работником и работодателем.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8. Медицинская организация, установившая предварительный диагноз "хроническое профессиональное заболевание (отравление)", в день выдачи гражданину направления, указанного в </w:t>
      </w:r>
      <w:hyperlink r:id="rId11" w:anchor="Par49#Par49" w:tooltip="6. Для экспертизы связи хронического профессионального заболевания (отравления) с профессией гражданин направляется в центр профессиональной патологии врачом-профпатологом медицинской организации по месту жительства или пребывания (с учетом права на выбор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6</w:t>
        </w:r>
      </w:hyperlink>
      <w:r w:rsidRPr="00C805C8">
        <w:rPr>
          <w:sz w:val="22"/>
          <w:szCs w:val="22"/>
        </w:rPr>
        <w:t xml:space="preserve"> настоящего Порядка, также представляет в центр профессиональной патологии результаты специальной оценки условий труда рабочего места работника &lt;2&gt; (при наличии).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--------------------------------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</w:pPr>
      <w:r w:rsidRPr="00C805C8">
        <w:t>&lt;2&gt; Федеральный закон от 28 декабря 2013 г. N 426-ФЗ "О специальной оценке условий труда" (Собрание законодательства Российской Федерации, 2013, N 52, ст. 6991; 2014, N 26, ст. 3366; 2015, N 29, ст. 4342; 2016, N 18, ст. 2512).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9. Документы, указанные в </w:t>
      </w:r>
      <w:hyperlink r:id="rId12" w:anchor="Par45#Par45" w:tooltip="4. Для экспертизы связи острого профессионального заболевания (отравления) с профессией гражданин направляется в центр профессиональной патологии медицинской организацией, установившей предварительный диагноз - острое профессиональное заболевание (отравл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4</w:t>
        </w:r>
      </w:hyperlink>
      <w:r w:rsidRPr="00C805C8">
        <w:rPr>
          <w:sz w:val="22"/>
          <w:szCs w:val="22"/>
        </w:rPr>
        <w:t xml:space="preserve"> - </w:t>
      </w:r>
      <w:hyperlink r:id="rId13" w:anchor="Par50#Par50" w:tooltip="7. Медицинская организация, установившая предварительный диагноз &quot;хроническое профессиональное заболевание (отравление)&quot;, в день выдачи гражданину направления, указанного в пункте 6 настоящего Порядка, представляет в центр профессиональной патологии следу" w:history="1">
        <w:r w:rsidRPr="00C805C8">
          <w:rPr>
            <w:rStyle w:val="Hyperlink"/>
            <w:color w:val="auto"/>
            <w:sz w:val="22"/>
            <w:szCs w:val="22"/>
            <w:u w:val="none"/>
          </w:rPr>
          <w:t>7</w:t>
        </w:r>
      </w:hyperlink>
      <w:r w:rsidRPr="00C805C8">
        <w:rPr>
          <w:sz w:val="22"/>
          <w:szCs w:val="22"/>
        </w:rPr>
        <w:t xml:space="preserve">, </w:t>
      </w:r>
      <w:hyperlink r:id="rId14" w:anchor="Par83#Par83" w:tooltip="20. В целях изменения или отмены установленного диагноза &quot;острое профессиональное заболевание (отравление) или хроническое профессиональное заболевание (отравление)&quot; гражданин (его законный представитель) может обратиться в центр профессиональной патологи" w:history="1">
        <w:r w:rsidRPr="00C805C8">
          <w:rPr>
            <w:rStyle w:val="Hyperlink"/>
            <w:color w:val="auto"/>
            <w:sz w:val="22"/>
            <w:szCs w:val="22"/>
            <w:u w:val="none"/>
          </w:rPr>
          <w:t>20</w:t>
        </w:r>
      </w:hyperlink>
      <w:r w:rsidRPr="00C805C8">
        <w:rPr>
          <w:sz w:val="22"/>
          <w:szCs w:val="22"/>
        </w:rPr>
        <w:t xml:space="preserve"> настоящего Порядка, могут быть представлены на бумажном носителе путем направления заказным почтовым отправлением с уведомлением о вручении либо в виде электронного документа посредством информационно-телекоммуникационной сети "Интернет",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60"/>
      <w:bookmarkEnd w:id="5"/>
      <w:r w:rsidRPr="00C805C8">
        <w:rPr>
          <w:sz w:val="22"/>
          <w:szCs w:val="22"/>
        </w:rPr>
        <w:t xml:space="preserve">10. Документы, указанные в </w:t>
      </w:r>
      <w:hyperlink r:id="rId15" w:anchor="Par45#Par45" w:tooltip="4. Для экспертизы связи острого профессионального заболевания (отравления) с профессией гражданин направляется в центр профессиональной патологии медицинской организацией, установившей предварительный диагноз - острое профессиональное заболевание (отравл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4</w:t>
        </w:r>
      </w:hyperlink>
      <w:r w:rsidRPr="00C805C8">
        <w:rPr>
          <w:sz w:val="22"/>
          <w:szCs w:val="22"/>
        </w:rPr>
        <w:t xml:space="preserve"> - </w:t>
      </w:r>
      <w:hyperlink r:id="rId16" w:anchor="Par50#Par50" w:tooltip="7. Медицинская организация, установившая предварительный диагноз &quot;хроническое профессиональное заболевание (отравление)&quot;, в день выдачи гражданину направления, указанного в пункте 6 настоящего Порядка, представляет в центр профессиональной патологии следу" w:history="1">
        <w:r w:rsidRPr="00C805C8">
          <w:rPr>
            <w:rStyle w:val="Hyperlink"/>
            <w:color w:val="auto"/>
            <w:sz w:val="22"/>
            <w:szCs w:val="22"/>
            <w:u w:val="none"/>
          </w:rPr>
          <w:t>7</w:t>
        </w:r>
      </w:hyperlink>
      <w:r w:rsidRPr="00C805C8">
        <w:rPr>
          <w:sz w:val="22"/>
          <w:szCs w:val="22"/>
        </w:rPr>
        <w:t xml:space="preserve"> и </w:t>
      </w:r>
      <w:hyperlink r:id="rId17" w:anchor="Par83#Par83" w:tooltip="20. В целях изменения или отмены установленного диагноза &quot;острое профессиональное заболевание (отравление) или хроническое профессиональное заболевание (отравление)&quot; гражданин (его законный представитель) может обратиться в центр профессиональной патологи" w:history="1">
        <w:r w:rsidRPr="00C805C8">
          <w:rPr>
            <w:rStyle w:val="Hyperlink"/>
            <w:color w:val="auto"/>
            <w:sz w:val="22"/>
            <w:szCs w:val="22"/>
            <w:u w:val="none"/>
          </w:rPr>
          <w:t>20</w:t>
        </w:r>
      </w:hyperlink>
      <w:r w:rsidRPr="00C805C8">
        <w:rPr>
          <w:sz w:val="22"/>
          <w:szCs w:val="22"/>
        </w:rPr>
        <w:t xml:space="preserve"> настоящего Порядка, регистрируются в день их поступления в центр профессиональной патологии.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11. Для проведения экспертизы связи острого профессионального заболевания (отравления) или хронического профессионального заболевания (отравления) с профессией в центре профессиональной патологии формируется постоянно действующая врачебная комиссия по проведению экспертизы связи заболевания с профессией (далее - врачебная комиссия).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Экспертиза связи острого профессионального заболевания (отравления) с профессией проводится в течение 10 рабочих дней с момента представления в центр профессиональной патологии документов, указанных в </w:t>
      </w:r>
      <w:hyperlink r:id="rId18" w:anchor="Par45#Par45" w:tooltip="4. Для экспертизы связи острого профессионального заболевания (отравления) с профессией гражданин направляется в центр профессиональной патологии медицинской организацией, установившей предварительный диагноз - острое профессиональное заболевание (отравл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4</w:t>
        </w:r>
      </w:hyperlink>
      <w:r w:rsidRPr="00C805C8">
        <w:rPr>
          <w:sz w:val="22"/>
          <w:szCs w:val="22"/>
        </w:rPr>
        <w:t xml:space="preserve"> и </w:t>
      </w:r>
      <w:hyperlink r:id="rId19" w:anchor="Par46#Par46" w:tooltip="5. Медицинская организация, установившая предварительный диагноз - острое профессиональное заболевание (отравление), для проведения экспертизы связи острого профессионального заболевания (отравления) с профессией в день выдачи гражданину направления, указ" w:history="1">
        <w:r w:rsidRPr="00C805C8">
          <w:rPr>
            <w:rStyle w:val="Hyperlink"/>
            <w:color w:val="auto"/>
            <w:sz w:val="22"/>
            <w:szCs w:val="22"/>
            <w:u w:val="none"/>
          </w:rPr>
          <w:t>5</w:t>
        </w:r>
      </w:hyperlink>
      <w:r w:rsidRPr="00C805C8">
        <w:rPr>
          <w:sz w:val="22"/>
          <w:szCs w:val="22"/>
        </w:rPr>
        <w:t xml:space="preserve"> настоящего Порядка, и включает в себя рассмотрение данных документов.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63"/>
      <w:bookmarkEnd w:id="6"/>
      <w:r w:rsidRPr="00C805C8">
        <w:rPr>
          <w:sz w:val="22"/>
          <w:szCs w:val="22"/>
        </w:rPr>
        <w:t>12. По результатам проведения экспертизы связи острого профессионального заболевания (отравления) с профессией врачебная комиссия выносит одно из следующих решений: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а) о наличии причинно-следственной связи заболевания с профессиональной деятельностью - и устанавливает заключительный диагноз острого профессионального заболевания (отравления);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б) об отсутствии причинно-следственной связи заболевания с профессиональной деятельностью (острого профессионального заболевания (отравления).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66"/>
      <w:bookmarkEnd w:id="7"/>
      <w:r w:rsidRPr="00C805C8">
        <w:rPr>
          <w:sz w:val="22"/>
          <w:szCs w:val="22"/>
        </w:rPr>
        <w:t xml:space="preserve">13. Экспертиза связи хронического профессионального заболевания (отравления) с профессией проводится врачами-специалистами - членами врачебной комиссии в течение 30 рабочих дней с момента представления в центр профессиональной патологии документов, указанных в </w:t>
      </w:r>
      <w:hyperlink r:id="rId20" w:anchor="Par49#Par49" w:tooltip="6. Для экспертизы связи хронического профессионального заболевания (отравления) с профессией гражданин направляется в центр профессиональной патологии врачом-профпатологом медицинской организации по месту жительства или пребывания (с учетом права на выбор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6</w:t>
        </w:r>
      </w:hyperlink>
      <w:r w:rsidRPr="00C805C8">
        <w:rPr>
          <w:sz w:val="22"/>
          <w:szCs w:val="22"/>
        </w:rPr>
        <w:t xml:space="preserve"> и </w:t>
      </w:r>
      <w:hyperlink r:id="rId21" w:anchor="Par50#Par50" w:tooltip="7. Медицинская организация, установившая предварительный диагноз &quot;хроническое профессиональное заболевание (отравление)&quot;, в день выдачи гражданину направления, указанного в пункте 6 настоящего Порядка, представляет в центр профессиональной патологии следу" w:history="1">
        <w:r w:rsidRPr="00C805C8">
          <w:rPr>
            <w:rStyle w:val="Hyperlink"/>
            <w:color w:val="auto"/>
            <w:sz w:val="22"/>
            <w:szCs w:val="22"/>
            <w:u w:val="none"/>
          </w:rPr>
          <w:t>7</w:t>
        </w:r>
      </w:hyperlink>
      <w:r w:rsidRPr="00C805C8">
        <w:rPr>
          <w:sz w:val="22"/>
          <w:szCs w:val="22"/>
        </w:rPr>
        <w:t xml:space="preserve"> настоящего Порядка, и включает в себя рассмотрение данных документов, результатов осмотров врачами-специалистами и исследований, проведенных в центре профессиональной патологии по назначению врачебной комиссии указанного центра.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14. В случае если время проведения дополнительных осмотров врачами-специалистами и исследований превышает установленный в </w:t>
      </w:r>
      <w:hyperlink r:id="rId22" w:anchor="Par66#Par66" w:tooltip="13. Экспертиза связи хронического профессионального заболевания (отравления) с профессией проводится врачами-специалистами - членами врачебной комиссии в течение 30 рабочих дней с момента представления в центр профессиональной патологии документов, указан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13</w:t>
        </w:r>
      </w:hyperlink>
      <w:r w:rsidRPr="00C805C8">
        <w:rPr>
          <w:sz w:val="22"/>
          <w:szCs w:val="22"/>
        </w:rPr>
        <w:t xml:space="preserve"> настоящего Порядка срок проведения экспертизы связи хронического профессионального заболевания (отравления) с профессией, срок проведения данной экспертизы по решению врачебной комиссии продлевается до получения результатов указанных осмотров и исследований, но не более чем на 30 рабочих дней.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68"/>
      <w:bookmarkEnd w:id="8"/>
      <w:r w:rsidRPr="00C805C8">
        <w:rPr>
          <w:sz w:val="22"/>
          <w:szCs w:val="22"/>
        </w:rPr>
        <w:t>15. По результатам проведения экспертизы связи хронического профессионального заболевания (отравления) с профессией врачебная комиссия устанавливает заключительный диагноз хронического профессионального заболевания (отравления) и выносит одно из следующих решений: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а) о наличии причинно-следственной связи заболевания с профессиональной деятельностью;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б) об отсутствии причинно-следственной связи заболевания с профессиональной деятельностью (хронического профессионального заболевания (отравления).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16. Сведения о принятых решениях, указанных в </w:t>
      </w:r>
      <w:hyperlink r:id="rId23" w:anchor="Par63#Par63" w:tooltip="12. По результатам проведения экспертизы связи острого профессионального заболевания (отравления) с профессией врачебная комиссия выносит одно из следующих решений: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12</w:t>
        </w:r>
      </w:hyperlink>
      <w:r w:rsidRPr="00C805C8">
        <w:rPr>
          <w:sz w:val="22"/>
          <w:szCs w:val="22"/>
        </w:rPr>
        <w:t xml:space="preserve"> и </w:t>
      </w:r>
      <w:hyperlink r:id="rId24" w:anchor="Par68#Par68" w:tooltip="15. По результатам проведения экспертизы связи хронического профессионального заболевания (отравления) с профессией врачебная комиссия устанавливает заключительный диагноз хронического профессионального заболевания (отравления) и выносит одно из следующих" w:history="1">
        <w:r w:rsidRPr="00C805C8">
          <w:rPr>
            <w:rStyle w:val="Hyperlink"/>
            <w:color w:val="auto"/>
            <w:sz w:val="22"/>
            <w:szCs w:val="22"/>
            <w:u w:val="none"/>
          </w:rPr>
          <w:t>15</w:t>
        </w:r>
      </w:hyperlink>
      <w:r w:rsidRPr="00C805C8">
        <w:rPr>
          <w:sz w:val="22"/>
          <w:szCs w:val="22"/>
        </w:rPr>
        <w:t xml:space="preserve"> настоящего Порядка, и мотивированное обоснование установленного диагноза (при его наличии) отражаются в протоколе врачебной комиссии, а также вносятся в медицинскую документацию пациента.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72"/>
      <w:bookmarkEnd w:id="9"/>
      <w:r w:rsidRPr="00C805C8">
        <w:rPr>
          <w:sz w:val="22"/>
          <w:szCs w:val="22"/>
        </w:rPr>
        <w:t xml:space="preserve">17. На основании протокола врачебной комиссии уполномоченный руководителем центра профессиональной патологии медицинский работник в течение одного рабочего дня с момента вынесения врачебной комиссией одного из решений, указанных в </w:t>
      </w:r>
      <w:hyperlink r:id="rId25" w:anchor="Par63#Par63" w:tooltip="12. По результатам проведения экспертизы связи острого профессионального заболевания (отравления) с профессией врачебная комиссия выносит одно из следующих решений: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12</w:t>
        </w:r>
      </w:hyperlink>
      <w:r w:rsidRPr="00C805C8">
        <w:rPr>
          <w:sz w:val="22"/>
          <w:szCs w:val="22"/>
        </w:rPr>
        <w:t xml:space="preserve"> и </w:t>
      </w:r>
      <w:hyperlink r:id="rId26" w:anchor="Par68#Par68" w:tooltip="15. По результатам проведения экспертизы связи хронического профессионального заболевания (отравления) с профессией врачебная комиссия устанавливает заключительный диагноз хронического профессионального заболевания (отравления) и выносит одно из следующих" w:history="1">
        <w:r w:rsidRPr="00C805C8">
          <w:rPr>
            <w:rStyle w:val="Hyperlink"/>
            <w:color w:val="auto"/>
            <w:sz w:val="22"/>
            <w:szCs w:val="22"/>
            <w:u w:val="none"/>
          </w:rPr>
          <w:t>15</w:t>
        </w:r>
      </w:hyperlink>
      <w:r w:rsidRPr="00C805C8">
        <w:rPr>
          <w:sz w:val="22"/>
          <w:szCs w:val="22"/>
        </w:rPr>
        <w:t xml:space="preserve"> настоящего Порядка, оформляет медицинское заключение о наличии или об отсутствии у гражданина профессионального заболевания (далее - медицинское заключение) по форме, предусмотренной </w:t>
      </w:r>
      <w:hyperlink r:id="rId27" w:anchor="Par121#Par121" w:tooltip="                          Медицинское заключени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приложением N 2</w:t>
        </w:r>
      </w:hyperlink>
      <w:r w:rsidRPr="00C805C8">
        <w:rPr>
          <w:sz w:val="22"/>
          <w:szCs w:val="22"/>
        </w:rPr>
        <w:t xml:space="preserve"> к настоящему приказу.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73"/>
      <w:bookmarkEnd w:id="10"/>
      <w:r w:rsidRPr="00C805C8">
        <w:rPr>
          <w:sz w:val="22"/>
          <w:szCs w:val="22"/>
        </w:rPr>
        <w:t>18. Медицинское заключение оформляется на бумажном носителе в четырех экземплярах, из которых: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а) один экземпляр выдается гражданину (его законному представителю);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б) второй экземпляр направляется в территориальный орган Фонда социального страхования Российской Федерации;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в) третий экземпляр направляется в медицинскую организацию, установившую предварительный диагноз острого профессионального заболевания (отравления) или хронического профессионального заболевания (отравления);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г) четвертый экземпляр хранится в медицинской документации гражданина в центре профессиональной патологии в течение 50 лет.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78"/>
      <w:bookmarkEnd w:id="11"/>
      <w:r w:rsidRPr="00C805C8">
        <w:rPr>
          <w:sz w:val="22"/>
          <w:szCs w:val="22"/>
        </w:rPr>
        <w:t>19. Установленный диагноз "острое или хроническое профессиональное заболевание (отравление)" может быть изменен или отменен центром профессиональной патологии на основании результатов дополнительно проведенных исследований и экспертизы. Рассмотрение особо сложных случаев профессиональных заболеваний возлагается на Центр профессиональной патологии Министерства здравоохранения Российской Федерации &lt;3&gt;, &lt;4&gt;.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--------------------------------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</w:pPr>
      <w:r w:rsidRPr="00C805C8">
        <w:t>&lt;3&gt; Пункт 16 Положения.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</w:pPr>
      <w:r w:rsidRPr="00C805C8">
        <w:t>&lt;4&gt; Создан на базе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Университет).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2" w:name="Par83"/>
      <w:bookmarkEnd w:id="12"/>
      <w:r w:rsidRPr="00C805C8">
        <w:rPr>
          <w:sz w:val="22"/>
          <w:szCs w:val="22"/>
        </w:rPr>
        <w:t xml:space="preserve">20. В целях изменения или отмены установленного диагноза "острое профессиональное заболевание (отравление) или хроническое профессиональное заболевание (отравление)" гражданин (его законный представитель) может обратиться в центр профессиональной патологии с заявлением о проведении экспертизы связи заболевания с профессией (далее - заявление) в свободной форме, содержащим согласие гражданина на запрос медицинской документации, необходимой для проведения экспертизы связи заболевания с профессией, а также документов, указанных в </w:t>
      </w:r>
      <w:hyperlink r:id="rId28" w:anchor="Par46#Par46" w:tooltip="5. Медицинская организация, установившая предварительный диагноз - острое профессиональное заболевание (отравление), для проведения экспертизы связи острого профессионального заболевания (отравления) с профессией в день выдачи гражданину направления, указ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5</w:t>
        </w:r>
      </w:hyperlink>
      <w:r w:rsidRPr="00C805C8">
        <w:rPr>
          <w:sz w:val="22"/>
          <w:szCs w:val="22"/>
        </w:rPr>
        <w:t xml:space="preserve"> и </w:t>
      </w:r>
      <w:hyperlink r:id="rId29" w:anchor="Par50#Par50" w:tooltip="7. Медицинская организация, установившая предварительный диагноз &quot;хроническое профессиональное заболевание (отравление)&quot;, в день выдачи гражданину направления, указанного в пункте 6 настоящего Порядка, представляет в центр профессиональной патологии следу" w:history="1">
        <w:r w:rsidRPr="00C805C8">
          <w:rPr>
            <w:rStyle w:val="Hyperlink"/>
            <w:color w:val="auto"/>
            <w:sz w:val="22"/>
            <w:szCs w:val="22"/>
            <w:u w:val="none"/>
          </w:rPr>
          <w:t>7</w:t>
        </w:r>
      </w:hyperlink>
      <w:r w:rsidRPr="00C805C8">
        <w:rPr>
          <w:sz w:val="22"/>
          <w:szCs w:val="22"/>
        </w:rPr>
        <w:t xml:space="preserve"> настоящего Порядка.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3" w:name="Par84"/>
      <w:bookmarkEnd w:id="13"/>
      <w:r w:rsidRPr="00C805C8">
        <w:rPr>
          <w:sz w:val="22"/>
          <w:szCs w:val="22"/>
        </w:rPr>
        <w:t>21. Для проведения экспертизы связи заболевания с профессией в особо сложных случаях гражданин направляется в центр профессиональной патологии Министерства здравоохранения Российской Федерации врачебной комиссией центра профессиональной патологии с выдачей ему направления.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22. В день выдачи гражданину направления, указанного в </w:t>
      </w:r>
      <w:hyperlink r:id="rId30" w:anchor="Par84#Par84" w:tooltip="21. Для проведения экспертизы связи заболевания с профессией в особо сложных случаях гражданин направляется в центр профессиональной патологии Министерства здравоохранения Российской Федерации врачебной комиссией центра профессиональной патологии с выдач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21</w:t>
        </w:r>
      </w:hyperlink>
      <w:r w:rsidRPr="00C805C8">
        <w:rPr>
          <w:sz w:val="22"/>
          <w:szCs w:val="22"/>
        </w:rPr>
        <w:t xml:space="preserve"> настоящего Порядка, центр профессиональной патологии представляет медицинское заключение, указанное в </w:t>
      </w:r>
      <w:hyperlink r:id="rId31" w:anchor="Par72#Par72" w:tooltip="17. На основании протокола врачебной комиссии уполномоченный руководителем центра профессиональной патологии медицинский работник в течение одного рабочего дня с момента вынесения врачебной комиссией одного из решений, указанных в пунктах 12 и 15 настоящ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17</w:t>
        </w:r>
      </w:hyperlink>
      <w:r w:rsidRPr="00C805C8">
        <w:rPr>
          <w:sz w:val="22"/>
          <w:szCs w:val="22"/>
        </w:rPr>
        <w:t xml:space="preserve"> настоящего Порядка, а также документы, указанные в </w:t>
      </w:r>
      <w:hyperlink r:id="rId32" w:anchor="Par46#Par46" w:tooltip="5. Медицинская организация, установившая предварительный диагноз - острое профессиональное заболевание (отравление), для проведения экспертизы связи острого профессионального заболевания (отравления) с профессией в день выдачи гражданину направления, указ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5</w:t>
        </w:r>
      </w:hyperlink>
      <w:r w:rsidRPr="00C805C8">
        <w:rPr>
          <w:sz w:val="22"/>
          <w:szCs w:val="22"/>
        </w:rPr>
        <w:t xml:space="preserve"> настоящего Порядка, в случае, если гражданину установлен предварительный диагноз - острое профессиональное заболевание (отравление), или в </w:t>
      </w:r>
      <w:hyperlink r:id="rId33" w:anchor="Par50#Par50" w:tooltip="7. Медицинская организация, установившая предварительный диагноз &quot;хроническое профессиональное заболевание (отравление)&quot;, в день выдачи гражданину направления, указанного в пункте 6 настоящего Порядка, представляет в центр профессиональной патологии следу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7</w:t>
        </w:r>
      </w:hyperlink>
      <w:r w:rsidRPr="00C805C8">
        <w:rPr>
          <w:sz w:val="22"/>
          <w:szCs w:val="22"/>
        </w:rPr>
        <w:t xml:space="preserve"> настоящего Порядка, если гражданину установлен предварительный диагноз - хроническое профессиональное заболевание (отравление).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23. Проведение экспертизы связи заболевания с профессией, а также формирование врачебной комиссии центра профессиональной патологии Министерства здравоохранения Российской Федерации осуществляется в порядке, установленном соответственно </w:t>
      </w:r>
      <w:hyperlink r:id="rId34" w:anchor="Par60#Par60" w:tooltip="10. Документы, указанные в пунктах 4 - 7 и 20 настоящего Порядка, регистрируются в день их поступления в центр профессиональной патологии.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пунктами 10</w:t>
        </w:r>
      </w:hyperlink>
      <w:r w:rsidRPr="00C805C8">
        <w:rPr>
          <w:sz w:val="22"/>
          <w:szCs w:val="22"/>
        </w:rPr>
        <w:t xml:space="preserve"> - </w:t>
      </w:r>
      <w:hyperlink r:id="rId35" w:anchor="Par73#Par73" w:tooltip="18. Медицинское заключение оформляется на бумажном носителе в четырех экземплярах, из которых:" w:history="1">
        <w:r w:rsidRPr="00C805C8">
          <w:rPr>
            <w:rStyle w:val="Hyperlink"/>
            <w:color w:val="auto"/>
            <w:sz w:val="22"/>
            <w:szCs w:val="22"/>
            <w:u w:val="none"/>
          </w:rPr>
          <w:t>18</w:t>
        </w:r>
      </w:hyperlink>
      <w:r w:rsidRPr="00C805C8">
        <w:rPr>
          <w:sz w:val="22"/>
          <w:szCs w:val="22"/>
        </w:rPr>
        <w:t xml:space="preserve"> настоящего Порядка.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24. На основании указанного в </w:t>
      </w:r>
      <w:hyperlink r:id="rId36" w:anchor="Par83#Par83" w:tooltip="20. В целях изменения или отмены установленного диагноза &quot;острое профессиональное заболевание (отравление) или хроническое профессиональное заболевание (отравление)&quot; гражданин (его законный представитель) может обратиться в центр профессиональной патологи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пункте 20</w:t>
        </w:r>
      </w:hyperlink>
      <w:r w:rsidRPr="00C805C8">
        <w:rPr>
          <w:sz w:val="22"/>
          <w:szCs w:val="22"/>
        </w:rPr>
        <w:t xml:space="preserve"> настоящего Порядка заявления гражданина (если заявление подано в центр профессиональной патологии, ранее не проводивший экспертизу связи заболевания с профессией данного гражданина) центр профессиональной патологии при необходимости запрашивает у центра профессиональной патологии, выдавшего медицинское заключение, копии документов, указанных в </w:t>
      </w:r>
      <w:hyperlink r:id="rId37" w:anchor="Par46#Par46" w:tooltip="5. Медицинская организация, установившая предварительный диагноз - острое профессиональное заболевание (отравление), для проведения экспертизы связи острого профессионального заболевания (отравления) с профессией в день выдачи гражданину направления, указ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пунктах 5</w:t>
        </w:r>
      </w:hyperlink>
      <w:r w:rsidRPr="00C805C8">
        <w:rPr>
          <w:sz w:val="22"/>
          <w:szCs w:val="22"/>
        </w:rPr>
        <w:t xml:space="preserve">, </w:t>
      </w:r>
      <w:hyperlink r:id="rId38" w:anchor="Par50#Par50" w:tooltip="7. Медицинская организация, установившая предварительный диагноз &quot;хроническое профессиональное заболевание (отравление)&quot;, в день выдачи гражданину направления, указанного в пункте 6 настоящего Порядка, представляет в центр профессиональной патологии следу" w:history="1">
        <w:r w:rsidRPr="00C805C8">
          <w:rPr>
            <w:rStyle w:val="Hyperlink"/>
            <w:color w:val="auto"/>
            <w:sz w:val="22"/>
            <w:szCs w:val="22"/>
            <w:u w:val="none"/>
          </w:rPr>
          <w:t>7</w:t>
        </w:r>
      </w:hyperlink>
      <w:r w:rsidRPr="00C805C8">
        <w:rPr>
          <w:sz w:val="22"/>
          <w:szCs w:val="22"/>
        </w:rPr>
        <w:t xml:space="preserve"> и </w:t>
      </w:r>
      <w:hyperlink r:id="rId39" w:anchor="Par72#Par72" w:tooltip="17. На основании протокола врачебной комиссии уполномоченный руководителем центра профессиональной патологии медицинский работник в течение одного рабочего дня с момента вынесения врачебной комиссией одного из решений, указанных в пунктах 12 и 15 настояще" w:history="1">
        <w:r w:rsidRPr="00C805C8">
          <w:rPr>
            <w:rStyle w:val="Hyperlink"/>
            <w:color w:val="auto"/>
            <w:sz w:val="22"/>
            <w:szCs w:val="22"/>
            <w:u w:val="none"/>
          </w:rPr>
          <w:t>17</w:t>
        </w:r>
      </w:hyperlink>
      <w:r w:rsidRPr="00C805C8">
        <w:rPr>
          <w:sz w:val="22"/>
          <w:szCs w:val="22"/>
        </w:rPr>
        <w:t xml:space="preserve"> настоящего Порядка.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25. При оформлении медицинского заключения по результатам экспертизы связи заболевания с профессией, проведенной врачебной комиссией центра профессиональной патологии или центра профессиональной патологии Министерства здравоохранения Российской Федерации в соответствии с </w:t>
      </w:r>
      <w:hyperlink r:id="rId40" w:anchor="Par78#Par78" w:tooltip="19. Установленный диагноз &quot;острое или хроническое профессиональное заболевание (отравление)&quot; может быть изменен или отменен центром профессиональной патологии на основании результатов дополнительно проведенных исследований и экспертизы. Рассмотрение особо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пунктом 19</w:t>
        </w:r>
      </w:hyperlink>
      <w:r w:rsidRPr="00C805C8">
        <w:rPr>
          <w:sz w:val="22"/>
          <w:szCs w:val="22"/>
        </w:rPr>
        <w:t xml:space="preserve"> настоящего Порядка, в строке "Заключение врачебной комиссии", помимо информации о наличии или об отсутствии у гражданина профессионального заболевания (отравления), указывается одно из следующих положений: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а) об оставлении ранее установленного диагноза острого или хронического профессионального заболевания (отравления) без изменений;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б) об отмене ранее установленного диагноза острого или хронического профессионального заболевания (отравления);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в) об изменении ранее установленного диагноза острого или хронического профессионального заболевания (отравления);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>г) об установлении впервые диагноза острого или хронического профессионального заболевания (отравления).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805C8">
        <w:rPr>
          <w:sz w:val="22"/>
          <w:szCs w:val="22"/>
        </w:rPr>
        <w:t xml:space="preserve">26. Медицинское заключение врачебной комиссии центра профессиональной патологии в случае, предусмотренном </w:t>
      </w:r>
      <w:hyperlink r:id="rId41" w:anchor="Par83#Par83" w:tooltip="20. В целях изменения или отмены установленного диагноза &quot;острое профессиональное заболевание (отравление) или хроническое профессиональное заболевание (отравление)&quot; гражданин (его законный представитель) может обратиться в центр профессиональной патологи" w:history="1">
        <w:r w:rsidRPr="00C805C8">
          <w:rPr>
            <w:rStyle w:val="Hyperlink"/>
            <w:color w:val="auto"/>
            <w:sz w:val="22"/>
            <w:szCs w:val="22"/>
            <w:u w:val="none"/>
          </w:rPr>
          <w:t>пунктом 20</w:t>
        </w:r>
      </w:hyperlink>
      <w:r w:rsidRPr="00C805C8">
        <w:rPr>
          <w:sz w:val="22"/>
          <w:szCs w:val="22"/>
        </w:rPr>
        <w:t xml:space="preserve"> настоящего Порядка, направляется в центр профессиональной патологии, выдавший медицинское заключение.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C805C8">
        <w:rPr>
          <w:sz w:val="22"/>
          <w:szCs w:val="22"/>
        </w:rPr>
        <w:t>Приложение N 2</w:t>
      </w: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к приказу Министерства здравоохранения</w:t>
      </w: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Российской Федерации</w:t>
      </w:r>
    </w:p>
    <w:p w:rsidR="00B428F8" w:rsidRPr="00C805C8" w:rsidRDefault="00B428F8" w:rsidP="00C805C8">
      <w:pPr>
        <w:pStyle w:val="ConsPlusNormal"/>
        <w:spacing w:line="300" w:lineRule="atLeast"/>
        <w:jc w:val="right"/>
        <w:rPr>
          <w:sz w:val="22"/>
          <w:szCs w:val="22"/>
        </w:rPr>
      </w:pPr>
      <w:r w:rsidRPr="00C805C8">
        <w:rPr>
          <w:sz w:val="22"/>
          <w:szCs w:val="22"/>
        </w:rPr>
        <w:t>от 31 января 2019 г. N 36н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09"/>
        <w:gridCol w:w="624"/>
        <w:gridCol w:w="4139"/>
      </w:tblGrid>
      <w:tr w:rsidR="00B428F8" w:rsidRPr="00C805C8" w:rsidTr="00C805C8">
        <w:trPr>
          <w:jc w:val="center"/>
        </w:trPr>
        <w:tc>
          <w:tcPr>
            <w:tcW w:w="4309" w:type="dxa"/>
          </w:tcPr>
          <w:p w:rsidR="00B428F8" w:rsidRPr="00C805C8" w:rsidRDefault="00B428F8">
            <w:pPr>
              <w:pStyle w:val="ConsPlusNormal"/>
              <w:spacing w:line="300" w:lineRule="atLeast"/>
              <w:jc w:val="both"/>
            </w:pPr>
            <w:r w:rsidRPr="00C805C8">
              <w:t>Наименование медицинской организации</w:t>
            </w:r>
          </w:p>
          <w:p w:rsidR="00B428F8" w:rsidRPr="00C805C8" w:rsidRDefault="00B428F8">
            <w:pPr>
              <w:pStyle w:val="ConsPlusNormal"/>
              <w:spacing w:line="300" w:lineRule="atLeast"/>
              <w:jc w:val="both"/>
            </w:pPr>
            <w:r w:rsidRPr="00C805C8">
              <w:t>__________________________________</w:t>
            </w:r>
          </w:p>
        </w:tc>
        <w:tc>
          <w:tcPr>
            <w:tcW w:w="624" w:type="dxa"/>
          </w:tcPr>
          <w:p w:rsidR="00B428F8" w:rsidRPr="00C805C8" w:rsidRDefault="00B428F8">
            <w:pPr>
              <w:pStyle w:val="ConsPlusNormal"/>
              <w:spacing w:line="300" w:lineRule="atLeast"/>
            </w:pPr>
          </w:p>
        </w:tc>
        <w:tc>
          <w:tcPr>
            <w:tcW w:w="4139" w:type="dxa"/>
          </w:tcPr>
          <w:p w:rsidR="00B428F8" w:rsidRPr="00C805C8" w:rsidRDefault="00B428F8">
            <w:pPr>
              <w:pStyle w:val="ConsPlusNormal"/>
              <w:spacing w:line="300" w:lineRule="atLeast"/>
              <w:jc w:val="both"/>
            </w:pPr>
            <w:r w:rsidRPr="00C805C8">
              <w:t>Код формы по ОКУД _______________</w:t>
            </w:r>
          </w:p>
          <w:p w:rsidR="00B428F8" w:rsidRPr="00C805C8" w:rsidRDefault="00B428F8">
            <w:pPr>
              <w:pStyle w:val="ConsPlusNormal"/>
              <w:spacing w:line="300" w:lineRule="atLeast"/>
              <w:jc w:val="both"/>
            </w:pPr>
            <w:r w:rsidRPr="00C805C8">
              <w:t>Код учреждения по ОКПО ___________</w:t>
            </w:r>
          </w:p>
        </w:tc>
      </w:tr>
      <w:tr w:rsidR="00B428F8" w:rsidRPr="00C805C8" w:rsidTr="00C805C8">
        <w:trPr>
          <w:jc w:val="center"/>
        </w:trPr>
        <w:tc>
          <w:tcPr>
            <w:tcW w:w="4309" w:type="dxa"/>
          </w:tcPr>
          <w:p w:rsidR="00B428F8" w:rsidRPr="00C805C8" w:rsidRDefault="00B428F8">
            <w:pPr>
              <w:pStyle w:val="ConsPlusNormal"/>
              <w:spacing w:line="300" w:lineRule="atLeast"/>
              <w:jc w:val="both"/>
            </w:pPr>
            <w:r w:rsidRPr="00C805C8">
              <w:t>Адрес ____________________________</w:t>
            </w:r>
          </w:p>
          <w:p w:rsidR="00B428F8" w:rsidRPr="00C805C8" w:rsidRDefault="00B428F8">
            <w:pPr>
              <w:pStyle w:val="ConsPlusNormal"/>
              <w:spacing w:line="300" w:lineRule="atLeast"/>
              <w:jc w:val="both"/>
            </w:pPr>
            <w:r w:rsidRPr="00C805C8">
              <w:t>Лицензия _________________________</w:t>
            </w:r>
          </w:p>
        </w:tc>
        <w:tc>
          <w:tcPr>
            <w:tcW w:w="624" w:type="dxa"/>
          </w:tcPr>
          <w:p w:rsidR="00B428F8" w:rsidRPr="00C805C8" w:rsidRDefault="00B428F8">
            <w:pPr>
              <w:pStyle w:val="ConsPlusNormal"/>
              <w:spacing w:line="300" w:lineRule="atLeast"/>
            </w:pPr>
          </w:p>
        </w:tc>
        <w:tc>
          <w:tcPr>
            <w:tcW w:w="4139" w:type="dxa"/>
          </w:tcPr>
          <w:p w:rsidR="00B428F8" w:rsidRPr="00C805C8" w:rsidRDefault="00B428F8">
            <w:pPr>
              <w:pStyle w:val="ConsPlusNormal"/>
              <w:spacing w:line="300" w:lineRule="atLeast"/>
              <w:jc w:val="center"/>
            </w:pPr>
            <w:r w:rsidRPr="00C805C8">
              <w:t>Медицинская документация</w:t>
            </w:r>
          </w:p>
          <w:p w:rsidR="00B428F8" w:rsidRPr="00C805C8" w:rsidRDefault="00B428F8">
            <w:pPr>
              <w:pStyle w:val="ConsPlusNormal"/>
              <w:spacing w:line="300" w:lineRule="atLeast"/>
              <w:jc w:val="center"/>
            </w:pPr>
            <w:r w:rsidRPr="00C805C8">
              <w:t>Учетная форма N 001-ПЗ/у</w:t>
            </w:r>
          </w:p>
        </w:tc>
      </w:tr>
      <w:tr w:rsidR="00B428F8" w:rsidRPr="00C805C8" w:rsidTr="00C805C8">
        <w:trPr>
          <w:jc w:val="center"/>
        </w:trPr>
        <w:tc>
          <w:tcPr>
            <w:tcW w:w="4309" w:type="dxa"/>
          </w:tcPr>
          <w:p w:rsidR="00B428F8" w:rsidRPr="00C805C8" w:rsidRDefault="00B428F8">
            <w:pPr>
              <w:pStyle w:val="ConsPlusNormal"/>
              <w:spacing w:line="300" w:lineRule="atLeast"/>
            </w:pPr>
          </w:p>
        </w:tc>
        <w:tc>
          <w:tcPr>
            <w:tcW w:w="624" w:type="dxa"/>
          </w:tcPr>
          <w:p w:rsidR="00B428F8" w:rsidRPr="00C805C8" w:rsidRDefault="00B428F8">
            <w:pPr>
              <w:pStyle w:val="ConsPlusNormal"/>
              <w:spacing w:line="300" w:lineRule="atLeast"/>
            </w:pPr>
          </w:p>
        </w:tc>
        <w:tc>
          <w:tcPr>
            <w:tcW w:w="4139" w:type="dxa"/>
          </w:tcPr>
          <w:p w:rsidR="00B428F8" w:rsidRPr="00C805C8" w:rsidRDefault="00B428F8">
            <w:pPr>
              <w:pStyle w:val="ConsPlusNormal"/>
              <w:spacing w:line="300" w:lineRule="atLeast"/>
              <w:jc w:val="center"/>
            </w:pPr>
            <w:r w:rsidRPr="00C805C8">
              <w:t>Утверждена приказом</w:t>
            </w:r>
          </w:p>
          <w:p w:rsidR="00B428F8" w:rsidRPr="00C805C8" w:rsidRDefault="00B428F8">
            <w:pPr>
              <w:pStyle w:val="ConsPlusNormal"/>
              <w:spacing w:line="300" w:lineRule="atLeast"/>
              <w:jc w:val="center"/>
            </w:pPr>
            <w:r w:rsidRPr="00C805C8">
              <w:t>Министерства здравоохранения</w:t>
            </w:r>
          </w:p>
          <w:p w:rsidR="00B428F8" w:rsidRPr="00C805C8" w:rsidRDefault="00B428F8">
            <w:pPr>
              <w:pStyle w:val="ConsPlusNormal"/>
              <w:spacing w:line="300" w:lineRule="atLeast"/>
              <w:jc w:val="center"/>
            </w:pPr>
            <w:r w:rsidRPr="00C805C8">
              <w:t>Российской Федерации</w:t>
            </w:r>
          </w:p>
          <w:p w:rsidR="00B428F8" w:rsidRPr="00C805C8" w:rsidRDefault="00B428F8">
            <w:pPr>
              <w:pStyle w:val="ConsPlusNormal"/>
              <w:spacing w:line="300" w:lineRule="atLeast"/>
              <w:jc w:val="center"/>
            </w:pPr>
            <w:r w:rsidRPr="00C805C8">
              <w:t>от 31 января 2019 г. N 36н</w:t>
            </w:r>
          </w:p>
        </w:tc>
      </w:tr>
    </w:tbl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bookmarkStart w:id="14" w:name="Par121"/>
      <w:bookmarkEnd w:id="14"/>
      <w:r w:rsidRPr="00C805C8">
        <w:t xml:space="preserve">                          Медицинское заключение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     о наличии или об отсутствии профессионального заболевания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                       (нужное подчеркнуть)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                 от "__" _______ 20__ г. N 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Фамилия, имя, отчество (при наличии): 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Дата рождения (число, месяц, год): 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Адрес регистрации по месту жительства (пребывания): 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Место работы (при наличии): 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Перечень полученных профессий: 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Профессия   (работа),   в   отношении   которой   устанавливается   наличие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причинно-следственной связи с заболеванием 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Вредный(е)    и (или)    опасный(е)     производственный(е)      фактор(ы),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присутствующий(е)   при   осуществлении  профессиональной  деятельности,  в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отношении которого(ых) устанавливается наличие причинно-следственной  связи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с заболеванием: 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Санитарно-гигиеническая  характеристика  условий  труда  работника  от "__"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 20__ г. N 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Результаты  специальной  оценки условий труда рабочего места работника (при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наличии) от "__" _________ 20__ г. N 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Диагноз  заболевания (с указанием кода по МКБ-10 &lt;*&gt;), в отношении которого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проведена экспертиза связи заболевания с профессией: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Диагнозы других заболеваний (с указанием кода по МКБ-10), которые имеются у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гражданина: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---------------------------------------------------------------------------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Заключение врачебной комиссии: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___________________________________________________________________________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Председатель врачебной комиссии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 / 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подпись             И.О. Фамилия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             М.П.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Члены врачебной комиссии: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 / 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подпись             И.О. Фамилия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 / 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подпись             И.О. Фамилия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 / 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подпись             И.О. Фамилия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>_______________ / ________________________</w:t>
      </w:r>
    </w:p>
    <w:p w:rsidR="00B428F8" w:rsidRPr="00C805C8" w:rsidRDefault="00B428F8" w:rsidP="00C805C8">
      <w:pPr>
        <w:pStyle w:val="ConsPlusNonformat"/>
        <w:spacing w:line="300" w:lineRule="atLeast"/>
        <w:jc w:val="both"/>
      </w:pPr>
      <w:r w:rsidRPr="00C805C8">
        <w:t xml:space="preserve">    подпись             И.О. Фамилия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r w:rsidRPr="00C805C8">
        <w:rPr>
          <w:rFonts w:ascii="Courier New" w:hAnsi="Courier New" w:cs="Courier New"/>
        </w:rPr>
        <w:t>--------------------------------</w:t>
      </w:r>
    </w:p>
    <w:p w:rsidR="00B428F8" w:rsidRPr="00C805C8" w:rsidRDefault="00B428F8" w:rsidP="00C805C8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  <w:r w:rsidRPr="00C805C8">
        <w:rPr>
          <w:rFonts w:ascii="Courier New" w:hAnsi="Courier New" w:cs="Courier New"/>
        </w:rPr>
        <w:t>&lt;*&gt; Международная статистическая классификация болезней и проблем, связанных со здоровьем.</w:t>
      </w:r>
    </w:p>
    <w:p w:rsidR="00B428F8" w:rsidRPr="00C805C8" w:rsidRDefault="00B428F8" w:rsidP="00C805C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428F8" w:rsidRPr="00C805C8" w:rsidRDefault="00B428F8" w:rsidP="00C805C8">
      <w:pPr>
        <w:rPr>
          <w:szCs w:val="22"/>
        </w:rPr>
      </w:pPr>
    </w:p>
    <w:sectPr w:rsidR="00B428F8" w:rsidRPr="00C805C8" w:rsidSect="00DF5729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8F8" w:rsidRDefault="00B428F8">
      <w:r>
        <w:separator/>
      </w:r>
    </w:p>
  </w:endnote>
  <w:endnote w:type="continuationSeparator" w:id="0">
    <w:p w:rsidR="00B428F8" w:rsidRDefault="00B42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F8" w:rsidRDefault="00B428F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F8" w:rsidRDefault="00B428F8" w:rsidP="00DF5729">
    <w:pPr>
      <w:jc w:val="center"/>
      <w:rPr>
        <w:sz w:val="2"/>
        <w:szCs w:val="2"/>
      </w:rPr>
    </w:pPr>
  </w:p>
  <w:p w:rsidR="00B428F8" w:rsidRDefault="00B428F8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F8" w:rsidRDefault="00B428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8F8" w:rsidRDefault="00B428F8">
      <w:r>
        <w:separator/>
      </w:r>
    </w:p>
  </w:footnote>
  <w:footnote w:type="continuationSeparator" w:id="0">
    <w:p w:rsidR="00B428F8" w:rsidRDefault="00B428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F8" w:rsidRDefault="00B428F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F8" w:rsidRDefault="00B428F8" w:rsidP="00DF5729">
    <w:pPr>
      <w:jc w:val="center"/>
      <w:rPr>
        <w:sz w:val="2"/>
        <w:szCs w:val="2"/>
      </w:rPr>
    </w:pPr>
  </w:p>
  <w:p w:rsidR="00B428F8" w:rsidRDefault="00B428F8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428F8" w:rsidRDefault="00B428F8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428F8" w:rsidRPr="00DC174E" w:rsidRDefault="00B428F8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428F8" w:rsidRPr="00DC174E" w:rsidRDefault="00B428F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428F8" w:rsidRPr="00DC174E" w:rsidRDefault="00B428F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B428F8" w:rsidRDefault="00B428F8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F8" w:rsidRDefault="00B428F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E2558"/>
    <w:rsid w:val="00AE2AB5"/>
    <w:rsid w:val="00B428F8"/>
    <w:rsid w:val="00B63D76"/>
    <w:rsid w:val="00B740AE"/>
    <w:rsid w:val="00C02937"/>
    <w:rsid w:val="00C33643"/>
    <w:rsid w:val="00C805C8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1">
    <w:name w:val="heading 1"/>
    <w:basedOn w:val="Normal"/>
    <w:link w:val="Heading1Char1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D461D"/>
    <w:rPr>
      <w:sz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1F06"/>
    <w:rPr>
      <w:rFonts w:cs="Times New Roman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1F06"/>
    <w:rPr>
      <w:rFonts w:cs="Times New Roman"/>
      <w:lang w:val="ru-RU" w:eastAsia="ru-RU" w:bidi="ar-SA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2">
    <w:name w:val="Footnote Text Char2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2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461D"/>
    <w:rPr>
      <w:lang w:val="ru-RU" w:eastAsia="ru-RU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styleId="TOC1">
    <w:name w:val="toc 1"/>
    <w:basedOn w:val="Normal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TOC2">
    <w:name w:val="toc 2"/>
    <w:basedOn w:val="Normal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Normal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odyText3">
    <w:name w:val="Body Text 3"/>
    <w:basedOn w:val="Normal"/>
    <w:link w:val="BodyText3Char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Hyperlink">
    <w:name w:val="Hyperlink"/>
    <w:basedOn w:val="DefaultParagraphFont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A1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A1F06"/>
    <w:rPr>
      <w:b/>
      <w:bCs/>
    </w:rPr>
  </w:style>
  <w:style w:type="paragraph" w:customStyle="1" w:styleId="1">
    <w:name w:val="Стиль1"/>
    <w:basedOn w:val="Normal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">
    <w:name w:val="Основной текст (2)_"/>
    <w:link w:val="20"/>
    <w:uiPriority w:val="99"/>
    <w:locked/>
    <w:rsid w:val="002A1F06"/>
    <w:rPr>
      <w:sz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2A1F06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HeaderChar1">
    <w:name w:val="Header Char1"/>
    <w:basedOn w:val="DefaultParagraphFont"/>
    <w:uiPriority w:val="99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1">
    <w:name w:val="заголовок 2"/>
    <w:basedOn w:val="Normal"/>
    <w:next w:val="Normal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styleId="BodyText2">
    <w:name w:val="Body Text 2"/>
    <w:basedOn w:val="Normal"/>
    <w:link w:val="BodyText2Char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customStyle="1" w:styleId="10">
    <w:name w:val="Обычный1"/>
    <w:uiPriority w:val="99"/>
    <w:rsid w:val="009D461D"/>
    <w:pPr>
      <w:widowControl w:val="0"/>
    </w:pPr>
    <w:rPr>
      <w:rFonts w:ascii="Courier New" w:eastAsia="SimSun" w:hAnsi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1">
    <w:name w:val="Текст1"/>
    <w:basedOn w:val="Normal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List">
    <w:name w:val="List"/>
    <w:basedOn w:val="Normal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List2">
    <w:name w:val="List 2"/>
    <w:basedOn w:val="Normal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List3">
    <w:name w:val="List 3"/>
    <w:basedOn w:val="Normal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List4">
    <w:name w:val="List 4"/>
    <w:basedOn w:val="Normal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List5">
    <w:name w:val="List 5"/>
    <w:basedOn w:val="Normal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ListBullet2">
    <w:name w:val="List Bullet 2"/>
    <w:basedOn w:val="Normal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ListBullet3">
    <w:name w:val="List Bullet 3"/>
    <w:basedOn w:val="Normal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ListContinue3">
    <w:name w:val="List Continue 3"/>
    <w:basedOn w:val="Normal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ListContinue4">
    <w:name w:val="List Continue 4"/>
    <w:basedOn w:val="Normal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ListContinue5">
    <w:name w:val="List Continue 5"/>
    <w:basedOn w:val="Normal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9D461D"/>
    <w:rPr>
      <w:rFonts w:eastAsia="SimSu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9D461D"/>
    <w:rPr>
      <w:rFonts w:eastAsia="SimSu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D461D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9D461D"/>
    <w:rPr>
      <w:rFonts w:cs="Times New Roman"/>
      <w:sz w:val="16"/>
    </w:rPr>
  </w:style>
  <w:style w:type="paragraph" w:styleId="TOC3">
    <w:name w:val="toc 3"/>
    <w:basedOn w:val="Normal"/>
    <w:next w:val="Normal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">
    <w:name w:val="Стиль пояснение"/>
    <w:basedOn w:val="Normal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0">
    <w:name w:val="СО"/>
    <w:basedOn w:val="Normal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1">
    <w:name w:val="ВИД ДОКУМЕНТА"/>
    <w:basedOn w:val="Normal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2">
    <w:name w:val="Текст раздела"/>
    <w:basedOn w:val="Heading2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ListBullet">
    <w:name w:val="List Bullet"/>
    <w:basedOn w:val="Normal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TOC4">
    <w:name w:val="toc 4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9D461D"/>
    <w:rPr>
      <w:rFonts w:eastAsia="SimSu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center">
    <w:name w:val="center"/>
    <w:basedOn w:val="Normal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3">
    <w:name w:val="Рецензия1"/>
    <w:hidden/>
    <w:uiPriority w:val="99"/>
    <w:semiHidden/>
    <w:rsid w:val="009D461D"/>
    <w:rPr>
      <w:sz w:val="20"/>
      <w:szCs w:val="20"/>
    </w:rPr>
  </w:style>
  <w:style w:type="paragraph" w:customStyle="1" w:styleId="110">
    <w:name w:val="Абзац списка1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FollowedHyperlink">
    <w:name w:val="FollowedHyperlink"/>
    <w:basedOn w:val="DefaultParagraphFont"/>
    <w:uiPriority w:val="99"/>
    <w:rsid w:val="009D461D"/>
    <w:rPr>
      <w:rFonts w:cs="Times New Roman"/>
      <w:color w:val="800080"/>
      <w:u w:val="single"/>
    </w:rPr>
  </w:style>
  <w:style w:type="paragraph" w:customStyle="1" w:styleId="14">
    <w:name w:val="Заголовок оглавления1"/>
    <w:basedOn w:val="Heading1"/>
    <w:next w:val="Normal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TableofFigures">
    <w:name w:val="table of figures"/>
    <w:basedOn w:val="Normal"/>
    <w:next w:val="Normal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Normal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EndnoteText">
    <w:name w:val="endnote text"/>
    <w:basedOn w:val="Normal"/>
    <w:link w:val="EndnoteTextChar"/>
    <w:uiPriority w:val="99"/>
    <w:semiHidden/>
    <w:rsid w:val="009D461D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customStyle="1" w:styleId="15">
    <w:name w:val="Название книги1"/>
    <w:uiPriority w:val="99"/>
    <w:rsid w:val="009D461D"/>
    <w:rPr>
      <w:b/>
      <w:smallCaps/>
      <w:spacing w:val="5"/>
    </w:rPr>
  </w:style>
  <w:style w:type="character" w:styleId="Strong">
    <w:name w:val="Strong"/>
    <w:basedOn w:val="DefaultParagraphFont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uiPriority w:val="99"/>
    <w:rsid w:val="009D461D"/>
    <w:rPr>
      <w:rFonts w:ascii="Times New Roman" w:hAnsi="Times New Roman"/>
      <w:i/>
      <w:spacing w:val="0"/>
      <w:sz w:val="21"/>
    </w:rPr>
  </w:style>
  <w:style w:type="paragraph" w:customStyle="1" w:styleId="a3">
    <w:name w:val="Буквенный список"/>
    <w:basedOn w:val="Heading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4">
    <w:name w:val="Текст пункта"/>
    <w:basedOn w:val="Heading3"/>
    <w:link w:val="a5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6">
    <w:name w:val="Текст подпункта"/>
    <w:basedOn w:val="a4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5">
    <w:name w:val="Текст пункта Знак"/>
    <w:link w:val="a4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9D461D"/>
    <w:rPr>
      <w:rFonts w:cs="Times New Roman"/>
    </w:rPr>
  </w:style>
  <w:style w:type="character" w:customStyle="1" w:styleId="match">
    <w:name w:val="match"/>
    <w:basedOn w:val="DefaultParagraphFont"/>
    <w:uiPriority w:val="99"/>
    <w:rsid w:val="009D461D"/>
    <w:rPr>
      <w:rFonts w:cs="Times New Roman"/>
    </w:rPr>
  </w:style>
  <w:style w:type="paragraph" w:customStyle="1" w:styleId="22">
    <w:name w:val="Абзац списка2"/>
    <w:basedOn w:val="Normal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16">
    <w:name w:val="Заголовок №1_"/>
    <w:basedOn w:val="DefaultParagraphFont"/>
    <w:link w:val="17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7">
    <w:name w:val="Основной текст_"/>
    <w:basedOn w:val="DefaultParagraphFont"/>
    <w:link w:val="30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8">
    <w:name w:val="Колонтитул_"/>
    <w:basedOn w:val="DefaultParagraphFont"/>
    <w:link w:val="a9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8"/>
    <w:uiPriority w:val="99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a">
    <w:name w:val="Основной текст + Курсив"/>
    <w:basedOn w:val="a7"/>
    <w:uiPriority w:val="99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7"/>
    <w:uiPriority w:val="99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7"/>
    <w:uiPriority w:val="99"/>
    <w:rsid w:val="008D0C54"/>
    <w:rPr>
      <w:spacing w:val="90"/>
    </w:rPr>
  </w:style>
  <w:style w:type="character" w:customStyle="1" w:styleId="2pt">
    <w:name w:val="Основной текст + Интервал 2 pt"/>
    <w:basedOn w:val="a7"/>
    <w:uiPriority w:val="99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7"/>
    <w:uiPriority w:val="99"/>
    <w:rsid w:val="008D0C54"/>
    <w:rPr>
      <w:spacing w:val="40"/>
      <w:sz w:val="16"/>
      <w:szCs w:val="16"/>
    </w:rPr>
  </w:style>
  <w:style w:type="character" w:customStyle="1" w:styleId="9">
    <w:name w:val="Основной текст + 9"/>
    <w:aliases w:val="5 pt1,Курсив,Интервал 0 pt"/>
    <w:basedOn w:val="a7"/>
    <w:uiPriority w:val="99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7"/>
    <w:uiPriority w:val="99"/>
    <w:rsid w:val="008D0C54"/>
    <w:rPr>
      <w:spacing w:val="-10"/>
    </w:rPr>
  </w:style>
  <w:style w:type="character" w:customStyle="1" w:styleId="18">
    <w:name w:val="Основной текст1"/>
    <w:basedOn w:val="a7"/>
    <w:uiPriority w:val="99"/>
    <w:rsid w:val="008D0C54"/>
  </w:style>
  <w:style w:type="character" w:customStyle="1" w:styleId="23">
    <w:name w:val="Основной текст2"/>
    <w:basedOn w:val="a7"/>
    <w:uiPriority w:val="99"/>
    <w:rsid w:val="008D0C54"/>
  </w:style>
  <w:style w:type="paragraph" w:customStyle="1" w:styleId="17">
    <w:name w:val="Заголовок №1"/>
    <w:basedOn w:val="Normal"/>
    <w:link w:val="16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0">
    <w:name w:val="Основной текст3"/>
    <w:basedOn w:val="Normal"/>
    <w:link w:val="a7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9">
    <w:name w:val="Колонтитул"/>
    <w:basedOn w:val="Normal"/>
    <w:link w:val="a8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b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Normal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0">
    <w:name w:val="body_text"/>
    <w:link w:val="bodytext1"/>
    <w:uiPriority w:val="99"/>
    <w:rsid w:val="008D0C54"/>
    <w:pPr>
      <w:ind w:firstLine="709"/>
      <w:jc w:val="both"/>
    </w:pPr>
    <w:rPr>
      <w:noProof/>
      <w:sz w:val="24"/>
      <w:szCs w:val="24"/>
    </w:rPr>
  </w:style>
  <w:style w:type="character" w:customStyle="1" w:styleId="bodytext1">
    <w:name w:val="body_text Знак"/>
    <w:link w:val="bodytext0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Normal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c">
    <w:name w:val="=ТАБЛ_ЦЕНТР"/>
    <w:link w:val="ad"/>
    <w:uiPriority w:val="99"/>
    <w:rsid w:val="008D0C54"/>
    <w:pPr>
      <w:spacing w:before="40" w:after="40"/>
      <w:jc w:val="center"/>
    </w:pPr>
    <w:rPr>
      <w:noProof/>
      <w:szCs w:val="24"/>
    </w:rPr>
  </w:style>
  <w:style w:type="character" w:customStyle="1" w:styleId="ad">
    <w:name w:val="=ТАБЛ_ЦЕНТР Знак"/>
    <w:link w:val="ac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e">
    <w:name w:val="Гипертекстовая ссылка"/>
    <w:basedOn w:val="DefaultParagraphFont"/>
    <w:uiPriority w:val="99"/>
    <w:rsid w:val="008D0C54"/>
    <w:rPr>
      <w:rFonts w:cs="Times New Roman"/>
      <w:color w:val="106BBE"/>
    </w:rPr>
  </w:style>
  <w:style w:type="character" w:customStyle="1" w:styleId="af">
    <w:name w:val="Символ сноски"/>
    <w:uiPriority w:val="99"/>
    <w:rsid w:val="008D0C54"/>
  </w:style>
  <w:style w:type="character" w:customStyle="1" w:styleId="ListParagraphChar">
    <w:name w:val="List Paragraph Char"/>
    <w:link w:val="ListParagraph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0">
    <w:name w:val="Заголовок статьи"/>
    <w:basedOn w:val="Normal"/>
    <w:next w:val="Normal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99"/>
    <w:qFormat/>
    <w:rsid w:val="008D0C54"/>
    <w:rPr>
      <w:rFonts w:ascii="Calibri" w:hAnsi="Calibri"/>
    </w:rPr>
  </w:style>
  <w:style w:type="character" w:customStyle="1" w:styleId="af1">
    <w:name w:val="Цветовое выделение"/>
    <w:uiPriority w:val="99"/>
    <w:rsid w:val="008D0C54"/>
    <w:rPr>
      <w:b/>
      <w:color w:val="26282F"/>
    </w:rPr>
  </w:style>
  <w:style w:type="paragraph" w:customStyle="1" w:styleId="6">
    <w:name w:val="Основной текст6"/>
    <w:basedOn w:val="Normal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Normal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Нормальный (таблица)"/>
    <w:basedOn w:val="Normal"/>
    <w:next w:val="Normal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3">
    <w:name w:val="Прижатый влево"/>
    <w:basedOn w:val="Normal"/>
    <w:next w:val="Normal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DefaultParagraphFont"/>
    <w:uiPriority w:val="99"/>
    <w:rsid w:val="008D0C54"/>
    <w:rPr>
      <w:rFonts w:cs="Times New Roman"/>
    </w:rPr>
  </w:style>
  <w:style w:type="numbering" w:customStyle="1" w:styleId="3">
    <w:name w:val="Стиль3"/>
    <w:rsid w:val="00CF51EB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47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18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6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9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4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12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17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5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3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8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6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0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9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1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4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2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7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0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3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8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6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9" Type="http://schemas.openxmlformats.org/officeDocument/2006/relationships/theme" Target="theme/theme1.xml"/><Relationship Id="rId10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19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1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14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2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27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0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35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file:///D:\Users\&#1055;&#1072;&#1087;&#1072;\Documents\&#1044;&#1051;&#1071;%20&#1053;&#1054;&#1042;&#1054;&#1057;&#1058;&#1045;&#1049;\&#1055;&#1088;&#1080;&#1082;&#1072;&#1079;%20&#1052;&#1080;&#1085;&#1079;&#1076;&#1088;&#1072;&#1074;&#1072;%20&#1056;&#1086;&#1089;&#1089;&#1080;&#1080;%20&#1086;&#1090;%2031.01.2019%20N%2036&#1085;.doc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7</Pages>
  <Words>4720</Words>
  <Characters>26907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Сирота</cp:lastModifiedBy>
  <cp:revision>2</cp:revision>
  <dcterms:created xsi:type="dcterms:W3CDTF">2019-03-21T11:55:00Z</dcterms:created>
  <dcterms:modified xsi:type="dcterms:W3CDTF">2019-03-21T11:55:00Z</dcterms:modified>
</cp:coreProperties>
</file>