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27F" w:rsidRPr="00DC1282" w:rsidRDefault="00B3527F" w:rsidP="00B83E1A">
      <w:pPr>
        <w:pStyle w:val="ConsPlusNormal"/>
        <w:jc w:val="center"/>
        <w:outlineLvl w:val="0"/>
        <w:rPr>
          <w:b/>
          <w:bCs/>
          <w:sz w:val="22"/>
          <w:szCs w:val="22"/>
        </w:rPr>
      </w:pPr>
      <w:r w:rsidRPr="00DC1282">
        <w:rPr>
          <w:b/>
          <w:bCs/>
          <w:sz w:val="22"/>
          <w:szCs w:val="22"/>
        </w:rPr>
        <w:t>ПРАВИТЕЛЬСТВО РОССИЙСКОЙ ФЕДЕРАЦИИ</w:t>
      </w:r>
    </w:p>
    <w:p w:rsidR="00B3527F" w:rsidRPr="00DC1282" w:rsidRDefault="00B3527F" w:rsidP="00B83E1A">
      <w:pPr>
        <w:pStyle w:val="ConsPlusNormal"/>
        <w:jc w:val="center"/>
        <w:rPr>
          <w:b/>
          <w:bCs/>
          <w:sz w:val="22"/>
          <w:szCs w:val="22"/>
        </w:rPr>
      </w:pPr>
    </w:p>
    <w:p w:rsidR="00B3527F" w:rsidRPr="00DC1282" w:rsidRDefault="00B3527F" w:rsidP="00B83E1A">
      <w:pPr>
        <w:pStyle w:val="ConsPlusNormal"/>
        <w:jc w:val="center"/>
        <w:rPr>
          <w:b/>
          <w:bCs/>
          <w:sz w:val="22"/>
          <w:szCs w:val="22"/>
        </w:rPr>
      </w:pPr>
      <w:r w:rsidRPr="00DC1282">
        <w:rPr>
          <w:b/>
          <w:bCs/>
          <w:sz w:val="22"/>
          <w:szCs w:val="22"/>
        </w:rPr>
        <w:t>ПОСТАНОВЛЕНИЕ</w:t>
      </w:r>
    </w:p>
    <w:p w:rsidR="00B3527F" w:rsidRPr="00DC1282" w:rsidRDefault="00B3527F" w:rsidP="00B83E1A">
      <w:pPr>
        <w:pStyle w:val="ConsPlusNormal"/>
        <w:jc w:val="center"/>
        <w:rPr>
          <w:b/>
          <w:bCs/>
          <w:sz w:val="22"/>
          <w:szCs w:val="22"/>
        </w:rPr>
      </w:pPr>
      <w:r w:rsidRPr="00DC1282">
        <w:rPr>
          <w:b/>
          <w:bCs/>
          <w:sz w:val="22"/>
          <w:szCs w:val="22"/>
        </w:rPr>
        <w:t xml:space="preserve">от 26 февраля </w:t>
      </w:r>
      <w:smartTag w:uri="urn:schemas-microsoft-com:office:smarttags" w:element="metricconverter">
        <w:smartTagPr>
          <w:attr w:name="ProductID" w:val="2015 г"/>
        </w:smartTagPr>
        <w:r w:rsidRPr="00DC1282">
          <w:rPr>
            <w:b/>
            <w:bCs/>
            <w:sz w:val="22"/>
            <w:szCs w:val="22"/>
          </w:rPr>
          <w:t>2015 г</w:t>
        </w:r>
      </w:smartTag>
      <w:r w:rsidRPr="00DC1282">
        <w:rPr>
          <w:b/>
          <w:bCs/>
          <w:sz w:val="22"/>
          <w:szCs w:val="22"/>
        </w:rPr>
        <w:t>. N 172</w:t>
      </w:r>
    </w:p>
    <w:p w:rsidR="00B3527F" w:rsidRPr="00DC1282" w:rsidRDefault="00B3527F" w:rsidP="00B83E1A">
      <w:pPr>
        <w:pStyle w:val="ConsPlusNormal"/>
        <w:jc w:val="center"/>
        <w:rPr>
          <w:b/>
          <w:bCs/>
          <w:sz w:val="22"/>
          <w:szCs w:val="22"/>
        </w:rPr>
      </w:pPr>
    </w:p>
    <w:p w:rsidR="00B3527F" w:rsidRPr="00DC1282" w:rsidRDefault="00B3527F" w:rsidP="00B83E1A">
      <w:pPr>
        <w:pStyle w:val="ConsPlusNormal"/>
        <w:jc w:val="center"/>
        <w:rPr>
          <w:b/>
          <w:bCs/>
          <w:sz w:val="22"/>
          <w:szCs w:val="22"/>
        </w:rPr>
      </w:pPr>
      <w:r w:rsidRPr="00DC1282">
        <w:rPr>
          <w:b/>
          <w:bCs/>
          <w:sz w:val="22"/>
          <w:szCs w:val="22"/>
        </w:rPr>
        <w:t>О ПОРЯДКЕ</w:t>
      </w:r>
    </w:p>
    <w:p w:rsidR="00B3527F" w:rsidRPr="00DC1282" w:rsidRDefault="00B3527F" w:rsidP="00B83E1A">
      <w:pPr>
        <w:pStyle w:val="ConsPlusNormal"/>
        <w:jc w:val="center"/>
        <w:rPr>
          <w:b/>
          <w:bCs/>
          <w:sz w:val="22"/>
          <w:szCs w:val="22"/>
        </w:rPr>
      </w:pPr>
      <w:r w:rsidRPr="00DC1282">
        <w:rPr>
          <w:b/>
          <w:bCs/>
          <w:sz w:val="22"/>
          <w:szCs w:val="22"/>
        </w:rPr>
        <w:t>АТТЕСТАЦИИ СИЛ ОБЕСПЕЧЕНИЯ ТРАНСПОРТНОЙ БЕЗОПАСНОСТИ</w:t>
      </w:r>
    </w:p>
    <w:p w:rsidR="00B3527F" w:rsidRPr="00DC1282" w:rsidRDefault="00B3527F" w:rsidP="00B83E1A">
      <w:pPr>
        <w:pStyle w:val="ConsPlusNormal"/>
        <w:ind w:firstLine="540"/>
        <w:jc w:val="both"/>
        <w:rPr>
          <w:sz w:val="22"/>
          <w:szCs w:val="22"/>
        </w:rPr>
      </w:pPr>
    </w:p>
    <w:p w:rsidR="00B3527F" w:rsidRPr="00DC1282" w:rsidRDefault="00B3527F" w:rsidP="00B83E1A">
      <w:pPr>
        <w:pStyle w:val="ConsPlusNormal"/>
        <w:ind w:firstLine="540"/>
        <w:jc w:val="both"/>
        <w:rPr>
          <w:sz w:val="22"/>
          <w:szCs w:val="22"/>
        </w:rPr>
      </w:pPr>
      <w:r w:rsidRPr="00DC1282">
        <w:rPr>
          <w:sz w:val="22"/>
          <w:szCs w:val="22"/>
        </w:rPr>
        <w:t>В соответствии со статьей 12.1 Федерального закона "О транспортной безопасности" Правительство Российской Федерации постановляет:</w:t>
      </w:r>
    </w:p>
    <w:p w:rsidR="00B3527F" w:rsidRPr="00DC1282" w:rsidRDefault="00B3527F" w:rsidP="00B83E1A">
      <w:pPr>
        <w:pStyle w:val="ConsPlusNormal"/>
        <w:ind w:firstLine="540"/>
        <w:jc w:val="both"/>
        <w:rPr>
          <w:sz w:val="22"/>
          <w:szCs w:val="22"/>
        </w:rPr>
      </w:pPr>
      <w:r w:rsidRPr="00DC1282">
        <w:rPr>
          <w:sz w:val="22"/>
          <w:szCs w:val="22"/>
        </w:rPr>
        <w:t xml:space="preserve">1. Утвердить прилагаемые </w:t>
      </w:r>
      <w:hyperlink w:anchor="Par26" w:tooltip="Ссылка на текущий документ" w:history="1">
        <w:r w:rsidRPr="00DC1282">
          <w:rPr>
            <w:sz w:val="22"/>
            <w:szCs w:val="22"/>
          </w:rPr>
          <w:t>Правила</w:t>
        </w:r>
      </w:hyperlink>
      <w:r w:rsidRPr="00DC1282">
        <w:rPr>
          <w:sz w:val="22"/>
          <w:szCs w:val="22"/>
        </w:rPr>
        <w:t xml:space="preserve"> аттестации сил обеспечения транспортной безопасности.</w:t>
      </w:r>
    </w:p>
    <w:p w:rsidR="00B3527F" w:rsidRPr="00DC1282" w:rsidRDefault="00B3527F" w:rsidP="00B83E1A">
      <w:pPr>
        <w:pStyle w:val="ConsPlusNormal"/>
        <w:ind w:firstLine="540"/>
        <w:jc w:val="both"/>
        <w:rPr>
          <w:sz w:val="22"/>
          <w:szCs w:val="22"/>
        </w:rPr>
      </w:pPr>
      <w:r w:rsidRPr="00DC1282">
        <w:rPr>
          <w:sz w:val="22"/>
          <w:szCs w:val="22"/>
        </w:rPr>
        <w:t>2. Настоящее постановление вступает в силу по истечении 180 дней со дня его официального опубликования.</w:t>
      </w:r>
    </w:p>
    <w:p w:rsidR="00B3527F" w:rsidRPr="00DC1282" w:rsidRDefault="00B3527F" w:rsidP="00B83E1A">
      <w:pPr>
        <w:pStyle w:val="ConsPlusNormal"/>
        <w:ind w:firstLine="540"/>
        <w:jc w:val="both"/>
        <w:rPr>
          <w:sz w:val="22"/>
          <w:szCs w:val="22"/>
        </w:rPr>
      </w:pPr>
    </w:p>
    <w:p w:rsidR="00B3527F" w:rsidRPr="00DC1282" w:rsidRDefault="00B3527F" w:rsidP="00B83E1A">
      <w:pPr>
        <w:pStyle w:val="ConsPlusNormal"/>
        <w:jc w:val="right"/>
        <w:rPr>
          <w:sz w:val="22"/>
          <w:szCs w:val="22"/>
        </w:rPr>
      </w:pPr>
      <w:r w:rsidRPr="00DC1282">
        <w:rPr>
          <w:sz w:val="22"/>
          <w:szCs w:val="22"/>
        </w:rPr>
        <w:t>Председатель Правительства</w:t>
      </w:r>
    </w:p>
    <w:p w:rsidR="00B3527F" w:rsidRPr="00DC1282" w:rsidRDefault="00B3527F" w:rsidP="00B83E1A">
      <w:pPr>
        <w:pStyle w:val="ConsPlusNormal"/>
        <w:jc w:val="right"/>
        <w:rPr>
          <w:sz w:val="22"/>
          <w:szCs w:val="22"/>
        </w:rPr>
      </w:pPr>
      <w:r w:rsidRPr="00DC1282">
        <w:rPr>
          <w:sz w:val="22"/>
          <w:szCs w:val="22"/>
        </w:rPr>
        <w:t>Российской Федерации</w:t>
      </w:r>
    </w:p>
    <w:p w:rsidR="00B3527F" w:rsidRPr="00DC1282" w:rsidRDefault="00B3527F" w:rsidP="00B83E1A">
      <w:pPr>
        <w:pStyle w:val="ConsPlusNormal"/>
        <w:jc w:val="right"/>
        <w:rPr>
          <w:sz w:val="22"/>
          <w:szCs w:val="22"/>
        </w:rPr>
      </w:pPr>
      <w:r w:rsidRPr="00DC1282">
        <w:rPr>
          <w:sz w:val="22"/>
          <w:szCs w:val="22"/>
        </w:rPr>
        <w:t>Д.МЕДВЕДЕВ</w:t>
      </w:r>
    </w:p>
    <w:p w:rsidR="00B3527F" w:rsidRPr="00DC1282" w:rsidRDefault="00B3527F" w:rsidP="00B83E1A">
      <w:pPr>
        <w:pStyle w:val="ConsPlusNormal"/>
        <w:ind w:firstLine="540"/>
        <w:jc w:val="both"/>
        <w:rPr>
          <w:sz w:val="22"/>
          <w:szCs w:val="22"/>
        </w:rPr>
      </w:pPr>
    </w:p>
    <w:p w:rsidR="00B3527F" w:rsidRPr="00DC1282" w:rsidRDefault="00B3527F" w:rsidP="00B83E1A">
      <w:pPr>
        <w:pStyle w:val="ConsPlusNormal"/>
        <w:jc w:val="right"/>
        <w:outlineLvl w:val="0"/>
        <w:rPr>
          <w:sz w:val="22"/>
          <w:szCs w:val="22"/>
        </w:rPr>
      </w:pPr>
      <w:bookmarkStart w:id="0" w:name="Par21"/>
      <w:bookmarkEnd w:id="0"/>
      <w:r w:rsidRPr="00DC1282">
        <w:rPr>
          <w:sz w:val="22"/>
          <w:szCs w:val="22"/>
        </w:rPr>
        <w:t>Утверждены</w:t>
      </w:r>
    </w:p>
    <w:p w:rsidR="00B3527F" w:rsidRPr="00DC1282" w:rsidRDefault="00B3527F" w:rsidP="00B83E1A">
      <w:pPr>
        <w:pStyle w:val="ConsPlusNormal"/>
        <w:jc w:val="right"/>
        <w:rPr>
          <w:sz w:val="22"/>
          <w:szCs w:val="22"/>
        </w:rPr>
      </w:pPr>
      <w:r w:rsidRPr="00DC1282">
        <w:rPr>
          <w:sz w:val="22"/>
          <w:szCs w:val="22"/>
        </w:rPr>
        <w:t>постановлением Правительства</w:t>
      </w:r>
    </w:p>
    <w:p w:rsidR="00B3527F" w:rsidRPr="00DC1282" w:rsidRDefault="00B3527F" w:rsidP="00B83E1A">
      <w:pPr>
        <w:pStyle w:val="ConsPlusNormal"/>
        <w:jc w:val="right"/>
        <w:rPr>
          <w:sz w:val="22"/>
          <w:szCs w:val="22"/>
        </w:rPr>
      </w:pPr>
      <w:r w:rsidRPr="00DC1282">
        <w:rPr>
          <w:sz w:val="22"/>
          <w:szCs w:val="22"/>
        </w:rPr>
        <w:t>Российской Федерации</w:t>
      </w:r>
    </w:p>
    <w:p w:rsidR="00B3527F" w:rsidRPr="00DC1282" w:rsidRDefault="00B3527F" w:rsidP="00B83E1A">
      <w:pPr>
        <w:pStyle w:val="ConsPlusNormal"/>
        <w:jc w:val="right"/>
        <w:rPr>
          <w:sz w:val="22"/>
          <w:szCs w:val="22"/>
        </w:rPr>
      </w:pPr>
      <w:r w:rsidRPr="00DC1282">
        <w:rPr>
          <w:sz w:val="22"/>
          <w:szCs w:val="22"/>
        </w:rPr>
        <w:t xml:space="preserve">от 26 февраля </w:t>
      </w:r>
      <w:smartTag w:uri="urn:schemas-microsoft-com:office:smarttags" w:element="metricconverter">
        <w:smartTagPr>
          <w:attr w:name="ProductID" w:val="2015 г"/>
        </w:smartTagPr>
        <w:r w:rsidRPr="00DC1282">
          <w:rPr>
            <w:sz w:val="22"/>
            <w:szCs w:val="22"/>
          </w:rPr>
          <w:t>2015 г</w:t>
        </w:r>
      </w:smartTag>
      <w:r w:rsidRPr="00DC1282">
        <w:rPr>
          <w:sz w:val="22"/>
          <w:szCs w:val="22"/>
        </w:rPr>
        <w:t>. N 172</w:t>
      </w:r>
    </w:p>
    <w:p w:rsidR="00B3527F" w:rsidRPr="00DC1282" w:rsidRDefault="00B3527F" w:rsidP="00B83E1A">
      <w:pPr>
        <w:pStyle w:val="ConsPlusNormal"/>
        <w:jc w:val="center"/>
        <w:rPr>
          <w:sz w:val="22"/>
          <w:szCs w:val="22"/>
        </w:rPr>
      </w:pPr>
    </w:p>
    <w:p w:rsidR="00B3527F" w:rsidRPr="00DC1282" w:rsidRDefault="00B3527F" w:rsidP="00B83E1A">
      <w:pPr>
        <w:pStyle w:val="ConsPlusNormal"/>
        <w:jc w:val="center"/>
        <w:rPr>
          <w:b/>
          <w:bCs/>
          <w:sz w:val="22"/>
          <w:szCs w:val="22"/>
        </w:rPr>
      </w:pPr>
      <w:bookmarkStart w:id="1" w:name="Par26"/>
      <w:bookmarkEnd w:id="1"/>
      <w:r w:rsidRPr="00DC1282">
        <w:rPr>
          <w:b/>
          <w:bCs/>
          <w:sz w:val="22"/>
          <w:szCs w:val="22"/>
        </w:rPr>
        <w:t>ПРАВИЛА</w:t>
      </w:r>
    </w:p>
    <w:p w:rsidR="00B3527F" w:rsidRPr="00DC1282" w:rsidRDefault="00B3527F" w:rsidP="00B83E1A">
      <w:pPr>
        <w:pStyle w:val="ConsPlusNormal"/>
        <w:jc w:val="center"/>
        <w:rPr>
          <w:b/>
          <w:bCs/>
          <w:sz w:val="22"/>
          <w:szCs w:val="22"/>
        </w:rPr>
      </w:pPr>
      <w:r w:rsidRPr="00DC1282">
        <w:rPr>
          <w:b/>
          <w:bCs/>
          <w:sz w:val="22"/>
          <w:szCs w:val="22"/>
        </w:rPr>
        <w:t>АТТЕСТАЦИИ СИЛ ОБЕСПЕЧЕНИЯ ТРАНСПОРТНОЙ БЕЗОПАСНОСТИ</w:t>
      </w:r>
    </w:p>
    <w:p w:rsidR="00B3527F" w:rsidRPr="00DC1282" w:rsidRDefault="00B3527F" w:rsidP="00B83E1A">
      <w:pPr>
        <w:pStyle w:val="ConsPlusNormal"/>
        <w:jc w:val="center"/>
        <w:rPr>
          <w:sz w:val="22"/>
          <w:szCs w:val="22"/>
        </w:rPr>
      </w:pPr>
    </w:p>
    <w:p w:rsidR="00B3527F" w:rsidRPr="00DC1282" w:rsidRDefault="00B3527F" w:rsidP="00B83E1A">
      <w:pPr>
        <w:pStyle w:val="ConsPlusNormal"/>
        <w:ind w:firstLine="540"/>
        <w:jc w:val="both"/>
        <w:rPr>
          <w:sz w:val="22"/>
          <w:szCs w:val="22"/>
        </w:rPr>
      </w:pPr>
      <w:r w:rsidRPr="00DC1282">
        <w:rPr>
          <w:sz w:val="22"/>
          <w:szCs w:val="22"/>
        </w:rPr>
        <w:t>1. Настоящие Правила устанавливают порядок аттестации сил обеспечения транспортной безопасности (далее соответственно - аттестация, аттестуемые лица), а также порядок привлечения аттестующих организаций в целях аттестации.</w:t>
      </w:r>
    </w:p>
    <w:p w:rsidR="00B3527F" w:rsidRPr="00DC1282" w:rsidRDefault="00B3527F" w:rsidP="00B83E1A">
      <w:pPr>
        <w:pStyle w:val="ConsPlusNormal"/>
        <w:ind w:firstLine="540"/>
        <w:jc w:val="both"/>
        <w:rPr>
          <w:sz w:val="22"/>
          <w:szCs w:val="22"/>
        </w:rPr>
      </w:pPr>
      <w:r w:rsidRPr="00DC1282">
        <w:rPr>
          <w:sz w:val="22"/>
          <w:szCs w:val="22"/>
        </w:rPr>
        <w:t>2. Термины и определения, используемые в настоящих Правилах, применяются в значениях, установленных Федеральным законом "О транспортной безопасности" (далее - Федеральный закон).</w:t>
      </w:r>
    </w:p>
    <w:p w:rsidR="00B3527F" w:rsidRPr="00DC1282" w:rsidRDefault="00B3527F" w:rsidP="00B83E1A">
      <w:pPr>
        <w:pStyle w:val="ConsPlusNormal"/>
        <w:ind w:firstLine="540"/>
        <w:jc w:val="both"/>
        <w:rPr>
          <w:sz w:val="22"/>
          <w:szCs w:val="22"/>
        </w:rPr>
      </w:pPr>
      <w:r w:rsidRPr="00DC1282">
        <w:rPr>
          <w:sz w:val="22"/>
          <w:szCs w:val="22"/>
        </w:rPr>
        <w:t>Обработка персональных данных отдельных категорий лиц, принимаемых на работу, непосредственно связанную с обеспечением транспортной безопасности, или выполняющих такую работу, в целях предусмотренной частью 1.1 статьи 10 Федерального закона проверки субъектом транспортной инфраструктуры сведений, указанных в пунктах 1 - 7 части 1 этой статьи, осуществляется органами аттестации (аттестующими организациями) с учетом особенностей, установленных настоящими Правилами.</w:t>
      </w:r>
    </w:p>
    <w:p w:rsidR="00B3527F" w:rsidRPr="00DC1282" w:rsidRDefault="00B3527F" w:rsidP="00B83E1A">
      <w:pPr>
        <w:pStyle w:val="ConsPlusNormal"/>
        <w:ind w:firstLine="540"/>
        <w:jc w:val="both"/>
        <w:rPr>
          <w:sz w:val="22"/>
          <w:szCs w:val="22"/>
        </w:rPr>
      </w:pPr>
      <w:r w:rsidRPr="00DC1282">
        <w:rPr>
          <w:sz w:val="22"/>
          <w:szCs w:val="22"/>
        </w:rPr>
        <w:t>3. Аттестация заключается в установлении соответствия знаний, умений и навыков аттестуемых лиц и личностных (психофизиологических) качеств и уровня физической подготовки отдельных категорий аттестуемых лиц требованиям законодательства Российской Федерации о транспортной безопасности в целях принятия субъектом транспортной инфраструктуры решения о допуске (невозможности допуска) аттестуемых лиц к выполнению работы, непосредственно связанной с обеспечением транспортной безопасности, либо об отстранении от выполнения такой работы.</w:t>
      </w:r>
    </w:p>
    <w:p w:rsidR="00B3527F" w:rsidRPr="00DC1282" w:rsidRDefault="00B3527F" w:rsidP="00B83E1A">
      <w:pPr>
        <w:pStyle w:val="ConsPlusNormal"/>
        <w:ind w:firstLine="540"/>
        <w:jc w:val="both"/>
        <w:rPr>
          <w:sz w:val="22"/>
          <w:szCs w:val="22"/>
        </w:rPr>
      </w:pPr>
      <w:r w:rsidRPr="00DC1282">
        <w:rPr>
          <w:sz w:val="22"/>
          <w:szCs w:val="22"/>
        </w:rPr>
        <w:t xml:space="preserve">Отдельные категории сил обеспечения транспортной безопасности, в отношении которых осуществляется проверка соответствия личностных (психофизиологических) качеств и уровня физической подготовки требованиям законодательства Российской Федерации о транспортной безопасности, определяются по перечню согласно </w:t>
      </w:r>
      <w:hyperlink w:anchor="Par122" w:tooltip="Ссылка на текущий документ" w:history="1">
        <w:r w:rsidRPr="00DC1282">
          <w:rPr>
            <w:sz w:val="22"/>
            <w:szCs w:val="22"/>
          </w:rPr>
          <w:t>приложению</w:t>
        </w:r>
      </w:hyperlink>
      <w:r w:rsidRPr="00DC1282">
        <w:rPr>
          <w:sz w:val="22"/>
          <w:szCs w:val="22"/>
        </w:rPr>
        <w:t>.</w:t>
      </w:r>
    </w:p>
    <w:p w:rsidR="00B3527F" w:rsidRPr="00DC1282" w:rsidRDefault="00B3527F" w:rsidP="00B83E1A">
      <w:pPr>
        <w:pStyle w:val="ConsPlusNormal"/>
        <w:ind w:firstLine="540"/>
        <w:jc w:val="both"/>
        <w:rPr>
          <w:sz w:val="22"/>
          <w:szCs w:val="22"/>
        </w:rPr>
      </w:pPr>
      <w:r w:rsidRPr="00DC1282">
        <w:rPr>
          <w:sz w:val="22"/>
          <w:szCs w:val="22"/>
        </w:rPr>
        <w:t>4. Аттестация проводится органами аттестации. Не допускается проведение аттестации организацией, осуществившей подготовку аттестуемого лица, предусмотренную частью 1 статьи 12.1 Федерального закона и предшествующую аттестации.</w:t>
      </w:r>
    </w:p>
    <w:p w:rsidR="00B3527F" w:rsidRPr="00DC1282" w:rsidRDefault="00B3527F" w:rsidP="00B83E1A">
      <w:pPr>
        <w:pStyle w:val="ConsPlusNormal"/>
        <w:ind w:firstLine="540"/>
        <w:jc w:val="both"/>
        <w:rPr>
          <w:sz w:val="22"/>
          <w:szCs w:val="22"/>
        </w:rPr>
      </w:pPr>
      <w:r w:rsidRPr="00DC1282">
        <w:rPr>
          <w:sz w:val="22"/>
          <w:szCs w:val="22"/>
        </w:rPr>
        <w:t>5. В целях аттестации компетентные органы в области обеспечения транспортной безопасности (далее - компетентные органы) имеют право привлекать аттестующие организации. Основаниями для привлечения компетентными органами аттестующих организаций являются:</w:t>
      </w:r>
    </w:p>
    <w:p w:rsidR="00B3527F" w:rsidRPr="00DC1282" w:rsidRDefault="00B3527F" w:rsidP="00B83E1A">
      <w:pPr>
        <w:pStyle w:val="ConsPlusNormal"/>
        <w:ind w:firstLine="540"/>
        <w:jc w:val="both"/>
        <w:rPr>
          <w:sz w:val="22"/>
          <w:szCs w:val="22"/>
        </w:rPr>
      </w:pPr>
      <w:r w:rsidRPr="00DC1282">
        <w:rPr>
          <w:sz w:val="22"/>
          <w:szCs w:val="22"/>
        </w:rPr>
        <w:t>а) выполнение компетентным органом функций органа аттестации;</w:t>
      </w:r>
    </w:p>
    <w:p w:rsidR="00B3527F" w:rsidRPr="00DC1282" w:rsidRDefault="00B3527F" w:rsidP="00B83E1A">
      <w:pPr>
        <w:pStyle w:val="ConsPlusNormal"/>
        <w:ind w:firstLine="540"/>
        <w:jc w:val="both"/>
        <w:rPr>
          <w:sz w:val="22"/>
          <w:szCs w:val="22"/>
        </w:rPr>
      </w:pPr>
      <w:r w:rsidRPr="00DC1282">
        <w:rPr>
          <w:sz w:val="22"/>
          <w:szCs w:val="22"/>
        </w:rPr>
        <w:t>б) недостаточная обеспеченность компетентного органа помещениями, техническими средствами и вспомогательным оборудованием, кадровым составом с уровнем квалификации и опытом работы, необходимыми для проведения аттестации в порядке и сроки, которые установлены настоящими Правилами.</w:t>
      </w:r>
    </w:p>
    <w:p w:rsidR="00B3527F" w:rsidRPr="00DC1282" w:rsidRDefault="00B3527F" w:rsidP="00B83E1A">
      <w:pPr>
        <w:pStyle w:val="ConsPlusNormal"/>
        <w:ind w:firstLine="540"/>
        <w:jc w:val="both"/>
        <w:rPr>
          <w:sz w:val="22"/>
          <w:szCs w:val="22"/>
        </w:rPr>
      </w:pPr>
      <w:r w:rsidRPr="00DC1282">
        <w:rPr>
          <w:sz w:val="22"/>
          <w:szCs w:val="22"/>
        </w:rPr>
        <w:t xml:space="preserve">6. Привлечение в целях аттестации аттестующих организаций для проведения проверок, предусмотренных </w:t>
      </w:r>
      <w:hyperlink w:anchor="Par74" w:tooltip="Ссылка на текущий документ" w:history="1">
        <w:r w:rsidRPr="00DC1282">
          <w:rPr>
            <w:sz w:val="22"/>
            <w:szCs w:val="22"/>
          </w:rPr>
          <w:t>пунктами 23</w:t>
        </w:r>
      </w:hyperlink>
      <w:r w:rsidRPr="00DC1282">
        <w:rPr>
          <w:sz w:val="22"/>
          <w:szCs w:val="22"/>
        </w:rPr>
        <w:t xml:space="preserve"> - </w:t>
      </w:r>
      <w:hyperlink w:anchor="Par82" w:tooltip="Ссылка на текущий документ" w:history="1">
        <w:r w:rsidRPr="00DC1282">
          <w:rPr>
            <w:sz w:val="22"/>
            <w:szCs w:val="22"/>
          </w:rPr>
          <w:t>27</w:t>
        </w:r>
      </w:hyperlink>
      <w:r w:rsidRPr="00DC1282">
        <w:rPr>
          <w:sz w:val="22"/>
          <w:szCs w:val="22"/>
        </w:rPr>
        <w:t xml:space="preserve"> настоящих Правил, осуществляется из числа аттестующих организаций, включенных в реестр аттестующих организаций, формирование и ведение которого осуществляется в порядке, установленном Правительством Российской Федерации в соответствии с частью 10 статьи 12.1 Федерального закона, на основании решения компетентного органа.</w:t>
      </w:r>
    </w:p>
    <w:p w:rsidR="00B3527F" w:rsidRPr="00DC1282" w:rsidRDefault="00B3527F" w:rsidP="00B83E1A">
      <w:pPr>
        <w:pStyle w:val="ConsPlusNormal"/>
        <w:ind w:firstLine="540"/>
        <w:jc w:val="both"/>
        <w:rPr>
          <w:sz w:val="22"/>
          <w:szCs w:val="22"/>
        </w:rPr>
      </w:pPr>
      <w:r w:rsidRPr="00DC1282">
        <w:rPr>
          <w:sz w:val="22"/>
          <w:szCs w:val="22"/>
        </w:rPr>
        <w:t>Решение компетентного органа о привлечении аттестующих организаций подлежит опубликованию на официальном сайте компетентного органа в информационно-телекоммуникационной сети "Интернет".</w:t>
      </w:r>
    </w:p>
    <w:p w:rsidR="00B3527F" w:rsidRPr="00DC1282" w:rsidRDefault="00B3527F" w:rsidP="00B83E1A">
      <w:pPr>
        <w:pStyle w:val="ConsPlusNormal"/>
        <w:ind w:firstLine="540"/>
        <w:jc w:val="both"/>
        <w:rPr>
          <w:sz w:val="22"/>
          <w:szCs w:val="22"/>
        </w:rPr>
      </w:pPr>
      <w:r w:rsidRPr="00DC1282">
        <w:rPr>
          <w:sz w:val="22"/>
          <w:szCs w:val="22"/>
        </w:rPr>
        <w:t xml:space="preserve">7. Субъект транспортной инфраструктуры, подразделение транспортной безопасности или организация, претендующая на аккредитацию в качестве подразделения транспортной безопасности (далее - заявители), выбирают аттестующую организацию, привлеченную компетентным органом для проведения проверок, предусмотренных </w:t>
      </w:r>
      <w:hyperlink w:anchor="Par74" w:tooltip="Ссылка на текущий документ" w:history="1">
        <w:r w:rsidRPr="00DC1282">
          <w:rPr>
            <w:sz w:val="22"/>
            <w:szCs w:val="22"/>
          </w:rPr>
          <w:t>пунктами 23</w:t>
        </w:r>
      </w:hyperlink>
      <w:r w:rsidRPr="00DC1282">
        <w:rPr>
          <w:sz w:val="22"/>
          <w:szCs w:val="22"/>
        </w:rPr>
        <w:t xml:space="preserve"> - </w:t>
      </w:r>
      <w:hyperlink w:anchor="Par82" w:tooltip="Ссылка на текущий документ" w:history="1">
        <w:r w:rsidRPr="00DC1282">
          <w:rPr>
            <w:sz w:val="22"/>
            <w:szCs w:val="22"/>
          </w:rPr>
          <w:t>27</w:t>
        </w:r>
      </w:hyperlink>
      <w:r w:rsidRPr="00DC1282">
        <w:rPr>
          <w:sz w:val="22"/>
          <w:szCs w:val="22"/>
        </w:rPr>
        <w:t xml:space="preserve"> настоящих Правил, самостоятельно.</w:t>
      </w:r>
    </w:p>
    <w:p w:rsidR="00B3527F" w:rsidRPr="00DC1282" w:rsidRDefault="00B3527F" w:rsidP="00B83E1A">
      <w:pPr>
        <w:pStyle w:val="ConsPlusNormal"/>
        <w:ind w:firstLine="540"/>
        <w:jc w:val="both"/>
        <w:rPr>
          <w:sz w:val="22"/>
          <w:szCs w:val="22"/>
        </w:rPr>
      </w:pPr>
      <w:r w:rsidRPr="00DC1282">
        <w:rPr>
          <w:sz w:val="22"/>
          <w:szCs w:val="22"/>
        </w:rPr>
        <w:t>8. Аттестация проводится в отношении лиц, не имеющих ограничений на выполнение работы, непосредственно связанной с обеспечением транспортной безопасности, установленных пунктами 1 - 7 части 1 статьи 10 Федерального закона.</w:t>
      </w:r>
    </w:p>
    <w:p w:rsidR="00B3527F" w:rsidRPr="00DC1282" w:rsidRDefault="00B3527F" w:rsidP="00B83E1A">
      <w:pPr>
        <w:pStyle w:val="ConsPlusNormal"/>
        <w:ind w:firstLine="540"/>
        <w:jc w:val="both"/>
        <w:rPr>
          <w:sz w:val="22"/>
          <w:szCs w:val="22"/>
        </w:rPr>
      </w:pPr>
      <w:bookmarkStart w:id="2" w:name="Par42"/>
      <w:bookmarkEnd w:id="2"/>
      <w:r w:rsidRPr="00DC1282">
        <w:rPr>
          <w:sz w:val="22"/>
          <w:szCs w:val="22"/>
        </w:rPr>
        <w:t>9. Заявитель в целях аттестации представляет в орган аттестации заявление, а также в отношении аттестуемого лица:</w:t>
      </w:r>
    </w:p>
    <w:p w:rsidR="00B3527F" w:rsidRPr="00DC1282" w:rsidRDefault="00B3527F" w:rsidP="00B83E1A">
      <w:pPr>
        <w:pStyle w:val="ConsPlusNormal"/>
        <w:ind w:firstLine="540"/>
        <w:jc w:val="both"/>
        <w:rPr>
          <w:sz w:val="22"/>
          <w:szCs w:val="22"/>
        </w:rPr>
      </w:pPr>
      <w:r w:rsidRPr="00DC1282">
        <w:rPr>
          <w:sz w:val="22"/>
          <w:szCs w:val="22"/>
        </w:rPr>
        <w:t xml:space="preserve">а) субъект транспортной инфраструктуры представляет заключение органов внутренних дел о возможности допуска аттестуемого лица к выполнению работы, непосредственно связанной с обеспечением транспортной безопасности (далее - заключение о возможности допуска), оформленное в соответствии с требованиями </w:t>
      </w:r>
      <w:hyperlink w:anchor="Par54" w:tooltip="Ссылка на текущий документ" w:history="1">
        <w:r w:rsidRPr="00DC1282">
          <w:rPr>
            <w:sz w:val="22"/>
            <w:szCs w:val="22"/>
          </w:rPr>
          <w:t>пункта 16</w:t>
        </w:r>
      </w:hyperlink>
      <w:r w:rsidRPr="00DC1282">
        <w:rPr>
          <w:sz w:val="22"/>
          <w:szCs w:val="22"/>
        </w:rPr>
        <w:t xml:space="preserve"> настоящих Правил, а также иные документы, перечень и форма которых устанавливаются Министерством транспорта Российской Федерации по согласованию с Министерством внутренних дел Российской Федерации и Федеральной службой безопасности Российской Федерации;</w:t>
      </w:r>
    </w:p>
    <w:p w:rsidR="00B3527F" w:rsidRPr="00DC1282" w:rsidRDefault="00B3527F" w:rsidP="00B83E1A">
      <w:pPr>
        <w:pStyle w:val="ConsPlusNormal"/>
        <w:ind w:firstLine="540"/>
        <w:jc w:val="both"/>
        <w:rPr>
          <w:sz w:val="22"/>
          <w:szCs w:val="22"/>
        </w:rPr>
      </w:pPr>
      <w:bookmarkStart w:id="3" w:name="Par44"/>
      <w:bookmarkEnd w:id="3"/>
      <w:r w:rsidRPr="00DC1282">
        <w:rPr>
          <w:sz w:val="22"/>
          <w:szCs w:val="22"/>
        </w:rPr>
        <w:t>б) подразделение транспортной безопасности или организация, претендующая на аккредитацию в качестве подразделения транспортной безопасности, представляет документы, перечень и форма которых устанавливаются Министерством транспорта Российской Федерации по согласованию с Министерством внутренних дел Российской Федерации и Федеральной службой безопасности Российской Федерации.</w:t>
      </w:r>
    </w:p>
    <w:p w:rsidR="00B3527F" w:rsidRPr="00DC1282" w:rsidRDefault="00B3527F" w:rsidP="00B83E1A">
      <w:pPr>
        <w:pStyle w:val="ConsPlusNormal"/>
        <w:ind w:firstLine="540"/>
        <w:jc w:val="both"/>
        <w:rPr>
          <w:sz w:val="22"/>
          <w:szCs w:val="22"/>
        </w:rPr>
      </w:pPr>
      <w:r w:rsidRPr="00DC1282">
        <w:rPr>
          <w:sz w:val="22"/>
          <w:szCs w:val="22"/>
        </w:rPr>
        <w:t xml:space="preserve">10. Орган аттестации в течение 3 рабочих дней со дня получения документов, предусмотренных </w:t>
      </w:r>
      <w:hyperlink w:anchor="Par42" w:tooltip="Ссылка на текущий документ" w:history="1">
        <w:r w:rsidRPr="00DC1282">
          <w:rPr>
            <w:sz w:val="22"/>
            <w:szCs w:val="22"/>
          </w:rPr>
          <w:t>пунктом 9</w:t>
        </w:r>
      </w:hyperlink>
      <w:r w:rsidRPr="00DC1282">
        <w:rPr>
          <w:sz w:val="22"/>
          <w:szCs w:val="22"/>
        </w:rPr>
        <w:t xml:space="preserve"> настоящих Правил, осуществляет их проверку.</w:t>
      </w:r>
    </w:p>
    <w:p w:rsidR="00B3527F" w:rsidRPr="00DC1282" w:rsidRDefault="00B3527F" w:rsidP="00B83E1A">
      <w:pPr>
        <w:pStyle w:val="ConsPlusNormal"/>
        <w:ind w:firstLine="540"/>
        <w:jc w:val="both"/>
        <w:rPr>
          <w:sz w:val="22"/>
          <w:szCs w:val="22"/>
        </w:rPr>
      </w:pPr>
      <w:bookmarkStart w:id="4" w:name="Par46"/>
      <w:bookmarkEnd w:id="4"/>
      <w:r w:rsidRPr="00DC1282">
        <w:rPr>
          <w:sz w:val="22"/>
          <w:szCs w:val="22"/>
        </w:rPr>
        <w:t>11. В отношении отдельных категорий лиц, принимаемых на работу, непосредственно связанную с обеспечением транспортной безопасности, или выполняющих такую работу, включенных в перечень, установленный Министерством транспорта Российской Федерации по согласованию с Министерством внутренних дел Российской Федерации и Федеральной службой безопасности Российской Федерации, проведению аттестации предшествует обработка персональных данных, предусмотренная частью 1.2 статьи 10 Федерального закона (далее - обработка персональных данных).</w:t>
      </w:r>
    </w:p>
    <w:p w:rsidR="00B3527F" w:rsidRPr="00DC1282" w:rsidRDefault="00B3527F" w:rsidP="00B83E1A">
      <w:pPr>
        <w:pStyle w:val="ConsPlusNormal"/>
        <w:ind w:firstLine="540"/>
        <w:jc w:val="both"/>
        <w:rPr>
          <w:sz w:val="22"/>
          <w:szCs w:val="22"/>
        </w:rPr>
      </w:pPr>
      <w:r w:rsidRPr="00DC1282">
        <w:rPr>
          <w:sz w:val="22"/>
          <w:szCs w:val="22"/>
        </w:rPr>
        <w:t>12. Обработка персональных данных осуществляется в соответствии с законодательством Российской Федерации в области персональных данных путем:</w:t>
      </w:r>
    </w:p>
    <w:p w:rsidR="00B3527F" w:rsidRPr="00DC1282" w:rsidRDefault="00B3527F" w:rsidP="00B83E1A">
      <w:pPr>
        <w:pStyle w:val="ConsPlusNormal"/>
        <w:ind w:firstLine="540"/>
        <w:jc w:val="both"/>
        <w:rPr>
          <w:sz w:val="22"/>
          <w:szCs w:val="22"/>
        </w:rPr>
      </w:pPr>
      <w:r w:rsidRPr="00DC1282">
        <w:rPr>
          <w:sz w:val="22"/>
          <w:szCs w:val="22"/>
        </w:rPr>
        <w:t xml:space="preserve">а) проверки документов, указанных в </w:t>
      </w:r>
      <w:hyperlink w:anchor="Par42" w:tooltip="Ссылка на текущий документ" w:history="1">
        <w:r w:rsidRPr="00DC1282">
          <w:rPr>
            <w:sz w:val="22"/>
            <w:szCs w:val="22"/>
          </w:rPr>
          <w:t>пункте 9</w:t>
        </w:r>
      </w:hyperlink>
      <w:r w:rsidRPr="00DC1282">
        <w:rPr>
          <w:sz w:val="22"/>
          <w:szCs w:val="22"/>
        </w:rPr>
        <w:t xml:space="preserve"> настоящих Правил, получения дополнительной информации у лиц, располагающих указанными документами и (или) информацией о содержании указанных документов;</w:t>
      </w:r>
    </w:p>
    <w:p w:rsidR="00B3527F" w:rsidRPr="00DC1282" w:rsidRDefault="00B3527F" w:rsidP="00B83E1A">
      <w:pPr>
        <w:pStyle w:val="ConsPlusNormal"/>
        <w:ind w:firstLine="540"/>
        <w:jc w:val="both"/>
        <w:rPr>
          <w:sz w:val="22"/>
          <w:szCs w:val="22"/>
        </w:rPr>
      </w:pPr>
      <w:r w:rsidRPr="00DC1282">
        <w:rPr>
          <w:sz w:val="22"/>
          <w:szCs w:val="22"/>
        </w:rPr>
        <w:t>б) исследования перечня организаций и физических лиц, в отношении которых имеются сведения об их причастности к экстремистской деятельности или терроризму, размещенного на официальном сайте Федеральной службы по финансовому мониторингу в информационно-телекоммуникационной сети "Интернет" (http://www.fedsfm.ru/documents/terr-list).</w:t>
      </w:r>
    </w:p>
    <w:p w:rsidR="00B3527F" w:rsidRPr="00DC1282" w:rsidRDefault="00B3527F" w:rsidP="00B83E1A">
      <w:pPr>
        <w:pStyle w:val="ConsPlusNormal"/>
        <w:ind w:firstLine="540"/>
        <w:jc w:val="both"/>
        <w:rPr>
          <w:sz w:val="22"/>
          <w:szCs w:val="22"/>
        </w:rPr>
      </w:pPr>
      <w:r w:rsidRPr="00DC1282">
        <w:rPr>
          <w:sz w:val="22"/>
          <w:szCs w:val="22"/>
        </w:rPr>
        <w:t xml:space="preserve">13. Срок обработки персональных данных не может превышать 45 дней со дня представления документов, указанных в </w:t>
      </w:r>
      <w:hyperlink w:anchor="Par42" w:tooltip="Ссылка на текущий документ" w:history="1">
        <w:r w:rsidRPr="00DC1282">
          <w:rPr>
            <w:sz w:val="22"/>
            <w:szCs w:val="22"/>
          </w:rPr>
          <w:t>пункте 9</w:t>
        </w:r>
      </w:hyperlink>
      <w:r w:rsidRPr="00DC1282">
        <w:rPr>
          <w:sz w:val="22"/>
          <w:szCs w:val="22"/>
        </w:rPr>
        <w:t xml:space="preserve"> настоящих Правил.</w:t>
      </w:r>
    </w:p>
    <w:p w:rsidR="00B3527F" w:rsidRPr="00DC1282" w:rsidRDefault="00B3527F" w:rsidP="00B83E1A">
      <w:pPr>
        <w:pStyle w:val="ConsPlusNormal"/>
        <w:ind w:firstLine="540"/>
        <w:jc w:val="both"/>
        <w:rPr>
          <w:sz w:val="22"/>
          <w:szCs w:val="22"/>
        </w:rPr>
      </w:pPr>
      <w:r w:rsidRPr="00DC1282">
        <w:rPr>
          <w:sz w:val="22"/>
          <w:szCs w:val="22"/>
        </w:rPr>
        <w:t>14. По результатам обработки персональных данных орган аттестации в течение 3 рабочих дней со дня окончания обработки направляет заявителю заключение об отсутствии у лица, принимаемого на работу, непосредственно связанную с обеспечением транспортной безопасности, или выполняющего такую работу, ограничений на ее выполнение или уведомляет о выявленных ограничениях на выполнение такой работы.</w:t>
      </w:r>
    </w:p>
    <w:p w:rsidR="00B3527F" w:rsidRPr="00DC1282" w:rsidRDefault="00B3527F" w:rsidP="00B83E1A">
      <w:pPr>
        <w:pStyle w:val="ConsPlusNormal"/>
        <w:ind w:firstLine="540"/>
        <w:jc w:val="both"/>
        <w:rPr>
          <w:sz w:val="22"/>
          <w:szCs w:val="22"/>
        </w:rPr>
      </w:pPr>
      <w:r w:rsidRPr="00DC1282">
        <w:rPr>
          <w:sz w:val="22"/>
          <w:szCs w:val="22"/>
        </w:rPr>
        <w:t>Форма указанного заключения и порядок ведения документов по учету выданных заключений устанавливаются Министерством транспорта Российской Федерации по согласованию с Министерством внутренних дел Российской Федерации и Федеральной службой безопасности Российской Федерации.</w:t>
      </w:r>
    </w:p>
    <w:p w:rsidR="00B3527F" w:rsidRPr="00DC1282" w:rsidRDefault="00B3527F" w:rsidP="00B83E1A">
      <w:pPr>
        <w:pStyle w:val="ConsPlusNormal"/>
        <w:ind w:firstLine="540"/>
        <w:jc w:val="both"/>
        <w:rPr>
          <w:sz w:val="22"/>
          <w:szCs w:val="22"/>
        </w:rPr>
      </w:pPr>
      <w:r w:rsidRPr="00DC1282">
        <w:rPr>
          <w:sz w:val="22"/>
          <w:szCs w:val="22"/>
        </w:rPr>
        <w:t xml:space="preserve">15. В случае представления заявителем документов в соответствии с </w:t>
      </w:r>
      <w:hyperlink w:anchor="Par44" w:tooltip="Ссылка на текущий документ" w:history="1">
        <w:r w:rsidRPr="00DC1282">
          <w:rPr>
            <w:sz w:val="22"/>
            <w:szCs w:val="22"/>
          </w:rPr>
          <w:t>подпунктом "б" пункта 9</w:t>
        </w:r>
      </w:hyperlink>
      <w:r w:rsidRPr="00DC1282">
        <w:rPr>
          <w:sz w:val="22"/>
          <w:szCs w:val="22"/>
        </w:rPr>
        <w:t xml:space="preserve"> настоящих Правил орган аттестации помимо проверки указанных документов в течение 3 рабочих дней со дня их получения направляет запрос в органы внутренних дел для получения заключения о возможности допуска в отношении аттестуемого лица.</w:t>
      </w:r>
    </w:p>
    <w:p w:rsidR="00B3527F" w:rsidRPr="00DC1282" w:rsidRDefault="00B3527F" w:rsidP="00B83E1A">
      <w:pPr>
        <w:pStyle w:val="ConsPlusNormal"/>
        <w:ind w:firstLine="540"/>
        <w:jc w:val="both"/>
        <w:rPr>
          <w:sz w:val="22"/>
          <w:szCs w:val="22"/>
        </w:rPr>
      </w:pPr>
      <w:bookmarkStart w:id="5" w:name="Par54"/>
      <w:bookmarkEnd w:id="5"/>
      <w:r w:rsidRPr="00DC1282">
        <w:rPr>
          <w:sz w:val="22"/>
          <w:szCs w:val="22"/>
        </w:rPr>
        <w:t>16. Заключение о возможности допуска выдается органами внутренних дел в срок, не превышающий 30 дней со дня обращения субъектов транспортной инфраструктуры или органов аттестации за получением такой информации, в случае отсутствия сведений:</w:t>
      </w:r>
    </w:p>
    <w:p w:rsidR="00B3527F" w:rsidRPr="00DC1282" w:rsidRDefault="00B3527F" w:rsidP="00B83E1A">
      <w:pPr>
        <w:pStyle w:val="ConsPlusNormal"/>
        <w:ind w:firstLine="540"/>
        <w:jc w:val="both"/>
        <w:rPr>
          <w:sz w:val="22"/>
          <w:szCs w:val="22"/>
        </w:rPr>
      </w:pPr>
      <w:r w:rsidRPr="00DC1282">
        <w:rPr>
          <w:sz w:val="22"/>
          <w:szCs w:val="22"/>
        </w:rPr>
        <w:t>а) о причастности аттестуемого лица к организованной преступной группе (организации, группировке), в том числе экстремистской или террористической направленности;</w:t>
      </w:r>
    </w:p>
    <w:p w:rsidR="00B3527F" w:rsidRPr="00DC1282" w:rsidRDefault="00B3527F" w:rsidP="00B83E1A">
      <w:pPr>
        <w:pStyle w:val="ConsPlusNormal"/>
        <w:ind w:firstLine="540"/>
        <w:jc w:val="both"/>
        <w:rPr>
          <w:sz w:val="22"/>
          <w:szCs w:val="22"/>
        </w:rPr>
      </w:pPr>
      <w:r w:rsidRPr="00DC1282">
        <w:rPr>
          <w:sz w:val="22"/>
          <w:szCs w:val="22"/>
        </w:rPr>
        <w:t>б) о намерении аттестуемого лица использовать в противоправных (преступных) целях возложенные на него полномочия при осуществлении работы, непосредственно связанной с обеспечением транспортной безопасности;</w:t>
      </w:r>
    </w:p>
    <w:p w:rsidR="00B3527F" w:rsidRPr="00DC1282" w:rsidRDefault="00B3527F" w:rsidP="00B83E1A">
      <w:pPr>
        <w:pStyle w:val="ConsPlusNormal"/>
        <w:ind w:firstLine="540"/>
        <w:jc w:val="both"/>
        <w:rPr>
          <w:sz w:val="22"/>
          <w:szCs w:val="22"/>
        </w:rPr>
      </w:pPr>
      <w:r w:rsidRPr="00DC1282">
        <w:rPr>
          <w:sz w:val="22"/>
          <w:szCs w:val="22"/>
        </w:rPr>
        <w:t>в) о намерении аттестуемого лица получить доступ к оружию, защищаемым объектам транспортной инфраструктуры и (или) транспортным средствам в противоправных (преступных) целях.</w:t>
      </w:r>
    </w:p>
    <w:p w:rsidR="00B3527F" w:rsidRPr="00DC1282" w:rsidRDefault="00B3527F" w:rsidP="00B83E1A">
      <w:pPr>
        <w:pStyle w:val="ConsPlusNormal"/>
        <w:ind w:firstLine="540"/>
        <w:jc w:val="both"/>
        <w:rPr>
          <w:sz w:val="22"/>
          <w:szCs w:val="22"/>
        </w:rPr>
      </w:pPr>
      <w:r w:rsidRPr="00DC1282">
        <w:rPr>
          <w:sz w:val="22"/>
          <w:szCs w:val="22"/>
        </w:rPr>
        <w:t>17. Порядок выдачи заключения о возможности (заключения о невозможности) допуска устанавливается Министерством внутренних дел Российской Федерации.</w:t>
      </w:r>
    </w:p>
    <w:p w:rsidR="00B3527F" w:rsidRPr="00DC1282" w:rsidRDefault="00B3527F" w:rsidP="00B83E1A">
      <w:pPr>
        <w:pStyle w:val="ConsPlusNormal"/>
        <w:ind w:firstLine="540"/>
        <w:jc w:val="both"/>
        <w:rPr>
          <w:sz w:val="22"/>
          <w:szCs w:val="22"/>
        </w:rPr>
      </w:pPr>
      <w:r w:rsidRPr="00DC1282">
        <w:rPr>
          <w:sz w:val="22"/>
          <w:szCs w:val="22"/>
        </w:rPr>
        <w:t xml:space="preserve">18. Аттестуемое лицо допускается к проведению проверок, предусмотренных </w:t>
      </w:r>
      <w:hyperlink w:anchor="Par74" w:tooltip="Ссылка на текущий документ" w:history="1">
        <w:r w:rsidRPr="00DC1282">
          <w:rPr>
            <w:sz w:val="22"/>
            <w:szCs w:val="22"/>
          </w:rPr>
          <w:t>пунктами 23</w:t>
        </w:r>
      </w:hyperlink>
      <w:r w:rsidRPr="00DC1282">
        <w:rPr>
          <w:sz w:val="22"/>
          <w:szCs w:val="22"/>
        </w:rPr>
        <w:t xml:space="preserve"> - </w:t>
      </w:r>
      <w:hyperlink w:anchor="Par82" w:tooltip="Ссылка на текущий документ" w:history="1">
        <w:r w:rsidRPr="00DC1282">
          <w:rPr>
            <w:sz w:val="22"/>
            <w:szCs w:val="22"/>
          </w:rPr>
          <w:t>27</w:t>
        </w:r>
      </w:hyperlink>
      <w:r w:rsidRPr="00DC1282">
        <w:rPr>
          <w:sz w:val="22"/>
          <w:szCs w:val="22"/>
        </w:rPr>
        <w:t xml:space="preserve"> настоящих Правил, при выполнении каждого из следующих условий:</w:t>
      </w:r>
    </w:p>
    <w:p w:rsidR="00B3527F" w:rsidRPr="00DC1282" w:rsidRDefault="00B3527F" w:rsidP="00B83E1A">
      <w:pPr>
        <w:pStyle w:val="ConsPlusNormal"/>
        <w:ind w:firstLine="540"/>
        <w:jc w:val="both"/>
        <w:rPr>
          <w:sz w:val="22"/>
          <w:szCs w:val="22"/>
        </w:rPr>
      </w:pPr>
      <w:r w:rsidRPr="00DC1282">
        <w:rPr>
          <w:sz w:val="22"/>
          <w:szCs w:val="22"/>
        </w:rPr>
        <w:t>а) наличие заключения о возможности допуска;</w:t>
      </w:r>
    </w:p>
    <w:p w:rsidR="00B3527F" w:rsidRPr="00DC1282" w:rsidRDefault="00B3527F" w:rsidP="00B83E1A">
      <w:pPr>
        <w:pStyle w:val="ConsPlusNormal"/>
        <w:ind w:firstLine="540"/>
        <w:jc w:val="both"/>
        <w:rPr>
          <w:sz w:val="22"/>
          <w:szCs w:val="22"/>
        </w:rPr>
      </w:pPr>
      <w:r w:rsidRPr="00DC1282">
        <w:rPr>
          <w:sz w:val="22"/>
          <w:szCs w:val="22"/>
        </w:rPr>
        <w:t xml:space="preserve">б) соответствие представленных заявителем документов форме и перечню, которые установлены </w:t>
      </w:r>
      <w:hyperlink w:anchor="Par42" w:tooltip="Ссылка на текущий документ" w:history="1">
        <w:r w:rsidRPr="00DC1282">
          <w:rPr>
            <w:sz w:val="22"/>
            <w:szCs w:val="22"/>
          </w:rPr>
          <w:t>пунктом 9</w:t>
        </w:r>
      </w:hyperlink>
      <w:r w:rsidRPr="00DC1282">
        <w:rPr>
          <w:sz w:val="22"/>
          <w:szCs w:val="22"/>
        </w:rPr>
        <w:t xml:space="preserve"> настоящих Правил;</w:t>
      </w:r>
    </w:p>
    <w:p w:rsidR="00B3527F" w:rsidRPr="00DC1282" w:rsidRDefault="00B3527F" w:rsidP="00B83E1A">
      <w:pPr>
        <w:pStyle w:val="ConsPlusNormal"/>
        <w:ind w:firstLine="540"/>
        <w:jc w:val="both"/>
        <w:rPr>
          <w:sz w:val="22"/>
          <w:szCs w:val="22"/>
        </w:rPr>
      </w:pPr>
      <w:r w:rsidRPr="00DC1282">
        <w:rPr>
          <w:sz w:val="22"/>
          <w:szCs w:val="22"/>
        </w:rPr>
        <w:t xml:space="preserve">в) отсутствие выявленных в результате обработки персональных данных ограничений на выполнение работы, непосредственно связанной с обеспечением транспортной безопасности, - для отдельных категорий лиц, указанных в </w:t>
      </w:r>
      <w:hyperlink w:anchor="Par46" w:tooltip="Ссылка на текущий документ" w:history="1">
        <w:r w:rsidRPr="00DC1282">
          <w:rPr>
            <w:sz w:val="22"/>
            <w:szCs w:val="22"/>
          </w:rPr>
          <w:t>пункте 11</w:t>
        </w:r>
      </w:hyperlink>
      <w:r w:rsidRPr="00DC1282">
        <w:rPr>
          <w:sz w:val="22"/>
          <w:szCs w:val="22"/>
        </w:rPr>
        <w:t xml:space="preserve"> настоящих Правил;</w:t>
      </w:r>
    </w:p>
    <w:p w:rsidR="00B3527F" w:rsidRPr="00DC1282" w:rsidRDefault="00B3527F" w:rsidP="00B83E1A">
      <w:pPr>
        <w:pStyle w:val="ConsPlusNormal"/>
        <w:ind w:firstLine="540"/>
        <w:jc w:val="both"/>
        <w:rPr>
          <w:sz w:val="22"/>
          <w:szCs w:val="22"/>
        </w:rPr>
      </w:pPr>
      <w:r w:rsidRPr="00DC1282">
        <w:rPr>
          <w:sz w:val="22"/>
          <w:szCs w:val="22"/>
        </w:rPr>
        <w:t xml:space="preserve">г) наличие договора, предусмотренного </w:t>
      </w:r>
      <w:hyperlink w:anchor="Par68" w:tooltip="Ссылка на текущий документ" w:history="1">
        <w:r w:rsidRPr="00DC1282">
          <w:rPr>
            <w:sz w:val="22"/>
            <w:szCs w:val="22"/>
          </w:rPr>
          <w:t>абзацем четвертым пункта 20</w:t>
        </w:r>
      </w:hyperlink>
      <w:r w:rsidRPr="00DC1282">
        <w:rPr>
          <w:sz w:val="22"/>
          <w:szCs w:val="22"/>
        </w:rPr>
        <w:t xml:space="preserve"> настоящих Правил.</w:t>
      </w:r>
    </w:p>
    <w:p w:rsidR="00B3527F" w:rsidRPr="00DC1282" w:rsidRDefault="00B3527F" w:rsidP="00B83E1A">
      <w:pPr>
        <w:pStyle w:val="ConsPlusNormal"/>
        <w:ind w:firstLine="540"/>
        <w:jc w:val="both"/>
        <w:rPr>
          <w:sz w:val="22"/>
          <w:szCs w:val="22"/>
        </w:rPr>
      </w:pPr>
      <w:r w:rsidRPr="00DC1282">
        <w:rPr>
          <w:sz w:val="22"/>
          <w:szCs w:val="22"/>
        </w:rPr>
        <w:t xml:space="preserve">19. Решение о допуске аттестуемого лица к прохождению проверок, предусмотренных </w:t>
      </w:r>
      <w:hyperlink w:anchor="Par74" w:tooltip="Ссылка на текущий документ" w:history="1">
        <w:r w:rsidRPr="00DC1282">
          <w:rPr>
            <w:sz w:val="22"/>
            <w:szCs w:val="22"/>
          </w:rPr>
          <w:t>пунктами 23</w:t>
        </w:r>
      </w:hyperlink>
      <w:r w:rsidRPr="00DC1282">
        <w:rPr>
          <w:sz w:val="22"/>
          <w:szCs w:val="22"/>
        </w:rPr>
        <w:t xml:space="preserve"> - </w:t>
      </w:r>
      <w:hyperlink w:anchor="Par82" w:tooltip="Ссылка на текущий документ" w:history="1">
        <w:r w:rsidRPr="00DC1282">
          <w:rPr>
            <w:sz w:val="22"/>
            <w:szCs w:val="22"/>
          </w:rPr>
          <w:t>27</w:t>
        </w:r>
      </w:hyperlink>
      <w:r w:rsidRPr="00DC1282">
        <w:rPr>
          <w:sz w:val="22"/>
          <w:szCs w:val="22"/>
        </w:rPr>
        <w:t xml:space="preserve"> настоящих Правил, принимается органом аттестации.</w:t>
      </w:r>
    </w:p>
    <w:p w:rsidR="00B3527F" w:rsidRPr="00DC1282" w:rsidRDefault="00B3527F" w:rsidP="00B83E1A">
      <w:pPr>
        <w:pStyle w:val="ConsPlusNormal"/>
        <w:ind w:firstLine="540"/>
        <w:jc w:val="both"/>
        <w:rPr>
          <w:sz w:val="22"/>
          <w:szCs w:val="22"/>
        </w:rPr>
      </w:pPr>
      <w:r w:rsidRPr="00DC1282">
        <w:rPr>
          <w:sz w:val="22"/>
          <w:szCs w:val="22"/>
        </w:rPr>
        <w:t xml:space="preserve">20. В целях принятия решения об аттестации органы аттестации (аттестующие организации) осуществляют проверки, предусмотренные </w:t>
      </w:r>
      <w:hyperlink w:anchor="Par74" w:tooltip="Ссылка на текущий документ" w:history="1">
        <w:r w:rsidRPr="00DC1282">
          <w:rPr>
            <w:sz w:val="22"/>
            <w:szCs w:val="22"/>
          </w:rPr>
          <w:t>пунктами 23</w:t>
        </w:r>
      </w:hyperlink>
      <w:r w:rsidRPr="00DC1282">
        <w:rPr>
          <w:sz w:val="22"/>
          <w:szCs w:val="22"/>
        </w:rPr>
        <w:t xml:space="preserve"> - </w:t>
      </w:r>
      <w:hyperlink w:anchor="Par82" w:tooltip="Ссылка на текущий документ" w:history="1">
        <w:r w:rsidRPr="00DC1282">
          <w:rPr>
            <w:sz w:val="22"/>
            <w:szCs w:val="22"/>
          </w:rPr>
          <w:t>27</w:t>
        </w:r>
      </w:hyperlink>
      <w:r w:rsidRPr="00DC1282">
        <w:rPr>
          <w:sz w:val="22"/>
          <w:szCs w:val="22"/>
        </w:rPr>
        <w:t xml:space="preserve"> настоящих Правил.</w:t>
      </w:r>
    </w:p>
    <w:p w:rsidR="00B3527F" w:rsidRPr="00DC1282" w:rsidRDefault="00B3527F" w:rsidP="00B83E1A">
      <w:pPr>
        <w:pStyle w:val="ConsPlusNormal"/>
        <w:ind w:firstLine="540"/>
        <w:jc w:val="both"/>
        <w:rPr>
          <w:sz w:val="22"/>
          <w:szCs w:val="22"/>
        </w:rPr>
      </w:pPr>
      <w:r w:rsidRPr="00DC1282">
        <w:rPr>
          <w:sz w:val="22"/>
          <w:szCs w:val="22"/>
        </w:rPr>
        <w:t xml:space="preserve">Проверки, предусмотренные </w:t>
      </w:r>
      <w:hyperlink w:anchor="Par74" w:tooltip="Ссылка на текущий документ" w:history="1">
        <w:r w:rsidRPr="00DC1282">
          <w:rPr>
            <w:sz w:val="22"/>
            <w:szCs w:val="22"/>
          </w:rPr>
          <w:t>пунктами 23</w:t>
        </w:r>
      </w:hyperlink>
      <w:r w:rsidRPr="00DC1282">
        <w:rPr>
          <w:sz w:val="22"/>
          <w:szCs w:val="22"/>
        </w:rPr>
        <w:t xml:space="preserve"> - </w:t>
      </w:r>
      <w:hyperlink w:anchor="Par82" w:tooltip="Ссылка на текущий документ" w:history="1">
        <w:r w:rsidRPr="00DC1282">
          <w:rPr>
            <w:sz w:val="22"/>
            <w:szCs w:val="22"/>
          </w:rPr>
          <w:t>27</w:t>
        </w:r>
      </w:hyperlink>
      <w:r w:rsidRPr="00DC1282">
        <w:rPr>
          <w:sz w:val="22"/>
          <w:szCs w:val="22"/>
        </w:rPr>
        <w:t xml:space="preserve"> настоящих Правил, не могут проводиться организацией, осуществившей подготовку аттестуемого лица, предусмотренную частью 1 статьи 12.1 Федерального закона, предшествующую аттестации, за исключением случая, предусмотренного </w:t>
      </w:r>
      <w:hyperlink w:anchor="Par67" w:tooltip="Ссылка на текущий документ" w:history="1">
        <w:r w:rsidRPr="00DC1282">
          <w:rPr>
            <w:sz w:val="22"/>
            <w:szCs w:val="22"/>
          </w:rPr>
          <w:t>абзацем третьим</w:t>
        </w:r>
      </w:hyperlink>
      <w:r w:rsidRPr="00DC1282">
        <w:rPr>
          <w:sz w:val="22"/>
          <w:szCs w:val="22"/>
        </w:rPr>
        <w:t xml:space="preserve"> настоящего пункта.</w:t>
      </w:r>
    </w:p>
    <w:p w:rsidR="00B3527F" w:rsidRPr="00DC1282" w:rsidRDefault="00B3527F" w:rsidP="00B83E1A">
      <w:pPr>
        <w:pStyle w:val="ConsPlusNormal"/>
        <w:ind w:firstLine="540"/>
        <w:jc w:val="both"/>
        <w:rPr>
          <w:sz w:val="22"/>
          <w:szCs w:val="22"/>
        </w:rPr>
      </w:pPr>
      <w:bookmarkStart w:id="6" w:name="Par67"/>
      <w:bookmarkEnd w:id="6"/>
      <w:r w:rsidRPr="00DC1282">
        <w:rPr>
          <w:sz w:val="22"/>
          <w:szCs w:val="22"/>
        </w:rPr>
        <w:t xml:space="preserve">Подразделения ведомственной охраны федеральных органов исполнительной власти в области транспорта, являющиеся органами аттестации (аттестующими организациями) и осуществившие подготовку аттестуемых лиц, предусмотренную частью 1 статьи 12.1 Федерального закона, являющихся работниками указанных подразделений, имеют право осуществлять в отношении этих лиц проверки, предусмотренные </w:t>
      </w:r>
      <w:hyperlink w:anchor="Par74" w:tooltip="Ссылка на текущий документ" w:history="1">
        <w:r w:rsidRPr="00DC1282">
          <w:rPr>
            <w:sz w:val="22"/>
            <w:szCs w:val="22"/>
          </w:rPr>
          <w:t>пунктами 23</w:t>
        </w:r>
      </w:hyperlink>
      <w:r w:rsidRPr="00DC1282">
        <w:rPr>
          <w:sz w:val="22"/>
          <w:szCs w:val="22"/>
        </w:rPr>
        <w:t xml:space="preserve"> - </w:t>
      </w:r>
      <w:hyperlink w:anchor="Par82" w:tooltip="Ссылка на текущий документ" w:history="1">
        <w:r w:rsidRPr="00DC1282">
          <w:rPr>
            <w:sz w:val="22"/>
            <w:szCs w:val="22"/>
          </w:rPr>
          <w:t>27</w:t>
        </w:r>
      </w:hyperlink>
      <w:r w:rsidRPr="00DC1282">
        <w:rPr>
          <w:sz w:val="22"/>
          <w:szCs w:val="22"/>
        </w:rPr>
        <w:t xml:space="preserve"> настоящих Правил.</w:t>
      </w:r>
    </w:p>
    <w:p w:rsidR="00B3527F" w:rsidRPr="00DC1282" w:rsidRDefault="00B3527F" w:rsidP="00B83E1A">
      <w:pPr>
        <w:pStyle w:val="ConsPlusNormal"/>
        <w:ind w:firstLine="540"/>
        <w:jc w:val="both"/>
        <w:rPr>
          <w:sz w:val="22"/>
          <w:szCs w:val="22"/>
        </w:rPr>
      </w:pPr>
      <w:bookmarkStart w:id="7" w:name="Par68"/>
      <w:bookmarkEnd w:id="7"/>
      <w:r w:rsidRPr="00DC1282">
        <w:rPr>
          <w:sz w:val="22"/>
          <w:szCs w:val="22"/>
        </w:rPr>
        <w:t xml:space="preserve">Проведение проверок, предусмотренных </w:t>
      </w:r>
      <w:hyperlink w:anchor="Par74" w:tooltip="Ссылка на текущий документ" w:history="1">
        <w:r w:rsidRPr="00DC1282">
          <w:rPr>
            <w:sz w:val="22"/>
            <w:szCs w:val="22"/>
          </w:rPr>
          <w:t>пунктами 23</w:t>
        </w:r>
      </w:hyperlink>
      <w:r w:rsidRPr="00DC1282">
        <w:rPr>
          <w:sz w:val="22"/>
          <w:szCs w:val="22"/>
        </w:rPr>
        <w:t xml:space="preserve"> - </w:t>
      </w:r>
      <w:hyperlink w:anchor="Par82" w:tooltip="Ссылка на текущий документ" w:history="1">
        <w:r w:rsidRPr="00DC1282">
          <w:rPr>
            <w:sz w:val="22"/>
            <w:szCs w:val="22"/>
          </w:rPr>
          <w:t>27</w:t>
        </w:r>
      </w:hyperlink>
      <w:r w:rsidRPr="00DC1282">
        <w:rPr>
          <w:sz w:val="22"/>
          <w:szCs w:val="22"/>
        </w:rPr>
        <w:t xml:space="preserve"> настоящих Правил, осуществляется при наличии договора, заключенного в соответствии с частью 8 статьи 12.1 Федерального закона. Срок проведения таких проверок не может превышать 5 рабочих дней со дня принятия органом аттестации решения о допуске аттестуемого лица к прохождению аттестации.</w:t>
      </w:r>
    </w:p>
    <w:p w:rsidR="00B3527F" w:rsidRPr="00DC1282" w:rsidRDefault="00B3527F" w:rsidP="00B83E1A">
      <w:pPr>
        <w:pStyle w:val="ConsPlusNormal"/>
        <w:ind w:firstLine="540"/>
        <w:jc w:val="both"/>
        <w:rPr>
          <w:sz w:val="22"/>
          <w:szCs w:val="22"/>
        </w:rPr>
      </w:pPr>
      <w:r w:rsidRPr="00DC1282">
        <w:rPr>
          <w:sz w:val="22"/>
          <w:szCs w:val="22"/>
        </w:rPr>
        <w:t xml:space="preserve">При проведении проверок, предусмотренных </w:t>
      </w:r>
      <w:hyperlink w:anchor="Par74" w:tooltip="Ссылка на текущий документ" w:history="1">
        <w:r w:rsidRPr="00DC1282">
          <w:rPr>
            <w:sz w:val="22"/>
            <w:szCs w:val="22"/>
          </w:rPr>
          <w:t>пунктами 23</w:t>
        </w:r>
      </w:hyperlink>
      <w:r w:rsidRPr="00DC1282">
        <w:rPr>
          <w:sz w:val="22"/>
          <w:szCs w:val="22"/>
        </w:rPr>
        <w:t xml:space="preserve"> - </w:t>
      </w:r>
      <w:hyperlink w:anchor="Par82" w:tooltip="Ссылка на текущий документ" w:history="1">
        <w:r w:rsidRPr="00DC1282">
          <w:rPr>
            <w:sz w:val="22"/>
            <w:szCs w:val="22"/>
          </w:rPr>
          <w:t>27</w:t>
        </w:r>
      </w:hyperlink>
      <w:r w:rsidRPr="00DC1282">
        <w:rPr>
          <w:sz w:val="22"/>
          <w:szCs w:val="22"/>
        </w:rPr>
        <w:t xml:space="preserve"> настоящих Правил, органами аттестации (аттестующими организациями) устанавливается соответствие аттестуемых лиц требованиям к знаниям, умениям и навыкам, соответствие отдельных категорий аттестуемых лиц требованиям к личностным (психофизиологическим) качествам и уровню физической подготовки, утверждаемым Министерством транспорта Российской Федерации.</w:t>
      </w:r>
    </w:p>
    <w:p w:rsidR="00B3527F" w:rsidRPr="00DC1282" w:rsidRDefault="00B3527F" w:rsidP="00B83E1A">
      <w:pPr>
        <w:pStyle w:val="ConsPlusNormal"/>
        <w:ind w:firstLine="540"/>
        <w:jc w:val="both"/>
        <w:rPr>
          <w:sz w:val="22"/>
          <w:szCs w:val="22"/>
        </w:rPr>
      </w:pPr>
      <w:r w:rsidRPr="00DC1282">
        <w:rPr>
          <w:sz w:val="22"/>
          <w:szCs w:val="22"/>
        </w:rPr>
        <w:t>Особенности проверки такого соответствия применительно к отдельным видам транспорта могут устанавливаться Министерством транспорта Российской Федерации в порядке, предусмотренном частью 6 статьи 12.1 Федерального закона.</w:t>
      </w:r>
    </w:p>
    <w:p w:rsidR="00B3527F" w:rsidRPr="00DC1282" w:rsidRDefault="00B3527F" w:rsidP="00B83E1A">
      <w:pPr>
        <w:pStyle w:val="ConsPlusNormal"/>
        <w:ind w:firstLine="540"/>
        <w:jc w:val="both"/>
        <w:rPr>
          <w:sz w:val="22"/>
          <w:szCs w:val="22"/>
        </w:rPr>
      </w:pPr>
      <w:r w:rsidRPr="00DC1282">
        <w:rPr>
          <w:sz w:val="22"/>
          <w:szCs w:val="22"/>
        </w:rPr>
        <w:t>Перечни вопросов, подлежащих применению органами аттестации (аттестующими организациями) для проверки соответствия знаний, умений и навыков аттестуемых лиц требованиям законодательства Российской Федерации о транспортной безопасности, методика проверки соответствия личностных (психофизиологических) качеств отдельных категорий аттестуемых лиц требованиям законодательства Российской Федерации о транспортной безопасности, в том числе критерии оценки результатов обследования, направленного на изучение и выявление личных (психофизиологических) качеств отдельных категорий аттестуемых лиц, определяются компетентными органами применительно к объектам транспортной инфраструктуры и транспортным средствам по видам транспорта.</w:t>
      </w:r>
    </w:p>
    <w:p w:rsidR="00B3527F" w:rsidRPr="00DC1282" w:rsidRDefault="00B3527F" w:rsidP="00B83E1A">
      <w:pPr>
        <w:pStyle w:val="ConsPlusNormal"/>
        <w:ind w:firstLine="540"/>
        <w:jc w:val="both"/>
        <w:rPr>
          <w:sz w:val="22"/>
          <w:szCs w:val="22"/>
        </w:rPr>
      </w:pPr>
      <w:r w:rsidRPr="00DC1282">
        <w:rPr>
          <w:sz w:val="22"/>
          <w:szCs w:val="22"/>
        </w:rPr>
        <w:t xml:space="preserve">21. Проверки, предусмотренные </w:t>
      </w:r>
      <w:hyperlink w:anchor="Par74" w:tooltip="Ссылка на текущий документ" w:history="1">
        <w:r w:rsidRPr="00DC1282">
          <w:rPr>
            <w:sz w:val="22"/>
            <w:szCs w:val="22"/>
          </w:rPr>
          <w:t>пунктами 23</w:t>
        </w:r>
      </w:hyperlink>
      <w:r w:rsidRPr="00DC1282">
        <w:rPr>
          <w:sz w:val="22"/>
          <w:szCs w:val="22"/>
        </w:rPr>
        <w:t xml:space="preserve"> - </w:t>
      </w:r>
      <w:hyperlink w:anchor="Par82" w:tooltip="Ссылка на текущий документ" w:history="1">
        <w:r w:rsidRPr="00DC1282">
          <w:rPr>
            <w:sz w:val="22"/>
            <w:szCs w:val="22"/>
          </w:rPr>
          <w:t>27</w:t>
        </w:r>
      </w:hyperlink>
      <w:r w:rsidRPr="00DC1282">
        <w:rPr>
          <w:sz w:val="22"/>
          <w:szCs w:val="22"/>
        </w:rPr>
        <w:t xml:space="preserve"> настоящих Правил, осуществляются обезличенно с присвоением аттестуемому лицу в порядке, установленном компетентными органами, уникального идентификационного номера.</w:t>
      </w:r>
    </w:p>
    <w:p w:rsidR="00B3527F" w:rsidRPr="00DC1282" w:rsidRDefault="00B3527F" w:rsidP="00B83E1A">
      <w:pPr>
        <w:pStyle w:val="ConsPlusNormal"/>
        <w:ind w:firstLine="540"/>
        <w:jc w:val="both"/>
        <w:rPr>
          <w:sz w:val="22"/>
          <w:szCs w:val="22"/>
        </w:rPr>
      </w:pPr>
      <w:r w:rsidRPr="00DC1282">
        <w:rPr>
          <w:sz w:val="22"/>
          <w:szCs w:val="22"/>
        </w:rPr>
        <w:t xml:space="preserve">22. При проведении проверок, предусмотренных </w:t>
      </w:r>
      <w:hyperlink w:anchor="Par74" w:tooltip="Ссылка на текущий документ" w:history="1">
        <w:r w:rsidRPr="00DC1282">
          <w:rPr>
            <w:sz w:val="22"/>
            <w:szCs w:val="22"/>
          </w:rPr>
          <w:t>пунктами 23</w:t>
        </w:r>
      </w:hyperlink>
      <w:r w:rsidRPr="00DC1282">
        <w:rPr>
          <w:sz w:val="22"/>
          <w:szCs w:val="22"/>
        </w:rPr>
        <w:t xml:space="preserve"> - </w:t>
      </w:r>
      <w:hyperlink w:anchor="Par82" w:tooltip="Ссылка на текущий документ" w:history="1">
        <w:r w:rsidRPr="00DC1282">
          <w:rPr>
            <w:sz w:val="22"/>
            <w:szCs w:val="22"/>
          </w:rPr>
          <w:t>27</w:t>
        </w:r>
      </w:hyperlink>
      <w:r w:rsidRPr="00DC1282">
        <w:rPr>
          <w:sz w:val="22"/>
          <w:szCs w:val="22"/>
        </w:rPr>
        <w:t xml:space="preserve"> настоящих Правил, используются средства аудио- и видеофиксации. Порядок использования средств аудио- и видеофиксации и требования к ним устанавливаются компетентными органами.</w:t>
      </w:r>
    </w:p>
    <w:p w:rsidR="00B3527F" w:rsidRPr="00DC1282" w:rsidRDefault="00B3527F" w:rsidP="00B83E1A">
      <w:pPr>
        <w:pStyle w:val="ConsPlusNormal"/>
        <w:ind w:firstLine="540"/>
        <w:jc w:val="both"/>
        <w:rPr>
          <w:sz w:val="22"/>
          <w:szCs w:val="22"/>
        </w:rPr>
      </w:pPr>
      <w:bookmarkStart w:id="8" w:name="Par74"/>
      <w:bookmarkEnd w:id="8"/>
      <w:r w:rsidRPr="00DC1282">
        <w:rPr>
          <w:sz w:val="22"/>
          <w:szCs w:val="22"/>
        </w:rPr>
        <w:t>23. Проверка соответствия личностных (психофизиологических) качеств требованиям законодательства Российской Федерации о транспортной безопасности проводится в отношении отдельных категорий аттестуемых лиц.</w:t>
      </w:r>
    </w:p>
    <w:p w:rsidR="00B3527F" w:rsidRPr="00DC1282" w:rsidRDefault="00B3527F" w:rsidP="00B83E1A">
      <w:pPr>
        <w:pStyle w:val="ConsPlusNormal"/>
        <w:ind w:firstLine="540"/>
        <w:jc w:val="both"/>
        <w:rPr>
          <w:sz w:val="22"/>
          <w:szCs w:val="22"/>
        </w:rPr>
      </w:pPr>
      <w:r w:rsidRPr="00DC1282">
        <w:rPr>
          <w:sz w:val="22"/>
          <w:szCs w:val="22"/>
        </w:rPr>
        <w:t>24. В случае установления соответствия личностных (психофизиологических) качеств аттестуемого лица требованиям законодательства Российской Федерации о транспортной безопасности органом аттестации (аттестующей организацией) выносится одно из следующих решений:</w:t>
      </w:r>
    </w:p>
    <w:p w:rsidR="00B3527F" w:rsidRPr="00DC1282" w:rsidRDefault="00B3527F" w:rsidP="00B83E1A">
      <w:pPr>
        <w:pStyle w:val="ConsPlusNormal"/>
        <w:ind w:firstLine="540"/>
        <w:jc w:val="both"/>
        <w:rPr>
          <w:sz w:val="22"/>
          <w:szCs w:val="22"/>
        </w:rPr>
      </w:pPr>
      <w:bookmarkStart w:id="9" w:name="Par76"/>
      <w:bookmarkEnd w:id="9"/>
      <w:r w:rsidRPr="00DC1282">
        <w:rPr>
          <w:sz w:val="22"/>
          <w:szCs w:val="22"/>
        </w:rPr>
        <w:t>а) в отношении аттестуемого лица, осуществляющего (планирующего осуществлять) деятельность в качестве работника подразделения транспортной безопасности, включаемого в состав группы быстрого реагирования, работника, осуществляющего досмотр, дополнительный досмотр, повторный досмотр в целях обеспечения транспортной безопасности, - решение о допуске к проверке соответствия уровня физической подготовки отдельных категорий аттестуемых лиц требованиям законодательства Российской Федерации о транспортной безопасности;</w:t>
      </w:r>
    </w:p>
    <w:p w:rsidR="00B3527F" w:rsidRPr="00DC1282" w:rsidRDefault="00B3527F" w:rsidP="00B83E1A">
      <w:pPr>
        <w:pStyle w:val="ConsPlusNormal"/>
        <w:ind w:firstLine="540"/>
        <w:jc w:val="both"/>
        <w:rPr>
          <w:sz w:val="22"/>
          <w:szCs w:val="22"/>
        </w:rPr>
      </w:pPr>
      <w:bookmarkStart w:id="10" w:name="Par77"/>
      <w:bookmarkEnd w:id="10"/>
      <w:r w:rsidRPr="00DC1282">
        <w:rPr>
          <w:sz w:val="22"/>
          <w:szCs w:val="22"/>
        </w:rPr>
        <w:t>б) в отношении иных аттестуемых лиц - решение о допуске к проверке соответствия знаний, умений и навыков требованиям законодательства Российской Федерации о транспортной безопасности.</w:t>
      </w:r>
    </w:p>
    <w:p w:rsidR="00B3527F" w:rsidRPr="00DC1282" w:rsidRDefault="00B3527F" w:rsidP="00B83E1A">
      <w:pPr>
        <w:pStyle w:val="ConsPlusNormal"/>
        <w:ind w:firstLine="540"/>
        <w:jc w:val="both"/>
        <w:rPr>
          <w:sz w:val="22"/>
          <w:szCs w:val="22"/>
        </w:rPr>
      </w:pPr>
      <w:r w:rsidRPr="00DC1282">
        <w:rPr>
          <w:sz w:val="22"/>
          <w:szCs w:val="22"/>
        </w:rPr>
        <w:t>25. В случае установления несоответствия личностных (психофизиологических) качеств аттестуемого лица требованиям законодательства Российской Федерации о транспортной безопасности органом аттестации (аттестующей организацией) выносится соответствующее заключение с приложением к нему материалов, обосновывающих установленное несоответствие. Указанное заключение подлежит направлению заявителю в течение 3 рабочих дней со дня его вынесения.</w:t>
      </w:r>
    </w:p>
    <w:p w:rsidR="00B3527F" w:rsidRPr="00DC1282" w:rsidRDefault="00B3527F" w:rsidP="00B83E1A">
      <w:pPr>
        <w:pStyle w:val="ConsPlusNormal"/>
        <w:ind w:firstLine="540"/>
        <w:jc w:val="both"/>
        <w:rPr>
          <w:sz w:val="22"/>
          <w:szCs w:val="22"/>
        </w:rPr>
      </w:pPr>
      <w:bookmarkStart w:id="11" w:name="Par79"/>
      <w:bookmarkEnd w:id="11"/>
      <w:r w:rsidRPr="00DC1282">
        <w:rPr>
          <w:sz w:val="22"/>
          <w:szCs w:val="22"/>
        </w:rPr>
        <w:t xml:space="preserve">26. Проверка соответствия уровня физической подготовки требованиям законодательства Российской Федерации о транспортной безопасности проводится в отношении отдельных категорий аттестуемых лиц, осуществляющих (планирующих осуществлять) деятельность в качестве работников подразделения транспортной безопасности, включаемых в состав группы быстрого реагирования, работников, осуществляющих досмотр, дополнительный досмотр, повторный досмотр и в отношении которых вынесено решение о допуске к указанной проверке в соответствии с </w:t>
      </w:r>
      <w:hyperlink w:anchor="Par76" w:tooltip="Ссылка на текущий документ" w:history="1">
        <w:r w:rsidRPr="00DC1282">
          <w:rPr>
            <w:sz w:val="22"/>
            <w:szCs w:val="22"/>
          </w:rPr>
          <w:t>подпунктом "а" пункта 24</w:t>
        </w:r>
      </w:hyperlink>
      <w:r w:rsidRPr="00DC1282">
        <w:rPr>
          <w:sz w:val="22"/>
          <w:szCs w:val="22"/>
        </w:rPr>
        <w:t xml:space="preserve"> настоящих Правил.</w:t>
      </w:r>
    </w:p>
    <w:p w:rsidR="00B3527F" w:rsidRPr="00DC1282" w:rsidRDefault="00B3527F" w:rsidP="00B83E1A">
      <w:pPr>
        <w:pStyle w:val="ConsPlusNormal"/>
        <w:ind w:firstLine="540"/>
        <w:jc w:val="both"/>
        <w:rPr>
          <w:sz w:val="22"/>
          <w:szCs w:val="22"/>
        </w:rPr>
      </w:pPr>
      <w:bookmarkStart w:id="12" w:name="Par80"/>
      <w:bookmarkEnd w:id="12"/>
      <w:r w:rsidRPr="00DC1282">
        <w:rPr>
          <w:sz w:val="22"/>
          <w:szCs w:val="22"/>
        </w:rPr>
        <w:t>В случае установления соответствия уровня физической подготовки аттестуемого лица требованиям законодательства Российской Федерации о транспортной безопасности органом аттестации (аттестующей организацией) выносится решение о допуске аттестуемого лица к проверке соответствия знаний, умений и навыков требованиям законодательства Российской Федерации о транспортной безопасности.</w:t>
      </w:r>
    </w:p>
    <w:p w:rsidR="00B3527F" w:rsidRPr="00DC1282" w:rsidRDefault="00B3527F" w:rsidP="00B83E1A">
      <w:pPr>
        <w:pStyle w:val="ConsPlusNormal"/>
        <w:ind w:firstLine="540"/>
        <w:jc w:val="both"/>
        <w:rPr>
          <w:sz w:val="22"/>
          <w:szCs w:val="22"/>
        </w:rPr>
      </w:pPr>
      <w:r w:rsidRPr="00DC1282">
        <w:rPr>
          <w:sz w:val="22"/>
          <w:szCs w:val="22"/>
        </w:rPr>
        <w:t>В случае установления несоответствия уровня физической подготовки аттестуемого лица требованиям законодательства Российской Федерации о транспортной безопасности органом аттестации (аттестующей организацией) выносится соответствующее заключение с приложением к нему материалов, обосновывающих установленное несоответствие. Указанное заключение подлежит направлению заявителю в течение 3 рабочих дней со дня его вынесения.</w:t>
      </w:r>
    </w:p>
    <w:p w:rsidR="00B3527F" w:rsidRPr="00DC1282" w:rsidRDefault="00B3527F" w:rsidP="00B83E1A">
      <w:pPr>
        <w:pStyle w:val="ConsPlusNormal"/>
        <w:ind w:firstLine="540"/>
        <w:jc w:val="both"/>
        <w:rPr>
          <w:sz w:val="22"/>
          <w:szCs w:val="22"/>
        </w:rPr>
      </w:pPr>
      <w:bookmarkStart w:id="13" w:name="Par82"/>
      <w:bookmarkEnd w:id="13"/>
      <w:r w:rsidRPr="00DC1282">
        <w:rPr>
          <w:sz w:val="22"/>
          <w:szCs w:val="22"/>
        </w:rPr>
        <w:t>27. Проверка соответствия знаний, умений и навыков требованиям законодательства Российской Федерации о транспортной безопасности проводится в отношении всех аттестуемых лиц. При этом указанная проверка:</w:t>
      </w:r>
    </w:p>
    <w:p w:rsidR="00B3527F" w:rsidRPr="00DC1282" w:rsidRDefault="00B3527F" w:rsidP="00B83E1A">
      <w:pPr>
        <w:pStyle w:val="ConsPlusNormal"/>
        <w:ind w:firstLine="540"/>
        <w:jc w:val="both"/>
        <w:rPr>
          <w:sz w:val="22"/>
          <w:szCs w:val="22"/>
        </w:rPr>
      </w:pPr>
      <w:r w:rsidRPr="00DC1282">
        <w:rPr>
          <w:sz w:val="22"/>
          <w:szCs w:val="22"/>
        </w:rPr>
        <w:t xml:space="preserve">а) в отношении аттестуемых лиц, за исключением лиц, осуществляющих (планирующих осуществлять) деятельность в качестве работника подразделения транспортной безопасности, включаемого в состав группы быстрого реагирования, работника, осуществляющего досмотр, дополнительный досмотр, повторный досмотр в целях обеспечения транспортной безопасности, проводится при условии вынесения решения о допуске этих лиц к проверке соответствия знаний, умений, навыков требованиям законодательства Российской Федерации о транспортной безопасности, предусмотренного </w:t>
      </w:r>
      <w:hyperlink w:anchor="Par77" w:tooltip="Ссылка на текущий документ" w:history="1">
        <w:r w:rsidRPr="00DC1282">
          <w:rPr>
            <w:sz w:val="22"/>
            <w:szCs w:val="22"/>
          </w:rPr>
          <w:t>подпунктом "б" пункта 24</w:t>
        </w:r>
      </w:hyperlink>
      <w:r w:rsidRPr="00DC1282">
        <w:rPr>
          <w:sz w:val="22"/>
          <w:szCs w:val="22"/>
        </w:rPr>
        <w:t xml:space="preserve"> настоящих Правил;</w:t>
      </w:r>
    </w:p>
    <w:p w:rsidR="00B3527F" w:rsidRPr="00DC1282" w:rsidRDefault="00B3527F" w:rsidP="00B83E1A">
      <w:pPr>
        <w:pStyle w:val="ConsPlusNormal"/>
        <w:ind w:firstLine="540"/>
        <w:jc w:val="both"/>
        <w:rPr>
          <w:sz w:val="22"/>
          <w:szCs w:val="22"/>
        </w:rPr>
      </w:pPr>
      <w:r w:rsidRPr="00DC1282">
        <w:rPr>
          <w:sz w:val="22"/>
          <w:szCs w:val="22"/>
        </w:rPr>
        <w:t xml:space="preserve">б) в отношении аттестуемых лиц, осуществляющих (планирующих осуществлять) деятельность в качестве работника подразделения транспортной безопасности, включаемого в состав группы быстрого реагирования, работника, осуществляющего досмотр, дополнительный досмотр, повторный досмотр в целях обеспечения транспортной безопасности, проводится при условии вынесения решения о допуске аттестуемых лиц к проверке соответствия их знаний, умений и навыков требованиям законодательства Российской Федерации о транспортной безопасности, предусмотренного </w:t>
      </w:r>
      <w:hyperlink w:anchor="Par80" w:tooltip="Ссылка на текущий документ" w:history="1">
        <w:r w:rsidRPr="00DC1282">
          <w:rPr>
            <w:sz w:val="22"/>
            <w:szCs w:val="22"/>
          </w:rPr>
          <w:t>абзацем вторым пункта 26</w:t>
        </w:r>
      </w:hyperlink>
      <w:r w:rsidRPr="00DC1282">
        <w:rPr>
          <w:sz w:val="22"/>
          <w:szCs w:val="22"/>
        </w:rPr>
        <w:t xml:space="preserve"> настоящих Правил.</w:t>
      </w:r>
    </w:p>
    <w:p w:rsidR="00B3527F" w:rsidRPr="00DC1282" w:rsidRDefault="00B3527F" w:rsidP="00B83E1A">
      <w:pPr>
        <w:pStyle w:val="ConsPlusNormal"/>
        <w:ind w:firstLine="540"/>
        <w:jc w:val="both"/>
        <w:rPr>
          <w:sz w:val="22"/>
          <w:szCs w:val="22"/>
        </w:rPr>
      </w:pPr>
      <w:r w:rsidRPr="00DC1282">
        <w:rPr>
          <w:sz w:val="22"/>
          <w:szCs w:val="22"/>
        </w:rPr>
        <w:t>28. В случае установления соответствия знаний, умений и навыков аттестуемого лица требованиям законодательства Российской Федерации о транспортной безопасности органом аттестации (аттестующей организацией) выносится решение о соответствии.</w:t>
      </w:r>
    </w:p>
    <w:p w:rsidR="00B3527F" w:rsidRPr="00DC1282" w:rsidRDefault="00B3527F" w:rsidP="00B83E1A">
      <w:pPr>
        <w:pStyle w:val="ConsPlusNormal"/>
        <w:ind w:firstLine="540"/>
        <w:jc w:val="both"/>
        <w:rPr>
          <w:sz w:val="22"/>
          <w:szCs w:val="22"/>
        </w:rPr>
      </w:pPr>
      <w:r w:rsidRPr="00DC1282">
        <w:rPr>
          <w:sz w:val="22"/>
          <w:szCs w:val="22"/>
        </w:rPr>
        <w:t>На основании решения о соответствии органом аттестации оформляется свидетельство об аттестации аттестуемого лица (далее - свидетельство об аттестации).</w:t>
      </w:r>
    </w:p>
    <w:p w:rsidR="00B3527F" w:rsidRPr="00DC1282" w:rsidRDefault="00B3527F" w:rsidP="00B83E1A">
      <w:pPr>
        <w:pStyle w:val="ConsPlusNormal"/>
        <w:ind w:firstLine="540"/>
        <w:jc w:val="both"/>
        <w:rPr>
          <w:sz w:val="22"/>
          <w:szCs w:val="22"/>
        </w:rPr>
      </w:pPr>
      <w:r w:rsidRPr="00DC1282">
        <w:rPr>
          <w:sz w:val="22"/>
          <w:szCs w:val="22"/>
        </w:rPr>
        <w:t>В случае установления несоответствия знаний, умений и навыков аттестуемого лица требованиям законодательства Российской Федерации о транспортной безопасности органом аттестации (аттестующей организацией) выносится соответствующее заключение с приложением к нему материалов, обосновывающих установленное несоответствие, и рекомендаций о подготовке аттестуемого лица. Указанное заключение подлежит направлению заявителю в течение 3 рабочих дней со дня его вынесения.</w:t>
      </w:r>
    </w:p>
    <w:p w:rsidR="00B3527F" w:rsidRPr="00DC1282" w:rsidRDefault="00B3527F" w:rsidP="00B83E1A">
      <w:pPr>
        <w:pStyle w:val="ConsPlusNormal"/>
        <w:ind w:firstLine="540"/>
        <w:jc w:val="both"/>
        <w:rPr>
          <w:sz w:val="22"/>
          <w:szCs w:val="22"/>
        </w:rPr>
      </w:pPr>
      <w:r w:rsidRPr="00DC1282">
        <w:rPr>
          <w:sz w:val="22"/>
          <w:szCs w:val="22"/>
        </w:rPr>
        <w:t xml:space="preserve">29. Свидетельство об аттестации выдается на срок, соответствующий установленной </w:t>
      </w:r>
      <w:hyperlink w:anchor="Par92" w:tooltip="Ссылка на текущий документ" w:history="1">
        <w:r w:rsidRPr="00DC1282">
          <w:rPr>
            <w:sz w:val="22"/>
            <w:szCs w:val="22"/>
          </w:rPr>
          <w:t>пунктом 32</w:t>
        </w:r>
      </w:hyperlink>
      <w:r w:rsidRPr="00DC1282">
        <w:rPr>
          <w:sz w:val="22"/>
          <w:szCs w:val="22"/>
        </w:rPr>
        <w:t xml:space="preserve"> настоящих Правил периодичности аттестации.</w:t>
      </w:r>
    </w:p>
    <w:p w:rsidR="00B3527F" w:rsidRPr="00DC1282" w:rsidRDefault="00B3527F" w:rsidP="00B83E1A">
      <w:pPr>
        <w:pStyle w:val="ConsPlusNormal"/>
        <w:ind w:firstLine="540"/>
        <w:jc w:val="both"/>
        <w:rPr>
          <w:sz w:val="22"/>
          <w:szCs w:val="22"/>
        </w:rPr>
      </w:pPr>
      <w:r w:rsidRPr="00DC1282">
        <w:rPr>
          <w:sz w:val="22"/>
          <w:szCs w:val="22"/>
        </w:rPr>
        <w:t>30. Свидетельство об аттестации изготавливается на бланке, являющемся защищенной полиграфической продукцией.</w:t>
      </w:r>
    </w:p>
    <w:p w:rsidR="00B3527F" w:rsidRPr="00DC1282" w:rsidRDefault="00B3527F" w:rsidP="00B83E1A">
      <w:pPr>
        <w:pStyle w:val="ConsPlusNormal"/>
        <w:ind w:firstLine="540"/>
        <w:jc w:val="both"/>
        <w:rPr>
          <w:sz w:val="22"/>
          <w:szCs w:val="22"/>
        </w:rPr>
      </w:pPr>
      <w:r w:rsidRPr="00DC1282">
        <w:rPr>
          <w:sz w:val="22"/>
          <w:szCs w:val="22"/>
        </w:rPr>
        <w:t>31. Свидетельство об аттестации направляется (передается) заявителю не позднее 3 рабочих дней со дня вынесения решения о соответствии.</w:t>
      </w:r>
    </w:p>
    <w:p w:rsidR="00B3527F" w:rsidRPr="00DC1282" w:rsidRDefault="00B3527F" w:rsidP="00B83E1A">
      <w:pPr>
        <w:pStyle w:val="ConsPlusNormal"/>
        <w:ind w:firstLine="540"/>
        <w:jc w:val="both"/>
        <w:rPr>
          <w:sz w:val="22"/>
          <w:szCs w:val="22"/>
        </w:rPr>
      </w:pPr>
      <w:r w:rsidRPr="00DC1282">
        <w:rPr>
          <w:sz w:val="22"/>
          <w:szCs w:val="22"/>
        </w:rPr>
        <w:t>Форма свидетельства об аттестации устанавливается Министерством транспорта Российской Федерации по согласованию с Министерством внутренних дел Российской Федерации и Федеральной службой безопасности Российской Федерации.</w:t>
      </w:r>
    </w:p>
    <w:p w:rsidR="00B3527F" w:rsidRPr="00DC1282" w:rsidRDefault="00B3527F" w:rsidP="00B83E1A">
      <w:pPr>
        <w:pStyle w:val="ConsPlusNormal"/>
        <w:ind w:firstLine="540"/>
        <w:jc w:val="both"/>
        <w:rPr>
          <w:sz w:val="22"/>
          <w:szCs w:val="22"/>
        </w:rPr>
      </w:pPr>
      <w:bookmarkStart w:id="14" w:name="Par92"/>
      <w:bookmarkEnd w:id="14"/>
      <w:r w:rsidRPr="00DC1282">
        <w:rPr>
          <w:sz w:val="22"/>
          <w:szCs w:val="22"/>
        </w:rPr>
        <w:t>32. Аттестация проводится со следующей периодичностью:</w:t>
      </w:r>
    </w:p>
    <w:p w:rsidR="00B3527F" w:rsidRPr="00DC1282" w:rsidRDefault="00B3527F" w:rsidP="00B83E1A">
      <w:pPr>
        <w:pStyle w:val="ConsPlusNormal"/>
        <w:ind w:firstLine="540"/>
        <w:jc w:val="both"/>
        <w:rPr>
          <w:sz w:val="22"/>
          <w:szCs w:val="22"/>
        </w:rPr>
      </w:pPr>
      <w:r w:rsidRPr="00DC1282">
        <w:rPr>
          <w:sz w:val="22"/>
          <w:szCs w:val="22"/>
        </w:rPr>
        <w:t>а) один раз в 5 лет - для работников субъекта транспортной инфраструктуры, ответственных за обеспечение транспортной безопасности в субъекте транспортной инфраструктуры, на объекте транспортной инфраструктуры или транспортном средстве;</w:t>
      </w:r>
    </w:p>
    <w:p w:rsidR="00B3527F" w:rsidRPr="00DC1282" w:rsidRDefault="00B3527F" w:rsidP="00B83E1A">
      <w:pPr>
        <w:pStyle w:val="ConsPlusNormal"/>
        <w:ind w:firstLine="540"/>
        <w:jc w:val="both"/>
        <w:rPr>
          <w:sz w:val="22"/>
          <w:szCs w:val="22"/>
        </w:rPr>
      </w:pPr>
      <w:r w:rsidRPr="00DC1282">
        <w:rPr>
          <w:sz w:val="22"/>
          <w:szCs w:val="22"/>
        </w:rPr>
        <w:t>б) один раз в 3 года:</w:t>
      </w:r>
    </w:p>
    <w:p w:rsidR="00B3527F" w:rsidRPr="00DC1282" w:rsidRDefault="00B3527F" w:rsidP="00B83E1A">
      <w:pPr>
        <w:pStyle w:val="ConsPlusNormal"/>
        <w:ind w:firstLine="540"/>
        <w:jc w:val="both"/>
        <w:rPr>
          <w:sz w:val="22"/>
          <w:szCs w:val="22"/>
        </w:rPr>
      </w:pPr>
      <w:r w:rsidRPr="00DC1282">
        <w:rPr>
          <w:sz w:val="22"/>
          <w:szCs w:val="22"/>
        </w:rPr>
        <w:t>для работников субъекта транспортной инфраструктуры или подразделения транспортной безопасности, руководящих выполнением работ, непосредственно связанных с обеспечением транспортной безопасности на объектах транспортной инфраструктуры или транспортных средствах;</w:t>
      </w:r>
    </w:p>
    <w:p w:rsidR="00B3527F" w:rsidRPr="00DC1282" w:rsidRDefault="00B3527F" w:rsidP="00B83E1A">
      <w:pPr>
        <w:pStyle w:val="ConsPlusNormal"/>
        <w:ind w:firstLine="540"/>
        <w:jc w:val="both"/>
        <w:rPr>
          <w:sz w:val="22"/>
          <w:szCs w:val="22"/>
        </w:rPr>
      </w:pPr>
      <w:r w:rsidRPr="00DC1282">
        <w:rPr>
          <w:sz w:val="22"/>
          <w:szCs w:val="22"/>
        </w:rPr>
        <w:t>для работников подразделения транспортной безопасности, включенных в состав группы быстрого реагирования;</w:t>
      </w:r>
    </w:p>
    <w:p w:rsidR="00B3527F" w:rsidRPr="00DC1282" w:rsidRDefault="00B3527F" w:rsidP="00B83E1A">
      <w:pPr>
        <w:pStyle w:val="ConsPlusNormal"/>
        <w:ind w:firstLine="540"/>
        <w:jc w:val="both"/>
        <w:rPr>
          <w:sz w:val="22"/>
          <w:szCs w:val="22"/>
        </w:rPr>
      </w:pPr>
      <w:r w:rsidRPr="00DC1282">
        <w:rPr>
          <w:sz w:val="22"/>
          <w:szCs w:val="22"/>
        </w:rPr>
        <w:t>для работников подразделения транспортной безопасности, осуществляющих досмотр, дополнительный досмотр и повторный досмотр в целях обеспечения транспортной безопасности;</w:t>
      </w:r>
    </w:p>
    <w:p w:rsidR="00B3527F" w:rsidRPr="00DC1282" w:rsidRDefault="00B3527F" w:rsidP="00B83E1A">
      <w:pPr>
        <w:pStyle w:val="ConsPlusNormal"/>
        <w:ind w:firstLine="540"/>
        <w:jc w:val="both"/>
        <w:rPr>
          <w:sz w:val="22"/>
          <w:szCs w:val="22"/>
        </w:rPr>
      </w:pPr>
      <w:r w:rsidRPr="00DC1282">
        <w:rPr>
          <w:sz w:val="22"/>
          <w:szCs w:val="22"/>
        </w:rPr>
        <w:t>для работников подразделения транспортной безопасности, осуществляющих наблюдение и (или) собеседование в целях обеспечения транспортной безопасности;</w:t>
      </w:r>
    </w:p>
    <w:p w:rsidR="00B3527F" w:rsidRPr="00DC1282" w:rsidRDefault="00B3527F" w:rsidP="00B83E1A">
      <w:pPr>
        <w:pStyle w:val="ConsPlusNormal"/>
        <w:ind w:firstLine="540"/>
        <w:jc w:val="both"/>
        <w:rPr>
          <w:sz w:val="22"/>
          <w:szCs w:val="22"/>
        </w:rPr>
      </w:pPr>
      <w:r w:rsidRPr="00DC1282">
        <w:rPr>
          <w:sz w:val="22"/>
          <w:szCs w:val="22"/>
        </w:rPr>
        <w:t>для работников субъекта транспортной инфраструктуры, подразделения транспортной безопасности, осуществляющих управление техническими средствами обеспечения транспортной безопасности;</w:t>
      </w:r>
    </w:p>
    <w:p w:rsidR="00B3527F" w:rsidRPr="00DC1282" w:rsidRDefault="00B3527F" w:rsidP="00B83E1A">
      <w:pPr>
        <w:pStyle w:val="ConsPlusNormal"/>
        <w:ind w:firstLine="540"/>
        <w:jc w:val="both"/>
        <w:rPr>
          <w:sz w:val="22"/>
          <w:szCs w:val="22"/>
        </w:rPr>
      </w:pPr>
      <w:r w:rsidRPr="00DC1282">
        <w:rPr>
          <w:sz w:val="22"/>
          <w:szCs w:val="22"/>
        </w:rPr>
        <w:t>в) один раз в 5 лет - для иных работников субъекта транспортной инфраструктуры или подразделения транспортной безопасности, выполняющих работы, непосредственно связанные с обеспечением транспортной безопасности на объектах транспортной инфраструктуры или транспортных средствах.</w:t>
      </w:r>
    </w:p>
    <w:p w:rsidR="00B3527F" w:rsidRPr="00DC1282" w:rsidRDefault="00B3527F" w:rsidP="00B83E1A">
      <w:pPr>
        <w:pStyle w:val="ConsPlusNormal"/>
        <w:ind w:firstLine="540"/>
        <w:jc w:val="both"/>
        <w:rPr>
          <w:sz w:val="22"/>
          <w:szCs w:val="22"/>
        </w:rPr>
      </w:pPr>
      <w:r w:rsidRPr="00DC1282">
        <w:rPr>
          <w:sz w:val="22"/>
          <w:szCs w:val="22"/>
        </w:rPr>
        <w:t>33. Аттестованные лица подлежат внеочередной аттестации в случае:</w:t>
      </w:r>
    </w:p>
    <w:p w:rsidR="00B3527F" w:rsidRPr="00DC1282" w:rsidRDefault="00B3527F" w:rsidP="00B83E1A">
      <w:pPr>
        <w:pStyle w:val="ConsPlusNormal"/>
        <w:ind w:firstLine="540"/>
        <w:jc w:val="both"/>
        <w:rPr>
          <w:sz w:val="22"/>
          <w:szCs w:val="22"/>
        </w:rPr>
      </w:pPr>
      <w:r w:rsidRPr="00DC1282">
        <w:rPr>
          <w:sz w:val="22"/>
          <w:szCs w:val="22"/>
        </w:rPr>
        <w:t>а) наличия вступившего в законную силу решения суда, которым установлен факт несоблюдения требований законодательства Российской Федерации о транспортной безопасности в результате действия (бездействия) аттестованного лица;</w:t>
      </w:r>
    </w:p>
    <w:p w:rsidR="00B3527F" w:rsidRPr="00DC1282" w:rsidRDefault="00B3527F" w:rsidP="00B83E1A">
      <w:pPr>
        <w:pStyle w:val="ConsPlusNormal"/>
        <w:ind w:firstLine="540"/>
        <w:jc w:val="both"/>
        <w:rPr>
          <w:sz w:val="22"/>
          <w:szCs w:val="22"/>
        </w:rPr>
      </w:pPr>
      <w:r w:rsidRPr="00DC1282">
        <w:rPr>
          <w:sz w:val="22"/>
          <w:szCs w:val="22"/>
        </w:rPr>
        <w:t>б) наличия вынесенного постановления органа, уполномоченного осуществлять федеральный государственный контроль (надзор) в области транспортной безопасности, которым установлен факт несоблюдения требований законодательства Российской Федерации о транспортной безопасности в результате действия (бездействия) аттестованного лица;</w:t>
      </w:r>
    </w:p>
    <w:p w:rsidR="00B3527F" w:rsidRPr="00DC1282" w:rsidRDefault="00B3527F" w:rsidP="00B83E1A">
      <w:pPr>
        <w:pStyle w:val="ConsPlusNormal"/>
        <w:ind w:firstLine="540"/>
        <w:jc w:val="both"/>
        <w:rPr>
          <w:sz w:val="22"/>
          <w:szCs w:val="22"/>
        </w:rPr>
      </w:pPr>
      <w:bookmarkStart w:id="15" w:name="Par104"/>
      <w:bookmarkEnd w:id="15"/>
      <w:r w:rsidRPr="00DC1282">
        <w:rPr>
          <w:sz w:val="22"/>
          <w:szCs w:val="22"/>
        </w:rPr>
        <w:t>в) изменения должностных обязанностей аттестованного лица, в случае если такие изменения повлекли за собой дополнительные требования к его знаниям, умениям, навыкам и личностным (психофизиологическим) качествам;</w:t>
      </w:r>
    </w:p>
    <w:p w:rsidR="00B3527F" w:rsidRPr="00DC1282" w:rsidRDefault="00B3527F" w:rsidP="00B83E1A">
      <w:pPr>
        <w:pStyle w:val="ConsPlusNormal"/>
        <w:ind w:firstLine="540"/>
        <w:jc w:val="both"/>
        <w:rPr>
          <w:sz w:val="22"/>
          <w:szCs w:val="22"/>
        </w:rPr>
      </w:pPr>
      <w:bookmarkStart w:id="16" w:name="Par105"/>
      <w:bookmarkEnd w:id="16"/>
      <w:r w:rsidRPr="00DC1282">
        <w:rPr>
          <w:sz w:val="22"/>
          <w:szCs w:val="22"/>
        </w:rPr>
        <w:t>г) изменения требований к знаниям, умениям и навыкам аттестованных лиц, к личностным (психофизиологическим) качествам отдельных категорий аттестованных лиц.</w:t>
      </w:r>
    </w:p>
    <w:p w:rsidR="00B3527F" w:rsidRPr="00DC1282" w:rsidRDefault="00B3527F" w:rsidP="00B83E1A">
      <w:pPr>
        <w:pStyle w:val="ConsPlusNormal"/>
        <w:ind w:firstLine="540"/>
        <w:jc w:val="both"/>
        <w:rPr>
          <w:sz w:val="22"/>
          <w:szCs w:val="22"/>
        </w:rPr>
      </w:pPr>
      <w:r w:rsidRPr="00DC1282">
        <w:rPr>
          <w:sz w:val="22"/>
          <w:szCs w:val="22"/>
        </w:rPr>
        <w:t xml:space="preserve">34. Внеочередная аттестация, проводимая по основаниям, предусмотренным </w:t>
      </w:r>
      <w:hyperlink w:anchor="Par104" w:tooltip="Ссылка на текущий документ" w:history="1">
        <w:r w:rsidRPr="00DC1282">
          <w:rPr>
            <w:sz w:val="22"/>
            <w:szCs w:val="22"/>
          </w:rPr>
          <w:t>подпунктами "в"</w:t>
        </w:r>
      </w:hyperlink>
      <w:r w:rsidRPr="00DC1282">
        <w:rPr>
          <w:sz w:val="22"/>
          <w:szCs w:val="22"/>
        </w:rPr>
        <w:t xml:space="preserve"> и </w:t>
      </w:r>
      <w:hyperlink w:anchor="Par105" w:tooltip="Ссылка на текущий документ" w:history="1">
        <w:r w:rsidRPr="00DC1282">
          <w:rPr>
            <w:sz w:val="22"/>
            <w:szCs w:val="22"/>
          </w:rPr>
          <w:t>"г" пункта 33</w:t>
        </w:r>
      </w:hyperlink>
      <w:r w:rsidRPr="00DC1282">
        <w:rPr>
          <w:sz w:val="22"/>
          <w:szCs w:val="22"/>
        </w:rPr>
        <w:t xml:space="preserve"> настоящих Правил, осуществляется в объеме проверки соответствия знаний, умений, навыков и личностных (психофизиологических) качеств аттестуемого лица, соответствующем дополнительным требованиям к знаниям, умениям, навыкам, личностным (психофизиологическим) качествам аттестуемого лица, без прохождения предварительно проверки, предусмотренной </w:t>
      </w:r>
      <w:hyperlink w:anchor="Par79" w:tooltip="Ссылка на текущий документ" w:history="1">
        <w:r w:rsidRPr="00DC1282">
          <w:rPr>
            <w:sz w:val="22"/>
            <w:szCs w:val="22"/>
          </w:rPr>
          <w:t>пунктом 26</w:t>
        </w:r>
      </w:hyperlink>
      <w:r w:rsidRPr="00DC1282">
        <w:rPr>
          <w:sz w:val="22"/>
          <w:szCs w:val="22"/>
        </w:rPr>
        <w:t xml:space="preserve"> настоящих Правил.</w:t>
      </w:r>
    </w:p>
    <w:p w:rsidR="00B3527F" w:rsidRPr="00DC1282" w:rsidRDefault="00B3527F" w:rsidP="00B83E1A">
      <w:pPr>
        <w:pStyle w:val="ConsPlusNormal"/>
        <w:ind w:firstLine="540"/>
        <w:jc w:val="both"/>
        <w:rPr>
          <w:sz w:val="22"/>
          <w:szCs w:val="22"/>
        </w:rPr>
      </w:pPr>
      <w:bookmarkStart w:id="17" w:name="Par107"/>
      <w:bookmarkEnd w:id="17"/>
      <w:r w:rsidRPr="00DC1282">
        <w:rPr>
          <w:sz w:val="22"/>
          <w:szCs w:val="22"/>
        </w:rPr>
        <w:t>35. Свидетельство об аттестации подлежит аннулированию органом аттестации в следующих случаях:</w:t>
      </w:r>
    </w:p>
    <w:p w:rsidR="00B3527F" w:rsidRPr="00DC1282" w:rsidRDefault="00B3527F" w:rsidP="00B83E1A">
      <w:pPr>
        <w:pStyle w:val="ConsPlusNormal"/>
        <w:ind w:firstLine="540"/>
        <w:jc w:val="both"/>
        <w:rPr>
          <w:sz w:val="22"/>
          <w:szCs w:val="22"/>
        </w:rPr>
      </w:pPr>
      <w:r w:rsidRPr="00DC1282">
        <w:rPr>
          <w:sz w:val="22"/>
          <w:szCs w:val="22"/>
        </w:rPr>
        <w:t>а) выявленное несоответствие аттестованного лица требованиям пунктов 1 - 7 части 1 статьи 10 Федерального закона, в том числе подтвержденное решением органов внутренних дел об аннулировании ранее выданного заключения о допуске, доведенным до сведения заявителя;</w:t>
      </w:r>
    </w:p>
    <w:p w:rsidR="00B3527F" w:rsidRPr="00DC1282" w:rsidRDefault="00B3527F" w:rsidP="00B83E1A">
      <w:pPr>
        <w:pStyle w:val="ConsPlusNormal"/>
        <w:ind w:firstLine="540"/>
        <w:jc w:val="both"/>
        <w:rPr>
          <w:sz w:val="22"/>
          <w:szCs w:val="22"/>
        </w:rPr>
      </w:pPr>
      <w:r w:rsidRPr="00DC1282">
        <w:rPr>
          <w:sz w:val="22"/>
          <w:szCs w:val="22"/>
        </w:rPr>
        <w:t>б) истечение срока, на который выдано свидетельство об аттестации.</w:t>
      </w:r>
    </w:p>
    <w:p w:rsidR="00B3527F" w:rsidRPr="00DC1282" w:rsidRDefault="00B3527F" w:rsidP="00B83E1A">
      <w:pPr>
        <w:pStyle w:val="ConsPlusNormal"/>
        <w:ind w:firstLine="540"/>
        <w:jc w:val="both"/>
        <w:rPr>
          <w:sz w:val="22"/>
          <w:szCs w:val="22"/>
        </w:rPr>
      </w:pPr>
      <w:r w:rsidRPr="00DC1282">
        <w:rPr>
          <w:sz w:val="22"/>
          <w:szCs w:val="22"/>
        </w:rPr>
        <w:t xml:space="preserve">36. Заявители при возникновении обстоятельств, предусмотренных </w:t>
      </w:r>
      <w:hyperlink w:anchor="Par107" w:tooltip="Ссылка на текущий документ" w:history="1">
        <w:r w:rsidRPr="00DC1282">
          <w:rPr>
            <w:sz w:val="22"/>
            <w:szCs w:val="22"/>
          </w:rPr>
          <w:t>пунктом 35</w:t>
        </w:r>
      </w:hyperlink>
      <w:r w:rsidRPr="00DC1282">
        <w:rPr>
          <w:sz w:val="22"/>
          <w:szCs w:val="22"/>
        </w:rPr>
        <w:t xml:space="preserve"> настоящих Правил, обязаны незамедлительно информировать орган аттестации, выдавший свидетельство об аттестации.</w:t>
      </w:r>
    </w:p>
    <w:p w:rsidR="00B3527F" w:rsidRPr="00DC1282" w:rsidRDefault="00B3527F" w:rsidP="00B83E1A">
      <w:pPr>
        <w:pStyle w:val="ConsPlusNormal"/>
        <w:ind w:firstLine="540"/>
        <w:jc w:val="both"/>
        <w:rPr>
          <w:sz w:val="22"/>
          <w:szCs w:val="22"/>
        </w:rPr>
      </w:pPr>
      <w:r w:rsidRPr="00DC1282">
        <w:rPr>
          <w:sz w:val="22"/>
          <w:szCs w:val="22"/>
        </w:rPr>
        <w:t>37. Информационное обеспечение деятельности по аттестации осуществляется с использованием инфраструктуры единой государственной информационной системы обеспечения транспортной безопасности.</w:t>
      </w:r>
    </w:p>
    <w:p w:rsidR="00B3527F" w:rsidRPr="00DC1282" w:rsidRDefault="00B3527F" w:rsidP="00B83E1A">
      <w:pPr>
        <w:pStyle w:val="ConsPlusNormal"/>
        <w:ind w:firstLine="540"/>
        <w:jc w:val="both"/>
        <w:rPr>
          <w:sz w:val="22"/>
          <w:szCs w:val="22"/>
        </w:rPr>
      </w:pPr>
      <w:r w:rsidRPr="00DC1282">
        <w:rPr>
          <w:sz w:val="22"/>
          <w:szCs w:val="22"/>
        </w:rPr>
        <w:t xml:space="preserve">38. Сбор, накопление и хранение органами аттестации (аттестующими организациями) данных аттестации и сведений, связанных с обработкой персональных данных лиц, указанных в </w:t>
      </w:r>
      <w:hyperlink w:anchor="Par46" w:tooltip="Ссылка на текущий документ" w:history="1">
        <w:r w:rsidRPr="00DC1282">
          <w:rPr>
            <w:sz w:val="22"/>
            <w:szCs w:val="22"/>
          </w:rPr>
          <w:t>пункте 11</w:t>
        </w:r>
      </w:hyperlink>
      <w:r w:rsidRPr="00DC1282">
        <w:rPr>
          <w:sz w:val="22"/>
          <w:szCs w:val="22"/>
        </w:rPr>
        <w:t xml:space="preserve"> настоящих Правил, осуществляются на бумажном носителе и в электронной форме с использованием инфраструктуры единой государственной информационной системы обеспечения транспортной безопасности в порядке, установленном компетентными органами.</w:t>
      </w:r>
    </w:p>
    <w:p w:rsidR="00B3527F" w:rsidRPr="00DC1282" w:rsidRDefault="00B3527F" w:rsidP="00B83E1A">
      <w:pPr>
        <w:pStyle w:val="ConsPlusNormal"/>
        <w:ind w:firstLine="540"/>
        <w:jc w:val="both"/>
        <w:rPr>
          <w:sz w:val="22"/>
          <w:szCs w:val="22"/>
        </w:rPr>
      </w:pPr>
    </w:p>
    <w:p w:rsidR="00B3527F" w:rsidRPr="00DC1282" w:rsidRDefault="00B3527F" w:rsidP="00B83E1A">
      <w:pPr>
        <w:pStyle w:val="ConsPlusNormal"/>
        <w:ind w:firstLine="540"/>
        <w:jc w:val="both"/>
        <w:rPr>
          <w:sz w:val="22"/>
          <w:szCs w:val="22"/>
        </w:rPr>
      </w:pPr>
    </w:p>
    <w:p w:rsidR="00B3527F" w:rsidRPr="00DC1282" w:rsidRDefault="00B3527F" w:rsidP="00B83E1A">
      <w:pPr>
        <w:pStyle w:val="ConsPlusNormal"/>
        <w:ind w:firstLine="540"/>
        <w:jc w:val="both"/>
        <w:rPr>
          <w:sz w:val="22"/>
          <w:szCs w:val="22"/>
        </w:rPr>
      </w:pPr>
    </w:p>
    <w:p w:rsidR="00B3527F" w:rsidRPr="00DC1282" w:rsidRDefault="00B3527F" w:rsidP="00B83E1A">
      <w:pPr>
        <w:pStyle w:val="ConsPlusNormal"/>
        <w:jc w:val="right"/>
        <w:outlineLvl w:val="1"/>
        <w:rPr>
          <w:sz w:val="22"/>
          <w:szCs w:val="22"/>
        </w:rPr>
      </w:pPr>
      <w:bookmarkStart w:id="18" w:name="Par118"/>
      <w:bookmarkEnd w:id="18"/>
      <w:r w:rsidRPr="00DC1282">
        <w:rPr>
          <w:sz w:val="22"/>
          <w:szCs w:val="22"/>
        </w:rPr>
        <w:t>Приложение</w:t>
      </w:r>
    </w:p>
    <w:p w:rsidR="00B3527F" w:rsidRPr="00DC1282" w:rsidRDefault="00B3527F" w:rsidP="00B83E1A">
      <w:pPr>
        <w:pStyle w:val="ConsPlusNormal"/>
        <w:jc w:val="right"/>
        <w:rPr>
          <w:sz w:val="22"/>
          <w:szCs w:val="22"/>
        </w:rPr>
      </w:pPr>
      <w:r w:rsidRPr="00DC1282">
        <w:rPr>
          <w:sz w:val="22"/>
          <w:szCs w:val="22"/>
        </w:rPr>
        <w:t>к Правилам аттестации сил обеспечения</w:t>
      </w:r>
    </w:p>
    <w:p w:rsidR="00B3527F" w:rsidRPr="00DC1282" w:rsidRDefault="00B3527F" w:rsidP="00B83E1A">
      <w:pPr>
        <w:pStyle w:val="ConsPlusNormal"/>
        <w:jc w:val="right"/>
        <w:rPr>
          <w:sz w:val="22"/>
          <w:szCs w:val="22"/>
        </w:rPr>
      </w:pPr>
      <w:r w:rsidRPr="00DC1282">
        <w:rPr>
          <w:sz w:val="22"/>
          <w:szCs w:val="22"/>
        </w:rPr>
        <w:t>транспортной безопасности</w:t>
      </w:r>
    </w:p>
    <w:p w:rsidR="00B3527F" w:rsidRPr="00DC1282" w:rsidRDefault="00B3527F" w:rsidP="00B83E1A">
      <w:pPr>
        <w:pStyle w:val="ConsPlusNormal"/>
        <w:jc w:val="center"/>
        <w:rPr>
          <w:sz w:val="22"/>
          <w:szCs w:val="22"/>
        </w:rPr>
      </w:pPr>
    </w:p>
    <w:p w:rsidR="00B3527F" w:rsidRPr="00DC1282" w:rsidRDefault="00B3527F" w:rsidP="00B83E1A">
      <w:pPr>
        <w:pStyle w:val="ConsPlusNormal"/>
        <w:jc w:val="center"/>
        <w:rPr>
          <w:sz w:val="22"/>
          <w:szCs w:val="22"/>
        </w:rPr>
      </w:pPr>
      <w:bookmarkStart w:id="19" w:name="Par122"/>
      <w:bookmarkEnd w:id="19"/>
      <w:r w:rsidRPr="00DC1282">
        <w:rPr>
          <w:sz w:val="22"/>
          <w:szCs w:val="22"/>
        </w:rPr>
        <w:t>ПЕРЕЧЕНЬ</w:t>
      </w:r>
    </w:p>
    <w:p w:rsidR="00B3527F" w:rsidRPr="00DC1282" w:rsidRDefault="00B3527F" w:rsidP="00B83E1A">
      <w:pPr>
        <w:pStyle w:val="ConsPlusNormal"/>
        <w:jc w:val="center"/>
        <w:rPr>
          <w:sz w:val="22"/>
          <w:szCs w:val="22"/>
        </w:rPr>
      </w:pPr>
      <w:r w:rsidRPr="00DC1282">
        <w:rPr>
          <w:sz w:val="22"/>
          <w:szCs w:val="22"/>
        </w:rPr>
        <w:t>ОТДЕЛЬНЫХ КАТЕГОРИЙ СИЛ ОБЕСПЕЧЕНИЯ ТРАНСПОРТНОЙ</w:t>
      </w:r>
    </w:p>
    <w:p w:rsidR="00B3527F" w:rsidRPr="00DC1282" w:rsidRDefault="00B3527F" w:rsidP="00B83E1A">
      <w:pPr>
        <w:pStyle w:val="ConsPlusNormal"/>
        <w:jc w:val="center"/>
        <w:rPr>
          <w:sz w:val="22"/>
          <w:szCs w:val="22"/>
        </w:rPr>
      </w:pPr>
      <w:r w:rsidRPr="00DC1282">
        <w:rPr>
          <w:sz w:val="22"/>
          <w:szCs w:val="22"/>
        </w:rPr>
        <w:t>БЕЗОПАСНОСТИ, В ОТНОШЕНИИ КОТОРЫХ ОСУЩЕСТВЛЯЕТСЯ ПРОВЕРКА</w:t>
      </w:r>
    </w:p>
    <w:p w:rsidR="00B3527F" w:rsidRPr="00DC1282" w:rsidRDefault="00B3527F" w:rsidP="00B83E1A">
      <w:pPr>
        <w:pStyle w:val="ConsPlusNormal"/>
        <w:jc w:val="center"/>
        <w:rPr>
          <w:sz w:val="22"/>
          <w:szCs w:val="22"/>
        </w:rPr>
      </w:pPr>
      <w:r w:rsidRPr="00DC1282">
        <w:rPr>
          <w:sz w:val="22"/>
          <w:szCs w:val="22"/>
        </w:rPr>
        <w:t>СООТВЕТСТВИЯ ЛИЧНОСТНЫХ (ПСИХОФИЗИОЛОГИЧЕСКИХ) КАЧЕСТВ</w:t>
      </w:r>
    </w:p>
    <w:p w:rsidR="00B3527F" w:rsidRPr="00DC1282" w:rsidRDefault="00B3527F" w:rsidP="00B83E1A">
      <w:pPr>
        <w:pStyle w:val="ConsPlusNormal"/>
        <w:jc w:val="center"/>
        <w:rPr>
          <w:sz w:val="22"/>
          <w:szCs w:val="22"/>
        </w:rPr>
      </w:pPr>
      <w:r w:rsidRPr="00DC1282">
        <w:rPr>
          <w:sz w:val="22"/>
          <w:szCs w:val="22"/>
        </w:rPr>
        <w:t>И УРОВНЯ ФИЗИЧЕСКОЙ ПОДГОТОВКИ ТРЕБОВАНИЯМ ЗАКОНОДАТЕЛЬСТВА</w:t>
      </w:r>
    </w:p>
    <w:p w:rsidR="00B3527F" w:rsidRPr="00DC1282" w:rsidRDefault="00B3527F" w:rsidP="00B83E1A">
      <w:pPr>
        <w:pStyle w:val="ConsPlusNormal"/>
        <w:jc w:val="center"/>
        <w:rPr>
          <w:sz w:val="22"/>
          <w:szCs w:val="22"/>
        </w:rPr>
      </w:pPr>
      <w:r w:rsidRPr="00DC1282">
        <w:rPr>
          <w:sz w:val="22"/>
          <w:szCs w:val="22"/>
        </w:rPr>
        <w:t>РОССИЙСКОЙ ФЕДЕРАЦИИ О ТРАНСПОРТНОЙ БЕЗОПАСНОСТИ</w:t>
      </w:r>
    </w:p>
    <w:p w:rsidR="00B3527F" w:rsidRPr="00DC1282" w:rsidRDefault="00B3527F" w:rsidP="00B83E1A">
      <w:pPr>
        <w:pStyle w:val="ConsPlusNormal"/>
        <w:ind w:firstLine="540"/>
        <w:jc w:val="both"/>
        <w:rPr>
          <w:sz w:val="22"/>
          <w:szCs w:val="22"/>
        </w:rPr>
      </w:pPr>
    </w:p>
    <w:p w:rsidR="00B3527F" w:rsidRPr="00DC1282" w:rsidRDefault="00B3527F" w:rsidP="00B83E1A">
      <w:pPr>
        <w:pStyle w:val="ConsPlusNormal"/>
        <w:ind w:firstLine="540"/>
        <w:jc w:val="both"/>
        <w:rPr>
          <w:sz w:val="22"/>
          <w:szCs w:val="22"/>
        </w:rPr>
      </w:pPr>
      <w:r w:rsidRPr="00DC1282">
        <w:rPr>
          <w:sz w:val="22"/>
          <w:szCs w:val="22"/>
        </w:rPr>
        <w:t>1. Работники субъекта транспортной инфраструктуры, подразделения транспортной безопасности, руководящие выполнением работы, непосредственно связанной с обеспечением транспортной безопасности на объекте (объектах) транспортной инфраструктуры или транспортном средстве (транспортных средствах).</w:t>
      </w:r>
    </w:p>
    <w:p w:rsidR="00B3527F" w:rsidRPr="00DC1282" w:rsidRDefault="00B3527F" w:rsidP="00B83E1A">
      <w:pPr>
        <w:pStyle w:val="ConsPlusNormal"/>
        <w:ind w:firstLine="540"/>
        <w:jc w:val="both"/>
        <w:rPr>
          <w:sz w:val="22"/>
          <w:szCs w:val="22"/>
        </w:rPr>
      </w:pPr>
      <w:r w:rsidRPr="00DC1282">
        <w:rPr>
          <w:sz w:val="22"/>
          <w:szCs w:val="22"/>
        </w:rPr>
        <w:t>2. Работники подразделения транспортной безопасности, включенные в состав группы быстрого реагирования.</w:t>
      </w:r>
    </w:p>
    <w:p w:rsidR="00B3527F" w:rsidRPr="00DC1282" w:rsidRDefault="00B3527F" w:rsidP="00B83E1A">
      <w:pPr>
        <w:pStyle w:val="ConsPlusNormal"/>
        <w:ind w:firstLine="540"/>
        <w:jc w:val="both"/>
        <w:rPr>
          <w:sz w:val="22"/>
          <w:szCs w:val="22"/>
        </w:rPr>
      </w:pPr>
      <w:r w:rsidRPr="00DC1282">
        <w:rPr>
          <w:sz w:val="22"/>
          <w:szCs w:val="22"/>
        </w:rPr>
        <w:t>3. Работники подразделения транспортной безопасности, осуществляющие досмотр, дополнительный досмотр и повторный досмотр в целях обеспечения транспортной безопасности.</w:t>
      </w:r>
    </w:p>
    <w:p w:rsidR="00B3527F" w:rsidRPr="00DC1282" w:rsidRDefault="00B3527F" w:rsidP="00B83E1A">
      <w:pPr>
        <w:pStyle w:val="ConsPlusNormal"/>
        <w:ind w:firstLine="540"/>
        <w:jc w:val="both"/>
        <w:rPr>
          <w:sz w:val="22"/>
          <w:szCs w:val="22"/>
        </w:rPr>
      </w:pPr>
      <w:r w:rsidRPr="00DC1282">
        <w:rPr>
          <w:sz w:val="22"/>
          <w:szCs w:val="22"/>
        </w:rPr>
        <w:t>4. Работники подразделения транспортной безопасности, осуществляющие наблюдение и (или) собеседование в целях обеспечения транспортной безопасности.</w:t>
      </w:r>
    </w:p>
    <w:p w:rsidR="00B3527F" w:rsidRPr="00DC1282" w:rsidRDefault="00B3527F" w:rsidP="00B83E1A">
      <w:pPr>
        <w:pStyle w:val="ConsPlusNormal"/>
        <w:ind w:firstLine="540"/>
        <w:jc w:val="both"/>
        <w:rPr>
          <w:sz w:val="22"/>
          <w:szCs w:val="22"/>
        </w:rPr>
      </w:pPr>
      <w:r w:rsidRPr="00DC1282">
        <w:rPr>
          <w:sz w:val="22"/>
          <w:szCs w:val="22"/>
        </w:rPr>
        <w:t>5. Работники субъекта транспортной инфраструктуры, подразделения транспортной безопасности, управляющие техническими средствами обеспечения транспортной безопасности.</w:t>
      </w:r>
    </w:p>
    <w:sectPr w:rsidR="00B3527F" w:rsidRPr="00DC1282"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27F" w:rsidRDefault="00B3527F">
      <w:r>
        <w:separator/>
      </w:r>
    </w:p>
  </w:endnote>
  <w:endnote w:type="continuationSeparator" w:id="0">
    <w:p w:rsidR="00B3527F" w:rsidRDefault="00B352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27F" w:rsidRDefault="00B3527F" w:rsidP="00DF5729">
    <w:pPr>
      <w:jc w:val="center"/>
      <w:rPr>
        <w:sz w:val="2"/>
        <w:szCs w:val="2"/>
      </w:rPr>
    </w:pPr>
  </w:p>
  <w:p w:rsidR="00B3527F" w:rsidRDefault="00B3527F">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27F" w:rsidRDefault="00B3527F">
      <w:r>
        <w:separator/>
      </w:r>
    </w:p>
  </w:footnote>
  <w:footnote w:type="continuationSeparator" w:id="0">
    <w:p w:rsidR="00B3527F" w:rsidRDefault="00B352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27F" w:rsidRDefault="00B3527F" w:rsidP="00DF5729">
    <w:pPr>
      <w:jc w:val="center"/>
      <w:rPr>
        <w:sz w:val="2"/>
        <w:szCs w:val="2"/>
      </w:rPr>
    </w:pPr>
  </w:p>
  <w:p w:rsidR="00B3527F" w:rsidRDefault="00B3527F">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B3527F" w:rsidRPr="002A36C4" w:rsidRDefault="00B3527F"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B3527F" w:rsidRPr="002A36C4" w:rsidRDefault="00B3527F"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B3527F" w:rsidRDefault="00B3527F"/>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185AD7"/>
    <w:rsid w:val="001C50DE"/>
    <w:rsid w:val="002A36C4"/>
    <w:rsid w:val="002A3FB4"/>
    <w:rsid w:val="002F6C78"/>
    <w:rsid w:val="00470855"/>
    <w:rsid w:val="00616E37"/>
    <w:rsid w:val="006C2CAC"/>
    <w:rsid w:val="006D6D97"/>
    <w:rsid w:val="00706E08"/>
    <w:rsid w:val="008A40F2"/>
    <w:rsid w:val="00B3527F"/>
    <w:rsid w:val="00B83E1A"/>
    <w:rsid w:val="00CA5FB3"/>
    <w:rsid w:val="00DC1282"/>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674611"/>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674611"/>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674611"/>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216283044">
      <w:marLeft w:val="0"/>
      <w:marRight w:val="0"/>
      <w:marTop w:val="0"/>
      <w:marBottom w:val="0"/>
      <w:divBdr>
        <w:top w:val="none" w:sz="0" w:space="0" w:color="auto"/>
        <w:left w:val="none" w:sz="0" w:space="0" w:color="auto"/>
        <w:bottom w:val="none" w:sz="0" w:space="0" w:color="auto"/>
        <w:right w:val="none" w:sz="0" w:space="0" w:color="auto"/>
      </w:divBdr>
    </w:div>
    <w:div w:id="1216283045">
      <w:marLeft w:val="0"/>
      <w:marRight w:val="0"/>
      <w:marTop w:val="0"/>
      <w:marBottom w:val="0"/>
      <w:divBdr>
        <w:top w:val="none" w:sz="0" w:space="0" w:color="auto"/>
        <w:left w:val="none" w:sz="0" w:space="0" w:color="auto"/>
        <w:bottom w:val="none" w:sz="0" w:space="0" w:color="auto"/>
        <w:right w:val="none" w:sz="0" w:space="0" w:color="auto"/>
      </w:divBdr>
    </w:div>
    <w:div w:id="1216283046">
      <w:marLeft w:val="0"/>
      <w:marRight w:val="0"/>
      <w:marTop w:val="0"/>
      <w:marBottom w:val="0"/>
      <w:divBdr>
        <w:top w:val="none" w:sz="0" w:space="0" w:color="auto"/>
        <w:left w:val="none" w:sz="0" w:space="0" w:color="auto"/>
        <w:bottom w:val="none" w:sz="0" w:space="0" w:color="auto"/>
        <w:right w:val="none" w:sz="0" w:space="0" w:color="auto"/>
      </w:divBdr>
    </w:div>
    <w:div w:id="1216283047">
      <w:marLeft w:val="0"/>
      <w:marRight w:val="0"/>
      <w:marTop w:val="0"/>
      <w:marBottom w:val="0"/>
      <w:divBdr>
        <w:top w:val="none" w:sz="0" w:space="0" w:color="auto"/>
        <w:left w:val="none" w:sz="0" w:space="0" w:color="auto"/>
        <w:bottom w:val="none" w:sz="0" w:space="0" w:color="auto"/>
        <w:right w:val="none" w:sz="0" w:space="0" w:color="auto"/>
      </w:divBdr>
    </w:div>
    <w:div w:id="1216283048">
      <w:marLeft w:val="0"/>
      <w:marRight w:val="0"/>
      <w:marTop w:val="0"/>
      <w:marBottom w:val="0"/>
      <w:divBdr>
        <w:top w:val="none" w:sz="0" w:space="0" w:color="auto"/>
        <w:left w:val="none" w:sz="0" w:space="0" w:color="auto"/>
        <w:bottom w:val="none" w:sz="0" w:space="0" w:color="auto"/>
        <w:right w:val="none" w:sz="0" w:space="0" w:color="auto"/>
      </w:divBdr>
    </w:div>
    <w:div w:id="12162830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Pages>
  <Words>3908</Words>
  <Characters>22277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23.12.2014 N 1104н"Об утверждении Правил по охране труда при эксплуатации холодильных установок"(Зарегистрировано в Минюсте России 26.02.2015 N 36219)</dc:title>
  <dc:subject/>
  <dc:creator>ConsultantPlus</dc:creator>
  <cp:keywords/>
  <dc:description/>
  <cp:lastModifiedBy>Папа</cp:lastModifiedBy>
  <cp:revision>2</cp:revision>
  <dcterms:created xsi:type="dcterms:W3CDTF">2015-09-03T22:03:00Z</dcterms:created>
  <dcterms:modified xsi:type="dcterms:W3CDTF">2015-09-03T22:03:00Z</dcterms:modified>
</cp:coreProperties>
</file>