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F34" w:rsidRPr="00822C8A" w:rsidRDefault="00D50F34" w:rsidP="00822C8A">
      <w:pPr>
        <w:pStyle w:val="ConsPlusNormal"/>
        <w:outlineLvl w:val="0"/>
        <w:rPr>
          <w:sz w:val="22"/>
          <w:szCs w:val="22"/>
        </w:rPr>
      </w:pPr>
      <w:r w:rsidRPr="00822C8A">
        <w:rPr>
          <w:sz w:val="22"/>
          <w:szCs w:val="22"/>
        </w:rPr>
        <w:t xml:space="preserve">Зарегистрировано в Минюсте России 18 апреля </w:t>
      </w:r>
      <w:smartTag w:uri="urn:schemas-microsoft-com:office:smarttags" w:element="metricconverter">
        <w:smartTagPr>
          <w:attr w:name="ProductID" w:val="1994 г"/>
        </w:smartTagPr>
        <w:r w:rsidRPr="00822C8A">
          <w:rPr>
            <w:sz w:val="22"/>
            <w:szCs w:val="22"/>
          </w:rPr>
          <w:t>1994 г</w:t>
        </w:r>
      </w:smartTag>
      <w:r w:rsidRPr="00822C8A">
        <w:rPr>
          <w:sz w:val="22"/>
          <w:szCs w:val="22"/>
        </w:rPr>
        <w:t>. N 548</w:t>
      </w:r>
    </w:p>
    <w:p w:rsidR="00D50F34" w:rsidRPr="00822C8A" w:rsidRDefault="00D50F34" w:rsidP="00822C8A">
      <w:pPr>
        <w:pStyle w:val="ConsPlusNormal"/>
        <w:outlineLvl w:val="0"/>
        <w:rPr>
          <w:sz w:val="22"/>
          <w:szCs w:val="22"/>
        </w:rPr>
      </w:pPr>
    </w:p>
    <w:p w:rsidR="00D50F34" w:rsidRPr="00822C8A" w:rsidRDefault="00D50F34" w:rsidP="00822C8A">
      <w:pPr>
        <w:pStyle w:val="ConsPlusNormal"/>
        <w:jc w:val="center"/>
        <w:rPr>
          <w:b/>
          <w:bCs/>
          <w:sz w:val="22"/>
          <w:szCs w:val="22"/>
        </w:rPr>
      </w:pPr>
      <w:r w:rsidRPr="00822C8A">
        <w:rPr>
          <w:b/>
          <w:bCs/>
          <w:sz w:val="22"/>
          <w:szCs w:val="22"/>
        </w:rPr>
        <w:t>МИНИСТЕРСТВО ТРАНСПОРТА РОССИЙСКОЙ ФЕДЕРАЦИИ</w:t>
      </w:r>
    </w:p>
    <w:p w:rsidR="00D50F34" w:rsidRPr="00822C8A" w:rsidRDefault="00D50F34" w:rsidP="00822C8A">
      <w:pPr>
        <w:pStyle w:val="ConsPlusNormal"/>
        <w:jc w:val="center"/>
        <w:rPr>
          <w:b/>
          <w:bCs/>
          <w:sz w:val="22"/>
          <w:szCs w:val="22"/>
        </w:rPr>
      </w:pPr>
    </w:p>
    <w:p w:rsidR="00D50F34" w:rsidRPr="00822C8A" w:rsidRDefault="00D50F34" w:rsidP="00822C8A">
      <w:pPr>
        <w:pStyle w:val="ConsPlusNormal"/>
        <w:jc w:val="center"/>
        <w:rPr>
          <w:b/>
          <w:bCs/>
          <w:sz w:val="22"/>
          <w:szCs w:val="22"/>
        </w:rPr>
      </w:pPr>
      <w:r w:rsidRPr="00822C8A">
        <w:rPr>
          <w:b/>
          <w:bCs/>
          <w:sz w:val="22"/>
          <w:szCs w:val="22"/>
        </w:rPr>
        <w:t>МИНИСТЕРСТВО ТРУДА РОССИЙСКОЙ ФЕДЕРАЦИИ</w:t>
      </w:r>
    </w:p>
    <w:p w:rsidR="00D50F34" w:rsidRPr="00822C8A" w:rsidRDefault="00D50F34" w:rsidP="00822C8A">
      <w:pPr>
        <w:pStyle w:val="ConsPlusNormal"/>
        <w:jc w:val="center"/>
        <w:rPr>
          <w:b/>
          <w:bCs/>
          <w:sz w:val="22"/>
          <w:szCs w:val="22"/>
        </w:rPr>
      </w:pPr>
    </w:p>
    <w:p w:rsidR="00D50F34" w:rsidRPr="00822C8A" w:rsidRDefault="00D50F34" w:rsidP="00822C8A">
      <w:pPr>
        <w:pStyle w:val="ConsPlusNormal"/>
        <w:jc w:val="center"/>
        <w:rPr>
          <w:b/>
          <w:bCs/>
          <w:sz w:val="22"/>
          <w:szCs w:val="22"/>
        </w:rPr>
      </w:pPr>
      <w:r w:rsidRPr="00822C8A">
        <w:rPr>
          <w:b/>
          <w:bCs/>
          <w:sz w:val="22"/>
          <w:szCs w:val="22"/>
        </w:rPr>
        <w:t>ПРИКАЗ</w:t>
      </w:r>
    </w:p>
    <w:p w:rsidR="00D50F34" w:rsidRPr="00822C8A" w:rsidRDefault="00D50F34" w:rsidP="00822C8A">
      <w:pPr>
        <w:pStyle w:val="ConsPlusNormal"/>
        <w:jc w:val="center"/>
        <w:rPr>
          <w:b/>
          <w:bCs/>
          <w:sz w:val="22"/>
          <w:szCs w:val="22"/>
        </w:rPr>
      </w:pPr>
      <w:r w:rsidRPr="00822C8A">
        <w:rPr>
          <w:b/>
          <w:bCs/>
          <w:sz w:val="22"/>
          <w:szCs w:val="22"/>
        </w:rPr>
        <w:t xml:space="preserve">от 11 марта </w:t>
      </w:r>
      <w:smartTag w:uri="urn:schemas-microsoft-com:office:smarttags" w:element="metricconverter">
        <w:smartTagPr>
          <w:attr w:name="ProductID" w:val="1994 г"/>
        </w:smartTagPr>
        <w:r w:rsidRPr="00822C8A">
          <w:rPr>
            <w:b/>
            <w:bCs/>
            <w:sz w:val="22"/>
            <w:szCs w:val="22"/>
          </w:rPr>
          <w:t>1994 г</w:t>
        </w:r>
      </w:smartTag>
      <w:r w:rsidRPr="00822C8A">
        <w:rPr>
          <w:b/>
          <w:bCs/>
          <w:sz w:val="22"/>
          <w:szCs w:val="22"/>
        </w:rPr>
        <w:t>. N 13/11</w:t>
      </w:r>
    </w:p>
    <w:p w:rsidR="00D50F34" w:rsidRPr="00822C8A" w:rsidRDefault="00D50F34" w:rsidP="00822C8A">
      <w:pPr>
        <w:pStyle w:val="ConsPlusNormal"/>
        <w:jc w:val="center"/>
        <w:rPr>
          <w:b/>
          <w:bCs/>
          <w:sz w:val="22"/>
          <w:szCs w:val="22"/>
        </w:rPr>
      </w:pPr>
    </w:p>
    <w:p w:rsidR="00D50F34" w:rsidRPr="00822C8A" w:rsidRDefault="00D50F34" w:rsidP="00822C8A">
      <w:pPr>
        <w:pStyle w:val="ConsPlusNormal"/>
        <w:jc w:val="center"/>
        <w:rPr>
          <w:b/>
          <w:bCs/>
          <w:sz w:val="22"/>
          <w:szCs w:val="22"/>
        </w:rPr>
      </w:pPr>
      <w:r w:rsidRPr="00822C8A">
        <w:rPr>
          <w:b/>
          <w:bCs/>
          <w:sz w:val="22"/>
          <w:szCs w:val="22"/>
        </w:rPr>
        <w:t>ОБ УТВЕРЖДЕНИИ ПОЛОЖЕНИЯ</w:t>
      </w:r>
    </w:p>
    <w:p w:rsidR="00D50F34" w:rsidRPr="00822C8A" w:rsidRDefault="00D50F34" w:rsidP="00822C8A">
      <w:pPr>
        <w:pStyle w:val="ConsPlusNormal"/>
        <w:jc w:val="center"/>
        <w:rPr>
          <w:b/>
          <w:bCs/>
          <w:sz w:val="22"/>
          <w:szCs w:val="22"/>
        </w:rPr>
      </w:pPr>
      <w:r w:rsidRPr="00822C8A">
        <w:rPr>
          <w:b/>
          <w:bCs/>
          <w:sz w:val="22"/>
          <w:szCs w:val="22"/>
        </w:rPr>
        <w:t>О ПОРЯДКЕ АТТЕСТАЦИИ ЛИЦ, ЗАНИМАЮЩИХ ДОЛЖНОСТИ</w:t>
      </w:r>
    </w:p>
    <w:p w:rsidR="00D50F34" w:rsidRPr="00822C8A" w:rsidRDefault="00D50F34" w:rsidP="00822C8A">
      <w:pPr>
        <w:pStyle w:val="ConsPlusNormal"/>
        <w:jc w:val="center"/>
        <w:rPr>
          <w:b/>
          <w:bCs/>
          <w:sz w:val="22"/>
          <w:szCs w:val="22"/>
        </w:rPr>
      </w:pPr>
      <w:r w:rsidRPr="00822C8A">
        <w:rPr>
          <w:b/>
          <w:bCs/>
          <w:sz w:val="22"/>
          <w:szCs w:val="22"/>
        </w:rPr>
        <w:t>ИСПОЛНИТЕЛЬНЫХ РУКОВОДИТЕЛЕЙ И СПЕЦИАЛИСТОВ ОРГАНИЗАЦИЙ</w:t>
      </w:r>
    </w:p>
    <w:p w:rsidR="00D50F34" w:rsidRPr="00822C8A" w:rsidRDefault="00D50F34" w:rsidP="00822C8A">
      <w:pPr>
        <w:pStyle w:val="ConsPlusNormal"/>
        <w:jc w:val="center"/>
        <w:rPr>
          <w:b/>
          <w:bCs/>
          <w:sz w:val="22"/>
          <w:szCs w:val="22"/>
        </w:rPr>
      </w:pPr>
      <w:r w:rsidRPr="00822C8A">
        <w:rPr>
          <w:b/>
          <w:bCs/>
          <w:sz w:val="22"/>
          <w:szCs w:val="22"/>
        </w:rPr>
        <w:t>И ИХ ПОДРАЗДЕЛЕНИЙ, ОСУЩЕСТВЛЯЮЩИХ ПЕРЕВОЗКУ</w:t>
      </w:r>
    </w:p>
    <w:p w:rsidR="00D50F34" w:rsidRPr="00822C8A" w:rsidRDefault="00D50F34" w:rsidP="00822C8A">
      <w:pPr>
        <w:pStyle w:val="ConsPlusNormal"/>
        <w:jc w:val="center"/>
        <w:rPr>
          <w:b/>
          <w:bCs/>
          <w:sz w:val="22"/>
          <w:szCs w:val="22"/>
        </w:rPr>
      </w:pPr>
      <w:r w:rsidRPr="00822C8A">
        <w:rPr>
          <w:b/>
          <w:bCs/>
          <w:sz w:val="22"/>
          <w:szCs w:val="22"/>
        </w:rPr>
        <w:t>ПАССАЖИРОВ И ГРУЗОВ</w:t>
      </w:r>
    </w:p>
    <w:p w:rsidR="00D50F34" w:rsidRPr="00822C8A" w:rsidRDefault="00D50F34" w:rsidP="00822C8A">
      <w:pPr>
        <w:pStyle w:val="ConsPlusNormal"/>
        <w:jc w:val="center"/>
        <w:rPr>
          <w:sz w:val="22"/>
          <w:szCs w:val="22"/>
        </w:rPr>
      </w:pPr>
      <w:r w:rsidRPr="00822C8A">
        <w:rPr>
          <w:sz w:val="22"/>
          <w:szCs w:val="22"/>
        </w:rPr>
        <w:t>(в ред. Приказов Минтранса России N 89, Минтруда России N 50</w:t>
      </w:r>
    </w:p>
    <w:p w:rsidR="00D50F34" w:rsidRPr="00822C8A" w:rsidRDefault="00D50F34" w:rsidP="00822C8A">
      <w:pPr>
        <w:pStyle w:val="ConsPlusNormal"/>
        <w:jc w:val="center"/>
        <w:rPr>
          <w:sz w:val="22"/>
          <w:szCs w:val="22"/>
        </w:rPr>
      </w:pPr>
      <w:r w:rsidRPr="00822C8A">
        <w:rPr>
          <w:sz w:val="22"/>
          <w:szCs w:val="22"/>
        </w:rPr>
        <w:t>от 27.10.1995, Минтранса России N 49, Минтруда России N 126</w:t>
      </w:r>
    </w:p>
    <w:p w:rsidR="00D50F34" w:rsidRPr="00822C8A" w:rsidRDefault="00D50F34" w:rsidP="00822C8A">
      <w:pPr>
        <w:pStyle w:val="ConsPlusNormal"/>
        <w:jc w:val="center"/>
        <w:rPr>
          <w:sz w:val="22"/>
          <w:szCs w:val="22"/>
        </w:rPr>
      </w:pPr>
      <w:r w:rsidRPr="00822C8A">
        <w:rPr>
          <w:sz w:val="22"/>
          <w:szCs w:val="22"/>
        </w:rPr>
        <w:t>от 11.05.2000, Минтранса России N 183, Минтруда России N 365н</w:t>
      </w:r>
      <w:r>
        <w:rPr>
          <w:sz w:val="22"/>
          <w:szCs w:val="22"/>
        </w:rPr>
        <w:t xml:space="preserve"> </w:t>
      </w:r>
      <w:r w:rsidRPr="00822C8A">
        <w:rPr>
          <w:sz w:val="22"/>
          <w:szCs w:val="22"/>
        </w:rPr>
        <w:t>от 08.06.2015)</w:t>
      </w:r>
    </w:p>
    <w:p w:rsidR="00D50F34" w:rsidRPr="00822C8A" w:rsidRDefault="00D50F34" w:rsidP="00822C8A">
      <w:pPr>
        <w:pStyle w:val="ConsPlusNormal"/>
        <w:rPr>
          <w:sz w:val="22"/>
          <w:szCs w:val="22"/>
        </w:rPr>
      </w:pPr>
    </w:p>
    <w:p w:rsidR="00D50F34" w:rsidRPr="00822C8A" w:rsidRDefault="00D50F34" w:rsidP="00822C8A">
      <w:pPr>
        <w:pStyle w:val="ConsPlusNormal"/>
        <w:spacing w:line="340" w:lineRule="atLeast"/>
        <w:ind w:firstLine="540"/>
        <w:jc w:val="both"/>
        <w:rPr>
          <w:sz w:val="22"/>
          <w:szCs w:val="22"/>
        </w:rPr>
      </w:pPr>
      <w:r w:rsidRPr="00822C8A">
        <w:rPr>
          <w:sz w:val="22"/>
          <w:szCs w:val="22"/>
        </w:rPr>
        <w:t xml:space="preserve">Совет Министров - Правительство Российской Федерации Постановлением от 30 августа </w:t>
      </w:r>
      <w:smartTag w:uri="urn:schemas-microsoft-com:office:smarttags" w:element="metricconverter">
        <w:smartTagPr>
          <w:attr w:name="ProductID" w:val="1993 г"/>
        </w:smartTagPr>
        <w:r w:rsidRPr="00822C8A">
          <w:rPr>
            <w:sz w:val="22"/>
            <w:szCs w:val="22"/>
          </w:rPr>
          <w:t>1993 г</w:t>
        </w:r>
      </w:smartTag>
      <w:r w:rsidRPr="00822C8A">
        <w:rPr>
          <w:sz w:val="22"/>
          <w:szCs w:val="22"/>
        </w:rPr>
        <w:t>. N 876 в целях обеспечения безопасности судоходства, полетов и движения транспортных средств установил, что на должности исполнительных руководителей и специалистов предприятий транспорта, независимо от форм собственности, связанных с обеспечением безопасности движения, могут быть назначены только лица, прошедшие специальную подготовку, подтвержденную соответствующими документами.</w:t>
      </w:r>
    </w:p>
    <w:p w:rsidR="00D50F34" w:rsidRPr="00822C8A" w:rsidRDefault="00D50F34" w:rsidP="00822C8A">
      <w:pPr>
        <w:pStyle w:val="ConsPlusNormal"/>
        <w:spacing w:line="340" w:lineRule="atLeast"/>
        <w:ind w:firstLine="540"/>
        <w:jc w:val="both"/>
        <w:rPr>
          <w:sz w:val="22"/>
          <w:szCs w:val="22"/>
        </w:rPr>
      </w:pPr>
      <w:r w:rsidRPr="00822C8A">
        <w:rPr>
          <w:sz w:val="22"/>
          <w:szCs w:val="22"/>
        </w:rPr>
        <w:t>Лица, занимающие должности, связанные с обеспечением безопасности судоходства, полетов и движения наземных транспортных средств, проходят периодическую аттестацию на право занятия этих должностей.</w:t>
      </w:r>
    </w:p>
    <w:p w:rsidR="00D50F34" w:rsidRPr="00822C8A" w:rsidRDefault="00D50F34" w:rsidP="00822C8A">
      <w:pPr>
        <w:pStyle w:val="ConsPlusNormal"/>
        <w:spacing w:line="340" w:lineRule="atLeast"/>
        <w:ind w:firstLine="540"/>
        <w:jc w:val="both"/>
        <w:rPr>
          <w:sz w:val="22"/>
          <w:szCs w:val="22"/>
        </w:rPr>
      </w:pPr>
      <w:r w:rsidRPr="00822C8A">
        <w:rPr>
          <w:sz w:val="22"/>
          <w:szCs w:val="22"/>
        </w:rPr>
        <w:t>Министерству транспорта Российской Федерации совместно с Министерством труда Российской Федерации поручено разработать и утвердить Положение об указанной аттестации.</w:t>
      </w:r>
    </w:p>
    <w:p w:rsidR="00D50F34" w:rsidRPr="00822C8A" w:rsidRDefault="00D50F34" w:rsidP="00822C8A">
      <w:pPr>
        <w:pStyle w:val="ConsPlusNormal"/>
        <w:spacing w:line="340" w:lineRule="atLeast"/>
        <w:ind w:firstLine="540"/>
        <w:jc w:val="both"/>
        <w:rPr>
          <w:sz w:val="22"/>
          <w:szCs w:val="22"/>
        </w:rPr>
      </w:pPr>
      <w:r w:rsidRPr="00822C8A">
        <w:rPr>
          <w:sz w:val="22"/>
          <w:szCs w:val="22"/>
        </w:rPr>
        <w:t>Во исполнение названного постановления Совета Министров - Правительства Российской Федерации приказываем:</w:t>
      </w:r>
    </w:p>
    <w:p w:rsidR="00D50F34" w:rsidRPr="00822C8A" w:rsidRDefault="00D50F34" w:rsidP="00822C8A">
      <w:pPr>
        <w:pStyle w:val="ConsPlusNormal"/>
        <w:spacing w:line="340" w:lineRule="atLeast"/>
        <w:ind w:firstLine="540"/>
        <w:jc w:val="both"/>
        <w:rPr>
          <w:sz w:val="22"/>
          <w:szCs w:val="22"/>
        </w:rPr>
      </w:pPr>
      <w:r w:rsidRPr="00822C8A">
        <w:rPr>
          <w:sz w:val="22"/>
          <w:szCs w:val="22"/>
        </w:rPr>
        <w:t xml:space="preserve">1. Утвердить прилагаемое </w:t>
      </w:r>
      <w:hyperlink w:anchor="Par56" w:tooltip="Ссылка на текущий документ" w:history="1">
        <w:r w:rsidRPr="00822C8A">
          <w:rPr>
            <w:sz w:val="22"/>
            <w:szCs w:val="22"/>
          </w:rPr>
          <w:t>Положение</w:t>
        </w:r>
      </w:hyperlink>
      <w:r w:rsidRPr="00822C8A">
        <w:rPr>
          <w:sz w:val="22"/>
          <w:szCs w:val="22"/>
        </w:rPr>
        <w:t xml:space="preserve"> о порядке аттестации лиц, занимающих должности исполнительных руководителей и специалистов организаций и их подразделений, осуществляющих перевозку пассажиров и грузов.</w:t>
      </w:r>
    </w:p>
    <w:p w:rsidR="00D50F34" w:rsidRPr="00822C8A" w:rsidRDefault="00D50F34" w:rsidP="00822C8A">
      <w:pPr>
        <w:pStyle w:val="ConsPlusNormal"/>
        <w:spacing w:line="340" w:lineRule="atLeast"/>
        <w:jc w:val="both"/>
        <w:rPr>
          <w:sz w:val="22"/>
          <w:szCs w:val="22"/>
        </w:rPr>
      </w:pPr>
      <w:r w:rsidRPr="00822C8A">
        <w:rPr>
          <w:sz w:val="22"/>
          <w:szCs w:val="22"/>
        </w:rPr>
        <w:t>(в ред. Приказа Минтранса России N 89, Минтруда России N 50 от 27.10.1995)</w:t>
      </w:r>
    </w:p>
    <w:p w:rsidR="00D50F34" w:rsidRPr="00822C8A" w:rsidRDefault="00D50F34" w:rsidP="00822C8A">
      <w:pPr>
        <w:pStyle w:val="ConsPlusNormal"/>
        <w:spacing w:line="340" w:lineRule="atLeast"/>
        <w:ind w:firstLine="540"/>
        <w:jc w:val="both"/>
        <w:rPr>
          <w:sz w:val="22"/>
          <w:szCs w:val="22"/>
        </w:rPr>
      </w:pPr>
      <w:r w:rsidRPr="00822C8A">
        <w:rPr>
          <w:sz w:val="22"/>
          <w:szCs w:val="22"/>
        </w:rPr>
        <w:t xml:space="preserve">Ввести указанное </w:t>
      </w:r>
      <w:hyperlink w:anchor="Par56" w:tooltip="Ссылка на текущий документ" w:history="1">
        <w:r w:rsidRPr="00822C8A">
          <w:rPr>
            <w:sz w:val="22"/>
            <w:szCs w:val="22"/>
          </w:rPr>
          <w:t>Положение</w:t>
        </w:r>
      </w:hyperlink>
      <w:r w:rsidRPr="00822C8A">
        <w:rPr>
          <w:sz w:val="22"/>
          <w:szCs w:val="22"/>
        </w:rPr>
        <w:t xml:space="preserve"> в действие с 1 июля 1994 года.</w:t>
      </w:r>
    </w:p>
    <w:p w:rsidR="00D50F34" w:rsidRPr="00822C8A" w:rsidRDefault="00D50F34" w:rsidP="00822C8A">
      <w:pPr>
        <w:pStyle w:val="ConsPlusNormal"/>
        <w:spacing w:line="340" w:lineRule="atLeast"/>
        <w:ind w:firstLine="540"/>
        <w:jc w:val="both"/>
        <w:rPr>
          <w:sz w:val="22"/>
          <w:szCs w:val="22"/>
        </w:rPr>
      </w:pPr>
      <w:r w:rsidRPr="00822C8A">
        <w:rPr>
          <w:sz w:val="22"/>
          <w:szCs w:val="22"/>
        </w:rPr>
        <w:t>2. Установить, что в организациях и (или) их подразделениях, осуществляющих перевозку пассажиров и грузов, исполнительные руководители и специалисты, чья деятельность связана с обеспечением безопасности движения, должны иметь кроме документов, свидетельствующих о специальной подготовке, удостоверение установленной формы о прохождении ими аттестации.</w:t>
      </w:r>
    </w:p>
    <w:p w:rsidR="00D50F34" w:rsidRPr="00822C8A" w:rsidRDefault="00D50F34" w:rsidP="00822C8A">
      <w:pPr>
        <w:pStyle w:val="ConsPlusNormal"/>
        <w:spacing w:line="340" w:lineRule="atLeast"/>
        <w:ind w:firstLine="540"/>
        <w:jc w:val="both"/>
        <w:rPr>
          <w:sz w:val="22"/>
          <w:szCs w:val="22"/>
        </w:rPr>
      </w:pPr>
      <w:r w:rsidRPr="00822C8A">
        <w:rPr>
          <w:sz w:val="22"/>
          <w:szCs w:val="22"/>
        </w:rPr>
        <w:t>Положение настоящего пункта не распространяется на исполнительных руководителей и специалистов организаций и (или) их подразделений, осуществляющих исключительно технологические перевозки без выхода на пути сообщения общего пользования.</w:t>
      </w:r>
    </w:p>
    <w:p w:rsidR="00D50F34" w:rsidRPr="00822C8A" w:rsidRDefault="00D50F34" w:rsidP="00822C8A">
      <w:pPr>
        <w:pStyle w:val="ConsPlusNormal"/>
        <w:spacing w:line="340" w:lineRule="atLeast"/>
        <w:jc w:val="both"/>
        <w:rPr>
          <w:sz w:val="22"/>
          <w:szCs w:val="22"/>
        </w:rPr>
      </w:pPr>
      <w:r w:rsidRPr="00822C8A">
        <w:rPr>
          <w:sz w:val="22"/>
          <w:szCs w:val="22"/>
        </w:rPr>
        <w:t>(п. 2 в ред. Приказа Минтранса России N 89, Минтруда России N 50 от 27.10.1995)</w:t>
      </w:r>
    </w:p>
    <w:p w:rsidR="00D50F34" w:rsidRPr="00822C8A" w:rsidRDefault="00D50F34" w:rsidP="00822C8A">
      <w:pPr>
        <w:pStyle w:val="ConsPlusNormal"/>
        <w:spacing w:line="340" w:lineRule="atLeast"/>
        <w:ind w:firstLine="540"/>
        <w:jc w:val="both"/>
        <w:rPr>
          <w:sz w:val="22"/>
          <w:szCs w:val="22"/>
        </w:rPr>
      </w:pPr>
      <w:r w:rsidRPr="00822C8A">
        <w:rPr>
          <w:sz w:val="22"/>
          <w:szCs w:val="22"/>
        </w:rPr>
        <w:t>3. Заместителю Министра транспорта Российской Федерации А.А. Шевчуку с участием соответствующих министерств и ведомств, а также департаментов Министерства в трехмесячный срок разработать отраслевые программы повышения квалификации исполнительных руководителей и специалистов, связанных с обеспечением безопасности судоходства, полетов и движения наземных транспортных средств, перечень учебных заведений, осуществляющих повышение квалификации, и представить их на утверждение Министру транспорта Российской Федерации.</w:t>
      </w:r>
    </w:p>
    <w:p w:rsidR="00D50F34" w:rsidRPr="00822C8A" w:rsidRDefault="00D50F34" w:rsidP="00822C8A">
      <w:pPr>
        <w:pStyle w:val="ConsPlusNormal"/>
        <w:spacing w:line="340" w:lineRule="atLeast"/>
        <w:ind w:firstLine="540"/>
        <w:jc w:val="both"/>
        <w:rPr>
          <w:sz w:val="22"/>
          <w:szCs w:val="22"/>
        </w:rPr>
      </w:pPr>
      <w:r w:rsidRPr="00822C8A">
        <w:rPr>
          <w:sz w:val="22"/>
          <w:szCs w:val="22"/>
        </w:rPr>
        <w:t xml:space="preserve">4. Российской транспортной инспекции (А.М. Лагутину) установить контроль за выполнением всеми организациями и (или) их подразделениями, осуществляющими перевозку пассажиров и грузов, требований </w:t>
      </w:r>
      <w:hyperlink w:anchor="Par56" w:tooltip="Ссылка на текущий документ" w:history="1">
        <w:r w:rsidRPr="00822C8A">
          <w:rPr>
            <w:sz w:val="22"/>
            <w:szCs w:val="22"/>
          </w:rPr>
          <w:t>Положения</w:t>
        </w:r>
      </w:hyperlink>
      <w:r w:rsidRPr="00822C8A">
        <w:rPr>
          <w:sz w:val="22"/>
          <w:szCs w:val="22"/>
        </w:rPr>
        <w:t xml:space="preserve"> об аттестации.</w:t>
      </w:r>
    </w:p>
    <w:p w:rsidR="00D50F34" w:rsidRPr="00822C8A" w:rsidRDefault="00D50F34" w:rsidP="00822C8A">
      <w:pPr>
        <w:pStyle w:val="ConsPlusNormal"/>
        <w:spacing w:line="340" w:lineRule="atLeast"/>
        <w:jc w:val="both"/>
        <w:rPr>
          <w:sz w:val="22"/>
          <w:szCs w:val="22"/>
        </w:rPr>
      </w:pPr>
      <w:r w:rsidRPr="00822C8A">
        <w:rPr>
          <w:sz w:val="22"/>
          <w:szCs w:val="22"/>
        </w:rPr>
        <w:t>(п. 4 в ред. Приказа Минтранса России N 89, Минтруда России N 50 от 27.10.1995)</w:t>
      </w:r>
    </w:p>
    <w:p w:rsidR="00D50F34" w:rsidRPr="00822C8A" w:rsidRDefault="00D50F34" w:rsidP="00822C8A">
      <w:pPr>
        <w:pStyle w:val="ConsPlusNormal"/>
        <w:rPr>
          <w:sz w:val="22"/>
          <w:szCs w:val="22"/>
        </w:rPr>
      </w:pPr>
    </w:p>
    <w:p w:rsidR="00D50F34" w:rsidRPr="00822C8A" w:rsidRDefault="00D50F34" w:rsidP="00822C8A">
      <w:pPr>
        <w:pStyle w:val="ConsPlusNormal"/>
        <w:jc w:val="right"/>
        <w:rPr>
          <w:sz w:val="22"/>
          <w:szCs w:val="22"/>
        </w:rPr>
      </w:pPr>
      <w:r w:rsidRPr="00822C8A">
        <w:rPr>
          <w:sz w:val="22"/>
          <w:szCs w:val="22"/>
        </w:rPr>
        <w:t>Министр транспорта</w:t>
      </w:r>
    </w:p>
    <w:p w:rsidR="00D50F34" w:rsidRPr="00822C8A" w:rsidRDefault="00D50F34" w:rsidP="00822C8A">
      <w:pPr>
        <w:pStyle w:val="ConsPlusNormal"/>
        <w:jc w:val="right"/>
        <w:rPr>
          <w:sz w:val="22"/>
          <w:szCs w:val="22"/>
        </w:rPr>
      </w:pPr>
      <w:r w:rsidRPr="00822C8A">
        <w:rPr>
          <w:sz w:val="22"/>
          <w:szCs w:val="22"/>
        </w:rPr>
        <w:t>Российской Федерации</w:t>
      </w:r>
    </w:p>
    <w:p w:rsidR="00D50F34" w:rsidRPr="00822C8A" w:rsidRDefault="00D50F34" w:rsidP="00822C8A">
      <w:pPr>
        <w:pStyle w:val="ConsPlusNormal"/>
        <w:jc w:val="right"/>
        <w:rPr>
          <w:sz w:val="22"/>
          <w:szCs w:val="22"/>
        </w:rPr>
      </w:pPr>
      <w:r w:rsidRPr="00822C8A">
        <w:rPr>
          <w:sz w:val="22"/>
          <w:szCs w:val="22"/>
        </w:rPr>
        <w:t>В.ЕФИМОВ</w:t>
      </w:r>
    </w:p>
    <w:p w:rsidR="00D50F34" w:rsidRPr="00822C8A" w:rsidRDefault="00D50F34" w:rsidP="00822C8A">
      <w:pPr>
        <w:pStyle w:val="ConsPlusNormal"/>
        <w:rPr>
          <w:sz w:val="22"/>
          <w:szCs w:val="22"/>
        </w:rPr>
      </w:pPr>
    </w:p>
    <w:p w:rsidR="00D50F34" w:rsidRPr="00822C8A" w:rsidRDefault="00D50F34" w:rsidP="00822C8A">
      <w:pPr>
        <w:pStyle w:val="ConsPlusNormal"/>
        <w:jc w:val="right"/>
        <w:rPr>
          <w:sz w:val="22"/>
          <w:szCs w:val="22"/>
        </w:rPr>
      </w:pPr>
      <w:r w:rsidRPr="00822C8A">
        <w:rPr>
          <w:sz w:val="22"/>
          <w:szCs w:val="22"/>
        </w:rPr>
        <w:t>Министр труда</w:t>
      </w:r>
    </w:p>
    <w:p w:rsidR="00D50F34" w:rsidRPr="00822C8A" w:rsidRDefault="00D50F34" w:rsidP="00822C8A">
      <w:pPr>
        <w:pStyle w:val="ConsPlusNormal"/>
        <w:jc w:val="right"/>
        <w:rPr>
          <w:sz w:val="22"/>
          <w:szCs w:val="22"/>
        </w:rPr>
      </w:pPr>
      <w:r w:rsidRPr="00822C8A">
        <w:rPr>
          <w:sz w:val="22"/>
          <w:szCs w:val="22"/>
        </w:rPr>
        <w:t>Российской Федерации</w:t>
      </w:r>
    </w:p>
    <w:p w:rsidR="00D50F34" w:rsidRPr="00822C8A" w:rsidRDefault="00D50F34" w:rsidP="00822C8A">
      <w:pPr>
        <w:pStyle w:val="ConsPlusNormal"/>
        <w:jc w:val="right"/>
        <w:rPr>
          <w:sz w:val="22"/>
          <w:szCs w:val="22"/>
        </w:rPr>
      </w:pPr>
      <w:r w:rsidRPr="00822C8A">
        <w:rPr>
          <w:sz w:val="22"/>
          <w:szCs w:val="22"/>
        </w:rPr>
        <w:t>Г.МЕЛИКЬЯН</w:t>
      </w:r>
    </w:p>
    <w:p w:rsidR="00D50F34" w:rsidRPr="00822C8A" w:rsidRDefault="00D50F34" w:rsidP="00822C8A">
      <w:pPr>
        <w:pStyle w:val="ConsPlusNormal"/>
        <w:rPr>
          <w:sz w:val="22"/>
          <w:szCs w:val="22"/>
        </w:rPr>
      </w:pPr>
    </w:p>
    <w:p w:rsidR="00D50F34" w:rsidRPr="00822C8A" w:rsidRDefault="00D50F34" w:rsidP="00822C8A">
      <w:pPr>
        <w:pStyle w:val="ConsPlusNormal"/>
        <w:jc w:val="right"/>
        <w:outlineLvl w:val="0"/>
        <w:rPr>
          <w:sz w:val="22"/>
          <w:szCs w:val="22"/>
        </w:rPr>
      </w:pPr>
      <w:bookmarkStart w:id="0" w:name="Par49"/>
      <w:bookmarkEnd w:id="0"/>
      <w:r w:rsidRPr="00822C8A">
        <w:rPr>
          <w:sz w:val="22"/>
          <w:szCs w:val="22"/>
        </w:rPr>
        <w:t>Приложение</w:t>
      </w:r>
    </w:p>
    <w:p w:rsidR="00D50F34" w:rsidRPr="00822C8A" w:rsidRDefault="00D50F34" w:rsidP="00822C8A">
      <w:pPr>
        <w:pStyle w:val="ConsPlusNormal"/>
        <w:jc w:val="right"/>
        <w:rPr>
          <w:sz w:val="22"/>
          <w:szCs w:val="22"/>
        </w:rPr>
      </w:pPr>
      <w:r w:rsidRPr="00822C8A">
        <w:rPr>
          <w:sz w:val="22"/>
          <w:szCs w:val="22"/>
        </w:rPr>
        <w:t>к Приказу Министерства</w:t>
      </w:r>
    </w:p>
    <w:p w:rsidR="00D50F34" w:rsidRPr="00822C8A" w:rsidRDefault="00D50F34" w:rsidP="00822C8A">
      <w:pPr>
        <w:pStyle w:val="ConsPlusNormal"/>
        <w:jc w:val="right"/>
        <w:rPr>
          <w:sz w:val="22"/>
          <w:szCs w:val="22"/>
        </w:rPr>
      </w:pPr>
      <w:r w:rsidRPr="00822C8A">
        <w:rPr>
          <w:sz w:val="22"/>
          <w:szCs w:val="22"/>
        </w:rPr>
        <w:t>транспорта Российской Федерации</w:t>
      </w:r>
    </w:p>
    <w:p w:rsidR="00D50F34" w:rsidRPr="00822C8A" w:rsidRDefault="00D50F34" w:rsidP="00822C8A">
      <w:pPr>
        <w:pStyle w:val="ConsPlusNormal"/>
        <w:jc w:val="right"/>
        <w:rPr>
          <w:sz w:val="22"/>
          <w:szCs w:val="22"/>
        </w:rPr>
      </w:pPr>
      <w:r w:rsidRPr="00822C8A">
        <w:rPr>
          <w:sz w:val="22"/>
          <w:szCs w:val="22"/>
        </w:rPr>
        <w:t>и Министерства труда</w:t>
      </w:r>
    </w:p>
    <w:p w:rsidR="00D50F34" w:rsidRPr="00822C8A" w:rsidRDefault="00D50F34" w:rsidP="00822C8A">
      <w:pPr>
        <w:pStyle w:val="ConsPlusNormal"/>
        <w:jc w:val="right"/>
        <w:rPr>
          <w:sz w:val="22"/>
          <w:szCs w:val="22"/>
        </w:rPr>
      </w:pPr>
      <w:r w:rsidRPr="00822C8A">
        <w:rPr>
          <w:sz w:val="22"/>
          <w:szCs w:val="22"/>
        </w:rPr>
        <w:t>Российской Федерации</w:t>
      </w:r>
    </w:p>
    <w:p w:rsidR="00D50F34" w:rsidRPr="00822C8A" w:rsidRDefault="00D50F34" w:rsidP="00822C8A">
      <w:pPr>
        <w:pStyle w:val="ConsPlusNormal"/>
        <w:jc w:val="right"/>
        <w:rPr>
          <w:sz w:val="22"/>
          <w:szCs w:val="22"/>
        </w:rPr>
      </w:pPr>
      <w:r w:rsidRPr="00822C8A">
        <w:rPr>
          <w:sz w:val="22"/>
          <w:szCs w:val="22"/>
        </w:rPr>
        <w:t xml:space="preserve">от 11 марта </w:t>
      </w:r>
      <w:smartTag w:uri="urn:schemas-microsoft-com:office:smarttags" w:element="metricconverter">
        <w:smartTagPr>
          <w:attr w:name="ProductID" w:val="1994 г"/>
        </w:smartTagPr>
        <w:r w:rsidRPr="00822C8A">
          <w:rPr>
            <w:sz w:val="22"/>
            <w:szCs w:val="22"/>
          </w:rPr>
          <w:t>1994 г</w:t>
        </w:r>
      </w:smartTag>
      <w:r w:rsidRPr="00822C8A">
        <w:rPr>
          <w:sz w:val="22"/>
          <w:szCs w:val="22"/>
        </w:rPr>
        <w:t>. N 13/11</w:t>
      </w:r>
    </w:p>
    <w:p w:rsidR="00D50F34" w:rsidRPr="00822C8A" w:rsidRDefault="00D50F34" w:rsidP="00822C8A">
      <w:pPr>
        <w:pStyle w:val="ConsPlusNormal"/>
        <w:rPr>
          <w:sz w:val="22"/>
          <w:szCs w:val="22"/>
        </w:rPr>
      </w:pPr>
    </w:p>
    <w:p w:rsidR="00D50F34" w:rsidRPr="00822C8A" w:rsidRDefault="00D50F34" w:rsidP="00822C8A">
      <w:pPr>
        <w:pStyle w:val="ConsPlusNormal"/>
        <w:jc w:val="center"/>
        <w:rPr>
          <w:b/>
          <w:bCs/>
          <w:sz w:val="22"/>
          <w:szCs w:val="22"/>
        </w:rPr>
      </w:pPr>
      <w:bookmarkStart w:id="1" w:name="Par56"/>
      <w:bookmarkEnd w:id="1"/>
      <w:r w:rsidRPr="00822C8A">
        <w:rPr>
          <w:b/>
          <w:bCs/>
          <w:sz w:val="22"/>
          <w:szCs w:val="22"/>
        </w:rPr>
        <w:t>ПОЛОЖЕНИЕ</w:t>
      </w:r>
    </w:p>
    <w:p w:rsidR="00D50F34" w:rsidRPr="00822C8A" w:rsidRDefault="00D50F34" w:rsidP="00822C8A">
      <w:pPr>
        <w:pStyle w:val="ConsPlusNormal"/>
        <w:jc w:val="center"/>
        <w:rPr>
          <w:b/>
          <w:bCs/>
          <w:sz w:val="22"/>
          <w:szCs w:val="22"/>
        </w:rPr>
      </w:pPr>
      <w:r w:rsidRPr="00822C8A">
        <w:rPr>
          <w:b/>
          <w:bCs/>
          <w:sz w:val="22"/>
          <w:szCs w:val="22"/>
        </w:rPr>
        <w:t>О ПОРЯДКЕ ПРОВЕДЕНИЯ АТТЕСТАЦИИ ЛИЦ, ЗАНИМАЮЩИХ ДОЛЖНОСТИ</w:t>
      </w:r>
    </w:p>
    <w:p w:rsidR="00D50F34" w:rsidRPr="00822C8A" w:rsidRDefault="00D50F34" w:rsidP="00822C8A">
      <w:pPr>
        <w:pStyle w:val="ConsPlusNormal"/>
        <w:jc w:val="center"/>
        <w:rPr>
          <w:b/>
          <w:bCs/>
          <w:sz w:val="22"/>
          <w:szCs w:val="22"/>
        </w:rPr>
      </w:pPr>
      <w:r w:rsidRPr="00822C8A">
        <w:rPr>
          <w:b/>
          <w:bCs/>
          <w:sz w:val="22"/>
          <w:szCs w:val="22"/>
        </w:rPr>
        <w:t>ИСПОЛНИТЕЛЬНЫХ РУКОВОДИТЕЛЕЙ И СПЕЦИАЛИСТОВ ОРГАНИЗАЦИЙ</w:t>
      </w:r>
    </w:p>
    <w:p w:rsidR="00D50F34" w:rsidRPr="00822C8A" w:rsidRDefault="00D50F34" w:rsidP="00822C8A">
      <w:pPr>
        <w:pStyle w:val="ConsPlusNormal"/>
        <w:jc w:val="center"/>
        <w:rPr>
          <w:b/>
          <w:bCs/>
          <w:sz w:val="22"/>
          <w:szCs w:val="22"/>
        </w:rPr>
      </w:pPr>
      <w:r w:rsidRPr="00822C8A">
        <w:rPr>
          <w:b/>
          <w:bCs/>
          <w:sz w:val="22"/>
          <w:szCs w:val="22"/>
        </w:rPr>
        <w:t>И ИХ ПОДРАЗДЕЛЕНИЙ, ОСУЩЕСТВЛЯЮЩИХ ПЕРЕВОЗКУ</w:t>
      </w:r>
    </w:p>
    <w:p w:rsidR="00D50F34" w:rsidRPr="00822C8A" w:rsidRDefault="00D50F34" w:rsidP="00822C8A">
      <w:pPr>
        <w:pStyle w:val="ConsPlusNormal"/>
        <w:jc w:val="center"/>
        <w:rPr>
          <w:b/>
          <w:bCs/>
          <w:sz w:val="22"/>
          <w:szCs w:val="22"/>
        </w:rPr>
      </w:pPr>
      <w:r w:rsidRPr="00822C8A">
        <w:rPr>
          <w:b/>
          <w:bCs/>
          <w:sz w:val="22"/>
          <w:szCs w:val="22"/>
        </w:rPr>
        <w:t>ПАССАЖИРОВ И ГРУЗОВ</w:t>
      </w:r>
    </w:p>
    <w:p w:rsidR="00D50F34" w:rsidRPr="00822C8A" w:rsidRDefault="00D50F34" w:rsidP="00822C8A">
      <w:pPr>
        <w:pStyle w:val="ConsPlusNormal"/>
        <w:jc w:val="center"/>
        <w:rPr>
          <w:sz w:val="22"/>
          <w:szCs w:val="22"/>
        </w:rPr>
      </w:pPr>
      <w:r w:rsidRPr="00822C8A">
        <w:rPr>
          <w:sz w:val="22"/>
          <w:szCs w:val="22"/>
        </w:rPr>
        <w:t>(в ред. Приказов Минтранса России N 89, Минтруда России N 50</w:t>
      </w:r>
    </w:p>
    <w:p w:rsidR="00D50F34" w:rsidRPr="00822C8A" w:rsidRDefault="00D50F34" w:rsidP="00822C8A">
      <w:pPr>
        <w:pStyle w:val="ConsPlusNormal"/>
        <w:jc w:val="center"/>
        <w:rPr>
          <w:sz w:val="22"/>
          <w:szCs w:val="22"/>
        </w:rPr>
      </w:pPr>
      <w:r w:rsidRPr="00822C8A">
        <w:rPr>
          <w:sz w:val="22"/>
          <w:szCs w:val="22"/>
        </w:rPr>
        <w:t>от 27.10.1995, Минтранса России N 49, Минтруда России N 126</w:t>
      </w:r>
    </w:p>
    <w:p w:rsidR="00D50F34" w:rsidRPr="00822C8A" w:rsidRDefault="00D50F34" w:rsidP="00822C8A">
      <w:pPr>
        <w:pStyle w:val="ConsPlusNormal"/>
        <w:jc w:val="center"/>
        <w:rPr>
          <w:sz w:val="22"/>
          <w:szCs w:val="22"/>
        </w:rPr>
      </w:pPr>
      <w:r w:rsidRPr="00822C8A">
        <w:rPr>
          <w:sz w:val="22"/>
          <w:szCs w:val="22"/>
        </w:rPr>
        <w:t>от 11.05.2000, Минтранса России N 183, Минтруда России N 365н</w:t>
      </w:r>
    </w:p>
    <w:p w:rsidR="00D50F34" w:rsidRPr="00822C8A" w:rsidRDefault="00D50F34" w:rsidP="00822C8A">
      <w:pPr>
        <w:pStyle w:val="ConsPlusNormal"/>
        <w:jc w:val="center"/>
        <w:rPr>
          <w:sz w:val="22"/>
          <w:szCs w:val="22"/>
        </w:rPr>
      </w:pPr>
      <w:r w:rsidRPr="00822C8A">
        <w:rPr>
          <w:sz w:val="22"/>
          <w:szCs w:val="22"/>
        </w:rPr>
        <w:t>от 08.06.2015)</w:t>
      </w:r>
    </w:p>
    <w:p w:rsidR="00D50F34" w:rsidRPr="00822C8A" w:rsidRDefault="00D50F34" w:rsidP="00822C8A">
      <w:pPr>
        <w:pStyle w:val="ConsPlusNormal"/>
        <w:rPr>
          <w:sz w:val="22"/>
          <w:szCs w:val="22"/>
        </w:rPr>
      </w:pPr>
    </w:p>
    <w:p w:rsidR="00D50F34" w:rsidRPr="00822C8A" w:rsidRDefault="00D50F34" w:rsidP="00822C8A">
      <w:pPr>
        <w:pStyle w:val="ConsPlusNormal"/>
        <w:jc w:val="center"/>
        <w:outlineLvl w:val="1"/>
        <w:rPr>
          <w:sz w:val="22"/>
          <w:szCs w:val="22"/>
        </w:rPr>
      </w:pPr>
      <w:bookmarkStart w:id="2" w:name="Par68"/>
      <w:bookmarkEnd w:id="2"/>
      <w:r w:rsidRPr="00822C8A">
        <w:rPr>
          <w:sz w:val="22"/>
          <w:szCs w:val="22"/>
        </w:rPr>
        <w:t>I. Общие положения</w:t>
      </w:r>
    </w:p>
    <w:p w:rsidR="00D50F34" w:rsidRPr="00822C8A" w:rsidRDefault="00D50F34" w:rsidP="00822C8A">
      <w:pPr>
        <w:pStyle w:val="ConsPlusNormal"/>
        <w:rPr>
          <w:sz w:val="22"/>
          <w:szCs w:val="22"/>
        </w:rPr>
      </w:pPr>
    </w:p>
    <w:p w:rsidR="00D50F34" w:rsidRPr="00822C8A" w:rsidRDefault="00D50F34" w:rsidP="00822C8A">
      <w:pPr>
        <w:pStyle w:val="ConsPlusNormal"/>
        <w:ind w:firstLine="540"/>
        <w:jc w:val="both"/>
        <w:rPr>
          <w:sz w:val="22"/>
          <w:szCs w:val="22"/>
        </w:rPr>
      </w:pPr>
      <w:r w:rsidRPr="00822C8A">
        <w:rPr>
          <w:sz w:val="22"/>
          <w:szCs w:val="22"/>
        </w:rPr>
        <w:t>1. Аттестация лиц, занимающих должности исполнительных руководителей и специалистов, связанных с обеспечением безопасности судоходства, полетов и движения наземных транспортных средств, проводится в целях определения пригодности их к работе по обеспечению безопасной эксплуатации транспортных средств.</w:t>
      </w:r>
    </w:p>
    <w:p w:rsidR="00D50F34" w:rsidRPr="00822C8A" w:rsidRDefault="00D50F34" w:rsidP="00822C8A">
      <w:pPr>
        <w:pStyle w:val="ConsPlusNormal"/>
        <w:ind w:firstLine="540"/>
        <w:jc w:val="both"/>
        <w:rPr>
          <w:sz w:val="22"/>
          <w:szCs w:val="22"/>
        </w:rPr>
      </w:pPr>
      <w:r w:rsidRPr="00822C8A">
        <w:rPr>
          <w:sz w:val="22"/>
          <w:szCs w:val="22"/>
        </w:rPr>
        <w:t>Основными задачами аттестации являются:</w:t>
      </w:r>
    </w:p>
    <w:p w:rsidR="00D50F34" w:rsidRPr="00822C8A" w:rsidRDefault="00D50F34" w:rsidP="00822C8A">
      <w:pPr>
        <w:pStyle w:val="ConsPlusNormal"/>
        <w:ind w:firstLine="540"/>
        <w:jc w:val="both"/>
        <w:rPr>
          <w:sz w:val="22"/>
          <w:szCs w:val="22"/>
        </w:rPr>
      </w:pPr>
      <w:r w:rsidRPr="00822C8A">
        <w:rPr>
          <w:sz w:val="22"/>
          <w:szCs w:val="22"/>
        </w:rPr>
        <w:t>- проверка уровня знаний нормативных правовых актов и других документов, регламентирующих безопасность судоходства, полетов, движения автомобильного, городского электрического и промышленного транспорта и умения применять их в работе;</w:t>
      </w:r>
    </w:p>
    <w:p w:rsidR="00D50F34" w:rsidRPr="00822C8A" w:rsidRDefault="00D50F34" w:rsidP="00822C8A">
      <w:pPr>
        <w:pStyle w:val="ConsPlusNormal"/>
        <w:jc w:val="both"/>
        <w:rPr>
          <w:sz w:val="22"/>
          <w:szCs w:val="22"/>
        </w:rPr>
      </w:pPr>
      <w:r w:rsidRPr="00822C8A">
        <w:rPr>
          <w:sz w:val="22"/>
          <w:szCs w:val="22"/>
        </w:rPr>
        <w:t>(в ред. Приказа Минтранса России N 49, Минтруда России N 126 от 11.05.2000)</w:t>
      </w:r>
    </w:p>
    <w:p w:rsidR="00D50F34" w:rsidRPr="00822C8A" w:rsidRDefault="00D50F34" w:rsidP="00822C8A">
      <w:pPr>
        <w:pStyle w:val="ConsPlusNormal"/>
        <w:ind w:firstLine="540"/>
        <w:jc w:val="both"/>
        <w:rPr>
          <w:sz w:val="22"/>
          <w:szCs w:val="22"/>
        </w:rPr>
      </w:pPr>
      <w:r w:rsidRPr="00822C8A">
        <w:rPr>
          <w:sz w:val="22"/>
          <w:szCs w:val="22"/>
        </w:rPr>
        <w:t>- формирование высокопрофессионального кадрового состава исполнительных руководителей и специалистов, обеспечивающих безопасную эксплуатацию транспортных средств.</w:t>
      </w:r>
    </w:p>
    <w:p w:rsidR="00D50F34" w:rsidRPr="00822C8A" w:rsidRDefault="00D50F34" w:rsidP="00822C8A">
      <w:pPr>
        <w:pStyle w:val="ConsPlusNormal"/>
        <w:ind w:firstLine="540"/>
        <w:jc w:val="both"/>
        <w:rPr>
          <w:sz w:val="22"/>
          <w:szCs w:val="22"/>
        </w:rPr>
      </w:pPr>
      <w:r w:rsidRPr="00822C8A">
        <w:rPr>
          <w:sz w:val="22"/>
          <w:szCs w:val="22"/>
        </w:rPr>
        <w:t>Федеральные органы исполнительной власти с учетом имеющейся у них специфики производственной деятельности могут устанавливать дополнительные условия аттестации по согласованию с Министерством транспорта Российской Федерации.</w:t>
      </w:r>
    </w:p>
    <w:p w:rsidR="00D50F34" w:rsidRPr="00822C8A" w:rsidRDefault="00D50F34" w:rsidP="00822C8A">
      <w:pPr>
        <w:pStyle w:val="ConsPlusNormal"/>
        <w:ind w:firstLine="540"/>
        <w:jc w:val="both"/>
        <w:rPr>
          <w:sz w:val="22"/>
          <w:szCs w:val="22"/>
        </w:rPr>
      </w:pPr>
      <w:r w:rsidRPr="00822C8A">
        <w:rPr>
          <w:sz w:val="22"/>
          <w:szCs w:val="22"/>
        </w:rPr>
        <w:t xml:space="preserve">2. Аттестация исполнительных руководителей и специалистов проводится во всех организациях и (или) их подразделениях, осуществляющих перевозку пассажиров и грузов (в дальнейшем - организации), согласно перечню должностей исполнительных руководителей и специалистов, подлежащих аттестации (Приложение </w:t>
      </w:r>
      <w:hyperlink w:anchor="Par113" w:tooltip="Ссылка на текущий документ" w:history="1">
        <w:r w:rsidRPr="00822C8A">
          <w:rPr>
            <w:sz w:val="22"/>
            <w:szCs w:val="22"/>
          </w:rPr>
          <w:t>N 1).</w:t>
        </w:r>
      </w:hyperlink>
    </w:p>
    <w:p w:rsidR="00D50F34" w:rsidRPr="00822C8A" w:rsidRDefault="00D50F34" w:rsidP="00822C8A">
      <w:pPr>
        <w:pStyle w:val="ConsPlusNormal"/>
        <w:jc w:val="both"/>
        <w:rPr>
          <w:sz w:val="22"/>
          <w:szCs w:val="22"/>
        </w:rPr>
      </w:pPr>
      <w:r w:rsidRPr="00822C8A">
        <w:rPr>
          <w:sz w:val="22"/>
          <w:szCs w:val="22"/>
        </w:rPr>
        <w:t>(в ред. Приказа Минтранса России N 89, Минтруда России N 50 от 27.10.1995)</w:t>
      </w:r>
    </w:p>
    <w:p w:rsidR="00D50F34" w:rsidRPr="00822C8A" w:rsidRDefault="00D50F34" w:rsidP="00822C8A">
      <w:pPr>
        <w:pStyle w:val="ConsPlusNormal"/>
        <w:ind w:firstLine="540"/>
        <w:jc w:val="both"/>
      </w:pPr>
      <w:r w:rsidRPr="00822C8A">
        <w:t>Примечание. Положение настоящего пункта не распространяется на исполнительных руководителей и специалистов организаций и (или) их подразделений, осуществляющих исключительно технологические перевозки без выхода на пути сообщения общего пользования.</w:t>
      </w:r>
    </w:p>
    <w:p w:rsidR="00D50F34" w:rsidRPr="00822C8A" w:rsidRDefault="00D50F34" w:rsidP="00822C8A">
      <w:pPr>
        <w:pStyle w:val="ConsPlusNormal"/>
        <w:jc w:val="both"/>
      </w:pPr>
      <w:r w:rsidRPr="00822C8A">
        <w:t>(примечание введено Приказом Минтранса России N 89, Минтруда России N 50 от 27.10.1995)</w:t>
      </w:r>
    </w:p>
    <w:p w:rsidR="00D50F34" w:rsidRPr="00822C8A" w:rsidRDefault="00D50F34" w:rsidP="00822C8A">
      <w:pPr>
        <w:pStyle w:val="ConsPlusNormal"/>
        <w:rPr>
          <w:sz w:val="22"/>
          <w:szCs w:val="22"/>
        </w:rPr>
      </w:pPr>
    </w:p>
    <w:p w:rsidR="00D50F34" w:rsidRPr="00822C8A" w:rsidRDefault="00D50F34" w:rsidP="00822C8A">
      <w:pPr>
        <w:pStyle w:val="ConsPlusNormal"/>
        <w:ind w:firstLine="540"/>
        <w:jc w:val="both"/>
        <w:rPr>
          <w:sz w:val="22"/>
          <w:szCs w:val="22"/>
        </w:rPr>
      </w:pPr>
      <w:r w:rsidRPr="00822C8A">
        <w:rPr>
          <w:sz w:val="22"/>
          <w:szCs w:val="22"/>
        </w:rPr>
        <w:t>Министерство транспорта Российской Федерации по согласованию с Министерством труда Российской Федерации имеет право на введение дополнительных должностей руководителей и специалистов, подлежащих аттестации, или отмену указанных в перечне.</w:t>
      </w:r>
    </w:p>
    <w:p w:rsidR="00D50F34" w:rsidRPr="00822C8A" w:rsidRDefault="00D50F34" w:rsidP="00822C8A">
      <w:pPr>
        <w:pStyle w:val="ConsPlusNormal"/>
        <w:ind w:firstLine="540"/>
        <w:jc w:val="both"/>
        <w:rPr>
          <w:sz w:val="22"/>
          <w:szCs w:val="22"/>
        </w:rPr>
      </w:pPr>
      <w:r w:rsidRPr="00822C8A">
        <w:rPr>
          <w:sz w:val="22"/>
          <w:szCs w:val="22"/>
        </w:rPr>
        <w:t>Назначение на должности исполнительных руководителей и специалистов проводится после проверки и положительной оценки знаний нормативных правовых актов, регламентирующих обеспечение безопасности движения в комиссиях, создаваемых в региональных или иных органах государственного управления на транспорте, а в случае их отсутствия - в органах, выдающих лицензии организациям.</w:t>
      </w:r>
    </w:p>
    <w:p w:rsidR="00D50F34" w:rsidRPr="00822C8A" w:rsidRDefault="00D50F34" w:rsidP="00822C8A">
      <w:pPr>
        <w:pStyle w:val="ConsPlusNormal"/>
        <w:jc w:val="both"/>
        <w:rPr>
          <w:sz w:val="22"/>
          <w:szCs w:val="22"/>
        </w:rPr>
      </w:pPr>
      <w:r w:rsidRPr="00822C8A">
        <w:rPr>
          <w:sz w:val="22"/>
          <w:szCs w:val="22"/>
        </w:rPr>
        <w:t>(в ред. Приказа Минтранса России N 89, Минтруда России N 50 от 27.10.1995)</w:t>
      </w:r>
    </w:p>
    <w:p w:rsidR="00D50F34" w:rsidRPr="00822C8A" w:rsidRDefault="00D50F34" w:rsidP="00822C8A">
      <w:pPr>
        <w:pStyle w:val="ConsPlusNormal"/>
        <w:ind w:firstLine="540"/>
        <w:jc w:val="both"/>
        <w:rPr>
          <w:sz w:val="22"/>
          <w:szCs w:val="22"/>
        </w:rPr>
      </w:pPr>
      <w:r w:rsidRPr="00822C8A">
        <w:rPr>
          <w:sz w:val="22"/>
          <w:szCs w:val="22"/>
        </w:rPr>
        <w:t>3. Аттестация исполнительных руководителей и специалистов организаций проводится один раз в пять лет. Аттестация проводится после повышения квалификации аттестуемого.</w:t>
      </w:r>
    </w:p>
    <w:p w:rsidR="00D50F34" w:rsidRPr="00822C8A" w:rsidRDefault="00D50F34" w:rsidP="00822C8A">
      <w:pPr>
        <w:pStyle w:val="ConsPlusNormal"/>
        <w:jc w:val="both"/>
        <w:rPr>
          <w:sz w:val="22"/>
          <w:szCs w:val="22"/>
        </w:rPr>
      </w:pPr>
      <w:r w:rsidRPr="00822C8A">
        <w:rPr>
          <w:sz w:val="22"/>
          <w:szCs w:val="22"/>
        </w:rPr>
        <w:t>(в ред. Приказов Минтранса России N 89, Минтруда России N 50 от 27.10.1995, Минтранса России N 183, Минтруда России N 365н от 08.06.2015)</w:t>
      </w:r>
    </w:p>
    <w:p w:rsidR="00D50F34" w:rsidRPr="00822C8A" w:rsidRDefault="00D50F34" w:rsidP="00822C8A">
      <w:pPr>
        <w:pStyle w:val="ConsPlusNormal"/>
        <w:ind w:firstLine="540"/>
        <w:jc w:val="both"/>
        <w:rPr>
          <w:sz w:val="22"/>
          <w:szCs w:val="22"/>
        </w:rPr>
      </w:pPr>
      <w:r w:rsidRPr="00822C8A">
        <w:rPr>
          <w:sz w:val="22"/>
          <w:szCs w:val="22"/>
        </w:rPr>
        <w:t>Досрочно аттестация производится в случаях, когда в организациях выявлены грубые нарушения норм и правил, регулирующих безопасную эксплуатацию транспортных средств, или совершаются транспортные происшествия с тяжелыми последствиями.</w:t>
      </w:r>
    </w:p>
    <w:p w:rsidR="00D50F34" w:rsidRPr="00822C8A" w:rsidRDefault="00D50F34" w:rsidP="00822C8A">
      <w:pPr>
        <w:pStyle w:val="ConsPlusNormal"/>
        <w:jc w:val="both"/>
        <w:rPr>
          <w:sz w:val="22"/>
          <w:szCs w:val="22"/>
        </w:rPr>
      </w:pPr>
      <w:r w:rsidRPr="00822C8A">
        <w:rPr>
          <w:sz w:val="22"/>
          <w:szCs w:val="22"/>
        </w:rPr>
        <w:t>(в ред. Приказа Минтранса России N 89, Минтруда России N 50 от 27.10.1995)</w:t>
      </w:r>
    </w:p>
    <w:p w:rsidR="00D50F34" w:rsidRPr="00822C8A" w:rsidRDefault="00D50F34" w:rsidP="00822C8A">
      <w:pPr>
        <w:pStyle w:val="ConsPlusNormal"/>
        <w:ind w:firstLine="540"/>
        <w:jc w:val="both"/>
        <w:rPr>
          <w:sz w:val="22"/>
          <w:szCs w:val="22"/>
        </w:rPr>
      </w:pPr>
      <w:r w:rsidRPr="00822C8A">
        <w:rPr>
          <w:sz w:val="22"/>
          <w:szCs w:val="22"/>
        </w:rPr>
        <w:t>4. Аттестация исполнительных руководителей и специалистов организаций независимо от форм собственности проводится в аттестационных комиссиях региональных (бассейновых, морских администрациях портов) или иных органах государственного управления на транспорте, а в случае их отсутствия в органах, выдающих соответствующие лицензии организациям.</w:t>
      </w:r>
    </w:p>
    <w:p w:rsidR="00D50F34" w:rsidRPr="00822C8A" w:rsidRDefault="00D50F34" w:rsidP="00822C8A">
      <w:pPr>
        <w:pStyle w:val="ConsPlusNormal"/>
        <w:jc w:val="both"/>
        <w:rPr>
          <w:sz w:val="22"/>
          <w:szCs w:val="22"/>
        </w:rPr>
      </w:pPr>
      <w:r w:rsidRPr="00822C8A">
        <w:rPr>
          <w:sz w:val="22"/>
          <w:szCs w:val="22"/>
        </w:rPr>
        <w:t>(в ред. Приказа Минтранса России N 89, Минтруда России N 50 от 27.10.1995)</w:t>
      </w:r>
    </w:p>
    <w:p w:rsidR="00D50F34" w:rsidRPr="00822C8A" w:rsidRDefault="00D50F34" w:rsidP="00822C8A">
      <w:pPr>
        <w:pStyle w:val="ConsPlusNormal"/>
        <w:ind w:firstLine="540"/>
        <w:jc w:val="both"/>
        <w:rPr>
          <w:sz w:val="22"/>
          <w:szCs w:val="22"/>
        </w:rPr>
      </w:pPr>
      <w:r w:rsidRPr="00822C8A">
        <w:rPr>
          <w:sz w:val="22"/>
          <w:szCs w:val="22"/>
        </w:rPr>
        <w:t>5. Для проведения аттестации в региональных (бассейновых, морских администрациях портов) или иных органах государственного управления на транспорте, а в случае их отсутствия в органах, выдающих соответствующие лицензии организациям, создаются аттестационные комиссии. Аттестационная комиссия возглавляется заместителем руководителя органа, создающего эту комиссию.</w:t>
      </w:r>
    </w:p>
    <w:p w:rsidR="00D50F34" w:rsidRPr="00822C8A" w:rsidRDefault="00D50F34" w:rsidP="00822C8A">
      <w:pPr>
        <w:pStyle w:val="ConsPlusNormal"/>
        <w:jc w:val="both"/>
        <w:rPr>
          <w:sz w:val="22"/>
          <w:szCs w:val="22"/>
        </w:rPr>
      </w:pPr>
      <w:r w:rsidRPr="00822C8A">
        <w:rPr>
          <w:sz w:val="22"/>
          <w:szCs w:val="22"/>
        </w:rPr>
        <w:t>(в ред. Приказа Минтранса России N 89, Минтруда России N 50 от 27.10.1995)</w:t>
      </w:r>
    </w:p>
    <w:p w:rsidR="00D50F34" w:rsidRPr="00822C8A" w:rsidRDefault="00D50F34" w:rsidP="00822C8A">
      <w:pPr>
        <w:pStyle w:val="ConsPlusNormal"/>
        <w:ind w:firstLine="540"/>
        <w:jc w:val="both"/>
        <w:rPr>
          <w:sz w:val="22"/>
          <w:szCs w:val="22"/>
        </w:rPr>
      </w:pPr>
      <w:r w:rsidRPr="00822C8A">
        <w:rPr>
          <w:sz w:val="22"/>
          <w:szCs w:val="22"/>
        </w:rPr>
        <w:t>В состав аттестационных комиссий включаются высококвалифицированные специалисты в области безопасности движения, а также могут включаться представители других органов управления и независимые эксперты.</w:t>
      </w:r>
    </w:p>
    <w:p w:rsidR="00D50F34" w:rsidRPr="00822C8A" w:rsidRDefault="00D50F34" w:rsidP="00822C8A">
      <w:pPr>
        <w:pStyle w:val="ConsPlusNormal"/>
        <w:ind w:firstLine="540"/>
        <w:jc w:val="both"/>
        <w:rPr>
          <w:sz w:val="22"/>
          <w:szCs w:val="22"/>
        </w:rPr>
      </w:pPr>
      <w:r w:rsidRPr="00822C8A">
        <w:rPr>
          <w:sz w:val="22"/>
          <w:szCs w:val="22"/>
        </w:rPr>
        <w:t>Персональный состав комиссии назначается руководителем регионального (бассейнового, морской администрацией порта) или иного органа государственного управления на транспорте, а в случае их отсутствия руководителем органа, выдающего соответствующие лицензии организациям.</w:t>
      </w:r>
    </w:p>
    <w:p w:rsidR="00D50F34" w:rsidRPr="00822C8A" w:rsidRDefault="00D50F34" w:rsidP="00822C8A">
      <w:pPr>
        <w:pStyle w:val="ConsPlusNormal"/>
        <w:jc w:val="both"/>
        <w:rPr>
          <w:sz w:val="22"/>
          <w:szCs w:val="22"/>
        </w:rPr>
      </w:pPr>
      <w:r w:rsidRPr="00822C8A">
        <w:rPr>
          <w:sz w:val="22"/>
          <w:szCs w:val="22"/>
        </w:rPr>
        <w:t>(в ред. Приказа Минтранса России N 89, Минтруда России N 50 от 27.10.1995)</w:t>
      </w:r>
    </w:p>
    <w:p w:rsidR="00D50F34" w:rsidRPr="00822C8A" w:rsidRDefault="00D50F34" w:rsidP="00822C8A">
      <w:pPr>
        <w:pStyle w:val="ConsPlusNormal"/>
        <w:ind w:firstLine="540"/>
        <w:jc w:val="both"/>
        <w:rPr>
          <w:sz w:val="22"/>
          <w:szCs w:val="22"/>
        </w:rPr>
      </w:pPr>
      <w:r w:rsidRPr="00822C8A">
        <w:rPr>
          <w:sz w:val="22"/>
          <w:szCs w:val="22"/>
        </w:rPr>
        <w:t>6. Председатели аттестационных комиссий разрабатывают и утверждают график проведения аттестации и доводят его до сведения работников, подлежащих аттестации в срок не менее одного месяца до начала аттестации. При необходимости они могут запрашивать у контрольно - надзорных органов данные о состоянии аварийности и нарушениях нормативных правовых актов, регламентирующих безопасность движения в организациях, руководители и специалисты которых подлежат аттестации.</w:t>
      </w:r>
    </w:p>
    <w:p w:rsidR="00D50F34" w:rsidRPr="00822C8A" w:rsidRDefault="00D50F34" w:rsidP="00822C8A">
      <w:pPr>
        <w:pStyle w:val="ConsPlusNormal"/>
        <w:jc w:val="both"/>
        <w:rPr>
          <w:sz w:val="22"/>
          <w:szCs w:val="22"/>
        </w:rPr>
      </w:pPr>
      <w:r w:rsidRPr="00822C8A">
        <w:rPr>
          <w:sz w:val="22"/>
          <w:szCs w:val="22"/>
        </w:rPr>
        <w:t>(в ред. Приказа Минтранса России N 89, Минтруда России N 50 от 27.10.1995)</w:t>
      </w:r>
    </w:p>
    <w:p w:rsidR="00D50F34" w:rsidRPr="00822C8A" w:rsidRDefault="00D50F34" w:rsidP="00822C8A">
      <w:pPr>
        <w:pStyle w:val="ConsPlusNormal"/>
        <w:ind w:firstLine="540"/>
        <w:jc w:val="both"/>
        <w:rPr>
          <w:sz w:val="22"/>
          <w:szCs w:val="22"/>
        </w:rPr>
      </w:pPr>
      <w:r w:rsidRPr="00822C8A">
        <w:rPr>
          <w:sz w:val="22"/>
          <w:szCs w:val="22"/>
        </w:rPr>
        <w:t>7. Аттестационная комиссия заслушивает сообщение аттестуемого о его работе, рассматривает представленные материалы и проверяет знания нормативных правовых актов, регламентирующих безопасность движения транспортных средств, обеспечение соблюдения которых входит в служебные обязанности аттестуемых.</w:t>
      </w:r>
    </w:p>
    <w:p w:rsidR="00D50F34" w:rsidRPr="00822C8A" w:rsidRDefault="00D50F34" w:rsidP="00822C8A">
      <w:pPr>
        <w:pStyle w:val="ConsPlusNormal"/>
        <w:ind w:firstLine="540"/>
        <w:jc w:val="both"/>
        <w:rPr>
          <w:sz w:val="22"/>
          <w:szCs w:val="22"/>
        </w:rPr>
      </w:pPr>
      <w:r w:rsidRPr="00822C8A">
        <w:rPr>
          <w:sz w:val="22"/>
          <w:szCs w:val="22"/>
        </w:rPr>
        <w:t>8. По результатам аттестации аттестационная комиссия дает одну из следующих оценок:</w:t>
      </w:r>
    </w:p>
    <w:p w:rsidR="00D50F34" w:rsidRPr="00822C8A" w:rsidRDefault="00D50F34" w:rsidP="00822C8A">
      <w:pPr>
        <w:pStyle w:val="ConsPlusNormal"/>
        <w:ind w:firstLine="540"/>
        <w:jc w:val="both"/>
        <w:rPr>
          <w:sz w:val="22"/>
          <w:szCs w:val="22"/>
        </w:rPr>
      </w:pPr>
      <w:r w:rsidRPr="00822C8A">
        <w:rPr>
          <w:sz w:val="22"/>
          <w:szCs w:val="22"/>
        </w:rPr>
        <w:t>- соответствует назначаемой (занимаемой) должности;</w:t>
      </w:r>
    </w:p>
    <w:p w:rsidR="00D50F34" w:rsidRPr="00822C8A" w:rsidRDefault="00D50F34" w:rsidP="00822C8A">
      <w:pPr>
        <w:pStyle w:val="ConsPlusNormal"/>
        <w:ind w:firstLine="540"/>
        <w:jc w:val="both"/>
        <w:rPr>
          <w:sz w:val="22"/>
          <w:szCs w:val="22"/>
        </w:rPr>
      </w:pPr>
      <w:r w:rsidRPr="00822C8A">
        <w:rPr>
          <w:sz w:val="22"/>
          <w:szCs w:val="22"/>
        </w:rPr>
        <w:t>- не соответствует назначаемой (занимаемой) должности.</w:t>
      </w:r>
    </w:p>
    <w:p w:rsidR="00D50F34" w:rsidRPr="00822C8A" w:rsidRDefault="00D50F34" w:rsidP="00822C8A">
      <w:pPr>
        <w:pStyle w:val="ConsPlusNormal"/>
        <w:ind w:firstLine="540"/>
        <w:jc w:val="both"/>
        <w:rPr>
          <w:sz w:val="22"/>
          <w:szCs w:val="22"/>
        </w:rPr>
      </w:pPr>
      <w:r w:rsidRPr="00822C8A">
        <w:rPr>
          <w:sz w:val="22"/>
          <w:szCs w:val="22"/>
        </w:rPr>
        <w:t>9. Оценка деятельности работника и рекомендации комиссии принимаются открытым голосованием, при проведении которого аттестуемый на заседании комиссии не присутствует. Аттестация и голосование проводятся при наличии не менее 2/3 числа членов утвержденного состава аттестационной комиссии. Результаты голосования определяются большинством голосов. При равенстве голосов аттестуемый работник признается соответствующим занимаемой должности. Результаты аттестации сообщаются работнику сразу же после голосования.</w:t>
      </w:r>
    </w:p>
    <w:p w:rsidR="00D50F34" w:rsidRPr="00822C8A" w:rsidRDefault="00D50F34" w:rsidP="00822C8A">
      <w:pPr>
        <w:pStyle w:val="ConsPlusNormal"/>
        <w:ind w:firstLine="540"/>
        <w:jc w:val="both"/>
        <w:rPr>
          <w:sz w:val="22"/>
          <w:szCs w:val="22"/>
        </w:rPr>
      </w:pPr>
      <w:r w:rsidRPr="00822C8A">
        <w:rPr>
          <w:sz w:val="22"/>
          <w:szCs w:val="22"/>
        </w:rPr>
        <w:t xml:space="preserve">Результаты аттестации (оценка, замечания и предложения) заносятся в аттестационный лист </w:t>
      </w:r>
      <w:hyperlink w:anchor="Par187" w:tooltip="Ссылка на текущий документ" w:history="1">
        <w:r w:rsidRPr="00822C8A">
          <w:rPr>
            <w:sz w:val="22"/>
            <w:szCs w:val="22"/>
          </w:rPr>
          <w:t>(Приложение N 2),</w:t>
        </w:r>
      </w:hyperlink>
      <w:r w:rsidRPr="00822C8A">
        <w:rPr>
          <w:sz w:val="22"/>
          <w:szCs w:val="22"/>
        </w:rPr>
        <w:t xml:space="preserve"> который составляется в одном экземпляре и подписывается председателем, секретарем и членами аттестационной комиссии, принявшими участие в голосовании.</w:t>
      </w:r>
    </w:p>
    <w:p w:rsidR="00D50F34" w:rsidRPr="00822C8A" w:rsidRDefault="00D50F34" w:rsidP="00822C8A">
      <w:pPr>
        <w:pStyle w:val="ConsPlusNormal"/>
        <w:ind w:firstLine="540"/>
        <w:jc w:val="both"/>
        <w:rPr>
          <w:sz w:val="22"/>
          <w:szCs w:val="22"/>
        </w:rPr>
      </w:pPr>
      <w:r w:rsidRPr="00822C8A">
        <w:rPr>
          <w:sz w:val="22"/>
          <w:szCs w:val="22"/>
        </w:rPr>
        <w:t>Аттестационный лист работника, прошедшего аттестацию, хранится в его личном деле.</w:t>
      </w:r>
    </w:p>
    <w:p w:rsidR="00D50F34" w:rsidRPr="00822C8A" w:rsidRDefault="00D50F34" w:rsidP="00822C8A">
      <w:pPr>
        <w:pStyle w:val="ConsPlusNormal"/>
        <w:ind w:firstLine="540"/>
        <w:jc w:val="both"/>
        <w:rPr>
          <w:sz w:val="22"/>
          <w:szCs w:val="22"/>
        </w:rPr>
      </w:pPr>
      <w:r w:rsidRPr="00822C8A">
        <w:rPr>
          <w:sz w:val="22"/>
          <w:szCs w:val="22"/>
        </w:rPr>
        <w:t xml:space="preserve">Прошедшему аттестацию работнику выдается также удостоверение установленной формы </w:t>
      </w:r>
      <w:hyperlink w:anchor="Par238" w:tooltip="Ссылка на текущий документ" w:history="1">
        <w:r w:rsidRPr="00822C8A">
          <w:rPr>
            <w:sz w:val="22"/>
            <w:szCs w:val="22"/>
          </w:rPr>
          <w:t>(Приложение N 3),</w:t>
        </w:r>
      </w:hyperlink>
      <w:r w:rsidRPr="00822C8A">
        <w:rPr>
          <w:sz w:val="22"/>
          <w:szCs w:val="22"/>
        </w:rPr>
        <w:t xml:space="preserve"> подписанное председателем комиссии и заверенное печатью.</w:t>
      </w:r>
    </w:p>
    <w:p w:rsidR="00D50F34" w:rsidRPr="00822C8A" w:rsidRDefault="00D50F34" w:rsidP="00822C8A">
      <w:pPr>
        <w:pStyle w:val="ConsPlusNormal"/>
        <w:ind w:firstLine="540"/>
        <w:jc w:val="both"/>
        <w:rPr>
          <w:sz w:val="22"/>
          <w:szCs w:val="22"/>
        </w:rPr>
      </w:pPr>
      <w:r w:rsidRPr="00822C8A">
        <w:rPr>
          <w:sz w:val="22"/>
          <w:szCs w:val="22"/>
        </w:rPr>
        <w:t>10. Результаты аттестации сообщаются руководителю организации в недельный срок после проведения аттестации соответствующего исполнительного руководителя или специалиста.</w:t>
      </w:r>
    </w:p>
    <w:p w:rsidR="00D50F34" w:rsidRPr="00822C8A" w:rsidRDefault="00D50F34" w:rsidP="00822C8A">
      <w:pPr>
        <w:pStyle w:val="ConsPlusNormal"/>
        <w:jc w:val="both"/>
        <w:rPr>
          <w:sz w:val="22"/>
          <w:szCs w:val="22"/>
        </w:rPr>
      </w:pPr>
      <w:r w:rsidRPr="00822C8A">
        <w:rPr>
          <w:sz w:val="22"/>
          <w:szCs w:val="22"/>
        </w:rPr>
        <w:t>(в ред. Приказа Минтранса России N 89, Минтруда России N 50 от 27.10.1995)</w:t>
      </w:r>
    </w:p>
    <w:p w:rsidR="00D50F34" w:rsidRPr="00822C8A" w:rsidRDefault="00D50F34" w:rsidP="00822C8A">
      <w:pPr>
        <w:pStyle w:val="ConsPlusNormal"/>
        <w:ind w:firstLine="540"/>
        <w:jc w:val="both"/>
        <w:rPr>
          <w:sz w:val="22"/>
          <w:szCs w:val="22"/>
        </w:rPr>
      </w:pPr>
      <w:r w:rsidRPr="00822C8A">
        <w:rPr>
          <w:sz w:val="22"/>
          <w:szCs w:val="22"/>
        </w:rPr>
        <w:t>11. Трудовые споры, связанные с аттестацией, в том числе и по вопросам освобождения от должности работников, признанных не соответствующими занимаемой должности, рассматриваются в соответствии с порядком, установленным действующим законодательством.</w:t>
      </w:r>
    </w:p>
    <w:p w:rsidR="00D50F34" w:rsidRPr="00822C8A" w:rsidRDefault="00D50F34" w:rsidP="00822C8A">
      <w:pPr>
        <w:pStyle w:val="ConsPlusNormal"/>
        <w:rPr>
          <w:sz w:val="22"/>
          <w:szCs w:val="22"/>
        </w:rPr>
      </w:pPr>
    </w:p>
    <w:p w:rsidR="00D50F34" w:rsidRPr="00822C8A" w:rsidRDefault="00D50F34" w:rsidP="00822C8A">
      <w:pPr>
        <w:pStyle w:val="ConsPlusNormal"/>
        <w:jc w:val="right"/>
        <w:outlineLvl w:val="1"/>
        <w:rPr>
          <w:sz w:val="22"/>
          <w:szCs w:val="22"/>
        </w:rPr>
      </w:pPr>
      <w:bookmarkStart w:id="3" w:name="Par113"/>
      <w:bookmarkEnd w:id="3"/>
      <w:r w:rsidRPr="00822C8A">
        <w:rPr>
          <w:sz w:val="22"/>
          <w:szCs w:val="22"/>
        </w:rPr>
        <w:t>Приложение N 1</w:t>
      </w:r>
    </w:p>
    <w:p w:rsidR="00D50F34" w:rsidRPr="00822C8A" w:rsidRDefault="00D50F34" w:rsidP="00822C8A">
      <w:pPr>
        <w:pStyle w:val="ConsPlusNormal"/>
        <w:jc w:val="right"/>
        <w:rPr>
          <w:sz w:val="22"/>
          <w:szCs w:val="22"/>
        </w:rPr>
      </w:pPr>
      <w:r w:rsidRPr="00822C8A">
        <w:rPr>
          <w:sz w:val="22"/>
          <w:szCs w:val="22"/>
        </w:rPr>
        <w:t>к Положению о порядке</w:t>
      </w:r>
    </w:p>
    <w:p w:rsidR="00D50F34" w:rsidRPr="00822C8A" w:rsidRDefault="00D50F34" w:rsidP="00822C8A">
      <w:pPr>
        <w:pStyle w:val="ConsPlusNormal"/>
        <w:jc w:val="right"/>
        <w:rPr>
          <w:sz w:val="22"/>
          <w:szCs w:val="22"/>
        </w:rPr>
      </w:pPr>
      <w:r w:rsidRPr="00822C8A">
        <w:rPr>
          <w:sz w:val="22"/>
          <w:szCs w:val="22"/>
        </w:rPr>
        <w:t>проведения аттестации лиц,</w:t>
      </w:r>
    </w:p>
    <w:p w:rsidR="00D50F34" w:rsidRPr="00822C8A" w:rsidRDefault="00D50F34" w:rsidP="00822C8A">
      <w:pPr>
        <w:pStyle w:val="ConsPlusNormal"/>
        <w:jc w:val="right"/>
        <w:rPr>
          <w:sz w:val="22"/>
          <w:szCs w:val="22"/>
        </w:rPr>
      </w:pPr>
      <w:r w:rsidRPr="00822C8A">
        <w:rPr>
          <w:sz w:val="22"/>
          <w:szCs w:val="22"/>
        </w:rPr>
        <w:t>занимающих должности исполнительных</w:t>
      </w:r>
    </w:p>
    <w:p w:rsidR="00D50F34" w:rsidRPr="00822C8A" w:rsidRDefault="00D50F34" w:rsidP="00822C8A">
      <w:pPr>
        <w:pStyle w:val="ConsPlusNormal"/>
        <w:jc w:val="right"/>
        <w:rPr>
          <w:sz w:val="22"/>
          <w:szCs w:val="22"/>
        </w:rPr>
      </w:pPr>
      <w:r w:rsidRPr="00822C8A">
        <w:rPr>
          <w:sz w:val="22"/>
          <w:szCs w:val="22"/>
        </w:rPr>
        <w:t>руководителей и специалистов</w:t>
      </w:r>
    </w:p>
    <w:p w:rsidR="00D50F34" w:rsidRPr="00822C8A" w:rsidRDefault="00D50F34" w:rsidP="00822C8A">
      <w:pPr>
        <w:pStyle w:val="ConsPlusNormal"/>
        <w:jc w:val="right"/>
        <w:rPr>
          <w:sz w:val="22"/>
          <w:szCs w:val="22"/>
        </w:rPr>
      </w:pPr>
      <w:r w:rsidRPr="00822C8A">
        <w:rPr>
          <w:sz w:val="22"/>
          <w:szCs w:val="22"/>
        </w:rPr>
        <w:t>организаций и их подразделений,</w:t>
      </w:r>
    </w:p>
    <w:p w:rsidR="00D50F34" w:rsidRPr="00822C8A" w:rsidRDefault="00D50F34" w:rsidP="00822C8A">
      <w:pPr>
        <w:pStyle w:val="ConsPlusNormal"/>
        <w:jc w:val="right"/>
        <w:rPr>
          <w:sz w:val="22"/>
          <w:szCs w:val="22"/>
        </w:rPr>
      </w:pPr>
      <w:r w:rsidRPr="00822C8A">
        <w:rPr>
          <w:sz w:val="22"/>
          <w:szCs w:val="22"/>
        </w:rPr>
        <w:t>осуществляющих перевозку</w:t>
      </w:r>
    </w:p>
    <w:p w:rsidR="00D50F34" w:rsidRPr="00822C8A" w:rsidRDefault="00D50F34" w:rsidP="00822C8A">
      <w:pPr>
        <w:pStyle w:val="ConsPlusNormal"/>
        <w:jc w:val="right"/>
        <w:rPr>
          <w:sz w:val="22"/>
          <w:szCs w:val="22"/>
        </w:rPr>
      </w:pPr>
      <w:r w:rsidRPr="00822C8A">
        <w:rPr>
          <w:sz w:val="22"/>
          <w:szCs w:val="22"/>
        </w:rPr>
        <w:t>пассажиров и грузов</w:t>
      </w:r>
    </w:p>
    <w:p w:rsidR="00D50F34" w:rsidRPr="00822C8A" w:rsidRDefault="00D50F34" w:rsidP="00822C8A">
      <w:pPr>
        <w:pStyle w:val="ConsPlusNormal"/>
        <w:rPr>
          <w:sz w:val="22"/>
          <w:szCs w:val="22"/>
        </w:rPr>
      </w:pPr>
    </w:p>
    <w:p w:rsidR="00D50F34" w:rsidRPr="00822C8A" w:rsidRDefault="00D50F34" w:rsidP="00822C8A">
      <w:pPr>
        <w:pStyle w:val="ConsPlusNormal"/>
        <w:jc w:val="center"/>
        <w:rPr>
          <w:sz w:val="22"/>
          <w:szCs w:val="22"/>
        </w:rPr>
      </w:pPr>
      <w:r w:rsidRPr="00822C8A">
        <w:rPr>
          <w:sz w:val="22"/>
          <w:szCs w:val="22"/>
        </w:rPr>
        <w:t>ПЕРЕЧЕНЬ</w:t>
      </w:r>
    </w:p>
    <w:p w:rsidR="00D50F34" w:rsidRPr="00822C8A" w:rsidRDefault="00D50F34" w:rsidP="00822C8A">
      <w:pPr>
        <w:pStyle w:val="ConsPlusNormal"/>
        <w:jc w:val="center"/>
        <w:rPr>
          <w:sz w:val="22"/>
          <w:szCs w:val="22"/>
        </w:rPr>
      </w:pPr>
      <w:r w:rsidRPr="00822C8A">
        <w:rPr>
          <w:sz w:val="22"/>
          <w:szCs w:val="22"/>
        </w:rPr>
        <w:t>ДОЛЖНОСТЕЙ ИСПОЛНИТЕЛЬНЫХ РУКОВОДИТЕЛЕЙ И СПЕЦИАЛИСТОВ,</w:t>
      </w:r>
    </w:p>
    <w:p w:rsidR="00D50F34" w:rsidRPr="00822C8A" w:rsidRDefault="00D50F34" w:rsidP="00822C8A">
      <w:pPr>
        <w:pStyle w:val="ConsPlusNormal"/>
        <w:jc w:val="center"/>
        <w:rPr>
          <w:sz w:val="22"/>
          <w:szCs w:val="22"/>
        </w:rPr>
      </w:pPr>
      <w:r w:rsidRPr="00822C8A">
        <w:rPr>
          <w:sz w:val="22"/>
          <w:szCs w:val="22"/>
        </w:rPr>
        <w:t>СВЯЗАННЫХ С ОБЕСПЕЧЕНИЕМ БЕЗОПАСНОСТИ СУДОХОДСТВА,</w:t>
      </w:r>
    </w:p>
    <w:p w:rsidR="00D50F34" w:rsidRPr="00822C8A" w:rsidRDefault="00D50F34" w:rsidP="00822C8A">
      <w:pPr>
        <w:pStyle w:val="ConsPlusNormal"/>
        <w:jc w:val="center"/>
        <w:rPr>
          <w:sz w:val="22"/>
          <w:szCs w:val="22"/>
        </w:rPr>
      </w:pPr>
      <w:r w:rsidRPr="00822C8A">
        <w:rPr>
          <w:sz w:val="22"/>
          <w:szCs w:val="22"/>
        </w:rPr>
        <w:t>ПОЛЕТОВ И ДВИЖЕНИЯ НАЗЕМНЫХ ТРАНСПОРТНЫХ СРЕДСТВ,</w:t>
      </w:r>
    </w:p>
    <w:p w:rsidR="00D50F34" w:rsidRPr="00822C8A" w:rsidRDefault="00D50F34" w:rsidP="00822C8A">
      <w:pPr>
        <w:pStyle w:val="ConsPlusNormal"/>
        <w:jc w:val="center"/>
        <w:rPr>
          <w:sz w:val="22"/>
          <w:szCs w:val="22"/>
        </w:rPr>
      </w:pPr>
      <w:r w:rsidRPr="00822C8A">
        <w:rPr>
          <w:sz w:val="22"/>
          <w:szCs w:val="22"/>
        </w:rPr>
        <w:t>ПОДЛЕЖАЩИХ АТТЕСТАЦИИ</w:t>
      </w:r>
    </w:p>
    <w:p w:rsidR="00D50F34" w:rsidRPr="00822C8A" w:rsidRDefault="00D50F34" w:rsidP="00822C8A">
      <w:pPr>
        <w:pStyle w:val="ConsPlusNormal"/>
        <w:jc w:val="center"/>
        <w:rPr>
          <w:sz w:val="22"/>
          <w:szCs w:val="22"/>
        </w:rPr>
      </w:pPr>
      <w:r w:rsidRPr="00822C8A">
        <w:rPr>
          <w:sz w:val="22"/>
          <w:szCs w:val="22"/>
        </w:rPr>
        <w:t>(в ред. Приказа Минтранса России N 49, Минтруда России N 126</w:t>
      </w:r>
    </w:p>
    <w:p w:rsidR="00D50F34" w:rsidRPr="00822C8A" w:rsidRDefault="00D50F34" w:rsidP="00822C8A">
      <w:pPr>
        <w:pStyle w:val="ConsPlusNormal"/>
        <w:jc w:val="center"/>
        <w:rPr>
          <w:sz w:val="22"/>
          <w:szCs w:val="22"/>
        </w:rPr>
      </w:pPr>
      <w:r w:rsidRPr="00822C8A">
        <w:rPr>
          <w:sz w:val="22"/>
          <w:szCs w:val="22"/>
        </w:rPr>
        <w:t>от 11.05.2000)</w:t>
      </w:r>
    </w:p>
    <w:p w:rsidR="00D50F34" w:rsidRPr="00822C8A" w:rsidRDefault="00D50F34" w:rsidP="00822C8A">
      <w:pPr>
        <w:pStyle w:val="ConsPlusNormal"/>
        <w:rPr>
          <w:sz w:val="22"/>
          <w:szCs w:val="22"/>
        </w:rPr>
      </w:pPr>
    </w:p>
    <w:p w:rsidR="00D50F34" w:rsidRPr="00822C8A" w:rsidRDefault="00D50F34" w:rsidP="00822C8A">
      <w:pPr>
        <w:pStyle w:val="ConsPlusNormal"/>
        <w:jc w:val="center"/>
        <w:rPr>
          <w:sz w:val="22"/>
          <w:szCs w:val="22"/>
        </w:rPr>
      </w:pPr>
      <w:r w:rsidRPr="00822C8A">
        <w:rPr>
          <w:sz w:val="22"/>
          <w:szCs w:val="22"/>
        </w:rPr>
        <w:t>На автомобильном, электрическом городском</w:t>
      </w:r>
    </w:p>
    <w:p w:rsidR="00D50F34" w:rsidRPr="00822C8A" w:rsidRDefault="00D50F34" w:rsidP="00822C8A">
      <w:pPr>
        <w:pStyle w:val="ConsPlusNormal"/>
        <w:jc w:val="center"/>
        <w:rPr>
          <w:sz w:val="22"/>
          <w:szCs w:val="22"/>
        </w:rPr>
      </w:pPr>
      <w:r w:rsidRPr="00822C8A">
        <w:rPr>
          <w:sz w:val="22"/>
          <w:szCs w:val="22"/>
        </w:rPr>
        <w:t>наземном транспорте</w:t>
      </w:r>
    </w:p>
    <w:p w:rsidR="00D50F34" w:rsidRPr="00822C8A" w:rsidRDefault="00D50F34" w:rsidP="00822C8A">
      <w:pPr>
        <w:pStyle w:val="ConsPlusNormal"/>
        <w:rPr>
          <w:sz w:val="22"/>
          <w:szCs w:val="22"/>
        </w:rPr>
      </w:pPr>
    </w:p>
    <w:p w:rsidR="00D50F34" w:rsidRPr="00822C8A" w:rsidRDefault="00D50F34" w:rsidP="00822C8A">
      <w:pPr>
        <w:pStyle w:val="ConsPlusNormal"/>
        <w:ind w:firstLine="540"/>
        <w:jc w:val="both"/>
        <w:rPr>
          <w:sz w:val="22"/>
          <w:szCs w:val="22"/>
        </w:rPr>
      </w:pPr>
      <w:r w:rsidRPr="00822C8A">
        <w:rPr>
          <w:sz w:val="22"/>
          <w:szCs w:val="22"/>
        </w:rPr>
        <w:t>Руководители или заместители руководителей, отвечающие за обеспечение безопасности движения на предприятиях транспорта, независимо от форм собственности и вида деятельности.</w:t>
      </w:r>
    </w:p>
    <w:p w:rsidR="00D50F34" w:rsidRPr="00822C8A" w:rsidRDefault="00D50F34" w:rsidP="00822C8A">
      <w:pPr>
        <w:pStyle w:val="ConsPlusNormal"/>
        <w:ind w:firstLine="540"/>
        <w:jc w:val="both"/>
        <w:rPr>
          <w:sz w:val="22"/>
          <w:szCs w:val="22"/>
        </w:rPr>
      </w:pPr>
      <w:r w:rsidRPr="00822C8A">
        <w:rPr>
          <w:sz w:val="22"/>
          <w:szCs w:val="22"/>
        </w:rPr>
        <w:t>Начальники:</w:t>
      </w:r>
    </w:p>
    <w:p w:rsidR="00D50F34" w:rsidRPr="00822C8A" w:rsidRDefault="00D50F34" w:rsidP="00822C8A">
      <w:pPr>
        <w:pStyle w:val="ConsPlusNormal"/>
        <w:ind w:firstLine="540"/>
        <w:jc w:val="both"/>
        <w:rPr>
          <w:sz w:val="22"/>
          <w:szCs w:val="22"/>
        </w:rPr>
      </w:pPr>
      <w:r w:rsidRPr="00822C8A">
        <w:rPr>
          <w:sz w:val="22"/>
          <w:szCs w:val="22"/>
        </w:rPr>
        <w:t>- отделов (или иных подразделений) эксплуатации и безопасности дорожного движения, технического контроля, предприятий транспорта;</w:t>
      </w:r>
    </w:p>
    <w:p w:rsidR="00D50F34" w:rsidRPr="00822C8A" w:rsidRDefault="00D50F34" w:rsidP="00822C8A">
      <w:pPr>
        <w:pStyle w:val="ConsPlusNormal"/>
        <w:ind w:firstLine="540"/>
        <w:jc w:val="both"/>
        <w:rPr>
          <w:sz w:val="22"/>
          <w:szCs w:val="22"/>
        </w:rPr>
      </w:pPr>
      <w:r w:rsidRPr="00822C8A">
        <w:rPr>
          <w:sz w:val="22"/>
          <w:szCs w:val="22"/>
        </w:rPr>
        <w:t>- колонн (маршрутов), отрядов.</w:t>
      </w:r>
    </w:p>
    <w:p w:rsidR="00D50F34" w:rsidRPr="00822C8A" w:rsidRDefault="00D50F34" w:rsidP="00822C8A">
      <w:pPr>
        <w:pStyle w:val="ConsPlusNormal"/>
        <w:ind w:firstLine="540"/>
        <w:jc w:val="both"/>
        <w:rPr>
          <w:sz w:val="22"/>
          <w:szCs w:val="22"/>
        </w:rPr>
      </w:pPr>
      <w:r w:rsidRPr="00822C8A">
        <w:rPr>
          <w:sz w:val="22"/>
          <w:szCs w:val="22"/>
        </w:rPr>
        <w:t>Специалисты:</w:t>
      </w:r>
    </w:p>
    <w:p w:rsidR="00D50F34" w:rsidRPr="00822C8A" w:rsidRDefault="00D50F34" w:rsidP="00822C8A">
      <w:pPr>
        <w:pStyle w:val="ConsPlusNormal"/>
        <w:ind w:firstLine="540"/>
        <w:jc w:val="both"/>
        <w:rPr>
          <w:sz w:val="22"/>
          <w:szCs w:val="22"/>
        </w:rPr>
      </w:pPr>
      <w:r w:rsidRPr="00822C8A">
        <w:rPr>
          <w:sz w:val="22"/>
          <w:szCs w:val="22"/>
        </w:rPr>
        <w:t>- диспетчеры, механики ОТК, механики (мастера) колонн, отрядов.</w:t>
      </w:r>
    </w:p>
    <w:p w:rsidR="00D50F34" w:rsidRPr="00822C8A" w:rsidRDefault="00D50F34" w:rsidP="00822C8A">
      <w:pPr>
        <w:pStyle w:val="ConsPlusNormal"/>
        <w:rPr>
          <w:sz w:val="22"/>
          <w:szCs w:val="22"/>
        </w:rPr>
      </w:pPr>
    </w:p>
    <w:p w:rsidR="00D50F34" w:rsidRPr="00822C8A" w:rsidRDefault="00D50F34" w:rsidP="00822C8A">
      <w:pPr>
        <w:pStyle w:val="ConsPlusNormal"/>
        <w:jc w:val="center"/>
        <w:rPr>
          <w:sz w:val="22"/>
          <w:szCs w:val="22"/>
        </w:rPr>
      </w:pPr>
      <w:r w:rsidRPr="00822C8A">
        <w:rPr>
          <w:sz w:val="22"/>
          <w:szCs w:val="22"/>
        </w:rPr>
        <w:t>На морском транспорте</w:t>
      </w:r>
    </w:p>
    <w:p w:rsidR="00D50F34" w:rsidRPr="00822C8A" w:rsidRDefault="00D50F34" w:rsidP="00822C8A">
      <w:pPr>
        <w:pStyle w:val="ConsPlusNormal"/>
        <w:rPr>
          <w:sz w:val="22"/>
          <w:szCs w:val="22"/>
        </w:rPr>
      </w:pPr>
    </w:p>
    <w:p w:rsidR="00D50F34" w:rsidRPr="00822C8A" w:rsidRDefault="00D50F34" w:rsidP="00822C8A">
      <w:pPr>
        <w:pStyle w:val="ConsPlusNormal"/>
        <w:ind w:firstLine="540"/>
        <w:jc w:val="both"/>
        <w:rPr>
          <w:sz w:val="22"/>
          <w:szCs w:val="22"/>
        </w:rPr>
      </w:pPr>
      <w:r w:rsidRPr="00822C8A">
        <w:rPr>
          <w:sz w:val="22"/>
          <w:szCs w:val="22"/>
        </w:rPr>
        <w:t>Руководители или заместители руководителей, отвечающих за безопасность мореплавания в морских транспортных предприятиях независимо от форм собственности и вида деятельности.</w:t>
      </w:r>
    </w:p>
    <w:p w:rsidR="00D50F34" w:rsidRPr="00822C8A" w:rsidRDefault="00D50F34" w:rsidP="00822C8A">
      <w:pPr>
        <w:pStyle w:val="ConsPlusNormal"/>
        <w:ind w:firstLine="540"/>
        <w:jc w:val="both"/>
        <w:rPr>
          <w:sz w:val="22"/>
          <w:szCs w:val="22"/>
        </w:rPr>
      </w:pPr>
      <w:r w:rsidRPr="00822C8A">
        <w:rPr>
          <w:sz w:val="22"/>
          <w:szCs w:val="22"/>
        </w:rPr>
        <w:t>Начальники:</w:t>
      </w:r>
    </w:p>
    <w:p w:rsidR="00D50F34" w:rsidRPr="00822C8A" w:rsidRDefault="00D50F34" w:rsidP="00822C8A">
      <w:pPr>
        <w:pStyle w:val="ConsPlusNormal"/>
        <w:ind w:firstLine="540"/>
        <w:jc w:val="both"/>
        <w:rPr>
          <w:sz w:val="22"/>
          <w:szCs w:val="22"/>
        </w:rPr>
      </w:pPr>
      <w:r w:rsidRPr="00822C8A">
        <w:rPr>
          <w:sz w:val="22"/>
          <w:szCs w:val="22"/>
        </w:rPr>
        <w:t>- управлений и служб (или иных подразделений) эксплуатации флота транспортных предприятий независимо от форм собственности и вида деятельности;</w:t>
      </w:r>
    </w:p>
    <w:p w:rsidR="00D50F34" w:rsidRPr="00822C8A" w:rsidRDefault="00D50F34" w:rsidP="00822C8A">
      <w:pPr>
        <w:pStyle w:val="ConsPlusNormal"/>
        <w:ind w:firstLine="540"/>
        <w:jc w:val="both"/>
        <w:rPr>
          <w:sz w:val="22"/>
          <w:szCs w:val="22"/>
        </w:rPr>
      </w:pPr>
      <w:r w:rsidRPr="00822C8A">
        <w:rPr>
          <w:sz w:val="22"/>
          <w:szCs w:val="22"/>
        </w:rPr>
        <w:t>- управлений и служб (или иных подразделений) безопасности мореплавания и их заместители, морских транспортных предприятий независимо от форм собственности и вида деятельности.</w:t>
      </w:r>
    </w:p>
    <w:p w:rsidR="00D50F34" w:rsidRPr="00822C8A" w:rsidRDefault="00D50F34" w:rsidP="00822C8A">
      <w:pPr>
        <w:pStyle w:val="ConsPlusNormal"/>
        <w:ind w:firstLine="540"/>
        <w:jc w:val="both"/>
        <w:rPr>
          <w:sz w:val="22"/>
          <w:szCs w:val="22"/>
        </w:rPr>
      </w:pPr>
      <w:r w:rsidRPr="00822C8A">
        <w:rPr>
          <w:sz w:val="22"/>
          <w:szCs w:val="22"/>
        </w:rPr>
        <w:t>Специалисты:</w:t>
      </w:r>
    </w:p>
    <w:p w:rsidR="00D50F34" w:rsidRPr="00822C8A" w:rsidRDefault="00D50F34" w:rsidP="00822C8A">
      <w:pPr>
        <w:pStyle w:val="ConsPlusNormal"/>
        <w:ind w:firstLine="540"/>
        <w:jc w:val="both"/>
        <w:rPr>
          <w:sz w:val="22"/>
          <w:szCs w:val="22"/>
        </w:rPr>
      </w:pPr>
      <w:r w:rsidRPr="00822C8A">
        <w:rPr>
          <w:sz w:val="22"/>
          <w:szCs w:val="22"/>
        </w:rPr>
        <w:t>- капитаны - наставники, механики - наставники, главные штурманы, морские инспекторы, лоцманы.</w:t>
      </w:r>
    </w:p>
    <w:p w:rsidR="00D50F34" w:rsidRPr="00822C8A" w:rsidRDefault="00D50F34" w:rsidP="00822C8A">
      <w:pPr>
        <w:pStyle w:val="ConsPlusNormal"/>
        <w:rPr>
          <w:sz w:val="22"/>
          <w:szCs w:val="22"/>
        </w:rPr>
      </w:pPr>
    </w:p>
    <w:p w:rsidR="00D50F34" w:rsidRPr="00822C8A" w:rsidRDefault="00D50F34" w:rsidP="00822C8A">
      <w:pPr>
        <w:pStyle w:val="ConsPlusNormal"/>
        <w:jc w:val="center"/>
        <w:rPr>
          <w:sz w:val="22"/>
          <w:szCs w:val="22"/>
        </w:rPr>
      </w:pPr>
      <w:r w:rsidRPr="00822C8A">
        <w:rPr>
          <w:sz w:val="22"/>
          <w:szCs w:val="22"/>
        </w:rPr>
        <w:t>На речном транспорте</w:t>
      </w:r>
    </w:p>
    <w:p w:rsidR="00D50F34" w:rsidRPr="00822C8A" w:rsidRDefault="00D50F34" w:rsidP="00822C8A">
      <w:pPr>
        <w:pStyle w:val="ConsPlusNormal"/>
        <w:rPr>
          <w:sz w:val="22"/>
          <w:szCs w:val="22"/>
        </w:rPr>
      </w:pPr>
    </w:p>
    <w:p w:rsidR="00D50F34" w:rsidRPr="00822C8A" w:rsidRDefault="00D50F34" w:rsidP="00822C8A">
      <w:pPr>
        <w:pStyle w:val="ConsPlusNormal"/>
        <w:ind w:firstLine="540"/>
        <w:jc w:val="both"/>
        <w:rPr>
          <w:sz w:val="22"/>
          <w:szCs w:val="22"/>
        </w:rPr>
      </w:pPr>
      <w:r w:rsidRPr="00822C8A">
        <w:rPr>
          <w:sz w:val="22"/>
          <w:szCs w:val="22"/>
        </w:rPr>
        <w:t>Руководители или заместители руководителей, отвечающие за безопасность судоходства речных транспортных предприятий независимо от форм собственности и вида деятельности.</w:t>
      </w:r>
    </w:p>
    <w:p w:rsidR="00D50F34" w:rsidRPr="00822C8A" w:rsidRDefault="00D50F34" w:rsidP="00822C8A">
      <w:pPr>
        <w:pStyle w:val="ConsPlusNormal"/>
        <w:ind w:firstLine="540"/>
        <w:jc w:val="both"/>
        <w:rPr>
          <w:sz w:val="22"/>
          <w:szCs w:val="22"/>
        </w:rPr>
      </w:pPr>
      <w:r w:rsidRPr="00822C8A">
        <w:rPr>
          <w:sz w:val="22"/>
          <w:szCs w:val="22"/>
        </w:rPr>
        <w:t>Начальники служб перевозок (или иных подразделений), безопасности судовождения и штурманского обеспечения.</w:t>
      </w:r>
    </w:p>
    <w:p w:rsidR="00D50F34" w:rsidRPr="00822C8A" w:rsidRDefault="00D50F34" w:rsidP="00822C8A">
      <w:pPr>
        <w:pStyle w:val="ConsPlusNormal"/>
        <w:ind w:firstLine="540"/>
        <w:jc w:val="both"/>
        <w:rPr>
          <w:sz w:val="22"/>
          <w:szCs w:val="22"/>
        </w:rPr>
      </w:pPr>
      <w:r w:rsidRPr="00822C8A">
        <w:rPr>
          <w:sz w:val="22"/>
          <w:szCs w:val="22"/>
        </w:rPr>
        <w:t>Специалисты:</w:t>
      </w:r>
    </w:p>
    <w:p w:rsidR="00D50F34" w:rsidRPr="00822C8A" w:rsidRDefault="00D50F34" w:rsidP="00822C8A">
      <w:pPr>
        <w:pStyle w:val="ConsPlusNormal"/>
        <w:ind w:firstLine="540"/>
        <w:jc w:val="both"/>
        <w:rPr>
          <w:sz w:val="22"/>
          <w:szCs w:val="22"/>
        </w:rPr>
      </w:pPr>
      <w:r w:rsidRPr="00822C8A">
        <w:rPr>
          <w:sz w:val="22"/>
          <w:szCs w:val="22"/>
        </w:rPr>
        <w:t>- капитаны - наставники, механики - наставники, главные штурманы, диспетчеры по движению флота, лоцманы.</w:t>
      </w:r>
    </w:p>
    <w:p w:rsidR="00D50F34" w:rsidRPr="00822C8A" w:rsidRDefault="00D50F34" w:rsidP="00822C8A">
      <w:pPr>
        <w:pStyle w:val="ConsPlusNormal"/>
        <w:rPr>
          <w:sz w:val="22"/>
          <w:szCs w:val="22"/>
        </w:rPr>
      </w:pPr>
    </w:p>
    <w:p w:rsidR="00D50F34" w:rsidRPr="00822C8A" w:rsidRDefault="00D50F34" w:rsidP="00822C8A">
      <w:pPr>
        <w:pStyle w:val="ConsPlusNormal"/>
        <w:jc w:val="center"/>
        <w:rPr>
          <w:sz w:val="22"/>
          <w:szCs w:val="22"/>
        </w:rPr>
      </w:pPr>
      <w:r w:rsidRPr="00822C8A">
        <w:rPr>
          <w:sz w:val="22"/>
          <w:szCs w:val="22"/>
        </w:rPr>
        <w:t>На воздушном транспорте</w:t>
      </w:r>
    </w:p>
    <w:p w:rsidR="00D50F34" w:rsidRPr="00822C8A" w:rsidRDefault="00D50F34" w:rsidP="00822C8A">
      <w:pPr>
        <w:pStyle w:val="ConsPlusNormal"/>
        <w:rPr>
          <w:sz w:val="22"/>
          <w:szCs w:val="22"/>
        </w:rPr>
      </w:pPr>
    </w:p>
    <w:p w:rsidR="00D50F34" w:rsidRPr="00822C8A" w:rsidRDefault="00D50F34" w:rsidP="00822C8A">
      <w:pPr>
        <w:pStyle w:val="ConsPlusNormal"/>
        <w:ind w:firstLine="540"/>
        <w:jc w:val="both"/>
        <w:rPr>
          <w:sz w:val="22"/>
          <w:szCs w:val="22"/>
        </w:rPr>
      </w:pPr>
      <w:r w:rsidRPr="00822C8A">
        <w:rPr>
          <w:sz w:val="22"/>
          <w:szCs w:val="22"/>
        </w:rPr>
        <w:t>Руководители, заместители руководителей, отвечающие за безопасность полетов гражданских воздушных судов предприятий авиационного транспорта независимо от форм собственности и вида деятельности.</w:t>
      </w:r>
    </w:p>
    <w:p w:rsidR="00D50F34" w:rsidRPr="00822C8A" w:rsidRDefault="00D50F34" w:rsidP="00822C8A">
      <w:pPr>
        <w:pStyle w:val="ConsPlusNormal"/>
        <w:ind w:firstLine="540"/>
        <w:jc w:val="both"/>
        <w:rPr>
          <w:sz w:val="22"/>
          <w:szCs w:val="22"/>
        </w:rPr>
      </w:pPr>
      <w:r w:rsidRPr="00822C8A">
        <w:rPr>
          <w:sz w:val="22"/>
          <w:szCs w:val="22"/>
        </w:rPr>
        <w:t>Заместители руководителей предприятий авиационного транспорта независимо от форм собственности и вида деятельности по:</w:t>
      </w:r>
    </w:p>
    <w:p w:rsidR="00D50F34" w:rsidRPr="00822C8A" w:rsidRDefault="00D50F34" w:rsidP="00822C8A">
      <w:pPr>
        <w:pStyle w:val="ConsPlusNormal"/>
        <w:ind w:firstLine="540"/>
        <w:jc w:val="both"/>
        <w:rPr>
          <w:sz w:val="22"/>
          <w:szCs w:val="22"/>
        </w:rPr>
      </w:pPr>
      <w:r w:rsidRPr="00822C8A">
        <w:rPr>
          <w:sz w:val="22"/>
          <w:szCs w:val="22"/>
        </w:rPr>
        <w:t>- организации летной работы;</w:t>
      </w:r>
    </w:p>
    <w:p w:rsidR="00D50F34" w:rsidRPr="00822C8A" w:rsidRDefault="00D50F34" w:rsidP="00822C8A">
      <w:pPr>
        <w:pStyle w:val="ConsPlusNormal"/>
        <w:ind w:firstLine="540"/>
        <w:jc w:val="both"/>
        <w:rPr>
          <w:sz w:val="22"/>
          <w:szCs w:val="22"/>
        </w:rPr>
      </w:pPr>
      <w:r w:rsidRPr="00822C8A">
        <w:rPr>
          <w:sz w:val="22"/>
          <w:szCs w:val="22"/>
        </w:rPr>
        <w:t>- управлению воздушным движением;</w:t>
      </w:r>
    </w:p>
    <w:p w:rsidR="00D50F34" w:rsidRPr="00822C8A" w:rsidRDefault="00D50F34" w:rsidP="00822C8A">
      <w:pPr>
        <w:pStyle w:val="ConsPlusNormal"/>
        <w:ind w:firstLine="540"/>
        <w:jc w:val="both"/>
        <w:rPr>
          <w:sz w:val="22"/>
          <w:szCs w:val="22"/>
        </w:rPr>
      </w:pPr>
      <w:r w:rsidRPr="00822C8A">
        <w:rPr>
          <w:sz w:val="22"/>
          <w:szCs w:val="22"/>
        </w:rPr>
        <w:t>- авиационной безопасности;</w:t>
      </w:r>
    </w:p>
    <w:p w:rsidR="00D50F34" w:rsidRPr="00822C8A" w:rsidRDefault="00D50F34" w:rsidP="00822C8A">
      <w:pPr>
        <w:pStyle w:val="ConsPlusNormal"/>
        <w:ind w:firstLine="540"/>
        <w:jc w:val="both"/>
        <w:rPr>
          <w:sz w:val="22"/>
          <w:szCs w:val="22"/>
        </w:rPr>
      </w:pPr>
      <w:r w:rsidRPr="00822C8A">
        <w:rPr>
          <w:sz w:val="22"/>
          <w:szCs w:val="22"/>
        </w:rPr>
        <w:t>- эксплуатации авиационной техники;</w:t>
      </w:r>
    </w:p>
    <w:p w:rsidR="00D50F34" w:rsidRPr="00822C8A" w:rsidRDefault="00D50F34" w:rsidP="00822C8A">
      <w:pPr>
        <w:pStyle w:val="ConsPlusNormal"/>
        <w:ind w:firstLine="540"/>
        <w:jc w:val="both"/>
        <w:rPr>
          <w:sz w:val="22"/>
          <w:szCs w:val="22"/>
        </w:rPr>
      </w:pPr>
      <w:r w:rsidRPr="00822C8A">
        <w:rPr>
          <w:sz w:val="22"/>
          <w:szCs w:val="22"/>
        </w:rPr>
        <w:t>- регулированию авиационных перевозок и работ;</w:t>
      </w:r>
    </w:p>
    <w:p w:rsidR="00D50F34" w:rsidRPr="00822C8A" w:rsidRDefault="00D50F34" w:rsidP="00822C8A">
      <w:pPr>
        <w:pStyle w:val="ConsPlusNormal"/>
        <w:ind w:firstLine="540"/>
        <w:jc w:val="both"/>
        <w:rPr>
          <w:sz w:val="22"/>
          <w:szCs w:val="22"/>
        </w:rPr>
      </w:pPr>
      <w:r w:rsidRPr="00822C8A">
        <w:rPr>
          <w:sz w:val="22"/>
          <w:szCs w:val="22"/>
        </w:rPr>
        <w:t>- радиотехническому обеспечению полетов;</w:t>
      </w:r>
    </w:p>
    <w:p w:rsidR="00D50F34" w:rsidRPr="00822C8A" w:rsidRDefault="00D50F34" w:rsidP="00822C8A">
      <w:pPr>
        <w:pStyle w:val="ConsPlusNormal"/>
        <w:ind w:firstLine="540"/>
        <w:jc w:val="both"/>
        <w:rPr>
          <w:sz w:val="22"/>
          <w:szCs w:val="22"/>
        </w:rPr>
      </w:pPr>
      <w:r w:rsidRPr="00822C8A">
        <w:rPr>
          <w:sz w:val="22"/>
          <w:szCs w:val="22"/>
        </w:rPr>
        <w:t>- аэродромному и электросветотехническому обеспечению полетов.</w:t>
      </w:r>
    </w:p>
    <w:p w:rsidR="00D50F34" w:rsidRPr="00822C8A" w:rsidRDefault="00D50F34" w:rsidP="00822C8A">
      <w:pPr>
        <w:pStyle w:val="ConsPlusNormal"/>
        <w:rPr>
          <w:sz w:val="22"/>
          <w:szCs w:val="22"/>
        </w:rPr>
      </w:pPr>
    </w:p>
    <w:p w:rsidR="00D50F34" w:rsidRPr="00822C8A" w:rsidRDefault="00D50F34" w:rsidP="00822C8A">
      <w:pPr>
        <w:pStyle w:val="ConsPlusNormal"/>
        <w:jc w:val="center"/>
        <w:rPr>
          <w:sz w:val="22"/>
          <w:szCs w:val="22"/>
        </w:rPr>
      </w:pPr>
      <w:r w:rsidRPr="00822C8A">
        <w:rPr>
          <w:sz w:val="22"/>
          <w:szCs w:val="22"/>
        </w:rPr>
        <w:t>На промышленном транспорте</w:t>
      </w:r>
    </w:p>
    <w:p w:rsidR="00D50F34" w:rsidRPr="00822C8A" w:rsidRDefault="00D50F34" w:rsidP="00822C8A">
      <w:pPr>
        <w:pStyle w:val="ConsPlusNormal"/>
        <w:jc w:val="center"/>
        <w:rPr>
          <w:sz w:val="22"/>
          <w:szCs w:val="22"/>
        </w:rPr>
      </w:pPr>
      <w:r w:rsidRPr="00822C8A">
        <w:rPr>
          <w:sz w:val="22"/>
          <w:szCs w:val="22"/>
        </w:rPr>
        <w:t>(кроме отнесенного к ведению МПС России)</w:t>
      </w:r>
    </w:p>
    <w:p w:rsidR="00D50F34" w:rsidRPr="00822C8A" w:rsidRDefault="00D50F34" w:rsidP="00822C8A">
      <w:pPr>
        <w:pStyle w:val="ConsPlusNormal"/>
        <w:rPr>
          <w:sz w:val="22"/>
          <w:szCs w:val="22"/>
        </w:rPr>
      </w:pPr>
    </w:p>
    <w:p w:rsidR="00D50F34" w:rsidRPr="00822C8A" w:rsidRDefault="00D50F34" w:rsidP="00822C8A">
      <w:pPr>
        <w:pStyle w:val="ConsPlusNormal"/>
        <w:jc w:val="center"/>
        <w:rPr>
          <w:sz w:val="22"/>
          <w:szCs w:val="22"/>
        </w:rPr>
      </w:pPr>
      <w:r w:rsidRPr="00822C8A">
        <w:rPr>
          <w:sz w:val="22"/>
          <w:szCs w:val="22"/>
        </w:rPr>
        <w:t>(введено Приказом Минтранса России N 49, Минтруда России N 126</w:t>
      </w:r>
    </w:p>
    <w:p w:rsidR="00D50F34" w:rsidRPr="00822C8A" w:rsidRDefault="00D50F34" w:rsidP="00822C8A">
      <w:pPr>
        <w:pStyle w:val="ConsPlusNormal"/>
        <w:jc w:val="center"/>
        <w:rPr>
          <w:sz w:val="22"/>
          <w:szCs w:val="22"/>
        </w:rPr>
      </w:pPr>
      <w:r w:rsidRPr="00822C8A">
        <w:rPr>
          <w:sz w:val="22"/>
          <w:szCs w:val="22"/>
        </w:rPr>
        <w:t>от 11.05.2000)</w:t>
      </w:r>
    </w:p>
    <w:p w:rsidR="00D50F34" w:rsidRPr="00822C8A" w:rsidRDefault="00D50F34" w:rsidP="00822C8A">
      <w:pPr>
        <w:pStyle w:val="ConsPlusNormal"/>
        <w:rPr>
          <w:sz w:val="22"/>
          <w:szCs w:val="22"/>
        </w:rPr>
      </w:pPr>
    </w:p>
    <w:p w:rsidR="00D50F34" w:rsidRPr="00822C8A" w:rsidRDefault="00D50F34" w:rsidP="00822C8A">
      <w:pPr>
        <w:pStyle w:val="ConsPlusNormal"/>
        <w:ind w:firstLine="540"/>
        <w:jc w:val="both"/>
        <w:rPr>
          <w:sz w:val="22"/>
          <w:szCs w:val="22"/>
        </w:rPr>
      </w:pPr>
      <w:r w:rsidRPr="00822C8A">
        <w:rPr>
          <w:sz w:val="22"/>
          <w:szCs w:val="22"/>
        </w:rPr>
        <w:t>Руководители или заместители руководителей, отвечающие за обеспечение безопасности движения на предприятиях промышленного транспорта независимо от форм собственности и вида деятельности.</w:t>
      </w:r>
    </w:p>
    <w:p w:rsidR="00D50F34" w:rsidRPr="00822C8A" w:rsidRDefault="00D50F34" w:rsidP="00822C8A">
      <w:pPr>
        <w:pStyle w:val="ConsPlusNormal"/>
        <w:ind w:firstLine="540"/>
        <w:jc w:val="both"/>
        <w:rPr>
          <w:sz w:val="22"/>
          <w:szCs w:val="22"/>
        </w:rPr>
      </w:pPr>
      <w:r w:rsidRPr="00822C8A">
        <w:rPr>
          <w:sz w:val="22"/>
          <w:szCs w:val="22"/>
        </w:rPr>
        <w:t>Начальники:</w:t>
      </w:r>
    </w:p>
    <w:p w:rsidR="00D50F34" w:rsidRPr="00822C8A" w:rsidRDefault="00D50F34" w:rsidP="00822C8A">
      <w:pPr>
        <w:pStyle w:val="ConsPlusNormal"/>
        <w:ind w:firstLine="540"/>
        <w:jc w:val="both"/>
        <w:rPr>
          <w:sz w:val="22"/>
          <w:szCs w:val="22"/>
        </w:rPr>
      </w:pPr>
      <w:r w:rsidRPr="00822C8A">
        <w:rPr>
          <w:sz w:val="22"/>
          <w:szCs w:val="22"/>
        </w:rPr>
        <w:t>- отделов (или иных подразделений) эксплуатации и безопасности движения, технического контроля предприятий промышленного транспорта;</w:t>
      </w:r>
    </w:p>
    <w:p w:rsidR="00D50F34" w:rsidRPr="00822C8A" w:rsidRDefault="00D50F34" w:rsidP="00822C8A">
      <w:pPr>
        <w:pStyle w:val="ConsPlusNormal"/>
        <w:ind w:firstLine="540"/>
        <w:jc w:val="both"/>
        <w:rPr>
          <w:sz w:val="22"/>
          <w:szCs w:val="22"/>
        </w:rPr>
      </w:pPr>
      <w:r w:rsidRPr="00822C8A">
        <w:rPr>
          <w:sz w:val="22"/>
          <w:szCs w:val="22"/>
        </w:rPr>
        <w:t>- маршрутов, бригад, колонн, отрядов.</w:t>
      </w:r>
    </w:p>
    <w:p w:rsidR="00D50F34" w:rsidRPr="00822C8A" w:rsidRDefault="00D50F34" w:rsidP="00822C8A">
      <w:pPr>
        <w:pStyle w:val="ConsPlusNormal"/>
        <w:ind w:firstLine="540"/>
        <w:jc w:val="both"/>
        <w:rPr>
          <w:sz w:val="22"/>
          <w:szCs w:val="22"/>
        </w:rPr>
      </w:pPr>
      <w:r w:rsidRPr="00822C8A">
        <w:rPr>
          <w:sz w:val="22"/>
          <w:szCs w:val="22"/>
        </w:rPr>
        <w:t>Специалисты:</w:t>
      </w:r>
    </w:p>
    <w:p w:rsidR="00D50F34" w:rsidRPr="00822C8A" w:rsidRDefault="00D50F34" w:rsidP="00822C8A">
      <w:pPr>
        <w:pStyle w:val="ConsPlusNormal"/>
        <w:ind w:firstLine="540"/>
        <w:jc w:val="both"/>
        <w:rPr>
          <w:sz w:val="22"/>
          <w:szCs w:val="22"/>
        </w:rPr>
      </w:pPr>
      <w:r w:rsidRPr="00822C8A">
        <w:rPr>
          <w:sz w:val="22"/>
          <w:szCs w:val="22"/>
        </w:rPr>
        <w:t>- диспетчеры, механики ОТК, механики.</w:t>
      </w:r>
    </w:p>
    <w:p w:rsidR="00D50F34" w:rsidRPr="00822C8A" w:rsidRDefault="00D50F34" w:rsidP="00822C8A">
      <w:pPr>
        <w:pStyle w:val="ConsPlusNormal"/>
        <w:rPr>
          <w:sz w:val="22"/>
          <w:szCs w:val="22"/>
        </w:rPr>
      </w:pPr>
    </w:p>
    <w:p w:rsidR="00D50F34" w:rsidRPr="00822C8A" w:rsidRDefault="00D50F34" w:rsidP="00822C8A">
      <w:pPr>
        <w:pStyle w:val="ConsPlusNormal"/>
        <w:jc w:val="right"/>
        <w:outlineLvl w:val="1"/>
        <w:rPr>
          <w:sz w:val="22"/>
          <w:szCs w:val="22"/>
        </w:rPr>
      </w:pPr>
      <w:bookmarkStart w:id="4" w:name="Par187"/>
      <w:bookmarkEnd w:id="4"/>
      <w:r w:rsidRPr="00822C8A">
        <w:rPr>
          <w:sz w:val="22"/>
          <w:szCs w:val="22"/>
        </w:rPr>
        <w:t>Приложение N 2</w:t>
      </w:r>
    </w:p>
    <w:p w:rsidR="00D50F34" w:rsidRPr="00822C8A" w:rsidRDefault="00D50F34" w:rsidP="00822C8A">
      <w:pPr>
        <w:pStyle w:val="ConsPlusNormal"/>
        <w:jc w:val="right"/>
        <w:rPr>
          <w:sz w:val="22"/>
          <w:szCs w:val="22"/>
        </w:rPr>
      </w:pPr>
      <w:r w:rsidRPr="00822C8A">
        <w:rPr>
          <w:sz w:val="22"/>
          <w:szCs w:val="22"/>
        </w:rPr>
        <w:t>к Положению о порядке</w:t>
      </w:r>
    </w:p>
    <w:p w:rsidR="00D50F34" w:rsidRPr="00822C8A" w:rsidRDefault="00D50F34" w:rsidP="00822C8A">
      <w:pPr>
        <w:pStyle w:val="ConsPlusNormal"/>
        <w:jc w:val="right"/>
        <w:rPr>
          <w:sz w:val="22"/>
          <w:szCs w:val="22"/>
        </w:rPr>
      </w:pPr>
      <w:r w:rsidRPr="00822C8A">
        <w:rPr>
          <w:sz w:val="22"/>
          <w:szCs w:val="22"/>
        </w:rPr>
        <w:t>проведения аттестации лиц,</w:t>
      </w:r>
    </w:p>
    <w:p w:rsidR="00D50F34" w:rsidRPr="00822C8A" w:rsidRDefault="00D50F34" w:rsidP="00822C8A">
      <w:pPr>
        <w:pStyle w:val="ConsPlusNormal"/>
        <w:jc w:val="right"/>
        <w:rPr>
          <w:sz w:val="22"/>
          <w:szCs w:val="22"/>
        </w:rPr>
      </w:pPr>
      <w:r w:rsidRPr="00822C8A">
        <w:rPr>
          <w:sz w:val="22"/>
          <w:szCs w:val="22"/>
        </w:rPr>
        <w:t>занимающих должности исполнительных</w:t>
      </w:r>
    </w:p>
    <w:p w:rsidR="00D50F34" w:rsidRPr="00822C8A" w:rsidRDefault="00D50F34" w:rsidP="00822C8A">
      <w:pPr>
        <w:pStyle w:val="ConsPlusNormal"/>
        <w:jc w:val="right"/>
        <w:rPr>
          <w:sz w:val="22"/>
          <w:szCs w:val="22"/>
        </w:rPr>
      </w:pPr>
      <w:r w:rsidRPr="00822C8A">
        <w:rPr>
          <w:sz w:val="22"/>
          <w:szCs w:val="22"/>
        </w:rPr>
        <w:t>руководителей и специалистов</w:t>
      </w:r>
    </w:p>
    <w:p w:rsidR="00D50F34" w:rsidRPr="00822C8A" w:rsidRDefault="00D50F34" w:rsidP="00822C8A">
      <w:pPr>
        <w:pStyle w:val="ConsPlusNormal"/>
        <w:jc w:val="right"/>
        <w:rPr>
          <w:sz w:val="22"/>
          <w:szCs w:val="22"/>
        </w:rPr>
      </w:pPr>
      <w:r w:rsidRPr="00822C8A">
        <w:rPr>
          <w:sz w:val="22"/>
          <w:szCs w:val="22"/>
        </w:rPr>
        <w:t>организаций и их подразделений,</w:t>
      </w:r>
    </w:p>
    <w:p w:rsidR="00D50F34" w:rsidRPr="00822C8A" w:rsidRDefault="00D50F34" w:rsidP="00822C8A">
      <w:pPr>
        <w:pStyle w:val="ConsPlusNormal"/>
        <w:jc w:val="right"/>
        <w:rPr>
          <w:sz w:val="22"/>
          <w:szCs w:val="22"/>
        </w:rPr>
      </w:pPr>
      <w:r w:rsidRPr="00822C8A">
        <w:rPr>
          <w:sz w:val="22"/>
          <w:szCs w:val="22"/>
        </w:rPr>
        <w:t>осуществляющих перевозку</w:t>
      </w:r>
    </w:p>
    <w:p w:rsidR="00D50F34" w:rsidRPr="00822C8A" w:rsidRDefault="00D50F34" w:rsidP="00822C8A">
      <w:pPr>
        <w:pStyle w:val="ConsPlusNormal"/>
        <w:jc w:val="right"/>
        <w:rPr>
          <w:sz w:val="22"/>
          <w:szCs w:val="22"/>
        </w:rPr>
      </w:pPr>
      <w:r w:rsidRPr="00822C8A">
        <w:rPr>
          <w:sz w:val="22"/>
          <w:szCs w:val="22"/>
        </w:rPr>
        <w:t>пассажиров и грузов</w:t>
      </w:r>
    </w:p>
    <w:p w:rsidR="00D50F34" w:rsidRPr="00822C8A" w:rsidRDefault="00D50F34" w:rsidP="00822C8A">
      <w:pPr>
        <w:pStyle w:val="ConsPlusNormal"/>
        <w:rPr>
          <w:sz w:val="22"/>
          <w:szCs w:val="22"/>
        </w:rPr>
      </w:pPr>
    </w:p>
    <w:p w:rsidR="00D50F34" w:rsidRPr="00822C8A" w:rsidRDefault="00D50F34" w:rsidP="00822C8A">
      <w:pPr>
        <w:pStyle w:val="ConsPlusNonformat"/>
        <w:jc w:val="both"/>
        <w:rPr>
          <w:sz w:val="22"/>
          <w:szCs w:val="22"/>
        </w:rPr>
      </w:pPr>
      <w:r w:rsidRPr="00822C8A">
        <w:rPr>
          <w:sz w:val="22"/>
          <w:szCs w:val="22"/>
        </w:rPr>
        <w:t xml:space="preserve">                       АТТЕСТАЦИОННЫЙ ЛИСТ</w:t>
      </w:r>
    </w:p>
    <w:p w:rsidR="00D50F34" w:rsidRPr="00822C8A" w:rsidRDefault="00D50F34" w:rsidP="00822C8A">
      <w:pPr>
        <w:pStyle w:val="ConsPlusNonformat"/>
        <w:jc w:val="both"/>
        <w:rPr>
          <w:sz w:val="22"/>
          <w:szCs w:val="22"/>
        </w:rPr>
      </w:pPr>
    </w:p>
    <w:p w:rsidR="00D50F34" w:rsidRPr="00822C8A" w:rsidRDefault="00D50F34" w:rsidP="00822C8A">
      <w:pPr>
        <w:pStyle w:val="ConsPlusNonformat"/>
        <w:jc w:val="both"/>
        <w:rPr>
          <w:sz w:val="22"/>
          <w:szCs w:val="22"/>
        </w:rPr>
      </w:pPr>
      <w:r w:rsidRPr="00822C8A">
        <w:rPr>
          <w:sz w:val="22"/>
          <w:szCs w:val="22"/>
        </w:rPr>
        <w:t xml:space="preserve">    1. Фамилия, имя, отчество ____________________________________</w:t>
      </w:r>
    </w:p>
    <w:p w:rsidR="00D50F34" w:rsidRPr="00822C8A" w:rsidRDefault="00D50F34" w:rsidP="00822C8A">
      <w:pPr>
        <w:pStyle w:val="ConsPlusNonformat"/>
        <w:jc w:val="both"/>
        <w:rPr>
          <w:sz w:val="22"/>
          <w:szCs w:val="22"/>
        </w:rPr>
      </w:pPr>
      <w:r w:rsidRPr="00822C8A">
        <w:rPr>
          <w:sz w:val="22"/>
          <w:szCs w:val="22"/>
        </w:rPr>
        <w:t xml:space="preserve">    2. Год рождения ______________________________________________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3. Сведения об образовании ___________________________________</w:t>
      </w:r>
    </w:p>
    <w:p w:rsidR="00D50F34" w:rsidRPr="00822C8A" w:rsidRDefault="00D50F34" w:rsidP="00822C8A">
      <w:pPr>
        <w:pStyle w:val="ConsPlusNonformat"/>
        <w:jc w:val="both"/>
        <w:rPr>
          <w:sz w:val="22"/>
          <w:szCs w:val="22"/>
        </w:rPr>
      </w:pPr>
      <w:r w:rsidRPr="00822C8A">
        <w:rPr>
          <w:sz w:val="22"/>
          <w:szCs w:val="22"/>
        </w:rPr>
        <w:t>__________________________________________________________________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(что окончил и когда, специальность и квалификация</w:t>
      </w:r>
    </w:p>
    <w:p w:rsidR="00D50F34" w:rsidRPr="00822C8A" w:rsidRDefault="00D50F34" w:rsidP="00822C8A">
      <w:pPr>
        <w:pStyle w:val="ConsPlusNonformat"/>
        <w:jc w:val="both"/>
        <w:rPr>
          <w:sz w:val="22"/>
          <w:szCs w:val="22"/>
        </w:rPr>
      </w:pPr>
      <w:r w:rsidRPr="00822C8A">
        <w:rPr>
          <w:sz w:val="22"/>
          <w:szCs w:val="22"/>
        </w:rPr>
        <w:t>__________________________________________________________________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по образованию, N N диплома, сертификата, удостоверения об общем</w:t>
      </w:r>
    </w:p>
    <w:p w:rsidR="00D50F34" w:rsidRPr="00822C8A" w:rsidRDefault="00D50F34" w:rsidP="00822C8A">
      <w:pPr>
        <w:pStyle w:val="ConsPlusNonformat"/>
        <w:jc w:val="both"/>
        <w:rPr>
          <w:sz w:val="22"/>
          <w:szCs w:val="22"/>
        </w:rPr>
      </w:pPr>
      <w:r w:rsidRPr="00822C8A">
        <w:rPr>
          <w:sz w:val="22"/>
          <w:szCs w:val="22"/>
        </w:rPr>
        <w:t>__________________________________________________________________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и профессиональном образовании)</w:t>
      </w:r>
    </w:p>
    <w:p w:rsidR="00D50F34" w:rsidRPr="00822C8A" w:rsidRDefault="00D50F34" w:rsidP="00822C8A">
      <w:pPr>
        <w:pStyle w:val="ConsPlusNonformat"/>
        <w:jc w:val="both"/>
        <w:rPr>
          <w:sz w:val="22"/>
          <w:szCs w:val="22"/>
        </w:rPr>
      </w:pPr>
      <w:r w:rsidRPr="00822C8A">
        <w:rPr>
          <w:sz w:val="22"/>
          <w:szCs w:val="22"/>
        </w:rPr>
        <w:t xml:space="preserve">    4. Занимаемая должность на момент аттестации _________________</w:t>
      </w:r>
    </w:p>
    <w:p w:rsidR="00D50F34" w:rsidRPr="00822C8A" w:rsidRDefault="00D50F34" w:rsidP="00822C8A">
      <w:pPr>
        <w:pStyle w:val="ConsPlusNonformat"/>
        <w:jc w:val="both"/>
        <w:rPr>
          <w:sz w:val="22"/>
          <w:szCs w:val="22"/>
        </w:rPr>
      </w:pPr>
      <w:r w:rsidRPr="00822C8A">
        <w:rPr>
          <w:sz w:val="22"/>
          <w:szCs w:val="22"/>
        </w:rPr>
        <w:t>__________________________________________________________________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5. Общий трудовой стаж 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6. Вопросы к аттестуемому специалисту и ответы на них ________</w:t>
      </w:r>
    </w:p>
    <w:p w:rsidR="00D50F34" w:rsidRPr="00822C8A" w:rsidRDefault="00D50F34" w:rsidP="00822C8A">
      <w:pPr>
        <w:pStyle w:val="ConsPlusNonformat"/>
        <w:jc w:val="both"/>
        <w:rPr>
          <w:sz w:val="22"/>
          <w:szCs w:val="22"/>
        </w:rPr>
      </w:pPr>
      <w:r w:rsidRPr="00822C8A">
        <w:rPr>
          <w:sz w:val="22"/>
          <w:szCs w:val="22"/>
        </w:rPr>
        <w:t>__________________________________________________________________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__________________________________________________________________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__________________________________________________________________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7. Замечания и предложения, высказанные членами аттестационной</w:t>
      </w:r>
    </w:p>
    <w:p w:rsidR="00D50F34" w:rsidRPr="00822C8A" w:rsidRDefault="00D50F34" w:rsidP="00822C8A">
      <w:pPr>
        <w:pStyle w:val="ConsPlusNonformat"/>
        <w:jc w:val="both"/>
        <w:rPr>
          <w:sz w:val="22"/>
          <w:szCs w:val="22"/>
        </w:rPr>
      </w:pPr>
      <w:r w:rsidRPr="00822C8A">
        <w:rPr>
          <w:sz w:val="22"/>
          <w:szCs w:val="22"/>
        </w:rPr>
        <w:t>комиссии 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__________________________________________________________________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__________________________________________________________________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8. Замечания   и    предложения,    высказанные    аттестуемым</w:t>
      </w:r>
    </w:p>
    <w:p w:rsidR="00D50F34" w:rsidRPr="00822C8A" w:rsidRDefault="00D50F34" w:rsidP="00822C8A">
      <w:pPr>
        <w:pStyle w:val="ConsPlusNonformat"/>
        <w:jc w:val="both"/>
        <w:rPr>
          <w:sz w:val="22"/>
          <w:szCs w:val="22"/>
        </w:rPr>
      </w:pPr>
      <w:r w:rsidRPr="00822C8A">
        <w:rPr>
          <w:sz w:val="22"/>
          <w:szCs w:val="22"/>
        </w:rPr>
        <w:t>специалистом _____________________________________________________</w:t>
      </w:r>
    </w:p>
    <w:p w:rsidR="00D50F34" w:rsidRPr="00822C8A" w:rsidRDefault="00D50F34" w:rsidP="00822C8A">
      <w:pPr>
        <w:pStyle w:val="ConsPlusNonformat"/>
        <w:jc w:val="both"/>
        <w:rPr>
          <w:sz w:val="22"/>
          <w:szCs w:val="22"/>
        </w:rPr>
      </w:pPr>
      <w:r w:rsidRPr="00822C8A">
        <w:rPr>
          <w:sz w:val="22"/>
          <w:szCs w:val="22"/>
        </w:rPr>
        <w:t>__________________________________________________________________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__________________________________________________________________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9. Заключение комиссии _______________________________________</w:t>
      </w:r>
    </w:p>
    <w:p w:rsidR="00D50F34" w:rsidRPr="00822C8A" w:rsidRDefault="00D50F34" w:rsidP="00822C8A">
      <w:pPr>
        <w:pStyle w:val="ConsPlusNonformat"/>
        <w:jc w:val="both"/>
        <w:rPr>
          <w:sz w:val="22"/>
          <w:szCs w:val="22"/>
        </w:rPr>
      </w:pPr>
    </w:p>
    <w:p w:rsidR="00D50F34" w:rsidRPr="00822C8A" w:rsidRDefault="00D50F34" w:rsidP="00822C8A">
      <w:pPr>
        <w:pStyle w:val="ConsPlusNonformat"/>
        <w:jc w:val="both"/>
        <w:rPr>
          <w:sz w:val="22"/>
          <w:szCs w:val="22"/>
        </w:rPr>
      </w:pPr>
      <w:r w:rsidRPr="00822C8A">
        <w:rPr>
          <w:sz w:val="22"/>
          <w:szCs w:val="22"/>
        </w:rPr>
        <w:t xml:space="preserve">    Председатель комиссии                        _________________</w:t>
      </w:r>
    </w:p>
    <w:p w:rsidR="00D50F34" w:rsidRPr="00822C8A" w:rsidRDefault="00D50F34" w:rsidP="00822C8A">
      <w:pPr>
        <w:pStyle w:val="ConsPlusNonformat"/>
        <w:jc w:val="both"/>
        <w:rPr>
          <w:sz w:val="22"/>
          <w:szCs w:val="22"/>
        </w:rPr>
      </w:pPr>
      <w:r w:rsidRPr="00822C8A">
        <w:rPr>
          <w:sz w:val="22"/>
          <w:szCs w:val="22"/>
        </w:rPr>
        <w:t xml:space="preserve">                                                      (подпись)</w:t>
      </w:r>
    </w:p>
    <w:p w:rsidR="00D50F34" w:rsidRPr="00822C8A" w:rsidRDefault="00D50F34" w:rsidP="00822C8A">
      <w:pPr>
        <w:pStyle w:val="ConsPlusNonformat"/>
        <w:jc w:val="both"/>
        <w:rPr>
          <w:sz w:val="22"/>
          <w:szCs w:val="22"/>
        </w:rPr>
      </w:pPr>
      <w:r w:rsidRPr="00822C8A">
        <w:rPr>
          <w:sz w:val="22"/>
          <w:szCs w:val="22"/>
        </w:rPr>
        <w:t xml:space="preserve">    Секретарь комиссии                           _________________</w:t>
      </w:r>
    </w:p>
    <w:p w:rsidR="00D50F34" w:rsidRPr="00822C8A" w:rsidRDefault="00D50F34" w:rsidP="00822C8A">
      <w:pPr>
        <w:pStyle w:val="ConsPlusNonformat"/>
        <w:jc w:val="both"/>
        <w:rPr>
          <w:sz w:val="22"/>
          <w:szCs w:val="22"/>
        </w:rPr>
      </w:pPr>
      <w:r w:rsidRPr="00822C8A">
        <w:rPr>
          <w:sz w:val="22"/>
          <w:szCs w:val="22"/>
        </w:rPr>
        <w:t xml:space="preserve">                                                      (подпись)</w:t>
      </w:r>
    </w:p>
    <w:p w:rsidR="00D50F34" w:rsidRPr="00822C8A" w:rsidRDefault="00D50F34" w:rsidP="00822C8A">
      <w:pPr>
        <w:pStyle w:val="ConsPlusNonformat"/>
        <w:jc w:val="both"/>
        <w:rPr>
          <w:sz w:val="22"/>
          <w:szCs w:val="22"/>
        </w:rPr>
      </w:pPr>
    </w:p>
    <w:p w:rsidR="00D50F34" w:rsidRPr="00822C8A" w:rsidRDefault="00D50F34" w:rsidP="00822C8A">
      <w:pPr>
        <w:pStyle w:val="ConsPlusNonformat"/>
        <w:jc w:val="both"/>
        <w:rPr>
          <w:sz w:val="22"/>
          <w:szCs w:val="22"/>
        </w:rPr>
      </w:pPr>
      <w:r w:rsidRPr="00822C8A">
        <w:rPr>
          <w:sz w:val="22"/>
          <w:szCs w:val="22"/>
        </w:rPr>
        <w:t xml:space="preserve">    Члены комиссии                               _________________</w:t>
      </w:r>
    </w:p>
    <w:p w:rsidR="00D50F34" w:rsidRPr="00822C8A" w:rsidRDefault="00D50F34" w:rsidP="00822C8A">
      <w:pPr>
        <w:pStyle w:val="ConsPlusNonformat"/>
        <w:jc w:val="both"/>
        <w:rPr>
          <w:sz w:val="22"/>
          <w:szCs w:val="22"/>
        </w:rPr>
      </w:pPr>
      <w:r w:rsidRPr="00822C8A">
        <w:rPr>
          <w:sz w:val="22"/>
          <w:szCs w:val="22"/>
        </w:rPr>
        <w:t xml:space="preserve">                                                      (подпись)</w:t>
      </w:r>
    </w:p>
    <w:p w:rsidR="00D50F34" w:rsidRPr="00822C8A" w:rsidRDefault="00D50F34" w:rsidP="00822C8A">
      <w:pPr>
        <w:pStyle w:val="ConsPlusNonformat"/>
        <w:jc w:val="both"/>
        <w:rPr>
          <w:sz w:val="22"/>
          <w:szCs w:val="22"/>
        </w:rPr>
      </w:pPr>
      <w:r w:rsidRPr="00822C8A">
        <w:rPr>
          <w:sz w:val="22"/>
          <w:szCs w:val="22"/>
        </w:rPr>
        <w:t xml:space="preserve">    С аттестационным листом ознакомился          _________________</w:t>
      </w:r>
    </w:p>
    <w:p w:rsidR="00D50F34" w:rsidRPr="00822C8A" w:rsidRDefault="00D50F34" w:rsidP="00822C8A">
      <w:pPr>
        <w:pStyle w:val="ConsPlusNonformat"/>
        <w:jc w:val="both"/>
        <w:rPr>
          <w:sz w:val="22"/>
          <w:szCs w:val="22"/>
        </w:rPr>
      </w:pPr>
      <w:r w:rsidRPr="00822C8A">
        <w:rPr>
          <w:sz w:val="22"/>
          <w:szCs w:val="22"/>
        </w:rPr>
        <w:t xml:space="preserve">                                                 (подпись и дата)</w:t>
      </w:r>
    </w:p>
    <w:p w:rsidR="00D50F34" w:rsidRPr="00822C8A" w:rsidRDefault="00D50F34" w:rsidP="00822C8A">
      <w:pPr>
        <w:pStyle w:val="ConsPlusNormal"/>
        <w:rPr>
          <w:sz w:val="22"/>
          <w:szCs w:val="22"/>
        </w:rPr>
      </w:pPr>
    </w:p>
    <w:p w:rsidR="00D50F34" w:rsidRPr="00822C8A" w:rsidRDefault="00D50F34" w:rsidP="00822C8A">
      <w:pPr>
        <w:pStyle w:val="ConsPlusNormal"/>
        <w:rPr>
          <w:sz w:val="22"/>
          <w:szCs w:val="22"/>
        </w:rPr>
      </w:pPr>
    </w:p>
    <w:p w:rsidR="00D50F34" w:rsidRPr="00822C8A" w:rsidRDefault="00D50F34" w:rsidP="00822C8A">
      <w:pPr>
        <w:pStyle w:val="ConsPlusNormal"/>
        <w:rPr>
          <w:sz w:val="22"/>
          <w:szCs w:val="22"/>
        </w:rPr>
      </w:pPr>
    </w:p>
    <w:p w:rsidR="00D50F34" w:rsidRDefault="00D50F34" w:rsidP="00822C8A">
      <w:pPr>
        <w:pStyle w:val="ConsPlusNormal"/>
        <w:rPr>
          <w:sz w:val="22"/>
          <w:szCs w:val="22"/>
        </w:rPr>
      </w:pPr>
    </w:p>
    <w:p w:rsidR="00D50F34" w:rsidRDefault="00D50F34" w:rsidP="00822C8A">
      <w:pPr>
        <w:pStyle w:val="ConsPlusNormal"/>
        <w:rPr>
          <w:sz w:val="22"/>
          <w:szCs w:val="22"/>
        </w:rPr>
      </w:pPr>
    </w:p>
    <w:p w:rsidR="00D50F34" w:rsidRDefault="00D50F34" w:rsidP="00822C8A">
      <w:pPr>
        <w:pStyle w:val="ConsPlusNormal"/>
        <w:rPr>
          <w:sz w:val="22"/>
          <w:szCs w:val="22"/>
        </w:rPr>
      </w:pPr>
    </w:p>
    <w:p w:rsidR="00D50F34" w:rsidRDefault="00D50F34" w:rsidP="00822C8A">
      <w:pPr>
        <w:pStyle w:val="ConsPlusNormal"/>
        <w:rPr>
          <w:sz w:val="22"/>
          <w:szCs w:val="22"/>
        </w:rPr>
      </w:pPr>
    </w:p>
    <w:p w:rsidR="00D50F34" w:rsidRDefault="00D50F34" w:rsidP="00822C8A">
      <w:pPr>
        <w:pStyle w:val="ConsPlusNormal"/>
        <w:rPr>
          <w:sz w:val="22"/>
          <w:szCs w:val="22"/>
        </w:rPr>
      </w:pPr>
    </w:p>
    <w:p w:rsidR="00D50F34" w:rsidRDefault="00D50F34" w:rsidP="00822C8A">
      <w:pPr>
        <w:pStyle w:val="ConsPlusNormal"/>
        <w:rPr>
          <w:sz w:val="22"/>
          <w:szCs w:val="22"/>
        </w:rPr>
      </w:pPr>
    </w:p>
    <w:p w:rsidR="00D50F34" w:rsidRDefault="00D50F34" w:rsidP="00822C8A">
      <w:pPr>
        <w:pStyle w:val="ConsPlusNormal"/>
        <w:rPr>
          <w:sz w:val="22"/>
          <w:szCs w:val="22"/>
        </w:rPr>
      </w:pPr>
    </w:p>
    <w:p w:rsidR="00D50F34" w:rsidRPr="00822C8A" w:rsidRDefault="00D50F34" w:rsidP="00822C8A">
      <w:pPr>
        <w:pStyle w:val="ConsPlusNormal"/>
        <w:rPr>
          <w:sz w:val="22"/>
          <w:szCs w:val="22"/>
        </w:rPr>
      </w:pPr>
    </w:p>
    <w:p w:rsidR="00D50F34" w:rsidRPr="00822C8A" w:rsidRDefault="00D50F34" w:rsidP="00822C8A">
      <w:pPr>
        <w:pStyle w:val="ConsPlusNormal"/>
        <w:rPr>
          <w:sz w:val="22"/>
          <w:szCs w:val="22"/>
        </w:rPr>
      </w:pPr>
    </w:p>
    <w:p w:rsidR="00D50F34" w:rsidRPr="00822C8A" w:rsidRDefault="00D50F34" w:rsidP="00822C8A">
      <w:pPr>
        <w:pStyle w:val="ConsPlusNormal"/>
        <w:jc w:val="right"/>
        <w:outlineLvl w:val="1"/>
        <w:rPr>
          <w:sz w:val="22"/>
          <w:szCs w:val="22"/>
        </w:rPr>
      </w:pPr>
      <w:bookmarkStart w:id="5" w:name="Par238"/>
      <w:bookmarkEnd w:id="5"/>
      <w:r w:rsidRPr="00822C8A">
        <w:rPr>
          <w:sz w:val="22"/>
          <w:szCs w:val="22"/>
        </w:rPr>
        <w:t>Приложение N 3</w:t>
      </w:r>
    </w:p>
    <w:p w:rsidR="00D50F34" w:rsidRPr="00822C8A" w:rsidRDefault="00D50F34" w:rsidP="00822C8A">
      <w:pPr>
        <w:pStyle w:val="ConsPlusNormal"/>
        <w:jc w:val="right"/>
        <w:rPr>
          <w:sz w:val="22"/>
          <w:szCs w:val="22"/>
        </w:rPr>
      </w:pPr>
      <w:r w:rsidRPr="00822C8A">
        <w:rPr>
          <w:sz w:val="22"/>
          <w:szCs w:val="22"/>
        </w:rPr>
        <w:t>к Положению о порядке</w:t>
      </w:r>
    </w:p>
    <w:p w:rsidR="00D50F34" w:rsidRPr="00822C8A" w:rsidRDefault="00D50F34" w:rsidP="00822C8A">
      <w:pPr>
        <w:pStyle w:val="ConsPlusNormal"/>
        <w:jc w:val="right"/>
        <w:rPr>
          <w:sz w:val="22"/>
          <w:szCs w:val="22"/>
        </w:rPr>
      </w:pPr>
      <w:r w:rsidRPr="00822C8A">
        <w:rPr>
          <w:sz w:val="22"/>
          <w:szCs w:val="22"/>
        </w:rPr>
        <w:t>проведения аттестации лиц,</w:t>
      </w:r>
    </w:p>
    <w:p w:rsidR="00D50F34" w:rsidRPr="00822C8A" w:rsidRDefault="00D50F34" w:rsidP="00822C8A">
      <w:pPr>
        <w:pStyle w:val="ConsPlusNormal"/>
        <w:jc w:val="right"/>
        <w:rPr>
          <w:sz w:val="22"/>
          <w:szCs w:val="22"/>
        </w:rPr>
      </w:pPr>
      <w:r w:rsidRPr="00822C8A">
        <w:rPr>
          <w:sz w:val="22"/>
          <w:szCs w:val="22"/>
        </w:rPr>
        <w:t>занимающих должности исполнительных</w:t>
      </w:r>
    </w:p>
    <w:p w:rsidR="00D50F34" w:rsidRPr="00822C8A" w:rsidRDefault="00D50F34" w:rsidP="00822C8A">
      <w:pPr>
        <w:pStyle w:val="ConsPlusNormal"/>
        <w:jc w:val="right"/>
        <w:rPr>
          <w:sz w:val="22"/>
          <w:szCs w:val="22"/>
        </w:rPr>
      </w:pPr>
      <w:r w:rsidRPr="00822C8A">
        <w:rPr>
          <w:sz w:val="22"/>
          <w:szCs w:val="22"/>
        </w:rPr>
        <w:t>руководителей и специалистов</w:t>
      </w:r>
    </w:p>
    <w:p w:rsidR="00D50F34" w:rsidRPr="00822C8A" w:rsidRDefault="00D50F34" w:rsidP="00822C8A">
      <w:pPr>
        <w:pStyle w:val="ConsPlusNormal"/>
        <w:jc w:val="right"/>
        <w:rPr>
          <w:sz w:val="22"/>
          <w:szCs w:val="22"/>
        </w:rPr>
      </w:pPr>
      <w:r w:rsidRPr="00822C8A">
        <w:rPr>
          <w:sz w:val="22"/>
          <w:szCs w:val="22"/>
        </w:rPr>
        <w:t>организаций и их подразделений,</w:t>
      </w:r>
    </w:p>
    <w:p w:rsidR="00D50F34" w:rsidRPr="00822C8A" w:rsidRDefault="00D50F34" w:rsidP="00822C8A">
      <w:pPr>
        <w:pStyle w:val="ConsPlusNormal"/>
        <w:jc w:val="right"/>
        <w:rPr>
          <w:sz w:val="22"/>
          <w:szCs w:val="22"/>
        </w:rPr>
      </w:pPr>
      <w:r w:rsidRPr="00822C8A">
        <w:rPr>
          <w:sz w:val="22"/>
          <w:szCs w:val="22"/>
        </w:rPr>
        <w:t>осуществляющих перевозку</w:t>
      </w:r>
    </w:p>
    <w:p w:rsidR="00D50F34" w:rsidRPr="00822C8A" w:rsidRDefault="00D50F34" w:rsidP="00822C8A">
      <w:pPr>
        <w:pStyle w:val="ConsPlusNormal"/>
        <w:jc w:val="right"/>
        <w:rPr>
          <w:sz w:val="22"/>
          <w:szCs w:val="22"/>
        </w:rPr>
      </w:pPr>
      <w:r w:rsidRPr="00822C8A">
        <w:rPr>
          <w:sz w:val="22"/>
          <w:szCs w:val="22"/>
        </w:rPr>
        <w:t>пассажиров и грузов</w:t>
      </w:r>
    </w:p>
    <w:p w:rsidR="00D50F34" w:rsidRPr="00822C8A" w:rsidRDefault="00D50F34" w:rsidP="00822C8A">
      <w:pPr>
        <w:pStyle w:val="ConsPlusNormal"/>
        <w:rPr>
          <w:sz w:val="22"/>
          <w:szCs w:val="22"/>
        </w:rPr>
      </w:pPr>
    </w:p>
    <w:p w:rsidR="00D50F34" w:rsidRPr="00822C8A" w:rsidRDefault="00D50F34" w:rsidP="00822C8A">
      <w:pPr>
        <w:pStyle w:val="ConsPlusNonformat"/>
        <w:jc w:val="both"/>
        <w:rPr>
          <w:sz w:val="22"/>
          <w:szCs w:val="22"/>
        </w:rPr>
      </w:pPr>
      <w:r w:rsidRPr="00822C8A">
        <w:rPr>
          <w:sz w:val="22"/>
          <w:szCs w:val="22"/>
        </w:rPr>
        <w:t xml:space="preserve">                         УДОСТОВЕРЕНИЕ N</w:t>
      </w:r>
    </w:p>
    <w:p w:rsidR="00D50F34" w:rsidRPr="00822C8A" w:rsidRDefault="00D50F34" w:rsidP="00822C8A">
      <w:pPr>
        <w:pStyle w:val="ConsPlusNonformat"/>
        <w:jc w:val="both"/>
        <w:rPr>
          <w:sz w:val="22"/>
          <w:szCs w:val="22"/>
        </w:rPr>
      </w:pPr>
    </w:p>
    <w:p w:rsidR="00D50F34" w:rsidRPr="00822C8A" w:rsidRDefault="00D50F34" w:rsidP="00822C8A">
      <w:pPr>
        <w:pStyle w:val="ConsPlusNonformat"/>
        <w:jc w:val="both"/>
        <w:rPr>
          <w:sz w:val="22"/>
          <w:szCs w:val="22"/>
        </w:rPr>
      </w:pPr>
      <w:r w:rsidRPr="00822C8A">
        <w:rPr>
          <w:sz w:val="22"/>
          <w:szCs w:val="22"/>
        </w:rPr>
        <w:t xml:space="preserve">    Выдано _______________________________________________________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(фамилия, имя, отчество)</w:t>
      </w:r>
    </w:p>
    <w:p w:rsidR="00D50F34" w:rsidRPr="00822C8A" w:rsidRDefault="00D50F34" w:rsidP="00822C8A">
      <w:pPr>
        <w:pStyle w:val="ConsPlusNonformat"/>
        <w:jc w:val="both"/>
        <w:rPr>
          <w:sz w:val="22"/>
          <w:szCs w:val="22"/>
        </w:rPr>
      </w:pPr>
      <w:r w:rsidRPr="00822C8A">
        <w:rPr>
          <w:sz w:val="22"/>
          <w:szCs w:val="22"/>
        </w:rPr>
        <w:t xml:space="preserve">    Место работы _________________________________________________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в том, что он прошел аттестацию</w:t>
      </w:r>
    </w:p>
    <w:p w:rsidR="00D50F34" w:rsidRPr="00822C8A" w:rsidRDefault="00D50F34" w:rsidP="00822C8A">
      <w:pPr>
        <w:pStyle w:val="ConsPlusNonformat"/>
        <w:jc w:val="both"/>
        <w:rPr>
          <w:sz w:val="22"/>
          <w:szCs w:val="22"/>
        </w:rPr>
      </w:pPr>
      <w:r w:rsidRPr="00822C8A">
        <w:rPr>
          <w:sz w:val="22"/>
          <w:szCs w:val="22"/>
        </w:rPr>
        <w:t xml:space="preserve">    в комиссии ___________________________________________________</w:t>
      </w:r>
    </w:p>
    <w:p w:rsidR="00D50F34" w:rsidRPr="00822C8A" w:rsidRDefault="00D50F34" w:rsidP="00822C8A">
      <w:pPr>
        <w:pStyle w:val="ConsPlusNonformat"/>
        <w:jc w:val="both"/>
        <w:rPr>
          <w:sz w:val="22"/>
          <w:szCs w:val="22"/>
        </w:rPr>
      </w:pPr>
      <w:r w:rsidRPr="00822C8A">
        <w:rPr>
          <w:sz w:val="22"/>
          <w:szCs w:val="22"/>
        </w:rPr>
        <w:t xml:space="preserve">               (наименование учреждения, организации, предприятия)</w:t>
      </w:r>
    </w:p>
    <w:p w:rsidR="00D50F34" w:rsidRPr="00822C8A" w:rsidRDefault="00D50F34" w:rsidP="00822C8A">
      <w:pPr>
        <w:pStyle w:val="ConsPlusNonformat"/>
        <w:jc w:val="both"/>
        <w:rPr>
          <w:sz w:val="22"/>
          <w:szCs w:val="22"/>
        </w:rPr>
      </w:pPr>
      <w:r w:rsidRPr="00822C8A">
        <w:rPr>
          <w:sz w:val="22"/>
          <w:szCs w:val="22"/>
        </w:rPr>
        <w:t xml:space="preserve">    и соответствует ____________________________________ должности</w:t>
      </w:r>
    </w:p>
    <w:p w:rsidR="00D50F34" w:rsidRPr="00822C8A" w:rsidRDefault="00D50F34" w:rsidP="00822C8A">
      <w:pPr>
        <w:pStyle w:val="ConsPlusNonformat"/>
        <w:jc w:val="both"/>
        <w:rPr>
          <w:sz w:val="22"/>
          <w:szCs w:val="22"/>
        </w:rPr>
      </w:pPr>
      <w:r w:rsidRPr="00822C8A">
        <w:rPr>
          <w:sz w:val="22"/>
          <w:szCs w:val="22"/>
        </w:rPr>
        <w:t xml:space="preserve">                        (назначаемой, занимаемой)</w:t>
      </w:r>
    </w:p>
    <w:p w:rsidR="00D50F34" w:rsidRPr="00822C8A" w:rsidRDefault="00D50F34" w:rsidP="00822C8A">
      <w:pPr>
        <w:pStyle w:val="ConsPlusNonformat"/>
        <w:jc w:val="both"/>
        <w:rPr>
          <w:sz w:val="22"/>
          <w:szCs w:val="22"/>
        </w:rPr>
      </w:pPr>
      <w:r w:rsidRPr="00822C8A">
        <w:rPr>
          <w:sz w:val="22"/>
          <w:szCs w:val="22"/>
        </w:rPr>
        <w:t xml:space="preserve">    Основание: протокол аттестационной комиссии N ____ от ________</w:t>
      </w:r>
    </w:p>
    <w:p w:rsidR="00D50F34" w:rsidRPr="00822C8A" w:rsidRDefault="00D50F34" w:rsidP="00822C8A">
      <w:pPr>
        <w:pStyle w:val="ConsPlusNonformat"/>
        <w:jc w:val="both"/>
        <w:rPr>
          <w:sz w:val="22"/>
          <w:szCs w:val="22"/>
        </w:rPr>
      </w:pPr>
      <w:r w:rsidRPr="00822C8A">
        <w:rPr>
          <w:sz w:val="22"/>
          <w:szCs w:val="22"/>
        </w:rPr>
        <w:t>199_ г.</w:t>
      </w:r>
    </w:p>
    <w:p w:rsidR="00D50F34" w:rsidRPr="00822C8A" w:rsidRDefault="00D50F34" w:rsidP="00822C8A">
      <w:pPr>
        <w:pStyle w:val="ConsPlusNonformat"/>
        <w:jc w:val="both"/>
        <w:rPr>
          <w:sz w:val="22"/>
          <w:szCs w:val="22"/>
        </w:rPr>
      </w:pPr>
    </w:p>
    <w:p w:rsidR="00D50F34" w:rsidRPr="00822C8A" w:rsidRDefault="00D50F34" w:rsidP="00822C8A">
      <w:pPr>
        <w:pStyle w:val="ConsPlusNonformat"/>
        <w:jc w:val="both"/>
        <w:rPr>
          <w:sz w:val="22"/>
          <w:szCs w:val="22"/>
        </w:rPr>
      </w:pPr>
      <w:r w:rsidRPr="00822C8A">
        <w:rPr>
          <w:sz w:val="22"/>
          <w:szCs w:val="22"/>
        </w:rPr>
        <w:t xml:space="preserve">    Председатель аттестационной комиссии            ______________</w:t>
      </w:r>
    </w:p>
    <w:p w:rsidR="00D50F34" w:rsidRPr="00822C8A" w:rsidRDefault="00D50F34" w:rsidP="00822C8A">
      <w:pPr>
        <w:pStyle w:val="ConsPlusNonformat"/>
        <w:jc w:val="both"/>
        <w:rPr>
          <w:sz w:val="22"/>
          <w:szCs w:val="22"/>
        </w:rPr>
      </w:pPr>
      <w:r w:rsidRPr="00822C8A">
        <w:rPr>
          <w:sz w:val="22"/>
          <w:szCs w:val="22"/>
        </w:rPr>
        <w:t xml:space="preserve">                                                       (подпись)</w:t>
      </w:r>
    </w:p>
    <w:p w:rsidR="00D50F34" w:rsidRPr="00822C8A" w:rsidRDefault="00D50F34" w:rsidP="00822C8A">
      <w:pPr>
        <w:pStyle w:val="ConsPlusNonformat"/>
        <w:jc w:val="both"/>
        <w:rPr>
          <w:sz w:val="22"/>
          <w:szCs w:val="22"/>
        </w:rPr>
      </w:pPr>
      <w:r w:rsidRPr="00822C8A">
        <w:rPr>
          <w:sz w:val="22"/>
          <w:szCs w:val="22"/>
        </w:rPr>
        <w:t xml:space="preserve">    Место печати</w:t>
      </w:r>
    </w:p>
    <w:p w:rsidR="00D50F34" w:rsidRPr="00822C8A" w:rsidRDefault="00D50F34" w:rsidP="00822C8A">
      <w:pPr>
        <w:pStyle w:val="ConsPlusNormal"/>
        <w:rPr>
          <w:sz w:val="22"/>
          <w:szCs w:val="22"/>
        </w:rPr>
      </w:pPr>
    </w:p>
    <w:p w:rsidR="00D50F34" w:rsidRPr="00822C8A" w:rsidRDefault="00D50F34" w:rsidP="00822C8A">
      <w:pPr>
        <w:pStyle w:val="ConsPlusNormal"/>
        <w:jc w:val="right"/>
        <w:outlineLvl w:val="1"/>
        <w:rPr>
          <w:sz w:val="22"/>
          <w:szCs w:val="22"/>
        </w:rPr>
      </w:pPr>
      <w:bookmarkStart w:id="6" w:name="Par266"/>
      <w:bookmarkEnd w:id="6"/>
      <w:r w:rsidRPr="00822C8A">
        <w:rPr>
          <w:sz w:val="22"/>
          <w:szCs w:val="22"/>
        </w:rPr>
        <w:t>Приложение N 4</w:t>
      </w:r>
    </w:p>
    <w:p w:rsidR="00D50F34" w:rsidRPr="00822C8A" w:rsidRDefault="00D50F34" w:rsidP="00822C8A">
      <w:pPr>
        <w:pStyle w:val="ConsPlusNormal"/>
        <w:jc w:val="right"/>
        <w:rPr>
          <w:sz w:val="22"/>
          <w:szCs w:val="22"/>
        </w:rPr>
      </w:pPr>
      <w:r w:rsidRPr="00822C8A">
        <w:rPr>
          <w:sz w:val="22"/>
          <w:szCs w:val="22"/>
        </w:rPr>
        <w:t>к Положению о порядке</w:t>
      </w:r>
    </w:p>
    <w:p w:rsidR="00D50F34" w:rsidRPr="00822C8A" w:rsidRDefault="00D50F34" w:rsidP="00822C8A">
      <w:pPr>
        <w:pStyle w:val="ConsPlusNormal"/>
        <w:jc w:val="right"/>
        <w:rPr>
          <w:sz w:val="22"/>
          <w:szCs w:val="22"/>
        </w:rPr>
      </w:pPr>
      <w:r w:rsidRPr="00822C8A">
        <w:rPr>
          <w:sz w:val="22"/>
          <w:szCs w:val="22"/>
        </w:rPr>
        <w:t>проведения аттестации лиц,</w:t>
      </w:r>
    </w:p>
    <w:p w:rsidR="00D50F34" w:rsidRPr="00822C8A" w:rsidRDefault="00D50F34" w:rsidP="00822C8A">
      <w:pPr>
        <w:pStyle w:val="ConsPlusNormal"/>
        <w:jc w:val="right"/>
        <w:rPr>
          <w:sz w:val="22"/>
          <w:szCs w:val="22"/>
        </w:rPr>
      </w:pPr>
      <w:r w:rsidRPr="00822C8A">
        <w:rPr>
          <w:sz w:val="22"/>
          <w:szCs w:val="22"/>
        </w:rPr>
        <w:t>занимающих должности исполнительных</w:t>
      </w:r>
    </w:p>
    <w:p w:rsidR="00D50F34" w:rsidRPr="00822C8A" w:rsidRDefault="00D50F34" w:rsidP="00822C8A">
      <w:pPr>
        <w:pStyle w:val="ConsPlusNormal"/>
        <w:jc w:val="right"/>
        <w:rPr>
          <w:sz w:val="22"/>
          <w:szCs w:val="22"/>
        </w:rPr>
      </w:pPr>
      <w:r w:rsidRPr="00822C8A">
        <w:rPr>
          <w:sz w:val="22"/>
          <w:szCs w:val="22"/>
        </w:rPr>
        <w:t>руководителей и специалистов</w:t>
      </w:r>
    </w:p>
    <w:p w:rsidR="00D50F34" w:rsidRPr="00822C8A" w:rsidRDefault="00D50F34" w:rsidP="00822C8A">
      <w:pPr>
        <w:pStyle w:val="ConsPlusNormal"/>
        <w:jc w:val="right"/>
        <w:rPr>
          <w:sz w:val="22"/>
          <w:szCs w:val="22"/>
        </w:rPr>
      </w:pPr>
      <w:r w:rsidRPr="00822C8A">
        <w:rPr>
          <w:sz w:val="22"/>
          <w:szCs w:val="22"/>
        </w:rPr>
        <w:t>организаций и их подразделений,</w:t>
      </w:r>
    </w:p>
    <w:p w:rsidR="00D50F34" w:rsidRPr="00822C8A" w:rsidRDefault="00D50F34" w:rsidP="00822C8A">
      <w:pPr>
        <w:pStyle w:val="ConsPlusNormal"/>
        <w:jc w:val="right"/>
        <w:rPr>
          <w:sz w:val="22"/>
          <w:szCs w:val="22"/>
        </w:rPr>
      </w:pPr>
      <w:r w:rsidRPr="00822C8A">
        <w:rPr>
          <w:sz w:val="22"/>
          <w:szCs w:val="22"/>
        </w:rPr>
        <w:t>осуществляющих перевозку</w:t>
      </w:r>
    </w:p>
    <w:p w:rsidR="00D50F34" w:rsidRPr="00822C8A" w:rsidRDefault="00D50F34" w:rsidP="00822C8A">
      <w:pPr>
        <w:pStyle w:val="ConsPlusNormal"/>
        <w:jc w:val="right"/>
        <w:rPr>
          <w:sz w:val="22"/>
          <w:szCs w:val="22"/>
        </w:rPr>
      </w:pPr>
      <w:r w:rsidRPr="00822C8A">
        <w:rPr>
          <w:sz w:val="22"/>
          <w:szCs w:val="22"/>
        </w:rPr>
        <w:t>пассажиров и грузов</w:t>
      </w:r>
    </w:p>
    <w:p w:rsidR="00D50F34" w:rsidRPr="00822C8A" w:rsidRDefault="00D50F34" w:rsidP="00822C8A">
      <w:pPr>
        <w:pStyle w:val="ConsPlusNormal"/>
        <w:ind w:firstLine="540"/>
        <w:jc w:val="both"/>
        <w:rPr>
          <w:sz w:val="22"/>
          <w:szCs w:val="22"/>
        </w:rPr>
      </w:pPr>
    </w:p>
    <w:p w:rsidR="00D50F34" w:rsidRPr="00822C8A" w:rsidRDefault="00D50F34" w:rsidP="00822C8A">
      <w:pPr>
        <w:pStyle w:val="ConsPlusNormal"/>
        <w:ind w:firstLine="540"/>
        <w:jc w:val="both"/>
        <w:rPr>
          <w:sz w:val="22"/>
          <w:szCs w:val="22"/>
        </w:rPr>
      </w:pPr>
      <w:r w:rsidRPr="00822C8A">
        <w:rPr>
          <w:sz w:val="22"/>
          <w:szCs w:val="22"/>
        </w:rPr>
        <w:t>Утратило силу. - Приказ Минтранса России N 183, Минтруда России N 365н от 08.06.2015.</w:t>
      </w:r>
    </w:p>
    <w:p w:rsidR="00D50F34" w:rsidRPr="00822C8A" w:rsidRDefault="00D50F34" w:rsidP="00822C8A">
      <w:pPr>
        <w:pStyle w:val="ConsPlusNormal"/>
        <w:ind w:firstLine="540"/>
        <w:jc w:val="both"/>
        <w:rPr>
          <w:sz w:val="22"/>
          <w:szCs w:val="22"/>
        </w:rPr>
      </w:pPr>
    </w:p>
    <w:p w:rsidR="00D50F34" w:rsidRPr="00822C8A" w:rsidRDefault="00D50F34" w:rsidP="006D6D97">
      <w:pPr>
        <w:rPr>
          <w:sz w:val="22"/>
          <w:szCs w:val="22"/>
        </w:rPr>
      </w:pPr>
    </w:p>
    <w:p w:rsidR="00D50F34" w:rsidRPr="00822C8A" w:rsidRDefault="00D50F34" w:rsidP="006D6D97">
      <w:pPr>
        <w:rPr>
          <w:sz w:val="22"/>
          <w:szCs w:val="22"/>
        </w:rPr>
      </w:pPr>
    </w:p>
    <w:sectPr w:rsidR="00D50F34" w:rsidRPr="00822C8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0F34" w:rsidRDefault="00D50F34">
      <w:r>
        <w:separator/>
      </w:r>
    </w:p>
  </w:endnote>
  <w:endnote w:type="continuationSeparator" w:id="0">
    <w:p w:rsidR="00D50F34" w:rsidRDefault="00D50F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34" w:rsidRDefault="00D50F34" w:rsidP="00DF5729">
    <w:pPr>
      <w:jc w:val="center"/>
      <w:rPr>
        <w:sz w:val="2"/>
        <w:szCs w:val="2"/>
      </w:rPr>
    </w:pPr>
  </w:p>
  <w:p w:rsidR="00D50F34" w:rsidRDefault="00D50F3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0F34" w:rsidRDefault="00D50F34">
      <w:r>
        <w:separator/>
      </w:r>
    </w:p>
  </w:footnote>
  <w:footnote w:type="continuationSeparator" w:id="0">
    <w:p w:rsidR="00D50F34" w:rsidRDefault="00D50F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34" w:rsidRDefault="00D50F34" w:rsidP="00DF5729">
    <w:pPr>
      <w:jc w:val="center"/>
      <w:rPr>
        <w:sz w:val="2"/>
        <w:szCs w:val="2"/>
      </w:rPr>
    </w:pPr>
  </w:p>
  <w:p w:rsidR="00D50F34" w:rsidRDefault="00D50F3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D50F34" w:rsidRPr="002A36C4" w:rsidRDefault="00D50F3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50F34" w:rsidRPr="002A36C4" w:rsidRDefault="00D50F3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50F34" w:rsidRDefault="00D50F3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470855"/>
    <w:rsid w:val="00616E37"/>
    <w:rsid w:val="006C2CAC"/>
    <w:rsid w:val="006D6D97"/>
    <w:rsid w:val="00706E08"/>
    <w:rsid w:val="00822C8A"/>
    <w:rsid w:val="008A40F2"/>
    <w:rsid w:val="00CA5FB3"/>
    <w:rsid w:val="00D50F34"/>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E2D6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E2D6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E2D6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59631869">
      <w:marLeft w:val="0"/>
      <w:marRight w:val="0"/>
      <w:marTop w:val="0"/>
      <w:marBottom w:val="0"/>
      <w:divBdr>
        <w:top w:val="none" w:sz="0" w:space="0" w:color="auto"/>
        <w:left w:val="none" w:sz="0" w:space="0" w:color="auto"/>
        <w:bottom w:val="none" w:sz="0" w:space="0" w:color="auto"/>
        <w:right w:val="none" w:sz="0" w:space="0" w:color="auto"/>
      </w:divBdr>
    </w:div>
    <w:div w:id="559631870">
      <w:marLeft w:val="0"/>
      <w:marRight w:val="0"/>
      <w:marTop w:val="0"/>
      <w:marBottom w:val="0"/>
      <w:divBdr>
        <w:top w:val="none" w:sz="0" w:space="0" w:color="auto"/>
        <w:left w:val="none" w:sz="0" w:space="0" w:color="auto"/>
        <w:bottom w:val="none" w:sz="0" w:space="0" w:color="auto"/>
        <w:right w:val="none" w:sz="0" w:space="0" w:color="auto"/>
      </w:divBdr>
    </w:div>
    <w:div w:id="559631871">
      <w:marLeft w:val="0"/>
      <w:marRight w:val="0"/>
      <w:marTop w:val="0"/>
      <w:marBottom w:val="0"/>
      <w:divBdr>
        <w:top w:val="none" w:sz="0" w:space="0" w:color="auto"/>
        <w:left w:val="none" w:sz="0" w:space="0" w:color="auto"/>
        <w:bottom w:val="none" w:sz="0" w:space="0" w:color="auto"/>
        <w:right w:val="none" w:sz="0" w:space="0" w:color="auto"/>
      </w:divBdr>
    </w:div>
    <w:div w:id="559631872">
      <w:marLeft w:val="0"/>
      <w:marRight w:val="0"/>
      <w:marTop w:val="0"/>
      <w:marBottom w:val="0"/>
      <w:divBdr>
        <w:top w:val="none" w:sz="0" w:space="0" w:color="auto"/>
        <w:left w:val="none" w:sz="0" w:space="0" w:color="auto"/>
        <w:bottom w:val="none" w:sz="0" w:space="0" w:color="auto"/>
        <w:right w:val="none" w:sz="0" w:space="0" w:color="auto"/>
      </w:divBdr>
    </w:div>
    <w:div w:id="559631873">
      <w:marLeft w:val="0"/>
      <w:marRight w:val="0"/>
      <w:marTop w:val="0"/>
      <w:marBottom w:val="0"/>
      <w:divBdr>
        <w:top w:val="none" w:sz="0" w:space="0" w:color="auto"/>
        <w:left w:val="none" w:sz="0" w:space="0" w:color="auto"/>
        <w:bottom w:val="none" w:sz="0" w:space="0" w:color="auto"/>
        <w:right w:val="none" w:sz="0" w:space="0" w:color="auto"/>
      </w:divBdr>
    </w:div>
    <w:div w:id="5596318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7</Pages>
  <Words>2714</Words>
  <Characters>15471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2015-09-04T09:18:00Z</dcterms:created>
  <dcterms:modified xsi:type="dcterms:W3CDTF">2015-09-04T09:18:00Z</dcterms:modified>
</cp:coreProperties>
</file>