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2E8E" w:rsidRPr="008C5971" w:rsidRDefault="00122E8E" w:rsidP="008C5971">
      <w:pPr>
        <w:pStyle w:val="ConsPlusNormal"/>
        <w:jc w:val="center"/>
        <w:outlineLvl w:val="0"/>
        <w:rPr>
          <w:b/>
          <w:bCs/>
          <w:sz w:val="22"/>
          <w:szCs w:val="22"/>
        </w:rPr>
      </w:pPr>
      <w:r w:rsidRPr="008C5971">
        <w:rPr>
          <w:b/>
          <w:bCs/>
          <w:sz w:val="22"/>
          <w:szCs w:val="22"/>
        </w:rPr>
        <w:t>ПРАВИТЕЛЬСТВО РОССИЙСКОЙ ФЕДЕРАЦИИ</w:t>
      </w:r>
    </w:p>
    <w:p w:rsidR="00122E8E" w:rsidRPr="008C5971" w:rsidRDefault="00122E8E" w:rsidP="008C5971">
      <w:pPr>
        <w:pStyle w:val="ConsPlusNormal"/>
        <w:jc w:val="center"/>
        <w:rPr>
          <w:b/>
          <w:bCs/>
          <w:sz w:val="22"/>
          <w:szCs w:val="22"/>
        </w:rPr>
      </w:pPr>
    </w:p>
    <w:p w:rsidR="00122E8E" w:rsidRPr="008C5971" w:rsidRDefault="00122E8E" w:rsidP="008C5971">
      <w:pPr>
        <w:pStyle w:val="ConsPlusNormal"/>
        <w:jc w:val="center"/>
        <w:rPr>
          <w:b/>
          <w:bCs/>
          <w:sz w:val="22"/>
          <w:szCs w:val="22"/>
        </w:rPr>
      </w:pPr>
      <w:r w:rsidRPr="008C5971">
        <w:rPr>
          <w:b/>
          <w:bCs/>
          <w:sz w:val="22"/>
          <w:szCs w:val="22"/>
        </w:rPr>
        <w:t>ПОСТАНОВЛЕНИЕ</w:t>
      </w:r>
    </w:p>
    <w:p w:rsidR="00122E8E" w:rsidRPr="008C5971" w:rsidRDefault="00122E8E" w:rsidP="008C5971">
      <w:pPr>
        <w:pStyle w:val="ConsPlusNormal"/>
        <w:jc w:val="center"/>
        <w:rPr>
          <w:b/>
          <w:bCs/>
          <w:sz w:val="22"/>
          <w:szCs w:val="22"/>
        </w:rPr>
      </w:pPr>
      <w:r w:rsidRPr="008C5971">
        <w:rPr>
          <w:b/>
          <w:bCs/>
          <w:sz w:val="22"/>
          <w:szCs w:val="22"/>
        </w:rPr>
        <w:t xml:space="preserve">от 15 апреля </w:t>
      </w:r>
      <w:smartTag w:uri="urn:schemas-microsoft-com:office:smarttags" w:element="metricconverter">
        <w:smartTagPr>
          <w:attr w:name="ProductID" w:val="2011 г"/>
        </w:smartTagPr>
        <w:r w:rsidRPr="008C5971">
          <w:rPr>
            <w:b/>
            <w:bCs/>
            <w:sz w:val="22"/>
            <w:szCs w:val="22"/>
          </w:rPr>
          <w:t>2011 г</w:t>
        </w:r>
      </w:smartTag>
      <w:r w:rsidRPr="008C5971">
        <w:rPr>
          <w:b/>
          <w:bCs/>
          <w:sz w:val="22"/>
          <w:szCs w:val="22"/>
        </w:rPr>
        <w:t>. N 272</w:t>
      </w:r>
    </w:p>
    <w:p w:rsidR="00122E8E" w:rsidRPr="008C5971" w:rsidRDefault="00122E8E" w:rsidP="008C5971">
      <w:pPr>
        <w:pStyle w:val="ConsPlusNormal"/>
        <w:jc w:val="center"/>
        <w:rPr>
          <w:b/>
          <w:bCs/>
          <w:sz w:val="22"/>
          <w:szCs w:val="22"/>
        </w:rPr>
      </w:pPr>
    </w:p>
    <w:p w:rsidR="00122E8E" w:rsidRPr="008C5971" w:rsidRDefault="00122E8E" w:rsidP="008C5971">
      <w:pPr>
        <w:pStyle w:val="ConsPlusNormal"/>
        <w:jc w:val="center"/>
        <w:rPr>
          <w:b/>
          <w:bCs/>
          <w:sz w:val="22"/>
          <w:szCs w:val="22"/>
        </w:rPr>
      </w:pPr>
      <w:r w:rsidRPr="008C5971">
        <w:rPr>
          <w:b/>
          <w:bCs/>
          <w:sz w:val="22"/>
          <w:szCs w:val="22"/>
        </w:rPr>
        <w:t>ОБ УТВЕРЖДЕНИИ ПРАВИЛ</w:t>
      </w:r>
    </w:p>
    <w:p w:rsidR="00122E8E" w:rsidRPr="008C5971" w:rsidRDefault="00122E8E" w:rsidP="008C5971">
      <w:pPr>
        <w:pStyle w:val="ConsPlusNormal"/>
        <w:jc w:val="center"/>
        <w:rPr>
          <w:b/>
          <w:bCs/>
          <w:sz w:val="22"/>
          <w:szCs w:val="22"/>
        </w:rPr>
      </w:pPr>
      <w:r w:rsidRPr="008C5971">
        <w:rPr>
          <w:b/>
          <w:bCs/>
          <w:sz w:val="22"/>
          <w:szCs w:val="22"/>
        </w:rPr>
        <w:t>ПЕРЕВОЗОК ГРУЗОВ АВТОМОБИЛЬНЫМ ТРАНСПОРТОМ</w:t>
      </w:r>
    </w:p>
    <w:p w:rsidR="00122E8E" w:rsidRPr="008C5971" w:rsidRDefault="00122E8E" w:rsidP="008C5971">
      <w:pPr>
        <w:pStyle w:val="ConsPlusNormal"/>
        <w:jc w:val="center"/>
        <w:rPr>
          <w:sz w:val="22"/>
          <w:szCs w:val="22"/>
        </w:rPr>
      </w:pPr>
    </w:p>
    <w:p w:rsidR="00122E8E" w:rsidRPr="008C5971" w:rsidRDefault="00122E8E" w:rsidP="008C5971">
      <w:pPr>
        <w:pStyle w:val="ConsPlusNormal"/>
        <w:jc w:val="center"/>
        <w:rPr>
          <w:sz w:val="22"/>
          <w:szCs w:val="22"/>
        </w:rPr>
      </w:pPr>
      <w:r w:rsidRPr="008C5971">
        <w:rPr>
          <w:sz w:val="22"/>
          <w:szCs w:val="22"/>
        </w:rPr>
        <w:t>(в ред. Постановлений Правительства РФ от 30.12.2011 N 1208,</w:t>
      </w:r>
    </w:p>
    <w:p w:rsidR="00122E8E" w:rsidRPr="008C5971" w:rsidRDefault="00122E8E" w:rsidP="008C5971">
      <w:pPr>
        <w:pStyle w:val="ConsPlusNormal"/>
        <w:jc w:val="center"/>
        <w:rPr>
          <w:sz w:val="22"/>
          <w:szCs w:val="22"/>
        </w:rPr>
      </w:pPr>
      <w:r w:rsidRPr="008C5971">
        <w:rPr>
          <w:sz w:val="22"/>
          <w:szCs w:val="22"/>
        </w:rPr>
        <w:t>от 09.01.2014 N 12 (ред. 18.05.2015))</w:t>
      </w:r>
    </w:p>
    <w:p w:rsidR="00122E8E" w:rsidRPr="008C5971" w:rsidRDefault="00122E8E" w:rsidP="008C5971">
      <w:pPr>
        <w:pStyle w:val="ConsPlusNormal"/>
        <w:jc w:val="center"/>
        <w:rPr>
          <w:sz w:val="22"/>
          <w:szCs w:val="22"/>
        </w:rPr>
      </w:pPr>
    </w:p>
    <w:p w:rsidR="00122E8E" w:rsidRPr="008C5971" w:rsidRDefault="00122E8E" w:rsidP="008C5971">
      <w:pPr>
        <w:pStyle w:val="ConsPlusNormal"/>
        <w:ind w:firstLine="540"/>
        <w:jc w:val="both"/>
        <w:rPr>
          <w:sz w:val="22"/>
          <w:szCs w:val="22"/>
        </w:rPr>
      </w:pPr>
      <w:r w:rsidRPr="008C5971">
        <w:rPr>
          <w:sz w:val="22"/>
          <w:szCs w:val="22"/>
        </w:rPr>
        <w:t>В соответствии со статьей 3 Федерального закона "Устав автомобильного транспорта и городского наземного электрического транспорта" Правительство Российской Федерации постановляет:</w:t>
      </w:r>
    </w:p>
    <w:p w:rsidR="00122E8E" w:rsidRPr="008C5971" w:rsidRDefault="00122E8E" w:rsidP="008C5971">
      <w:pPr>
        <w:pStyle w:val="ConsPlusNormal"/>
        <w:ind w:firstLine="540"/>
        <w:jc w:val="both"/>
        <w:rPr>
          <w:sz w:val="22"/>
          <w:szCs w:val="22"/>
        </w:rPr>
      </w:pPr>
      <w:r w:rsidRPr="008C5971">
        <w:rPr>
          <w:sz w:val="22"/>
          <w:szCs w:val="22"/>
        </w:rPr>
        <w:t xml:space="preserve">1. Утвердить прилагаемые </w:t>
      </w:r>
      <w:hyperlink w:anchor="Par31" w:tooltip="Ссылка на текущий документ" w:history="1">
        <w:r w:rsidRPr="008C5971">
          <w:rPr>
            <w:sz w:val="22"/>
            <w:szCs w:val="22"/>
          </w:rPr>
          <w:t>Правила</w:t>
        </w:r>
      </w:hyperlink>
      <w:r w:rsidRPr="008C5971">
        <w:rPr>
          <w:sz w:val="22"/>
          <w:szCs w:val="22"/>
        </w:rPr>
        <w:t xml:space="preserve"> перевозок грузов автомобильным транспортом.</w:t>
      </w:r>
    </w:p>
    <w:p w:rsidR="00122E8E" w:rsidRPr="008C5971" w:rsidRDefault="00122E8E" w:rsidP="008C5971">
      <w:pPr>
        <w:pStyle w:val="ConsPlusNormal"/>
        <w:ind w:firstLine="540"/>
        <w:jc w:val="both"/>
        <w:rPr>
          <w:sz w:val="22"/>
          <w:szCs w:val="22"/>
        </w:rPr>
      </w:pPr>
      <w:r w:rsidRPr="008C5971">
        <w:rPr>
          <w:sz w:val="22"/>
          <w:szCs w:val="22"/>
        </w:rPr>
        <w:t xml:space="preserve">2. Настоящее Постановление вступает в силу по истечении 3 месяцев со дня его официального опубликования, за исключением </w:t>
      </w:r>
      <w:hyperlink w:anchor="Par42" w:tooltip="Ссылка на текущий документ" w:history="1">
        <w:r w:rsidRPr="008C5971">
          <w:rPr>
            <w:sz w:val="22"/>
            <w:szCs w:val="22"/>
          </w:rPr>
          <w:t>пунктов 3</w:t>
        </w:r>
      </w:hyperlink>
      <w:r w:rsidRPr="008C5971">
        <w:rPr>
          <w:sz w:val="22"/>
          <w:szCs w:val="22"/>
        </w:rPr>
        <w:t xml:space="preserve"> и </w:t>
      </w:r>
      <w:hyperlink w:anchor="Par43" w:tooltip="Ссылка на текущий документ" w:history="1">
        <w:r w:rsidRPr="008C5971">
          <w:rPr>
            <w:sz w:val="22"/>
            <w:szCs w:val="22"/>
          </w:rPr>
          <w:t>4</w:t>
        </w:r>
      </w:hyperlink>
      <w:r w:rsidRPr="008C5971">
        <w:rPr>
          <w:sz w:val="22"/>
          <w:szCs w:val="22"/>
        </w:rPr>
        <w:t xml:space="preserve"> Правил, утвержденных настоящим Постановлением. </w:t>
      </w:r>
      <w:hyperlink w:anchor="Par42" w:tooltip="Ссылка на текущий документ" w:history="1">
        <w:r w:rsidRPr="008C5971">
          <w:rPr>
            <w:sz w:val="22"/>
            <w:szCs w:val="22"/>
          </w:rPr>
          <w:t>Пункты 3</w:t>
        </w:r>
      </w:hyperlink>
      <w:r w:rsidRPr="008C5971">
        <w:rPr>
          <w:sz w:val="22"/>
          <w:szCs w:val="22"/>
        </w:rPr>
        <w:t xml:space="preserve"> и </w:t>
      </w:r>
      <w:hyperlink w:anchor="Par43" w:tooltip="Ссылка на текущий документ" w:history="1">
        <w:r w:rsidRPr="008C5971">
          <w:rPr>
            <w:sz w:val="22"/>
            <w:szCs w:val="22"/>
          </w:rPr>
          <w:t>4</w:t>
        </w:r>
      </w:hyperlink>
      <w:r w:rsidRPr="008C5971">
        <w:rPr>
          <w:sz w:val="22"/>
          <w:szCs w:val="22"/>
        </w:rPr>
        <w:t xml:space="preserve"> указанных Правил вступают в силу по истечении 12 месяцев со дня официального опубликования настоящего Постановления.</w:t>
      </w:r>
    </w:p>
    <w:p w:rsidR="00122E8E" w:rsidRPr="008C5971" w:rsidRDefault="00122E8E" w:rsidP="008C5971">
      <w:pPr>
        <w:pStyle w:val="ConsPlusNormal"/>
        <w:ind w:firstLine="540"/>
        <w:jc w:val="both"/>
        <w:rPr>
          <w:sz w:val="22"/>
          <w:szCs w:val="22"/>
        </w:rPr>
      </w:pPr>
      <w:r w:rsidRPr="008C5971">
        <w:rPr>
          <w:sz w:val="22"/>
          <w:szCs w:val="22"/>
        </w:rPr>
        <w:t xml:space="preserve">3. Установить, что до вступления в силу </w:t>
      </w:r>
      <w:hyperlink w:anchor="Par42" w:tooltip="Ссылка на текущий документ" w:history="1">
        <w:r w:rsidRPr="008C5971">
          <w:rPr>
            <w:sz w:val="22"/>
            <w:szCs w:val="22"/>
          </w:rPr>
          <w:t>пункта 3</w:t>
        </w:r>
      </w:hyperlink>
      <w:r w:rsidRPr="008C5971">
        <w:rPr>
          <w:sz w:val="22"/>
          <w:szCs w:val="22"/>
        </w:rPr>
        <w:t xml:space="preserve"> Правил, утвержденных настоящим Постановлением, перевозка опасных грузов автомобильным транспортом в городском, пригородном и междугородном сообщении осуществляется в соответствии с указанными Правилами, а также правилами перевозки опасных грузов автомобильным транспортом, утвержденными Министерством транспорта Российской Федерации во исполнение Постановления Правительства Российской Федерации от 23 апреля </w:t>
      </w:r>
      <w:smartTag w:uri="urn:schemas-microsoft-com:office:smarttags" w:element="metricconverter">
        <w:smartTagPr>
          <w:attr w:name="ProductID" w:val="1994 г"/>
        </w:smartTagPr>
        <w:r w:rsidRPr="008C5971">
          <w:rPr>
            <w:sz w:val="22"/>
            <w:szCs w:val="22"/>
          </w:rPr>
          <w:t>1994 г</w:t>
        </w:r>
      </w:smartTag>
      <w:r w:rsidRPr="008C5971">
        <w:rPr>
          <w:sz w:val="22"/>
          <w:szCs w:val="22"/>
        </w:rPr>
        <w:t>. N 372.</w:t>
      </w:r>
    </w:p>
    <w:p w:rsidR="00122E8E" w:rsidRPr="008C5971" w:rsidRDefault="00122E8E" w:rsidP="008C5971">
      <w:pPr>
        <w:pStyle w:val="ConsPlusNormal"/>
        <w:jc w:val="right"/>
        <w:rPr>
          <w:sz w:val="22"/>
          <w:szCs w:val="22"/>
        </w:rPr>
      </w:pPr>
    </w:p>
    <w:p w:rsidR="00122E8E" w:rsidRPr="008C5971" w:rsidRDefault="00122E8E" w:rsidP="008C5971">
      <w:pPr>
        <w:pStyle w:val="ConsPlusNormal"/>
        <w:jc w:val="right"/>
        <w:rPr>
          <w:sz w:val="22"/>
          <w:szCs w:val="22"/>
        </w:rPr>
      </w:pPr>
      <w:r w:rsidRPr="008C5971">
        <w:rPr>
          <w:sz w:val="22"/>
          <w:szCs w:val="22"/>
        </w:rPr>
        <w:t>Председатель Правительства</w:t>
      </w:r>
    </w:p>
    <w:p w:rsidR="00122E8E" w:rsidRPr="008C5971" w:rsidRDefault="00122E8E" w:rsidP="008C5971">
      <w:pPr>
        <w:pStyle w:val="ConsPlusNormal"/>
        <w:jc w:val="right"/>
        <w:rPr>
          <w:sz w:val="22"/>
          <w:szCs w:val="22"/>
        </w:rPr>
      </w:pPr>
      <w:r w:rsidRPr="008C5971">
        <w:rPr>
          <w:sz w:val="22"/>
          <w:szCs w:val="22"/>
        </w:rPr>
        <w:t>Российской Федерации</w:t>
      </w:r>
    </w:p>
    <w:p w:rsidR="00122E8E" w:rsidRPr="008C5971" w:rsidRDefault="00122E8E" w:rsidP="008C5971">
      <w:pPr>
        <w:pStyle w:val="ConsPlusNormal"/>
        <w:jc w:val="right"/>
        <w:rPr>
          <w:sz w:val="22"/>
          <w:szCs w:val="22"/>
        </w:rPr>
      </w:pPr>
      <w:r w:rsidRPr="008C5971">
        <w:rPr>
          <w:sz w:val="22"/>
          <w:szCs w:val="22"/>
        </w:rPr>
        <w:t>В.ПУТИН</w:t>
      </w:r>
    </w:p>
    <w:p w:rsidR="00122E8E" w:rsidRPr="008C5971" w:rsidRDefault="00122E8E" w:rsidP="008C5971">
      <w:pPr>
        <w:pStyle w:val="ConsPlusNormal"/>
        <w:jc w:val="right"/>
        <w:rPr>
          <w:sz w:val="22"/>
          <w:szCs w:val="22"/>
        </w:rPr>
      </w:pPr>
    </w:p>
    <w:p w:rsidR="00122E8E" w:rsidRPr="008C5971" w:rsidRDefault="00122E8E" w:rsidP="008C5971">
      <w:pPr>
        <w:pStyle w:val="ConsPlusNormal"/>
        <w:jc w:val="right"/>
        <w:outlineLvl w:val="0"/>
        <w:rPr>
          <w:sz w:val="22"/>
          <w:szCs w:val="22"/>
        </w:rPr>
      </w:pPr>
      <w:bookmarkStart w:id="0" w:name="Par26"/>
      <w:bookmarkEnd w:id="0"/>
      <w:r w:rsidRPr="008C5971">
        <w:rPr>
          <w:sz w:val="22"/>
          <w:szCs w:val="22"/>
        </w:rPr>
        <w:t>Утверждены</w:t>
      </w:r>
    </w:p>
    <w:p w:rsidR="00122E8E" w:rsidRPr="008C5971" w:rsidRDefault="00122E8E" w:rsidP="008C5971">
      <w:pPr>
        <w:pStyle w:val="ConsPlusNormal"/>
        <w:jc w:val="right"/>
        <w:rPr>
          <w:sz w:val="22"/>
          <w:szCs w:val="22"/>
        </w:rPr>
      </w:pPr>
      <w:r w:rsidRPr="008C5971">
        <w:rPr>
          <w:sz w:val="22"/>
          <w:szCs w:val="22"/>
        </w:rPr>
        <w:t>Постановлением Правительства</w:t>
      </w:r>
    </w:p>
    <w:p w:rsidR="00122E8E" w:rsidRPr="008C5971" w:rsidRDefault="00122E8E" w:rsidP="008C5971">
      <w:pPr>
        <w:pStyle w:val="ConsPlusNormal"/>
        <w:jc w:val="right"/>
        <w:rPr>
          <w:sz w:val="22"/>
          <w:szCs w:val="22"/>
        </w:rPr>
      </w:pPr>
      <w:r w:rsidRPr="008C5971">
        <w:rPr>
          <w:sz w:val="22"/>
          <w:szCs w:val="22"/>
        </w:rPr>
        <w:t>Российской Федерации</w:t>
      </w:r>
    </w:p>
    <w:p w:rsidR="00122E8E" w:rsidRPr="008C5971" w:rsidRDefault="00122E8E" w:rsidP="008C5971">
      <w:pPr>
        <w:pStyle w:val="ConsPlusNormal"/>
        <w:jc w:val="right"/>
        <w:rPr>
          <w:sz w:val="22"/>
          <w:szCs w:val="22"/>
        </w:rPr>
      </w:pPr>
      <w:r w:rsidRPr="008C5971">
        <w:rPr>
          <w:sz w:val="22"/>
          <w:szCs w:val="22"/>
        </w:rPr>
        <w:t xml:space="preserve">от 15 апреля </w:t>
      </w:r>
      <w:smartTag w:uri="urn:schemas-microsoft-com:office:smarttags" w:element="metricconverter">
        <w:smartTagPr>
          <w:attr w:name="ProductID" w:val="2011 г"/>
        </w:smartTagPr>
        <w:r w:rsidRPr="008C5971">
          <w:rPr>
            <w:sz w:val="22"/>
            <w:szCs w:val="22"/>
          </w:rPr>
          <w:t>2011 г</w:t>
        </w:r>
      </w:smartTag>
      <w:r w:rsidRPr="008C5971">
        <w:rPr>
          <w:sz w:val="22"/>
          <w:szCs w:val="22"/>
        </w:rPr>
        <w:t>. N 272</w:t>
      </w:r>
    </w:p>
    <w:p w:rsidR="00122E8E" w:rsidRPr="008C5971" w:rsidRDefault="00122E8E" w:rsidP="008C5971">
      <w:pPr>
        <w:pStyle w:val="ConsPlusNormal"/>
        <w:jc w:val="right"/>
        <w:rPr>
          <w:sz w:val="22"/>
          <w:szCs w:val="22"/>
        </w:rPr>
      </w:pPr>
    </w:p>
    <w:p w:rsidR="00122E8E" w:rsidRPr="008C5971" w:rsidRDefault="00122E8E" w:rsidP="008C5971">
      <w:pPr>
        <w:pStyle w:val="ConsPlusNormal"/>
        <w:jc w:val="center"/>
        <w:rPr>
          <w:b/>
          <w:bCs/>
          <w:sz w:val="22"/>
          <w:szCs w:val="22"/>
        </w:rPr>
      </w:pPr>
      <w:bookmarkStart w:id="1" w:name="Par31"/>
      <w:bookmarkEnd w:id="1"/>
      <w:r w:rsidRPr="008C5971">
        <w:rPr>
          <w:b/>
          <w:bCs/>
          <w:sz w:val="22"/>
          <w:szCs w:val="22"/>
        </w:rPr>
        <w:t>ПРАВИЛА</w:t>
      </w:r>
    </w:p>
    <w:p w:rsidR="00122E8E" w:rsidRPr="008C5971" w:rsidRDefault="00122E8E" w:rsidP="008C5971">
      <w:pPr>
        <w:pStyle w:val="ConsPlusNormal"/>
        <w:jc w:val="center"/>
        <w:rPr>
          <w:b/>
          <w:bCs/>
          <w:sz w:val="22"/>
          <w:szCs w:val="22"/>
        </w:rPr>
      </w:pPr>
      <w:r w:rsidRPr="008C5971">
        <w:rPr>
          <w:b/>
          <w:bCs/>
          <w:sz w:val="22"/>
          <w:szCs w:val="22"/>
        </w:rPr>
        <w:t>ПЕРЕВОЗОК ГРУЗОВ АВТОМОБИЛЬНЫМ ТРАНСПОРТОМ</w:t>
      </w:r>
    </w:p>
    <w:p w:rsidR="00122E8E" w:rsidRPr="008C5971" w:rsidRDefault="00122E8E" w:rsidP="008C5971">
      <w:pPr>
        <w:pStyle w:val="ConsPlusNormal"/>
        <w:jc w:val="center"/>
        <w:rPr>
          <w:sz w:val="22"/>
          <w:szCs w:val="22"/>
        </w:rPr>
      </w:pPr>
    </w:p>
    <w:p w:rsidR="00122E8E" w:rsidRPr="008C5971" w:rsidRDefault="00122E8E" w:rsidP="008C5971">
      <w:pPr>
        <w:pStyle w:val="ConsPlusNormal"/>
        <w:jc w:val="center"/>
        <w:rPr>
          <w:sz w:val="22"/>
          <w:szCs w:val="22"/>
        </w:rPr>
      </w:pPr>
      <w:r w:rsidRPr="008C5971">
        <w:rPr>
          <w:sz w:val="22"/>
          <w:szCs w:val="22"/>
        </w:rPr>
        <w:t>(в ред. Постановлений Правительства РФ от 30.12.2011 N 1208,</w:t>
      </w:r>
    </w:p>
    <w:p w:rsidR="00122E8E" w:rsidRPr="008C5971" w:rsidRDefault="00122E8E" w:rsidP="008C5971">
      <w:pPr>
        <w:pStyle w:val="ConsPlusNormal"/>
        <w:jc w:val="center"/>
        <w:rPr>
          <w:sz w:val="22"/>
          <w:szCs w:val="22"/>
        </w:rPr>
      </w:pPr>
      <w:r w:rsidRPr="008C5971">
        <w:rPr>
          <w:sz w:val="22"/>
          <w:szCs w:val="22"/>
        </w:rPr>
        <w:t>от 09.01.2014 N 12 (ред. 18.05.2015))</w:t>
      </w:r>
    </w:p>
    <w:p w:rsidR="00122E8E" w:rsidRPr="008C5971" w:rsidRDefault="00122E8E" w:rsidP="008C5971">
      <w:pPr>
        <w:pStyle w:val="ConsPlusNormal"/>
        <w:jc w:val="center"/>
        <w:rPr>
          <w:sz w:val="22"/>
          <w:szCs w:val="22"/>
        </w:rPr>
      </w:pPr>
    </w:p>
    <w:p w:rsidR="00122E8E" w:rsidRPr="008C5971" w:rsidRDefault="00122E8E" w:rsidP="008C5971">
      <w:pPr>
        <w:pStyle w:val="ConsPlusNormal"/>
        <w:jc w:val="center"/>
        <w:outlineLvl w:val="1"/>
        <w:rPr>
          <w:sz w:val="22"/>
          <w:szCs w:val="22"/>
        </w:rPr>
      </w:pPr>
      <w:bookmarkStart w:id="2" w:name="Par38"/>
      <w:bookmarkEnd w:id="2"/>
      <w:r w:rsidRPr="008C5971">
        <w:rPr>
          <w:sz w:val="22"/>
          <w:szCs w:val="22"/>
        </w:rPr>
        <w:t>I. Общие положения</w:t>
      </w:r>
    </w:p>
    <w:p w:rsidR="00122E8E" w:rsidRPr="008C5971" w:rsidRDefault="00122E8E" w:rsidP="008C5971">
      <w:pPr>
        <w:pStyle w:val="ConsPlusNormal"/>
        <w:jc w:val="center"/>
        <w:rPr>
          <w:sz w:val="22"/>
          <w:szCs w:val="22"/>
        </w:rPr>
      </w:pPr>
    </w:p>
    <w:p w:rsidR="00122E8E" w:rsidRPr="008C5971" w:rsidRDefault="00122E8E" w:rsidP="008C5971">
      <w:pPr>
        <w:pStyle w:val="ConsPlusNormal"/>
        <w:ind w:firstLine="540"/>
        <w:jc w:val="both"/>
        <w:rPr>
          <w:sz w:val="22"/>
          <w:szCs w:val="22"/>
        </w:rPr>
      </w:pPr>
      <w:r w:rsidRPr="008C5971">
        <w:rPr>
          <w:sz w:val="22"/>
          <w:szCs w:val="22"/>
        </w:rPr>
        <w:t>1. Настоящие Правила устанавливают порядок организации перевозки различных видов грузов автомобильным транспортом, обеспечения сохранности грузов, транспортных средств и контейнеров, а также условия перевозки грузов и предоставления транспортных средств для такой перевозки.</w:t>
      </w:r>
    </w:p>
    <w:p w:rsidR="00122E8E" w:rsidRPr="008C5971" w:rsidRDefault="00122E8E" w:rsidP="008C5971">
      <w:pPr>
        <w:pStyle w:val="ConsPlusNormal"/>
        <w:ind w:firstLine="540"/>
        <w:jc w:val="both"/>
        <w:rPr>
          <w:sz w:val="22"/>
          <w:szCs w:val="22"/>
        </w:rPr>
      </w:pPr>
      <w:r w:rsidRPr="008C5971">
        <w:rPr>
          <w:sz w:val="22"/>
          <w:szCs w:val="22"/>
        </w:rPr>
        <w:t>2. Перевозка грузов автомобильным транспортом в международном сообщении по территории Российской Федерации осуществляется в соответствии с международными договорами Российской Федерации в области автомобильного транспорта, нормативными правовыми актами Российской Федерации и настоящими Правилами.</w:t>
      </w:r>
    </w:p>
    <w:p w:rsidR="00122E8E" w:rsidRPr="008C5971" w:rsidRDefault="00122E8E" w:rsidP="008C5971">
      <w:pPr>
        <w:pStyle w:val="ConsPlusNormal"/>
        <w:ind w:firstLine="540"/>
        <w:jc w:val="both"/>
        <w:rPr>
          <w:sz w:val="22"/>
          <w:szCs w:val="22"/>
        </w:rPr>
      </w:pPr>
      <w:bookmarkStart w:id="3" w:name="Par42"/>
      <w:bookmarkEnd w:id="3"/>
      <w:r w:rsidRPr="008C5971">
        <w:rPr>
          <w:sz w:val="22"/>
          <w:szCs w:val="22"/>
        </w:rPr>
        <w:t xml:space="preserve">3. Перевозка опасных грузов автомобильным транспортом в городском, пригородном и междугородном сообщении осуществляется в соответствии с требованиями, установленными приложениями A и B Европейского соглашения о международной дорожной перевозке опасных грузов от 30 сентября </w:t>
      </w:r>
      <w:smartTag w:uri="urn:schemas-microsoft-com:office:smarttags" w:element="metricconverter">
        <w:smartTagPr>
          <w:attr w:name="ProductID" w:val="1957 г"/>
        </w:smartTagPr>
        <w:r w:rsidRPr="008C5971">
          <w:rPr>
            <w:sz w:val="22"/>
            <w:szCs w:val="22"/>
          </w:rPr>
          <w:t>1957 г</w:t>
        </w:r>
      </w:smartTag>
      <w:r w:rsidRPr="008C5971">
        <w:rPr>
          <w:sz w:val="22"/>
          <w:szCs w:val="22"/>
        </w:rPr>
        <w:t>. (ДОПОГ) и настоящими Правилами.</w:t>
      </w:r>
    </w:p>
    <w:p w:rsidR="00122E8E" w:rsidRPr="008C5971" w:rsidRDefault="00122E8E" w:rsidP="008C5971">
      <w:pPr>
        <w:pStyle w:val="ConsPlusNormal"/>
        <w:ind w:firstLine="540"/>
        <w:jc w:val="both"/>
        <w:rPr>
          <w:sz w:val="22"/>
          <w:szCs w:val="22"/>
        </w:rPr>
      </w:pPr>
      <w:bookmarkStart w:id="4" w:name="Par43"/>
      <w:bookmarkEnd w:id="4"/>
      <w:r w:rsidRPr="008C5971">
        <w:rPr>
          <w:sz w:val="22"/>
          <w:szCs w:val="22"/>
        </w:rPr>
        <w:t xml:space="preserve">4. Перевозка скоропортящихся грузов автомобильным транспортом в городском, пригородном и междугородном сообщении осуществляется в соответствии с требованиями, установленными Соглашением о международных перевозках скоропортящихся пищевых продуктов и о специальных транспортных средствах, предназначенных для этих перевозок, подписанным в г. Женеве 1 сентября </w:t>
      </w:r>
      <w:smartTag w:uri="urn:schemas-microsoft-com:office:smarttags" w:element="metricconverter">
        <w:smartTagPr>
          <w:attr w:name="ProductID" w:val="1970 г"/>
        </w:smartTagPr>
        <w:r w:rsidRPr="008C5971">
          <w:rPr>
            <w:sz w:val="22"/>
            <w:szCs w:val="22"/>
          </w:rPr>
          <w:t>1970 г</w:t>
        </w:r>
      </w:smartTag>
      <w:r w:rsidRPr="008C5971">
        <w:rPr>
          <w:sz w:val="22"/>
          <w:szCs w:val="22"/>
        </w:rPr>
        <w:t>. (СПС), и настоящими Правилами.</w:t>
      </w:r>
    </w:p>
    <w:p w:rsidR="00122E8E" w:rsidRPr="008C5971" w:rsidRDefault="00122E8E" w:rsidP="008C5971">
      <w:pPr>
        <w:pStyle w:val="ConsPlusNormal"/>
        <w:ind w:firstLine="540"/>
        <w:jc w:val="both"/>
        <w:rPr>
          <w:sz w:val="22"/>
          <w:szCs w:val="22"/>
        </w:rPr>
      </w:pPr>
      <w:r w:rsidRPr="008C5971">
        <w:rPr>
          <w:sz w:val="22"/>
          <w:szCs w:val="22"/>
        </w:rPr>
        <w:t>5. В настоящих Правилах используются следующие понятия:</w:t>
      </w:r>
    </w:p>
    <w:p w:rsidR="00122E8E" w:rsidRPr="008C5971" w:rsidRDefault="00122E8E" w:rsidP="008C5971">
      <w:pPr>
        <w:pStyle w:val="ConsPlusNormal"/>
        <w:ind w:firstLine="540"/>
        <w:jc w:val="both"/>
        <w:rPr>
          <w:sz w:val="22"/>
          <w:szCs w:val="22"/>
        </w:rPr>
      </w:pPr>
      <w:r w:rsidRPr="008C5971">
        <w:rPr>
          <w:sz w:val="22"/>
          <w:szCs w:val="22"/>
        </w:rPr>
        <w:t>"сопроводительная ведомость" - документ, служащий для учета и контроля использования контейнера;</w:t>
      </w:r>
    </w:p>
    <w:p w:rsidR="00122E8E" w:rsidRPr="008C5971" w:rsidRDefault="00122E8E" w:rsidP="008C5971">
      <w:pPr>
        <w:pStyle w:val="ConsPlusNormal"/>
        <w:ind w:firstLine="540"/>
        <w:jc w:val="both"/>
        <w:rPr>
          <w:sz w:val="22"/>
          <w:szCs w:val="22"/>
        </w:rPr>
      </w:pPr>
      <w:r w:rsidRPr="008C5971">
        <w:rPr>
          <w:sz w:val="22"/>
          <w:szCs w:val="22"/>
        </w:rPr>
        <w:t>"партия груза" - груз одного или нескольких наименований, перевозимый по одному товарораспорядительному документу;</w:t>
      </w:r>
    </w:p>
    <w:p w:rsidR="00122E8E" w:rsidRPr="008C5971" w:rsidRDefault="00122E8E" w:rsidP="008C5971">
      <w:pPr>
        <w:pStyle w:val="ConsPlusNormal"/>
        <w:ind w:firstLine="540"/>
        <w:jc w:val="both"/>
        <w:rPr>
          <w:sz w:val="22"/>
          <w:szCs w:val="22"/>
        </w:rPr>
      </w:pPr>
      <w:r w:rsidRPr="008C5971">
        <w:rPr>
          <w:sz w:val="22"/>
          <w:szCs w:val="22"/>
        </w:rPr>
        <w:t>"грузовое место" - материальный объект, принятый для перевозки;</w:t>
      </w:r>
    </w:p>
    <w:p w:rsidR="00122E8E" w:rsidRPr="008C5971" w:rsidRDefault="00122E8E" w:rsidP="008C5971">
      <w:pPr>
        <w:pStyle w:val="ConsPlusNormal"/>
        <w:jc w:val="both"/>
        <w:rPr>
          <w:sz w:val="22"/>
          <w:szCs w:val="22"/>
        </w:rPr>
      </w:pPr>
      <w:r w:rsidRPr="008C5971">
        <w:rPr>
          <w:sz w:val="22"/>
          <w:szCs w:val="22"/>
        </w:rPr>
        <w:t>(в ред. Постановления Правительства РФ от 30.12.2011 N 1208)</w:t>
      </w:r>
    </w:p>
    <w:p w:rsidR="00122E8E" w:rsidRPr="008C5971" w:rsidRDefault="00122E8E" w:rsidP="008C5971">
      <w:pPr>
        <w:pStyle w:val="ConsPlusNormal"/>
        <w:ind w:firstLine="540"/>
        <w:jc w:val="both"/>
        <w:rPr>
          <w:sz w:val="22"/>
          <w:szCs w:val="22"/>
        </w:rPr>
      </w:pPr>
      <w:r w:rsidRPr="008C5971">
        <w:rPr>
          <w:sz w:val="22"/>
          <w:szCs w:val="22"/>
        </w:rPr>
        <w:t xml:space="preserve">тяжеловесный груз - груз, масса которого с учетом массы транспортного средства превышает допустимые массы транспортных средств согласно </w:t>
      </w:r>
      <w:hyperlink w:anchor="Par236" w:tooltip="Ссылка на текущий документ" w:history="1">
        <w:r w:rsidRPr="008C5971">
          <w:rPr>
            <w:sz w:val="22"/>
            <w:szCs w:val="22"/>
          </w:rPr>
          <w:t>приложению N 1</w:t>
        </w:r>
      </w:hyperlink>
      <w:r w:rsidRPr="008C5971">
        <w:rPr>
          <w:sz w:val="22"/>
          <w:szCs w:val="22"/>
        </w:rPr>
        <w:t xml:space="preserve"> или допустимые осевые нагрузки транспортных средств согласно </w:t>
      </w:r>
      <w:hyperlink w:anchor="Par271" w:tooltip="Ссылка на текущий документ" w:history="1">
        <w:r w:rsidRPr="008C5971">
          <w:rPr>
            <w:sz w:val="22"/>
            <w:szCs w:val="22"/>
          </w:rPr>
          <w:t>приложению N 2</w:t>
        </w:r>
      </w:hyperlink>
      <w:r w:rsidRPr="008C5971">
        <w:rPr>
          <w:sz w:val="22"/>
          <w:szCs w:val="22"/>
        </w:rPr>
        <w:t>;</w:t>
      </w:r>
    </w:p>
    <w:p w:rsidR="00122E8E" w:rsidRPr="008C5971" w:rsidRDefault="00122E8E" w:rsidP="008C5971">
      <w:pPr>
        <w:pStyle w:val="ConsPlusNormal"/>
        <w:jc w:val="both"/>
        <w:rPr>
          <w:sz w:val="22"/>
          <w:szCs w:val="22"/>
        </w:rPr>
      </w:pPr>
      <w:r w:rsidRPr="008C5971">
        <w:rPr>
          <w:sz w:val="22"/>
          <w:szCs w:val="22"/>
        </w:rPr>
        <w:t>(в ред. Постановления Правительства РФ от 09.01.2014 N 12)</w:t>
      </w:r>
    </w:p>
    <w:p w:rsidR="00122E8E" w:rsidRPr="008C5971" w:rsidRDefault="00122E8E" w:rsidP="008C5971">
      <w:pPr>
        <w:pStyle w:val="ConsPlusNormal"/>
        <w:ind w:firstLine="540"/>
        <w:jc w:val="both"/>
        <w:rPr>
          <w:sz w:val="22"/>
          <w:szCs w:val="22"/>
        </w:rPr>
      </w:pPr>
      <w:r w:rsidRPr="008C5971">
        <w:rPr>
          <w:sz w:val="22"/>
          <w:szCs w:val="22"/>
        </w:rPr>
        <w:t xml:space="preserve">"крупногабаритный груз" - груз, который с учетом габаритов транспортного средства превышает предельно допустимые габариты транспортных средств согласно </w:t>
      </w:r>
      <w:hyperlink w:anchor="Par375" w:tooltip="Ссылка на текущий документ" w:history="1">
        <w:r w:rsidRPr="008C5971">
          <w:rPr>
            <w:sz w:val="22"/>
            <w:szCs w:val="22"/>
          </w:rPr>
          <w:t>приложению N 3</w:t>
        </w:r>
      </w:hyperlink>
      <w:r w:rsidRPr="008C5971">
        <w:rPr>
          <w:sz w:val="22"/>
          <w:szCs w:val="22"/>
        </w:rPr>
        <w:t>;</w:t>
      </w:r>
    </w:p>
    <w:p w:rsidR="00122E8E" w:rsidRPr="008C5971" w:rsidRDefault="00122E8E" w:rsidP="008C5971">
      <w:pPr>
        <w:pStyle w:val="ConsPlusNormal"/>
        <w:ind w:firstLine="540"/>
        <w:jc w:val="both"/>
        <w:rPr>
          <w:sz w:val="22"/>
          <w:szCs w:val="22"/>
        </w:rPr>
      </w:pPr>
      <w:r w:rsidRPr="008C5971">
        <w:rPr>
          <w:sz w:val="22"/>
          <w:szCs w:val="22"/>
        </w:rPr>
        <w:t>"делимый груз" - груз, который без потери потребительских свойств или риска его порчи может быть размещен на 2 или более грузовых местах.</w:t>
      </w:r>
    </w:p>
    <w:p w:rsidR="00122E8E" w:rsidRPr="008C5971" w:rsidRDefault="00122E8E" w:rsidP="008C5971">
      <w:pPr>
        <w:pStyle w:val="ConsPlusNormal"/>
        <w:ind w:firstLine="540"/>
        <w:jc w:val="both"/>
        <w:rPr>
          <w:sz w:val="22"/>
          <w:szCs w:val="22"/>
        </w:rPr>
      </w:pPr>
    </w:p>
    <w:p w:rsidR="00122E8E" w:rsidRPr="008C5971" w:rsidRDefault="00122E8E" w:rsidP="008C5971">
      <w:pPr>
        <w:pStyle w:val="ConsPlusNormal"/>
        <w:jc w:val="center"/>
        <w:outlineLvl w:val="1"/>
        <w:rPr>
          <w:sz w:val="22"/>
          <w:szCs w:val="22"/>
        </w:rPr>
      </w:pPr>
      <w:bookmarkStart w:id="5" w:name="Par54"/>
      <w:bookmarkEnd w:id="5"/>
      <w:r w:rsidRPr="008C5971">
        <w:rPr>
          <w:sz w:val="22"/>
          <w:szCs w:val="22"/>
        </w:rPr>
        <w:t>II. Заключение договора перевозки груза, договора</w:t>
      </w:r>
    </w:p>
    <w:p w:rsidR="00122E8E" w:rsidRPr="008C5971" w:rsidRDefault="00122E8E" w:rsidP="008C5971">
      <w:pPr>
        <w:pStyle w:val="ConsPlusNormal"/>
        <w:jc w:val="center"/>
        <w:rPr>
          <w:sz w:val="22"/>
          <w:szCs w:val="22"/>
        </w:rPr>
      </w:pPr>
      <w:r w:rsidRPr="008C5971">
        <w:rPr>
          <w:sz w:val="22"/>
          <w:szCs w:val="22"/>
        </w:rPr>
        <w:t>фрахтования транспортного средства для перевозки груза</w:t>
      </w:r>
    </w:p>
    <w:p w:rsidR="00122E8E" w:rsidRPr="008C5971" w:rsidRDefault="00122E8E" w:rsidP="008C5971">
      <w:pPr>
        <w:pStyle w:val="ConsPlusNormal"/>
        <w:ind w:firstLine="540"/>
        <w:jc w:val="both"/>
        <w:rPr>
          <w:sz w:val="22"/>
          <w:szCs w:val="22"/>
        </w:rPr>
      </w:pPr>
    </w:p>
    <w:p w:rsidR="00122E8E" w:rsidRPr="008C5971" w:rsidRDefault="00122E8E" w:rsidP="008C5971">
      <w:pPr>
        <w:pStyle w:val="ConsPlusNormal"/>
        <w:ind w:firstLine="540"/>
        <w:jc w:val="both"/>
        <w:rPr>
          <w:sz w:val="22"/>
          <w:szCs w:val="22"/>
        </w:rPr>
      </w:pPr>
      <w:r w:rsidRPr="008C5971">
        <w:rPr>
          <w:sz w:val="22"/>
          <w:szCs w:val="22"/>
        </w:rPr>
        <w:t xml:space="preserve">6. Перевозка груза осуществляется на основании договора перевозки груза, который может заключаться посредством принятия перевозчиком к исполнению заказа, а при наличии договора об организации перевозки груза - заявки грузоотправителя, за исключением случаев, указанных в </w:t>
      </w:r>
      <w:hyperlink w:anchor="Par71" w:tooltip="Ссылка на текущий документ" w:history="1">
        <w:r w:rsidRPr="008C5971">
          <w:rPr>
            <w:sz w:val="22"/>
            <w:szCs w:val="22"/>
          </w:rPr>
          <w:t>пункте 13</w:t>
        </w:r>
      </w:hyperlink>
      <w:r w:rsidRPr="008C5971">
        <w:rPr>
          <w:sz w:val="22"/>
          <w:szCs w:val="22"/>
        </w:rPr>
        <w:t xml:space="preserve"> настоящих Правил.</w:t>
      </w:r>
    </w:p>
    <w:p w:rsidR="00122E8E" w:rsidRPr="008C5971" w:rsidRDefault="00122E8E" w:rsidP="008C5971">
      <w:pPr>
        <w:pStyle w:val="ConsPlusNormal"/>
        <w:ind w:firstLine="540"/>
        <w:jc w:val="both"/>
        <w:rPr>
          <w:sz w:val="22"/>
          <w:szCs w:val="22"/>
        </w:rPr>
      </w:pPr>
      <w:r w:rsidRPr="008C5971">
        <w:rPr>
          <w:sz w:val="22"/>
          <w:szCs w:val="22"/>
        </w:rPr>
        <w:t xml:space="preserve">Заключение договора перевозки груза подтверждается транспортной накладной, составленной грузоотправителем (если иное не предусмотрено договором перевозки груза) по форме согласно </w:t>
      </w:r>
      <w:hyperlink w:anchor="Par426" w:tooltip="Ссылка на текущий документ" w:history="1">
        <w:r w:rsidRPr="008C5971">
          <w:rPr>
            <w:sz w:val="22"/>
            <w:szCs w:val="22"/>
          </w:rPr>
          <w:t>приложению N 4</w:t>
        </w:r>
      </w:hyperlink>
      <w:r w:rsidRPr="008C5971">
        <w:rPr>
          <w:sz w:val="22"/>
          <w:szCs w:val="22"/>
        </w:rPr>
        <w:t xml:space="preserve"> (далее - транспортная накладная).</w:t>
      </w:r>
    </w:p>
    <w:p w:rsidR="00122E8E" w:rsidRPr="008C5971" w:rsidRDefault="00122E8E" w:rsidP="008C5971">
      <w:pPr>
        <w:pStyle w:val="ConsPlusNormal"/>
        <w:ind w:firstLine="540"/>
        <w:jc w:val="both"/>
        <w:rPr>
          <w:sz w:val="22"/>
          <w:szCs w:val="22"/>
        </w:rPr>
      </w:pPr>
      <w:r w:rsidRPr="008C5971">
        <w:rPr>
          <w:sz w:val="22"/>
          <w:szCs w:val="22"/>
        </w:rPr>
        <w:t>7. Заказ (заявка) подается грузоотправителем перевозчику, который обязан рассмотреть заказ (заявку) и в срок до 3 дней со дня его принятия проинформировать грузоотправителя о принятии или об отказе в принятии заказа (заявки) с письменным обоснованием причин отказа и возвратить заказ (заявку).</w:t>
      </w:r>
    </w:p>
    <w:p w:rsidR="00122E8E" w:rsidRPr="008C5971" w:rsidRDefault="00122E8E" w:rsidP="008C5971">
      <w:pPr>
        <w:pStyle w:val="ConsPlusNormal"/>
        <w:ind w:firstLine="540"/>
        <w:jc w:val="both"/>
        <w:rPr>
          <w:sz w:val="22"/>
          <w:szCs w:val="22"/>
        </w:rPr>
      </w:pPr>
      <w:r w:rsidRPr="008C5971">
        <w:rPr>
          <w:sz w:val="22"/>
          <w:szCs w:val="22"/>
        </w:rPr>
        <w:t xml:space="preserve">При рассмотрении заказа (заявки) перевозчик по согласованию с грузоотправителем определяет условия перевозки груза и заполняет </w:t>
      </w:r>
      <w:hyperlink w:anchor="Par426" w:tooltip="Ссылка на текущий документ" w:history="1">
        <w:r w:rsidRPr="008C5971">
          <w:rPr>
            <w:sz w:val="22"/>
            <w:szCs w:val="22"/>
          </w:rPr>
          <w:t>пункты 8</w:t>
        </w:r>
      </w:hyperlink>
      <w:r w:rsidRPr="008C5971">
        <w:rPr>
          <w:sz w:val="22"/>
          <w:szCs w:val="22"/>
        </w:rPr>
        <w:t xml:space="preserve"> - </w:t>
      </w:r>
      <w:hyperlink w:anchor="Par426" w:tooltip="Ссылка на текущий документ" w:history="1">
        <w:r w:rsidRPr="008C5971">
          <w:rPr>
            <w:sz w:val="22"/>
            <w:szCs w:val="22"/>
          </w:rPr>
          <w:t>11</w:t>
        </w:r>
      </w:hyperlink>
      <w:r w:rsidRPr="008C5971">
        <w:rPr>
          <w:sz w:val="22"/>
          <w:szCs w:val="22"/>
        </w:rPr>
        <w:t xml:space="preserve">, </w:t>
      </w:r>
      <w:hyperlink w:anchor="Par426" w:tooltip="Ссылка на текущий документ" w:history="1">
        <w:r w:rsidRPr="008C5971">
          <w:rPr>
            <w:sz w:val="22"/>
            <w:szCs w:val="22"/>
          </w:rPr>
          <w:t>13</w:t>
        </w:r>
      </w:hyperlink>
      <w:r w:rsidRPr="008C5971">
        <w:rPr>
          <w:sz w:val="22"/>
          <w:szCs w:val="22"/>
        </w:rPr>
        <w:t xml:space="preserve">, </w:t>
      </w:r>
      <w:hyperlink w:anchor="Par426" w:tooltip="Ссылка на текущий документ" w:history="1">
        <w:r w:rsidRPr="008C5971">
          <w:rPr>
            <w:sz w:val="22"/>
            <w:szCs w:val="22"/>
          </w:rPr>
          <w:t>15</w:t>
        </w:r>
      </w:hyperlink>
      <w:r w:rsidRPr="008C5971">
        <w:rPr>
          <w:sz w:val="22"/>
          <w:szCs w:val="22"/>
        </w:rPr>
        <w:t xml:space="preserve"> и </w:t>
      </w:r>
      <w:hyperlink w:anchor="Par426" w:tooltip="Ссылка на текущий документ" w:history="1">
        <w:r w:rsidRPr="008C5971">
          <w:rPr>
            <w:sz w:val="22"/>
            <w:szCs w:val="22"/>
          </w:rPr>
          <w:t>16</w:t>
        </w:r>
      </w:hyperlink>
      <w:r w:rsidRPr="008C5971">
        <w:rPr>
          <w:sz w:val="22"/>
          <w:szCs w:val="22"/>
        </w:rPr>
        <w:t xml:space="preserve"> (в части перевозчика) транспортной накладной. При перевозке опасных, крупногабаритных или тяжеловесных грузов перевозчик указывает в </w:t>
      </w:r>
      <w:hyperlink w:anchor="Par426" w:tooltip="Ссылка на текущий документ" w:history="1">
        <w:r w:rsidRPr="008C5971">
          <w:rPr>
            <w:sz w:val="22"/>
            <w:szCs w:val="22"/>
          </w:rPr>
          <w:t>пункте 13</w:t>
        </w:r>
      </w:hyperlink>
      <w:r w:rsidRPr="008C5971">
        <w:rPr>
          <w:sz w:val="22"/>
          <w:szCs w:val="22"/>
        </w:rPr>
        <w:t xml:space="preserve"> транспортной накладной при необходимости информацию о номере, дате и сроке действия специального разрешения, а также о маршруте перевозки такого груза.</w:t>
      </w:r>
    </w:p>
    <w:p w:rsidR="00122E8E" w:rsidRPr="008C5971" w:rsidRDefault="00122E8E" w:rsidP="008C5971">
      <w:pPr>
        <w:pStyle w:val="ConsPlusNormal"/>
        <w:ind w:firstLine="540"/>
        <w:jc w:val="both"/>
        <w:rPr>
          <w:sz w:val="22"/>
          <w:szCs w:val="22"/>
        </w:rPr>
      </w:pPr>
      <w:r w:rsidRPr="008C5971">
        <w:rPr>
          <w:sz w:val="22"/>
          <w:szCs w:val="22"/>
        </w:rPr>
        <w:t>8. До заключения договора перевозки груза перевозчик по требованию грузоотправителя представляет документ (прейскурант), содержащий сведения о стоимости услуг перевозчика и порядке расчета провозной платы.</w:t>
      </w:r>
    </w:p>
    <w:p w:rsidR="00122E8E" w:rsidRPr="008C5971" w:rsidRDefault="00122E8E" w:rsidP="008C5971">
      <w:pPr>
        <w:pStyle w:val="ConsPlusNormal"/>
        <w:ind w:firstLine="540"/>
        <w:jc w:val="both"/>
        <w:rPr>
          <w:sz w:val="22"/>
          <w:szCs w:val="22"/>
        </w:rPr>
      </w:pPr>
      <w:r w:rsidRPr="008C5971">
        <w:rPr>
          <w:sz w:val="22"/>
          <w:szCs w:val="22"/>
        </w:rPr>
        <w:t>9. Транспортная накладная, если иное не предусмотрено договором перевозки груза, составляется на одну или несколько партий груза, перевозимую на одном транспортном средстве, в 3 экземплярах (оригиналах) соответственно для грузоотправителя, грузополучателя и перевозчика.</w:t>
      </w:r>
    </w:p>
    <w:p w:rsidR="00122E8E" w:rsidRPr="008C5971" w:rsidRDefault="00122E8E" w:rsidP="008C5971">
      <w:pPr>
        <w:pStyle w:val="ConsPlusNormal"/>
        <w:ind w:firstLine="540"/>
        <w:jc w:val="both"/>
        <w:rPr>
          <w:sz w:val="22"/>
          <w:szCs w:val="22"/>
        </w:rPr>
      </w:pPr>
      <w:r w:rsidRPr="008C5971">
        <w:rPr>
          <w:sz w:val="22"/>
          <w:szCs w:val="22"/>
        </w:rPr>
        <w:t>Транспортная накладная подписывается грузоотправителем и перевозчиком или их уполномоченными лицами.</w:t>
      </w:r>
    </w:p>
    <w:p w:rsidR="00122E8E" w:rsidRPr="008C5971" w:rsidRDefault="00122E8E" w:rsidP="008C5971">
      <w:pPr>
        <w:pStyle w:val="ConsPlusNormal"/>
        <w:jc w:val="both"/>
        <w:rPr>
          <w:sz w:val="22"/>
          <w:szCs w:val="22"/>
        </w:rPr>
      </w:pPr>
      <w:r w:rsidRPr="008C5971">
        <w:rPr>
          <w:sz w:val="22"/>
          <w:szCs w:val="22"/>
        </w:rPr>
        <w:t>(в ред. Постановления Правительства РФ от 30.12.2011 N 1208)</w:t>
      </w:r>
    </w:p>
    <w:p w:rsidR="00122E8E" w:rsidRPr="008C5971" w:rsidRDefault="00122E8E" w:rsidP="008C5971">
      <w:pPr>
        <w:pStyle w:val="ConsPlusNormal"/>
        <w:ind w:firstLine="540"/>
        <w:jc w:val="both"/>
        <w:rPr>
          <w:sz w:val="22"/>
          <w:szCs w:val="22"/>
        </w:rPr>
      </w:pPr>
      <w:r w:rsidRPr="008C5971">
        <w:rPr>
          <w:sz w:val="22"/>
          <w:szCs w:val="22"/>
        </w:rPr>
        <w:t>Любые исправления заверяются подписями как грузоотправителя, так и перевозчика или их уполномоченными лицами.</w:t>
      </w:r>
    </w:p>
    <w:p w:rsidR="00122E8E" w:rsidRPr="008C5971" w:rsidRDefault="00122E8E" w:rsidP="008C5971">
      <w:pPr>
        <w:pStyle w:val="ConsPlusNormal"/>
        <w:jc w:val="both"/>
        <w:rPr>
          <w:sz w:val="22"/>
          <w:szCs w:val="22"/>
        </w:rPr>
      </w:pPr>
      <w:r w:rsidRPr="008C5971">
        <w:rPr>
          <w:sz w:val="22"/>
          <w:szCs w:val="22"/>
        </w:rPr>
        <w:t>(в ред. Постановления Правительства РФ от 30.12.2011 N 1208)</w:t>
      </w:r>
    </w:p>
    <w:p w:rsidR="00122E8E" w:rsidRPr="008C5971" w:rsidRDefault="00122E8E" w:rsidP="008C5971">
      <w:pPr>
        <w:pStyle w:val="ConsPlusNormal"/>
        <w:ind w:firstLine="540"/>
        <w:jc w:val="both"/>
        <w:rPr>
          <w:sz w:val="22"/>
          <w:szCs w:val="22"/>
        </w:rPr>
      </w:pPr>
      <w:r w:rsidRPr="008C5971">
        <w:rPr>
          <w:sz w:val="22"/>
          <w:szCs w:val="22"/>
        </w:rPr>
        <w:t>10. В случае погрузки подлежащего перевозке груза на различные транспортные средства составляется такое количество транспортных накладных, которое соответствует количеству используемых транспортных средств.</w:t>
      </w:r>
    </w:p>
    <w:p w:rsidR="00122E8E" w:rsidRPr="008C5971" w:rsidRDefault="00122E8E" w:rsidP="008C5971">
      <w:pPr>
        <w:pStyle w:val="ConsPlusNormal"/>
        <w:ind w:firstLine="540"/>
        <w:jc w:val="both"/>
        <w:rPr>
          <w:sz w:val="22"/>
          <w:szCs w:val="22"/>
        </w:rPr>
      </w:pPr>
      <w:r w:rsidRPr="008C5971">
        <w:rPr>
          <w:sz w:val="22"/>
          <w:szCs w:val="22"/>
        </w:rPr>
        <w:t>11. В случае отсутствия всех или каких-либо отдельных записей в разделе "Условия перевозки" транспортной накладной применяются условия перевозки грузов, предусмотренные Федеральным законом "Устав автомобильного транспорта и городского наземного электрического транспорта" (далее - Федеральный закон) и настоящими Правилами.</w:t>
      </w:r>
    </w:p>
    <w:p w:rsidR="00122E8E" w:rsidRPr="008C5971" w:rsidRDefault="00122E8E" w:rsidP="008C5971">
      <w:pPr>
        <w:pStyle w:val="ConsPlusNormal"/>
        <w:ind w:firstLine="540"/>
        <w:jc w:val="both"/>
        <w:rPr>
          <w:sz w:val="22"/>
          <w:szCs w:val="22"/>
        </w:rPr>
      </w:pPr>
      <w:r w:rsidRPr="008C5971">
        <w:rPr>
          <w:sz w:val="22"/>
          <w:szCs w:val="22"/>
        </w:rPr>
        <w:t>Отсутствие записи подтверждается прочерком в соответствующей графе при заполнении транспортной накладной.</w:t>
      </w:r>
    </w:p>
    <w:p w:rsidR="00122E8E" w:rsidRPr="008C5971" w:rsidRDefault="00122E8E" w:rsidP="008C5971">
      <w:pPr>
        <w:pStyle w:val="ConsPlusNormal"/>
        <w:ind w:firstLine="540"/>
        <w:jc w:val="both"/>
        <w:rPr>
          <w:sz w:val="22"/>
          <w:szCs w:val="22"/>
        </w:rPr>
      </w:pPr>
      <w:r w:rsidRPr="008C5971">
        <w:rPr>
          <w:sz w:val="22"/>
          <w:szCs w:val="22"/>
        </w:rPr>
        <w:t xml:space="preserve">12. При объявлении грузоотправителем ценности груза груз принимается к перевозке в порядке, установленном настоящими Правилами, с указанием в </w:t>
      </w:r>
      <w:hyperlink w:anchor="Par426" w:tooltip="Ссылка на текущий документ" w:history="1">
        <w:r w:rsidRPr="008C5971">
          <w:rPr>
            <w:sz w:val="22"/>
            <w:szCs w:val="22"/>
          </w:rPr>
          <w:t>пункте 5</w:t>
        </w:r>
      </w:hyperlink>
      <w:r w:rsidRPr="008C5971">
        <w:rPr>
          <w:sz w:val="22"/>
          <w:szCs w:val="22"/>
        </w:rPr>
        <w:t xml:space="preserve"> транспортной накладной его ценности. Объявленная ценность не должна превышать действительной стоимости груза.</w:t>
      </w:r>
    </w:p>
    <w:p w:rsidR="00122E8E" w:rsidRPr="008C5971" w:rsidRDefault="00122E8E" w:rsidP="008C5971">
      <w:pPr>
        <w:pStyle w:val="ConsPlusNormal"/>
        <w:ind w:firstLine="540"/>
        <w:jc w:val="both"/>
        <w:rPr>
          <w:sz w:val="22"/>
          <w:szCs w:val="22"/>
        </w:rPr>
      </w:pPr>
      <w:bookmarkStart w:id="6" w:name="Par71"/>
      <w:bookmarkEnd w:id="6"/>
      <w:r w:rsidRPr="008C5971">
        <w:rPr>
          <w:sz w:val="22"/>
          <w:szCs w:val="22"/>
        </w:rPr>
        <w:t xml:space="preserve">13. Перевозка груза с сопровождением представителя грузовладельца, перевозка груза, в отношении которого не ведется учет движения товарно-материальных ценностей, осуществляется транспортным средством, предоставляемым на основании договора фрахтования транспортного средства для перевозки груза (далее - договор фрахтования), заключаемого, если иное не предусмотрено соглашением сторон, в форме заказа-наряда на предоставление транспортного средства по форме согласно </w:t>
      </w:r>
      <w:hyperlink w:anchor="Par675" w:tooltip="Ссылка на текущий документ" w:history="1">
        <w:r w:rsidRPr="008C5971">
          <w:rPr>
            <w:sz w:val="22"/>
            <w:szCs w:val="22"/>
          </w:rPr>
          <w:t>приложению N 5</w:t>
        </w:r>
      </w:hyperlink>
      <w:r w:rsidRPr="008C5971">
        <w:rPr>
          <w:sz w:val="22"/>
          <w:szCs w:val="22"/>
        </w:rPr>
        <w:t xml:space="preserve"> (далее - заказ-наряд).</w:t>
      </w:r>
    </w:p>
    <w:p w:rsidR="00122E8E" w:rsidRPr="008C5971" w:rsidRDefault="00122E8E" w:rsidP="008C5971">
      <w:pPr>
        <w:pStyle w:val="ConsPlusNormal"/>
        <w:ind w:firstLine="540"/>
        <w:jc w:val="both"/>
        <w:rPr>
          <w:sz w:val="22"/>
          <w:szCs w:val="22"/>
        </w:rPr>
      </w:pPr>
      <w:r w:rsidRPr="008C5971">
        <w:rPr>
          <w:sz w:val="22"/>
          <w:szCs w:val="22"/>
        </w:rPr>
        <w:t>14. Заказ-наряд подается фрахтователем фрахтовщику, который обязан рассмотреть заказ-наряд и в срок до 3 дней со дня его принятия проинформировать фрахтователя о принятии или об отказе в принятии заказа-наряда с письменным обоснованием причин отказа и возвратить заказ-наряд.</w:t>
      </w:r>
    </w:p>
    <w:p w:rsidR="00122E8E" w:rsidRPr="008C5971" w:rsidRDefault="00122E8E" w:rsidP="008C5971">
      <w:pPr>
        <w:pStyle w:val="ConsPlusNormal"/>
        <w:ind w:firstLine="540"/>
        <w:jc w:val="both"/>
        <w:rPr>
          <w:sz w:val="22"/>
          <w:szCs w:val="22"/>
        </w:rPr>
      </w:pPr>
      <w:r w:rsidRPr="008C5971">
        <w:rPr>
          <w:sz w:val="22"/>
          <w:szCs w:val="22"/>
        </w:rPr>
        <w:t xml:space="preserve">При рассмотрении заказа-наряда фрахтовщик по согласованию с фрахтователем определяет условия фрахтования транспортного средства и заполняет </w:t>
      </w:r>
      <w:hyperlink w:anchor="Par675" w:tooltip="Ссылка на текущий документ" w:history="1">
        <w:r w:rsidRPr="008C5971">
          <w:rPr>
            <w:sz w:val="22"/>
            <w:szCs w:val="22"/>
          </w:rPr>
          <w:t>пункты 2</w:t>
        </w:r>
      </w:hyperlink>
      <w:r w:rsidRPr="008C5971">
        <w:rPr>
          <w:sz w:val="22"/>
          <w:szCs w:val="22"/>
        </w:rPr>
        <w:t xml:space="preserve">, </w:t>
      </w:r>
      <w:hyperlink w:anchor="Par675" w:tooltip="Ссылка на текущий документ" w:history="1">
        <w:r w:rsidRPr="008C5971">
          <w:rPr>
            <w:sz w:val="22"/>
            <w:szCs w:val="22"/>
          </w:rPr>
          <w:t>8</w:t>
        </w:r>
      </w:hyperlink>
      <w:r w:rsidRPr="008C5971">
        <w:rPr>
          <w:sz w:val="22"/>
          <w:szCs w:val="22"/>
        </w:rPr>
        <w:t xml:space="preserve"> - </w:t>
      </w:r>
      <w:hyperlink w:anchor="Par675" w:tooltip="Ссылка на текущий документ" w:history="1">
        <w:r w:rsidRPr="008C5971">
          <w:rPr>
            <w:sz w:val="22"/>
            <w:szCs w:val="22"/>
          </w:rPr>
          <w:t>10</w:t>
        </w:r>
      </w:hyperlink>
      <w:r w:rsidRPr="008C5971">
        <w:rPr>
          <w:sz w:val="22"/>
          <w:szCs w:val="22"/>
        </w:rPr>
        <w:t xml:space="preserve">, </w:t>
      </w:r>
      <w:hyperlink w:anchor="Par675" w:tooltip="Ссылка на текущий документ" w:history="1">
        <w:r w:rsidRPr="008C5971">
          <w:rPr>
            <w:sz w:val="22"/>
            <w:szCs w:val="22"/>
          </w:rPr>
          <w:t>12</w:t>
        </w:r>
      </w:hyperlink>
      <w:r w:rsidRPr="008C5971">
        <w:rPr>
          <w:sz w:val="22"/>
          <w:szCs w:val="22"/>
        </w:rPr>
        <w:t xml:space="preserve"> - </w:t>
      </w:r>
      <w:hyperlink w:anchor="Par675" w:tooltip="Ссылка на текущий документ" w:history="1">
        <w:r w:rsidRPr="008C5971">
          <w:rPr>
            <w:sz w:val="22"/>
            <w:szCs w:val="22"/>
          </w:rPr>
          <w:t>14</w:t>
        </w:r>
      </w:hyperlink>
      <w:r w:rsidRPr="008C5971">
        <w:rPr>
          <w:sz w:val="22"/>
          <w:szCs w:val="22"/>
        </w:rPr>
        <w:t xml:space="preserve"> (в части фрахтовщика) заказа-наряда.</w:t>
      </w:r>
    </w:p>
    <w:p w:rsidR="00122E8E" w:rsidRPr="008C5971" w:rsidRDefault="00122E8E" w:rsidP="008C5971">
      <w:pPr>
        <w:pStyle w:val="ConsPlusNormal"/>
        <w:ind w:firstLine="540"/>
        <w:jc w:val="both"/>
        <w:rPr>
          <w:sz w:val="22"/>
          <w:szCs w:val="22"/>
        </w:rPr>
      </w:pPr>
      <w:r w:rsidRPr="008C5971">
        <w:rPr>
          <w:sz w:val="22"/>
          <w:szCs w:val="22"/>
        </w:rPr>
        <w:t xml:space="preserve">15. При подаче фрахтовщику заказа-наряда фрахтователь заполняет </w:t>
      </w:r>
      <w:hyperlink w:anchor="Par675" w:tooltip="Ссылка на текущий документ" w:history="1">
        <w:r w:rsidRPr="008C5971">
          <w:rPr>
            <w:sz w:val="22"/>
            <w:szCs w:val="22"/>
          </w:rPr>
          <w:t>пункты 1</w:t>
        </w:r>
      </w:hyperlink>
      <w:r w:rsidRPr="008C5971">
        <w:rPr>
          <w:sz w:val="22"/>
          <w:szCs w:val="22"/>
        </w:rPr>
        <w:t xml:space="preserve">, </w:t>
      </w:r>
      <w:hyperlink w:anchor="Par675" w:tooltip="Ссылка на текущий документ" w:history="1">
        <w:r w:rsidRPr="008C5971">
          <w:rPr>
            <w:sz w:val="22"/>
            <w:szCs w:val="22"/>
          </w:rPr>
          <w:t>3</w:t>
        </w:r>
      </w:hyperlink>
      <w:r w:rsidRPr="008C5971">
        <w:rPr>
          <w:sz w:val="22"/>
          <w:szCs w:val="22"/>
        </w:rPr>
        <w:t xml:space="preserve"> - </w:t>
      </w:r>
      <w:hyperlink w:anchor="Par675" w:tooltip="Ссылка на текущий документ" w:history="1">
        <w:r w:rsidRPr="008C5971">
          <w:rPr>
            <w:sz w:val="22"/>
            <w:szCs w:val="22"/>
          </w:rPr>
          <w:t>7</w:t>
        </w:r>
      </w:hyperlink>
      <w:r w:rsidRPr="008C5971">
        <w:rPr>
          <w:sz w:val="22"/>
          <w:szCs w:val="22"/>
        </w:rPr>
        <w:t xml:space="preserve"> и </w:t>
      </w:r>
      <w:hyperlink w:anchor="Par675" w:tooltip="Ссылка на текущий документ" w:history="1">
        <w:r w:rsidRPr="008C5971">
          <w:rPr>
            <w:sz w:val="22"/>
            <w:szCs w:val="22"/>
          </w:rPr>
          <w:t>14</w:t>
        </w:r>
      </w:hyperlink>
      <w:r w:rsidRPr="008C5971">
        <w:rPr>
          <w:sz w:val="22"/>
          <w:szCs w:val="22"/>
        </w:rPr>
        <w:t xml:space="preserve"> заказа-наряда.</w:t>
      </w:r>
    </w:p>
    <w:p w:rsidR="00122E8E" w:rsidRPr="008C5971" w:rsidRDefault="00122E8E" w:rsidP="008C5971">
      <w:pPr>
        <w:pStyle w:val="ConsPlusNormal"/>
        <w:ind w:firstLine="540"/>
        <w:jc w:val="both"/>
        <w:rPr>
          <w:sz w:val="22"/>
          <w:szCs w:val="22"/>
        </w:rPr>
      </w:pPr>
      <w:r w:rsidRPr="008C5971">
        <w:rPr>
          <w:sz w:val="22"/>
          <w:szCs w:val="22"/>
        </w:rPr>
        <w:t xml:space="preserve">16. Изменение условий фрахтования в пути следования отмечается фрахтовщиком (водителем) в </w:t>
      </w:r>
      <w:hyperlink w:anchor="Par675" w:tooltip="Ссылка на текущий документ" w:history="1">
        <w:r w:rsidRPr="008C5971">
          <w:rPr>
            <w:sz w:val="22"/>
            <w:szCs w:val="22"/>
          </w:rPr>
          <w:t>графе 11</w:t>
        </w:r>
      </w:hyperlink>
      <w:r w:rsidRPr="008C5971">
        <w:rPr>
          <w:sz w:val="22"/>
          <w:szCs w:val="22"/>
        </w:rPr>
        <w:t xml:space="preserve"> "Оговорки и замечания фрахтовщика" заказа-наряда.</w:t>
      </w:r>
    </w:p>
    <w:p w:rsidR="00122E8E" w:rsidRPr="008C5971" w:rsidRDefault="00122E8E" w:rsidP="008C5971">
      <w:pPr>
        <w:pStyle w:val="ConsPlusNormal"/>
        <w:ind w:firstLine="540"/>
        <w:jc w:val="both"/>
        <w:rPr>
          <w:sz w:val="22"/>
          <w:szCs w:val="22"/>
        </w:rPr>
      </w:pPr>
      <w:r w:rsidRPr="008C5971">
        <w:rPr>
          <w:sz w:val="22"/>
          <w:szCs w:val="22"/>
        </w:rPr>
        <w:t>17. При отсутствии всех или каких-либо отдельных записей в заказе-наряде, касающихся условий фрахтования, применяются условия, предусмотренные Федеральным законом и настоящими Правилами.</w:t>
      </w:r>
    </w:p>
    <w:p w:rsidR="00122E8E" w:rsidRPr="008C5971" w:rsidRDefault="00122E8E" w:rsidP="008C5971">
      <w:pPr>
        <w:pStyle w:val="ConsPlusNormal"/>
        <w:ind w:firstLine="540"/>
        <w:jc w:val="both"/>
        <w:rPr>
          <w:sz w:val="22"/>
          <w:szCs w:val="22"/>
        </w:rPr>
      </w:pPr>
      <w:r w:rsidRPr="008C5971">
        <w:rPr>
          <w:sz w:val="22"/>
          <w:szCs w:val="22"/>
        </w:rPr>
        <w:t>Отсутствие записи подтверждается прочерком в соответствующей графе заказа-наряда.</w:t>
      </w:r>
    </w:p>
    <w:p w:rsidR="00122E8E" w:rsidRPr="008C5971" w:rsidRDefault="00122E8E" w:rsidP="008C5971">
      <w:pPr>
        <w:pStyle w:val="ConsPlusNormal"/>
        <w:ind w:firstLine="540"/>
        <w:jc w:val="both"/>
        <w:rPr>
          <w:sz w:val="22"/>
          <w:szCs w:val="22"/>
        </w:rPr>
      </w:pPr>
      <w:r w:rsidRPr="008C5971">
        <w:rPr>
          <w:sz w:val="22"/>
          <w:szCs w:val="22"/>
        </w:rPr>
        <w:t>18. Заказ-наряд составляется в 3 экземплярах (оригиналах), подписанных фрахтователем и фрахтовщиком, а в случае если фрахтователь и фрахтовщик являются юридическими лицами или индивидуальными предпринимателями, экземпляры заказа-наряда также заверяются печатями фрахтователя и фрахтовщика. Первый экземпляр заказа-наряда остается у фрахтователя, второй и третий - вручаются фрахтовщику (водителю). Третий экземпляр заказа-наряда с необходимыми отметками прилагается к счету за фрахтование транспортного средства для перевозки груза и направляется фрахтователю.</w:t>
      </w:r>
    </w:p>
    <w:p w:rsidR="00122E8E" w:rsidRPr="008C5971" w:rsidRDefault="00122E8E" w:rsidP="008C5971">
      <w:pPr>
        <w:pStyle w:val="ConsPlusNormal"/>
        <w:ind w:firstLine="540"/>
        <w:jc w:val="both"/>
        <w:rPr>
          <w:sz w:val="22"/>
          <w:szCs w:val="22"/>
        </w:rPr>
      </w:pPr>
      <w:r w:rsidRPr="008C5971">
        <w:rPr>
          <w:sz w:val="22"/>
          <w:szCs w:val="22"/>
        </w:rPr>
        <w:t>19. Любые исправления в заказе-наряде заверяются подписями и печатями как фрахтователя, так и фрахтовщика.</w:t>
      </w:r>
    </w:p>
    <w:p w:rsidR="00122E8E" w:rsidRPr="008C5971" w:rsidRDefault="00122E8E" w:rsidP="008C5971">
      <w:pPr>
        <w:pStyle w:val="ConsPlusNormal"/>
        <w:ind w:firstLine="540"/>
        <w:jc w:val="both"/>
        <w:rPr>
          <w:sz w:val="22"/>
          <w:szCs w:val="22"/>
        </w:rPr>
      </w:pPr>
      <w:r w:rsidRPr="008C5971">
        <w:rPr>
          <w:sz w:val="22"/>
          <w:szCs w:val="22"/>
        </w:rPr>
        <w:t>20. В случае погрузки подлежащего перевозке груза на различные транспортные средства составляется такое количество заказов-нарядов, которое соответствует количеству используемых транспортных средств.</w:t>
      </w:r>
    </w:p>
    <w:p w:rsidR="00122E8E" w:rsidRPr="008C5971" w:rsidRDefault="00122E8E" w:rsidP="008C5971">
      <w:pPr>
        <w:pStyle w:val="ConsPlusNormal"/>
        <w:ind w:firstLine="540"/>
        <w:jc w:val="both"/>
        <w:rPr>
          <w:sz w:val="22"/>
          <w:szCs w:val="22"/>
        </w:rPr>
      </w:pPr>
      <w:r w:rsidRPr="008C5971">
        <w:rPr>
          <w:sz w:val="22"/>
          <w:szCs w:val="22"/>
        </w:rPr>
        <w:t>21. Оформление транспортной накладной или заказа-наряда в случае перевозки грузов для личных, семейных, домашних или иных не связанных с осуществлением предпринимательской деятельности нужд осуществляет перевозчик (фрахтовщик) по согласованию с грузоотправителем (фрахтователем), если иное не предусмотрено соглашением сторон.</w:t>
      </w:r>
    </w:p>
    <w:p w:rsidR="00122E8E" w:rsidRPr="008C5971" w:rsidRDefault="00122E8E" w:rsidP="008C5971">
      <w:pPr>
        <w:pStyle w:val="ConsPlusNormal"/>
        <w:ind w:firstLine="540"/>
        <w:jc w:val="both"/>
        <w:rPr>
          <w:sz w:val="22"/>
          <w:szCs w:val="22"/>
        </w:rPr>
      </w:pPr>
    </w:p>
    <w:p w:rsidR="00122E8E" w:rsidRPr="008C5971" w:rsidRDefault="00122E8E" w:rsidP="008C5971">
      <w:pPr>
        <w:pStyle w:val="ConsPlusNormal"/>
        <w:jc w:val="center"/>
        <w:outlineLvl w:val="1"/>
        <w:rPr>
          <w:sz w:val="22"/>
          <w:szCs w:val="22"/>
        </w:rPr>
      </w:pPr>
      <w:bookmarkStart w:id="7" w:name="Par83"/>
      <w:bookmarkEnd w:id="7"/>
      <w:r w:rsidRPr="008C5971">
        <w:rPr>
          <w:sz w:val="22"/>
          <w:szCs w:val="22"/>
        </w:rPr>
        <w:t>III. Предоставление транспортных средств</w:t>
      </w:r>
      <w:r>
        <w:rPr>
          <w:sz w:val="22"/>
          <w:szCs w:val="22"/>
        </w:rPr>
        <w:t xml:space="preserve"> </w:t>
      </w:r>
      <w:r w:rsidRPr="008C5971">
        <w:rPr>
          <w:sz w:val="22"/>
          <w:szCs w:val="22"/>
        </w:rPr>
        <w:t>и контейнеров, предъявление и прием груза для перевозки,</w:t>
      </w:r>
      <w:r>
        <w:rPr>
          <w:sz w:val="22"/>
          <w:szCs w:val="22"/>
        </w:rPr>
        <w:t xml:space="preserve"> </w:t>
      </w:r>
      <w:r w:rsidRPr="008C5971">
        <w:rPr>
          <w:sz w:val="22"/>
          <w:szCs w:val="22"/>
        </w:rPr>
        <w:t>погрузка грузов в транспортные средства и контейнеры</w:t>
      </w:r>
    </w:p>
    <w:p w:rsidR="00122E8E" w:rsidRPr="008C5971" w:rsidRDefault="00122E8E" w:rsidP="008C5971">
      <w:pPr>
        <w:pStyle w:val="ConsPlusNormal"/>
        <w:ind w:firstLine="540"/>
        <w:jc w:val="both"/>
        <w:rPr>
          <w:sz w:val="22"/>
          <w:szCs w:val="22"/>
        </w:rPr>
      </w:pPr>
    </w:p>
    <w:p w:rsidR="00122E8E" w:rsidRPr="008C5971" w:rsidRDefault="00122E8E" w:rsidP="008C5971">
      <w:pPr>
        <w:pStyle w:val="ConsPlusNormal"/>
        <w:ind w:firstLine="540"/>
        <w:jc w:val="both"/>
        <w:rPr>
          <w:sz w:val="22"/>
          <w:szCs w:val="22"/>
        </w:rPr>
      </w:pPr>
      <w:r w:rsidRPr="008C5971">
        <w:rPr>
          <w:sz w:val="22"/>
          <w:szCs w:val="22"/>
        </w:rPr>
        <w:t>22. Перевозчик в срок, установленный договором перевозки груза (договором фрахтования), подает грузоотправителю под погрузку исправное транспортное средство в состоянии, пригодном для перевозки соответствующего груза, а грузоотправитель предъявляет перевозчику в установленные сроки груз.</w:t>
      </w:r>
    </w:p>
    <w:p w:rsidR="00122E8E" w:rsidRPr="008C5971" w:rsidRDefault="00122E8E" w:rsidP="008C5971">
      <w:pPr>
        <w:pStyle w:val="ConsPlusNormal"/>
        <w:ind w:firstLine="540"/>
        <w:jc w:val="both"/>
        <w:rPr>
          <w:sz w:val="22"/>
          <w:szCs w:val="22"/>
        </w:rPr>
      </w:pPr>
      <w:r w:rsidRPr="008C5971">
        <w:rPr>
          <w:sz w:val="22"/>
          <w:szCs w:val="22"/>
        </w:rPr>
        <w:t>23. Пригодными для перевозки груза признаются транспортные средства и контейнеры, соответствующие установленным договором перевозки груза (договором фрахтования) назначению, типу и грузоподъемности, а также оснащенные соответствующим оборудованием.</w:t>
      </w:r>
    </w:p>
    <w:p w:rsidR="00122E8E" w:rsidRPr="008C5971" w:rsidRDefault="00122E8E" w:rsidP="008C5971">
      <w:pPr>
        <w:pStyle w:val="ConsPlusNormal"/>
        <w:ind w:firstLine="540"/>
        <w:jc w:val="both"/>
        <w:rPr>
          <w:sz w:val="22"/>
          <w:szCs w:val="22"/>
        </w:rPr>
      </w:pPr>
      <w:r w:rsidRPr="008C5971">
        <w:rPr>
          <w:sz w:val="22"/>
          <w:szCs w:val="22"/>
        </w:rPr>
        <w:t>24. Подача транспортного средства и контейнера, непригодных для перевозки груза, обусловленного договором перевозки груза (договором фрахтования), приравнивается к неподаче транспортного средства.</w:t>
      </w:r>
    </w:p>
    <w:p w:rsidR="00122E8E" w:rsidRPr="008C5971" w:rsidRDefault="00122E8E" w:rsidP="008C5971">
      <w:pPr>
        <w:pStyle w:val="ConsPlusNormal"/>
        <w:jc w:val="both"/>
        <w:rPr>
          <w:sz w:val="22"/>
          <w:szCs w:val="22"/>
        </w:rPr>
      </w:pPr>
      <w:r w:rsidRPr="008C5971">
        <w:rPr>
          <w:sz w:val="22"/>
          <w:szCs w:val="22"/>
        </w:rPr>
        <w:t>(в ред. Постановления Правительства РФ от 30.12.2011 N 1208)</w:t>
      </w:r>
    </w:p>
    <w:p w:rsidR="00122E8E" w:rsidRPr="008C5971" w:rsidRDefault="00122E8E" w:rsidP="008C5971">
      <w:pPr>
        <w:pStyle w:val="ConsPlusNormal"/>
        <w:ind w:firstLine="540"/>
        <w:jc w:val="both"/>
        <w:rPr>
          <w:sz w:val="22"/>
          <w:szCs w:val="22"/>
        </w:rPr>
      </w:pPr>
      <w:r w:rsidRPr="008C5971">
        <w:rPr>
          <w:sz w:val="22"/>
          <w:szCs w:val="22"/>
        </w:rPr>
        <w:t>25. Опозданием признается подача транспортного средства в пункт погрузки с задержкой более чем на 2 часа от времени, установленного в согласованном перевозчиком заказе (заявке) или заказе-наряде, если иное не установлено соглашением сторон. При подаче транспортного средства под погрузку грузоотправитель (фрахтователь) отмечает в транспортной накладной (заказе-наряде) в присутствии перевозчика (водителя) фактические дату и время подачи транспортного средства под погрузку, а также состояние груза, тары, упаковки, маркировки и опломбирования, массу груза и количество грузовых мест.</w:t>
      </w:r>
    </w:p>
    <w:p w:rsidR="00122E8E" w:rsidRPr="008C5971" w:rsidRDefault="00122E8E" w:rsidP="008C5971">
      <w:pPr>
        <w:pStyle w:val="ConsPlusNormal"/>
        <w:ind w:firstLine="540"/>
        <w:jc w:val="both"/>
        <w:rPr>
          <w:sz w:val="22"/>
          <w:szCs w:val="22"/>
        </w:rPr>
      </w:pPr>
      <w:r w:rsidRPr="008C5971">
        <w:rPr>
          <w:sz w:val="22"/>
          <w:szCs w:val="22"/>
        </w:rPr>
        <w:t xml:space="preserve">26. Перевозчик (водитель) по завершении погрузки подписывает транспортную накладную и в случае необходимости указывает в </w:t>
      </w:r>
      <w:hyperlink w:anchor="Par426" w:tooltip="Ссылка на текущий документ" w:history="1">
        <w:r w:rsidRPr="008C5971">
          <w:rPr>
            <w:sz w:val="22"/>
            <w:szCs w:val="22"/>
          </w:rPr>
          <w:t>пункте 12</w:t>
        </w:r>
      </w:hyperlink>
      <w:r w:rsidRPr="008C5971">
        <w:rPr>
          <w:sz w:val="22"/>
          <w:szCs w:val="22"/>
        </w:rPr>
        <w:t xml:space="preserve"> транспортной накладной свои замечания и оговорки при приеме груза.</w:t>
      </w:r>
    </w:p>
    <w:p w:rsidR="00122E8E" w:rsidRPr="008C5971" w:rsidRDefault="00122E8E" w:rsidP="008C5971">
      <w:pPr>
        <w:pStyle w:val="ConsPlusNormal"/>
        <w:ind w:firstLine="540"/>
        <w:jc w:val="both"/>
        <w:rPr>
          <w:sz w:val="22"/>
          <w:szCs w:val="22"/>
        </w:rPr>
      </w:pPr>
      <w:r w:rsidRPr="008C5971">
        <w:rPr>
          <w:sz w:val="22"/>
          <w:szCs w:val="22"/>
        </w:rPr>
        <w:t xml:space="preserve">27. Фрахтовщик (водитель) при подаче транспортного средства для перевозки груза подписывает заказ-наряд и в случае необходимости указывает в </w:t>
      </w:r>
      <w:hyperlink w:anchor="Par675" w:tooltip="Ссылка на текущий документ" w:history="1">
        <w:r w:rsidRPr="008C5971">
          <w:rPr>
            <w:sz w:val="22"/>
            <w:szCs w:val="22"/>
          </w:rPr>
          <w:t>пункте 11</w:t>
        </w:r>
      </w:hyperlink>
      <w:r w:rsidRPr="008C5971">
        <w:rPr>
          <w:sz w:val="22"/>
          <w:szCs w:val="22"/>
        </w:rPr>
        <w:t xml:space="preserve"> заказа-наряда свои замечания и оговорки при подаче транспортного средства для перевозки груза.</w:t>
      </w:r>
    </w:p>
    <w:p w:rsidR="00122E8E" w:rsidRPr="008C5971" w:rsidRDefault="00122E8E" w:rsidP="008C5971">
      <w:pPr>
        <w:pStyle w:val="ConsPlusNormal"/>
        <w:ind w:firstLine="540"/>
        <w:jc w:val="both"/>
        <w:rPr>
          <w:sz w:val="22"/>
          <w:szCs w:val="22"/>
        </w:rPr>
      </w:pPr>
      <w:r w:rsidRPr="008C5971">
        <w:rPr>
          <w:sz w:val="22"/>
          <w:szCs w:val="22"/>
        </w:rPr>
        <w:t>28. Изменение условий перевозки груза, в том числе изменение адреса доставки груза (переадресовка), в пути следования отмечается перевозчиком (водителем) в транспортной накладной.</w:t>
      </w:r>
    </w:p>
    <w:p w:rsidR="00122E8E" w:rsidRPr="008C5971" w:rsidRDefault="00122E8E" w:rsidP="008C5971">
      <w:pPr>
        <w:pStyle w:val="ConsPlusNormal"/>
        <w:ind w:firstLine="540"/>
        <w:jc w:val="both"/>
        <w:rPr>
          <w:sz w:val="22"/>
          <w:szCs w:val="22"/>
        </w:rPr>
      </w:pPr>
      <w:r w:rsidRPr="008C5971">
        <w:rPr>
          <w:sz w:val="22"/>
          <w:szCs w:val="22"/>
        </w:rPr>
        <w:t>29. Грузоотправитель (фрахтователь) вправе отказаться от исполнения договора перевозки груза (договора фрахтования) в случае:</w:t>
      </w:r>
    </w:p>
    <w:p w:rsidR="00122E8E" w:rsidRPr="008C5971" w:rsidRDefault="00122E8E" w:rsidP="008C5971">
      <w:pPr>
        <w:pStyle w:val="ConsPlusNormal"/>
        <w:ind w:firstLine="540"/>
        <w:jc w:val="both"/>
        <w:rPr>
          <w:sz w:val="22"/>
          <w:szCs w:val="22"/>
        </w:rPr>
      </w:pPr>
      <w:r w:rsidRPr="008C5971">
        <w:rPr>
          <w:sz w:val="22"/>
          <w:szCs w:val="22"/>
        </w:rPr>
        <w:t>а) предоставления перевозчиком транспортного средства и контейнера, непригодных для перевозки соответствующего груза;</w:t>
      </w:r>
    </w:p>
    <w:p w:rsidR="00122E8E" w:rsidRPr="008C5971" w:rsidRDefault="00122E8E" w:rsidP="008C5971">
      <w:pPr>
        <w:pStyle w:val="ConsPlusNormal"/>
        <w:ind w:firstLine="540"/>
        <w:jc w:val="both"/>
        <w:rPr>
          <w:sz w:val="22"/>
          <w:szCs w:val="22"/>
        </w:rPr>
      </w:pPr>
      <w:r w:rsidRPr="008C5971">
        <w:rPr>
          <w:sz w:val="22"/>
          <w:szCs w:val="22"/>
        </w:rPr>
        <w:t>б) подачи транспортных средств и контейнеров в пункт погрузки с опозданием;</w:t>
      </w:r>
    </w:p>
    <w:p w:rsidR="00122E8E" w:rsidRPr="008C5971" w:rsidRDefault="00122E8E" w:rsidP="008C5971">
      <w:pPr>
        <w:pStyle w:val="ConsPlusNormal"/>
        <w:ind w:firstLine="540"/>
        <w:jc w:val="both"/>
        <w:rPr>
          <w:sz w:val="22"/>
          <w:szCs w:val="22"/>
        </w:rPr>
      </w:pPr>
      <w:r w:rsidRPr="008C5971">
        <w:rPr>
          <w:sz w:val="22"/>
          <w:szCs w:val="22"/>
        </w:rPr>
        <w:t>в) непредъявления водителем транспортного средства грузоотправителю (фрахтователю) документа, удостоверяющего личность, и путевого листа в пункте погрузки.</w:t>
      </w:r>
    </w:p>
    <w:p w:rsidR="00122E8E" w:rsidRPr="008C5971" w:rsidRDefault="00122E8E" w:rsidP="008C5971">
      <w:pPr>
        <w:pStyle w:val="ConsPlusNormal"/>
        <w:ind w:firstLine="540"/>
        <w:jc w:val="both"/>
        <w:rPr>
          <w:sz w:val="22"/>
          <w:szCs w:val="22"/>
        </w:rPr>
      </w:pPr>
      <w:r w:rsidRPr="008C5971">
        <w:rPr>
          <w:sz w:val="22"/>
          <w:szCs w:val="22"/>
        </w:rPr>
        <w:t>30. Состояние груза при его предъявлении к перевозке признается соответствующим установленным требованиям, если:</w:t>
      </w:r>
    </w:p>
    <w:p w:rsidR="00122E8E" w:rsidRPr="008C5971" w:rsidRDefault="00122E8E" w:rsidP="008C5971">
      <w:pPr>
        <w:pStyle w:val="ConsPlusNormal"/>
        <w:ind w:firstLine="540"/>
        <w:jc w:val="both"/>
        <w:rPr>
          <w:sz w:val="22"/>
          <w:szCs w:val="22"/>
        </w:rPr>
      </w:pPr>
      <w:r w:rsidRPr="008C5971">
        <w:rPr>
          <w:sz w:val="22"/>
          <w:szCs w:val="22"/>
        </w:rPr>
        <w:t>а) груз подготовлен, упакован и затарен в соответствии со стандартами, техническими условиями и иными нормативными документами на груз, тару, упаковку и контейнер;</w:t>
      </w:r>
    </w:p>
    <w:p w:rsidR="00122E8E" w:rsidRPr="008C5971" w:rsidRDefault="00122E8E" w:rsidP="008C5971">
      <w:pPr>
        <w:pStyle w:val="ConsPlusNormal"/>
        <w:jc w:val="both"/>
        <w:rPr>
          <w:sz w:val="22"/>
          <w:szCs w:val="22"/>
        </w:rPr>
      </w:pPr>
      <w:r w:rsidRPr="008C5971">
        <w:rPr>
          <w:sz w:val="22"/>
          <w:szCs w:val="22"/>
        </w:rPr>
        <w:t>(в ред. Постановления Правительства РФ от 30.12.2011 N 1208)</w:t>
      </w:r>
    </w:p>
    <w:p w:rsidR="00122E8E" w:rsidRPr="008C5971" w:rsidRDefault="00122E8E" w:rsidP="008C5971">
      <w:pPr>
        <w:pStyle w:val="ConsPlusNormal"/>
        <w:ind w:firstLine="540"/>
        <w:jc w:val="both"/>
        <w:rPr>
          <w:sz w:val="22"/>
          <w:szCs w:val="22"/>
        </w:rPr>
      </w:pPr>
      <w:r w:rsidRPr="008C5971">
        <w:rPr>
          <w:sz w:val="22"/>
          <w:szCs w:val="22"/>
        </w:rPr>
        <w:t>б) при перевозке груза в таре или упаковке груз маркирован в соответствии с установленными требованиями;</w:t>
      </w:r>
    </w:p>
    <w:p w:rsidR="00122E8E" w:rsidRPr="008C5971" w:rsidRDefault="00122E8E" w:rsidP="008C5971">
      <w:pPr>
        <w:pStyle w:val="ConsPlusNormal"/>
        <w:ind w:firstLine="540"/>
        <w:jc w:val="both"/>
        <w:rPr>
          <w:sz w:val="22"/>
          <w:szCs w:val="22"/>
        </w:rPr>
      </w:pPr>
      <w:r w:rsidRPr="008C5971">
        <w:rPr>
          <w:sz w:val="22"/>
          <w:szCs w:val="22"/>
        </w:rPr>
        <w:t>в) масса груза соответствует массе, указанной в транспортной накладной.</w:t>
      </w:r>
    </w:p>
    <w:p w:rsidR="00122E8E" w:rsidRPr="008C5971" w:rsidRDefault="00122E8E" w:rsidP="008C5971">
      <w:pPr>
        <w:pStyle w:val="ConsPlusNormal"/>
        <w:ind w:firstLine="540"/>
        <w:jc w:val="both"/>
        <w:rPr>
          <w:sz w:val="22"/>
          <w:szCs w:val="22"/>
        </w:rPr>
      </w:pPr>
      <w:r w:rsidRPr="008C5971">
        <w:rPr>
          <w:sz w:val="22"/>
          <w:szCs w:val="22"/>
        </w:rPr>
        <w:t>31. При предъявлении для перевозки груза в таре или упаковке грузоотправитель маркирует каждое грузовое место. Маркировка грузовых мест состоит из основных, дополнительных и информационных надписей, а также манипуляционных знаков.</w:t>
      </w:r>
    </w:p>
    <w:p w:rsidR="00122E8E" w:rsidRPr="008C5971" w:rsidRDefault="00122E8E" w:rsidP="008C5971">
      <w:pPr>
        <w:pStyle w:val="ConsPlusNormal"/>
        <w:ind w:firstLine="540"/>
        <w:jc w:val="both"/>
        <w:rPr>
          <w:sz w:val="22"/>
          <w:szCs w:val="22"/>
        </w:rPr>
      </w:pPr>
      <w:r w:rsidRPr="008C5971">
        <w:rPr>
          <w:sz w:val="22"/>
          <w:szCs w:val="22"/>
        </w:rPr>
        <w:t>32. К основным маркировочным надписям относятся:</w:t>
      </w:r>
    </w:p>
    <w:p w:rsidR="00122E8E" w:rsidRPr="008C5971" w:rsidRDefault="00122E8E" w:rsidP="008C5971">
      <w:pPr>
        <w:pStyle w:val="ConsPlusNormal"/>
        <w:ind w:firstLine="540"/>
        <w:jc w:val="both"/>
        <w:rPr>
          <w:sz w:val="22"/>
          <w:szCs w:val="22"/>
        </w:rPr>
      </w:pPr>
      <w:r w:rsidRPr="008C5971">
        <w:rPr>
          <w:sz w:val="22"/>
          <w:szCs w:val="22"/>
        </w:rPr>
        <w:t>а) полное или сокращенное наименование грузоотправителя и грузополучателя;</w:t>
      </w:r>
    </w:p>
    <w:p w:rsidR="00122E8E" w:rsidRPr="008C5971" w:rsidRDefault="00122E8E" w:rsidP="008C5971">
      <w:pPr>
        <w:pStyle w:val="ConsPlusNormal"/>
        <w:ind w:firstLine="540"/>
        <w:jc w:val="both"/>
        <w:rPr>
          <w:sz w:val="22"/>
          <w:szCs w:val="22"/>
        </w:rPr>
      </w:pPr>
      <w:r w:rsidRPr="008C5971">
        <w:rPr>
          <w:sz w:val="22"/>
          <w:szCs w:val="22"/>
        </w:rPr>
        <w:t>б) количество грузовых мест в партии груза и их номера;</w:t>
      </w:r>
    </w:p>
    <w:p w:rsidR="00122E8E" w:rsidRPr="008C5971" w:rsidRDefault="00122E8E" w:rsidP="008C5971">
      <w:pPr>
        <w:pStyle w:val="ConsPlusNormal"/>
        <w:ind w:firstLine="540"/>
        <w:jc w:val="both"/>
        <w:rPr>
          <w:sz w:val="22"/>
          <w:szCs w:val="22"/>
        </w:rPr>
      </w:pPr>
      <w:r w:rsidRPr="008C5971">
        <w:rPr>
          <w:sz w:val="22"/>
          <w:szCs w:val="22"/>
        </w:rPr>
        <w:t>в) адреса пунктов погрузки и выгрузки.</w:t>
      </w:r>
    </w:p>
    <w:p w:rsidR="00122E8E" w:rsidRPr="008C5971" w:rsidRDefault="00122E8E" w:rsidP="008C5971">
      <w:pPr>
        <w:pStyle w:val="ConsPlusNormal"/>
        <w:ind w:firstLine="540"/>
        <w:jc w:val="both"/>
        <w:rPr>
          <w:sz w:val="22"/>
          <w:szCs w:val="22"/>
        </w:rPr>
      </w:pPr>
      <w:r w:rsidRPr="008C5971">
        <w:rPr>
          <w:sz w:val="22"/>
          <w:szCs w:val="22"/>
        </w:rPr>
        <w:t>33. К дополнительным маркировочным надписям относится машиночитаемая маркировка с использованием символов линейного штрихового кода, двумерных символов, радиочастотных меток, в том числе символы автоматической идентификации и сбора данных о грузе.</w:t>
      </w:r>
    </w:p>
    <w:p w:rsidR="00122E8E" w:rsidRPr="008C5971" w:rsidRDefault="00122E8E" w:rsidP="008C5971">
      <w:pPr>
        <w:pStyle w:val="ConsPlusNormal"/>
        <w:ind w:firstLine="540"/>
        <w:jc w:val="both"/>
        <w:rPr>
          <w:sz w:val="22"/>
          <w:szCs w:val="22"/>
        </w:rPr>
      </w:pPr>
      <w:r w:rsidRPr="008C5971">
        <w:rPr>
          <w:sz w:val="22"/>
          <w:szCs w:val="22"/>
        </w:rPr>
        <w:t>34. К информационным маркировочным надписям относятся:</w:t>
      </w:r>
    </w:p>
    <w:p w:rsidR="00122E8E" w:rsidRPr="008C5971" w:rsidRDefault="00122E8E" w:rsidP="008C5971">
      <w:pPr>
        <w:pStyle w:val="ConsPlusNormal"/>
        <w:ind w:firstLine="540"/>
        <w:jc w:val="both"/>
        <w:rPr>
          <w:sz w:val="22"/>
          <w:szCs w:val="22"/>
        </w:rPr>
      </w:pPr>
      <w:r w:rsidRPr="008C5971">
        <w:rPr>
          <w:sz w:val="22"/>
          <w:szCs w:val="22"/>
        </w:rPr>
        <w:t>а) масса грузового места (брутто и нетто) в килограммах (тоннах);</w:t>
      </w:r>
    </w:p>
    <w:p w:rsidR="00122E8E" w:rsidRPr="008C5971" w:rsidRDefault="00122E8E" w:rsidP="008C5971">
      <w:pPr>
        <w:pStyle w:val="ConsPlusNormal"/>
        <w:ind w:firstLine="540"/>
        <w:jc w:val="both"/>
        <w:rPr>
          <w:sz w:val="22"/>
          <w:szCs w:val="22"/>
        </w:rPr>
      </w:pPr>
      <w:r w:rsidRPr="008C5971">
        <w:rPr>
          <w:sz w:val="22"/>
          <w:szCs w:val="22"/>
        </w:rPr>
        <w:t>б) линейные размеры грузового места, если один из параметров превышает 1 метр.</w:t>
      </w:r>
    </w:p>
    <w:p w:rsidR="00122E8E" w:rsidRPr="008C5971" w:rsidRDefault="00122E8E" w:rsidP="008C5971">
      <w:pPr>
        <w:pStyle w:val="ConsPlusNormal"/>
        <w:ind w:firstLine="540"/>
        <w:jc w:val="both"/>
        <w:rPr>
          <w:sz w:val="22"/>
          <w:szCs w:val="22"/>
        </w:rPr>
      </w:pPr>
      <w:r w:rsidRPr="008C5971">
        <w:rPr>
          <w:sz w:val="22"/>
          <w:szCs w:val="22"/>
        </w:rPr>
        <w:t>35. Манипуляционные знаки являются условными знаками, наносимыми на тару или упаковку для характеристики способов обращения с грузом при транспортировке, хранении, перевозке, и определяют способы обращения с грузовым местом при погрузке и выгрузке, перевозке и хранении груза.</w:t>
      </w:r>
    </w:p>
    <w:p w:rsidR="00122E8E" w:rsidRPr="008C5971" w:rsidRDefault="00122E8E" w:rsidP="008C5971">
      <w:pPr>
        <w:pStyle w:val="ConsPlusNormal"/>
        <w:ind w:firstLine="540"/>
        <w:jc w:val="both"/>
        <w:rPr>
          <w:sz w:val="22"/>
          <w:szCs w:val="22"/>
        </w:rPr>
      </w:pPr>
      <w:r w:rsidRPr="008C5971">
        <w:rPr>
          <w:sz w:val="22"/>
          <w:szCs w:val="22"/>
        </w:rPr>
        <w:t>36. По соглашению сторон маркировка грузовых мест может осуществляться перевозчиком (фрахтовщиком).</w:t>
      </w:r>
    </w:p>
    <w:p w:rsidR="00122E8E" w:rsidRPr="008C5971" w:rsidRDefault="00122E8E" w:rsidP="008C5971">
      <w:pPr>
        <w:pStyle w:val="ConsPlusNormal"/>
        <w:ind w:firstLine="540"/>
        <w:jc w:val="both"/>
        <w:rPr>
          <w:sz w:val="22"/>
          <w:szCs w:val="22"/>
        </w:rPr>
      </w:pPr>
      <w:r w:rsidRPr="008C5971">
        <w:rPr>
          <w:sz w:val="22"/>
          <w:szCs w:val="22"/>
        </w:rPr>
        <w:t>37. Маркировочные надписи и манипуляционные знаки наносятся в соответствии со стандартами и техническими условиями на груз, тару и упаковку. Маркировка осуществляется нанесением маркировочных надписей непосредственно на грузовое место или с помощью наклеивания ярлыков.</w:t>
      </w:r>
    </w:p>
    <w:p w:rsidR="00122E8E" w:rsidRPr="008C5971" w:rsidRDefault="00122E8E" w:rsidP="008C5971">
      <w:pPr>
        <w:pStyle w:val="ConsPlusNormal"/>
        <w:ind w:firstLine="540"/>
        <w:jc w:val="both"/>
        <w:rPr>
          <w:sz w:val="22"/>
          <w:szCs w:val="22"/>
        </w:rPr>
      </w:pPr>
      <w:r w:rsidRPr="008C5971">
        <w:rPr>
          <w:sz w:val="22"/>
          <w:szCs w:val="22"/>
        </w:rPr>
        <w:t xml:space="preserve">38. В случае если сроки погрузки груза в транспортные средства и контейнеры, а также выгрузки груза из них в договоре перевозки груза не установлены, погрузка и выгрузка груза выполняются в сроки согласно </w:t>
      </w:r>
      <w:hyperlink w:anchor="Par866" w:tooltip="Ссылка на текущий документ" w:history="1">
        <w:r w:rsidRPr="008C5971">
          <w:rPr>
            <w:sz w:val="22"/>
            <w:szCs w:val="22"/>
          </w:rPr>
          <w:t>приложению N 6</w:t>
        </w:r>
      </w:hyperlink>
      <w:r w:rsidRPr="008C5971">
        <w:rPr>
          <w:sz w:val="22"/>
          <w:szCs w:val="22"/>
        </w:rPr>
        <w:t>.</w:t>
      </w:r>
    </w:p>
    <w:p w:rsidR="00122E8E" w:rsidRPr="008C5971" w:rsidRDefault="00122E8E" w:rsidP="008C5971">
      <w:pPr>
        <w:pStyle w:val="ConsPlusNormal"/>
        <w:ind w:firstLine="540"/>
        <w:jc w:val="both"/>
        <w:rPr>
          <w:sz w:val="22"/>
          <w:szCs w:val="22"/>
        </w:rPr>
      </w:pPr>
      <w:r w:rsidRPr="008C5971">
        <w:rPr>
          <w:sz w:val="22"/>
          <w:szCs w:val="22"/>
        </w:rPr>
        <w:t>39. В сроки погрузки и выгрузки груза не включается время, необходимое для выполнения работ по подготовке груза к перевозке.</w:t>
      </w:r>
    </w:p>
    <w:p w:rsidR="00122E8E" w:rsidRPr="008C5971" w:rsidRDefault="00122E8E" w:rsidP="008C5971">
      <w:pPr>
        <w:pStyle w:val="ConsPlusNormal"/>
        <w:ind w:firstLine="540"/>
        <w:jc w:val="both"/>
        <w:rPr>
          <w:sz w:val="22"/>
          <w:szCs w:val="22"/>
        </w:rPr>
      </w:pPr>
      <w:r w:rsidRPr="008C5971">
        <w:rPr>
          <w:sz w:val="22"/>
          <w:szCs w:val="22"/>
        </w:rPr>
        <w:t xml:space="preserve">40. Погрузка груза в транспортное средство и контейнер, а также выгрузка груза из них осуществляются с учетом перечня работ согласно </w:t>
      </w:r>
      <w:hyperlink w:anchor="Par945" w:tooltip="Ссылка на текущий документ" w:history="1">
        <w:r w:rsidRPr="008C5971">
          <w:rPr>
            <w:sz w:val="22"/>
            <w:szCs w:val="22"/>
          </w:rPr>
          <w:t>приложению N 7</w:t>
        </w:r>
      </w:hyperlink>
      <w:r w:rsidRPr="008C5971">
        <w:rPr>
          <w:sz w:val="22"/>
          <w:szCs w:val="22"/>
        </w:rPr>
        <w:t>.</w:t>
      </w:r>
    </w:p>
    <w:p w:rsidR="00122E8E" w:rsidRPr="008C5971" w:rsidRDefault="00122E8E" w:rsidP="008C5971">
      <w:pPr>
        <w:pStyle w:val="ConsPlusNormal"/>
        <w:ind w:firstLine="540"/>
        <w:jc w:val="both"/>
        <w:rPr>
          <w:sz w:val="22"/>
          <w:szCs w:val="22"/>
        </w:rPr>
      </w:pPr>
      <w:r w:rsidRPr="008C5971">
        <w:rPr>
          <w:sz w:val="22"/>
          <w:szCs w:val="22"/>
        </w:rPr>
        <w:t xml:space="preserve">41. В случае если погрузка груза в контейнер и выгрузка груза из него осуществляются посредством снятия контейнера с транспортного средства, подача порожнего контейнера грузоотправителю или груженого контейнера грузополучателю оформляется сопроводительной ведомостью согласно </w:t>
      </w:r>
      <w:hyperlink w:anchor="Par992" w:tooltip="Ссылка на текущий документ" w:history="1">
        <w:r w:rsidRPr="008C5971">
          <w:rPr>
            <w:sz w:val="22"/>
            <w:szCs w:val="22"/>
          </w:rPr>
          <w:t>приложению N 8</w:t>
        </w:r>
      </w:hyperlink>
      <w:r w:rsidRPr="008C5971">
        <w:rPr>
          <w:sz w:val="22"/>
          <w:szCs w:val="22"/>
        </w:rPr>
        <w:t xml:space="preserve"> (далее - сопроводительная ведомость).</w:t>
      </w:r>
    </w:p>
    <w:p w:rsidR="00122E8E" w:rsidRPr="008C5971" w:rsidRDefault="00122E8E" w:rsidP="008C5971">
      <w:pPr>
        <w:pStyle w:val="ConsPlusNormal"/>
        <w:ind w:firstLine="540"/>
        <w:jc w:val="both"/>
        <w:rPr>
          <w:sz w:val="22"/>
          <w:szCs w:val="22"/>
        </w:rPr>
      </w:pPr>
      <w:r w:rsidRPr="008C5971">
        <w:rPr>
          <w:sz w:val="22"/>
          <w:szCs w:val="22"/>
        </w:rPr>
        <w:t xml:space="preserve">42. При подаче порожнего контейнера грузоотправителю или груженого контейнера грузополучателю перевозчик заполняет </w:t>
      </w:r>
      <w:hyperlink w:anchor="Par998" w:tooltip="Ссылка на текущий документ" w:history="1">
        <w:r w:rsidRPr="008C5971">
          <w:rPr>
            <w:sz w:val="22"/>
            <w:szCs w:val="22"/>
          </w:rPr>
          <w:t>пункты 1</w:t>
        </w:r>
      </w:hyperlink>
      <w:r w:rsidRPr="008C5971">
        <w:rPr>
          <w:sz w:val="22"/>
          <w:szCs w:val="22"/>
        </w:rPr>
        <w:t xml:space="preserve"> - </w:t>
      </w:r>
      <w:hyperlink w:anchor="Par1036" w:tooltip="Ссылка на текущий документ" w:history="1">
        <w:r w:rsidRPr="008C5971">
          <w:rPr>
            <w:sz w:val="22"/>
            <w:szCs w:val="22"/>
          </w:rPr>
          <w:t>4</w:t>
        </w:r>
      </w:hyperlink>
      <w:r w:rsidRPr="008C5971">
        <w:rPr>
          <w:sz w:val="22"/>
          <w:szCs w:val="22"/>
        </w:rPr>
        <w:t xml:space="preserve">, </w:t>
      </w:r>
      <w:hyperlink w:anchor="Par1057" w:tooltip="Ссылка на текущий документ" w:history="1">
        <w:r w:rsidRPr="008C5971">
          <w:rPr>
            <w:sz w:val="22"/>
            <w:szCs w:val="22"/>
          </w:rPr>
          <w:t>6</w:t>
        </w:r>
      </w:hyperlink>
      <w:r w:rsidRPr="008C5971">
        <w:rPr>
          <w:sz w:val="22"/>
          <w:szCs w:val="22"/>
        </w:rPr>
        <w:t xml:space="preserve"> - </w:t>
      </w:r>
      <w:hyperlink w:anchor="Par1108" w:tooltip="Ссылка на текущий документ" w:history="1">
        <w:r w:rsidRPr="008C5971">
          <w:rPr>
            <w:sz w:val="22"/>
            <w:szCs w:val="22"/>
          </w:rPr>
          <w:t>10</w:t>
        </w:r>
      </w:hyperlink>
      <w:r w:rsidRPr="008C5971">
        <w:rPr>
          <w:sz w:val="22"/>
          <w:szCs w:val="22"/>
        </w:rPr>
        <w:t xml:space="preserve"> (в части перевозчика) сопроводительной ведомости, а также в графе </w:t>
      </w:r>
      <w:hyperlink w:anchor="Par996" w:tooltip="Ссылка на текущий документ" w:history="1">
        <w:r w:rsidRPr="008C5971">
          <w:rPr>
            <w:sz w:val="22"/>
            <w:szCs w:val="22"/>
          </w:rPr>
          <w:t>"Экземпляр N"</w:t>
        </w:r>
      </w:hyperlink>
      <w:r w:rsidRPr="008C5971">
        <w:rPr>
          <w:sz w:val="22"/>
          <w:szCs w:val="22"/>
        </w:rPr>
        <w:t xml:space="preserve"> указывает порядковый номер экземпляра (оригинала) сопроводительной ведомости, а в </w:t>
      </w:r>
      <w:hyperlink w:anchor="Par994" w:tooltip="Ссылка на текущий документ" w:history="1">
        <w:r w:rsidRPr="008C5971">
          <w:rPr>
            <w:sz w:val="22"/>
            <w:szCs w:val="22"/>
          </w:rPr>
          <w:t>строке</w:t>
        </w:r>
      </w:hyperlink>
      <w:r w:rsidRPr="008C5971">
        <w:rPr>
          <w:sz w:val="22"/>
          <w:szCs w:val="22"/>
        </w:rPr>
        <w:t xml:space="preserve"> "Сопроводительная ведомость N" - порядковый номер учета перевозчиком сопроводительных ведомостей.</w:t>
      </w:r>
    </w:p>
    <w:p w:rsidR="00122E8E" w:rsidRPr="008C5971" w:rsidRDefault="00122E8E" w:rsidP="008C5971">
      <w:pPr>
        <w:pStyle w:val="ConsPlusNormal"/>
        <w:ind w:firstLine="540"/>
        <w:jc w:val="both"/>
        <w:rPr>
          <w:sz w:val="22"/>
          <w:szCs w:val="22"/>
        </w:rPr>
      </w:pPr>
      <w:r w:rsidRPr="008C5971">
        <w:rPr>
          <w:sz w:val="22"/>
          <w:szCs w:val="22"/>
        </w:rPr>
        <w:t xml:space="preserve">43. При подаче транспортного средства под погрузку грузоотправитель отмечает в сопроводительной ведомости в присутствии перевозчика (водителя) фактические дату и время подачи (убытия) транспортного средства под погрузку, состояние контейнера и его опломбирования после загрузки на транспортное средство, а также заполняет </w:t>
      </w:r>
      <w:hyperlink w:anchor="Par1108" w:tooltip="Ссылка на текущий документ" w:history="1">
        <w:r w:rsidRPr="008C5971">
          <w:rPr>
            <w:sz w:val="22"/>
            <w:szCs w:val="22"/>
          </w:rPr>
          <w:t>пункт 10</w:t>
        </w:r>
      </w:hyperlink>
      <w:r w:rsidRPr="008C5971">
        <w:rPr>
          <w:sz w:val="22"/>
          <w:szCs w:val="22"/>
        </w:rPr>
        <w:t xml:space="preserve"> сопроводительной ведомости (в части грузоотправителя).</w:t>
      </w:r>
    </w:p>
    <w:p w:rsidR="00122E8E" w:rsidRPr="008C5971" w:rsidRDefault="00122E8E" w:rsidP="008C5971">
      <w:pPr>
        <w:pStyle w:val="ConsPlusNormal"/>
        <w:ind w:firstLine="540"/>
        <w:jc w:val="both"/>
        <w:rPr>
          <w:sz w:val="22"/>
          <w:szCs w:val="22"/>
        </w:rPr>
      </w:pPr>
      <w:r w:rsidRPr="008C5971">
        <w:rPr>
          <w:sz w:val="22"/>
          <w:szCs w:val="22"/>
        </w:rPr>
        <w:t xml:space="preserve">44. В случае необходимости грузоотправитель указывает в </w:t>
      </w:r>
      <w:hyperlink w:anchor="Par1044" w:tooltip="Ссылка на текущий документ" w:history="1">
        <w:r w:rsidRPr="008C5971">
          <w:rPr>
            <w:sz w:val="22"/>
            <w:szCs w:val="22"/>
          </w:rPr>
          <w:t>пункте 5</w:t>
        </w:r>
      </w:hyperlink>
      <w:r w:rsidRPr="008C5971">
        <w:rPr>
          <w:sz w:val="22"/>
          <w:szCs w:val="22"/>
        </w:rPr>
        <w:t xml:space="preserve"> сопроводительной ведомости сведения, необходимые для выполнения фитосанитарных, санитарных, карантинных, таможенных и прочих требований, установленных законодательством Российской Федерации, а также рекомендации о предельных сроках и температурном режиме перевозки и сведения о запорно-пломбировочных устройствах контейнера.</w:t>
      </w:r>
    </w:p>
    <w:p w:rsidR="00122E8E" w:rsidRPr="008C5971" w:rsidRDefault="00122E8E" w:rsidP="008C5971">
      <w:pPr>
        <w:pStyle w:val="ConsPlusNormal"/>
        <w:ind w:firstLine="540"/>
        <w:jc w:val="both"/>
        <w:rPr>
          <w:sz w:val="22"/>
          <w:szCs w:val="22"/>
        </w:rPr>
      </w:pPr>
      <w:r w:rsidRPr="008C5971">
        <w:rPr>
          <w:sz w:val="22"/>
          <w:szCs w:val="22"/>
        </w:rPr>
        <w:t xml:space="preserve">45. При подаче транспортного средства под выгрузку грузополучатель отмечает в сопроводительной ведомости в присутствии перевозчика (водителя) фактические дату и время подачи (убытия) транспортного средства под выгрузку, состояние контейнера и его опломбирования при выгрузке с транспортного средства, а также заполняет </w:t>
      </w:r>
      <w:hyperlink w:anchor="Par1108" w:tooltip="Ссылка на текущий документ" w:history="1">
        <w:r w:rsidRPr="008C5971">
          <w:rPr>
            <w:sz w:val="22"/>
            <w:szCs w:val="22"/>
          </w:rPr>
          <w:t>пункт 10</w:t>
        </w:r>
      </w:hyperlink>
      <w:r w:rsidRPr="008C5971">
        <w:rPr>
          <w:sz w:val="22"/>
          <w:szCs w:val="22"/>
        </w:rPr>
        <w:t xml:space="preserve"> сопроводительной ведомости (в части грузополучателя).</w:t>
      </w:r>
    </w:p>
    <w:p w:rsidR="00122E8E" w:rsidRPr="008C5971" w:rsidRDefault="00122E8E" w:rsidP="008C5971">
      <w:pPr>
        <w:pStyle w:val="ConsPlusNormal"/>
        <w:ind w:firstLine="540"/>
        <w:jc w:val="both"/>
        <w:rPr>
          <w:sz w:val="22"/>
          <w:szCs w:val="22"/>
        </w:rPr>
      </w:pPr>
      <w:r w:rsidRPr="008C5971">
        <w:rPr>
          <w:sz w:val="22"/>
          <w:szCs w:val="22"/>
        </w:rPr>
        <w:t>46. Сопроводительная ведомость составляется в 3 экземплярах (оригиналах) - для грузополучателя, грузоотправителя и перевозчика.</w:t>
      </w:r>
    </w:p>
    <w:p w:rsidR="00122E8E" w:rsidRPr="008C5971" w:rsidRDefault="00122E8E" w:rsidP="008C5971">
      <w:pPr>
        <w:pStyle w:val="ConsPlusNormal"/>
        <w:ind w:firstLine="540"/>
        <w:jc w:val="both"/>
        <w:rPr>
          <w:sz w:val="22"/>
          <w:szCs w:val="22"/>
        </w:rPr>
      </w:pPr>
      <w:r w:rsidRPr="008C5971">
        <w:rPr>
          <w:sz w:val="22"/>
          <w:szCs w:val="22"/>
        </w:rPr>
        <w:t>Любые исправления в сопроводительной ведомости заверяются подписями грузоотправителя или грузополучателя и перевозчика, а в случае если грузоотправитель и грузополучатель являются юридическими лицами или индивидуальными предпринимателями, - также печатями грузоотправителя, грузополучателя и перевозчика.</w:t>
      </w:r>
    </w:p>
    <w:p w:rsidR="00122E8E" w:rsidRPr="008C5971" w:rsidRDefault="00122E8E" w:rsidP="008C5971">
      <w:pPr>
        <w:pStyle w:val="ConsPlusNormal"/>
        <w:ind w:firstLine="540"/>
        <w:jc w:val="both"/>
        <w:rPr>
          <w:sz w:val="22"/>
          <w:szCs w:val="22"/>
        </w:rPr>
      </w:pPr>
      <w:r w:rsidRPr="008C5971">
        <w:rPr>
          <w:sz w:val="22"/>
          <w:szCs w:val="22"/>
        </w:rPr>
        <w:t>47. Время подачи контейнера в пункты погрузки и выгрузки исчисляется с момента предъявления водителем сопроводительной ведомости грузоотправителю в пункте погрузки, а грузополучателю - в пункте выгрузки.</w:t>
      </w:r>
    </w:p>
    <w:p w:rsidR="00122E8E" w:rsidRPr="008C5971" w:rsidRDefault="00122E8E" w:rsidP="008C5971">
      <w:pPr>
        <w:pStyle w:val="ConsPlusNormal"/>
        <w:ind w:firstLine="540"/>
        <w:jc w:val="both"/>
        <w:rPr>
          <w:sz w:val="22"/>
          <w:szCs w:val="22"/>
        </w:rPr>
      </w:pPr>
      <w:r w:rsidRPr="008C5971">
        <w:rPr>
          <w:sz w:val="22"/>
          <w:szCs w:val="22"/>
        </w:rPr>
        <w:t>48. Если иное не установлено договором перевозки груза (договором фрахтования), грузоотправитель (фрахтователь) обеспечивает предоставление и установку на транспортном средстве приспособлений, необходимых для погрузки, выгрузки и перевозки груза, а грузополучатель (фрахтовщик) обеспечивает их снятие с транспортного средства.</w:t>
      </w:r>
    </w:p>
    <w:p w:rsidR="00122E8E" w:rsidRPr="008C5971" w:rsidRDefault="00122E8E" w:rsidP="008C5971">
      <w:pPr>
        <w:pStyle w:val="ConsPlusNormal"/>
        <w:ind w:firstLine="540"/>
        <w:jc w:val="both"/>
        <w:rPr>
          <w:sz w:val="22"/>
          <w:szCs w:val="22"/>
        </w:rPr>
      </w:pPr>
      <w:r w:rsidRPr="008C5971">
        <w:rPr>
          <w:sz w:val="22"/>
          <w:szCs w:val="22"/>
        </w:rPr>
        <w:t xml:space="preserve">49. Все принадлежащие грузоотправителю (фрахтователю) приспособления возвращаются перевозчиком (фрахтовщиком) грузоотправителю (фрахтователю) в соответствии с его указанием в </w:t>
      </w:r>
      <w:hyperlink w:anchor="Par426" w:tooltip="Ссылка на текущий документ" w:history="1">
        <w:r w:rsidRPr="008C5971">
          <w:rPr>
            <w:sz w:val="22"/>
            <w:szCs w:val="22"/>
          </w:rPr>
          <w:t>пункте 5</w:t>
        </w:r>
      </w:hyperlink>
      <w:r w:rsidRPr="008C5971">
        <w:rPr>
          <w:sz w:val="22"/>
          <w:szCs w:val="22"/>
        </w:rPr>
        <w:t xml:space="preserve"> транспортной накладной и за счет грузоотправителя (фрахтователя), а при отсутствии такого указания - выдаются грузополучателю вместе с грузом в пункте назначения.</w:t>
      </w:r>
    </w:p>
    <w:p w:rsidR="00122E8E" w:rsidRPr="008C5971" w:rsidRDefault="00122E8E" w:rsidP="008C5971">
      <w:pPr>
        <w:pStyle w:val="ConsPlusNormal"/>
        <w:ind w:firstLine="540"/>
        <w:jc w:val="both"/>
        <w:rPr>
          <w:sz w:val="22"/>
          <w:szCs w:val="22"/>
        </w:rPr>
      </w:pPr>
      <w:r w:rsidRPr="008C5971">
        <w:rPr>
          <w:sz w:val="22"/>
          <w:szCs w:val="22"/>
        </w:rPr>
        <w:t>50. Погрузка груза в транспортное средство и контейнер осуществляется грузоотправителем (фрахтователем), а выгрузка из транспортного средства и контейнера - грузополучателем, если иное не предусмотрено договоренностью сторон.</w:t>
      </w:r>
    </w:p>
    <w:p w:rsidR="00122E8E" w:rsidRPr="008C5971" w:rsidRDefault="00122E8E" w:rsidP="008C5971">
      <w:pPr>
        <w:pStyle w:val="ConsPlusNormal"/>
        <w:ind w:firstLine="540"/>
        <w:jc w:val="both"/>
        <w:rPr>
          <w:sz w:val="22"/>
          <w:szCs w:val="22"/>
        </w:rPr>
      </w:pPr>
      <w:r w:rsidRPr="008C5971">
        <w:rPr>
          <w:sz w:val="22"/>
          <w:szCs w:val="22"/>
        </w:rPr>
        <w:t>51. Погрузка груза в транспортное средство и контейнер осуществляется таким образом, чтобы обеспечить безопасность перевозки груза и его сохранность, а также не допустить повреждение транспортного средства и контейнера.</w:t>
      </w:r>
    </w:p>
    <w:p w:rsidR="00122E8E" w:rsidRPr="008C5971" w:rsidRDefault="00122E8E" w:rsidP="008C5971">
      <w:pPr>
        <w:pStyle w:val="ConsPlusNormal"/>
        <w:ind w:firstLine="540"/>
        <w:jc w:val="both"/>
        <w:rPr>
          <w:sz w:val="22"/>
          <w:szCs w:val="22"/>
        </w:rPr>
      </w:pPr>
      <w:r w:rsidRPr="008C5971">
        <w:rPr>
          <w:sz w:val="22"/>
          <w:szCs w:val="22"/>
        </w:rPr>
        <w:t>52. Грузовые места, погрузка которых осуществляется механизированным способом, как правило, должны иметь петли, проушины, выступы или иные специальные приспособления для захвата грузоподъемными машинами и устройствами.</w:t>
      </w:r>
    </w:p>
    <w:p w:rsidR="00122E8E" w:rsidRPr="008C5971" w:rsidRDefault="00122E8E" w:rsidP="008C5971">
      <w:pPr>
        <w:pStyle w:val="ConsPlusNormal"/>
        <w:ind w:firstLine="540"/>
        <w:jc w:val="both"/>
        <w:rPr>
          <w:sz w:val="22"/>
          <w:szCs w:val="22"/>
        </w:rPr>
      </w:pPr>
      <w:r w:rsidRPr="008C5971">
        <w:rPr>
          <w:sz w:val="22"/>
          <w:szCs w:val="22"/>
        </w:rPr>
        <w:t>Выбор средства крепления груза в кузове транспортного средства (ремни, цепи, тросы, деревянные бруски, упоры, противоскользящие маты и др.) осуществляется с учетом обеспечения безопасности движения, сохранности перевозимого груза и транспортного средства.</w:t>
      </w:r>
    </w:p>
    <w:p w:rsidR="00122E8E" w:rsidRPr="008C5971" w:rsidRDefault="00122E8E" w:rsidP="008C5971">
      <w:pPr>
        <w:pStyle w:val="ConsPlusNormal"/>
        <w:ind w:firstLine="540"/>
        <w:jc w:val="both"/>
        <w:rPr>
          <w:sz w:val="22"/>
          <w:szCs w:val="22"/>
        </w:rPr>
      </w:pPr>
      <w:r w:rsidRPr="008C5971">
        <w:rPr>
          <w:sz w:val="22"/>
          <w:szCs w:val="22"/>
        </w:rPr>
        <w:t>Крепление груза гвоздями, скобами или другими способами, повреждающими транспортное средство, не допускается.</w:t>
      </w:r>
    </w:p>
    <w:p w:rsidR="00122E8E" w:rsidRPr="008C5971" w:rsidRDefault="00122E8E" w:rsidP="008C5971">
      <w:pPr>
        <w:pStyle w:val="ConsPlusNormal"/>
        <w:ind w:firstLine="540"/>
        <w:jc w:val="both"/>
        <w:rPr>
          <w:sz w:val="22"/>
          <w:szCs w:val="22"/>
        </w:rPr>
      </w:pPr>
    </w:p>
    <w:p w:rsidR="00122E8E" w:rsidRPr="008C5971" w:rsidRDefault="00122E8E" w:rsidP="008C5971">
      <w:pPr>
        <w:pStyle w:val="ConsPlusNormal"/>
        <w:jc w:val="center"/>
        <w:outlineLvl w:val="1"/>
        <w:rPr>
          <w:sz w:val="22"/>
          <w:szCs w:val="22"/>
        </w:rPr>
      </w:pPr>
      <w:bookmarkStart w:id="8" w:name="Par135"/>
      <w:bookmarkEnd w:id="8"/>
      <w:r w:rsidRPr="008C5971">
        <w:rPr>
          <w:sz w:val="22"/>
          <w:szCs w:val="22"/>
        </w:rPr>
        <w:t>IV. Определение массы груза, опломбирование транспортных</w:t>
      </w:r>
    </w:p>
    <w:p w:rsidR="00122E8E" w:rsidRPr="008C5971" w:rsidRDefault="00122E8E" w:rsidP="008C5971">
      <w:pPr>
        <w:pStyle w:val="ConsPlusNormal"/>
        <w:jc w:val="center"/>
        <w:rPr>
          <w:sz w:val="22"/>
          <w:szCs w:val="22"/>
        </w:rPr>
      </w:pPr>
      <w:r w:rsidRPr="008C5971">
        <w:rPr>
          <w:sz w:val="22"/>
          <w:szCs w:val="22"/>
        </w:rPr>
        <w:t>средств и контейнеров</w:t>
      </w:r>
    </w:p>
    <w:p w:rsidR="00122E8E" w:rsidRPr="008C5971" w:rsidRDefault="00122E8E" w:rsidP="008C5971">
      <w:pPr>
        <w:pStyle w:val="ConsPlusNormal"/>
        <w:ind w:firstLine="540"/>
        <w:jc w:val="both"/>
        <w:rPr>
          <w:sz w:val="22"/>
          <w:szCs w:val="22"/>
        </w:rPr>
      </w:pPr>
    </w:p>
    <w:p w:rsidR="00122E8E" w:rsidRPr="008C5971" w:rsidRDefault="00122E8E" w:rsidP="008C5971">
      <w:pPr>
        <w:pStyle w:val="ConsPlusNormal"/>
        <w:ind w:firstLine="540"/>
        <w:jc w:val="both"/>
        <w:rPr>
          <w:sz w:val="22"/>
          <w:szCs w:val="22"/>
        </w:rPr>
      </w:pPr>
      <w:r w:rsidRPr="008C5971">
        <w:rPr>
          <w:sz w:val="22"/>
          <w:szCs w:val="22"/>
        </w:rPr>
        <w:t>53. При перевозке груза в таре или упаковке, а также штучных грузов их масса определяется грузоотправителем с указанием в транспортной накладной количества грузовых мест, массы нетто (брутто) грузовых мест в килограммах, размеров (высота, ширина и длина) в метрах, объема грузовых мест в кубических метрах.</w:t>
      </w:r>
    </w:p>
    <w:p w:rsidR="00122E8E" w:rsidRPr="008C5971" w:rsidRDefault="00122E8E" w:rsidP="008C5971">
      <w:pPr>
        <w:pStyle w:val="ConsPlusNormal"/>
        <w:ind w:firstLine="540"/>
        <w:jc w:val="both"/>
        <w:rPr>
          <w:sz w:val="22"/>
          <w:szCs w:val="22"/>
        </w:rPr>
      </w:pPr>
      <w:r w:rsidRPr="008C5971">
        <w:rPr>
          <w:sz w:val="22"/>
          <w:szCs w:val="22"/>
        </w:rPr>
        <w:t>54. Масса груза определяется следующими способами:</w:t>
      </w:r>
    </w:p>
    <w:p w:rsidR="00122E8E" w:rsidRPr="008C5971" w:rsidRDefault="00122E8E" w:rsidP="008C5971">
      <w:pPr>
        <w:pStyle w:val="ConsPlusNormal"/>
        <w:ind w:firstLine="540"/>
        <w:jc w:val="both"/>
        <w:rPr>
          <w:sz w:val="22"/>
          <w:szCs w:val="22"/>
        </w:rPr>
      </w:pPr>
      <w:r w:rsidRPr="008C5971">
        <w:rPr>
          <w:sz w:val="22"/>
          <w:szCs w:val="22"/>
        </w:rPr>
        <w:t>а) взвешивание;</w:t>
      </w:r>
    </w:p>
    <w:p w:rsidR="00122E8E" w:rsidRPr="008C5971" w:rsidRDefault="00122E8E" w:rsidP="008C5971">
      <w:pPr>
        <w:pStyle w:val="ConsPlusNormal"/>
        <w:ind w:firstLine="540"/>
        <w:jc w:val="both"/>
        <w:rPr>
          <w:sz w:val="22"/>
          <w:szCs w:val="22"/>
        </w:rPr>
      </w:pPr>
      <w:r w:rsidRPr="008C5971">
        <w:rPr>
          <w:sz w:val="22"/>
          <w:szCs w:val="22"/>
        </w:rPr>
        <w:t>б) расчет на основании данных геометрического обмера согласно объему загружаемого груза и (или) технической документации на него.</w:t>
      </w:r>
    </w:p>
    <w:p w:rsidR="00122E8E" w:rsidRPr="008C5971" w:rsidRDefault="00122E8E" w:rsidP="008C5971">
      <w:pPr>
        <w:pStyle w:val="ConsPlusNormal"/>
        <w:ind w:firstLine="540"/>
        <w:jc w:val="both"/>
        <w:rPr>
          <w:sz w:val="22"/>
          <w:szCs w:val="22"/>
        </w:rPr>
      </w:pPr>
      <w:r w:rsidRPr="008C5971">
        <w:rPr>
          <w:sz w:val="22"/>
          <w:szCs w:val="22"/>
        </w:rPr>
        <w:t>55. Запись в транспортной накладной о массе груза с указанием способа ее определения осуществляется грузоотправителем, если иное не установлено договором перевозки груза. По требованию перевозчика масса груза определяется грузоотправителем в присутствии перевозчика, а в случае, если пунктом отправления является терминал перевозчика, - перевозчиком в присутствии грузоотправителя. При перевозке груза в опломбированных грузоотправителем крытом транспортном средстве и контейнере масса груза определяется грузоотправителем.</w:t>
      </w:r>
    </w:p>
    <w:p w:rsidR="00122E8E" w:rsidRPr="008C5971" w:rsidRDefault="00122E8E" w:rsidP="008C5971">
      <w:pPr>
        <w:pStyle w:val="ConsPlusNormal"/>
        <w:ind w:firstLine="540"/>
        <w:jc w:val="both"/>
        <w:rPr>
          <w:sz w:val="22"/>
          <w:szCs w:val="22"/>
        </w:rPr>
      </w:pPr>
      <w:r w:rsidRPr="008C5971">
        <w:rPr>
          <w:sz w:val="22"/>
          <w:szCs w:val="22"/>
        </w:rPr>
        <w:t>56. По окончании погрузки кузова крытых транспортных средств и контейнеры, предназначенные одному грузополучателю, должны быть опломбированы, если иное не установлено договором перевозки груза. Опломбирование кузовов транспортных средств и контейнеров осуществляется грузоотправителем, если иное не предусмотрено договором перевозки груза.</w:t>
      </w:r>
    </w:p>
    <w:p w:rsidR="00122E8E" w:rsidRPr="008C5971" w:rsidRDefault="00122E8E" w:rsidP="008C5971">
      <w:pPr>
        <w:pStyle w:val="ConsPlusNormal"/>
        <w:ind w:firstLine="540"/>
        <w:jc w:val="both"/>
        <w:rPr>
          <w:sz w:val="22"/>
          <w:szCs w:val="22"/>
        </w:rPr>
      </w:pPr>
      <w:r w:rsidRPr="008C5971">
        <w:rPr>
          <w:sz w:val="22"/>
          <w:szCs w:val="22"/>
        </w:rPr>
        <w:t>57. Оттиск пломбы должен иметь контрольные знаки (сокращенное наименование владельца пломбы, торговые знаки или номер тисков) либо уникальный номер.</w:t>
      </w:r>
    </w:p>
    <w:p w:rsidR="00122E8E" w:rsidRPr="008C5971" w:rsidRDefault="00122E8E" w:rsidP="008C5971">
      <w:pPr>
        <w:pStyle w:val="ConsPlusNormal"/>
        <w:ind w:firstLine="540"/>
        <w:jc w:val="both"/>
        <w:rPr>
          <w:sz w:val="22"/>
          <w:szCs w:val="22"/>
        </w:rPr>
      </w:pPr>
      <w:r w:rsidRPr="008C5971">
        <w:rPr>
          <w:sz w:val="22"/>
          <w:szCs w:val="22"/>
        </w:rPr>
        <w:t>Сведения об опломбировании груза (вид и форма пломбы) указываются в транспортной накладной.</w:t>
      </w:r>
    </w:p>
    <w:p w:rsidR="00122E8E" w:rsidRPr="008C5971" w:rsidRDefault="00122E8E" w:rsidP="008C5971">
      <w:pPr>
        <w:pStyle w:val="ConsPlusNormal"/>
        <w:ind w:firstLine="540"/>
        <w:jc w:val="both"/>
        <w:rPr>
          <w:sz w:val="22"/>
          <w:szCs w:val="22"/>
        </w:rPr>
      </w:pPr>
      <w:r w:rsidRPr="008C5971">
        <w:rPr>
          <w:sz w:val="22"/>
          <w:szCs w:val="22"/>
        </w:rPr>
        <w:t>58. Пломбы, навешиваемые на кузова транспортных средств, фургоны, цистерны или контейнеры, их секции и отдельные грузовые места, не должны допускать возможности доступа к грузу и снятия пломб без нарушения их целостности.</w:t>
      </w:r>
    </w:p>
    <w:p w:rsidR="00122E8E" w:rsidRPr="008C5971" w:rsidRDefault="00122E8E" w:rsidP="008C5971">
      <w:pPr>
        <w:pStyle w:val="ConsPlusNormal"/>
        <w:ind w:firstLine="540"/>
        <w:jc w:val="both"/>
        <w:rPr>
          <w:sz w:val="22"/>
          <w:szCs w:val="22"/>
        </w:rPr>
      </w:pPr>
      <w:r w:rsidRPr="008C5971">
        <w:rPr>
          <w:sz w:val="22"/>
          <w:szCs w:val="22"/>
        </w:rPr>
        <w:t>59. Пломбы навешиваются:</w:t>
      </w:r>
    </w:p>
    <w:p w:rsidR="00122E8E" w:rsidRPr="008C5971" w:rsidRDefault="00122E8E" w:rsidP="008C5971">
      <w:pPr>
        <w:pStyle w:val="ConsPlusNormal"/>
        <w:ind w:firstLine="540"/>
        <w:jc w:val="both"/>
        <w:rPr>
          <w:sz w:val="22"/>
          <w:szCs w:val="22"/>
        </w:rPr>
      </w:pPr>
      <w:r w:rsidRPr="008C5971">
        <w:rPr>
          <w:sz w:val="22"/>
          <w:szCs w:val="22"/>
        </w:rPr>
        <w:t>а) у фургонов или их секций - на дверях по одной пломбе;</w:t>
      </w:r>
    </w:p>
    <w:p w:rsidR="00122E8E" w:rsidRPr="008C5971" w:rsidRDefault="00122E8E" w:rsidP="008C5971">
      <w:pPr>
        <w:pStyle w:val="ConsPlusNormal"/>
        <w:ind w:firstLine="540"/>
        <w:jc w:val="both"/>
        <w:rPr>
          <w:sz w:val="22"/>
          <w:szCs w:val="22"/>
        </w:rPr>
      </w:pPr>
      <w:r w:rsidRPr="008C5971">
        <w:rPr>
          <w:sz w:val="22"/>
          <w:szCs w:val="22"/>
        </w:rPr>
        <w:t>б) у контейнеров - на дверях по одной пломбе;</w:t>
      </w:r>
    </w:p>
    <w:p w:rsidR="00122E8E" w:rsidRPr="008C5971" w:rsidRDefault="00122E8E" w:rsidP="008C5971">
      <w:pPr>
        <w:pStyle w:val="ConsPlusNormal"/>
        <w:ind w:firstLine="540"/>
        <w:jc w:val="both"/>
        <w:rPr>
          <w:sz w:val="22"/>
          <w:szCs w:val="22"/>
        </w:rPr>
      </w:pPr>
      <w:r w:rsidRPr="008C5971">
        <w:rPr>
          <w:sz w:val="22"/>
          <w:szCs w:val="22"/>
        </w:rPr>
        <w:t>в) у цистерн - на крышке люка и сливного отверстия по одной пломбе, за исключением случаев, когда по соглашению сторон предусмотрен иной порядок опломбирования;</w:t>
      </w:r>
    </w:p>
    <w:p w:rsidR="00122E8E" w:rsidRPr="008C5971" w:rsidRDefault="00122E8E" w:rsidP="008C5971">
      <w:pPr>
        <w:pStyle w:val="ConsPlusNormal"/>
        <w:ind w:firstLine="540"/>
        <w:jc w:val="both"/>
        <w:rPr>
          <w:sz w:val="22"/>
          <w:szCs w:val="22"/>
        </w:rPr>
      </w:pPr>
      <w:r w:rsidRPr="008C5971">
        <w:rPr>
          <w:sz w:val="22"/>
          <w:szCs w:val="22"/>
        </w:rPr>
        <w:t>г) у грузового места - от одной до четырех пломб в точках стыкования окантовочных полос или других связочных материалов.</w:t>
      </w:r>
    </w:p>
    <w:p w:rsidR="00122E8E" w:rsidRPr="008C5971" w:rsidRDefault="00122E8E" w:rsidP="008C5971">
      <w:pPr>
        <w:pStyle w:val="ConsPlusNormal"/>
        <w:ind w:firstLine="540"/>
        <w:jc w:val="both"/>
        <w:rPr>
          <w:sz w:val="22"/>
          <w:szCs w:val="22"/>
        </w:rPr>
      </w:pPr>
      <w:r w:rsidRPr="008C5971">
        <w:rPr>
          <w:sz w:val="22"/>
          <w:szCs w:val="22"/>
        </w:rPr>
        <w:t>60. Опломбирование кузова транспортного средства, укрытого брезентом, производится только в случае, если соединение брезента с кузовом обеспечивает невозможность доступа к грузу.</w:t>
      </w:r>
    </w:p>
    <w:p w:rsidR="00122E8E" w:rsidRPr="008C5971" w:rsidRDefault="00122E8E" w:rsidP="008C5971">
      <w:pPr>
        <w:pStyle w:val="ConsPlusNormal"/>
        <w:ind w:firstLine="540"/>
        <w:jc w:val="both"/>
        <w:rPr>
          <w:sz w:val="22"/>
          <w:szCs w:val="22"/>
        </w:rPr>
      </w:pPr>
      <w:r w:rsidRPr="008C5971">
        <w:rPr>
          <w:sz w:val="22"/>
          <w:szCs w:val="22"/>
        </w:rPr>
        <w:t>61. Пломба должна быть навешана на проволоку и сжата тисками так, чтобы оттиски с обеих сторон были читаемы, а проволоку нельзя было извлечь из пломбы. После сжатия тисками каждая пломба должна быть тщательно осмотрена и в случае обнаружения дефекта заменена другой.</w:t>
      </w:r>
    </w:p>
    <w:p w:rsidR="00122E8E" w:rsidRPr="008C5971" w:rsidRDefault="00122E8E" w:rsidP="008C5971">
      <w:pPr>
        <w:pStyle w:val="ConsPlusNormal"/>
        <w:ind w:firstLine="540"/>
        <w:jc w:val="both"/>
        <w:rPr>
          <w:sz w:val="22"/>
          <w:szCs w:val="22"/>
        </w:rPr>
      </w:pPr>
      <w:r w:rsidRPr="008C5971">
        <w:rPr>
          <w:sz w:val="22"/>
          <w:szCs w:val="22"/>
        </w:rPr>
        <w:t>Перевозка с неясными оттисками установленных контрольных знаков на пломбах, а также с неправильно навешанными пломбами запрещается.</w:t>
      </w:r>
    </w:p>
    <w:p w:rsidR="00122E8E" w:rsidRPr="008C5971" w:rsidRDefault="00122E8E" w:rsidP="008C5971">
      <w:pPr>
        <w:pStyle w:val="ConsPlusNormal"/>
        <w:ind w:firstLine="540"/>
        <w:jc w:val="both"/>
        <w:rPr>
          <w:sz w:val="22"/>
          <w:szCs w:val="22"/>
        </w:rPr>
      </w:pPr>
      <w:r w:rsidRPr="008C5971">
        <w:rPr>
          <w:sz w:val="22"/>
          <w:szCs w:val="22"/>
        </w:rPr>
        <w:t>62. Опломбирование отдельных видов грузов может осуществляться способом их обандероливания, если это предусмотрено договором перевозки груза.</w:t>
      </w:r>
    </w:p>
    <w:p w:rsidR="00122E8E" w:rsidRPr="008C5971" w:rsidRDefault="00122E8E" w:rsidP="008C5971">
      <w:pPr>
        <w:pStyle w:val="ConsPlusNormal"/>
        <w:ind w:firstLine="540"/>
        <w:jc w:val="both"/>
        <w:rPr>
          <w:sz w:val="22"/>
          <w:szCs w:val="22"/>
        </w:rPr>
      </w:pPr>
      <w:r w:rsidRPr="008C5971">
        <w:rPr>
          <w:sz w:val="22"/>
          <w:szCs w:val="22"/>
        </w:rPr>
        <w:t>Применяемые для обандероливания грузов бумажная лента, тесьма и другие материалы не должны иметь узлы и наращивания. При обандероливании каждое место скрепления между собой используемого упаковочного материала должно маркироваться штампом или оттиском печати грузоотправителя.</w:t>
      </w:r>
    </w:p>
    <w:p w:rsidR="00122E8E" w:rsidRPr="008C5971" w:rsidRDefault="00122E8E" w:rsidP="008C5971">
      <w:pPr>
        <w:pStyle w:val="ConsPlusNormal"/>
        <w:ind w:firstLine="540"/>
        <w:jc w:val="both"/>
        <w:rPr>
          <w:sz w:val="22"/>
          <w:szCs w:val="22"/>
        </w:rPr>
      </w:pPr>
      <w:r w:rsidRPr="008C5971">
        <w:rPr>
          <w:sz w:val="22"/>
          <w:szCs w:val="22"/>
        </w:rPr>
        <w:t>Обандероливание должно исключать доступ к грузу без нарушения целостности используемого упаковочного материала.</w:t>
      </w:r>
    </w:p>
    <w:p w:rsidR="00122E8E" w:rsidRPr="008C5971" w:rsidRDefault="00122E8E" w:rsidP="008C5971">
      <w:pPr>
        <w:pStyle w:val="ConsPlusNormal"/>
        <w:ind w:firstLine="540"/>
        <w:jc w:val="both"/>
        <w:rPr>
          <w:sz w:val="22"/>
          <w:szCs w:val="22"/>
        </w:rPr>
      </w:pPr>
    </w:p>
    <w:p w:rsidR="00122E8E" w:rsidRPr="008C5971" w:rsidRDefault="00122E8E" w:rsidP="008C5971">
      <w:pPr>
        <w:pStyle w:val="ConsPlusNormal"/>
        <w:jc w:val="center"/>
        <w:outlineLvl w:val="1"/>
        <w:rPr>
          <w:sz w:val="22"/>
          <w:szCs w:val="22"/>
        </w:rPr>
      </w:pPr>
      <w:bookmarkStart w:id="9" w:name="Par159"/>
      <w:bookmarkEnd w:id="9"/>
      <w:r w:rsidRPr="008C5971">
        <w:rPr>
          <w:sz w:val="22"/>
          <w:szCs w:val="22"/>
        </w:rPr>
        <w:t>V. Сроки доставки, выдача груза. Очистка транспортных</w:t>
      </w:r>
    </w:p>
    <w:p w:rsidR="00122E8E" w:rsidRPr="008C5971" w:rsidRDefault="00122E8E" w:rsidP="008C5971">
      <w:pPr>
        <w:pStyle w:val="ConsPlusNormal"/>
        <w:jc w:val="center"/>
        <w:rPr>
          <w:sz w:val="22"/>
          <w:szCs w:val="22"/>
        </w:rPr>
      </w:pPr>
      <w:r w:rsidRPr="008C5971">
        <w:rPr>
          <w:sz w:val="22"/>
          <w:szCs w:val="22"/>
        </w:rPr>
        <w:t>средств и контейнеров</w:t>
      </w:r>
    </w:p>
    <w:p w:rsidR="00122E8E" w:rsidRPr="008C5971" w:rsidRDefault="00122E8E" w:rsidP="008C5971">
      <w:pPr>
        <w:pStyle w:val="ConsPlusNormal"/>
        <w:ind w:firstLine="540"/>
        <w:jc w:val="both"/>
        <w:rPr>
          <w:sz w:val="22"/>
          <w:szCs w:val="22"/>
        </w:rPr>
      </w:pPr>
    </w:p>
    <w:p w:rsidR="00122E8E" w:rsidRPr="008C5971" w:rsidRDefault="00122E8E" w:rsidP="008C5971">
      <w:pPr>
        <w:pStyle w:val="ConsPlusNormal"/>
        <w:ind w:firstLine="540"/>
        <w:jc w:val="both"/>
        <w:rPr>
          <w:sz w:val="22"/>
          <w:szCs w:val="22"/>
        </w:rPr>
      </w:pPr>
      <w:r w:rsidRPr="008C5971">
        <w:rPr>
          <w:sz w:val="22"/>
          <w:szCs w:val="22"/>
        </w:rPr>
        <w:t>63. Перевозчик доставляет и выдает груз грузополучателю по адресу, указанному грузоотправителем в транспортной накладной, грузополучатель - принимает доставленный ему груз. Перевозчик осуществляет доставку груза в срок, установленный договором перевозки груза. В случае если в договоре перевозки груза сроки не установлены, доставка груза осуществляется:</w:t>
      </w:r>
    </w:p>
    <w:p w:rsidR="00122E8E" w:rsidRPr="008C5971" w:rsidRDefault="00122E8E" w:rsidP="008C5971">
      <w:pPr>
        <w:pStyle w:val="ConsPlusNormal"/>
        <w:ind w:firstLine="540"/>
        <w:jc w:val="both"/>
        <w:rPr>
          <w:sz w:val="22"/>
          <w:szCs w:val="22"/>
        </w:rPr>
      </w:pPr>
      <w:r w:rsidRPr="008C5971">
        <w:rPr>
          <w:sz w:val="22"/>
          <w:szCs w:val="22"/>
        </w:rPr>
        <w:t>а) в городском, пригородном сообщении - в суточный срок;</w:t>
      </w:r>
    </w:p>
    <w:p w:rsidR="00122E8E" w:rsidRPr="008C5971" w:rsidRDefault="00122E8E" w:rsidP="008C5971">
      <w:pPr>
        <w:pStyle w:val="ConsPlusNormal"/>
        <w:ind w:firstLine="540"/>
        <w:jc w:val="both"/>
        <w:rPr>
          <w:sz w:val="22"/>
          <w:szCs w:val="22"/>
        </w:rPr>
      </w:pPr>
      <w:r w:rsidRPr="008C5971">
        <w:rPr>
          <w:sz w:val="22"/>
          <w:szCs w:val="22"/>
        </w:rPr>
        <w:t>б) в междугородном или международном сообщениях - из расчета одни сутки на каждые 300 км расстояния перевозки.</w:t>
      </w:r>
    </w:p>
    <w:p w:rsidR="00122E8E" w:rsidRPr="008C5971" w:rsidRDefault="00122E8E" w:rsidP="008C5971">
      <w:pPr>
        <w:pStyle w:val="ConsPlusNormal"/>
        <w:ind w:firstLine="540"/>
        <w:jc w:val="both"/>
        <w:rPr>
          <w:sz w:val="22"/>
          <w:szCs w:val="22"/>
        </w:rPr>
      </w:pPr>
      <w:r w:rsidRPr="008C5971">
        <w:rPr>
          <w:sz w:val="22"/>
          <w:szCs w:val="22"/>
        </w:rPr>
        <w:t>64. О задержке доставки груза перевозчик информирует грузоотправителя и грузополучателя. Если иное не установлено договором перевозки груза, грузоотправитель и грузополучатель вправе считать груз утраченным и потребовать возмещения ущерба за утраченный груз, если он не был выдан грузополучателю по его требованию:</w:t>
      </w:r>
    </w:p>
    <w:p w:rsidR="00122E8E" w:rsidRPr="008C5971" w:rsidRDefault="00122E8E" w:rsidP="008C5971">
      <w:pPr>
        <w:pStyle w:val="ConsPlusNormal"/>
        <w:ind w:firstLine="540"/>
        <w:jc w:val="both"/>
        <w:rPr>
          <w:sz w:val="22"/>
          <w:szCs w:val="22"/>
        </w:rPr>
      </w:pPr>
      <w:r w:rsidRPr="008C5971">
        <w:rPr>
          <w:sz w:val="22"/>
          <w:szCs w:val="22"/>
        </w:rPr>
        <w:t>а) в течение 10 дней со дня приема груза для перевозки - при перевозке в городском и пригородном сообщениях;</w:t>
      </w:r>
    </w:p>
    <w:p w:rsidR="00122E8E" w:rsidRPr="008C5971" w:rsidRDefault="00122E8E" w:rsidP="008C5971">
      <w:pPr>
        <w:pStyle w:val="ConsPlusNormal"/>
        <w:ind w:firstLine="540"/>
        <w:jc w:val="both"/>
        <w:rPr>
          <w:sz w:val="22"/>
          <w:szCs w:val="22"/>
        </w:rPr>
      </w:pPr>
      <w:r w:rsidRPr="008C5971">
        <w:rPr>
          <w:sz w:val="22"/>
          <w:szCs w:val="22"/>
        </w:rPr>
        <w:t>б) в течение 30 дней со дня, когда груз должен был быть выдан грузополучателю, - при перевозке в междугородном сообщении.</w:t>
      </w:r>
    </w:p>
    <w:p w:rsidR="00122E8E" w:rsidRPr="008C5971" w:rsidRDefault="00122E8E" w:rsidP="008C5971">
      <w:pPr>
        <w:pStyle w:val="ConsPlusNormal"/>
        <w:ind w:firstLine="540"/>
        <w:jc w:val="both"/>
        <w:rPr>
          <w:sz w:val="22"/>
          <w:szCs w:val="22"/>
        </w:rPr>
      </w:pPr>
      <w:r w:rsidRPr="008C5971">
        <w:rPr>
          <w:sz w:val="22"/>
          <w:szCs w:val="22"/>
        </w:rPr>
        <w:t>65. Грузополучатель вправе отказаться от принятия груза и потребовать от перевозчика возмещения ущерба в случае повреждения (порчи) груза в процессе перевозки по вине перевозчика, если использование груза по прямому назначению невозможно.</w:t>
      </w:r>
    </w:p>
    <w:p w:rsidR="00122E8E" w:rsidRPr="008C5971" w:rsidRDefault="00122E8E" w:rsidP="008C5971">
      <w:pPr>
        <w:pStyle w:val="ConsPlusNormal"/>
        <w:ind w:firstLine="540"/>
        <w:jc w:val="both"/>
        <w:rPr>
          <w:sz w:val="22"/>
          <w:szCs w:val="22"/>
        </w:rPr>
      </w:pPr>
      <w:r w:rsidRPr="008C5971">
        <w:rPr>
          <w:sz w:val="22"/>
          <w:szCs w:val="22"/>
        </w:rPr>
        <w:t>66. В случае отказа грузополучателя принять груз по причинам, не зависящим от перевозчика, последний вправе доставить груз по указанному грузоотправителем новому адресу (переадресовка груза), а при невозможности доставки груза по новому адресу - возвратить груз грузоотправителю с соответствующим предварительным уведомлением. Расходы на перевозку груза при его возврате или переадресовке возмещаются за счет грузоотправителя.</w:t>
      </w:r>
    </w:p>
    <w:p w:rsidR="00122E8E" w:rsidRPr="008C5971" w:rsidRDefault="00122E8E" w:rsidP="008C5971">
      <w:pPr>
        <w:pStyle w:val="ConsPlusNormal"/>
        <w:ind w:firstLine="540"/>
        <w:jc w:val="both"/>
        <w:rPr>
          <w:sz w:val="22"/>
          <w:szCs w:val="22"/>
        </w:rPr>
      </w:pPr>
      <w:r w:rsidRPr="008C5971">
        <w:rPr>
          <w:sz w:val="22"/>
          <w:szCs w:val="22"/>
        </w:rPr>
        <w:t>67. Переадресовка груза осуществляется в следующем порядке:</w:t>
      </w:r>
    </w:p>
    <w:p w:rsidR="00122E8E" w:rsidRPr="008C5971" w:rsidRDefault="00122E8E" w:rsidP="008C5971">
      <w:pPr>
        <w:pStyle w:val="ConsPlusNormal"/>
        <w:ind w:firstLine="540"/>
        <w:jc w:val="both"/>
        <w:rPr>
          <w:sz w:val="22"/>
          <w:szCs w:val="22"/>
        </w:rPr>
      </w:pPr>
      <w:r w:rsidRPr="008C5971">
        <w:rPr>
          <w:sz w:val="22"/>
          <w:szCs w:val="22"/>
        </w:rPr>
        <w:t>а) водитель с использованием средств связи информирует перевозчика о дате, времени и причинах отказа грузополучателя принять груз;</w:t>
      </w:r>
    </w:p>
    <w:p w:rsidR="00122E8E" w:rsidRPr="008C5971" w:rsidRDefault="00122E8E" w:rsidP="008C5971">
      <w:pPr>
        <w:pStyle w:val="ConsPlusNormal"/>
        <w:ind w:firstLine="540"/>
        <w:jc w:val="both"/>
        <w:rPr>
          <w:sz w:val="22"/>
          <w:szCs w:val="22"/>
        </w:rPr>
      </w:pPr>
      <w:r w:rsidRPr="008C5971">
        <w:rPr>
          <w:sz w:val="22"/>
          <w:szCs w:val="22"/>
        </w:rPr>
        <w:t>б) перевозчик в письменной форме либо с использованием средств связи уведомляет грузоотправителя об отказе и причинах отказа грузополучателя принять груз и запрашивает указание о переадресовке груза;</w:t>
      </w:r>
    </w:p>
    <w:p w:rsidR="00122E8E" w:rsidRPr="008C5971" w:rsidRDefault="00122E8E" w:rsidP="008C5971">
      <w:pPr>
        <w:pStyle w:val="ConsPlusNormal"/>
        <w:ind w:firstLine="540"/>
        <w:jc w:val="both"/>
        <w:rPr>
          <w:sz w:val="22"/>
          <w:szCs w:val="22"/>
        </w:rPr>
      </w:pPr>
      <w:r w:rsidRPr="008C5971">
        <w:rPr>
          <w:sz w:val="22"/>
          <w:szCs w:val="22"/>
        </w:rPr>
        <w:t>в) при неполучении от грузоотправителя переадресовки в течение 2 часов с момента его уведомления о невозможности доставки груза перевозчик в письменной форме уведомляет грузоотправителя о возврате груза и дает указание водителю о возврате груза грузоотправителю;</w:t>
      </w:r>
    </w:p>
    <w:p w:rsidR="00122E8E" w:rsidRPr="008C5971" w:rsidRDefault="00122E8E" w:rsidP="008C5971">
      <w:pPr>
        <w:pStyle w:val="ConsPlusNormal"/>
        <w:ind w:firstLine="540"/>
        <w:jc w:val="both"/>
        <w:rPr>
          <w:sz w:val="22"/>
          <w:szCs w:val="22"/>
        </w:rPr>
      </w:pPr>
      <w:r w:rsidRPr="008C5971">
        <w:rPr>
          <w:sz w:val="22"/>
          <w:szCs w:val="22"/>
        </w:rPr>
        <w:t>г) при получении от грузоотправителя указания о переадресовке груза до его доставки грузополучателю, указанному в транспортной накладной, перевозчик с использованием средств связи информирует водителя о переадресовке.</w:t>
      </w:r>
    </w:p>
    <w:p w:rsidR="00122E8E" w:rsidRPr="008C5971" w:rsidRDefault="00122E8E" w:rsidP="008C5971">
      <w:pPr>
        <w:pStyle w:val="ConsPlusNormal"/>
        <w:ind w:firstLine="540"/>
        <w:jc w:val="both"/>
        <w:rPr>
          <w:sz w:val="22"/>
          <w:szCs w:val="22"/>
        </w:rPr>
      </w:pPr>
      <w:r w:rsidRPr="008C5971">
        <w:rPr>
          <w:sz w:val="22"/>
          <w:szCs w:val="22"/>
        </w:rPr>
        <w:t>68. При подаче транспортного средства под выгрузку грузополучатель отмечает в транспортной накладной в присутствии перевозчика (водителя) фактические дату и время подачи транспортного средства под выгрузку, а также состояние груза, тары, упаковки, маркировки и опломбирования, массу груза и количество грузовых мест.</w:t>
      </w:r>
    </w:p>
    <w:p w:rsidR="00122E8E" w:rsidRPr="008C5971" w:rsidRDefault="00122E8E" w:rsidP="008C5971">
      <w:pPr>
        <w:pStyle w:val="ConsPlusNormal"/>
        <w:ind w:firstLine="540"/>
        <w:jc w:val="both"/>
        <w:rPr>
          <w:sz w:val="22"/>
          <w:szCs w:val="22"/>
        </w:rPr>
      </w:pPr>
      <w:r w:rsidRPr="008C5971">
        <w:rPr>
          <w:sz w:val="22"/>
          <w:szCs w:val="22"/>
        </w:rPr>
        <w:t>69. По завершении пользования транспортным средством фрахтователь отмечает в заказе-наряде в присутствии фрахтовщика (водителя) фактические дату и время завершения пользования транспортным средством.</w:t>
      </w:r>
    </w:p>
    <w:p w:rsidR="00122E8E" w:rsidRPr="008C5971" w:rsidRDefault="00122E8E" w:rsidP="008C5971">
      <w:pPr>
        <w:pStyle w:val="ConsPlusNormal"/>
        <w:ind w:firstLine="540"/>
        <w:jc w:val="both"/>
        <w:rPr>
          <w:sz w:val="22"/>
          <w:szCs w:val="22"/>
        </w:rPr>
      </w:pPr>
      <w:r w:rsidRPr="008C5971">
        <w:rPr>
          <w:sz w:val="22"/>
          <w:szCs w:val="22"/>
        </w:rPr>
        <w:t>70. Проверка массы груза и количества грузовых мест, а также выдача груза грузополучателю осуществляются в порядке, предусмотренном статьей 15 Федерального закона.</w:t>
      </w:r>
    </w:p>
    <w:p w:rsidR="00122E8E" w:rsidRPr="008C5971" w:rsidRDefault="00122E8E" w:rsidP="008C5971">
      <w:pPr>
        <w:pStyle w:val="ConsPlusNormal"/>
        <w:ind w:firstLine="540"/>
        <w:jc w:val="both"/>
        <w:rPr>
          <w:sz w:val="22"/>
          <w:szCs w:val="22"/>
        </w:rPr>
      </w:pPr>
      <w:r w:rsidRPr="008C5971">
        <w:rPr>
          <w:sz w:val="22"/>
          <w:szCs w:val="22"/>
        </w:rPr>
        <w:t xml:space="preserve">71. После выгрузки грузов транспортные средства и контейнеры должны быть очищены от остатков этих грузов, а после перевозки грузов по перечню согласно </w:t>
      </w:r>
      <w:hyperlink w:anchor="Par1124" w:tooltip="Ссылка на текущий документ" w:history="1">
        <w:r w:rsidRPr="008C5971">
          <w:rPr>
            <w:sz w:val="22"/>
            <w:szCs w:val="22"/>
          </w:rPr>
          <w:t>приложению N 9</w:t>
        </w:r>
      </w:hyperlink>
      <w:r w:rsidRPr="008C5971">
        <w:rPr>
          <w:sz w:val="22"/>
          <w:szCs w:val="22"/>
        </w:rPr>
        <w:t xml:space="preserve"> транспортные средства и контейнеры должны быть промыты и при необходимости продезинфицированы.</w:t>
      </w:r>
    </w:p>
    <w:p w:rsidR="00122E8E" w:rsidRPr="008C5971" w:rsidRDefault="00122E8E" w:rsidP="008C5971">
      <w:pPr>
        <w:pStyle w:val="ConsPlusNormal"/>
        <w:ind w:firstLine="540"/>
        <w:jc w:val="both"/>
        <w:rPr>
          <w:sz w:val="22"/>
          <w:szCs w:val="22"/>
        </w:rPr>
      </w:pPr>
      <w:r w:rsidRPr="008C5971">
        <w:rPr>
          <w:sz w:val="22"/>
          <w:szCs w:val="22"/>
        </w:rPr>
        <w:t>72. Обязанность по очистке, промывке и дезинфекции транспортных средств и контейнеров лежит на грузополучателях. Перевозчик по согласованию с грузополучателем вправе принимать на себя за плату выполнение работ по промывке и дезинфекции транспортных средств и контейнеров.</w:t>
      </w:r>
    </w:p>
    <w:p w:rsidR="00122E8E" w:rsidRPr="008C5971" w:rsidRDefault="00122E8E" w:rsidP="008C5971">
      <w:pPr>
        <w:pStyle w:val="ConsPlusNormal"/>
        <w:ind w:firstLine="540"/>
        <w:jc w:val="both"/>
        <w:rPr>
          <w:sz w:val="22"/>
          <w:szCs w:val="22"/>
        </w:rPr>
      </w:pPr>
    </w:p>
    <w:p w:rsidR="00122E8E" w:rsidRPr="008C5971" w:rsidRDefault="00122E8E" w:rsidP="008C5971">
      <w:pPr>
        <w:pStyle w:val="ConsPlusNormal"/>
        <w:jc w:val="center"/>
        <w:outlineLvl w:val="1"/>
        <w:rPr>
          <w:sz w:val="22"/>
          <w:szCs w:val="22"/>
        </w:rPr>
      </w:pPr>
      <w:bookmarkStart w:id="10" w:name="Par181"/>
      <w:bookmarkEnd w:id="10"/>
      <w:r w:rsidRPr="008C5971">
        <w:rPr>
          <w:sz w:val="22"/>
          <w:szCs w:val="22"/>
        </w:rPr>
        <w:t>VI. Особенности перевозки отдельных видов грузов</w:t>
      </w:r>
    </w:p>
    <w:p w:rsidR="00122E8E" w:rsidRPr="008C5971" w:rsidRDefault="00122E8E" w:rsidP="008C5971">
      <w:pPr>
        <w:pStyle w:val="ConsPlusNormal"/>
        <w:ind w:firstLine="540"/>
        <w:jc w:val="both"/>
        <w:rPr>
          <w:sz w:val="22"/>
          <w:szCs w:val="22"/>
        </w:rPr>
      </w:pPr>
    </w:p>
    <w:p w:rsidR="00122E8E" w:rsidRPr="008C5971" w:rsidRDefault="00122E8E" w:rsidP="008C5971">
      <w:pPr>
        <w:pStyle w:val="ConsPlusNormal"/>
        <w:ind w:firstLine="540"/>
        <w:jc w:val="both"/>
        <w:rPr>
          <w:sz w:val="22"/>
          <w:szCs w:val="22"/>
        </w:rPr>
      </w:pPr>
      <w:r w:rsidRPr="008C5971">
        <w:rPr>
          <w:sz w:val="22"/>
          <w:szCs w:val="22"/>
        </w:rPr>
        <w:t>73. При перевозке груза навалом, насыпью, наливом или в контейнерах его масса определяется грузоотправителем и при приеме груза перевозчиком указывается грузоотправителем в транспортной накладной.</w:t>
      </w:r>
    </w:p>
    <w:p w:rsidR="00122E8E" w:rsidRPr="008C5971" w:rsidRDefault="00122E8E" w:rsidP="008C5971">
      <w:pPr>
        <w:pStyle w:val="ConsPlusNormal"/>
        <w:ind w:firstLine="540"/>
        <w:jc w:val="both"/>
        <w:rPr>
          <w:sz w:val="22"/>
          <w:szCs w:val="22"/>
        </w:rPr>
      </w:pPr>
      <w:r w:rsidRPr="008C5971">
        <w:rPr>
          <w:sz w:val="22"/>
          <w:szCs w:val="22"/>
        </w:rPr>
        <w:t>74. При перевозке на транспортном средстве однородных штучных грузов отдельные маркировочные надписи (кроме массы груза брутто и нетто) не наносятся, за исключением мелких партий грузов.</w:t>
      </w:r>
    </w:p>
    <w:p w:rsidR="00122E8E" w:rsidRPr="008C5971" w:rsidRDefault="00122E8E" w:rsidP="008C5971">
      <w:pPr>
        <w:pStyle w:val="ConsPlusNormal"/>
        <w:ind w:firstLine="540"/>
        <w:jc w:val="both"/>
        <w:rPr>
          <w:sz w:val="22"/>
          <w:szCs w:val="22"/>
        </w:rPr>
      </w:pPr>
      <w:r w:rsidRPr="008C5971">
        <w:rPr>
          <w:sz w:val="22"/>
          <w:szCs w:val="22"/>
        </w:rPr>
        <w:t>При перевозке однородных штучных грузов в таре в адрес одного грузополучателя в количестве 5 и более грузовых мест допускается маркировка не менее 4 грузовых мест.</w:t>
      </w:r>
    </w:p>
    <w:p w:rsidR="00122E8E" w:rsidRPr="008C5971" w:rsidRDefault="00122E8E" w:rsidP="008C5971">
      <w:pPr>
        <w:pStyle w:val="ConsPlusNormal"/>
        <w:ind w:firstLine="540"/>
        <w:jc w:val="both"/>
        <w:rPr>
          <w:sz w:val="22"/>
          <w:szCs w:val="22"/>
        </w:rPr>
      </w:pPr>
      <w:r w:rsidRPr="008C5971">
        <w:rPr>
          <w:sz w:val="22"/>
          <w:szCs w:val="22"/>
        </w:rPr>
        <w:t>При перевозке груза навалом, насыпью или наливом его маркировка не производится.</w:t>
      </w:r>
    </w:p>
    <w:p w:rsidR="00122E8E" w:rsidRPr="008C5971" w:rsidRDefault="00122E8E" w:rsidP="008C5971">
      <w:pPr>
        <w:pStyle w:val="ConsPlusNormal"/>
        <w:ind w:firstLine="540"/>
        <w:jc w:val="both"/>
        <w:rPr>
          <w:sz w:val="22"/>
          <w:szCs w:val="22"/>
        </w:rPr>
      </w:pPr>
      <w:r w:rsidRPr="008C5971">
        <w:rPr>
          <w:sz w:val="22"/>
          <w:szCs w:val="22"/>
        </w:rPr>
        <w:t xml:space="preserve">75. Размещение делимого груза на транспортном средстве осуществляется таким образом, чтобы общая масса транспортного средства с таким грузом не превышала допустимые массы транспортных средств, установленные в </w:t>
      </w:r>
      <w:hyperlink w:anchor="Par236" w:tooltip="Ссылка на текущий документ" w:history="1">
        <w:r w:rsidRPr="008C5971">
          <w:rPr>
            <w:sz w:val="22"/>
            <w:szCs w:val="22"/>
          </w:rPr>
          <w:t>приложении N 1</w:t>
        </w:r>
      </w:hyperlink>
      <w:r w:rsidRPr="008C5971">
        <w:rPr>
          <w:sz w:val="22"/>
          <w:szCs w:val="22"/>
        </w:rPr>
        <w:t xml:space="preserve"> к настоящим Правилам.</w:t>
      </w:r>
    </w:p>
    <w:p w:rsidR="00122E8E" w:rsidRPr="008C5971" w:rsidRDefault="00122E8E" w:rsidP="008C5971">
      <w:pPr>
        <w:pStyle w:val="ConsPlusNormal"/>
        <w:jc w:val="both"/>
        <w:rPr>
          <w:sz w:val="22"/>
          <w:szCs w:val="22"/>
        </w:rPr>
      </w:pPr>
      <w:r w:rsidRPr="008C5971">
        <w:rPr>
          <w:sz w:val="22"/>
          <w:szCs w:val="22"/>
        </w:rPr>
        <w:t>(п. 75 в ред. Постановления Правительства РФ от 09.01.2014 N 12 (ред. 27.12.2014))</w:t>
      </w:r>
    </w:p>
    <w:p w:rsidR="00122E8E" w:rsidRPr="008C5971" w:rsidRDefault="00122E8E" w:rsidP="008C5971">
      <w:pPr>
        <w:pStyle w:val="ConsPlusNormal"/>
        <w:ind w:firstLine="540"/>
        <w:jc w:val="both"/>
        <w:rPr>
          <w:sz w:val="22"/>
          <w:szCs w:val="22"/>
        </w:rPr>
      </w:pPr>
      <w:r w:rsidRPr="008C5971">
        <w:rPr>
          <w:sz w:val="22"/>
          <w:szCs w:val="22"/>
        </w:rPr>
        <w:t>76. При перевозке груза навалом, насыпью или наливом, груза, опломбированного грузоотправителем, скоропортящегося и опасного груза, а также части груза, перевозимого по одной транспортной накладной, объявление ценности груза не допускается.</w:t>
      </w:r>
    </w:p>
    <w:p w:rsidR="00122E8E" w:rsidRPr="008C5971" w:rsidRDefault="00122E8E" w:rsidP="008C5971">
      <w:pPr>
        <w:pStyle w:val="ConsPlusNormal"/>
        <w:ind w:firstLine="540"/>
        <w:jc w:val="both"/>
        <w:rPr>
          <w:sz w:val="22"/>
          <w:szCs w:val="22"/>
        </w:rPr>
      </w:pPr>
      <w:r w:rsidRPr="008C5971">
        <w:rPr>
          <w:sz w:val="22"/>
          <w:szCs w:val="22"/>
        </w:rPr>
        <w:t>77. Скоропортящийся груз перевозится с соблюдением температурного режима, определенного условиями его перевозки, обеспечивающими сохранность его потребительских свойств, указываемыми грузоотправителем в графе 5 транспортной накладной.</w:t>
      </w:r>
    </w:p>
    <w:p w:rsidR="00122E8E" w:rsidRPr="008C5971" w:rsidRDefault="00122E8E" w:rsidP="008C5971">
      <w:pPr>
        <w:pStyle w:val="ConsPlusNormal"/>
        <w:ind w:firstLine="540"/>
        <w:jc w:val="both"/>
        <w:rPr>
          <w:sz w:val="22"/>
          <w:szCs w:val="22"/>
        </w:rPr>
      </w:pPr>
      <w:r w:rsidRPr="008C5971">
        <w:rPr>
          <w:sz w:val="22"/>
          <w:szCs w:val="22"/>
        </w:rPr>
        <w:t>78. Размер естественной убыли груза, перевозимого навалом, насыпью или наливом по нескольким транспортным накладным от одного грузоотправителя в адрес одного грузополучателя, определяется для всей партии одновременно выданного груза в соответствии с нормами естественной убыли, определяемыми в установленном порядке.</w:t>
      </w:r>
    </w:p>
    <w:p w:rsidR="00122E8E" w:rsidRPr="008C5971" w:rsidRDefault="00122E8E" w:rsidP="008C5971">
      <w:pPr>
        <w:pStyle w:val="ConsPlusNormal"/>
        <w:ind w:firstLine="540"/>
        <w:jc w:val="both"/>
        <w:rPr>
          <w:sz w:val="22"/>
          <w:szCs w:val="22"/>
        </w:rPr>
      </w:pPr>
    </w:p>
    <w:p w:rsidR="00122E8E" w:rsidRPr="008C5971" w:rsidRDefault="00122E8E" w:rsidP="008C5971">
      <w:pPr>
        <w:pStyle w:val="ConsPlusNormal"/>
        <w:jc w:val="center"/>
        <w:outlineLvl w:val="1"/>
        <w:rPr>
          <w:sz w:val="22"/>
          <w:szCs w:val="22"/>
        </w:rPr>
      </w:pPr>
      <w:bookmarkStart w:id="11" w:name="Par193"/>
      <w:bookmarkEnd w:id="11"/>
      <w:r w:rsidRPr="008C5971">
        <w:rPr>
          <w:sz w:val="22"/>
          <w:szCs w:val="22"/>
        </w:rPr>
        <w:t>VII. Порядок составления актов и оформления претензий</w:t>
      </w:r>
    </w:p>
    <w:p w:rsidR="00122E8E" w:rsidRPr="008C5971" w:rsidRDefault="00122E8E" w:rsidP="008C5971">
      <w:pPr>
        <w:pStyle w:val="ConsPlusNormal"/>
        <w:ind w:firstLine="540"/>
        <w:jc w:val="both"/>
        <w:rPr>
          <w:sz w:val="22"/>
          <w:szCs w:val="22"/>
        </w:rPr>
      </w:pPr>
    </w:p>
    <w:p w:rsidR="00122E8E" w:rsidRPr="008C5971" w:rsidRDefault="00122E8E" w:rsidP="008C5971">
      <w:pPr>
        <w:pStyle w:val="ConsPlusNormal"/>
        <w:ind w:firstLine="540"/>
        <w:jc w:val="both"/>
        <w:rPr>
          <w:sz w:val="22"/>
          <w:szCs w:val="22"/>
        </w:rPr>
      </w:pPr>
      <w:r w:rsidRPr="008C5971">
        <w:rPr>
          <w:sz w:val="22"/>
          <w:szCs w:val="22"/>
        </w:rPr>
        <w:t>79. Акт составляется в следующих случаях:</w:t>
      </w:r>
    </w:p>
    <w:p w:rsidR="00122E8E" w:rsidRPr="008C5971" w:rsidRDefault="00122E8E" w:rsidP="008C5971">
      <w:pPr>
        <w:pStyle w:val="ConsPlusNormal"/>
        <w:ind w:firstLine="540"/>
        <w:jc w:val="both"/>
        <w:rPr>
          <w:sz w:val="22"/>
          <w:szCs w:val="22"/>
        </w:rPr>
      </w:pPr>
      <w:r w:rsidRPr="008C5971">
        <w:rPr>
          <w:sz w:val="22"/>
          <w:szCs w:val="22"/>
        </w:rPr>
        <w:t>а) невывоз по вине перевозчика груза, предусмотренного договором перевозки груза;</w:t>
      </w:r>
    </w:p>
    <w:p w:rsidR="00122E8E" w:rsidRPr="008C5971" w:rsidRDefault="00122E8E" w:rsidP="008C5971">
      <w:pPr>
        <w:pStyle w:val="ConsPlusNormal"/>
        <w:ind w:firstLine="540"/>
        <w:jc w:val="both"/>
        <w:rPr>
          <w:sz w:val="22"/>
          <w:szCs w:val="22"/>
        </w:rPr>
      </w:pPr>
      <w:r w:rsidRPr="008C5971">
        <w:rPr>
          <w:sz w:val="22"/>
          <w:szCs w:val="22"/>
        </w:rPr>
        <w:t>б) непредоставление транспортного средства и контейнера под погрузку;</w:t>
      </w:r>
    </w:p>
    <w:p w:rsidR="00122E8E" w:rsidRPr="008C5971" w:rsidRDefault="00122E8E" w:rsidP="008C5971">
      <w:pPr>
        <w:pStyle w:val="ConsPlusNormal"/>
        <w:ind w:firstLine="540"/>
        <w:jc w:val="both"/>
        <w:rPr>
          <w:sz w:val="22"/>
          <w:szCs w:val="22"/>
        </w:rPr>
      </w:pPr>
      <w:r w:rsidRPr="008C5971">
        <w:rPr>
          <w:sz w:val="22"/>
          <w:szCs w:val="22"/>
        </w:rPr>
        <w:t>в) утрата или недостача груза, повреждения (порчи) груза;</w:t>
      </w:r>
    </w:p>
    <w:p w:rsidR="00122E8E" w:rsidRPr="008C5971" w:rsidRDefault="00122E8E" w:rsidP="008C5971">
      <w:pPr>
        <w:pStyle w:val="ConsPlusNormal"/>
        <w:ind w:firstLine="540"/>
        <w:jc w:val="both"/>
        <w:rPr>
          <w:sz w:val="22"/>
          <w:szCs w:val="22"/>
        </w:rPr>
      </w:pPr>
      <w:r w:rsidRPr="008C5971">
        <w:rPr>
          <w:sz w:val="22"/>
          <w:szCs w:val="22"/>
        </w:rPr>
        <w:t>г) непредъявление для перевозки груза, предусмотренного договором перевозки груза;</w:t>
      </w:r>
    </w:p>
    <w:p w:rsidR="00122E8E" w:rsidRPr="008C5971" w:rsidRDefault="00122E8E" w:rsidP="008C5971">
      <w:pPr>
        <w:pStyle w:val="ConsPlusNormal"/>
        <w:ind w:firstLine="540"/>
        <w:jc w:val="both"/>
        <w:rPr>
          <w:sz w:val="22"/>
          <w:szCs w:val="22"/>
        </w:rPr>
      </w:pPr>
      <w:r w:rsidRPr="008C5971">
        <w:rPr>
          <w:sz w:val="22"/>
          <w:szCs w:val="22"/>
        </w:rPr>
        <w:t>д) отказ от пользования транспортным средством, предоставляемым на основании договора фрахтования;</w:t>
      </w:r>
    </w:p>
    <w:p w:rsidR="00122E8E" w:rsidRPr="008C5971" w:rsidRDefault="00122E8E" w:rsidP="008C5971">
      <w:pPr>
        <w:pStyle w:val="ConsPlusNormal"/>
        <w:ind w:firstLine="540"/>
        <w:jc w:val="both"/>
        <w:rPr>
          <w:sz w:val="22"/>
          <w:szCs w:val="22"/>
        </w:rPr>
      </w:pPr>
      <w:r w:rsidRPr="008C5971">
        <w:rPr>
          <w:sz w:val="22"/>
          <w:szCs w:val="22"/>
        </w:rPr>
        <w:t>е) просрочка доставки груза;</w:t>
      </w:r>
    </w:p>
    <w:p w:rsidR="00122E8E" w:rsidRPr="008C5971" w:rsidRDefault="00122E8E" w:rsidP="008C5971">
      <w:pPr>
        <w:pStyle w:val="ConsPlusNormal"/>
        <w:ind w:firstLine="540"/>
        <w:jc w:val="both"/>
        <w:rPr>
          <w:sz w:val="22"/>
          <w:szCs w:val="22"/>
        </w:rPr>
      </w:pPr>
      <w:r w:rsidRPr="008C5971">
        <w:rPr>
          <w:sz w:val="22"/>
          <w:szCs w:val="22"/>
        </w:rPr>
        <w:t>ж) задержка (простой) транспортных средств, предоставленных под погрузку и выгрузку;</w:t>
      </w:r>
    </w:p>
    <w:p w:rsidR="00122E8E" w:rsidRPr="008C5971" w:rsidRDefault="00122E8E" w:rsidP="008C5971">
      <w:pPr>
        <w:pStyle w:val="ConsPlusNormal"/>
        <w:ind w:firstLine="540"/>
        <w:jc w:val="both"/>
        <w:rPr>
          <w:sz w:val="22"/>
          <w:szCs w:val="22"/>
        </w:rPr>
      </w:pPr>
      <w:r w:rsidRPr="008C5971">
        <w:rPr>
          <w:sz w:val="22"/>
          <w:szCs w:val="22"/>
        </w:rPr>
        <w:t>з) задержка (простой) контейнеров, принадлежащих перевозчику и предоставленных под погрузку.</w:t>
      </w:r>
    </w:p>
    <w:p w:rsidR="00122E8E" w:rsidRPr="008C5971" w:rsidRDefault="00122E8E" w:rsidP="008C5971">
      <w:pPr>
        <w:pStyle w:val="ConsPlusNormal"/>
        <w:ind w:firstLine="540"/>
        <w:jc w:val="both"/>
        <w:rPr>
          <w:sz w:val="22"/>
          <w:szCs w:val="22"/>
        </w:rPr>
      </w:pPr>
      <w:r w:rsidRPr="008C5971">
        <w:rPr>
          <w:sz w:val="22"/>
          <w:szCs w:val="22"/>
        </w:rPr>
        <w:t>80. Акт составляется заинтересованной стороной в день обнаружения обстоятельств, подлежащих оформлению актом. При невозможности составить акт в указанный срок он составляется в течение следующих суток. В случае уклонения перевозчиков, фрахтовщиков, грузоотправителей, грузополучателей и фрахтователей от составления акта соответствующая сторона вправе составить акт без участия уклоняющейся стороны, предварительно уведомив ее в письменной форме о составлении акта, если иная форма уведомления не предусмотрена договором перевозки груза или договором фрахтования.</w:t>
      </w:r>
    </w:p>
    <w:p w:rsidR="00122E8E" w:rsidRPr="008C5971" w:rsidRDefault="00122E8E" w:rsidP="008C5971">
      <w:pPr>
        <w:pStyle w:val="ConsPlusNormal"/>
        <w:ind w:firstLine="540"/>
        <w:jc w:val="both"/>
        <w:rPr>
          <w:sz w:val="22"/>
          <w:szCs w:val="22"/>
        </w:rPr>
      </w:pPr>
      <w:r w:rsidRPr="008C5971">
        <w:rPr>
          <w:sz w:val="22"/>
          <w:szCs w:val="22"/>
        </w:rPr>
        <w:t>81. Отметки в транспортной накладной и заказе-наряде о составлении акта осуществляют должностные лица, уполномоченные на составление актов.</w:t>
      </w:r>
    </w:p>
    <w:p w:rsidR="00122E8E" w:rsidRPr="008C5971" w:rsidRDefault="00122E8E" w:rsidP="008C5971">
      <w:pPr>
        <w:pStyle w:val="ConsPlusNormal"/>
        <w:ind w:firstLine="540"/>
        <w:jc w:val="both"/>
        <w:rPr>
          <w:sz w:val="22"/>
          <w:szCs w:val="22"/>
        </w:rPr>
      </w:pPr>
      <w:r w:rsidRPr="008C5971">
        <w:rPr>
          <w:sz w:val="22"/>
          <w:szCs w:val="22"/>
        </w:rPr>
        <w:t>82. Акт содержит:</w:t>
      </w:r>
    </w:p>
    <w:p w:rsidR="00122E8E" w:rsidRPr="008C5971" w:rsidRDefault="00122E8E" w:rsidP="008C5971">
      <w:pPr>
        <w:pStyle w:val="ConsPlusNormal"/>
        <w:ind w:firstLine="540"/>
        <w:jc w:val="both"/>
        <w:rPr>
          <w:sz w:val="22"/>
          <w:szCs w:val="22"/>
        </w:rPr>
      </w:pPr>
      <w:r w:rsidRPr="008C5971">
        <w:rPr>
          <w:sz w:val="22"/>
          <w:szCs w:val="22"/>
        </w:rPr>
        <w:t>а) дату и место составления акта;</w:t>
      </w:r>
    </w:p>
    <w:p w:rsidR="00122E8E" w:rsidRPr="008C5971" w:rsidRDefault="00122E8E" w:rsidP="008C5971">
      <w:pPr>
        <w:pStyle w:val="ConsPlusNormal"/>
        <w:ind w:firstLine="540"/>
        <w:jc w:val="both"/>
        <w:rPr>
          <w:sz w:val="22"/>
          <w:szCs w:val="22"/>
        </w:rPr>
      </w:pPr>
      <w:r w:rsidRPr="008C5971">
        <w:rPr>
          <w:sz w:val="22"/>
          <w:szCs w:val="22"/>
        </w:rPr>
        <w:t>б) фамилии, имена, отчества и должности лиц, участвующих в составлении акта;</w:t>
      </w:r>
    </w:p>
    <w:p w:rsidR="00122E8E" w:rsidRPr="008C5971" w:rsidRDefault="00122E8E" w:rsidP="008C5971">
      <w:pPr>
        <w:pStyle w:val="ConsPlusNormal"/>
        <w:ind w:firstLine="540"/>
        <w:jc w:val="both"/>
        <w:rPr>
          <w:sz w:val="22"/>
          <w:szCs w:val="22"/>
        </w:rPr>
      </w:pPr>
      <w:r w:rsidRPr="008C5971">
        <w:rPr>
          <w:sz w:val="22"/>
          <w:szCs w:val="22"/>
        </w:rPr>
        <w:t>в) краткое описание обстоятельств, послуживших основанием для составления акта;</w:t>
      </w:r>
    </w:p>
    <w:p w:rsidR="00122E8E" w:rsidRPr="008C5971" w:rsidRDefault="00122E8E" w:rsidP="008C5971">
      <w:pPr>
        <w:pStyle w:val="ConsPlusNormal"/>
        <w:ind w:firstLine="540"/>
        <w:jc w:val="both"/>
        <w:rPr>
          <w:sz w:val="22"/>
          <w:szCs w:val="22"/>
        </w:rPr>
      </w:pPr>
      <w:bookmarkStart w:id="12" w:name="Par210"/>
      <w:bookmarkEnd w:id="12"/>
      <w:r w:rsidRPr="008C5971">
        <w:rPr>
          <w:sz w:val="22"/>
          <w:szCs w:val="22"/>
        </w:rPr>
        <w:t>г) в случае утраты или недостачи груза, повреждения (порчи) груза - их описание и фактический размер;</w:t>
      </w:r>
    </w:p>
    <w:p w:rsidR="00122E8E" w:rsidRPr="008C5971" w:rsidRDefault="00122E8E" w:rsidP="008C5971">
      <w:pPr>
        <w:pStyle w:val="ConsPlusNormal"/>
        <w:ind w:firstLine="540"/>
        <w:jc w:val="both"/>
        <w:rPr>
          <w:sz w:val="22"/>
          <w:szCs w:val="22"/>
        </w:rPr>
      </w:pPr>
      <w:r w:rsidRPr="008C5971">
        <w:rPr>
          <w:sz w:val="22"/>
          <w:szCs w:val="22"/>
        </w:rPr>
        <w:t>д) подписи участвующих в составлении акта сторон.</w:t>
      </w:r>
    </w:p>
    <w:p w:rsidR="00122E8E" w:rsidRPr="008C5971" w:rsidRDefault="00122E8E" w:rsidP="008C5971">
      <w:pPr>
        <w:pStyle w:val="ConsPlusNormal"/>
        <w:ind w:firstLine="540"/>
        <w:jc w:val="both"/>
        <w:rPr>
          <w:sz w:val="22"/>
          <w:szCs w:val="22"/>
        </w:rPr>
      </w:pPr>
      <w:r w:rsidRPr="008C5971">
        <w:rPr>
          <w:sz w:val="22"/>
          <w:szCs w:val="22"/>
        </w:rPr>
        <w:t xml:space="preserve">83. В случае, указанном в </w:t>
      </w:r>
      <w:hyperlink w:anchor="Par210" w:tooltip="Ссылка на текущий документ" w:history="1">
        <w:r w:rsidRPr="008C5971">
          <w:rPr>
            <w:sz w:val="22"/>
            <w:szCs w:val="22"/>
          </w:rPr>
          <w:t>подпункте "г" пункта 82</w:t>
        </w:r>
      </w:hyperlink>
      <w:r w:rsidRPr="008C5971">
        <w:rPr>
          <w:sz w:val="22"/>
          <w:szCs w:val="22"/>
        </w:rPr>
        <w:t xml:space="preserve"> настоящих Правил, к акту прилагаются результаты проведения экспертизы для определения размера фактических недостачи и повреждения (порчи) груза, при этом указанный акт должен быть составлен в присутствии водителя.</w:t>
      </w:r>
    </w:p>
    <w:p w:rsidR="00122E8E" w:rsidRPr="008C5971" w:rsidRDefault="00122E8E" w:rsidP="008C5971">
      <w:pPr>
        <w:pStyle w:val="ConsPlusNormal"/>
        <w:ind w:firstLine="540"/>
        <w:jc w:val="both"/>
        <w:rPr>
          <w:sz w:val="22"/>
          <w:szCs w:val="22"/>
        </w:rPr>
      </w:pPr>
      <w:r w:rsidRPr="008C5971">
        <w:rPr>
          <w:sz w:val="22"/>
          <w:szCs w:val="22"/>
        </w:rPr>
        <w:t>84. В случае отказа от подписи лица, участвующего в составлении акта, в акте указывается причина отказа.</w:t>
      </w:r>
    </w:p>
    <w:p w:rsidR="00122E8E" w:rsidRPr="008C5971" w:rsidRDefault="00122E8E" w:rsidP="008C5971">
      <w:pPr>
        <w:pStyle w:val="ConsPlusNormal"/>
        <w:ind w:firstLine="540"/>
        <w:jc w:val="both"/>
        <w:rPr>
          <w:sz w:val="22"/>
          <w:szCs w:val="22"/>
        </w:rPr>
      </w:pPr>
      <w:r w:rsidRPr="008C5971">
        <w:rPr>
          <w:sz w:val="22"/>
          <w:szCs w:val="22"/>
        </w:rPr>
        <w:t>85. Акт составляется в количестве экземпляров, соответствующем числу участвующих в его составлении лиц, но не менее чем в 2 экземплярах. Исправления в составленном акте не допускаются.</w:t>
      </w:r>
    </w:p>
    <w:p w:rsidR="00122E8E" w:rsidRPr="008C5971" w:rsidRDefault="00122E8E" w:rsidP="008C5971">
      <w:pPr>
        <w:pStyle w:val="ConsPlusNormal"/>
        <w:ind w:firstLine="540"/>
        <w:jc w:val="both"/>
        <w:rPr>
          <w:sz w:val="22"/>
          <w:szCs w:val="22"/>
        </w:rPr>
      </w:pPr>
      <w:r w:rsidRPr="008C5971">
        <w:rPr>
          <w:sz w:val="22"/>
          <w:szCs w:val="22"/>
        </w:rPr>
        <w:t>86. В транспортной накладной, заказе-наряде, путевом листе и сопроводительной ведомости должна быть сделана отметка о составлении акта, содержащая краткое описание обстоятельств, послуживших основанием для ее проставления, и размер штрафа.</w:t>
      </w:r>
    </w:p>
    <w:p w:rsidR="00122E8E" w:rsidRPr="008C5971" w:rsidRDefault="00122E8E" w:rsidP="008C5971">
      <w:pPr>
        <w:pStyle w:val="ConsPlusNormal"/>
        <w:ind w:firstLine="540"/>
        <w:jc w:val="both"/>
        <w:rPr>
          <w:sz w:val="22"/>
          <w:szCs w:val="22"/>
        </w:rPr>
      </w:pPr>
      <w:r w:rsidRPr="008C5971">
        <w:rPr>
          <w:sz w:val="22"/>
          <w:szCs w:val="22"/>
        </w:rPr>
        <w:t xml:space="preserve">В отношении специализированных транспортных средств по перечню согласно </w:t>
      </w:r>
      <w:hyperlink w:anchor="Par1199" w:tooltip="Ссылка на текущий документ" w:history="1">
        <w:r w:rsidRPr="008C5971">
          <w:rPr>
            <w:sz w:val="22"/>
            <w:szCs w:val="22"/>
          </w:rPr>
          <w:t>приложению N 10</w:t>
        </w:r>
      </w:hyperlink>
      <w:r w:rsidRPr="008C5971">
        <w:rPr>
          <w:sz w:val="22"/>
          <w:szCs w:val="22"/>
        </w:rPr>
        <w:t xml:space="preserve"> размер штрафа за задержку (простой) транспортного средства устанавливается в соответствии с частью 5 статьи 35 Федерального закона.</w:t>
      </w:r>
    </w:p>
    <w:p w:rsidR="00122E8E" w:rsidRPr="008C5971" w:rsidRDefault="00122E8E" w:rsidP="008C5971">
      <w:pPr>
        <w:pStyle w:val="ConsPlusNormal"/>
        <w:ind w:firstLine="540"/>
        <w:jc w:val="both"/>
        <w:rPr>
          <w:sz w:val="22"/>
          <w:szCs w:val="22"/>
        </w:rPr>
      </w:pPr>
      <w:r w:rsidRPr="008C5971">
        <w:rPr>
          <w:sz w:val="22"/>
          <w:szCs w:val="22"/>
        </w:rPr>
        <w:t>87. Претензии предъявляются перевозчикам (фрахтовщикам) по месту их нахождения в письменной форме в течение срока исковой давности, установленного статьей 42 Федерального закона.</w:t>
      </w:r>
    </w:p>
    <w:p w:rsidR="00122E8E" w:rsidRPr="008C5971" w:rsidRDefault="00122E8E" w:rsidP="008C5971">
      <w:pPr>
        <w:pStyle w:val="ConsPlusNormal"/>
        <w:ind w:firstLine="540"/>
        <w:jc w:val="both"/>
        <w:rPr>
          <w:sz w:val="22"/>
          <w:szCs w:val="22"/>
        </w:rPr>
      </w:pPr>
      <w:r w:rsidRPr="008C5971">
        <w:rPr>
          <w:sz w:val="22"/>
          <w:szCs w:val="22"/>
        </w:rPr>
        <w:t>88. Претензия содержит:</w:t>
      </w:r>
    </w:p>
    <w:p w:rsidR="00122E8E" w:rsidRPr="008C5971" w:rsidRDefault="00122E8E" w:rsidP="008C5971">
      <w:pPr>
        <w:pStyle w:val="ConsPlusNormal"/>
        <w:ind w:firstLine="540"/>
        <w:jc w:val="both"/>
        <w:rPr>
          <w:sz w:val="22"/>
          <w:szCs w:val="22"/>
        </w:rPr>
      </w:pPr>
      <w:r w:rsidRPr="008C5971">
        <w:rPr>
          <w:sz w:val="22"/>
          <w:szCs w:val="22"/>
        </w:rPr>
        <w:t>а) дату и место составления;</w:t>
      </w:r>
    </w:p>
    <w:p w:rsidR="00122E8E" w:rsidRPr="008C5971" w:rsidRDefault="00122E8E" w:rsidP="008C5971">
      <w:pPr>
        <w:pStyle w:val="ConsPlusNormal"/>
        <w:ind w:firstLine="540"/>
        <w:jc w:val="both"/>
        <w:rPr>
          <w:sz w:val="22"/>
          <w:szCs w:val="22"/>
        </w:rPr>
      </w:pPr>
      <w:r w:rsidRPr="008C5971">
        <w:rPr>
          <w:sz w:val="22"/>
          <w:szCs w:val="22"/>
        </w:rPr>
        <w:t>б) полное наименование (фамилия, имя и отчество), адрес места нахождения (места жительства) лица, подавшего претензию;</w:t>
      </w:r>
    </w:p>
    <w:p w:rsidR="00122E8E" w:rsidRPr="008C5971" w:rsidRDefault="00122E8E" w:rsidP="008C5971">
      <w:pPr>
        <w:pStyle w:val="ConsPlusNormal"/>
        <w:ind w:firstLine="540"/>
        <w:jc w:val="both"/>
        <w:rPr>
          <w:sz w:val="22"/>
          <w:szCs w:val="22"/>
        </w:rPr>
      </w:pPr>
      <w:r w:rsidRPr="008C5971">
        <w:rPr>
          <w:sz w:val="22"/>
          <w:szCs w:val="22"/>
        </w:rPr>
        <w:t>в) полное наименование (фамилия, имя и отчество), адрес места нахождения (места жительства) лица, к которому предъявляется претензия;</w:t>
      </w:r>
    </w:p>
    <w:p w:rsidR="00122E8E" w:rsidRPr="008C5971" w:rsidRDefault="00122E8E" w:rsidP="008C5971">
      <w:pPr>
        <w:pStyle w:val="ConsPlusNormal"/>
        <w:ind w:firstLine="540"/>
        <w:jc w:val="both"/>
        <w:rPr>
          <w:sz w:val="22"/>
          <w:szCs w:val="22"/>
        </w:rPr>
      </w:pPr>
      <w:r w:rsidRPr="008C5971">
        <w:rPr>
          <w:sz w:val="22"/>
          <w:szCs w:val="22"/>
        </w:rPr>
        <w:t>г) краткое описание обстоятельств, послуживших основанием для подачи претензии;</w:t>
      </w:r>
    </w:p>
    <w:p w:rsidR="00122E8E" w:rsidRPr="008C5971" w:rsidRDefault="00122E8E" w:rsidP="008C5971">
      <w:pPr>
        <w:pStyle w:val="ConsPlusNormal"/>
        <w:ind w:firstLine="540"/>
        <w:jc w:val="both"/>
        <w:rPr>
          <w:sz w:val="22"/>
          <w:szCs w:val="22"/>
        </w:rPr>
      </w:pPr>
      <w:r w:rsidRPr="008C5971">
        <w:rPr>
          <w:sz w:val="22"/>
          <w:szCs w:val="22"/>
        </w:rPr>
        <w:t>д) обоснование, расчет и сумма претензии по каждому требованию;</w:t>
      </w:r>
    </w:p>
    <w:p w:rsidR="00122E8E" w:rsidRPr="008C5971" w:rsidRDefault="00122E8E" w:rsidP="008C5971">
      <w:pPr>
        <w:pStyle w:val="ConsPlusNormal"/>
        <w:ind w:firstLine="540"/>
        <w:jc w:val="both"/>
        <w:rPr>
          <w:sz w:val="22"/>
          <w:szCs w:val="22"/>
        </w:rPr>
      </w:pPr>
      <w:r w:rsidRPr="008C5971">
        <w:rPr>
          <w:sz w:val="22"/>
          <w:szCs w:val="22"/>
        </w:rPr>
        <w:t>е) перечень прилагаемых документов, подтверждающих обстоятельства, изложенные в претензии (акт и транспортная накладная, заказ-наряд с отметками и др.);</w:t>
      </w:r>
    </w:p>
    <w:p w:rsidR="00122E8E" w:rsidRPr="008C5971" w:rsidRDefault="00122E8E" w:rsidP="008C5971">
      <w:pPr>
        <w:pStyle w:val="ConsPlusNormal"/>
        <w:ind w:firstLine="540"/>
        <w:jc w:val="both"/>
        <w:rPr>
          <w:sz w:val="22"/>
          <w:szCs w:val="22"/>
        </w:rPr>
      </w:pPr>
      <w:r w:rsidRPr="008C5971">
        <w:rPr>
          <w:sz w:val="22"/>
          <w:szCs w:val="22"/>
        </w:rPr>
        <w:t>ж) фамилию, имя и отчество, должность лица, подписавшего претензию, его подпись, заверенную печатью.</w:t>
      </w:r>
    </w:p>
    <w:p w:rsidR="00122E8E" w:rsidRPr="008C5971" w:rsidRDefault="00122E8E" w:rsidP="008C5971">
      <w:pPr>
        <w:pStyle w:val="ConsPlusNormal"/>
        <w:ind w:firstLine="540"/>
        <w:jc w:val="both"/>
        <w:rPr>
          <w:sz w:val="22"/>
          <w:szCs w:val="22"/>
        </w:rPr>
      </w:pPr>
      <w:r w:rsidRPr="008C5971">
        <w:rPr>
          <w:sz w:val="22"/>
          <w:szCs w:val="22"/>
        </w:rPr>
        <w:t>89. Претензия составляется в 2 экземплярах, один из которых отправляется перевозчику (фрахтовщику), а другой - остается у лица, подавшего претензию.</w:t>
      </w:r>
    </w:p>
    <w:p w:rsidR="00122E8E" w:rsidRPr="008C5971" w:rsidRDefault="00122E8E" w:rsidP="008C5971">
      <w:pPr>
        <w:pStyle w:val="ConsPlusNormal"/>
        <w:ind w:firstLine="540"/>
        <w:jc w:val="both"/>
        <w:rPr>
          <w:sz w:val="22"/>
          <w:szCs w:val="22"/>
        </w:rPr>
      </w:pPr>
    </w:p>
    <w:p w:rsidR="00122E8E" w:rsidRPr="008C5971" w:rsidRDefault="00122E8E" w:rsidP="008C5971">
      <w:pPr>
        <w:pStyle w:val="ConsPlusNormal"/>
        <w:ind w:firstLine="540"/>
        <w:jc w:val="both"/>
        <w:rPr>
          <w:sz w:val="22"/>
          <w:szCs w:val="22"/>
        </w:rPr>
      </w:pPr>
    </w:p>
    <w:p w:rsidR="00122E8E" w:rsidRPr="008C5971" w:rsidRDefault="00122E8E" w:rsidP="008C5971">
      <w:pPr>
        <w:pStyle w:val="ConsPlusNormal"/>
        <w:ind w:firstLine="540"/>
        <w:jc w:val="both"/>
        <w:rPr>
          <w:sz w:val="22"/>
          <w:szCs w:val="22"/>
        </w:rPr>
      </w:pPr>
    </w:p>
    <w:p w:rsidR="00122E8E" w:rsidRPr="008C5971" w:rsidRDefault="00122E8E" w:rsidP="008C5971">
      <w:pPr>
        <w:pStyle w:val="ConsPlusNormal"/>
        <w:ind w:firstLine="540"/>
        <w:jc w:val="both"/>
        <w:rPr>
          <w:sz w:val="22"/>
          <w:szCs w:val="22"/>
        </w:rPr>
      </w:pPr>
    </w:p>
    <w:p w:rsidR="00122E8E" w:rsidRDefault="00122E8E" w:rsidP="008C5971">
      <w:pPr>
        <w:pStyle w:val="ConsPlusNormal"/>
        <w:ind w:firstLine="540"/>
        <w:jc w:val="both"/>
        <w:rPr>
          <w:sz w:val="22"/>
          <w:szCs w:val="22"/>
        </w:rPr>
      </w:pPr>
    </w:p>
    <w:p w:rsidR="00122E8E" w:rsidRPr="008C5971" w:rsidRDefault="00122E8E" w:rsidP="008C5971">
      <w:pPr>
        <w:pStyle w:val="ConsPlusNormal"/>
        <w:ind w:firstLine="540"/>
        <w:jc w:val="both"/>
        <w:rPr>
          <w:sz w:val="22"/>
          <w:szCs w:val="22"/>
        </w:rPr>
      </w:pPr>
    </w:p>
    <w:p w:rsidR="00122E8E" w:rsidRPr="008C5971" w:rsidRDefault="00122E8E" w:rsidP="008C5971">
      <w:pPr>
        <w:pStyle w:val="ConsPlusNormal"/>
        <w:jc w:val="right"/>
        <w:outlineLvl w:val="1"/>
        <w:rPr>
          <w:sz w:val="22"/>
          <w:szCs w:val="22"/>
        </w:rPr>
      </w:pPr>
      <w:bookmarkStart w:id="13" w:name="Par232"/>
      <w:bookmarkEnd w:id="13"/>
      <w:r w:rsidRPr="008C5971">
        <w:rPr>
          <w:sz w:val="22"/>
          <w:szCs w:val="22"/>
        </w:rPr>
        <w:t>Приложение N 1</w:t>
      </w:r>
    </w:p>
    <w:p w:rsidR="00122E8E" w:rsidRPr="008C5971" w:rsidRDefault="00122E8E" w:rsidP="008C5971">
      <w:pPr>
        <w:pStyle w:val="ConsPlusNormal"/>
        <w:jc w:val="right"/>
        <w:rPr>
          <w:sz w:val="22"/>
          <w:szCs w:val="22"/>
        </w:rPr>
      </w:pPr>
      <w:r w:rsidRPr="008C5971">
        <w:rPr>
          <w:sz w:val="22"/>
          <w:szCs w:val="22"/>
        </w:rPr>
        <w:t>к Правилам перевозок грузов</w:t>
      </w:r>
    </w:p>
    <w:p w:rsidR="00122E8E" w:rsidRPr="008C5971" w:rsidRDefault="00122E8E" w:rsidP="008C5971">
      <w:pPr>
        <w:pStyle w:val="ConsPlusNormal"/>
        <w:jc w:val="right"/>
        <w:rPr>
          <w:sz w:val="22"/>
          <w:szCs w:val="22"/>
        </w:rPr>
      </w:pPr>
      <w:r w:rsidRPr="008C5971">
        <w:rPr>
          <w:sz w:val="22"/>
          <w:szCs w:val="22"/>
        </w:rPr>
        <w:t>автомобильным транспортом</w:t>
      </w:r>
    </w:p>
    <w:p w:rsidR="00122E8E" w:rsidRPr="008C5971" w:rsidRDefault="00122E8E" w:rsidP="008C5971">
      <w:pPr>
        <w:pStyle w:val="ConsPlusNormal"/>
        <w:ind w:firstLine="540"/>
        <w:jc w:val="both"/>
        <w:rPr>
          <w:sz w:val="22"/>
          <w:szCs w:val="22"/>
        </w:rPr>
      </w:pPr>
    </w:p>
    <w:p w:rsidR="00122E8E" w:rsidRPr="008C5971" w:rsidRDefault="00122E8E" w:rsidP="008C5971">
      <w:pPr>
        <w:pStyle w:val="ConsPlusNormal"/>
        <w:jc w:val="center"/>
        <w:rPr>
          <w:sz w:val="22"/>
          <w:szCs w:val="22"/>
        </w:rPr>
      </w:pPr>
      <w:bookmarkStart w:id="14" w:name="Par236"/>
      <w:bookmarkEnd w:id="14"/>
      <w:r w:rsidRPr="008C5971">
        <w:rPr>
          <w:sz w:val="22"/>
          <w:szCs w:val="22"/>
        </w:rPr>
        <w:t>ДОПУСТИМЫЕ МАССЫ ТРАНСПОРТНЫХ СРЕДСТВ</w:t>
      </w:r>
    </w:p>
    <w:p w:rsidR="00122E8E" w:rsidRPr="008C5971" w:rsidRDefault="00122E8E" w:rsidP="008C5971">
      <w:pPr>
        <w:pStyle w:val="ConsPlusNormal"/>
        <w:jc w:val="center"/>
        <w:rPr>
          <w:sz w:val="22"/>
          <w:szCs w:val="22"/>
        </w:rPr>
      </w:pPr>
      <w:r w:rsidRPr="008C5971">
        <w:rPr>
          <w:sz w:val="22"/>
          <w:szCs w:val="22"/>
        </w:rPr>
        <w:t>(в ред. Постановления Правительства РФ от 09.01.2014 N 12</w:t>
      </w:r>
    </w:p>
    <w:p w:rsidR="00122E8E" w:rsidRPr="008C5971" w:rsidRDefault="00122E8E" w:rsidP="008C5971">
      <w:pPr>
        <w:pStyle w:val="ConsPlusNormal"/>
        <w:jc w:val="center"/>
        <w:rPr>
          <w:sz w:val="22"/>
          <w:szCs w:val="22"/>
        </w:rPr>
      </w:pPr>
      <w:r w:rsidRPr="008C5971">
        <w:rPr>
          <w:sz w:val="22"/>
          <w:szCs w:val="22"/>
        </w:rPr>
        <w:t>(ред. 27.12.2014))</w:t>
      </w:r>
    </w:p>
    <w:p w:rsidR="00122E8E" w:rsidRPr="008C5971" w:rsidRDefault="00122E8E" w:rsidP="008C5971">
      <w:pPr>
        <w:pStyle w:val="ConsPlusNormal"/>
        <w:jc w:val="center"/>
        <w:rPr>
          <w:sz w:val="22"/>
          <w:szCs w:val="22"/>
        </w:rPr>
      </w:pPr>
    </w:p>
    <w:tbl>
      <w:tblPr>
        <w:tblW w:w="0" w:type="auto"/>
        <w:jc w:val="center"/>
        <w:tblInd w:w="62" w:type="dxa"/>
        <w:tblLayout w:type="fixed"/>
        <w:tblCellMar>
          <w:top w:w="75" w:type="dxa"/>
          <w:left w:w="0" w:type="dxa"/>
          <w:bottom w:w="75" w:type="dxa"/>
          <w:right w:w="0" w:type="dxa"/>
        </w:tblCellMar>
        <w:tblLook w:val="0000"/>
      </w:tblPr>
      <w:tblGrid>
        <w:gridCol w:w="4565"/>
        <w:gridCol w:w="4565"/>
      </w:tblGrid>
      <w:tr w:rsidR="00122E8E" w:rsidRPr="008C5971" w:rsidTr="008C5971">
        <w:trPr>
          <w:jc w:val="center"/>
        </w:trPr>
        <w:tc>
          <w:tcPr>
            <w:tcW w:w="4565" w:type="dxa"/>
            <w:tcBorders>
              <w:top w:val="single" w:sz="4" w:space="0" w:color="auto"/>
              <w:bottom w:val="single" w:sz="4" w:space="0" w:color="auto"/>
              <w:right w:val="single" w:sz="4" w:space="0" w:color="auto"/>
            </w:tcBorders>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Тип транспортного средства или комбинации транспортных средств, количество и расположение осей</w:t>
            </w:r>
          </w:p>
        </w:tc>
        <w:tc>
          <w:tcPr>
            <w:tcW w:w="4565" w:type="dxa"/>
            <w:tcBorders>
              <w:top w:val="single" w:sz="4" w:space="0" w:color="auto"/>
              <w:left w:val="single" w:sz="4" w:space="0" w:color="auto"/>
              <w:bottom w:val="single" w:sz="4" w:space="0" w:color="auto"/>
            </w:tcBorders>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Допустимая масса транспортного средства, тонн</w:t>
            </w:r>
          </w:p>
        </w:tc>
      </w:tr>
      <w:tr w:rsidR="00122E8E" w:rsidRPr="008C5971" w:rsidTr="008C5971">
        <w:trPr>
          <w:jc w:val="center"/>
        </w:trPr>
        <w:tc>
          <w:tcPr>
            <w:tcW w:w="9130" w:type="dxa"/>
            <w:gridSpan w:val="2"/>
            <w:tcBorders>
              <w:top w:val="single" w:sz="4" w:space="0" w:color="auto"/>
            </w:tcBorders>
            <w:tcMar>
              <w:top w:w="102" w:type="dxa"/>
              <w:left w:w="62" w:type="dxa"/>
              <w:bottom w:w="102" w:type="dxa"/>
              <w:right w:w="62" w:type="dxa"/>
            </w:tcMar>
          </w:tcPr>
          <w:p w:rsidR="00122E8E" w:rsidRPr="008C5971" w:rsidRDefault="00122E8E" w:rsidP="00943902">
            <w:pPr>
              <w:pStyle w:val="ConsPlusNormal"/>
              <w:jc w:val="center"/>
              <w:outlineLvl w:val="2"/>
              <w:rPr>
                <w:sz w:val="22"/>
                <w:szCs w:val="22"/>
              </w:rPr>
            </w:pPr>
            <w:bookmarkStart w:id="15" w:name="Par244"/>
            <w:bookmarkEnd w:id="15"/>
            <w:r w:rsidRPr="008C5971">
              <w:rPr>
                <w:sz w:val="22"/>
                <w:szCs w:val="22"/>
              </w:rPr>
              <w:t>Одиночные автомобили</w:t>
            </w:r>
          </w:p>
        </w:tc>
      </w:tr>
      <w:tr w:rsidR="00122E8E" w:rsidRPr="008C5971" w:rsidTr="008C5971">
        <w:trPr>
          <w:jc w:val="center"/>
        </w:trPr>
        <w:tc>
          <w:tcPr>
            <w:tcW w:w="4565" w:type="dxa"/>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двухосные</w:t>
            </w:r>
          </w:p>
        </w:tc>
        <w:tc>
          <w:tcPr>
            <w:tcW w:w="4565" w:type="dxa"/>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18</w:t>
            </w:r>
          </w:p>
        </w:tc>
      </w:tr>
      <w:tr w:rsidR="00122E8E" w:rsidRPr="008C5971" w:rsidTr="008C5971">
        <w:trPr>
          <w:jc w:val="center"/>
        </w:trPr>
        <w:tc>
          <w:tcPr>
            <w:tcW w:w="4565" w:type="dxa"/>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трехосные</w:t>
            </w:r>
          </w:p>
        </w:tc>
        <w:tc>
          <w:tcPr>
            <w:tcW w:w="4565" w:type="dxa"/>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25</w:t>
            </w:r>
          </w:p>
        </w:tc>
      </w:tr>
      <w:tr w:rsidR="00122E8E" w:rsidRPr="008C5971" w:rsidTr="008C5971">
        <w:trPr>
          <w:jc w:val="center"/>
        </w:trPr>
        <w:tc>
          <w:tcPr>
            <w:tcW w:w="4565" w:type="dxa"/>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четырехосные</w:t>
            </w:r>
          </w:p>
        </w:tc>
        <w:tc>
          <w:tcPr>
            <w:tcW w:w="4565" w:type="dxa"/>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32</w:t>
            </w:r>
          </w:p>
        </w:tc>
      </w:tr>
      <w:tr w:rsidR="00122E8E" w:rsidRPr="008C5971" w:rsidTr="008C5971">
        <w:trPr>
          <w:jc w:val="center"/>
        </w:trPr>
        <w:tc>
          <w:tcPr>
            <w:tcW w:w="4565" w:type="dxa"/>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пятиосные</w:t>
            </w:r>
          </w:p>
        </w:tc>
        <w:tc>
          <w:tcPr>
            <w:tcW w:w="4565" w:type="dxa"/>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35</w:t>
            </w:r>
          </w:p>
        </w:tc>
      </w:tr>
      <w:tr w:rsidR="00122E8E" w:rsidRPr="008C5971" w:rsidTr="008C5971">
        <w:trPr>
          <w:jc w:val="center"/>
        </w:trPr>
        <w:tc>
          <w:tcPr>
            <w:tcW w:w="9130" w:type="dxa"/>
            <w:gridSpan w:val="2"/>
            <w:tcMar>
              <w:top w:w="102" w:type="dxa"/>
              <w:left w:w="62" w:type="dxa"/>
              <w:bottom w:w="102" w:type="dxa"/>
              <w:right w:w="62" w:type="dxa"/>
            </w:tcMar>
          </w:tcPr>
          <w:p w:rsidR="00122E8E" w:rsidRPr="008C5971" w:rsidRDefault="00122E8E" w:rsidP="00943902">
            <w:pPr>
              <w:pStyle w:val="ConsPlusNormal"/>
              <w:jc w:val="center"/>
              <w:outlineLvl w:val="2"/>
              <w:rPr>
                <w:sz w:val="22"/>
                <w:szCs w:val="22"/>
              </w:rPr>
            </w:pPr>
            <w:bookmarkStart w:id="16" w:name="Par253"/>
            <w:bookmarkEnd w:id="16"/>
            <w:r w:rsidRPr="008C5971">
              <w:rPr>
                <w:sz w:val="22"/>
                <w:szCs w:val="22"/>
              </w:rPr>
              <w:t>Автопоезда седельные и прицепные</w:t>
            </w:r>
          </w:p>
        </w:tc>
      </w:tr>
      <w:tr w:rsidR="00122E8E" w:rsidRPr="008C5971" w:rsidTr="008C5971">
        <w:trPr>
          <w:jc w:val="center"/>
        </w:trPr>
        <w:tc>
          <w:tcPr>
            <w:tcW w:w="4565" w:type="dxa"/>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трехосные</w:t>
            </w:r>
          </w:p>
        </w:tc>
        <w:tc>
          <w:tcPr>
            <w:tcW w:w="4565" w:type="dxa"/>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28</w:t>
            </w:r>
          </w:p>
        </w:tc>
      </w:tr>
      <w:tr w:rsidR="00122E8E" w:rsidRPr="008C5971" w:rsidTr="008C5971">
        <w:trPr>
          <w:jc w:val="center"/>
        </w:trPr>
        <w:tc>
          <w:tcPr>
            <w:tcW w:w="4565" w:type="dxa"/>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четырехосные</w:t>
            </w:r>
          </w:p>
        </w:tc>
        <w:tc>
          <w:tcPr>
            <w:tcW w:w="4565" w:type="dxa"/>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36</w:t>
            </w:r>
          </w:p>
        </w:tc>
      </w:tr>
      <w:tr w:rsidR="00122E8E" w:rsidRPr="008C5971" w:rsidTr="008C5971">
        <w:trPr>
          <w:jc w:val="center"/>
        </w:trPr>
        <w:tc>
          <w:tcPr>
            <w:tcW w:w="4565" w:type="dxa"/>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пятиосные</w:t>
            </w:r>
          </w:p>
        </w:tc>
        <w:tc>
          <w:tcPr>
            <w:tcW w:w="4565" w:type="dxa"/>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40</w:t>
            </w:r>
          </w:p>
        </w:tc>
      </w:tr>
      <w:tr w:rsidR="00122E8E" w:rsidRPr="008C5971" w:rsidTr="008C5971">
        <w:trPr>
          <w:jc w:val="center"/>
        </w:trPr>
        <w:tc>
          <w:tcPr>
            <w:tcW w:w="4565" w:type="dxa"/>
            <w:tcBorders>
              <w:bottom w:val="single" w:sz="4" w:space="0" w:color="auto"/>
            </w:tcBorders>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шестиосные и более</w:t>
            </w:r>
          </w:p>
        </w:tc>
        <w:tc>
          <w:tcPr>
            <w:tcW w:w="4565" w:type="dxa"/>
            <w:tcBorders>
              <w:bottom w:val="single" w:sz="4" w:space="0" w:color="auto"/>
            </w:tcBorders>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44</w:t>
            </w:r>
          </w:p>
        </w:tc>
      </w:tr>
    </w:tbl>
    <w:p w:rsidR="00122E8E" w:rsidRPr="008C5971" w:rsidRDefault="00122E8E" w:rsidP="008C5971">
      <w:pPr>
        <w:pStyle w:val="ConsPlusNormal"/>
        <w:ind w:firstLine="540"/>
        <w:jc w:val="both"/>
        <w:rPr>
          <w:sz w:val="22"/>
          <w:szCs w:val="22"/>
        </w:rPr>
      </w:pPr>
    </w:p>
    <w:p w:rsidR="00122E8E" w:rsidRPr="008C5971" w:rsidRDefault="00122E8E" w:rsidP="008C5971">
      <w:pPr>
        <w:pStyle w:val="ConsPlusNormal"/>
        <w:jc w:val="right"/>
        <w:outlineLvl w:val="1"/>
        <w:rPr>
          <w:sz w:val="22"/>
          <w:szCs w:val="22"/>
        </w:rPr>
      </w:pPr>
      <w:bookmarkStart w:id="17" w:name="Par267"/>
      <w:bookmarkEnd w:id="17"/>
      <w:r w:rsidRPr="008C5971">
        <w:rPr>
          <w:sz w:val="22"/>
          <w:szCs w:val="22"/>
        </w:rPr>
        <w:t>Приложение N 2</w:t>
      </w:r>
    </w:p>
    <w:p w:rsidR="00122E8E" w:rsidRPr="008C5971" w:rsidRDefault="00122E8E" w:rsidP="008C5971">
      <w:pPr>
        <w:pStyle w:val="ConsPlusNormal"/>
        <w:jc w:val="right"/>
        <w:rPr>
          <w:sz w:val="22"/>
          <w:szCs w:val="22"/>
        </w:rPr>
      </w:pPr>
      <w:r w:rsidRPr="008C5971">
        <w:rPr>
          <w:sz w:val="22"/>
          <w:szCs w:val="22"/>
        </w:rPr>
        <w:t>к Правилам перевозок грузов</w:t>
      </w:r>
    </w:p>
    <w:p w:rsidR="00122E8E" w:rsidRPr="008C5971" w:rsidRDefault="00122E8E" w:rsidP="008C5971">
      <w:pPr>
        <w:pStyle w:val="ConsPlusNormal"/>
        <w:jc w:val="right"/>
        <w:rPr>
          <w:sz w:val="22"/>
          <w:szCs w:val="22"/>
        </w:rPr>
      </w:pPr>
      <w:r w:rsidRPr="008C5971">
        <w:rPr>
          <w:sz w:val="22"/>
          <w:szCs w:val="22"/>
        </w:rPr>
        <w:t>автомобильным транспортом</w:t>
      </w:r>
    </w:p>
    <w:p w:rsidR="00122E8E" w:rsidRPr="008C5971" w:rsidRDefault="00122E8E" w:rsidP="008C5971">
      <w:pPr>
        <w:pStyle w:val="ConsPlusNormal"/>
        <w:ind w:firstLine="540"/>
        <w:jc w:val="both"/>
        <w:rPr>
          <w:sz w:val="22"/>
          <w:szCs w:val="22"/>
        </w:rPr>
      </w:pPr>
    </w:p>
    <w:p w:rsidR="00122E8E" w:rsidRPr="008C5971" w:rsidRDefault="00122E8E" w:rsidP="008C5971">
      <w:pPr>
        <w:pStyle w:val="ConsPlusNormal"/>
        <w:jc w:val="center"/>
        <w:rPr>
          <w:sz w:val="22"/>
          <w:szCs w:val="22"/>
        </w:rPr>
      </w:pPr>
      <w:bookmarkStart w:id="18" w:name="Par271"/>
      <w:bookmarkEnd w:id="18"/>
      <w:r w:rsidRPr="008C5971">
        <w:rPr>
          <w:sz w:val="22"/>
          <w:szCs w:val="22"/>
        </w:rPr>
        <w:t>ДОПУСТИМЫЕ ОСЕВЫЕ НАГРУЗКИ ТРАНСПОРТНЫХ СРЕДСТВ</w:t>
      </w:r>
    </w:p>
    <w:p w:rsidR="00122E8E" w:rsidRPr="008C5971" w:rsidRDefault="00122E8E" w:rsidP="008C5971">
      <w:pPr>
        <w:pStyle w:val="ConsPlusNormal"/>
        <w:jc w:val="center"/>
        <w:rPr>
          <w:sz w:val="22"/>
          <w:szCs w:val="22"/>
        </w:rPr>
      </w:pPr>
    </w:p>
    <w:p w:rsidR="00122E8E" w:rsidRPr="008C5971" w:rsidRDefault="00122E8E" w:rsidP="008C5971">
      <w:pPr>
        <w:pStyle w:val="ConsPlusNormal"/>
        <w:jc w:val="center"/>
        <w:rPr>
          <w:sz w:val="22"/>
          <w:szCs w:val="22"/>
        </w:rPr>
      </w:pPr>
      <w:r w:rsidRPr="008C5971">
        <w:rPr>
          <w:sz w:val="22"/>
          <w:szCs w:val="22"/>
        </w:rPr>
        <w:t>(в ред. Постановления Правительства РФ от 09.01.2014 N 12</w:t>
      </w:r>
    </w:p>
    <w:p w:rsidR="00122E8E" w:rsidRPr="008C5971" w:rsidRDefault="00122E8E" w:rsidP="008C5971">
      <w:pPr>
        <w:pStyle w:val="ConsPlusNormal"/>
        <w:jc w:val="center"/>
        <w:rPr>
          <w:sz w:val="22"/>
          <w:szCs w:val="22"/>
        </w:rPr>
      </w:pPr>
      <w:r w:rsidRPr="008C5971">
        <w:rPr>
          <w:sz w:val="22"/>
          <w:szCs w:val="22"/>
        </w:rPr>
        <w:t>(ред. 18.05.2015))</w:t>
      </w:r>
    </w:p>
    <w:p w:rsidR="00122E8E" w:rsidRPr="008C5971" w:rsidRDefault="00122E8E" w:rsidP="008C5971">
      <w:pPr>
        <w:pStyle w:val="ConsPlusNormal"/>
        <w:jc w:val="center"/>
        <w:rPr>
          <w:sz w:val="22"/>
          <w:szCs w:val="22"/>
        </w:rPr>
      </w:pPr>
    </w:p>
    <w:tbl>
      <w:tblPr>
        <w:tblW w:w="0" w:type="auto"/>
        <w:jc w:val="center"/>
        <w:tblInd w:w="62" w:type="dxa"/>
        <w:tblLayout w:type="fixed"/>
        <w:tblCellMar>
          <w:top w:w="75" w:type="dxa"/>
          <w:left w:w="0" w:type="dxa"/>
          <w:bottom w:w="75" w:type="dxa"/>
          <w:right w:w="0" w:type="dxa"/>
        </w:tblCellMar>
        <w:tblLook w:val="0000"/>
      </w:tblPr>
      <w:tblGrid>
        <w:gridCol w:w="2470"/>
        <w:gridCol w:w="2157"/>
        <w:gridCol w:w="1690"/>
        <w:gridCol w:w="1691"/>
        <w:gridCol w:w="1691"/>
      </w:tblGrid>
      <w:tr w:rsidR="00122E8E" w:rsidRPr="008C5971" w:rsidTr="008C5971">
        <w:trPr>
          <w:jc w:val="center"/>
        </w:trPr>
        <w:tc>
          <w:tcPr>
            <w:tcW w:w="2470"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Расположение осей транспортного средства</w:t>
            </w:r>
          </w:p>
        </w:tc>
        <w:tc>
          <w:tcPr>
            <w:tcW w:w="215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Расстояние между сближенными осями (метров)</w:t>
            </w:r>
          </w:p>
        </w:tc>
        <w:tc>
          <w:tcPr>
            <w:tcW w:w="5072"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Допустимые осевые нагрузки колесных транспортных средств в зависимости от нормативной (расчетной) осевой нагрузки (тонн) и числа колес на оси</w:t>
            </w:r>
          </w:p>
        </w:tc>
      </w:tr>
      <w:tr w:rsidR="00122E8E" w:rsidRPr="008C5971" w:rsidTr="008C5971">
        <w:trPr>
          <w:jc w:val="center"/>
        </w:trPr>
        <w:tc>
          <w:tcPr>
            <w:tcW w:w="2470"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122E8E" w:rsidRPr="008C5971" w:rsidRDefault="00122E8E" w:rsidP="00943902">
            <w:pPr>
              <w:pStyle w:val="ConsPlusNormal"/>
              <w:jc w:val="center"/>
              <w:rPr>
                <w:sz w:val="22"/>
                <w:szCs w:val="22"/>
              </w:rPr>
            </w:pPr>
          </w:p>
        </w:tc>
        <w:tc>
          <w:tcPr>
            <w:tcW w:w="215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22E8E" w:rsidRPr="008C5971" w:rsidRDefault="00122E8E" w:rsidP="00943902">
            <w:pPr>
              <w:pStyle w:val="ConsPlusNormal"/>
              <w:jc w:val="center"/>
              <w:rPr>
                <w:sz w:val="22"/>
                <w:szCs w:val="22"/>
              </w:rPr>
            </w:pPr>
          </w:p>
        </w:tc>
        <w:tc>
          <w:tcPr>
            <w:tcW w:w="16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 xml:space="preserve">для автомобильных дорог, рассчитанных на осевую нагрузку 6 тонн/ось </w:t>
            </w:r>
            <w:hyperlink w:anchor="Par358" w:tooltip="Ссылка на текущий документ" w:history="1">
              <w:r w:rsidRPr="008C5971">
                <w:rPr>
                  <w:sz w:val="22"/>
                  <w:szCs w:val="22"/>
                </w:rPr>
                <w:t>&lt;*&gt;</w:t>
              </w:r>
            </w:hyperlink>
          </w:p>
        </w:tc>
        <w:tc>
          <w:tcPr>
            <w:tcW w:w="16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для автомобильных дорог, рассчитанных на осевую нагрузку 10 тонн/ось</w:t>
            </w:r>
          </w:p>
        </w:tc>
        <w:tc>
          <w:tcPr>
            <w:tcW w:w="1691" w:type="dxa"/>
            <w:tcBorders>
              <w:top w:val="single" w:sz="4" w:space="0" w:color="auto"/>
              <w:left w:val="single" w:sz="4" w:space="0" w:color="auto"/>
              <w:bottom w:val="single" w:sz="4" w:space="0" w:color="auto"/>
            </w:tcBorders>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для автомобильных дорог, рассчитанных на осевую нагрузку 11,5 тонн/ось</w:t>
            </w:r>
          </w:p>
        </w:tc>
      </w:tr>
      <w:tr w:rsidR="00122E8E" w:rsidRPr="008C5971" w:rsidTr="008C5971">
        <w:trPr>
          <w:jc w:val="center"/>
        </w:trPr>
        <w:tc>
          <w:tcPr>
            <w:tcW w:w="2470" w:type="dxa"/>
            <w:tcBorders>
              <w:top w:val="single" w:sz="4" w:space="0" w:color="auto"/>
            </w:tcBorders>
            <w:tcMar>
              <w:top w:w="102" w:type="dxa"/>
              <w:left w:w="62" w:type="dxa"/>
              <w:bottom w:w="102" w:type="dxa"/>
              <w:right w:w="62" w:type="dxa"/>
            </w:tcMar>
          </w:tcPr>
          <w:p w:rsidR="00122E8E" w:rsidRPr="008C5971" w:rsidRDefault="00122E8E" w:rsidP="00943902">
            <w:pPr>
              <w:pStyle w:val="ConsPlusNormal"/>
              <w:ind w:left="34"/>
              <w:rPr>
                <w:sz w:val="22"/>
                <w:szCs w:val="22"/>
              </w:rPr>
            </w:pPr>
            <w:r w:rsidRPr="008C5971">
              <w:rPr>
                <w:sz w:val="22"/>
                <w:szCs w:val="22"/>
              </w:rPr>
              <w:t>Одиночные</w:t>
            </w:r>
          </w:p>
        </w:tc>
        <w:tc>
          <w:tcPr>
            <w:tcW w:w="2157" w:type="dxa"/>
            <w:tcBorders>
              <w:top w:val="single" w:sz="4" w:space="0" w:color="auto"/>
            </w:tcBorders>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от 2,5 м и более</w:t>
            </w:r>
          </w:p>
        </w:tc>
        <w:tc>
          <w:tcPr>
            <w:tcW w:w="1690" w:type="dxa"/>
            <w:tcBorders>
              <w:top w:val="single" w:sz="4" w:space="0" w:color="auto"/>
            </w:tcBorders>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5,5 (6)</w:t>
            </w:r>
          </w:p>
        </w:tc>
        <w:tc>
          <w:tcPr>
            <w:tcW w:w="1691" w:type="dxa"/>
            <w:tcBorders>
              <w:top w:val="single" w:sz="4" w:space="0" w:color="auto"/>
            </w:tcBorders>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9 (10)</w:t>
            </w:r>
          </w:p>
        </w:tc>
        <w:tc>
          <w:tcPr>
            <w:tcW w:w="1691" w:type="dxa"/>
            <w:tcBorders>
              <w:top w:val="single" w:sz="4" w:space="0" w:color="auto"/>
            </w:tcBorders>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10,5 (11,5)</w:t>
            </w:r>
          </w:p>
        </w:tc>
      </w:tr>
      <w:tr w:rsidR="00122E8E" w:rsidRPr="008C5971" w:rsidTr="008C5971">
        <w:trPr>
          <w:jc w:val="center"/>
        </w:trPr>
        <w:tc>
          <w:tcPr>
            <w:tcW w:w="2470" w:type="dxa"/>
            <w:vMerge w:val="restart"/>
            <w:tcMar>
              <w:top w:w="102" w:type="dxa"/>
              <w:left w:w="62" w:type="dxa"/>
              <w:bottom w:w="102" w:type="dxa"/>
              <w:right w:w="62" w:type="dxa"/>
            </w:tcMar>
          </w:tcPr>
          <w:p w:rsidR="00122E8E" w:rsidRPr="008C5971" w:rsidRDefault="00122E8E" w:rsidP="00943902">
            <w:pPr>
              <w:pStyle w:val="ConsPlusNormal"/>
              <w:ind w:left="34"/>
              <w:rPr>
                <w:sz w:val="22"/>
                <w:szCs w:val="22"/>
              </w:rPr>
            </w:pPr>
            <w:r w:rsidRPr="008C5971">
              <w:rPr>
                <w:sz w:val="22"/>
                <w:szCs w:val="22"/>
              </w:rPr>
              <w:t>Сдвоенные оси прицепов, полуприцепов, грузовых автомобилей, автомобилей-тягачей, седельных тягачей при расстоянии между осями (нагрузка на тележку, сумма осевых масс)</w:t>
            </w:r>
          </w:p>
        </w:tc>
        <w:tc>
          <w:tcPr>
            <w:tcW w:w="2157" w:type="dxa"/>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до 1 (включительно)</w:t>
            </w:r>
          </w:p>
        </w:tc>
        <w:tc>
          <w:tcPr>
            <w:tcW w:w="1690" w:type="dxa"/>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8 (9)</w:t>
            </w:r>
          </w:p>
        </w:tc>
        <w:tc>
          <w:tcPr>
            <w:tcW w:w="1691" w:type="dxa"/>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10 (11)</w:t>
            </w:r>
          </w:p>
        </w:tc>
        <w:tc>
          <w:tcPr>
            <w:tcW w:w="1691" w:type="dxa"/>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11,5 (12,5)</w:t>
            </w:r>
          </w:p>
        </w:tc>
      </w:tr>
      <w:tr w:rsidR="00122E8E" w:rsidRPr="008C5971" w:rsidTr="008C5971">
        <w:trPr>
          <w:jc w:val="center"/>
        </w:trPr>
        <w:tc>
          <w:tcPr>
            <w:tcW w:w="2470" w:type="dxa"/>
            <w:vMerge/>
            <w:tcMar>
              <w:top w:w="102" w:type="dxa"/>
              <w:left w:w="62" w:type="dxa"/>
              <w:bottom w:w="102" w:type="dxa"/>
              <w:right w:w="62" w:type="dxa"/>
            </w:tcMar>
          </w:tcPr>
          <w:p w:rsidR="00122E8E" w:rsidRPr="008C5971" w:rsidRDefault="00122E8E" w:rsidP="00943902">
            <w:pPr>
              <w:pStyle w:val="ConsPlusNormal"/>
              <w:jc w:val="center"/>
              <w:rPr>
                <w:sz w:val="22"/>
                <w:szCs w:val="22"/>
              </w:rPr>
            </w:pPr>
          </w:p>
        </w:tc>
        <w:tc>
          <w:tcPr>
            <w:tcW w:w="2157" w:type="dxa"/>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от 1 до 1,3 (включительно)</w:t>
            </w:r>
          </w:p>
        </w:tc>
        <w:tc>
          <w:tcPr>
            <w:tcW w:w="1690" w:type="dxa"/>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9 (10)</w:t>
            </w:r>
          </w:p>
        </w:tc>
        <w:tc>
          <w:tcPr>
            <w:tcW w:w="1691" w:type="dxa"/>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13 (14)</w:t>
            </w:r>
          </w:p>
        </w:tc>
        <w:tc>
          <w:tcPr>
            <w:tcW w:w="1691" w:type="dxa"/>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14 (16)</w:t>
            </w:r>
          </w:p>
        </w:tc>
      </w:tr>
      <w:tr w:rsidR="00122E8E" w:rsidRPr="008C5971" w:rsidTr="008C5971">
        <w:trPr>
          <w:jc w:val="center"/>
        </w:trPr>
        <w:tc>
          <w:tcPr>
            <w:tcW w:w="2470" w:type="dxa"/>
            <w:vMerge/>
            <w:tcMar>
              <w:top w:w="102" w:type="dxa"/>
              <w:left w:w="62" w:type="dxa"/>
              <w:bottom w:w="102" w:type="dxa"/>
              <w:right w:w="62" w:type="dxa"/>
            </w:tcMar>
          </w:tcPr>
          <w:p w:rsidR="00122E8E" w:rsidRPr="008C5971" w:rsidRDefault="00122E8E" w:rsidP="00943902">
            <w:pPr>
              <w:pStyle w:val="ConsPlusNormal"/>
              <w:jc w:val="center"/>
              <w:rPr>
                <w:sz w:val="22"/>
                <w:szCs w:val="22"/>
              </w:rPr>
            </w:pPr>
          </w:p>
        </w:tc>
        <w:tc>
          <w:tcPr>
            <w:tcW w:w="2157" w:type="dxa"/>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от 1,3 до 1,8 (включительно)</w:t>
            </w:r>
          </w:p>
        </w:tc>
        <w:tc>
          <w:tcPr>
            <w:tcW w:w="1690" w:type="dxa"/>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10 (11)</w:t>
            </w:r>
          </w:p>
        </w:tc>
        <w:tc>
          <w:tcPr>
            <w:tcW w:w="1691" w:type="dxa"/>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15 (16)</w:t>
            </w:r>
          </w:p>
        </w:tc>
        <w:tc>
          <w:tcPr>
            <w:tcW w:w="1691" w:type="dxa"/>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17 (18)</w:t>
            </w:r>
          </w:p>
        </w:tc>
      </w:tr>
      <w:tr w:rsidR="00122E8E" w:rsidRPr="008C5971" w:rsidTr="008C5971">
        <w:trPr>
          <w:jc w:val="center"/>
        </w:trPr>
        <w:tc>
          <w:tcPr>
            <w:tcW w:w="2470" w:type="dxa"/>
            <w:vMerge/>
            <w:tcMar>
              <w:top w:w="102" w:type="dxa"/>
              <w:left w:w="62" w:type="dxa"/>
              <w:bottom w:w="102" w:type="dxa"/>
              <w:right w:w="62" w:type="dxa"/>
            </w:tcMar>
          </w:tcPr>
          <w:p w:rsidR="00122E8E" w:rsidRPr="008C5971" w:rsidRDefault="00122E8E" w:rsidP="00943902">
            <w:pPr>
              <w:pStyle w:val="ConsPlusNormal"/>
              <w:jc w:val="center"/>
              <w:rPr>
                <w:sz w:val="22"/>
                <w:szCs w:val="22"/>
              </w:rPr>
            </w:pPr>
          </w:p>
        </w:tc>
        <w:tc>
          <w:tcPr>
            <w:tcW w:w="2157" w:type="dxa"/>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от 1,8 до 2,5 (включительно)</w:t>
            </w:r>
          </w:p>
        </w:tc>
        <w:tc>
          <w:tcPr>
            <w:tcW w:w="1690" w:type="dxa"/>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11 (12)</w:t>
            </w:r>
          </w:p>
        </w:tc>
        <w:tc>
          <w:tcPr>
            <w:tcW w:w="1691" w:type="dxa"/>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17 (18)</w:t>
            </w:r>
          </w:p>
        </w:tc>
        <w:tc>
          <w:tcPr>
            <w:tcW w:w="1691" w:type="dxa"/>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18 (20)</w:t>
            </w:r>
          </w:p>
        </w:tc>
      </w:tr>
      <w:tr w:rsidR="00122E8E" w:rsidRPr="008C5971" w:rsidTr="008C5971">
        <w:trPr>
          <w:jc w:val="center"/>
        </w:trPr>
        <w:tc>
          <w:tcPr>
            <w:tcW w:w="2470" w:type="dxa"/>
            <w:vMerge w:val="restart"/>
            <w:tcMar>
              <w:top w:w="102" w:type="dxa"/>
              <w:left w:w="62" w:type="dxa"/>
              <w:bottom w:w="102" w:type="dxa"/>
              <w:right w:w="62" w:type="dxa"/>
            </w:tcMar>
          </w:tcPr>
          <w:p w:rsidR="00122E8E" w:rsidRPr="008C5971" w:rsidRDefault="00122E8E" w:rsidP="00943902">
            <w:pPr>
              <w:pStyle w:val="ConsPlusNormal"/>
              <w:ind w:left="29"/>
              <w:rPr>
                <w:sz w:val="22"/>
                <w:szCs w:val="22"/>
              </w:rPr>
            </w:pPr>
            <w:r w:rsidRPr="008C5971">
              <w:rPr>
                <w:sz w:val="22"/>
                <w:szCs w:val="22"/>
              </w:rPr>
              <w:t>Строенные оси прицепов, полуприцепов, грузовых автомобилей, автомобилей-тягачей, седельных тягачей при расстоянии между осями (нагрузка на тележку, сумма осевых масс)</w:t>
            </w:r>
          </w:p>
        </w:tc>
        <w:tc>
          <w:tcPr>
            <w:tcW w:w="2157" w:type="dxa"/>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до 1 (включительно)</w:t>
            </w:r>
          </w:p>
        </w:tc>
        <w:tc>
          <w:tcPr>
            <w:tcW w:w="1690" w:type="dxa"/>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11 (12)</w:t>
            </w:r>
          </w:p>
        </w:tc>
        <w:tc>
          <w:tcPr>
            <w:tcW w:w="1691" w:type="dxa"/>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15 (16,5)</w:t>
            </w:r>
          </w:p>
        </w:tc>
        <w:tc>
          <w:tcPr>
            <w:tcW w:w="1691" w:type="dxa"/>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17 (18)</w:t>
            </w:r>
          </w:p>
        </w:tc>
      </w:tr>
      <w:tr w:rsidR="00122E8E" w:rsidRPr="008C5971" w:rsidTr="008C5971">
        <w:trPr>
          <w:jc w:val="center"/>
        </w:trPr>
        <w:tc>
          <w:tcPr>
            <w:tcW w:w="2470" w:type="dxa"/>
            <w:vMerge/>
            <w:tcMar>
              <w:top w:w="102" w:type="dxa"/>
              <w:left w:w="62" w:type="dxa"/>
              <w:bottom w:w="102" w:type="dxa"/>
              <w:right w:w="62" w:type="dxa"/>
            </w:tcMar>
          </w:tcPr>
          <w:p w:rsidR="00122E8E" w:rsidRPr="008C5971" w:rsidRDefault="00122E8E" w:rsidP="00943902">
            <w:pPr>
              <w:pStyle w:val="ConsPlusNormal"/>
              <w:jc w:val="center"/>
              <w:rPr>
                <w:sz w:val="22"/>
                <w:szCs w:val="22"/>
              </w:rPr>
            </w:pPr>
          </w:p>
        </w:tc>
        <w:tc>
          <w:tcPr>
            <w:tcW w:w="2157" w:type="dxa"/>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до 1,3 (включительно)</w:t>
            </w:r>
          </w:p>
        </w:tc>
        <w:tc>
          <w:tcPr>
            <w:tcW w:w="1690" w:type="dxa"/>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12 (13)</w:t>
            </w:r>
          </w:p>
        </w:tc>
        <w:tc>
          <w:tcPr>
            <w:tcW w:w="1691" w:type="dxa"/>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18 (19,5)</w:t>
            </w:r>
          </w:p>
        </w:tc>
        <w:tc>
          <w:tcPr>
            <w:tcW w:w="1691" w:type="dxa"/>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20 (21)</w:t>
            </w:r>
          </w:p>
        </w:tc>
      </w:tr>
      <w:tr w:rsidR="00122E8E" w:rsidRPr="008C5971" w:rsidTr="008C5971">
        <w:trPr>
          <w:jc w:val="center"/>
        </w:trPr>
        <w:tc>
          <w:tcPr>
            <w:tcW w:w="2470" w:type="dxa"/>
            <w:vMerge/>
            <w:tcMar>
              <w:top w:w="102" w:type="dxa"/>
              <w:left w:w="62" w:type="dxa"/>
              <w:bottom w:w="102" w:type="dxa"/>
              <w:right w:w="62" w:type="dxa"/>
            </w:tcMar>
          </w:tcPr>
          <w:p w:rsidR="00122E8E" w:rsidRPr="008C5971" w:rsidRDefault="00122E8E" w:rsidP="00943902">
            <w:pPr>
              <w:pStyle w:val="ConsPlusNormal"/>
              <w:jc w:val="center"/>
              <w:rPr>
                <w:sz w:val="22"/>
                <w:szCs w:val="22"/>
              </w:rPr>
            </w:pPr>
          </w:p>
        </w:tc>
        <w:tc>
          <w:tcPr>
            <w:tcW w:w="2157" w:type="dxa"/>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от 1,3 до 1,8 (включительно)</w:t>
            </w:r>
          </w:p>
        </w:tc>
        <w:tc>
          <w:tcPr>
            <w:tcW w:w="1690" w:type="dxa"/>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13,5 (15)</w:t>
            </w:r>
          </w:p>
        </w:tc>
        <w:tc>
          <w:tcPr>
            <w:tcW w:w="1691" w:type="dxa"/>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 xml:space="preserve">21 (22,5 </w:t>
            </w:r>
            <w:hyperlink w:anchor="Par359" w:tooltip="Ссылка на текущий документ" w:history="1">
              <w:r w:rsidRPr="008C5971">
                <w:rPr>
                  <w:sz w:val="22"/>
                  <w:szCs w:val="22"/>
                </w:rPr>
                <w:t>&lt;**&gt;</w:t>
              </w:r>
            </w:hyperlink>
            <w:r w:rsidRPr="008C5971">
              <w:rPr>
                <w:sz w:val="22"/>
                <w:szCs w:val="22"/>
              </w:rPr>
              <w:t>)</w:t>
            </w:r>
          </w:p>
        </w:tc>
        <w:tc>
          <w:tcPr>
            <w:tcW w:w="1691" w:type="dxa"/>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23,5 (24)</w:t>
            </w:r>
          </w:p>
        </w:tc>
      </w:tr>
      <w:tr w:rsidR="00122E8E" w:rsidRPr="008C5971" w:rsidTr="008C5971">
        <w:trPr>
          <w:jc w:val="center"/>
        </w:trPr>
        <w:tc>
          <w:tcPr>
            <w:tcW w:w="2470" w:type="dxa"/>
            <w:vMerge/>
            <w:tcMar>
              <w:top w:w="102" w:type="dxa"/>
              <w:left w:w="62" w:type="dxa"/>
              <w:bottom w:w="102" w:type="dxa"/>
              <w:right w:w="62" w:type="dxa"/>
            </w:tcMar>
          </w:tcPr>
          <w:p w:rsidR="00122E8E" w:rsidRPr="008C5971" w:rsidRDefault="00122E8E" w:rsidP="00943902">
            <w:pPr>
              <w:pStyle w:val="ConsPlusNormal"/>
              <w:jc w:val="center"/>
              <w:rPr>
                <w:sz w:val="22"/>
                <w:szCs w:val="22"/>
              </w:rPr>
            </w:pPr>
          </w:p>
        </w:tc>
        <w:tc>
          <w:tcPr>
            <w:tcW w:w="2157" w:type="dxa"/>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от 1,8 до 2,5 (включительно)</w:t>
            </w:r>
          </w:p>
        </w:tc>
        <w:tc>
          <w:tcPr>
            <w:tcW w:w="1690" w:type="dxa"/>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15 (16)</w:t>
            </w:r>
          </w:p>
        </w:tc>
        <w:tc>
          <w:tcPr>
            <w:tcW w:w="1691" w:type="dxa"/>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22 (23)</w:t>
            </w:r>
          </w:p>
        </w:tc>
        <w:tc>
          <w:tcPr>
            <w:tcW w:w="1691" w:type="dxa"/>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25 (26)</w:t>
            </w:r>
          </w:p>
        </w:tc>
      </w:tr>
      <w:tr w:rsidR="00122E8E" w:rsidRPr="008C5971" w:rsidTr="008C5971">
        <w:trPr>
          <w:jc w:val="center"/>
        </w:trPr>
        <w:tc>
          <w:tcPr>
            <w:tcW w:w="2470" w:type="dxa"/>
            <w:vMerge w:val="restart"/>
            <w:tcMar>
              <w:top w:w="102" w:type="dxa"/>
              <w:left w:w="62" w:type="dxa"/>
              <w:bottom w:w="102" w:type="dxa"/>
              <w:right w:w="62" w:type="dxa"/>
            </w:tcMar>
          </w:tcPr>
          <w:p w:rsidR="00122E8E" w:rsidRPr="008C5971" w:rsidRDefault="00122E8E" w:rsidP="00943902">
            <w:pPr>
              <w:pStyle w:val="ConsPlusNormal"/>
              <w:ind w:left="29" w:firstLine="5"/>
              <w:rPr>
                <w:sz w:val="22"/>
                <w:szCs w:val="22"/>
              </w:rPr>
            </w:pPr>
            <w:r w:rsidRPr="008C5971">
              <w:rPr>
                <w:sz w:val="22"/>
                <w:szCs w:val="22"/>
              </w:rPr>
              <w:t>Сближенные оси грузовых автомобилей, автомобилей-тягачей, седельных тягачей, прицепов и полуприцепов, с количеством осей более трех при расстоянии между осями (нагрузка на одну ось)</w:t>
            </w:r>
          </w:p>
        </w:tc>
        <w:tc>
          <w:tcPr>
            <w:tcW w:w="2157" w:type="dxa"/>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до 1 (включительно)</w:t>
            </w:r>
          </w:p>
        </w:tc>
        <w:tc>
          <w:tcPr>
            <w:tcW w:w="1690" w:type="dxa"/>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3,5 (4)</w:t>
            </w:r>
          </w:p>
        </w:tc>
        <w:tc>
          <w:tcPr>
            <w:tcW w:w="1691" w:type="dxa"/>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5 (5,5)</w:t>
            </w:r>
          </w:p>
        </w:tc>
        <w:tc>
          <w:tcPr>
            <w:tcW w:w="1691" w:type="dxa"/>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5,5 (6)</w:t>
            </w:r>
          </w:p>
        </w:tc>
      </w:tr>
      <w:tr w:rsidR="00122E8E" w:rsidRPr="008C5971" w:rsidTr="008C5971">
        <w:trPr>
          <w:jc w:val="center"/>
        </w:trPr>
        <w:tc>
          <w:tcPr>
            <w:tcW w:w="2470" w:type="dxa"/>
            <w:vMerge/>
            <w:tcMar>
              <w:top w:w="102" w:type="dxa"/>
              <w:left w:w="62" w:type="dxa"/>
              <w:bottom w:w="102" w:type="dxa"/>
              <w:right w:w="62" w:type="dxa"/>
            </w:tcMar>
          </w:tcPr>
          <w:p w:rsidR="00122E8E" w:rsidRPr="008C5971" w:rsidRDefault="00122E8E" w:rsidP="00943902">
            <w:pPr>
              <w:pStyle w:val="ConsPlusNormal"/>
              <w:jc w:val="center"/>
              <w:rPr>
                <w:sz w:val="22"/>
                <w:szCs w:val="22"/>
              </w:rPr>
            </w:pPr>
          </w:p>
        </w:tc>
        <w:tc>
          <w:tcPr>
            <w:tcW w:w="2157" w:type="dxa"/>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от 1 до 1,3 (включительно)</w:t>
            </w:r>
          </w:p>
        </w:tc>
        <w:tc>
          <w:tcPr>
            <w:tcW w:w="1690" w:type="dxa"/>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4 (4,5)</w:t>
            </w:r>
          </w:p>
        </w:tc>
        <w:tc>
          <w:tcPr>
            <w:tcW w:w="1691" w:type="dxa"/>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6 (6,5)</w:t>
            </w:r>
          </w:p>
        </w:tc>
        <w:tc>
          <w:tcPr>
            <w:tcW w:w="1691" w:type="dxa"/>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6,5 (7)</w:t>
            </w:r>
          </w:p>
        </w:tc>
      </w:tr>
      <w:tr w:rsidR="00122E8E" w:rsidRPr="008C5971" w:rsidTr="008C5971">
        <w:trPr>
          <w:jc w:val="center"/>
        </w:trPr>
        <w:tc>
          <w:tcPr>
            <w:tcW w:w="2470" w:type="dxa"/>
            <w:vMerge/>
            <w:tcMar>
              <w:top w:w="102" w:type="dxa"/>
              <w:left w:w="62" w:type="dxa"/>
              <w:bottom w:w="102" w:type="dxa"/>
              <w:right w:w="62" w:type="dxa"/>
            </w:tcMar>
          </w:tcPr>
          <w:p w:rsidR="00122E8E" w:rsidRPr="008C5971" w:rsidRDefault="00122E8E" w:rsidP="00943902">
            <w:pPr>
              <w:pStyle w:val="ConsPlusNormal"/>
              <w:jc w:val="center"/>
              <w:rPr>
                <w:sz w:val="22"/>
                <w:szCs w:val="22"/>
              </w:rPr>
            </w:pPr>
          </w:p>
        </w:tc>
        <w:tc>
          <w:tcPr>
            <w:tcW w:w="2157" w:type="dxa"/>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от 1,3 до 1,8 (включительно)</w:t>
            </w:r>
          </w:p>
        </w:tc>
        <w:tc>
          <w:tcPr>
            <w:tcW w:w="1690" w:type="dxa"/>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4,5 (5)</w:t>
            </w:r>
          </w:p>
        </w:tc>
        <w:tc>
          <w:tcPr>
            <w:tcW w:w="1691" w:type="dxa"/>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6,5 (7)</w:t>
            </w:r>
          </w:p>
        </w:tc>
        <w:tc>
          <w:tcPr>
            <w:tcW w:w="1691" w:type="dxa"/>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7,5 (8)</w:t>
            </w:r>
          </w:p>
        </w:tc>
      </w:tr>
      <w:tr w:rsidR="00122E8E" w:rsidRPr="008C5971" w:rsidTr="008C5971">
        <w:trPr>
          <w:jc w:val="center"/>
        </w:trPr>
        <w:tc>
          <w:tcPr>
            <w:tcW w:w="2470" w:type="dxa"/>
            <w:vMerge/>
            <w:tcMar>
              <w:top w:w="102" w:type="dxa"/>
              <w:left w:w="62" w:type="dxa"/>
              <w:bottom w:w="102" w:type="dxa"/>
              <w:right w:w="62" w:type="dxa"/>
            </w:tcMar>
          </w:tcPr>
          <w:p w:rsidR="00122E8E" w:rsidRPr="008C5971" w:rsidRDefault="00122E8E" w:rsidP="00943902">
            <w:pPr>
              <w:pStyle w:val="ConsPlusNormal"/>
              <w:jc w:val="center"/>
              <w:rPr>
                <w:sz w:val="22"/>
                <w:szCs w:val="22"/>
              </w:rPr>
            </w:pPr>
          </w:p>
        </w:tc>
        <w:tc>
          <w:tcPr>
            <w:tcW w:w="2157" w:type="dxa"/>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от 1,8 до 2,5 (включительно)</w:t>
            </w:r>
          </w:p>
        </w:tc>
        <w:tc>
          <w:tcPr>
            <w:tcW w:w="1690" w:type="dxa"/>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5 (5,5)</w:t>
            </w:r>
          </w:p>
        </w:tc>
        <w:tc>
          <w:tcPr>
            <w:tcW w:w="1691" w:type="dxa"/>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7 (7,5)</w:t>
            </w:r>
          </w:p>
        </w:tc>
        <w:tc>
          <w:tcPr>
            <w:tcW w:w="1691" w:type="dxa"/>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8,5 (9)</w:t>
            </w:r>
          </w:p>
        </w:tc>
      </w:tr>
      <w:tr w:rsidR="00122E8E" w:rsidRPr="008C5971" w:rsidTr="008C5971">
        <w:trPr>
          <w:jc w:val="center"/>
        </w:trPr>
        <w:tc>
          <w:tcPr>
            <w:tcW w:w="2470" w:type="dxa"/>
            <w:vMerge w:val="restart"/>
            <w:tcBorders>
              <w:bottom w:val="single" w:sz="4" w:space="0" w:color="auto"/>
            </w:tcBorders>
            <w:tcMar>
              <w:top w:w="102" w:type="dxa"/>
              <w:left w:w="62" w:type="dxa"/>
              <w:bottom w:w="102" w:type="dxa"/>
              <w:right w:w="62" w:type="dxa"/>
            </w:tcMar>
          </w:tcPr>
          <w:p w:rsidR="00122E8E" w:rsidRPr="008C5971" w:rsidRDefault="00122E8E" w:rsidP="00943902">
            <w:pPr>
              <w:pStyle w:val="ConsPlusNormal"/>
              <w:ind w:left="29" w:firstLine="10"/>
              <w:rPr>
                <w:sz w:val="22"/>
                <w:szCs w:val="22"/>
              </w:rPr>
            </w:pPr>
            <w:r w:rsidRPr="008C5971">
              <w:rPr>
                <w:sz w:val="22"/>
                <w:szCs w:val="22"/>
              </w:rPr>
              <w:t>Сближенные оси транспортных средств, имеющих на каждой оси по восемь и более колес (нагрузка на одну ось)</w:t>
            </w:r>
          </w:p>
        </w:tc>
        <w:tc>
          <w:tcPr>
            <w:tcW w:w="2157" w:type="dxa"/>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до 1 (включительно)</w:t>
            </w:r>
          </w:p>
        </w:tc>
        <w:tc>
          <w:tcPr>
            <w:tcW w:w="1690" w:type="dxa"/>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6</w:t>
            </w:r>
          </w:p>
        </w:tc>
        <w:tc>
          <w:tcPr>
            <w:tcW w:w="1691" w:type="dxa"/>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9,5</w:t>
            </w:r>
          </w:p>
        </w:tc>
        <w:tc>
          <w:tcPr>
            <w:tcW w:w="1691" w:type="dxa"/>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11</w:t>
            </w:r>
          </w:p>
        </w:tc>
      </w:tr>
      <w:tr w:rsidR="00122E8E" w:rsidRPr="008C5971" w:rsidTr="008C5971">
        <w:trPr>
          <w:jc w:val="center"/>
        </w:trPr>
        <w:tc>
          <w:tcPr>
            <w:tcW w:w="2470" w:type="dxa"/>
            <w:vMerge/>
            <w:tcBorders>
              <w:bottom w:val="single" w:sz="4" w:space="0" w:color="auto"/>
            </w:tcBorders>
            <w:tcMar>
              <w:top w:w="102" w:type="dxa"/>
              <w:left w:w="62" w:type="dxa"/>
              <w:bottom w:w="102" w:type="dxa"/>
              <w:right w:w="62" w:type="dxa"/>
            </w:tcMar>
          </w:tcPr>
          <w:p w:rsidR="00122E8E" w:rsidRPr="008C5971" w:rsidRDefault="00122E8E" w:rsidP="00943902">
            <w:pPr>
              <w:pStyle w:val="ConsPlusNormal"/>
              <w:jc w:val="center"/>
              <w:rPr>
                <w:sz w:val="22"/>
                <w:szCs w:val="22"/>
              </w:rPr>
            </w:pPr>
          </w:p>
        </w:tc>
        <w:tc>
          <w:tcPr>
            <w:tcW w:w="2157" w:type="dxa"/>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от 1 до 1,3 (включительно)</w:t>
            </w:r>
          </w:p>
        </w:tc>
        <w:tc>
          <w:tcPr>
            <w:tcW w:w="1690" w:type="dxa"/>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6,5</w:t>
            </w:r>
          </w:p>
        </w:tc>
        <w:tc>
          <w:tcPr>
            <w:tcW w:w="1691" w:type="dxa"/>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10,5</w:t>
            </w:r>
          </w:p>
        </w:tc>
        <w:tc>
          <w:tcPr>
            <w:tcW w:w="1691" w:type="dxa"/>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12</w:t>
            </w:r>
          </w:p>
        </w:tc>
      </w:tr>
      <w:tr w:rsidR="00122E8E" w:rsidRPr="008C5971" w:rsidTr="008C5971">
        <w:trPr>
          <w:jc w:val="center"/>
        </w:trPr>
        <w:tc>
          <w:tcPr>
            <w:tcW w:w="2470" w:type="dxa"/>
            <w:vMerge/>
            <w:tcBorders>
              <w:bottom w:val="single" w:sz="4" w:space="0" w:color="auto"/>
            </w:tcBorders>
            <w:tcMar>
              <w:top w:w="102" w:type="dxa"/>
              <w:left w:w="62" w:type="dxa"/>
              <w:bottom w:w="102" w:type="dxa"/>
              <w:right w:w="62" w:type="dxa"/>
            </w:tcMar>
          </w:tcPr>
          <w:p w:rsidR="00122E8E" w:rsidRPr="008C5971" w:rsidRDefault="00122E8E" w:rsidP="00943902">
            <w:pPr>
              <w:pStyle w:val="ConsPlusNormal"/>
              <w:jc w:val="center"/>
              <w:rPr>
                <w:sz w:val="22"/>
                <w:szCs w:val="22"/>
              </w:rPr>
            </w:pPr>
          </w:p>
        </w:tc>
        <w:tc>
          <w:tcPr>
            <w:tcW w:w="2157" w:type="dxa"/>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от 1,3 до 1,8 (включительно)</w:t>
            </w:r>
          </w:p>
        </w:tc>
        <w:tc>
          <w:tcPr>
            <w:tcW w:w="1690" w:type="dxa"/>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7,5</w:t>
            </w:r>
          </w:p>
        </w:tc>
        <w:tc>
          <w:tcPr>
            <w:tcW w:w="1691" w:type="dxa"/>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12</w:t>
            </w:r>
          </w:p>
        </w:tc>
        <w:tc>
          <w:tcPr>
            <w:tcW w:w="1691" w:type="dxa"/>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14</w:t>
            </w:r>
          </w:p>
        </w:tc>
      </w:tr>
      <w:tr w:rsidR="00122E8E" w:rsidRPr="008C5971" w:rsidTr="008C5971">
        <w:trPr>
          <w:jc w:val="center"/>
        </w:trPr>
        <w:tc>
          <w:tcPr>
            <w:tcW w:w="2470" w:type="dxa"/>
            <w:vMerge/>
            <w:tcBorders>
              <w:bottom w:val="single" w:sz="4" w:space="0" w:color="auto"/>
            </w:tcBorders>
            <w:tcMar>
              <w:top w:w="102" w:type="dxa"/>
              <w:left w:w="62" w:type="dxa"/>
              <w:bottom w:w="102" w:type="dxa"/>
              <w:right w:w="62" w:type="dxa"/>
            </w:tcMar>
          </w:tcPr>
          <w:p w:rsidR="00122E8E" w:rsidRPr="008C5971" w:rsidRDefault="00122E8E" w:rsidP="00943902">
            <w:pPr>
              <w:pStyle w:val="ConsPlusNormal"/>
              <w:jc w:val="center"/>
              <w:rPr>
                <w:sz w:val="22"/>
                <w:szCs w:val="22"/>
              </w:rPr>
            </w:pPr>
          </w:p>
        </w:tc>
        <w:tc>
          <w:tcPr>
            <w:tcW w:w="2157" w:type="dxa"/>
            <w:tcBorders>
              <w:bottom w:val="single" w:sz="4" w:space="0" w:color="auto"/>
            </w:tcBorders>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от 1,8 до 2,5 (включительно)</w:t>
            </w:r>
          </w:p>
        </w:tc>
        <w:tc>
          <w:tcPr>
            <w:tcW w:w="1690" w:type="dxa"/>
            <w:tcBorders>
              <w:bottom w:val="single" w:sz="4" w:space="0" w:color="auto"/>
            </w:tcBorders>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8,5</w:t>
            </w:r>
          </w:p>
        </w:tc>
        <w:tc>
          <w:tcPr>
            <w:tcW w:w="1691" w:type="dxa"/>
            <w:tcBorders>
              <w:bottom w:val="single" w:sz="4" w:space="0" w:color="auto"/>
            </w:tcBorders>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13,5</w:t>
            </w:r>
          </w:p>
        </w:tc>
        <w:tc>
          <w:tcPr>
            <w:tcW w:w="1691" w:type="dxa"/>
            <w:tcBorders>
              <w:bottom w:val="single" w:sz="4" w:space="0" w:color="auto"/>
            </w:tcBorders>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16</w:t>
            </w:r>
          </w:p>
        </w:tc>
      </w:tr>
    </w:tbl>
    <w:p w:rsidR="00122E8E" w:rsidRPr="008C5971" w:rsidRDefault="00122E8E" w:rsidP="008C5971">
      <w:pPr>
        <w:pStyle w:val="ConsPlusNormal"/>
        <w:ind w:firstLine="540"/>
        <w:jc w:val="both"/>
        <w:rPr>
          <w:sz w:val="22"/>
          <w:szCs w:val="22"/>
        </w:rPr>
      </w:pPr>
      <w:r w:rsidRPr="008C5971">
        <w:rPr>
          <w:sz w:val="22"/>
          <w:szCs w:val="22"/>
        </w:rPr>
        <w:t>--------------------------------</w:t>
      </w:r>
    </w:p>
    <w:p w:rsidR="00122E8E" w:rsidRPr="008C5971" w:rsidRDefault="00122E8E" w:rsidP="008C5971">
      <w:pPr>
        <w:pStyle w:val="ConsPlusNormal"/>
        <w:ind w:firstLine="540"/>
        <w:jc w:val="both"/>
      </w:pPr>
      <w:bookmarkStart w:id="19" w:name="Par358"/>
      <w:bookmarkEnd w:id="19"/>
      <w:r w:rsidRPr="008C5971">
        <w:t>&lt;*&gt; В случае установления владельцем автомобильной дороги соответствующих дорожных знаков и размещения на его официальном сайте информации о допустимой для автомобильной дороги осевой нагрузке транспортного средства.</w:t>
      </w:r>
    </w:p>
    <w:p w:rsidR="00122E8E" w:rsidRPr="008C5971" w:rsidRDefault="00122E8E" w:rsidP="008C5971">
      <w:pPr>
        <w:pStyle w:val="ConsPlusNormal"/>
        <w:ind w:firstLine="540"/>
        <w:jc w:val="both"/>
      </w:pPr>
      <w:bookmarkStart w:id="20" w:name="Par359"/>
      <w:bookmarkEnd w:id="20"/>
      <w:r w:rsidRPr="008C5971">
        <w:t>&lt;**&gt; Для транспортных средств с односкатными колесами, оборудованными пневматической или эквивалентной ей подвеской.</w:t>
      </w:r>
    </w:p>
    <w:p w:rsidR="00122E8E" w:rsidRPr="008C5971" w:rsidRDefault="00122E8E" w:rsidP="008C5971">
      <w:pPr>
        <w:pStyle w:val="ConsPlusNormal"/>
        <w:jc w:val="both"/>
      </w:pPr>
    </w:p>
    <w:p w:rsidR="00122E8E" w:rsidRPr="008C5971" w:rsidRDefault="00122E8E" w:rsidP="008C5971">
      <w:pPr>
        <w:pStyle w:val="ConsPlusNormal"/>
        <w:ind w:firstLine="540"/>
        <w:jc w:val="both"/>
      </w:pPr>
      <w:r w:rsidRPr="008C5971">
        <w:t>Примечания:</w:t>
      </w:r>
    </w:p>
    <w:p w:rsidR="00122E8E" w:rsidRPr="008C5971" w:rsidRDefault="00122E8E" w:rsidP="008C5971">
      <w:pPr>
        <w:pStyle w:val="ConsPlusNormal"/>
        <w:ind w:firstLine="540"/>
        <w:jc w:val="both"/>
      </w:pPr>
      <w:r w:rsidRPr="008C5971">
        <w:t>1. В скобках приведены значения для двухскатных колес, без скобок - для односкатных.</w:t>
      </w:r>
    </w:p>
    <w:p w:rsidR="00122E8E" w:rsidRPr="008C5971" w:rsidRDefault="00122E8E" w:rsidP="008C5971">
      <w:pPr>
        <w:pStyle w:val="ConsPlusNormal"/>
        <w:ind w:firstLine="540"/>
        <w:jc w:val="both"/>
      </w:pPr>
      <w:r w:rsidRPr="008C5971">
        <w:t>2. Оси с односкатными и двухскатными колесами, объединенные в группу сближенных осей, следует рассматривать как сближенные оси с односкатными колесами.</w:t>
      </w:r>
    </w:p>
    <w:p w:rsidR="00122E8E" w:rsidRPr="008C5971" w:rsidRDefault="00122E8E" w:rsidP="008C5971">
      <w:pPr>
        <w:pStyle w:val="ConsPlusNormal"/>
        <w:ind w:firstLine="540"/>
        <w:jc w:val="both"/>
      </w:pPr>
      <w:r w:rsidRPr="008C5971">
        <w:t>3. Для сдвоенных и строенных осей, конструктивно объединенных в общую тележку, допустимая осевая нагрузка определяется путем деления общей допустимой нагрузки на тележку на соответствующее количество осей.</w:t>
      </w:r>
    </w:p>
    <w:p w:rsidR="00122E8E" w:rsidRPr="008C5971" w:rsidRDefault="00122E8E" w:rsidP="008C5971">
      <w:pPr>
        <w:pStyle w:val="ConsPlusNormal"/>
        <w:ind w:firstLine="540"/>
        <w:jc w:val="both"/>
      </w:pPr>
      <w:r w:rsidRPr="008C5971">
        <w:t>4. Допускается неравномерное распределение нагрузки по осям для двухосных и трехосных тележек, если суммарная нагрузка на тележку не превышает допустимую, и нагрузка на наиболее нагруженную ось не превышает допустимую осевую нагрузку соответствующей (односкатной или двускатной) одиночной оси.</w:t>
      </w:r>
    </w:p>
    <w:p w:rsidR="00122E8E" w:rsidRPr="008C5971" w:rsidRDefault="00122E8E" w:rsidP="008C5971">
      <w:pPr>
        <w:pStyle w:val="ConsPlusNormal"/>
        <w:ind w:firstLine="540"/>
        <w:jc w:val="both"/>
        <w:rPr>
          <w:sz w:val="22"/>
          <w:szCs w:val="22"/>
        </w:rPr>
      </w:pPr>
    </w:p>
    <w:p w:rsidR="00122E8E" w:rsidRPr="008C5971" w:rsidRDefault="00122E8E" w:rsidP="008C5971">
      <w:pPr>
        <w:pStyle w:val="ConsPlusNormal"/>
        <w:jc w:val="right"/>
        <w:outlineLvl w:val="1"/>
        <w:rPr>
          <w:sz w:val="22"/>
          <w:szCs w:val="22"/>
        </w:rPr>
      </w:pPr>
      <w:bookmarkStart w:id="21" w:name="Par371"/>
      <w:bookmarkEnd w:id="21"/>
      <w:r w:rsidRPr="008C5971">
        <w:rPr>
          <w:sz w:val="22"/>
          <w:szCs w:val="22"/>
        </w:rPr>
        <w:t>Приложение N 3</w:t>
      </w:r>
    </w:p>
    <w:p w:rsidR="00122E8E" w:rsidRPr="008C5971" w:rsidRDefault="00122E8E" w:rsidP="008C5971">
      <w:pPr>
        <w:pStyle w:val="ConsPlusNormal"/>
        <w:jc w:val="right"/>
        <w:rPr>
          <w:sz w:val="22"/>
          <w:szCs w:val="22"/>
        </w:rPr>
      </w:pPr>
      <w:r w:rsidRPr="008C5971">
        <w:rPr>
          <w:sz w:val="22"/>
          <w:szCs w:val="22"/>
        </w:rPr>
        <w:t>к Правилам перевозок грузов</w:t>
      </w:r>
    </w:p>
    <w:p w:rsidR="00122E8E" w:rsidRPr="008C5971" w:rsidRDefault="00122E8E" w:rsidP="008C5971">
      <w:pPr>
        <w:pStyle w:val="ConsPlusNormal"/>
        <w:jc w:val="right"/>
        <w:rPr>
          <w:sz w:val="22"/>
          <w:szCs w:val="22"/>
        </w:rPr>
      </w:pPr>
      <w:r w:rsidRPr="008C5971">
        <w:rPr>
          <w:sz w:val="22"/>
          <w:szCs w:val="22"/>
        </w:rPr>
        <w:t>автомобильным транспортом</w:t>
      </w:r>
    </w:p>
    <w:p w:rsidR="00122E8E" w:rsidRPr="008C5971" w:rsidRDefault="00122E8E" w:rsidP="008C5971">
      <w:pPr>
        <w:pStyle w:val="ConsPlusNormal"/>
        <w:ind w:firstLine="540"/>
        <w:jc w:val="both"/>
        <w:rPr>
          <w:sz w:val="22"/>
          <w:szCs w:val="22"/>
        </w:rPr>
      </w:pPr>
    </w:p>
    <w:p w:rsidR="00122E8E" w:rsidRPr="008C5971" w:rsidRDefault="00122E8E" w:rsidP="008C5971">
      <w:pPr>
        <w:pStyle w:val="ConsPlusNormal"/>
        <w:jc w:val="center"/>
        <w:rPr>
          <w:sz w:val="22"/>
          <w:szCs w:val="22"/>
        </w:rPr>
      </w:pPr>
      <w:bookmarkStart w:id="22" w:name="Par375"/>
      <w:bookmarkEnd w:id="22"/>
      <w:r w:rsidRPr="008C5971">
        <w:rPr>
          <w:sz w:val="22"/>
          <w:szCs w:val="22"/>
        </w:rPr>
        <w:t>ПРЕДЕЛЬНО ДОПУСТИМЫЕ ГАБАРИТЫ ТРАНСПОРТНЫХ СРЕДСТВ</w:t>
      </w:r>
    </w:p>
    <w:p w:rsidR="00122E8E" w:rsidRPr="008C5971" w:rsidRDefault="00122E8E" w:rsidP="008C5971">
      <w:pPr>
        <w:pStyle w:val="ConsPlusNormal"/>
        <w:jc w:val="center"/>
        <w:rPr>
          <w:sz w:val="22"/>
          <w:szCs w:val="22"/>
        </w:rPr>
      </w:pPr>
    </w:p>
    <w:p w:rsidR="00122E8E" w:rsidRPr="008C5971" w:rsidRDefault="00122E8E" w:rsidP="008C5971">
      <w:pPr>
        <w:pStyle w:val="ConsPlusNormal"/>
        <w:jc w:val="center"/>
        <w:outlineLvl w:val="2"/>
        <w:rPr>
          <w:sz w:val="22"/>
          <w:szCs w:val="22"/>
        </w:rPr>
      </w:pPr>
      <w:bookmarkStart w:id="23" w:name="Par377"/>
      <w:bookmarkEnd w:id="23"/>
      <w:r w:rsidRPr="008C5971">
        <w:rPr>
          <w:sz w:val="22"/>
          <w:szCs w:val="22"/>
        </w:rPr>
        <w:t>Длина</w:t>
      </w:r>
    </w:p>
    <w:p w:rsidR="00122E8E" w:rsidRPr="008C5971" w:rsidRDefault="00122E8E" w:rsidP="008C5971">
      <w:pPr>
        <w:pStyle w:val="ConsPlusNormal"/>
        <w:ind w:firstLine="540"/>
        <w:jc w:val="both"/>
        <w:rPr>
          <w:sz w:val="22"/>
          <w:szCs w:val="22"/>
        </w:rPr>
      </w:pPr>
    </w:p>
    <w:tbl>
      <w:tblPr>
        <w:tblW w:w="0" w:type="auto"/>
        <w:tblInd w:w="62" w:type="dxa"/>
        <w:tblLayout w:type="fixed"/>
        <w:tblCellMar>
          <w:top w:w="75" w:type="dxa"/>
          <w:left w:w="0" w:type="dxa"/>
          <w:bottom w:w="75" w:type="dxa"/>
          <w:right w:w="0" w:type="dxa"/>
        </w:tblCellMar>
        <w:tblLook w:val="0000"/>
      </w:tblPr>
      <w:tblGrid>
        <w:gridCol w:w="4535"/>
        <w:gridCol w:w="330"/>
        <w:gridCol w:w="1417"/>
      </w:tblGrid>
      <w:tr w:rsidR="00122E8E" w:rsidRPr="008C5971" w:rsidTr="00943902">
        <w:tc>
          <w:tcPr>
            <w:tcW w:w="4535" w:type="dxa"/>
            <w:tcMar>
              <w:top w:w="102" w:type="dxa"/>
              <w:left w:w="62" w:type="dxa"/>
              <w:bottom w:w="102" w:type="dxa"/>
              <w:right w:w="62" w:type="dxa"/>
            </w:tcMar>
          </w:tcPr>
          <w:p w:rsidR="00122E8E" w:rsidRPr="008C5971" w:rsidRDefault="00122E8E" w:rsidP="00943902">
            <w:pPr>
              <w:pStyle w:val="ConsPlusNormal"/>
              <w:rPr>
                <w:sz w:val="22"/>
                <w:szCs w:val="22"/>
              </w:rPr>
            </w:pPr>
            <w:r w:rsidRPr="008C5971">
              <w:rPr>
                <w:sz w:val="22"/>
                <w:szCs w:val="22"/>
              </w:rPr>
              <w:t>Одиночное транспортное средство</w:t>
            </w:r>
          </w:p>
        </w:tc>
        <w:tc>
          <w:tcPr>
            <w:tcW w:w="330" w:type="dxa"/>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w:t>
            </w:r>
          </w:p>
        </w:tc>
        <w:tc>
          <w:tcPr>
            <w:tcW w:w="1417" w:type="dxa"/>
            <w:tcMar>
              <w:top w:w="102" w:type="dxa"/>
              <w:left w:w="62" w:type="dxa"/>
              <w:bottom w:w="102" w:type="dxa"/>
              <w:right w:w="62" w:type="dxa"/>
            </w:tcMar>
          </w:tcPr>
          <w:p w:rsidR="00122E8E" w:rsidRPr="008C5971" w:rsidRDefault="00122E8E" w:rsidP="00943902">
            <w:pPr>
              <w:pStyle w:val="ConsPlusNormal"/>
              <w:jc w:val="both"/>
              <w:rPr>
                <w:sz w:val="22"/>
                <w:szCs w:val="22"/>
              </w:rPr>
            </w:pPr>
            <w:r w:rsidRPr="008C5971">
              <w:rPr>
                <w:sz w:val="22"/>
                <w:szCs w:val="22"/>
              </w:rPr>
              <w:t>12 метров</w:t>
            </w:r>
          </w:p>
        </w:tc>
      </w:tr>
      <w:tr w:rsidR="00122E8E" w:rsidRPr="008C5971" w:rsidTr="00943902">
        <w:tc>
          <w:tcPr>
            <w:tcW w:w="4535" w:type="dxa"/>
            <w:tcMar>
              <w:top w:w="102" w:type="dxa"/>
              <w:left w:w="62" w:type="dxa"/>
              <w:bottom w:w="102" w:type="dxa"/>
              <w:right w:w="62" w:type="dxa"/>
            </w:tcMar>
          </w:tcPr>
          <w:p w:rsidR="00122E8E" w:rsidRPr="008C5971" w:rsidRDefault="00122E8E" w:rsidP="00943902">
            <w:pPr>
              <w:pStyle w:val="ConsPlusNormal"/>
              <w:jc w:val="both"/>
              <w:rPr>
                <w:sz w:val="22"/>
                <w:szCs w:val="22"/>
              </w:rPr>
            </w:pPr>
            <w:r w:rsidRPr="008C5971">
              <w:rPr>
                <w:sz w:val="22"/>
                <w:szCs w:val="22"/>
              </w:rPr>
              <w:t>Прицеп</w:t>
            </w:r>
          </w:p>
        </w:tc>
        <w:tc>
          <w:tcPr>
            <w:tcW w:w="330" w:type="dxa"/>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w:t>
            </w:r>
          </w:p>
        </w:tc>
        <w:tc>
          <w:tcPr>
            <w:tcW w:w="1417" w:type="dxa"/>
            <w:tcMar>
              <w:top w:w="102" w:type="dxa"/>
              <w:left w:w="62" w:type="dxa"/>
              <w:bottom w:w="102" w:type="dxa"/>
              <w:right w:w="62" w:type="dxa"/>
            </w:tcMar>
          </w:tcPr>
          <w:p w:rsidR="00122E8E" w:rsidRPr="008C5971" w:rsidRDefault="00122E8E" w:rsidP="00943902">
            <w:pPr>
              <w:pStyle w:val="ConsPlusNormal"/>
              <w:jc w:val="both"/>
              <w:rPr>
                <w:sz w:val="22"/>
                <w:szCs w:val="22"/>
              </w:rPr>
            </w:pPr>
            <w:r w:rsidRPr="008C5971">
              <w:rPr>
                <w:sz w:val="22"/>
                <w:szCs w:val="22"/>
              </w:rPr>
              <w:t>12 метров</w:t>
            </w:r>
          </w:p>
        </w:tc>
      </w:tr>
      <w:tr w:rsidR="00122E8E" w:rsidRPr="008C5971" w:rsidTr="00943902">
        <w:tc>
          <w:tcPr>
            <w:tcW w:w="4535" w:type="dxa"/>
            <w:tcMar>
              <w:top w:w="102" w:type="dxa"/>
              <w:left w:w="62" w:type="dxa"/>
              <w:bottom w:w="102" w:type="dxa"/>
              <w:right w:w="62" w:type="dxa"/>
            </w:tcMar>
          </w:tcPr>
          <w:p w:rsidR="00122E8E" w:rsidRPr="008C5971" w:rsidRDefault="00122E8E" w:rsidP="00943902">
            <w:pPr>
              <w:pStyle w:val="ConsPlusNormal"/>
              <w:rPr>
                <w:sz w:val="22"/>
                <w:szCs w:val="22"/>
              </w:rPr>
            </w:pPr>
            <w:r w:rsidRPr="008C5971">
              <w:rPr>
                <w:sz w:val="22"/>
                <w:szCs w:val="22"/>
              </w:rPr>
              <w:t>Автопоезд</w:t>
            </w:r>
          </w:p>
        </w:tc>
        <w:tc>
          <w:tcPr>
            <w:tcW w:w="330" w:type="dxa"/>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w:t>
            </w:r>
          </w:p>
        </w:tc>
        <w:tc>
          <w:tcPr>
            <w:tcW w:w="1417" w:type="dxa"/>
            <w:tcMar>
              <w:top w:w="102" w:type="dxa"/>
              <w:left w:w="62" w:type="dxa"/>
              <w:bottom w:w="102" w:type="dxa"/>
              <w:right w:w="62" w:type="dxa"/>
            </w:tcMar>
          </w:tcPr>
          <w:p w:rsidR="00122E8E" w:rsidRPr="008C5971" w:rsidRDefault="00122E8E" w:rsidP="00943902">
            <w:pPr>
              <w:pStyle w:val="ConsPlusNormal"/>
              <w:jc w:val="both"/>
              <w:rPr>
                <w:sz w:val="22"/>
                <w:szCs w:val="22"/>
              </w:rPr>
            </w:pPr>
            <w:r w:rsidRPr="008C5971">
              <w:rPr>
                <w:sz w:val="22"/>
                <w:szCs w:val="22"/>
              </w:rPr>
              <w:t>20 метров</w:t>
            </w:r>
          </w:p>
        </w:tc>
      </w:tr>
    </w:tbl>
    <w:p w:rsidR="00122E8E" w:rsidRPr="008C5971" w:rsidRDefault="00122E8E" w:rsidP="008C5971">
      <w:pPr>
        <w:pStyle w:val="ConsPlusNormal"/>
        <w:jc w:val="both"/>
        <w:rPr>
          <w:sz w:val="22"/>
          <w:szCs w:val="22"/>
        </w:rPr>
      </w:pPr>
    </w:p>
    <w:p w:rsidR="00122E8E" w:rsidRPr="008C5971" w:rsidRDefault="00122E8E" w:rsidP="008C5971">
      <w:pPr>
        <w:pStyle w:val="ConsPlusNormal"/>
        <w:jc w:val="center"/>
        <w:outlineLvl w:val="2"/>
        <w:rPr>
          <w:sz w:val="22"/>
          <w:szCs w:val="22"/>
        </w:rPr>
      </w:pPr>
      <w:bookmarkStart w:id="24" w:name="Par389"/>
      <w:bookmarkEnd w:id="24"/>
      <w:r w:rsidRPr="008C5971">
        <w:rPr>
          <w:sz w:val="22"/>
          <w:szCs w:val="22"/>
        </w:rPr>
        <w:t>Ширина</w:t>
      </w:r>
    </w:p>
    <w:p w:rsidR="00122E8E" w:rsidRPr="008C5971" w:rsidRDefault="00122E8E" w:rsidP="008C5971">
      <w:pPr>
        <w:pStyle w:val="ConsPlusNormal"/>
        <w:jc w:val="both"/>
        <w:rPr>
          <w:sz w:val="22"/>
          <w:szCs w:val="22"/>
        </w:rPr>
      </w:pPr>
    </w:p>
    <w:tbl>
      <w:tblPr>
        <w:tblW w:w="0" w:type="auto"/>
        <w:tblInd w:w="62" w:type="dxa"/>
        <w:tblLayout w:type="fixed"/>
        <w:tblCellMar>
          <w:top w:w="75" w:type="dxa"/>
          <w:left w:w="0" w:type="dxa"/>
          <w:bottom w:w="75" w:type="dxa"/>
          <w:right w:w="0" w:type="dxa"/>
        </w:tblCellMar>
        <w:tblLook w:val="0000"/>
      </w:tblPr>
      <w:tblGrid>
        <w:gridCol w:w="4535"/>
        <w:gridCol w:w="330"/>
        <w:gridCol w:w="1417"/>
      </w:tblGrid>
      <w:tr w:rsidR="00122E8E" w:rsidRPr="008C5971" w:rsidTr="00943902">
        <w:tc>
          <w:tcPr>
            <w:tcW w:w="4535" w:type="dxa"/>
            <w:tcMar>
              <w:top w:w="102" w:type="dxa"/>
              <w:left w:w="62" w:type="dxa"/>
              <w:bottom w:w="102" w:type="dxa"/>
              <w:right w:w="62" w:type="dxa"/>
            </w:tcMar>
          </w:tcPr>
          <w:p w:rsidR="00122E8E" w:rsidRPr="008C5971" w:rsidRDefault="00122E8E" w:rsidP="00943902">
            <w:pPr>
              <w:pStyle w:val="ConsPlusNormal"/>
              <w:rPr>
                <w:sz w:val="22"/>
                <w:szCs w:val="22"/>
              </w:rPr>
            </w:pPr>
            <w:r w:rsidRPr="008C5971">
              <w:rPr>
                <w:sz w:val="22"/>
                <w:szCs w:val="22"/>
              </w:rPr>
              <w:t>Все транспортные средства</w:t>
            </w:r>
          </w:p>
        </w:tc>
        <w:tc>
          <w:tcPr>
            <w:tcW w:w="330" w:type="dxa"/>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w:t>
            </w:r>
          </w:p>
        </w:tc>
        <w:tc>
          <w:tcPr>
            <w:tcW w:w="1417" w:type="dxa"/>
            <w:tcMar>
              <w:top w:w="102" w:type="dxa"/>
              <w:left w:w="62" w:type="dxa"/>
              <w:bottom w:w="102" w:type="dxa"/>
              <w:right w:w="62" w:type="dxa"/>
            </w:tcMar>
          </w:tcPr>
          <w:p w:rsidR="00122E8E" w:rsidRPr="008C5971" w:rsidRDefault="00122E8E" w:rsidP="00943902">
            <w:pPr>
              <w:pStyle w:val="ConsPlusNormal"/>
              <w:rPr>
                <w:sz w:val="22"/>
                <w:szCs w:val="22"/>
              </w:rPr>
            </w:pPr>
            <w:r w:rsidRPr="008C5971">
              <w:rPr>
                <w:sz w:val="22"/>
                <w:szCs w:val="22"/>
              </w:rPr>
              <w:t>2,55 метра</w:t>
            </w:r>
          </w:p>
        </w:tc>
      </w:tr>
      <w:tr w:rsidR="00122E8E" w:rsidRPr="008C5971" w:rsidTr="00943902">
        <w:tc>
          <w:tcPr>
            <w:tcW w:w="4535" w:type="dxa"/>
            <w:tcMar>
              <w:top w:w="102" w:type="dxa"/>
              <w:left w:w="62" w:type="dxa"/>
              <w:bottom w:w="102" w:type="dxa"/>
              <w:right w:w="62" w:type="dxa"/>
            </w:tcMar>
          </w:tcPr>
          <w:p w:rsidR="00122E8E" w:rsidRPr="008C5971" w:rsidRDefault="00122E8E" w:rsidP="00943902">
            <w:pPr>
              <w:pStyle w:val="ConsPlusNormal"/>
              <w:rPr>
                <w:sz w:val="22"/>
                <w:szCs w:val="22"/>
              </w:rPr>
            </w:pPr>
            <w:r w:rsidRPr="008C5971">
              <w:rPr>
                <w:sz w:val="22"/>
                <w:szCs w:val="22"/>
              </w:rPr>
              <w:t>Изотермические кузова транспортных средств</w:t>
            </w:r>
          </w:p>
        </w:tc>
        <w:tc>
          <w:tcPr>
            <w:tcW w:w="330" w:type="dxa"/>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w:t>
            </w:r>
          </w:p>
        </w:tc>
        <w:tc>
          <w:tcPr>
            <w:tcW w:w="1417" w:type="dxa"/>
            <w:tcMar>
              <w:top w:w="102" w:type="dxa"/>
              <w:left w:w="62" w:type="dxa"/>
              <w:bottom w:w="102" w:type="dxa"/>
              <w:right w:w="62" w:type="dxa"/>
            </w:tcMar>
          </w:tcPr>
          <w:p w:rsidR="00122E8E" w:rsidRPr="008C5971" w:rsidRDefault="00122E8E" w:rsidP="00943902">
            <w:pPr>
              <w:pStyle w:val="ConsPlusNormal"/>
              <w:rPr>
                <w:sz w:val="22"/>
                <w:szCs w:val="22"/>
              </w:rPr>
            </w:pPr>
            <w:r w:rsidRPr="008C5971">
              <w:rPr>
                <w:sz w:val="22"/>
                <w:szCs w:val="22"/>
              </w:rPr>
              <w:t>2,6 метра</w:t>
            </w:r>
          </w:p>
        </w:tc>
      </w:tr>
    </w:tbl>
    <w:p w:rsidR="00122E8E" w:rsidRPr="008C5971" w:rsidRDefault="00122E8E" w:rsidP="008C5971">
      <w:pPr>
        <w:pStyle w:val="ConsPlusNormal"/>
        <w:jc w:val="both"/>
        <w:rPr>
          <w:sz w:val="22"/>
          <w:szCs w:val="22"/>
        </w:rPr>
      </w:pPr>
    </w:p>
    <w:p w:rsidR="00122E8E" w:rsidRPr="008C5971" w:rsidRDefault="00122E8E" w:rsidP="008C5971">
      <w:pPr>
        <w:pStyle w:val="ConsPlusNormal"/>
        <w:jc w:val="center"/>
        <w:outlineLvl w:val="2"/>
        <w:rPr>
          <w:sz w:val="22"/>
          <w:szCs w:val="22"/>
        </w:rPr>
      </w:pPr>
      <w:bookmarkStart w:id="25" w:name="Par398"/>
      <w:bookmarkEnd w:id="25"/>
      <w:r w:rsidRPr="008C5971">
        <w:rPr>
          <w:sz w:val="22"/>
          <w:szCs w:val="22"/>
        </w:rPr>
        <w:t>Высота</w:t>
      </w:r>
    </w:p>
    <w:p w:rsidR="00122E8E" w:rsidRPr="008C5971" w:rsidRDefault="00122E8E" w:rsidP="008C5971">
      <w:pPr>
        <w:pStyle w:val="ConsPlusNormal"/>
        <w:jc w:val="both"/>
        <w:rPr>
          <w:sz w:val="22"/>
          <w:szCs w:val="22"/>
        </w:rPr>
      </w:pPr>
    </w:p>
    <w:tbl>
      <w:tblPr>
        <w:tblW w:w="0" w:type="auto"/>
        <w:tblInd w:w="62" w:type="dxa"/>
        <w:tblLayout w:type="fixed"/>
        <w:tblCellMar>
          <w:top w:w="75" w:type="dxa"/>
          <w:left w:w="0" w:type="dxa"/>
          <w:bottom w:w="75" w:type="dxa"/>
          <w:right w:w="0" w:type="dxa"/>
        </w:tblCellMar>
        <w:tblLook w:val="0000"/>
      </w:tblPr>
      <w:tblGrid>
        <w:gridCol w:w="4535"/>
        <w:gridCol w:w="330"/>
        <w:gridCol w:w="1417"/>
      </w:tblGrid>
      <w:tr w:rsidR="00122E8E" w:rsidRPr="008C5971" w:rsidTr="00943902">
        <w:tc>
          <w:tcPr>
            <w:tcW w:w="4535" w:type="dxa"/>
            <w:tcMar>
              <w:top w:w="102" w:type="dxa"/>
              <w:left w:w="62" w:type="dxa"/>
              <w:bottom w:w="102" w:type="dxa"/>
              <w:right w:w="62" w:type="dxa"/>
            </w:tcMar>
            <w:vAlign w:val="bottom"/>
          </w:tcPr>
          <w:p w:rsidR="00122E8E" w:rsidRPr="008C5971" w:rsidRDefault="00122E8E" w:rsidP="00943902">
            <w:pPr>
              <w:pStyle w:val="ConsPlusNormal"/>
              <w:rPr>
                <w:sz w:val="22"/>
                <w:szCs w:val="22"/>
              </w:rPr>
            </w:pPr>
            <w:r w:rsidRPr="008C5971">
              <w:rPr>
                <w:sz w:val="22"/>
                <w:szCs w:val="22"/>
              </w:rPr>
              <w:t>Все транспортные средства</w:t>
            </w:r>
          </w:p>
        </w:tc>
        <w:tc>
          <w:tcPr>
            <w:tcW w:w="330" w:type="dxa"/>
            <w:tcMar>
              <w:top w:w="102" w:type="dxa"/>
              <w:left w:w="62" w:type="dxa"/>
              <w:bottom w:w="102" w:type="dxa"/>
              <w:right w:w="62" w:type="dxa"/>
            </w:tcMar>
            <w:vAlign w:val="bottom"/>
          </w:tcPr>
          <w:p w:rsidR="00122E8E" w:rsidRPr="008C5971" w:rsidRDefault="00122E8E" w:rsidP="00943902">
            <w:pPr>
              <w:pStyle w:val="ConsPlusNormal"/>
              <w:jc w:val="center"/>
              <w:rPr>
                <w:sz w:val="22"/>
                <w:szCs w:val="22"/>
              </w:rPr>
            </w:pPr>
            <w:r w:rsidRPr="008C5971">
              <w:rPr>
                <w:sz w:val="22"/>
                <w:szCs w:val="22"/>
              </w:rPr>
              <w:t>-</w:t>
            </w:r>
          </w:p>
        </w:tc>
        <w:tc>
          <w:tcPr>
            <w:tcW w:w="1417" w:type="dxa"/>
            <w:tcMar>
              <w:top w:w="102" w:type="dxa"/>
              <w:left w:w="62" w:type="dxa"/>
              <w:bottom w:w="102" w:type="dxa"/>
              <w:right w:w="62" w:type="dxa"/>
            </w:tcMar>
            <w:vAlign w:val="bottom"/>
          </w:tcPr>
          <w:p w:rsidR="00122E8E" w:rsidRPr="008C5971" w:rsidRDefault="00122E8E" w:rsidP="00943902">
            <w:pPr>
              <w:pStyle w:val="ConsPlusNormal"/>
              <w:jc w:val="both"/>
              <w:rPr>
                <w:sz w:val="22"/>
                <w:szCs w:val="22"/>
              </w:rPr>
            </w:pPr>
            <w:r w:rsidRPr="008C5971">
              <w:rPr>
                <w:sz w:val="22"/>
                <w:szCs w:val="22"/>
              </w:rPr>
              <w:t>4 метра</w:t>
            </w:r>
          </w:p>
        </w:tc>
      </w:tr>
    </w:tbl>
    <w:p w:rsidR="00122E8E" w:rsidRPr="008C5971" w:rsidRDefault="00122E8E" w:rsidP="008C5971">
      <w:pPr>
        <w:pStyle w:val="ConsPlusNormal"/>
        <w:ind w:firstLine="540"/>
        <w:jc w:val="both"/>
        <w:rPr>
          <w:sz w:val="22"/>
          <w:szCs w:val="22"/>
        </w:rPr>
      </w:pPr>
    </w:p>
    <w:p w:rsidR="00122E8E" w:rsidRPr="008C5971" w:rsidRDefault="00122E8E" w:rsidP="008C5971">
      <w:pPr>
        <w:pStyle w:val="ConsPlusNormal"/>
        <w:ind w:firstLine="540"/>
        <w:jc w:val="both"/>
      </w:pPr>
      <w:r w:rsidRPr="008C5971">
        <w:t>Примечание. Предельно допустимые габариты транспортных средств, указанные в настоящем приложении, включают в себя размеры съемных кузовов и тары для грузов, включая контейнеры.</w:t>
      </w:r>
    </w:p>
    <w:p w:rsidR="00122E8E" w:rsidRPr="008C5971" w:rsidRDefault="00122E8E" w:rsidP="008C5971">
      <w:pPr>
        <w:pStyle w:val="ConsPlusNormal"/>
        <w:ind w:firstLine="540"/>
        <w:jc w:val="both"/>
        <w:rPr>
          <w:sz w:val="22"/>
          <w:szCs w:val="22"/>
        </w:rPr>
      </w:pPr>
    </w:p>
    <w:p w:rsidR="00122E8E" w:rsidRPr="008C5971" w:rsidRDefault="00122E8E" w:rsidP="008C5971">
      <w:pPr>
        <w:pStyle w:val="ConsPlusNormal"/>
        <w:jc w:val="right"/>
        <w:outlineLvl w:val="1"/>
        <w:rPr>
          <w:sz w:val="22"/>
          <w:szCs w:val="22"/>
        </w:rPr>
      </w:pPr>
      <w:bookmarkStart w:id="26" w:name="Par410"/>
      <w:bookmarkEnd w:id="26"/>
      <w:r w:rsidRPr="008C5971">
        <w:rPr>
          <w:sz w:val="22"/>
          <w:szCs w:val="22"/>
        </w:rPr>
        <w:t>Приложение N 4</w:t>
      </w:r>
    </w:p>
    <w:p w:rsidR="00122E8E" w:rsidRPr="008C5971" w:rsidRDefault="00122E8E" w:rsidP="008C5971">
      <w:pPr>
        <w:pStyle w:val="ConsPlusNormal"/>
        <w:jc w:val="right"/>
        <w:rPr>
          <w:sz w:val="22"/>
          <w:szCs w:val="22"/>
        </w:rPr>
      </w:pPr>
      <w:r w:rsidRPr="008C5971">
        <w:rPr>
          <w:sz w:val="22"/>
          <w:szCs w:val="22"/>
        </w:rPr>
        <w:t>к Правилам перевозок грузов</w:t>
      </w:r>
    </w:p>
    <w:p w:rsidR="00122E8E" w:rsidRPr="008C5971" w:rsidRDefault="00122E8E" w:rsidP="008C5971">
      <w:pPr>
        <w:pStyle w:val="ConsPlusNormal"/>
        <w:jc w:val="right"/>
        <w:rPr>
          <w:sz w:val="22"/>
          <w:szCs w:val="22"/>
        </w:rPr>
      </w:pPr>
      <w:r w:rsidRPr="008C5971">
        <w:rPr>
          <w:sz w:val="22"/>
          <w:szCs w:val="22"/>
        </w:rPr>
        <w:t>автомобильным транспортом</w:t>
      </w:r>
    </w:p>
    <w:p w:rsidR="00122E8E" w:rsidRPr="008C5971" w:rsidRDefault="00122E8E" w:rsidP="008C5971">
      <w:pPr>
        <w:pStyle w:val="ConsPlusNormal"/>
        <w:jc w:val="center"/>
        <w:rPr>
          <w:sz w:val="22"/>
          <w:szCs w:val="22"/>
        </w:rPr>
      </w:pPr>
    </w:p>
    <w:p w:rsidR="00122E8E" w:rsidRPr="008C5971" w:rsidRDefault="00122E8E" w:rsidP="008C5971">
      <w:pPr>
        <w:pStyle w:val="ConsPlusNormal"/>
        <w:jc w:val="center"/>
        <w:rPr>
          <w:sz w:val="22"/>
          <w:szCs w:val="22"/>
        </w:rPr>
      </w:pPr>
      <w:r w:rsidRPr="008C5971">
        <w:rPr>
          <w:sz w:val="22"/>
          <w:szCs w:val="22"/>
        </w:rPr>
        <w:t>Список изменяющих документов</w:t>
      </w:r>
    </w:p>
    <w:p w:rsidR="00122E8E" w:rsidRPr="008C5971" w:rsidRDefault="00122E8E" w:rsidP="008C5971">
      <w:pPr>
        <w:pStyle w:val="ConsPlusNormal"/>
        <w:jc w:val="center"/>
        <w:rPr>
          <w:sz w:val="22"/>
          <w:szCs w:val="22"/>
        </w:rPr>
      </w:pPr>
      <w:r w:rsidRPr="008C5971">
        <w:rPr>
          <w:sz w:val="22"/>
          <w:szCs w:val="22"/>
        </w:rPr>
        <w:t>(в ред. Постановления Правительства РФ от 30.12.2011 N 1208)</w:t>
      </w:r>
    </w:p>
    <w:p w:rsidR="00122E8E" w:rsidRPr="008C5971" w:rsidRDefault="00122E8E" w:rsidP="008C5971">
      <w:pPr>
        <w:pStyle w:val="ConsPlusNormal"/>
        <w:jc w:val="both"/>
        <w:rPr>
          <w:sz w:val="22"/>
          <w:szCs w:val="22"/>
        </w:rPr>
      </w:pPr>
    </w:p>
    <w:p w:rsidR="00122E8E" w:rsidRPr="008C5971" w:rsidRDefault="00122E8E" w:rsidP="008C5971">
      <w:pPr>
        <w:pStyle w:val="ConsPlusNormal"/>
        <w:jc w:val="right"/>
        <w:rPr>
          <w:sz w:val="22"/>
          <w:szCs w:val="22"/>
        </w:rPr>
      </w:pPr>
      <w:r w:rsidRPr="008C5971">
        <w:rPr>
          <w:sz w:val="22"/>
          <w:szCs w:val="22"/>
        </w:rPr>
        <w:t>Форма</w:t>
      </w:r>
    </w:p>
    <w:p w:rsidR="00122E8E" w:rsidRPr="008C5971" w:rsidRDefault="00122E8E" w:rsidP="008C5971">
      <w:pPr>
        <w:pStyle w:val="ConsPlusNormal"/>
        <w:jc w:val="right"/>
        <w:rPr>
          <w:sz w:val="22"/>
          <w:szCs w:val="22"/>
        </w:rPr>
      </w:pPr>
    </w:p>
    <w:p w:rsidR="00122E8E" w:rsidRPr="008C5971" w:rsidRDefault="00122E8E" w:rsidP="008C5971">
      <w:pPr>
        <w:pStyle w:val="ConsPlusNonformat"/>
        <w:jc w:val="both"/>
      </w:pPr>
      <w:bookmarkStart w:id="27" w:name="Par426"/>
      <w:bookmarkEnd w:id="27"/>
      <w:r w:rsidRPr="008C5971">
        <w:t xml:space="preserve">                          ТРАНСПОРТНАЯ НАКЛАДНАЯ</w:t>
      </w:r>
    </w:p>
    <w:p w:rsidR="00122E8E" w:rsidRPr="008C5971" w:rsidRDefault="00122E8E" w:rsidP="008C5971">
      <w:pPr>
        <w:pStyle w:val="ConsPlusNonformat"/>
        <w:jc w:val="both"/>
      </w:pPr>
    </w:p>
    <w:p w:rsidR="00122E8E" w:rsidRPr="008C5971" w:rsidRDefault="00122E8E" w:rsidP="008C5971">
      <w:pPr>
        <w:pStyle w:val="ConsPlusNonformat"/>
        <w:jc w:val="both"/>
      </w:pPr>
      <w:r w:rsidRPr="008C5971">
        <w:t>┌─────────────────────────────────────┬───────────────────────────────────┐</w:t>
      </w:r>
    </w:p>
    <w:p w:rsidR="00122E8E" w:rsidRPr="008C5971" w:rsidRDefault="00122E8E" w:rsidP="008C5971">
      <w:pPr>
        <w:pStyle w:val="ConsPlusNonformat"/>
        <w:jc w:val="both"/>
      </w:pPr>
      <w:r w:rsidRPr="008C5971">
        <w:t>│       Транспортная накладная        │          Заказ (заявка)           │</w:t>
      </w:r>
    </w:p>
    <w:p w:rsidR="00122E8E" w:rsidRPr="008C5971" w:rsidRDefault="00122E8E" w:rsidP="008C5971">
      <w:pPr>
        <w:pStyle w:val="ConsPlusNonformat"/>
        <w:jc w:val="both"/>
      </w:pPr>
      <w:r w:rsidRPr="008C5971">
        <w:t>├─────────────────────────────────────┼─────────────────────┬─────────────┤</w:t>
      </w:r>
    </w:p>
    <w:p w:rsidR="00122E8E" w:rsidRPr="008C5971" w:rsidRDefault="00122E8E" w:rsidP="008C5971">
      <w:pPr>
        <w:pStyle w:val="ConsPlusNonformat"/>
        <w:jc w:val="both"/>
      </w:pPr>
      <w:r w:rsidRPr="008C5971">
        <w:t>│Экземпляр N                          │Дата                 │N            │</w:t>
      </w:r>
    </w:p>
    <w:p w:rsidR="00122E8E" w:rsidRPr="008C5971" w:rsidRDefault="00122E8E" w:rsidP="008C5971">
      <w:pPr>
        <w:pStyle w:val="ConsPlusNonformat"/>
        <w:jc w:val="both"/>
      </w:pPr>
      <w:r w:rsidRPr="008C5971">
        <w:t>├─────────────────────────────────────┼─────────────────────┴─────────────┤</w:t>
      </w:r>
    </w:p>
    <w:p w:rsidR="00122E8E" w:rsidRPr="008C5971" w:rsidRDefault="00122E8E" w:rsidP="008C5971">
      <w:pPr>
        <w:pStyle w:val="ConsPlusNonformat"/>
        <w:jc w:val="both"/>
      </w:pPr>
      <w:r w:rsidRPr="008C5971">
        <w:t>│ 1. Грузоотправитель (грузовладелец) │        2. Грузополучатель         │</w:t>
      </w:r>
    </w:p>
    <w:p w:rsidR="00122E8E" w:rsidRPr="008C5971" w:rsidRDefault="00122E8E" w:rsidP="008C5971">
      <w:pPr>
        <w:pStyle w:val="ConsPlusNonformat"/>
        <w:jc w:val="both"/>
      </w:pPr>
      <w:r w:rsidRPr="008C5971">
        <w:t>├─────────────────────────────────────┼───────────────────────────────────┤</w:t>
      </w:r>
    </w:p>
    <w:p w:rsidR="00122E8E" w:rsidRPr="008C5971" w:rsidRDefault="00122E8E" w:rsidP="008C5971">
      <w:pPr>
        <w:pStyle w:val="ConsPlusNonformat"/>
        <w:jc w:val="both"/>
      </w:pPr>
      <w:r w:rsidRPr="008C5971">
        <w:t>│_____________________________________│___________________________________│</w:t>
      </w:r>
    </w:p>
    <w:p w:rsidR="00122E8E" w:rsidRPr="008C5971" w:rsidRDefault="00122E8E" w:rsidP="008C5971">
      <w:pPr>
        <w:pStyle w:val="ConsPlusNonformat"/>
        <w:jc w:val="both"/>
      </w:pPr>
      <w:r w:rsidRPr="008C5971">
        <w:t>│(фамилия, имя, отчество, адрес места │  (фамилия, имя, отчество, адрес   │</w:t>
      </w:r>
    </w:p>
    <w:p w:rsidR="00122E8E" w:rsidRPr="008C5971" w:rsidRDefault="00122E8E" w:rsidP="008C5971">
      <w:pPr>
        <w:pStyle w:val="ConsPlusNonformat"/>
        <w:jc w:val="both"/>
      </w:pPr>
      <w:r w:rsidRPr="008C5971">
        <w:t>│  жительства, номер телефона - для   │места жительства, номер телефона - │</w:t>
      </w:r>
    </w:p>
    <w:p w:rsidR="00122E8E" w:rsidRPr="008C5971" w:rsidRDefault="00122E8E" w:rsidP="008C5971">
      <w:pPr>
        <w:pStyle w:val="ConsPlusNonformat"/>
        <w:jc w:val="both"/>
      </w:pPr>
      <w:r w:rsidRPr="008C5971">
        <w:t>│          физического лица           │       для физического лица        │</w:t>
      </w:r>
    </w:p>
    <w:p w:rsidR="00122E8E" w:rsidRPr="008C5971" w:rsidRDefault="00122E8E" w:rsidP="008C5971">
      <w:pPr>
        <w:pStyle w:val="ConsPlusNonformat"/>
        <w:jc w:val="both"/>
      </w:pPr>
      <w:r w:rsidRPr="008C5971">
        <w:t>│       (уполномоченного лица))       │      (уполномоченного лица))      │</w:t>
      </w:r>
    </w:p>
    <w:p w:rsidR="00122E8E" w:rsidRPr="008C5971" w:rsidRDefault="00122E8E" w:rsidP="008C5971">
      <w:pPr>
        <w:pStyle w:val="ConsPlusNonformat"/>
        <w:jc w:val="both"/>
      </w:pPr>
      <w:r w:rsidRPr="008C5971">
        <w:t>│_____________________________________│___________________________________│</w:t>
      </w:r>
    </w:p>
    <w:p w:rsidR="00122E8E" w:rsidRPr="008C5971" w:rsidRDefault="00122E8E" w:rsidP="008C5971">
      <w:pPr>
        <w:pStyle w:val="ConsPlusNonformat"/>
        <w:jc w:val="both"/>
      </w:pPr>
      <w:r w:rsidRPr="008C5971">
        <w:t>│  (полное наименование, адрес места  │ (полное наименование, адрес места │</w:t>
      </w:r>
    </w:p>
    <w:p w:rsidR="00122E8E" w:rsidRPr="008C5971" w:rsidRDefault="00122E8E" w:rsidP="008C5971">
      <w:pPr>
        <w:pStyle w:val="ConsPlusNonformat"/>
        <w:jc w:val="both"/>
      </w:pPr>
      <w:r w:rsidRPr="008C5971">
        <w:t>│  нахождения, номер телефона - для   │ нахождения, номер телефона - для  │</w:t>
      </w:r>
    </w:p>
    <w:p w:rsidR="00122E8E" w:rsidRPr="008C5971" w:rsidRDefault="00122E8E" w:rsidP="008C5971">
      <w:pPr>
        <w:pStyle w:val="ConsPlusNonformat"/>
        <w:jc w:val="both"/>
      </w:pPr>
      <w:r w:rsidRPr="008C5971">
        <w:t>│         юридического лица)          │        юридического лица)         │</w:t>
      </w:r>
    </w:p>
    <w:p w:rsidR="00122E8E" w:rsidRPr="008C5971" w:rsidRDefault="00122E8E" w:rsidP="008C5971">
      <w:pPr>
        <w:pStyle w:val="ConsPlusNonformat"/>
        <w:jc w:val="both"/>
      </w:pPr>
      <w:r w:rsidRPr="008C5971">
        <w:t>├─────────────────────────────────────┴───────────────────────────────────┤</w:t>
      </w:r>
    </w:p>
    <w:p w:rsidR="00122E8E" w:rsidRPr="008C5971" w:rsidRDefault="00122E8E" w:rsidP="008C5971">
      <w:pPr>
        <w:pStyle w:val="ConsPlusNonformat"/>
        <w:jc w:val="both"/>
      </w:pPr>
      <w:r w:rsidRPr="008C5971">
        <w:t>│                          3. Наименование груза                          │</w:t>
      </w:r>
    </w:p>
    <w:p w:rsidR="00122E8E" w:rsidRPr="008C5971" w:rsidRDefault="00122E8E" w:rsidP="008C5971">
      <w:pPr>
        <w:pStyle w:val="ConsPlusNonformat"/>
        <w:jc w:val="both"/>
      </w:pPr>
      <w:r w:rsidRPr="008C5971">
        <w:t>├─────────────────────────────────────────────────────────────────────────┤</w:t>
      </w:r>
    </w:p>
    <w:p w:rsidR="00122E8E" w:rsidRPr="008C5971" w:rsidRDefault="00122E8E" w:rsidP="008C5971">
      <w:pPr>
        <w:pStyle w:val="ConsPlusNonformat"/>
        <w:jc w:val="both"/>
      </w:pPr>
      <w:r w:rsidRPr="008C5971">
        <w:t>│_________________________________________________________________________│</w:t>
      </w:r>
    </w:p>
    <w:p w:rsidR="00122E8E" w:rsidRPr="008C5971" w:rsidRDefault="00122E8E" w:rsidP="008C5971">
      <w:pPr>
        <w:pStyle w:val="ConsPlusNonformat"/>
        <w:jc w:val="both"/>
      </w:pPr>
      <w:r w:rsidRPr="008C5971">
        <w:t>│ (отгрузочное наименование груза (для опасных грузов - в соответствии с  │</w:t>
      </w:r>
    </w:p>
    <w:p w:rsidR="00122E8E" w:rsidRPr="008C5971" w:rsidRDefault="00122E8E" w:rsidP="008C5971">
      <w:pPr>
        <w:pStyle w:val="ConsPlusNonformat"/>
        <w:jc w:val="both"/>
      </w:pPr>
      <w:r w:rsidRPr="008C5971">
        <w:t>│     ДОПОГ), его состояние и другая необходимая информация о грузе)      │</w:t>
      </w:r>
    </w:p>
    <w:p w:rsidR="00122E8E" w:rsidRPr="008C5971" w:rsidRDefault="00122E8E" w:rsidP="008C5971">
      <w:pPr>
        <w:pStyle w:val="ConsPlusNonformat"/>
        <w:jc w:val="both"/>
      </w:pPr>
      <w:r w:rsidRPr="008C5971">
        <w:t>│_________________________________________________________________________│</w:t>
      </w:r>
    </w:p>
    <w:p w:rsidR="00122E8E" w:rsidRPr="008C5971" w:rsidRDefault="00122E8E" w:rsidP="008C5971">
      <w:pPr>
        <w:pStyle w:val="ConsPlusNonformat"/>
        <w:jc w:val="both"/>
      </w:pPr>
      <w:r w:rsidRPr="008C5971">
        <w:t>│   (количество грузовых мест, маркировка, вид тары и способ упаковки)    │</w:t>
      </w:r>
    </w:p>
    <w:p w:rsidR="00122E8E" w:rsidRPr="008C5971" w:rsidRDefault="00122E8E" w:rsidP="008C5971">
      <w:pPr>
        <w:pStyle w:val="ConsPlusNonformat"/>
        <w:jc w:val="both"/>
      </w:pPr>
      <w:r w:rsidRPr="008C5971">
        <w:t>│_________________________________________________________________________│</w:t>
      </w:r>
    </w:p>
    <w:p w:rsidR="00122E8E" w:rsidRPr="008C5971" w:rsidRDefault="00122E8E" w:rsidP="008C5971">
      <w:pPr>
        <w:pStyle w:val="ConsPlusNonformat"/>
        <w:jc w:val="both"/>
      </w:pPr>
      <w:r w:rsidRPr="008C5971">
        <w:t>│   (масса нетто (брутто) грузовых мест в килограммах, размеры (высота,   │</w:t>
      </w:r>
    </w:p>
    <w:p w:rsidR="00122E8E" w:rsidRPr="008C5971" w:rsidRDefault="00122E8E" w:rsidP="008C5971">
      <w:pPr>
        <w:pStyle w:val="ConsPlusNonformat"/>
        <w:jc w:val="both"/>
      </w:pPr>
      <w:r w:rsidRPr="008C5971">
        <w:t>│   ширина и длина) в метрах, объем грузовых мест в кубических метрах)    │</w:t>
      </w:r>
    </w:p>
    <w:p w:rsidR="00122E8E" w:rsidRPr="008C5971" w:rsidRDefault="00122E8E" w:rsidP="008C5971">
      <w:pPr>
        <w:pStyle w:val="ConsPlusNonformat"/>
        <w:jc w:val="both"/>
      </w:pPr>
      <w:r w:rsidRPr="008C5971">
        <w:t>│_________________________________________________________________________│</w:t>
      </w:r>
    </w:p>
    <w:p w:rsidR="00122E8E" w:rsidRPr="008C5971" w:rsidRDefault="00122E8E" w:rsidP="008C5971">
      <w:pPr>
        <w:pStyle w:val="ConsPlusNonformat"/>
        <w:jc w:val="both"/>
      </w:pPr>
      <w:r w:rsidRPr="008C5971">
        <w:t>│   (в случае перевозки опасного груза - информация по каждому опасному   │</w:t>
      </w:r>
    </w:p>
    <w:p w:rsidR="00122E8E" w:rsidRPr="008C5971" w:rsidRDefault="00122E8E" w:rsidP="008C5971">
      <w:pPr>
        <w:pStyle w:val="ConsPlusNonformat"/>
        <w:jc w:val="both"/>
      </w:pPr>
      <w:r w:rsidRPr="008C5971">
        <w:t>│  веществу, материалу или изделию в соответствии с пунктом 5.4.1 ДОПОГ)  │</w:t>
      </w:r>
    </w:p>
    <w:p w:rsidR="00122E8E" w:rsidRPr="008C5971" w:rsidRDefault="00122E8E" w:rsidP="008C5971">
      <w:pPr>
        <w:pStyle w:val="ConsPlusNonformat"/>
        <w:jc w:val="both"/>
      </w:pPr>
      <w:r w:rsidRPr="008C5971">
        <w:t>├─────────────────────────────────────────────────────────────────────────┤</w:t>
      </w:r>
    </w:p>
    <w:p w:rsidR="00122E8E" w:rsidRPr="008C5971" w:rsidRDefault="00122E8E" w:rsidP="008C5971">
      <w:pPr>
        <w:pStyle w:val="ConsPlusNonformat"/>
        <w:jc w:val="both"/>
      </w:pPr>
      <w:r w:rsidRPr="008C5971">
        <w:t>│                  4. Сопроводительные документы на груз                  │</w:t>
      </w:r>
    </w:p>
    <w:p w:rsidR="00122E8E" w:rsidRPr="008C5971" w:rsidRDefault="00122E8E" w:rsidP="008C5971">
      <w:pPr>
        <w:pStyle w:val="ConsPlusNonformat"/>
        <w:jc w:val="both"/>
      </w:pPr>
      <w:r w:rsidRPr="008C5971">
        <w:t>├─────────────────────────────────────────────────────────────────────────┤</w:t>
      </w:r>
    </w:p>
    <w:p w:rsidR="00122E8E" w:rsidRPr="008C5971" w:rsidRDefault="00122E8E" w:rsidP="008C5971">
      <w:pPr>
        <w:pStyle w:val="ConsPlusNonformat"/>
        <w:jc w:val="both"/>
      </w:pPr>
      <w:r w:rsidRPr="008C5971">
        <w:t>│_________________________________________________________________________│</w:t>
      </w:r>
    </w:p>
    <w:p w:rsidR="00122E8E" w:rsidRPr="008C5971" w:rsidRDefault="00122E8E" w:rsidP="008C5971">
      <w:pPr>
        <w:pStyle w:val="ConsPlusNonformat"/>
        <w:jc w:val="both"/>
      </w:pPr>
      <w:r w:rsidRPr="008C5971">
        <w:t>│       (перечень прилагаемых к транспортной накладной документов,        │</w:t>
      </w:r>
    </w:p>
    <w:p w:rsidR="00122E8E" w:rsidRPr="008C5971" w:rsidRDefault="00122E8E" w:rsidP="008C5971">
      <w:pPr>
        <w:pStyle w:val="ConsPlusNonformat"/>
        <w:jc w:val="both"/>
      </w:pPr>
      <w:r w:rsidRPr="008C5971">
        <w:t>│  предусмотренных ДОПОГ, санитарными, таможенными, карантинными, иными   │</w:t>
      </w:r>
    </w:p>
    <w:p w:rsidR="00122E8E" w:rsidRPr="008C5971" w:rsidRDefault="00122E8E" w:rsidP="008C5971">
      <w:pPr>
        <w:pStyle w:val="ConsPlusNonformat"/>
        <w:jc w:val="both"/>
      </w:pPr>
      <w:r w:rsidRPr="008C5971">
        <w:t>│   правилами в соответствии с законодательством Российской Федерации)    │</w:t>
      </w:r>
    </w:p>
    <w:p w:rsidR="00122E8E" w:rsidRPr="008C5971" w:rsidRDefault="00122E8E" w:rsidP="008C5971">
      <w:pPr>
        <w:pStyle w:val="ConsPlusNonformat"/>
        <w:jc w:val="both"/>
      </w:pPr>
      <w:r w:rsidRPr="008C5971">
        <w:t>│_________________________________________________________________________│</w:t>
      </w:r>
    </w:p>
    <w:p w:rsidR="00122E8E" w:rsidRPr="008C5971" w:rsidRDefault="00122E8E" w:rsidP="008C5971">
      <w:pPr>
        <w:pStyle w:val="ConsPlusNonformat"/>
        <w:jc w:val="both"/>
      </w:pPr>
      <w:r w:rsidRPr="008C5971">
        <w:t>│     (перечень прилагаемых к грузу сертификатов, паспортов качества,     │</w:t>
      </w:r>
    </w:p>
    <w:p w:rsidR="00122E8E" w:rsidRPr="008C5971" w:rsidRDefault="00122E8E" w:rsidP="008C5971">
      <w:pPr>
        <w:pStyle w:val="ConsPlusNonformat"/>
        <w:jc w:val="both"/>
      </w:pPr>
      <w:r w:rsidRPr="008C5971">
        <w:t>│ удостоверений, разрешений, инструкций, товарораспорядительных и других  │</w:t>
      </w:r>
    </w:p>
    <w:p w:rsidR="00122E8E" w:rsidRPr="008C5971" w:rsidRDefault="00122E8E" w:rsidP="008C5971">
      <w:pPr>
        <w:pStyle w:val="ConsPlusNonformat"/>
        <w:jc w:val="both"/>
      </w:pPr>
      <w:r w:rsidRPr="008C5971">
        <w:t>│        документов, наличие которых установлено законодательством        │</w:t>
      </w:r>
    </w:p>
    <w:p w:rsidR="00122E8E" w:rsidRPr="008C5971" w:rsidRDefault="00122E8E" w:rsidP="008C5971">
      <w:pPr>
        <w:pStyle w:val="ConsPlusNonformat"/>
        <w:jc w:val="both"/>
      </w:pPr>
      <w:r w:rsidRPr="008C5971">
        <w:t>│                          Российской Федерации)                          │</w:t>
      </w:r>
    </w:p>
    <w:p w:rsidR="00122E8E" w:rsidRPr="008C5971" w:rsidRDefault="00122E8E" w:rsidP="008C5971">
      <w:pPr>
        <w:pStyle w:val="ConsPlusNonformat"/>
        <w:jc w:val="both"/>
      </w:pPr>
      <w:r w:rsidRPr="008C5971">
        <w:t>├─────────────────────────────────────────────────────────────────────────┤</w:t>
      </w:r>
    </w:p>
    <w:p w:rsidR="00122E8E" w:rsidRPr="008C5971" w:rsidRDefault="00122E8E" w:rsidP="008C5971">
      <w:pPr>
        <w:pStyle w:val="ConsPlusNonformat"/>
        <w:jc w:val="both"/>
      </w:pPr>
      <w:r w:rsidRPr="008C5971">
        <w:t>│                      5. Указания грузоотправителя                       │</w:t>
      </w:r>
    </w:p>
    <w:p w:rsidR="00122E8E" w:rsidRPr="008C5971" w:rsidRDefault="00122E8E" w:rsidP="008C5971">
      <w:pPr>
        <w:pStyle w:val="ConsPlusNonformat"/>
        <w:jc w:val="both"/>
      </w:pPr>
      <w:r w:rsidRPr="008C5971">
        <w:t>├─────────────────────────────────────────────────────────────────────────┤</w:t>
      </w:r>
    </w:p>
    <w:p w:rsidR="00122E8E" w:rsidRPr="008C5971" w:rsidRDefault="00122E8E" w:rsidP="008C5971">
      <w:pPr>
        <w:pStyle w:val="ConsPlusNonformat"/>
        <w:jc w:val="both"/>
      </w:pPr>
      <w:r w:rsidRPr="008C5971">
        <w:t>│_________________________________________________________________________│</w:t>
      </w:r>
    </w:p>
    <w:p w:rsidR="00122E8E" w:rsidRPr="008C5971" w:rsidRDefault="00122E8E" w:rsidP="008C5971">
      <w:pPr>
        <w:pStyle w:val="ConsPlusNonformat"/>
        <w:jc w:val="both"/>
      </w:pPr>
      <w:r w:rsidRPr="008C5971">
        <w:t>│    (параметры транспортного средства, необходимые для осуществления     │</w:t>
      </w:r>
    </w:p>
    <w:p w:rsidR="00122E8E" w:rsidRPr="008C5971" w:rsidRDefault="00122E8E" w:rsidP="008C5971">
      <w:pPr>
        <w:pStyle w:val="ConsPlusNonformat"/>
        <w:jc w:val="both"/>
      </w:pPr>
      <w:r w:rsidRPr="008C5971">
        <w:t>│   перевозки груза (тип, марка, грузоподъемность, вместимость и др.))    │</w:t>
      </w:r>
    </w:p>
    <w:p w:rsidR="00122E8E" w:rsidRPr="008C5971" w:rsidRDefault="00122E8E" w:rsidP="008C5971">
      <w:pPr>
        <w:pStyle w:val="ConsPlusNonformat"/>
        <w:jc w:val="both"/>
      </w:pPr>
      <w:r w:rsidRPr="008C5971">
        <w:t>│_________________________________________________________________________│</w:t>
      </w:r>
    </w:p>
    <w:p w:rsidR="00122E8E" w:rsidRPr="008C5971" w:rsidRDefault="00122E8E" w:rsidP="008C5971">
      <w:pPr>
        <w:pStyle w:val="ConsPlusNonformat"/>
        <w:jc w:val="both"/>
      </w:pPr>
      <w:r w:rsidRPr="008C5971">
        <w:t>│    (указания, необходимые для выполнения фитосанитарных, санитарных,    │</w:t>
      </w:r>
    </w:p>
    <w:p w:rsidR="00122E8E" w:rsidRPr="008C5971" w:rsidRDefault="00122E8E" w:rsidP="008C5971">
      <w:pPr>
        <w:pStyle w:val="ConsPlusNonformat"/>
        <w:jc w:val="both"/>
      </w:pPr>
      <w:r w:rsidRPr="008C5971">
        <w:t>│       карантинных, таможенных и прочих требований, установленных        │</w:t>
      </w:r>
    </w:p>
    <w:p w:rsidR="00122E8E" w:rsidRPr="008C5971" w:rsidRDefault="00122E8E" w:rsidP="008C5971">
      <w:pPr>
        <w:pStyle w:val="ConsPlusNonformat"/>
        <w:jc w:val="both"/>
      </w:pPr>
      <w:r w:rsidRPr="008C5971">
        <w:t>│                 законодательством Российской Федерации)                 │</w:t>
      </w:r>
    </w:p>
    <w:p w:rsidR="00122E8E" w:rsidRPr="008C5971" w:rsidRDefault="00122E8E" w:rsidP="008C5971">
      <w:pPr>
        <w:pStyle w:val="ConsPlusNonformat"/>
        <w:jc w:val="both"/>
      </w:pPr>
      <w:r w:rsidRPr="008C5971">
        <w:t>│_________________________________________________________________________│</w:t>
      </w:r>
    </w:p>
    <w:p w:rsidR="00122E8E" w:rsidRPr="008C5971" w:rsidRDefault="00122E8E" w:rsidP="008C5971">
      <w:pPr>
        <w:pStyle w:val="ConsPlusNonformat"/>
        <w:jc w:val="both"/>
      </w:pPr>
      <w:r w:rsidRPr="008C5971">
        <w:t>│   (рекомендации о предельных сроках и температурном режиме перевозки,   │</w:t>
      </w:r>
    </w:p>
    <w:p w:rsidR="00122E8E" w:rsidRPr="008C5971" w:rsidRDefault="00122E8E" w:rsidP="008C5971">
      <w:pPr>
        <w:pStyle w:val="ConsPlusNonformat"/>
        <w:jc w:val="both"/>
      </w:pPr>
      <w:r w:rsidRPr="008C5971">
        <w:t>│       сведения о запорно-пломбировочных устройствах (в случае их        │</w:t>
      </w:r>
    </w:p>
    <w:p w:rsidR="00122E8E" w:rsidRPr="008C5971" w:rsidRDefault="00122E8E" w:rsidP="008C5971">
      <w:pPr>
        <w:pStyle w:val="ConsPlusNonformat"/>
        <w:jc w:val="both"/>
      </w:pPr>
      <w:r w:rsidRPr="008C5971">
        <w:t>│   предоставления грузоотправителем), объявленная стоимость (ценность)   │</w:t>
      </w:r>
    </w:p>
    <w:p w:rsidR="00122E8E" w:rsidRPr="008C5971" w:rsidRDefault="00122E8E" w:rsidP="008C5971">
      <w:pPr>
        <w:pStyle w:val="ConsPlusNonformat"/>
        <w:jc w:val="both"/>
      </w:pPr>
      <w:r w:rsidRPr="008C5971">
        <w:t>│                   груза, запрещение перегрузки груза)                   │</w:t>
      </w:r>
    </w:p>
    <w:p w:rsidR="00122E8E" w:rsidRPr="008C5971" w:rsidRDefault="00122E8E" w:rsidP="008C5971">
      <w:pPr>
        <w:pStyle w:val="ConsPlusNonformat"/>
        <w:jc w:val="both"/>
      </w:pPr>
      <w:r w:rsidRPr="008C5971">
        <w:t>├─────────────────────────────────────┬───────────────────────────────────┤</w:t>
      </w:r>
    </w:p>
    <w:p w:rsidR="00122E8E" w:rsidRPr="008C5971" w:rsidRDefault="00122E8E" w:rsidP="008C5971">
      <w:pPr>
        <w:pStyle w:val="ConsPlusNonformat"/>
        <w:jc w:val="both"/>
      </w:pPr>
      <w:r w:rsidRPr="008C5971">
        <w:t>│           6. Прием груза            │          7. Сдача груза           │</w:t>
      </w:r>
    </w:p>
    <w:p w:rsidR="00122E8E" w:rsidRPr="008C5971" w:rsidRDefault="00122E8E" w:rsidP="008C5971">
      <w:pPr>
        <w:pStyle w:val="ConsPlusNonformat"/>
        <w:jc w:val="both"/>
      </w:pPr>
      <w:r w:rsidRPr="008C5971">
        <w:t>└─────────────────────────────────────┴───────────────────────────────────┘</w:t>
      </w:r>
    </w:p>
    <w:p w:rsidR="00122E8E" w:rsidRPr="008C5971" w:rsidRDefault="00122E8E" w:rsidP="008C5971">
      <w:pPr>
        <w:pStyle w:val="ConsPlusNonformat"/>
        <w:jc w:val="both"/>
      </w:pPr>
    </w:p>
    <w:p w:rsidR="00122E8E" w:rsidRPr="008C5971" w:rsidRDefault="00122E8E" w:rsidP="008C5971">
      <w:pPr>
        <w:pStyle w:val="ConsPlusNonformat"/>
        <w:jc w:val="both"/>
      </w:pPr>
      <w:r w:rsidRPr="008C5971">
        <w:t>┌─────────────────────────────────────┬───────────────────────────────────┐</w:t>
      </w:r>
    </w:p>
    <w:p w:rsidR="00122E8E" w:rsidRPr="008C5971" w:rsidRDefault="00122E8E" w:rsidP="008C5971">
      <w:pPr>
        <w:pStyle w:val="ConsPlusNonformat"/>
        <w:jc w:val="both"/>
      </w:pPr>
      <w:r w:rsidRPr="008C5971">
        <w:t>│_____________________________________│___________________________________│</w:t>
      </w:r>
    </w:p>
    <w:p w:rsidR="00122E8E" w:rsidRPr="008C5971" w:rsidRDefault="00122E8E" w:rsidP="008C5971">
      <w:pPr>
        <w:pStyle w:val="ConsPlusNonformat"/>
        <w:jc w:val="both"/>
      </w:pPr>
      <w:r w:rsidRPr="008C5971">
        <w:t>│       (адрес места погрузки)        │       (адрес места выгрузки)      │</w:t>
      </w:r>
    </w:p>
    <w:p w:rsidR="00122E8E" w:rsidRPr="008C5971" w:rsidRDefault="00122E8E" w:rsidP="008C5971">
      <w:pPr>
        <w:pStyle w:val="ConsPlusNonformat"/>
        <w:jc w:val="both"/>
      </w:pPr>
      <w:r w:rsidRPr="008C5971">
        <w:t>│_____________________________________│___________________________________│</w:t>
      </w:r>
    </w:p>
    <w:p w:rsidR="00122E8E" w:rsidRPr="008C5971" w:rsidRDefault="00122E8E" w:rsidP="008C5971">
      <w:pPr>
        <w:pStyle w:val="ConsPlusNonformat"/>
        <w:jc w:val="both"/>
      </w:pPr>
      <w:r w:rsidRPr="008C5971">
        <w:t>│ (дата и время подачи транспортного  │ (дата и время подачи транспортного│</w:t>
      </w:r>
    </w:p>
    <w:p w:rsidR="00122E8E" w:rsidRPr="008C5971" w:rsidRDefault="00122E8E" w:rsidP="008C5971">
      <w:pPr>
        <w:pStyle w:val="ConsPlusNonformat"/>
        <w:jc w:val="both"/>
      </w:pPr>
      <w:r w:rsidRPr="008C5971">
        <w:t>│       средства под погрузку)        │       средства под выгрузку)      │</w:t>
      </w:r>
    </w:p>
    <w:p w:rsidR="00122E8E" w:rsidRPr="008C5971" w:rsidRDefault="00122E8E" w:rsidP="008C5971">
      <w:pPr>
        <w:pStyle w:val="ConsPlusNonformat"/>
        <w:jc w:val="both"/>
      </w:pPr>
      <w:r w:rsidRPr="008C5971">
        <w:t>│__________________ __________________│_________________ _________________│</w:t>
      </w:r>
    </w:p>
    <w:p w:rsidR="00122E8E" w:rsidRPr="008C5971" w:rsidRDefault="00122E8E" w:rsidP="008C5971">
      <w:pPr>
        <w:pStyle w:val="ConsPlusNonformat"/>
        <w:jc w:val="both"/>
      </w:pPr>
      <w:r w:rsidRPr="008C5971">
        <w:t>│(фактические дата  (фактические дата │(фактические дата (фактические дата│</w:t>
      </w:r>
    </w:p>
    <w:p w:rsidR="00122E8E" w:rsidRPr="008C5971" w:rsidRDefault="00122E8E" w:rsidP="008C5971">
      <w:pPr>
        <w:pStyle w:val="ConsPlusNonformat"/>
        <w:jc w:val="both"/>
      </w:pPr>
      <w:r w:rsidRPr="008C5971">
        <w:t>│и время прибытия)   и время убытия)  │и время прибытия)  и время убытия) │</w:t>
      </w:r>
    </w:p>
    <w:p w:rsidR="00122E8E" w:rsidRPr="008C5971" w:rsidRDefault="00122E8E" w:rsidP="008C5971">
      <w:pPr>
        <w:pStyle w:val="ConsPlusNonformat"/>
        <w:jc w:val="both"/>
      </w:pPr>
      <w:r w:rsidRPr="008C5971">
        <w:t>│_____________________________________│___________________________________│</w:t>
      </w:r>
    </w:p>
    <w:p w:rsidR="00122E8E" w:rsidRPr="008C5971" w:rsidRDefault="00122E8E" w:rsidP="008C5971">
      <w:pPr>
        <w:pStyle w:val="ConsPlusNonformat"/>
        <w:jc w:val="both"/>
      </w:pPr>
      <w:r w:rsidRPr="008C5971">
        <w:t>│(фактическое состояние груза, тары,  │(фактическое состояние груза, тары,│</w:t>
      </w:r>
    </w:p>
    <w:p w:rsidR="00122E8E" w:rsidRPr="008C5971" w:rsidRDefault="00122E8E" w:rsidP="008C5971">
      <w:pPr>
        <w:pStyle w:val="ConsPlusNonformat"/>
        <w:jc w:val="both"/>
      </w:pPr>
      <w:r w:rsidRPr="008C5971">
        <w:t>│       упаковки, маркировки и        │       упаковки, маркировки и      │</w:t>
      </w:r>
    </w:p>
    <w:p w:rsidR="00122E8E" w:rsidRPr="008C5971" w:rsidRDefault="00122E8E" w:rsidP="008C5971">
      <w:pPr>
        <w:pStyle w:val="ConsPlusNonformat"/>
        <w:jc w:val="both"/>
      </w:pPr>
      <w:r w:rsidRPr="008C5971">
        <w:t>│          опломбирования)            │          опломбирования)          │</w:t>
      </w:r>
    </w:p>
    <w:p w:rsidR="00122E8E" w:rsidRPr="008C5971" w:rsidRDefault="00122E8E" w:rsidP="008C5971">
      <w:pPr>
        <w:pStyle w:val="ConsPlusNonformat"/>
        <w:jc w:val="both"/>
      </w:pPr>
      <w:r w:rsidRPr="008C5971">
        <w:t>│___________________ _________________│__________________ ________________│</w:t>
      </w:r>
    </w:p>
    <w:p w:rsidR="00122E8E" w:rsidRPr="008C5971" w:rsidRDefault="00122E8E" w:rsidP="008C5971">
      <w:pPr>
        <w:pStyle w:val="ConsPlusNonformat"/>
        <w:jc w:val="both"/>
      </w:pPr>
      <w:r w:rsidRPr="008C5971">
        <w:t>│   (масса груза)       (количество   │  (масса груза)       (количество  │</w:t>
      </w:r>
    </w:p>
    <w:p w:rsidR="00122E8E" w:rsidRPr="008C5971" w:rsidRDefault="00122E8E" w:rsidP="008C5971">
      <w:pPr>
        <w:pStyle w:val="ConsPlusNonformat"/>
        <w:jc w:val="both"/>
      </w:pPr>
      <w:r w:rsidRPr="008C5971">
        <w:t>│                     грузовых мест)  │                    грузовых мест) │</w:t>
      </w:r>
    </w:p>
    <w:p w:rsidR="00122E8E" w:rsidRPr="008C5971" w:rsidRDefault="00122E8E" w:rsidP="008C5971">
      <w:pPr>
        <w:pStyle w:val="ConsPlusNonformat"/>
        <w:jc w:val="both"/>
      </w:pPr>
      <w:r w:rsidRPr="008C5971">
        <w:t>│                                     │                                   │</w:t>
      </w:r>
    </w:p>
    <w:p w:rsidR="00122E8E" w:rsidRPr="008C5971" w:rsidRDefault="00122E8E" w:rsidP="008C5971">
      <w:pPr>
        <w:pStyle w:val="ConsPlusNonformat"/>
        <w:jc w:val="both"/>
      </w:pPr>
      <w:r w:rsidRPr="008C5971">
        <w:t>│_____________________________________│___________________________________│</w:t>
      </w:r>
    </w:p>
    <w:p w:rsidR="00122E8E" w:rsidRPr="008C5971" w:rsidRDefault="00122E8E" w:rsidP="008C5971">
      <w:pPr>
        <w:pStyle w:val="ConsPlusNonformat"/>
        <w:jc w:val="both"/>
      </w:pPr>
      <w:r w:rsidRPr="008C5971">
        <w:t>│  (должность, подпись, расшифровка   │  (должность, подпись, расшифровка │</w:t>
      </w:r>
    </w:p>
    <w:p w:rsidR="00122E8E" w:rsidRPr="008C5971" w:rsidRDefault="00122E8E" w:rsidP="008C5971">
      <w:pPr>
        <w:pStyle w:val="ConsPlusNonformat"/>
        <w:jc w:val="both"/>
      </w:pPr>
      <w:r w:rsidRPr="008C5971">
        <w:t>│      подписи грузоотправителя       │      подписи грузополучателя      │</w:t>
      </w:r>
    </w:p>
    <w:p w:rsidR="00122E8E" w:rsidRPr="008C5971" w:rsidRDefault="00122E8E" w:rsidP="008C5971">
      <w:pPr>
        <w:pStyle w:val="ConsPlusNonformat"/>
        <w:jc w:val="both"/>
      </w:pPr>
      <w:r w:rsidRPr="008C5971">
        <w:t>│      (уполномоченного лица))        │      (уполномоченного лица))      │</w:t>
      </w:r>
    </w:p>
    <w:p w:rsidR="00122E8E" w:rsidRPr="008C5971" w:rsidRDefault="00122E8E" w:rsidP="008C5971">
      <w:pPr>
        <w:pStyle w:val="ConsPlusNonformat"/>
        <w:jc w:val="both"/>
      </w:pPr>
      <w:r w:rsidRPr="008C5971">
        <w:t>│_____________________________________│___________________________________│</w:t>
      </w:r>
    </w:p>
    <w:p w:rsidR="00122E8E" w:rsidRPr="008C5971" w:rsidRDefault="00122E8E" w:rsidP="008C5971">
      <w:pPr>
        <w:pStyle w:val="ConsPlusNonformat"/>
        <w:jc w:val="both"/>
      </w:pPr>
      <w:r w:rsidRPr="008C5971">
        <w:t>│    (подпись, расшифровка подписи    │   (подпись, расшифровка подписи   │</w:t>
      </w:r>
    </w:p>
    <w:p w:rsidR="00122E8E" w:rsidRPr="008C5971" w:rsidRDefault="00122E8E" w:rsidP="008C5971">
      <w:pPr>
        <w:pStyle w:val="ConsPlusNonformat"/>
        <w:jc w:val="both"/>
      </w:pPr>
      <w:r w:rsidRPr="008C5971">
        <w:t>│    водителя, принявшего груз для    │      водителя, сдавшего груз)     │</w:t>
      </w:r>
    </w:p>
    <w:p w:rsidR="00122E8E" w:rsidRPr="008C5971" w:rsidRDefault="00122E8E" w:rsidP="008C5971">
      <w:pPr>
        <w:pStyle w:val="ConsPlusNonformat"/>
        <w:jc w:val="both"/>
      </w:pPr>
      <w:r w:rsidRPr="008C5971">
        <w:t>│              перевозки)             │                                   │</w:t>
      </w:r>
    </w:p>
    <w:p w:rsidR="00122E8E" w:rsidRPr="008C5971" w:rsidRDefault="00122E8E" w:rsidP="008C5971">
      <w:pPr>
        <w:pStyle w:val="ConsPlusNonformat"/>
        <w:jc w:val="both"/>
      </w:pPr>
      <w:r w:rsidRPr="008C5971">
        <w:t>└─────────────────────────────────────┴───────────────────────────────────┘</w:t>
      </w:r>
    </w:p>
    <w:p w:rsidR="00122E8E" w:rsidRPr="008C5971" w:rsidRDefault="00122E8E" w:rsidP="008C5971">
      <w:pPr>
        <w:pStyle w:val="ConsPlusNonformat"/>
        <w:jc w:val="both"/>
      </w:pPr>
    </w:p>
    <w:p w:rsidR="00122E8E" w:rsidRPr="008C5971" w:rsidRDefault="00122E8E" w:rsidP="008C5971">
      <w:pPr>
        <w:pStyle w:val="ConsPlusNonformat"/>
        <w:jc w:val="both"/>
      </w:pPr>
      <w:r w:rsidRPr="008C5971">
        <w:t>┌─────────────────────────────────────────────────────────────────────────┐</w:t>
      </w:r>
    </w:p>
    <w:p w:rsidR="00122E8E" w:rsidRPr="008C5971" w:rsidRDefault="00122E8E" w:rsidP="008C5971">
      <w:pPr>
        <w:pStyle w:val="ConsPlusNonformat"/>
        <w:jc w:val="both"/>
      </w:pPr>
      <w:r w:rsidRPr="008C5971">
        <w:t>│                          8. Условия перевозки                           │</w:t>
      </w:r>
    </w:p>
    <w:p w:rsidR="00122E8E" w:rsidRPr="008C5971" w:rsidRDefault="00122E8E" w:rsidP="008C5971">
      <w:pPr>
        <w:pStyle w:val="ConsPlusNonformat"/>
        <w:jc w:val="both"/>
      </w:pPr>
      <w:r w:rsidRPr="008C5971">
        <w:t>├─────────────────────────────────────────────────────────────────────────┤</w:t>
      </w:r>
    </w:p>
    <w:p w:rsidR="00122E8E" w:rsidRPr="008C5971" w:rsidRDefault="00122E8E" w:rsidP="008C5971">
      <w:pPr>
        <w:pStyle w:val="ConsPlusNonformat"/>
        <w:jc w:val="both"/>
      </w:pPr>
      <w:r w:rsidRPr="008C5971">
        <w:t>│_________________________________________________________________________│</w:t>
      </w:r>
    </w:p>
    <w:p w:rsidR="00122E8E" w:rsidRPr="008C5971" w:rsidRDefault="00122E8E" w:rsidP="008C5971">
      <w:pPr>
        <w:pStyle w:val="ConsPlusNonformat"/>
        <w:jc w:val="both"/>
      </w:pPr>
      <w:r w:rsidRPr="008C5971">
        <w:t>│ (сроки, по истечении которых грузоотправитель и грузополучатель вправе  │</w:t>
      </w:r>
    </w:p>
    <w:p w:rsidR="00122E8E" w:rsidRPr="008C5971" w:rsidRDefault="00122E8E" w:rsidP="008C5971">
      <w:pPr>
        <w:pStyle w:val="ConsPlusNonformat"/>
        <w:jc w:val="both"/>
      </w:pPr>
      <w:r w:rsidRPr="008C5971">
        <w:t>│ считать груз утраченным, форма уведомления о проведении экспертизы для  │</w:t>
      </w:r>
    </w:p>
    <w:p w:rsidR="00122E8E" w:rsidRPr="008C5971" w:rsidRDefault="00122E8E" w:rsidP="008C5971">
      <w:pPr>
        <w:pStyle w:val="ConsPlusNonformat"/>
        <w:jc w:val="both"/>
      </w:pPr>
      <w:r w:rsidRPr="008C5971">
        <w:t>│  определения размера фактических недостачи, повреждения (порчи) груза)  │</w:t>
      </w:r>
    </w:p>
    <w:p w:rsidR="00122E8E" w:rsidRPr="008C5971" w:rsidRDefault="00122E8E" w:rsidP="008C5971">
      <w:pPr>
        <w:pStyle w:val="ConsPlusNonformat"/>
        <w:jc w:val="both"/>
      </w:pPr>
      <w:r w:rsidRPr="008C5971">
        <w:t>│_________________________________________________________________________│</w:t>
      </w:r>
    </w:p>
    <w:p w:rsidR="00122E8E" w:rsidRPr="008C5971" w:rsidRDefault="00122E8E" w:rsidP="008C5971">
      <w:pPr>
        <w:pStyle w:val="ConsPlusNonformat"/>
        <w:jc w:val="both"/>
      </w:pPr>
      <w:r w:rsidRPr="008C5971">
        <w:t>│ (размер платы и предельный срок хранения груза в терминале перевозчика, │</w:t>
      </w:r>
    </w:p>
    <w:p w:rsidR="00122E8E" w:rsidRPr="008C5971" w:rsidRDefault="00122E8E" w:rsidP="008C5971">
      <w:pPr>
        <w:pStyle w:val="ConsPlusNonformat"/>
        <w:jc w:val="both"/>
      </w:pPr>
      <w:r w:rsidRPr="008C5971">
        <w:t>│   сроки погрузки (выгрузки) груза, порядок предоставления и установки   │</w:t>
      </w:r>
    </w:p>
    <w:p w:rsidR="00122E8E" w:rsidRPr="008C5971" w:rsidRDefault="00122E8E" w:rsidP="008C5971">
      <w:pPr>
        <w:pStyle w:val="ConsPlusNonformat"/>
        <w:jc w:val="both"/>
      </w:pPr>
      <w:r w:rsidRPr="008C5971">
        <w:t>│  приспособлений, необходимых для погрузки, выгрузки и перевозки груза)  │</w:t>
      </w:r>
    </w:p>
    <w:p w:rsidR="00122E8E" w:rsidRPr="008C5971" w:rsidRDefault="00122E8E" w:rsidP="008C5971">
      <w:pPr>
        <w:pStyle w:val="ConsPlusNonformat"/>
        <w:jc w:val="both"/>
      </w:pPr>
      <w:r w:rsidRPr="008C5971">
        <w:t>│_________________________________________________________________________│</w:t>
      </w:r>
    </w:p>
    <w:p w:rsidR="00122E8E" w:rsidRPr="008C5971" w:rsidRDefault="00122E8E" w:rsidP="008C5971">
      <w:pPr>
        <w:pStyle w:val="ConsPlusNonformat"/>
        <w:jc w:val="both"/>
      </w:pPr>
      <w:r w:rsidRPr="008C5971">
        <w:t>│    (порядок внесения в транспортную накладную записи о массе груза и    │</w:t>
      </w:r>
    </w:p>
    <w:p w:rsidR="00122E8E" w:rsidRPr="008C5971" w:rsidRDefault="00122E8E" w:rsidP="008C5971">
      <w:pPr>
        <w:pStyle w:val="ConsPlusNonformat"/>
        <w:jc w:val="both"/>
      </w:pPr>
      <w:r w:rsidRPr="008C5971">
        <w:t>│  способе ее определения, опломбирования крытых транспортных средств и   │</w:t>
      </w:r>
    </w:p>
    <w:p w:rsidR="00122E8E" w:rsidRPr="008C5971" w:rsidRDefault="00122E8E" w:rsidP="008C5971">
      <w:pPr>
        <w:pStyle w:val="ConsPlusNonformat"/>
        <w:jc w:val="both"/>
      </w:pPr>
      <w:r w:rsidRPr="008C5971">
        <w:t>│     контейнеров, порядок осуществления погрузо-разгрузочных работ,      │</w:t>
      </w:r>
    </w:p>
    <w:p w:rsidR="00122E8E" w:rsidRPr="008C5971" w:rsidRDefault="00122E8E" w:rsidP="008C5971">
      <w:pPr>
        <w:pStyle w:val="ConsPlusNonformat"/>
        <w:jc w:val="both"/>
      </w:pPr>
      <w:r w:rsidRPr="008C5971">
        <w:t>│    выполнения работ по промывке и дезинфекции транспортных средств)     │</w:t>
      </w:r>
    </w:p>
    <w:p w:rsidR="00122E8E" w:rsidRPr="008C5971" w:rsidRDefault="00122E8E" w:rsidP="008C5971">
      <w:pPr>
        <w:pStyle w:val="ConsPlusNonformat"/>
        <w:jc w:val="both"/>
      </w:pPr>
      <w:r w:rsidRPr="008C5971">
        <w:t>│_________________________________________________________________________│</w:t>
      </w:r>
    </w:p>
    <w:p w:rsidR="00122E8E" w:rsidRPr="008C5971" w:rsidRDefault="00122E8E" w:rsidP="008C5971">
      <w:pPr>
        <w:pStyle w:val="ConsPlusNonformat"/>
        <w:jc w:val="both"/>
      </w:pPr>
      <w:r w:rsidRPr="008C5971">
        <w:t>│  (размер штрафа за невывоз груза по вине перевозчика, несвоевременное   │</w:t>
      </w:r>
    </w:p>
    <w:p w:rsidR="00122E8E" w:rsidRPr="008C5971" w:rsidRDefault="00122E8E" w:rsidP="008C5971">
      <w:pPr>
        <w:pStyle w:val="ConsPlusNonformat"/>
        <w:jc w:val="both"/>
      </w:pPr>
      <w:r w:rsidRPr="008C5971">
        <w:t>│ предоставление транспортного средства, контейнера и просрочку доставки  │</w:t>
      </w:r>
    </w:p>
    <w:p w:rsidR="00122E8E" w:rsidRPr="008C5971" w:rsidRDefault="00122E8E" w:rsidP="008C5971">
      <w:pPr>
        <w:pStyle w:val="ConsPlusNonformat"/>
        <w:jc w:val="both"/>
      </w:pPr>
      <w:r w:rsidRPr="008C5971">
        <w:t>│               груза; порядок исчисления срока просрочки)                │</w:t>
      </w:r>
    </w:p>
    <w:p w:rsidR="00122E8E" w:rsidRPr="008C5971" w:rsidRDefault="00122E8E" w:rsidP="008C5971">
      <w:pPr>
        <w:pStyle w:val="ConsPlusNonformat"/>
        <w:jc w:val="both"/>
      </w:pPr>
      <w:r w:rsidRPr="008C5971">
        <w:t>│_________________________________________________________________________│</w:t>
      </w:r>
    </w:p>
    <w:p w:rsidR="00122E8E" w:rsidRPr="008C5971" w:rsidRDefault="00122E8E" w:rsidP="008C5971">
      <w:pPr>
        <w:pStyle w:val="ConsPlusNonformat"/>
        <w:jc w:val="both"/>
      </w:pPr>
      <w:r w:rsidRPr="008C5971">
        <w:t>│   (размер штрафа за непредъявление транспортных средств для перевозки   │</w:t>
      </w:r>
    </w:p>
    <w:p w:rsidR="00122E8E" w:rsidRPr="008C5971" w:rsidRDefault="00122E8E" w:rsidP="008C5971">
      <w:pPr>
        <w:pStyle w:val="ConsPlusNonformat"/>
        <w:jc w:val="both"/>
      </w:pPr>
      <w:r w:rsidRPr="008C5971">
        <w:t>│     груза, за задержку (простой) транспортных средств, поданных под     │</w:t>
      </w:r>
    </w:p>
    <w:p w:rsidR="00122E8E" w:rsidRPr="008C5971" w:rsidRDefault="00122E8E" w:rsidP="008C5971">
      <w:pPr>
        <w:pStyle w:val="ConsPlusNonformat"/>
        <w:jc w:val="both"/>
      </w:pPr>
      <w:r w:rsidRPr="008C5971">
        <w:t>│погрузку, выгрузку, за простой специализированных транспортных средств и │</w:t>
      </w:r>
    </w:p>
    <w:p w:rsidR="00122E8E" w:rsidRPr="008C5971" w:rsidRDefault="00122E8E" w:rsidP="008C5971">
      <w:pPr>
        <w:pStyle w:val="ConsPlusNonformat"/>
        <w:jc w:val="both"/>
      </w:pPr>
      <w:r w:rsidRPr="008C5971">
        <w:t>│                     задержку (простой) контейнеров)                     │</w:t>
      </w:r>
    </w:p>
    <w:p w:rsidR="00122E8E" w:rsidRPr="008C5971" w:rsidRDefault="00122E8E" w:rsidP="008C5971">
      <w:pPr>
        <w:pStyle w:val="ConsPlusNonformat"/>
        <w:jc w:val="both"/>
      </w:pPr>
      <w:r w:rsidRPr="008C5971">
        <w:t>├─────────────────────────────────────────────────────────────────────────┤</w:t>
      </w:r>
    </w:p>
    <w:p w:rsidR="00122E8E" w:rsidRPr="008C5971" w:rsidRDefault="00122E8E" w:rsidP="008C5971">
      <w:pPr>
        <w:pStyle w:val="ConsPlusNonformat"/>
        <w:jc w:val="both"/>
      </w:pPr>
      <w:r w:rsidRPr="008C5971">
        <w:t>│          9. Информация о принятии заказа (заявки) к исполнению          │</w:t>
      </w:r>
    </w:p>
    <w:p w:rsidR="00122E8E" w:rsidRPr="008C5971" w:rsidRDefault="00122E8E" w:rsidP="008C5971">
      <w:pPr>
        <w:pStyle w:val="ConsPlusNonformat"/>
        <w:jc w:val="both"/>
      </w:pPr>
      <w:r w:rsidRPr="008C5971">
        <w:t>├─────────────────────────────────────────────────────────────────────────┤</w:t>
      </w:r>
    </w:p>
    <w:p w:rsidR="00122E8E" w:rsidRPr="008C5971" w:rsidRDefault="00122E8E" w:rsidP="008C5971">
      <w:pPr>
        <w:pStyle w:val="ConsPlusNonformat"/>
        <w:jc w:val="both"/>
      </w:pPr>
      <w:r w:rsidRPr="008C5971">
        <w:t>│______________________ _______________________________________ __________│</w:t>
      </w:r>
    </w:p>
    <w:p w:rsidR="00122E8E" w:rsidRPr="008C5971" w:rsidRDefault="00122E8E" w:rsidP="008C5971">
      <w:pPr>
        <w:pStyle w:val="ConsPlusNonformat"/>
        <w:jc w:val="both"/>
      </w:pPr>
      <w:r w:rsidRPr="008C5971">
        <w:t>│(дата принятия заказа    (фамилия, имя, отчество, должность    (подпись) │</w:t>
      </w:r>
    </w:p>
    <w:p w:rsidR="00122E8E" w:rsidRPr="008C5971" w:rsidRDefault="00122E8E" w:rsidP="008C5971">
      <w:pPr>
        <w:pStyle w:val="ConsPlusNonformat"/>
        <w:jc w:val="both"/>
      </w:pPr>
      <w:r w:rsidRPr="008C5971">
        <w:t>│(заявки) к исполнению)     лица, принявшего заказ (заявку)               │</w:t>
      </w:r>
    </w:p>
    <w:p w:rsidR="00122E8E" w:rsidRPr="008C5971" w:rsidRDefault="00122E8E" w:rsidP="008C5971">
      <w:pPr>
        <w:pStyle w:val="ConsPlusNonformat"/>
        <w:jc w:val="both"/>
      </w:pPr>
      <w:r w:rsidRPr="008C5971">
        <w:t>│                                    к исполнению)                        │</w:t>
      </w:r>
    </w:p>
    <w:p w:rsidR="00122E8E" w:rsidRPr="008C5971" w:rsidRDefault="00122E8E" w:rsidP="008C5971">
      <w:pPr>
        <w:pStyle w:val="ConsPlusNonformat"/>
        <w:jc w:val="both"/>
      </w:pPr>
      <w:r w:rsidRPr="008C5971">
        <w:t>└─────────────────────────────────────────────────────────────────────────┘</w:t>
      </w:r>
    </w:p>
    <w:p w:rsidR="00122E8E" w:rsidRPr="008C5971" w:rsidRDefault="00122E8E" w:rsidP="008C5971">
      <w:pPr>
        <w:pStyle w:val="ConsPlusNormal"/>
        <w:jc w:val="right"/>
      </w:pPr>
    </w:p>
    <w:p w:rsidR="00122E8E" w:rsidRPr="008C5971" w:rsidRDefault="00122E8E" w:rsidP="008C5971">
      <w:pPr>
        <w:pStyle w:val="ConsPlusNormal"/>
        <w:jc w:val="right"/>
      </w:pPr>
      <w:r w:rsidRPr="008C5971">
        <w:t>Продолжение приложения N 4</w:t>
      </w:r>
    </w:p>
    <w:p w:rsidR="00122E8E" w:rsidRPr="008C5971" w:rsidRDefault="00122E8E" w:rsidP="008C5971">
      <w:pPr>
        <w:pStyle w:val="ConsPlusNormal"/>
        <w:jc w:val="right"/>
      </w:pPr>
    </w:p>
    <w:p w:rsidR="00122E8E" w:rsidRPr="008C5971" w:rsidRDefault="00122E8E" w:rsidP="008C5971">
      <w:pPr>
        <w:pStyle w:val="ConsPlusNormal"/>
        <w:jc w:val="right"/>
        <w:outlineLvl w:val="2"/>
      </w:pPr>
      <w:bookmarkStart w:id="28" w:name="Par552"/>
      <w:bookmarkEnd w:id="28"/>
      <w:r w:rsidRPr="008C5971">
        <w:t>Оборотная сторона</w:t>
      </w:r>
    </w:p>
    <w:p w:rsidR="00122E8E" w:rsidRPr="008C5971" w:rsidRDefault="00122E8E" w:rsidP="008C5971">
      <w:pPr>
        <w:pStyle w:val="ConsPlusNormal"/>
        <w:jc w:val="right"/>
      </w:pPr>
    </w:p>
    <w:p w:rsidR="00122E8E" w:rsidRPr="008C5971" w:rsidRDefault="00122E8E" w:rsidP="008C5971">
      <w:pPr>
        <w:pStyle w:val="ConsPlusNonformat"/>
        <w:jc w:val="both"/>
      </w:pPr>
      <w:r w:rsidRPr="008C5971">
        <w:t>┌─────────────────────────────────────────────────────────────────────────┐</w:t>
      </w:r>
    </w:p>
    <w:p w:rsidR="00122E8E" w:rsidRPr="008C5971" w:rsidRDefault="00122E8E" w:rsidP="008C5971">
      <w:pPr>
        <w:pStyle w:val="ConsPlusNonformat"/>
        <w:jc w:val="both"/>
      </w:pPr>
      <w:r w:rsidRPr="008C5971">
        <w:t>│                             10. Перевозчик                              │</w:t>
      </w:r>
    </w:p>
    <w:p w:rsidR="00122E8E" w:rsidRPr="008C5971" w:rsidRDefault="00122E8E" w:rsidP="008C5971">
      <w:pPr>
        <w:pStyle w:val="ConsPlusNonformat"/>
        <w:jc w:val="both"/>
      </w:pPr>
      <w:r w:rsidRPr="008C5971">
        <w:t>├─────────────────────────────────────────────────────────────────────────┤</w:t>
      </w:r>
    </w:p>
    <w:p w:rsidR="00122E8E" w:rsidRPr="008C5971" w:rsidRDefault="00122E8E" w:rsidP="008C5971">
      <w:pPr>
        <w:pStyle w:val="ConsPlusNonformat"/>
        <w:jc w:val="both"/>
      </w:pPr>
      <w:r w:rsidRPr="008C5971">
        <w:t>│________________________________________________________________________ │</w:t>
      </w:r>
    </w:p>
    <w:p w:rsidR="00122E8E" w:rsidRPr="008C5971" w:rsidRDefault="00122E8E" w:rsidP="008C5971">
      <w:pPr>
        <w:pStyle w:val="ConsPlusNonformat"/>
        <w:jc w:val="both"/>
      </w:pPr>
      <w:r w:rsidRPr="008C5971">
        <w:t>│  (фамилия, имя, отчество, адрес места жительства, номер телефона - для  │</w:t>
      </w:r>
    </w:p>
    <w:p w:rsidR="00122E8E" w:rsidRPr="008C5971" w:rsidRDefault="00122E8E" w:rsidP="008C5971">
      <w:pPr>
        <w:pStyle w:val="ConsPlusNonformat"/>
        <w:jc w:val="both"/>
      </w:pPr>
      <w:r w:rsidRPr="008C5971">
        <w:t>│                физического лица (уполномоченного лица))                 │</w:t>
      </w:r>
    </w:p>
    <w:p w:rsidR="00122E8E" w:rsidRPr="008C5971" w:rsidRDefault="00122E8E" w:rsidP="008C5971">
      <w:pPr>
        <w:pStyle w:val="ConsPlusNonformat"/>
        <w:jc w:val="both"/>
      </w:pPr>
      <w:r w:rsidRPr="008C5971">
        <w:t>│________________________________________________________________________ │</w:t>
      </w:r>
    </w:p>
    <w:p w:rsidR="00122E8E" w:rsidRPr="008C5971" w:rsidRDefault="00122E8E" w:rsidP="008C5971">
      <w:pPr>
        <w:pStyle w:val="ConsPlusNonformat"/>
        <w:jc w:val="both"/>
      </w:pPr>
      <w:r w:rsidRPr="008C5971">
        <w:t>│      (наименование и адрес места нахождения, номер телефона - для       │</w:t>
      </w:r>
    </w:p>
    <w:p w:rsidR="00122E8E" w:rsidRPr="008C5971" w:rsidRDefault="00122E8E" w:rsidP="008C5971">
      <w:pPr>
        <w:pStyle w:val="ConsPlusNonformat"/>
        <w:jc w:val="both"/>
      </w:pPr>
      <w:r w:rsidRPr="008C5971">
        <w:t>│                           юридического лица)                            │</w:t>
      </w:r>
    </w:p>
    <w:p w:rsidR="00122E8E" w:rsidRPr="008C5971" w:rsidRDefault="00122E8E" w:rsidP="008C5971">
      <w:pPr>
        <w:pStyle w:val="ConsPlusNonformat"/>
        <w:jc w:val="both"/>
      </w:pPr>
      <w:r w:rsidRPr="008C5971">
        <w:t>│________________________________________________________________________ │</w:t>
      </w:r>
    </w:p>
    <w:p w:rsidR="00122E8E" w:rsidRPr="008C5971" w:rsidRDefault="00122E8E" w:rsidP="008C5971">
      <w:pPr>
        <w:pStyle w:val="ConsPlusNonformat"/>
        <w:jc w:val="both"/>
      </w:pPr>
      <w:r w:rsidRPr="008C5971">
        <w:t>│   (фамилия, имя, отчество, данные о средствах связи (при их наличии)    │</w:t>
      </w:r>
    </w:p>
    <w:p w:rsidR="00122E8E" w:rsidRPr="008C5971" w:rsidRDefault="00122E8E" w:rsidP="008C5971">
      <w:pPr>
        <w:pStyle w:val="ConsPlusNonformat"/>
        <w:jc w:val="both"/>
      </w:pPr>
      <w:r w:rsidRPr="008C5971">
        <w:t>│                          водителя (водителей))                          │</w:t>
      </w:r>
    </w:p>
    <w:p w:rsidR="00122E8E" w:rsidRPr="008C5971" w:rsidRDefault="00122E8E" w:rsidP="008C5971">
      <w:pPr>
        <w:pStyle w:val="ConsPlusNonformat"/>
        <w:jc w:val="both"/>
      </w:pPr>
      <w:r w:rsidRPr="008C5971">
        <w:t>└─────────────────────────────────────────────────────────────────────────┘</w:t>
      </w:r>
    </w:p>
    <w:p w:rsidR="00122E8E" w:rsidRPr="008C5971" w:rsidRDefault="00122E8E" w:rsidP="008C5971">
      <w:pPr>
        <w:pStyle w:val="ConsPlusNonformat"/>
        <w:jc w:val="both"/>
      </w:pPr>
    </w:p>
    <w:p w:rsidR="00122E8E" w:rsidRPr="008C5971" w:rsidRDefault="00122E8E" w:rsidP="008C5971">
      <w:pPr>
        <w:pStyle w:val="ConsPlusNonformat"/>
        <w:jc w:val="both"/>
      </w:pPr>
      <w:r w:rsidRPr="008C5971">
        <w:t>┌─────────────────────────────────────────────────────────────────────────┐</w:t>
      </w:r>
    </w:p>
    <w:p w:rsidR="00122E8E" w:rsidRPr="008C5971" w:rsidRDefault="00122E8E" w:rsidP="008C5971">
      <w:pPr>
        <w:pStyle w:val="ConsPlusNonformat"/>
        <w:jc w:val="both"/>
      </w:pPr>
      <w:r w:rsidRPr="008C5971">
        <w:t>│                        11. Транспортное средство                        │</w:t>
      </w:r>
    </w:p>
    <w:p w:rsidR="00122E8E" w:rsidRPr="008C5971" w:rsidRDefault="00122E8E" w:rsidP="008C5971">
      <w:pPr>
        <w:pStyle w:val="ConsPlusNonformat"/>
        <w:jc w:val="both"/>
      </w:pPr>
      <w:r w:rsidRPr="008C5971">
        <w:t>├──────────────────────────────────────────────┬──────────────────────────┤</w:t>
      </w:r>
    </w:p>
    <w:p w:rsidR="00122E8E" w:rsidRPr="008C5971" w:rsidRDefault="00122E8E" w:rsidP="008C5971">
      <w:pPr>
        <w:pStyle w:val="ConsPlusNonformat"/>
        <w:jc w:val="both"/>
      </w:pPr>
      <w:r w:rsidRPr="008C5971">
        <w:t>│______________________________________________│__________________________│</w:t>
      </w:r>
    </w:p>
    <w:p w:rsidR="00122E8E" w:rsidRPr="008C5971" w:rsidRDefault="00122E8E" w:rsidP="008C5971">
      <w:pPr>
        <w:pStyle w:val="ConsPlusNonformat"/>
        <w:jc w:val="both"/>
      </w:pPr>
      <w:r w:rsidRPr="008C5971">
        <w:t>│ (количество, тип, марка, грузоподъемность (в │ (регистрационные номера) │</w:t>
      </w:r>
    </w:p>
    <w:p w:rsidR="00122E8E" w:rsidRPr="008C5971" w:rsidRDefault="00122E8E" w:rsidP="008C5971">
      <w:pPr>
        <w:pStyle w:val="ConsPlusNonformat"/>
        <w:jc w:val="both"/>
      </w:pPr>
      <w:r w:rsidRPr="008C5971">
        <w:t>│ тоннах), вместимость (в кубических метрах))  │                          │</w:t>
      </w:r>
    </w:p>
    <w:p w:rsidR="00122E8E" w:rsidRPr="008C5971" w:rsidRDefault="00122E8E" w:rsidP="008C5971">
      <w:pPr>
        <w:pStyle w:val="ConsPlusNonformat"/>
        <w:jc w:val="both"/>
      </w:pPr>
      <w:r w:rsidRPr="008C5971">
        <w:t>│______________________________________________│__________________________│</w:t>
      </w:r>
    </w:p>
    <w:p w:rsidR="00122E8E" w:rsidRPr="008C5971" w:rsidRDefault="00122E8E" w:rsidP="008C5971">
      <w:pPr>
        <w:pStyle w:val="ConsPlusNonformat"/>
        <w:jc w:val="both"/>
      </w:pPr>
      <w:r w:rsidRPr="008C5971">
        <w:t>│                                              │                          │</w:t>
      </w:r>
    </w:p>
    <w:p w:rsidR="00122E8E" w:rsidRPr="008C5971" w:rsidRDefault="00122E8E" w:rsidP="008C5971">
      <w:pPr>
        <w:pStyle w:val="ConsPlusNonformat"/>
        <w:jc w:val="both"/>
      </w:pPr>
      <w:r w:rsidRPr="008C5971">
        <w:t>├──────────────────────────────────────────────┴──────────────────────────┤</w:t>
      </w:r>
    </w:p>
    <w:p w:rsidR="00122E8E" w:rsidRPr="008C5971" w:rsidRDefault="00122E8E" w:rsidP="008C5971">
      <w:pPr>
        <w:pStyle w:val="ConsPlusNonformat"/>
        <w:jc w:val="both"/>
      </w:pPr>
      <w:r w:rsidRPr="008C5971">
        <w:t>│                  12. Оговорки и замечания перевозчика                   │</w:t>
      </w:r>
    </w:p>
    <w:p w:rsidR="00122E8E" w:rsidRPr="008C5971" w:rsidRDefault="00122E8E" w:rsidP="008C5971">
      <w:pPr>
        <w:pStyle w:val="ConsPlusNonformat"/>
        <w:jc w:val="both"/>
      </w:pPr>
      <w:r w:rsidRPr="008C5971">
        <w:t>├─────────────────────────────────────┬───────────────────────────────────┤</w:t>
      </w:r>
    </w:p>
    <w:p w:rsidR="00122E8E" w:rsidRPr="008C5971" w:rsidRDefault="00122E8E" w:rsidP="008C5971">
      <w:pPr>
        <w:pStyle w:val="ConsPlusNonformat"/>
        <w:jc w:val="both"/>
      </w:pPr>
      <w:r w:rsidRPr="008C5971">
        <w:t>│_____________________________________│___________________________________│</w:t>
      </w:r>
    </w:p>
    <w:p w:rsidR="00122E8E" w:rsidRPr="008C5971" w:rsidRDefault="00122E8E" w:rsidP="008C5971">
      <w:pPr>
        <w:pStyle w:val="ConsPlusNonformat"/>
        <w:jc w:val="both"/>
      </w:pPr>
      <w:r w:rsidRPr="008C5971">
        <w:t>│ (фактическое состояние груза, тары, │(фактическое состояние груза, тары,│</w:t>
      </w:r>
    </w:p>
    <w:p w:rsidR="00122E8E" w:rsidRPr="008C5971" w:rsidRDefault="00122E8E" w:rsidP="008C5971">
      <w:pPr>
        <w:pStyle w:val="ConsPlusNonformat"/>
        <w:jc w:val="both"/>
      </w:pPr>
      <w:r w:rsidRPr="008C5971">
        <w:t>│       упаковки, маркировки и        │      упаковки, маркировки и       │</w:t>
      </w:r>
    </w:p>
    <w:p w:rsidR="00122E8E" w:rsidRPr="008C5971" w:rsidRDefault="00122E8E" w:rsidP="008C5971">
      <w:pPr>
        <w:pStyle w:val="ConsPlusNonformat"/>
        <w:jc w:val="both"/>
      </w:pPr>
      <w:r w:rsidRPr="008C5971">
        <w:t>│  опломбирования при приеме груза)   │  опломбирования при сдаче груза)  │</w:t>
      </w:r>
    </w:p>
    <w:p w:rsidR="00122E8E" w:rsidRPr="008C5971" w:rsidRDefault="00122E8E" w:rsidP="008C5971">
      <w:pPr>
        <w:pStyle w:val="ConsPlusNonformat"/>
        <w:jc w:val="both"/>
      </w:pPr>
      <w:r w:rsidRPr="008C5971">
        <w:t>│_____________________________________│___________________________________│</w:t>
      </w:r>
    </w:p>
    <w:p w:rsidR="00122E8E" w:rsidRPr="008C5971" w:rsidRDefault="00122E8E" w:rsidP="008C5971">
      <w:pPr>
        <w:pStyle w:val="ConsPlusNonformat"/>
        <w:jc w:val="both"/>
      </w:pPr>
      <w:r w:rsidRPr="008C5971">
        <w:t>│  (изменение условий перевозки при   │ (изменение условий перевозки при  │</w:t>
      </w:r>
    </w:p>
    <w:p w:rsidR="00122E8E" w:rsidRPr="008C5971" w:rsidRDefault="00122E8E" w:rsidP="008C5971">
      <w:pPr>
        <w:pStyle w:val="ConsPlusNonformat"/>
        <w:jc w:val="both"/>
      </w:pPr>
      <w:r w:rsidRPr="008C5971">
        <w:t>│              движении)              │             выгрузке)             │</w:t>
      </w:r>
    </w:p>
    <w:p w:rsidR="00122E8E" w:rsidRPr="008C5971" w:rsidRDefault="00122E8E" w:rsidP="008C5971">
      <w:pPr>
        <w:pStyle w:val="ConsPlusNonformat"/>
        <w:jc w:val="both"/>
      </w:pPr>
      <w:r w:rsidRPr="008C5971">
        <w:t>├─────────────────────────────────────┴───────────────────────────────────┤</w:t>
      </w:r>
    </w:p>
    <w:p w:rsidR="00122E8E" w:rsidRPr="008C5971" w:rsidRDefault="00122E8E" w:rsidP="008C5971">
      <w:pPr>
        <w:pStyle w:val="ConsPlusNonformat"/>
        <w:jc w:val="both"/>
      </w:pPr>
      <w:r w:rsidRPr="008C5971">
        <w:t>│                           13. Прочие условия                            │</w:t>
      </w:r>
    </w:p>
    <w:p w:rsidR="00122E8E" w:rsidRPr="008C5971" w:rsidRDefault="00122E8E" w:rsidP="008C5971">
      <w:pPr>
        <w:pStyle w:val="ConsPlusNonformat"/>
        <w:jc w:val="both"/>
      </w:pPr>
      <w:r w:rsidRPr="008C5971">
        <w:t>├─────────────────────────────────────────────────────────────────────────┤</w:t>
      </w:r>
    </w:p>
    <w:p w:rsidR="00122E8E" w:rsidRPr="008C5971" w:rsidRDefault="00122E8E" w:rsidP="008C5971">
      <w:pPr>
        <w:pStyle w:val="ConsPlusNonformat"/>
        <w:jc w:val="both"/>
      </w:pPr>
      <w:r w:rsidRPr="008C5971">
        <w:t>│_________________________________________________________________________│</w:t>
      </w:r>
    </w:p>
    <w:p w:rsidR="00122E8E" w:rsidRPr="008C5971" w:rsidRDefault="00122E8E" w:rsidP="008C5971">
      <w:pPr>
        <w:pStyle w:val="ConsPlusNonformat"/>
        <w:jc w:val="both"/>
      </w:pPr>
      <w:r w:rsidRPr="008C5971">
        <w:t>│   (номер, дата и срок действия специального разрешения, установленный   │</w:t>
      </w:r>
    </w:p>
    <w:p w:rsidR="00122E8E" w:rsidRPr="008C5971" w:rsidRDefault="00122E8E" w:rsidP="008C5971">
      <w:pPr>
        <w:pStyle w:val="ConsPlusNonformat"/>
        <w:jc w:val="both"/>
      </w:pPr>
      <w:r w:rsidRPr="008C5971">
        <w:t>│ маршрут перевозки опасного, тяжеловесного или крупногабаритного груза)  │</w:t>
      </w:r>
    </w:p>
    <w:p w:rsidR="00122E8E" w:rsidRPr="008C5971" w:rsidRDefault="00122E8E" w:rsidP="008C5971">
      <w:pPr>
        <w:pStyle w:val="ConsPlusNonformat"/>
        <w:jc w:val="both"/>
      </w:pPr>
      <w:r w:rsidRPr="008C5971">
        <w:t>│_________________________________________________________________________│</w:t>
      </w:r>
    </w:p>
    <w:p w:rsidR="00122E8E" w:rsidRPr="008C5971" w:rsidRDefault="00122E8E" w:rsidP="008C5971">
      <w:pPr>
        <w:pStyle w:val="ConsPlusNonformat"/>
        <w:jc w:val="both"/>
      </w:pPr>
      <w:r w:rsidRPr="008C5971">
        <w:t>│       (режим труда и отдыха водителя в пути следования, сведения        │</w:t>
      </w:r>
    </w:p>
    <w:p w:rsidR="00122E8E" w:rsidRPr="008C5971" w:rsidRDefault="00122E8E" w:rsidP="008C5971">
      <w:pPr>
        <w:pStyle w:val="ConsPlusNonformat"/>
        <w:jc w:val="both"/>
      </w:pPr>
      <w:r w:rsidRPr="008C5971">
        <w:t>│                      о коммерческих и иных актах)                       │</w:t>
      </w:r>
    </w:p>
    <w:p w:rsidR="00122E8E" w:rsidRPr="008C5971" w:rsidRDefault="00122E8E" w:rsidP="008C5971">
      <w:pPr>
        <w:pStyle w:val="ConsPlusNonformat"/>
        <w:jc w:val="both"/>
      </w:pPr>
      <w:r w:rsidRPr="008C5971">
        <w:t>├─────────────────────────────────────────────────────────────────────────┤</w:t>
      </w:r>
    </w:p>
    <w:p w:rsidR="00122E8E" w:rsidRPr="008C5971" w:rsidRDefault="00122E8E" w:rsidP="008C5971">
      <w:pPr>
        <w:pStyle w:val="ConsPlusNonformat"/>
        <w:jc w:val="both"/>
      </w:pPr>
      <w:r w:rsidRPr="008C5971">
        <w:t>│                            14. Переадресовка                            │</w:t>
      </w:r>
    </w:p>
    <w:p w:rsidR="00122E8E" w:rsidRPr="008C5971" w:rsidRDefault="00122E8E" w:rsidP="008C5971">
      <w:pPr>
        <w:pStyle w:val="ConsPlusNonformat"/>
        <w:jc w:val="both"/>
      </w:pPr>
      <w:r w:rsidRPr="008C5971">
        <w:t>├─────────────────────────────────────┬───────────────────────────────────┤</w:t>
      </w:r>
    </w:p>
    <w:p w:rsidR="00122E8E" w:rsidRPr="008C5971" w:rsidRDefault="00122E8E" w:rsidP="008C5971">
      <w:pPr>
        <w:pStyle w:val="ConsPlusNonformat"/>
        <w:jc w:val="both"/>
      </w:pPr>
      <w:r w:rsidRPr="008C5971">
        <w:t>│_____________________________________│___________________________________│</w:t>
      </w:r>
    </w:p>
    <w:p w:rsidR="00122E8E" w:rsidRPr="008C5971" w:rsidRDefault="00122E8E" w:rsidP="008C5971">
      <w:pPr>
        <w:pStyle w:val="ConsPlusNonformat"/>
        <w:jc w:val="both"/>
      </w:pPr>
      <w:r w:rsidRPr="008C5971">
        <w:t>│  (дата, форма переадресовки (устно  │(адрес нового пункта выгрузки, дата│</w:t>
      </w:r>
    </w:p>
    <w:p w:rsidR="00122E8E" w:rsidRPr="008C5971" w:rsidRDefault="00122E8E" w:rsidP="008C5971">
      <w:pPr>
        <w:pStyle w:val="ConsPlusNonformat"/>
        <w:jc w:val="both"/>
      </w:pPr>
      <w:r w:rsidRPr="008C5971">
        <w:t>│           или письменно))           │   и время подачи транспортного    │</w:t>
      </w:r>
    </w:p>
    <w:p w:rsidR="00122E8E" w:rsidRPr="008C5971" w:rsidRDefault="00122E8E" w:rsidP="008C5971">
      <w:pPr>
        <w:pStyle w:val="ConsPlusNonformat"/>
        <w:jc w:val="both"/>
      </w:pPr>
      <w:r w:rsidRPr="008C5971">
        <w:t>│                                     │      средства под выгрузку)       │</w:t>
      </w:r>
    </w:p>
    <w:p w:rsidR="00122E8E" w:rsidRPr="008C5971" w:rsidRDefault="00122E8E" w:rsidP="008C5971">
      <w:pPr>
        <w:pStyle w:val="ConsPlusNonformat"/>
        <w:jc w:val="both"/>
      </w:pPr>
      <w:r w:rsidRPr="008C5971">
        <w:t>│_____________________________________│___________________________________│</w:t>
      </w:r>
    </w:p>
    <w:p w:rsidR="00122E8E" w:rsidRPr="008C5971" w:rsidRDefault="00122E8E" w:rsidP="008C5971">
      <w:pPr>
        <w:pStyle w:val="ConsPlusNonformat"/>
        <w:jc w:val="both"/>
      </w:pPr>
      <w:r w:rsidRPr="008C5971">
        <w:t>│    (сведения о лице, от которого    │ (при изменении получателя груза - │</w:t>
      </w:r>
    </w:p>
    <w:p w:rsidR="00122E8E" w:rsidRPr="008C5971" w:rsidRDefault="00122E8E" w:rsidP="008C5971">
      <w:pPr>
        <w:pStyle w:val="ConsPlusNonformat"/>
        <w:jc w:val="both"/>
      </w:pPr>
      <w:r w:rsidRPr="008C5971">
        <w:t>│ получено указание на переадресовку  │        новое наименование         │</w:t>
      </w:r>
    </w:p>
    <w:p w:rsidR="00122E8E" w:rsidRPr="008C5971" w:rsidRDefault="00122E8E" w:rsidP="008C5971">
      <w:pPr>
        <w:pStyle w:val="ConsPlusNonformat"/>
        <w:jc w:val="both"/>
      </w:pPr>
      <w:r w:rsidRPr="008C5971">
        <w:t>│    (наименование, фамилия, имя,     │    грузополучателя и место его    │</w:t>
      </w:r>
    </w:p>
    <w:p w:rsidR="00122E8E" w:rsidRPr="008C5971" w:rsidRDefault="00122E8E" w:rsidP="008C5971">
      <w:pPr>
        <w:pStyle w:val="ConsPlusNonformat"/>
        <w:jc w:val="both"/>
      </w:pPr>
      <w:r w:rsidRPr="008C5971">
        <w:t>│           отчество и др.)           │            нахождения)            │</w:t>
      </w:r>
    </w:p>
    <w:p w:rsidR="00122E8E" w:rsidRPr="008C5971" w:rsidRDefault="00122E8E" w:rsidP="008C5971">
      <w:pPr>
        <w:pStyle w:val="ConsPlusNonformat"/>
        <w:jc w:val="both"/>
      </w:pPr>
      <w:r w:rsidRPr="008C5971">
        <w:t>├─────────────────────────────────────┴───────────────────────────────────┤</w:t>
      </w:r>
    </w:p>
    <w:p w:rsidR="00122E8E" w:rsidRPr="008C5971" w:rsidRDefault="00122E8E" w:rsidP="008C5971">
      <w:pPr>
        <w:pStyle w:val="ConsPlusNonformat"/>
        <w:jc w:val="both"/>
      </w:pPr>
      <w:r w:rsidRPr="008C5971">
        <w:t>│    15. Стоимость услуг перевозчика и порядок расчета провозной платы    │</w:t>
      </w:r>
    </w:p>
    <w:p w:rsidR="00122E8E" w:rsidRPr="008C5971" w:rsidRDefault="00122E8E" w:rsidP="008C5971">
      <w:pPr>
        <w:pStyle w:val="ConsPlusNonformat"/>
        <w:jc w:val="both"/>
      </w:pPr>
      <w:r w:rsidRPr="008C5971">
        <w:t>├───────────────────────────────┬─────────────────────────────────────────┤</w:t>
      </w:r>
    </w:p>
    <w:p w:rsidR="00122E8E" w:rsidRPr="008C5971" w:rsidRDefault="00122E8E" w:rsidP="008C5971">
      <w:pPr>
        <w:pStyle w:val="ConsPlusNonformat"/>
        <w:jc w:val="both"/>
      </w:pPr>
      <w:r w:rsidRPr="008C5971">
        <w:t>│  ___________________________  │ _______________________________________ │</w:t>
      </w:r>
    </w:p>
    <w:p w:rsidR="00122E8E" w:rsidRPr="008C5971" w:rsidRDefault="00122E8E" w:rsidP="008C5971">
      <w:pPr>
        <w:pStyle w:val="ConsPlusNonformat"/>
        <w:jc w:val="both"/>
      </w:pPr>
      <w:r w:rsidRPr="008C5971">
        <w:t>│  (стоимость услуги в рублях,  │  (расходы перевозчика и предъявляемые   │</w:t>
      </w:r>
    </w:p>
    <w:p w:rsidR="00122E8E" w:rsidRPr="008C5971" w:rsidRDefault="00122E8E" w:rsidP="008C5971">
      <w:pPr>
        <w:pStyle w:val="ConsPlusNonformat"/>
        <w:jc w:val="both"/>
      </w:pPr>
      <w:r w:rsidRPr="008C5971">
        <w:t>│      порядок (механизм)       │  грузоотправителю платежи за проезд по  │</w:t>
      </w:r>
    </w:p>
    <w:p w:rsidR="00122E8E" w:rsidRPr="008C5971" w:rsidRDefault="00122E8E" w:rsidP="008C5971">
      <w:pPr>
        <w:pStyle w:val="ConsPlusNonformat"/>
        <w:jc w:val="both"/>
      </w:pPr>
      <w:r w:rsidRPr="008C5971">
        <w:t>│  расчета (исчислений) платы)  │     платным автомобильным дорогам,      │</w:t>
      </w:r>
    </w:p>
    <w:p w:rsidR="00122E8E" w:rsidRPr="008C5971" w:rsidRDefault="00122E8E" w:rsidP="008C5971">
      <w:pPr>
        <w:pStyle w:val="ConsPlusNonformat"/>
        <w:jc w:val="both"/>
      </w:pPr>
      <w:r w:rsidRPr="008C5971">
        <w:t>│_______________________________│_________________________________________│</w:t>
      </w:r>
    </w:p>
    <w:p w:rsidR="00122E8E" w:rsidRPr="008C5971" w:rsidRDefault="00122E8E" w:rsidP="008C5971">
      <w:pPr>
        <w:pStyle w:val="ConsPlusNonformat"/>
        <w:jc w:val="both"/>
      </w:pPr>
      <w:r w:rsidRPr="008C5971">
        <w:t>│    (размер провозной платы    │  за перевозку опасных, тяжеловесных и   │</w:t>
      </w:r>
    </w:p>
    <w:p w:rsidR="00122E8E" w:rsidRPr="008C5971" w:rsidRDefault="00122E8E" w:rsidP="008C5971">
      <w:pPr>
        <w:pStyle w:val="ConsPlusNonformat"/>
        <w:jc w:val="both"/>
      </w:pPr>
      <w:r w:rsidRPr="008C5971">
        <w:t>│      (заполняется после       │     крупногабаритных грузов, уплату     │</w:t>
      </w:r>
    </w:p>
    <w:p w:rsidR="00122E8E" w:rsidRPr="008C5971" w:rsidRDefault="00122E8E" w:rsidP="008C5971">
      <w:pPr>
        <w:pStyle w:val="ConsPlusNonformat"/>
        <w:jc w:val="both"/>
      </w:pPr>
      <w:r w:rsidRPr="008C5971">
        <w:t>│окончания перевозки) в рублях) │       таможенных пошлин и сборов,       │</w:t>
      </w:r>
    </w:p>
    <w:p w:rsidR="00122E8E" w:rsidRPr="008C5971" w:rsidRDefault="00122E8E" w:rsidP="008C5971">
      <w:pPr>
        <w:pStyle w:val="ConsPlusNonformat"/>
        <w:jc w:val="both"/>
      </w:pPr>
      <w:r w:rsidRPr="008C5971">
        <w:t>│_______________________________│_________________________________________│</w:t>
      </w:r>
    </w:p>
    <w:p w:rsidR="00122E8E" w:rsidRPr="008C5971" w:rsidRDefault="00122E8E" w:rsidP="008C5971">
      <w:pPr>
        <w:pStyle w:val="ConsPlusNonformat"/>
        <w:jc w:val="both"/>
      </w:pPr>
      <w:r w:rsidRPr="008C5971">
        <w:t>│                               │выполнение погрузо-разгрузочных работ, а │</w:t>
      </w:r>
    </w:p>
    <w:p w:rsidR="00122E8E" w:rsidRPr="008C5971" w:rsidRDefault="00122E8E" w:rsidP="008C5971">
      <w:pPr>
        <w:pStyle w:val="ConsPlusNonformat"/>
        <w:jc w:val="both"/>
      </w:pPr>
      <w:r w:rsidRPr="008C5971">
        <w:t>│                               │  также работ по промывке и дезинфекции  │</w:t>
      </w:r>
    </w:p>
    <w:p w:rsidR="00122E8E" w:rsidRPr="008C5971" w:rsidRDefault="00122E8E" w:rsidP="008C5971">
      <w:pPr>
        <w:pStyle w:val="ConsPlusNonformat"/>
        <w:jc w:val="both"/>
      </w:pPr>
      <w:r w:rsidRPr="008C5971">
        <w:t>│                               │          транспортных средств)          │</w:t>
      </w:r>
    </w:p>
    <w:p w:rsidR="00122E8E" w:rsidRPr="008C5971" w:rsidRDefault="00122E8E" w:rsidP="008C5971">
      <w:pPr>
        <w:pStyle w:val="ConsPlusNonformat"/>
        <w:jc w:val="both"/>
      </w:pPr>
      <w:r w:rsidRPr="008C5971">
        <w:t>├───────────────────────────────┴─────────────────────────────────────────┤</w:t>
      </w:r>
    </w:p>
    <w:p w:rsidR="00122E8E" w:rsidRPr="008C5971" w:rsidRDefault="00122E8E" w:rsidP="008C5971">
      <w:pPr>
        <w:pStyle w:val="ConsPlusNonformat"/>
        <w:jc w:val="both"/>
      </w:pPr>
      <w:r w:rsidRPr="008C5971">
        <w:t>│_________________________________________________________________________│</w:t>
      </w:r>
    </w:p>
    <w:p w:rsidR="00122E8E" w:rsidRPr="008C5971" w:rsidRDefault="00122E8E" w:rsidP="008C5971">
      <w:pPr>
        <w:pStyle w:val="ConsPlusNonformat"/>
        <w:jc w:val="both"/>
      </w:pPr>
      <w:r w:rsidRPr="008C5971">
        <w:t>│ (полное наименование организации плательщика (грузоотправителя), адрес, │</w:t>
      </w:r>
    </w:p>
    <w:p w:rsidR="00122E8E" w:rsidRPr="008C5971" w:rsidRDefault="00122E8E" w:rsidP="008C5971">
      <w:pPr>
        <w:pStyle w:val="ConsPlusNonformat"/>
        <w:jc w:val="both"/>
      </w:pPr>
      <w:r w:rsidRPr="008C5971">
        <w:t>│     банковские реквизиты организации плательщика (грузоотправителя))    │</w:t>
      </w:r>
    </w:p>
    <w:p w:rsidR="00122E8E" w:rsidRPr="008C5971" w:rsidRDefault="00122E8E" w:rsidP="008C5971">
      <w:pPr>
        <w:pStyle w:val="ConsPlusNonformat"/>
        <w:jc w:val="both"/>
      </w:pPr>
      <w:r w:rsidRPr="008C5971">
        <w:t>└─────────────────────────────────────────────────────────────────────────┘</w:t>
      </w:r>
    </w:p>
    <w:p w:rsidR="00122E8E" w:rsidRPr="008C5971" w:rsidRDefault="00122E8E" w:rsidP="008C5971">
      <w:pPr>
        <w:pStyle w:val="ConsPlusNonformat"/>
        <w:jc w:val="both"/>
      </w:pPr>
    </w:p>
    <w:p w:rsidR="00122E8E" w:rsidRPr="008C5971" w:rsidRDefault="00122E8E" w:rsidP="008C5971">
      <w:pPr>
        <w:pStyle w:val="ConsPlusNonformat"/>
        <w:jc w:val="both"/>
      </w:pPr>
      <w:r w:rsidRPr="008C5971">
        <w:t>┌─────────────────────────────────────────────────────────────────────────┐</w:t>
      </w:r>
    </w:p>
    <w:p w:rsidR="00122E8E" w:rsidRPr="008C5971" w:rsidRDefault="00122E8E" w:rsidP="008C5971">
      <w:pPr>
        <w:pStyle w:val="ConsPlusNonformat"/>
        <w:jc w:val="both"/>
      </w:pPr>
      <w:r w:rsidRPr="008C5971">
        <w:t>│                  16. Дата составления, подписи сторон                   │</w:t>
      </w:r>
    </w:p>
    <w:p w:rsidR="00122E8E" w:rsidRPr="008C5971" w:rsidRDefault="00122E8E" w:rsidP="008C5971">
      <w:pPr>
        <w:pStyle w:val="ConsPlusNonformat"/>
        <w:jc w:val="both"/>
      </w:pPr>
      <w:r w:rsidRPr="008C5971">
        <w:t>├─────────────────────────────────────────────────────────────────────────┤</w:t>
      </w:r>
    </w:p>
    <w:p w:rsidR="00122E8E" w:rsidRPr="008C5971" w:rsidRDefault="00122E8E" w:rsidP="008C5971">
      <w:pPr>
        <w:pStyle w:val="ConsPlusNonformat"/>
        <w:jc w:val="both"/>
      </w:pPr>
      <w:r w:rsidRPr="008C5971">
        <w:t>│                                                                         │</w:t>
      </w:r>
    </w:p>
    <w:p w:rsidR="00122E8E" w:rsidRPr="008C5971" w:rsidRDefault="00122E8E" w:rsidP="008C5971">
      <w:pPr>
        <w:pStyle w:val="ConsPlusNonformat"/>
        <w:jc w:val="both"/>
      </w:pPr>
      <w:r w:rsidRPr="008C5971">
        <w:t>│_________________   ______  _________  _______________  ______  _________│</w:t>
      </w:r>
    </w:p>
    <w:p w:rsidR="00122E8E" w:rsidRPr="008C5971" w:rsidRDefault="00122E8E" w:rsidP="008C5971">
      <w:pPr>
        <w:pStyle w:val="ConsPlusNonformat"/>
        <w:jc w:val="both"/>
      </w:pPr>
      <w:r w:rsidRPr="008C5971">
        <w:t>│(грузоотправитель   (дата)  (подпись)    (перевозчик    (дата)  (подпись)│</w:t>
      </w:r>
    </w:p>
    <w:p w:rsidR="00122E8E" w:rsidRPr="008C5971" w:rsidRDefault="00122E8E" w:rsidP="008C5971">
      <w:pPr>
        <w:pStyle w:val="ConsPlusNonformat"/>
        <w:jc w:val="both"/>
      </w:pPr>
      <w:r w:rsidRPr="008C5971">
        <w:t>│ (грузовладелец)                       (уполномоченное                   │</w:t>
      </w:r>
    </w:p>
    <w:p w:rsidR="00122E8E" w:rsidRPr="008C5971" w:rsidRDefault="00122E8E" w:rsidP="008C5971">
      <w:pPr>
        <w:pStyle w:val="ConsPlusNonformat"/>
        <w:jc w:val="both"/>
      </w:pPr>
      <w:r w:rsidRPr="008C5971">
        <w:t>│ (уполномоченное                           лицо))                        │</w:t>
      </w:r>
    </w:p>
    <w:p w:rsidR="00122E8E" w:rsidRPr="008C5971" w:rsidRDefault="00122E8E" w:rsidP="008C5971">
      <w:pPr>
        <w:pStyle w:val="ConsPlusNonformat"/>
        <w:jc w:val="both"/>
      </w:pPr>
      <w:r w:rsidRPr="008C5971">
        <w:t>│     лицо))                                                              │</w:t>
      </w:r>
    </w:p>
    <w:p w:rsidR="00122E8E" w:rsidRPr="008C5971" w:rsidRDefault="00122E8E" w:rsidP="008C5971">
      <w:pPr>
        <w:pStyle w:val="ConsPlusNonformat"/>
        <w:jc w:val="both"/>
      </w:pPr>
      <w:r w:rsidRPr="008C5971">
        <w:t>└─────────────────────────────────────────────────────────────────────────┘</w:t>
      </w:r>
    </w:p>
    <w:p w:rsidR="00122E8E" w:rsidRPr="008C5971" w:rsidRDefault="00122E8E" w:rsidP="008C5971">
      <w:pPr>
        <w:pStyle w:val="ConsPlusNormal"/>
        <w:jc w:val="both"/>
        <w:rPr>
          <w:sz w:val="22"/>
          <w:szCs w:val="22"/>
        </w:rPr>
      </w:pPr>
    </w:p>
    <w:tbl>
      <w:tblPr>
        <w:tblW w:w="0" w:type="auto"/>
        <w:jc w:val="center"/>
        <w:tblInd w:w="62" w:type="dxa"/>
        <w:tblCellMar>
          <w:top w:w="75" w:type="dxa"/>
          <w:left w:w="0" w:type="dxa"/>
          <w:bottom w:w="75" w:type="dxa"/>
          <w:right w:w="0" w:type="dxa"/>
        </w:tblCellMar>
        <w:tblLook w:val="0000"/>
      </w:tblPr>
      <w:tblGrid>
        <w:gridCol w:w="6015"/>
        <w:gridCol w:w="2234"/>
        <w:gridCol w:w="1450"/>
      </w:tblGrid>
      <w:tr w:rsidR="00122E8E" w:rsidRPr="008C5971" w:rsidTr="008C5971">
        <w:trPr>
          <w:jc w:val="center"/>
        </w:trPr>
        <w:tc>
          <w:tcPr>
            <w:tcW w:w="0" w:type="auto"/>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17. Отметки грузоотправителей, грузополучателей, перевозчиков</w:t>
            </w:r>
          </w:p>
        </w:tc>
      </w:tr>
      <w:tr w:rsidR="00122E8E" w:rsidRPr="008C5971" w:rsidTr="008C5971">
        <w:trPr>
          <w:jc w:val="center"/>
        </w:trPr>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Краткое описание обстоятельств, послуживших основанием для отметки</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Расчет и размер штрафа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Подпись, дата</w:t>
            </w:r>
          </w:p>
        </w:tc>
      </w:tr>
      <w:tr w:rsidR="00122E8E" w:rsidRPr="008C5971" w:rsidTr="008C5971">
        <w:trPr>
          <w:jc w:val="center"/>
        </w:trPr>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22E8E" w:rsidRPr="008C5971" w:rsidRDefault="00122E8E" w:rsidP="00943902">
            <w:pPr>
              <w:pStyle w:val="ConsPlusNormal"/>
              <w:jc w:val="both"/>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22E8E" w:rsidRPr="008C5971" w:rsidRDefault="00122E8E" w:rsidP="00943902">
            <w:pPr>
              <w:pStyle w:val="ConsPlusNormal"/>
              <w:jc w:val="both"/>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22E8E" w:rsidRPr="008C5971" w:rsidRDefault="00122E8E" w:rsidP="00943902">
            <w:pPr>
              <w:pStyle w:val="ConsPlusNormal"/>
              <w:jc w:val="both"/>
              <w:rPr>
                <w:sz w:val="22"/>
                <w:szCs w:val="22"/>
              </w:rPr>
            </w:pPr>
          </w:p>
        </w:tc>
      </w:tr>
      <w:tr w:rsidR="00122E8E" w:rsidRPr="008C5971" w:rsidTr="008C5971">
        <w:trPr>
          <w:jc w:val="center"/>
        </w:trPr>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22E8E" w:rsidRPr="008C5971" w:rsidRDefault="00122E8E" w:rsidP="00943902">
            <w:pPr>
              <w:pStyle w:val="ConsPlusNormal"/>
              <w:jc w:val="both"/>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22E8E" w:rsidRPr="008C5971" w:rsidRDefault="00122E8E" w:rsidP="00943902">
            <w:pPr>
              <w:pStyle w:val="ConsPlusNormal"/>
              <w:jc w:val="both"/>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22E8E" w:rsidRPr="008C5971" w:rsidRDefault="00122E8E" w:rsidP="00943902">
            <w:pPr>
              <w:pStyle w:val="ConsPlusNormal"/>
              <w:jc w:val="both"/>
              <w:rPr>
                <w:sz w:val="22"/>
                <w:szCs w:val="22"/>
              </w:rPr>
            </w:pPr>
          </w:p>
        </w:tc>
      </w:tr>
      <w:tr w:rsidR="00122E8E" w:rsidRPr="008C5971" w:rsidTr="008C5971">
        <w:trPr>
          <w:jc w:val="center"/>
        </w:trPr>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22E8E" w:rsidRPr="008C5971" w:rsidRDefault="00122E8E" w:rsidP="00943902">
            <w:pPr>
              <w:pStyle w:val="ConsPlusNormal"/>
              <w:jc w:val="both"/>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22E8E" w:rsidRPr="008C5971" w:rsidRDefault="00122E8E" w:rsidP="00943902">
            <w:pPr>
              <w:pStyle w:val="ConsPlusNormal"/>
              <w:jc w:val="both"/>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22E8E" w:rsidRPr="008C5971" w:rsidRDefault="00122E8E" w:rsidP="00943902">
            <w:pPr>
              <w:pStyle w:val="ConsPlusNormal"/>
              <w:jc w:val="both"/>
              <w:rPr>
                <w:sz w:val="22"/>
                <w:szCs w:val="22"/>
              </w:rPr>
            </w:pPr>
          </w:p>
        </w:tc>
      </w:tr>
      <w:tr w:rsidR="00122E8E" w:rsidRPr="008C5971" w:rsidTr="008C5971">
        <w:trPr>
          <w:jc w:val="center"/>
        </w:trPr>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22E8E" w:rsidRPr="008C5971" w:rsidRDefault="00122E8E" w:rsidP="00943902">
            <w:pPr>
              <w:pStyle w:val="ConsPlusNormal"/>
              <w:jc w:val="both"/>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22E8E" w:rsidRPr="008C5971" w:rsidRDefault="00122E8E" w:rsidP="00943902">
            <w:pPr>
              <w:pStyle w:val="ConsPlusNormal"/>
              <w:jc w:val="both"/>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22E8E" w:rsidRPr="008C5971" w:rsidRDefault="00122E8E" w:rsidP="00943902">
            <w:pPr>
              <w:pStyle w:val="ConsPlusNormal"/>
              <w:jc w:val="both"/>
              <w:rPr>
                <w:sz w:val="22"/>
                <w:szCs w:val="22"/>
              </w:rPr>
            </w:pPr>
          </w:p>
        </w:tc>
      </w:tr>
      <w:tr w:rsidR="00122E8E" w:rsidRPr="008C5971" w:rsidTr="008C5971">
        <w:trPr>
          <w:jc w:val="center"/>
        </w:trPr>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22E8E" w:rsidRPr="008C5971" w:rsidRDefault="00122E8E" w:rsidP="00943902">
            <w:pPr>
              <w:pStyle w:val="ConsPlusNormal"/>
              <w:jc w:val="both"/>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22E8E" w:rsidRPr="008C5971" w:rsidRDefault="00122E8E" w:rsidP="00943902">
            <w:pPr>
              <w:pStyle w:val="ConsPlusNormal"/>
              <w:jc w:val="both"/>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22E8E" w:rsidRPr="008C5971" w:rsidRDefault="00122E8E" w:rsidP="00943902">
            <w:pPr>
              <w:pStyle w:val="ConsPlusNormal"/>
              <w:jc w:val="both"/>
              <w:rPr>
                <w:sz w:val="22"/>
                <w:szCs w:val="22"/>
              </w:rPr>
            </w:pPr>
          </w:p>
        </w:tc>
      </w:tr>
      <w:tr w:rsidR="00122E8E" w:rsidRPr="008C5971" w:rsidTr="008C5971">
        <w:trPr>
          <w:jc w:val="center"/>
        </w:trPr>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22E8E" w:rsidRPr="008C5971" w:rsidRDefault="00122E8E" w:rsidP="00943902">
            <w:pPr>
              <w:pStyle w:val="ConsPlusNormal"/>
              <w:jc w:val="both"/>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22E8E" w:rsidRPr="008C5971" w:rsidRDefault="00122E8E" w:rsidP="00943902">
            <w:pPr>
              <w:pStyle w:val="ConsPlusNormal"/>
              <w:jc w:val="both"/>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22E8E" w:rsidRPr="008C5971" w:rsidRDefault="00122E8E" w:rsidP="00943902">
            <w:pPr>
              <w:pStyle w:val="ConsPlusNormal"/>
              <w:jc w:val="both"/>
              <w:rPr>
                <w:sz w:val="22"/>
                <w:szCs w:val="22"/>
              </w:rPr>
            </w:pPr>
          </w:p>
        </w:tc>
      </w:tr>
    </w:tbl>
    <w:p w:rsidR="00122E8E" w:rsidRPr="008C5971" w:rsidRDefault="00122E8E" w:rsidP="008C5971">
      <w:pPr>
        <w:pStyle w:val="ConsPlusNormal"/>
        <w:jc w:val="both"/>
        <w:rPr>
          <w:sz w:val="22"/>
          <w:szCs w:val="22"/>
        </w:rPr>
      </w:pPr>
    </w:p>
    <w:p w:rsidR="00122E8E" w:rsidRPr="008C5971" w:rsidRDefault="00122E8E" w:rsidP="008C5971">
      <w:pPr>
        <w:pStyle w:val="ConsPlusNormal"/>
        <w:jc w:val="right"/>
        <w:outlineLvl w:val="1"/>
        <w:rPr>
          <w:sz w:val="22"/>
          <w:szCs w:val="22"/>
        </w:rPr>
      </w:pPr>
      <w:bookmarkStart w:id="29" w:name="Par666"/>
      <w:bookmarkEnd w:id="29"/>
      <w:r w:rsidRPr="008C5971">
        <w:rPr>
          <w:sz w:val="22"/>
          <w:szCs w:val="22"/>
        </w:rPr>
        <w:t>Приложение N 5</w:t>
      </w:r>
    </w:p>
    <w:p w:rsidR="00122E8E" w:rsidRPr="008C5971" w:rsidRDefault="00122E8E" w:rsidP="008C5971">
      <w:pPr>
        <w:pStyle w:val="ConsPlusNormal"/>
        <w:jc w:val="right"/>
        <w:rPr>
          <w:sz w:val="22"/>
          <w:szCs w:val="22"/>
        </w:rPr>
      </w:pPr>
      <w:r w:rsidRPr="008C5971">
        <w:rPr>
          <w:sz w:val="22"/>
          <w:szCs w:val="22"/>
        </w:rPr>
        <w:t>к Правилам перевозок грузов</w:t>
      </w:r>
    </w:p>
    <w:p w:rsidR="00122E8E" w:rsidRPr="008C5971" w:rsidRDefault="00122E8E" w:rsidP="008C5971">
      <w:pPr>
        <w:pStyle w:val="ConsPlusNormal"/>
        <w:jc w:val="right"/>
        <w:rPr>
          <w:sz w:val="22"/>
          <w:szCs w:val="22"/>
        </w:rPr>
      </w:pPr>
      <w:r w:rsidRPr="008C5971">
        <w:rPr>
          <w:sz w:val="22"/>
          <w:szCs w:val="22"/>
        </w:rPr>
        <w:t>автомобильным транспортом</w:t>
      </w:r>
    </w:p>
    <w:p w:rsidR="00122E8E" w:rsidRPr="008C5971" w:rsidRDefault="00122E8E" w:rsidP="008C5971">
      <w:pPr>
        <w:pStyle w:val="ConsPlusNormal"/>
        <w:jc w:val="center"/>
        <w:rPr>
          <w:sz w:val="22"/>
          <w:szCs w:val="22"/>
        </w:rPr>
      </w:pPr>
    </w:p>
    <w:p w:rsidR="00122E8E" w:rsidRPr="008C5971" w:rsidRDefault="00122E8E" w:rsidP="008C5971">
      <w:pPr>
        <w:pStyle w:val="ConsPlusNormal"/>
        <w:jc w:val="center"/>
        <w:rPr>
          <w:sz w:val="22"/>
          <w:szCs w:val="22"/>
        </w:rPr>
      </w:pPr>
      <w:r w:rsidRPr="008C5971">
        <w:rPr>
          <w:sz w:val="22"/>
          <w:szCs w:val="22"/>
        </w:rPr>
        <w:t>Список изменяющих документов</w:t>
      </w:r>
    </w:p>
    <w:p w:rsidR="00122E8E" w:rsidRPr="008C5971" w:rsidRDefault="00122E8E" w:rsidP="008C5971">
      <w:pPr>
        <w:pStyle w:val="ConsPlusNormal"/>
        <w:jc w:val="center"/>
        <w:rPr>
          <w:sz w:val="22"/>
          <w:szCs w:val="22"/>
        </w:rPr>
      </w:pPr>
      <w:r w:rsidRPr="008C5971">
        <w:rPr>
          <w:sz w:val="22"/>
          <w:szCs w:val="22"/>
        </w:rPr>
        <w:t>(в ред. Постановления Правительства РФ от 30.12.2011 N 1208)</w:t>
      </w:r>
    </w:p>
    <w:p w:rsidR="00122E8E" w:rsidRPr="008C5971" w:rsidRDefault="00122E8E" w:rsidP="008C5971">
      <w:pPr>
        <w:pStyle w:val="ConsPlusNormal"/>
        <w:jc w:val="right"/>
        <w:rPr>
          <w:sz w:val="22"/>
          <w:szCs w:val="22"/>
        </w:rPr>
      </w:pPr>
    </w:p>
    <w:p w:rsidR="00122E8E" w:rsidRPr="008C5971" w:rsidRDefault="00122E8E" w:rsidP="008C5971">
      <w:pPr>
        <w:pStyle w:val="ConsPlusNormal"/>
        <w:jc w:val="right"/>
        <w:rPr>
          <w:sz w:val="22"/>
          <w:szCs w:val="22"/>
        </w:rPr>
      </w:pPr>
      <w:r w:rsidRPr="008C5971">
        <w:rPr>
          <w:sz w:val="22"/>
          <w:szCs w:val="22"/>
        </w:rPr>
        <w:t>Форма</w:t>
      </w:r>
    </w:p>
    <w:p w:rsidR="00122E8E" w:rsidRPr="008C5971" w:rsidRDefault="00122E8E" w:rsidP="008C5971">
      <w:pPr>
        <w:pStyle w:val="ConsPlusNormal"/>
        <w:ind w:firstLine="540"/>
        <w:jc w:val="both"/>
        <w:rPr>
          <w:sz w:val="22"/>
          <w:szCs w:val="22"/>
        </w:rPr>
      </w:pPr>
    </w:p>
    <w:p w:rsidR="00122E8E" w:rsidRPr="008C5971" w:rsidRDefault="00122E8E" w:rsidP="008C5971">
      <w:pPr>
        <w:pStyle w:val="ConsPlusNonformat"/>
        <w:jc w:val="both"/>
      </w:pPr>
      <w:bookmarkStart w:id="30" w:name="Par675"/>
      <w:bookmarkEnd w:id="30"/>
      <w:r w:rsidRPr="008C5971">
        <w:t xml:space="preserve">                                ЗАКАЗ-НАРЯД</w:t>
      </w:r>
    </w:p>
    <w:p w:rsidR="00122E8E" w:rsidRPr="008C5971" w:rsidRDefault="00122E8E" w:rsidP="008C5971">
      <w:pPr>
        <w:pStyle w:val="ConsPlusNonformat"/>
        <w:jc w:val="both"/>
      </w:pPr>
      <w:r w:rsidRPr="008C5971">
        <w:t xml:space="preserve">                 на предоставление транспортного средства</w:t>
      </w:r>
    </w:p>
    <w:p w:rsidR="00122E8E" w:rsidRPr="008C5971" w:rsidRDefault="00122E8E" w:rsidP="008C5971">
      <w:pPr>
        <w:pStyle w:val="ConsPlusNonformat"/>
        <w:jc w:val="both"/>
      </w:pPr>
    </w:p>
    <w:p w:rsidR="00122E8E" w:rsidRPr="008C5971" w:rsidRDefault="00122E8E" w:rsidP="008C5971">
      <w:pPr>
        <w:pStyle w:val="ConsPlusNonformat"/>
        <w:jc w:val="both"/>
      </w:pPr>
      <w:r w:rsidRPr="008C5971">
        <w:t>┌────────────────────────────────────┬────────────────────────────────────┐</w:t>
      </w:r>
    </w:p>
    <w:p w:rsidR="00122E8E" w:rsidRPr="008C5971" w:rsidRDefault="00122E8E" w:rsidP="008C5971">
      <w:pPr>
        <w:pStyle w:val="ConsPlusNonformat"/>
        <w:jc w:val="both"/>
      </w:pPr>
      <w:r w:rsidRPr="008C5971">
        <w:t>│Заказ-наряд                         │Заказ                               │</w:t>
      </w:r>
    </w:p>
    <w:p w:rsidR="00122E8E" w:rsidRPr="008C5971" w:rsidRDefault="00122E8E" w:rsidP="008C5971">
      <w:pPr>
        <w:pStyle w:val="ConsPlusNonformat"/>
        <w:jc w:val="both"/>
      </w:pPr>
      <w:r w:rsidRPr="008C5971">
        <w:t>├────────────────────────────────────┼───────────────────────┬────────────┤</w:t>
      </w:r>
    </w:p>
    <w:p w:rsidR="00122E8E" w:rsidRPr="008C5971" w:rsidRDefault="00122E8E" w:rsidP="008C5971">
      <w:pPr>
        <w:pStyle w:val="ConsPlusNonformat"/>
        <w:jc w:val="both"/>
      </w:pPr>
      <w:r w:rsidRPr="008C5971">
        <w:t>│Экземпляр N                         │Дата                   │N           │</w:t>
      </w:r>
    </w:p>
    <w:p w:rsidR="00122E8E" w:rsidRPr="008C5971" w:rsidRDefault="00122E8E" w:rsidP="008C5971">
      <w:pPr>
        <w:pStyle w:val="ConsPlusNonformat"/>
        <w:jc w:val="both"/>
      </w:pPr>
      <w:r w:rsidRPr="008C5971">
        <w:t>├────────────────────────────────────┼───────────────────────┴────────────┤</w:t>
      </w:r>
    </w:p>
    <w:p w:rsidR="00122E8E" w:rsidRPr="008C5971" w:rsidRDefault="00122E8E" w:rsidP="008C5971">
      <w:pPr>
        <w:pStyle w:val="ConsPlusNonformat"/>
        <w:jc w:val="both"/>
      </w:pPr>
      <w:r w:rsidRPr="008C5971">
        <w:t>│1. Фрахтователь                     │2. Фрахтовщик                       │</w:t>
      </w:r>
    </w:p>
    <w:p w:rsidR="00122E8E" w:rsidRPr="008C5971" w:rsidRDefault="00122E8E" w:rsidP="008C5971">
      <w:pPr>
        <w:pStyle w:val="ConsPlusNonformat"/>
        <w:jc w:val="both"/>
      </w:pPr>
      <w:r w:rsidRPr="008C5971">
        <w:t>├────────────────────────────────────┼────────────────────────────────────┤</w:t>
      </w:r>
    </w:p>
    <w:p w:rsidR="00122E8E" w:rsidRPr="008C5971" w:rsidRDefault="00122E8E" w:rsidP="008C5971">
      <w:pPr>
        <w:pStyle w:val="ConsPlusNonformat"/>
        <w:jc w:val="both"/>
      </w:pPr>
      <w:r w:rsidRPr="008C5971">
        <w:t>│___________________________________ │___________________________________ │</w:t>
      </w:r>
    </w:p>
    <w:p w:rsidR="00122E8E" w:rsidRPr="008C5971" w:rsidRDefault="00122E8E" w:rsidP="008C5971">
      <w:pPr>
        <w:pStyle w:val="ConsPlusNonformat"/>
        <w:jc w:val="both"/>
      </w:pPr>
      <w:r w:rsidRPr="008C5971">
        <w:t>│   (фамилия, имя, отчество, адрес   │   (фамилия, имя, отчество, адрес   │</w:t>
      </w:r>
    </w:p>
    <w:p w:rsidR="00122E8E" w:rsidRPr="008C5971" w:rsidRDefault="00122E8E" w:rsidP="008C5971">
      <w:pPr>
        <w:pStyle w:val="ConsPlusNonformat"/>
        <w:jc w:val="both"/>
      </w:pPr>
      <w:r w:rsidRPr="008C5971">
        <w:t>│ места жительства, номер телефона - │ места жительства, номер телефона - │</w:t>
      </w:r>
    </w:p>
    <w:p w:rsidR="00122E8E" w:rsidRPr="008C5971" w:rsidRDefault="00122E8E" w:rsidP="008C5971">
      <w:pPr>
        <w:pStyle w:val="ConsPlusNonformat"/>
        <w:jc w:val="both"/>
      </w:pPr>
      <w:r w:rsidRPr="008C5971">
        <w:t>│       для физического лица,        │       для физического лица,        │</w:t>
      </w:r>
    </w:p>
    <w:p w:rsidR="00122E8E" w:rsidRPr="008C5971" w:rsidRDefault="00122E8E" w:rsidP="008C5971">
      <w:pPr>
        <w:pStyle w:val="ConsPlusNonformat"/>
        <w:jc w:val="both"/>
      </w:pPr>
      <w:r w:rsidRPr="008C5971">
        <w:t>│___________________________________ │___________________________________ │</w:t>
      </w:r>
    </w:p>
    <w:p w:rsidR="00122E8E" w:rsidRPr="008C5971" w:rsidRDefault="00122E8E" w:rsidP="008C5971">
      <w:pPr>
        <w:pStyle w:val="ConsPlusNonformat"/>
        <w:jc w:val="both"/>
      </w:pPr>
      <w:r w:rsidRPr="008C5971">
        <w:t>│  полное наименование, адрес места  │  полное наименование, адрес места  │</w:t>
      </w:r>
    </w:p>
    <w:p w:rsidR="00122E8E" w:rsidRPr="008C5971" w:rsidRDefault="00122E8E" w:rsidP="008C5971">
      <w:pPr>
        <w:pStyle w:val="ConsPlusNonformat"/>
        <w:jc w:val="both"/>
      </w:pPr>
      <w:r w:rsidRPr="008C5971">
        <w:t>│  нахождения, номер телефона - для  │  нахождения, номер телефона - для  │</w:t>
      </w:r>
    </w:p>
    <w:p w:rsidR="00122E8E" w:rsidRPr="008C5971" w:rsidRDefault="00122E8E" w:rsidP="008C5971">
      <w:pPr>
        <w:pStyle w:val="ConsPlusNonformat"/>
        <w:jc w:val="both"/>
      </w:pPr>
      <w:r w:rsidRPr="008C5971">
        <w:t>│         юридического лица)         │         юридического лица)         │</w:t>
      </w:r>
    </w:p>
    <w:p w:rsidR="00122E8E" w:rsidRPr="008C5971" w:rsidRDefault="00122E8E" w:rsidP="008C5971">
      <w:pPr>
        <w:pStyle w:val="ConsPlusNonformat"/>
        <w:jc w:val="both"/>
      </w:pPr>
      <w:r w:rsidRPr="008C5971">
        <w:t>└────────────────────────────────────┴────────────────────────────────────┘</w:t>
      </w:r>
    </w:p>
    <w:p w:rsidR="00122E8E" w:rsidRPr="008C5971" w:rsidRDefault="00122E8E" w:rsidP="008C5971">
      <w:pPr>
        <w:pStyle w:val="ConsPlusNonformat"/>
        <w:jc w:val="both"/>
      </w:pPr>
      <w:r w:rsidRPr="008C5971">
        <w:t>┌─────────────────────────────────────────────────────────────────────────┐</w:t>
      </w:r>
    </w:p>
    <w:p w:rsidR="00122E8E" w:rsidRPr="008C5971" w:rsidRDefault="00122E8E" w:rsidP="008C5971">
      <w:pPr>
        <w:pStyle w:val="ConsPlusNonformat"/>
        <w:jc w:val="both"/>
      </w:pPr>
      <w:r w:rsidRPr="008C5971">
        <w:t>│                          3. Наименование груза                          │</w:t>
      </w:r>
    </w:p>
    <w:p w:rsidR="00122E8E" w:rsidRPr="008C5971" w:rsidRDefault="00122E8E" w:rsidP="008C5971">
      <w:pPr>
        <w:pStyle w:val="ConsPlusNonformat"/>
        <w:jc w:val="both"/>
      </w:pPr>
      <w:r w:rsidRPr="008C5971">
        <w:t>├─────────────────────────────────────────────────────────────────────────┤</w:t>
      </w:r>
    </w:p>
    <w:p w:rsidR="00122E8E" w:rsidRPr="008C5971" w:rsidRDefault="00122E8E" w:rsidP="008C5971">
      <w:pPr>
        <w:pStyle w:val="ConsPlusNonformat"/>
        <w:jc w:val="both"/>
      </w:pPr>
      <w:r w:rsidRPr="008C5971">
        <w:t>│                                                                         │</w:t>
      </w:r>
    </w:p>
    <w:p w:rsidR="00122E8E" w:rsidRPr="008C5971" w:rsidRDefault="00122E8E" w:rsidP="008C5971">
      <w:pPr>
        <w:pStyle w:val="ConsPlusNonformat"/>
        <w:jc w:val="both"/>
      </w:pPr>
      <w:r w:rsidRPr="008C5971">
        <w:t>│_________________________________________________________________________│</w:t>
      </w:r>
    </w:p>
    <w:p w:rsidR="00122E8E" w:rsidRPr="008C5971" w:rsidRDefault="00122E8E" w:rsidP="008C5971">
      <w:pPr>
        <w:pStyle w:val="ConsPlusNonformat"/>
        <w:jc w:val="both"/>
      </w:pPr>
      <w:r w:rsidRPr="008C5971">
        <w:t>│      (отгрузочное наименование груза (для опасных грузов - ДОПОГ),      │</w:t>
      </w:r>
    </w:p>
    <w:p w:rsidR="00122E8E" w:rsidRPr="008C5971" w:rsidRDefault="00122E8E" w:rsidP="008C5971">
      <w:pPr>
        <w:pStyle w:val="ConsPlusNonformat"/>
        <w:jc w:val="both"/>
      </w:pPr>
      <w:r w:rsidRPr="008C5971">
        <w:t>│          его состояние и другая необходимая информация о грузе)         │</w:t>
      </w:r>
    </w:p>
    <w:p w:rsidR="00122E8E" w:rsidRPr="008C5971" w:rsidRDefault="00122E8E" w:rsidP="008C5971">
      <w:pPr>
        <w:pStyle w:val="ConsPlusNonformat"/>
        <w:jc w:val="both"/>
      </w:pPr>
      <w:r w:rsidRPr="008C5971">
        <w:t>│_________________________________________________________________________│</w:t>
      </w:r>
    </w:p>
    <w:p w:rsidR="00122E8E" w:rsidRPr="008C5971" w:rsidRDefault="00122E8E" w:rsidP="008C5971">
      <w:pPr>
        <w:pStyle w:val="ConsPlusNonformat"/>
        <w:jc w:val="both"/>
      </w:pPr>
      <w:r w:rsidRPr="008C5971">
        <w:t>│    (количество грузовых мест, маркировка, вид тары и способ упаковки)   │</w:t>
      </w:r>
    </w:p>
    <w:p w:rsidR="00122E8E" w:rsidRPr="008C5971" w:rsidRDefault="00122E8E" w:rsidP="008C5971">
      <w:pPr>
        <w:pStyle w:val="ConsPlusNonformat"/>
        <w:jc w:val="both"/>
      </w:pPr>
      <w:r w:rsidRPr="008C5971">
        <w:t>│_________________________________________________________________________│</w:t>
      </w:r>
    </w:p>
    <w:p w:rsidR="00122E8E" w:rsidRPr="008C5971" w:rsidRDefault="00122E8E" w:rsidP="008C5971">
      <w:pPr>
        <w:pStyle w:val="ConsPlusNonformat"/>
        <w:jc w:val="both"/>
      </w:pPr>
      <w:r w:rsidRPr="008C5971">
        <w:t>│   (масса нетто (брутто) грузовых мест в килограммах, размеры (высота,   │</w:t>
      </w:r>
    </w:p>
    <w:p w:rsidR="00122E8E" w:rsidRPr="008C5971" w:rsidRDefault="00122E8E" w:rsidP="008C5971">
      <w:pPr>
        <w:pStyle w:val="ConsPlusNonformat"/>
        <w:jc w:val="both"/>
      </w:pPr>
      <w:r w:rsidRPr="008C5971">
        <w:t>│    ширина и длина) в метрах, объем грузовых мест в кубических метрах)   │</w:t>
      </w:r>
    </w:p>
    <w:p w:rsidR="00122E8E" w:rsidRPr="008C5971" w:rsidRDefault="00122E8E" w:rsidP="008C5971">
      <w:pPr>
        <w:pStyle w:val="ConsPlusNonformat"/>
        <w:jc w:val="both"/>
      </w:pPr>
      <w:r w:rsidRPr="008C5971">
        <w:t>│_________________________________________________________________________│</w:t>
      </w:r>
    </w:p>
    <w:p w:rsidR="00122E8E" w:rsidRPr="008C5971" w:rsidRDefault="00122E8E" w:rsidP="008C5971">
      <w:pPr>
        <w:pStyle w:val="ConsPlusNonformat"/>
        <w:jc w:val="both"/>
      </w:pPr>
      <w:r w:rsidRPr="008C5971">
        <w:t>│   (в случае перевозки опасного груза - информация по каждому опасному   │</w:t>
      </w:r>
    </w:p>
    <w:p w:rsidR="00122E8E" w:rsidRPr="008C5971" w:rsidRDefault="00122E8E" w:rsidP="008C5971">
      <w:pPr>
        <w:pStyle w:val="ConsPlusNonformat"/>
        <w:jc w:val="both"/>
      </w:pPr>
      <w:r w:rsidRPr="008C5971">
        <w:t>│  веществу, материалу или изделию в соответствии с пунктом 5.4.1 ДОПОГ)  │</w:t>
      </w:r>
    </w:p>
    <w:p w:rsidR="00122E8E" w:rsidRPr="008C5971" w:rsidRDefault="00122E8E" w:rsidP="008C5971">
      <w:pPr>
        <w:pStyle w:val="ConsPlusNonformat"/>
        <w:jc w:val="both"/>
      </w:pPr>
      <w:r w:rsidRPr="008C5971">
        <w:t>│                                                                         │</w:t>
      </w:r>
    </w:p>
    <w:p w:rsidR="00122E8E" w:rsidRPr="008C5971" w:rsidRDefault="00122E8E" w:rsidP="008C5971">
      <w:pPr>
        <w:pStyle w:val="ConsPlusNonformat"/>
        <w:jc w:val="both"/>
      </w:pPr>
      <w:r w:rsidRPr="008C5971">
        <w:t>├─────────────────────────────────────────────────────────────────────────┤</w:t>
      </w:r>
    </w:p>
    <w:p w:rsidR="00122E8E" w:rsidRPr="008C5971" w:rsidRDefault="00122E8E" w:rsidP="008C5971">
      <w:pPr>
        <w:pStyle w:val="ConsPlusNonformat"/>
        <w:jc w:val="both"/>
      </w:pPr>
      <w:r w:rsidRPr="008C5971">
        <w:t>│                  4. Сопроводительные документы на груз                  │</w:t>
      </w:r>
    </w:p>
    <w:p w:rsidR="00122E8E" w:rsidRPr="008C5971" w:rsidRDefault="00122E8E" w:rsidP="008C5971">
      <w:pPr>
        <w:pStyle w:val="ConsPlusNonformat"/>
        <w:jc w:val="both"/>
      </w:pPr>
      <w:r w:rsidRPr="008C5971">
        <w:t>├─────────────────────────────────────────────────────────────────────────┤</w:t>
      </w:r>
    </w:p>
    <w:p w:rsidR="00122E8E" w:rsidRPr="008C5971" w:rsidRDefault="00122E8E" w:rsidP="008C5971">
      <w:pPr>
        <w:pStyle w:val="ConsPlusNonformat"/>
        <w:jc w:val="both"/>
      </w:pPr>
      <w:r w:rsidRPr="008C5971">
        <w:t>│_________________________________________________________________________│</w:t>
      </w:r>
    </w:p>
    <w:p w:rsidR="00122E8E" w:rsidRPr="008C5971" w:rsidRDefault="00122E8E" w:rsidP="008C5971">
      <w:pPr>
        <w:pStyle w:val="ConsPlusNonformat"/>
        <w:jc w:val="both"/>
      </w:pPr>
      <w:r w:rsidRPr="008C5971">
        <w:t>│ (перечень прилагаемых к заказу-наряду документов, предусмотренных ДОПОГ,│</w:t>
      </w:r>
    </w:p>
    <w:p w:rsidR="00122E8E" w:rsidRPr="008C5971" w:rsidRDefault="00122E8E" w:rsidP="008C5971">
      <w:pPr>
        <w:pStyle w:val="ConsPlusNonformat"/>
        <w:jc w:val="both"/>
      </w:pPr>
      <w:r w:rsidRPr="008C5971">
        <w:t>│ санитарными, таможенными, карантинными и иными правилами в соответствии │</w:t>
      </w:r>
    </w:p>
    <w:p w:rsidR="00122E8E" w:rsidRPr="008C5971" w:rsidRDefault="00122E8E" w:rsidP="008C5971">
      <w:pPr>
        <w:pStyle w:val="ConsPlusNonformat"/>
        <w:jc w:val="both"/>
      </w:pPr>
      <w:r w:rsidRPr="008C5971">
        <w:t>│                с законодательством Российской Федерации)                │</w:t>
      </w:r>
    </w:p>
    <w:p w:rsidR="00122E8E" w:rsidRPr="008C5971" w:rsidRDefault="00122E8E" w:rsidP="008C5971">
      <w:pPr>
        <w:pStyle w:val="ConsPlusNonformat"/>
        <w:jc w:val="both"/>
      </w:pPr>
      <w:r w:rsidRPr="008C5971">
        <w:t>│_________________________________________________________________________│</w:t>
      </w:r>
    </w:p>
    <w:p w:rsidR="00122E8E" w:rsidRPr="008C5971" w:rsidRDefault="00122E8E" w:rsidP="008C5971">
      <w:pPr>
        <w:pStyle w:val="ConsPlusNonformat"/>
        <w:jc w:val="both"/>
      </w:pPr>
      <w:r w:rsidRPr="008C5971">
        <w:t>│     (перечень прилагаемых к грузу сертификатов, паспортов качества,     │</w:t>
      </w:r>
    </w:p>
    <w:p w:rsidR="00122E8E" w:rsidRPr="008C5971" w:rsidRDefault="00122E8E" w:rsidP="008C5971">
      <w:pPr>
        <w:pStyle w:val="ConsPlusNonformat"/>
        <w:jc w:val="both"/>
      </w:pPr>
      <w:r w:rsidRPr="008C5971">
        <w:t>│  удостоверений, разрешений, инструкций, товарораспорядительных и других │</w:t>
      </w:r>
    </w:p>
    <w:p w:rsidR="00122E8E" w:rsidRPr="008C5971" w:rsidRDefault="00122E8E" w:rsidP="008C5971">
      <w:pPr>
        <w:pStyle w:val="ConsPlusNonformat"/>
        <w:jc w:val="both"/>
      </w:pPr>
      <w:r w:rsidRPr="008C5971">
        <w:t>│   документов, наличие которых установлено законодательством Российской  │</w:t>
      </w:r>
    </w:p>
    <w:p w:rsidR="00122E8E" w:rsidRPr="008C5971" w:rsidRDefault="00122E8E" w:rsidP="008C5971">
      <w:pPr>
        <w:pStyle w:val="ConsPlusNonformat"/>
        <w:jc w:val="both"/>
      </w:pPr>
      <w:r w:rsidRPr="008C5971">
        <w:t>│                                Федерации)                               │</w:t>
      </w:r>
    </w:p>
    <w:p w:rsidR="00122E8E" w:rsidRPr="008C5971" w:rsidRDefault="00122E8E" w:rsidP="008C5971">
      <w:pPr>
        <w:pStyle w:val="ConsPlusNonformat"/>
        <w:jc w:val="both"/>
      </w:pPr>
      <w:r w:rsidRPr="008C5971">
        <w:t>│                                                                         │</w:t>
      </w:r>
    </w:p>
    <w:p w:rsidR="00122E8E" w:rsidRPr="008C5971" w:rsidRDefault="00122E8E" w:rsidP="008C5971">
      <w:pPr>
        <w:pStyle w:val="ConsPlusNonformat"/>
        <w:jc w:val="both"/>
      </w:pPr>
      <w:r w:rsidRPr="008C5971">
        <w:t>├─────────────────────────────────────────────────────────────────────────┤</w:t>
      </w:r>
    </w:p>
    <w:p w:rsidR="00122E8E" w:rsidRPr="008C5971" w:rsidRDefault="00122E8E" w:rsidP="008C5971">
      <w:pPr>
        <w:pStyle w:val="ConsPlusNonformat"/>
        <w:jc w:val="both"/>
      </w:pPr>
      <w:r w:rsidRPr="008C5971">
        <w:t>│                         5. Указания фрахтователя                        │</w:t>
      </w:r>
    </w:p>
    <w:p w:rsidR="00122E8E" w:rsidRPr="008C5971" w:rsidRDefault="00122E8E" w:rsidP="008C5971">
      <w:pPr>
        <w:pStyle w:val="ConsPlusNonformat"/>
        <w:jc w:val="both"/>
      </w:pPr>
      <w:r w:rsidRPr="008C5971">
        <w:t>├─────────────────────────────────────────────────────────────────────────┤</w:t>
      </w:r>
    </w:p>
    <w:p w:rsidR="00122E8E" w:rsidRPr="008C5971" w:rsidRDefault="00122E8E" w:rsidP="008C5971">
      <w:pPr>
        <w:pStyle w:val="ConsPlusNonformat"/>
        <w:jc w:val="both"/>
      </w:pPr>
      <w:r w:rsidRPr="008C5971">
        <w:t>│_________________________________________________________________________│</w:t>
      </w:r>
    </w:p>
    <w:p w:rsidR="00122E8E" w:rsidRPr="008C5971" w:rsidRDefault="00122E8E" w:rsidP="008C5971">
      <w:pPr>
        <w:pStyle w:val="ConsPlusNonformat"/>
        <w:jc w:val="both"/>
      </w:pPr>
      <w:r w:rsidRPr="008C5971">
        <w:t>│    (параметры транспортного средства, необходимого для осуществления    │</w:t>
      </w:r>
    </w:p>
    <w:p w:rsidR="00122E8E" w:rsidRPr="008C5971" w:rsidRDefault="00122E8E" w:rsidP="008C5971">
      <w:pPr>
        <w:pStyle w:val="ConsPlusNonformat"/>
        <w:jc w:val="both"/>
      </w:pPr>
      <w:r w:rsidRPr="008C5971">
        <w:t>│    перевозки груза (тип, марка, грузоподъемность, вместимость и др.))   │</w:t>
      </w:r>
    </w:p>
    <w:p w:rsidR="00122E8E" w:rsidRPr="008C5971" w:rsidRDefault="00122E8E" w:rsidP="008C5971">
      <w:pPr>
        <w:pStyle w:val="ConsPlusNonformat"/>
        <w:jc w:val="both"/>
      </w:pPr>
      <w:r w:rsidRPr="008C5971">
        <w:t>│_________________________________________________________________________│</w:t>
      </w:r>
    </w:p>
    <w:p w:rsidR="00122E8E" w:rsidRPr="008C5971" w:rsidRDefault="00122E8E" w:rsidP="008C5971">
      <w:pPr>
        <w:pStyle w:val="ConsPlusNonformat"/>
        <w:jc w:val="both"/>
      </w:pPr>
      <w:r w:rsidRPr="008C5971">
        <w:t>│    (указания, необходимые для выполнения фитосанитарных, санитарных,    │</w:t>
      </w:r>
    </w:p>
    <w:p w:rsidR="00122E8E" w:rsidRPr="008C5971" w:rsidRDefault="00122E8E" w:rsidP="008C5971">
      <w:pPr>
        <w:pStyle w:val="ConsPlusNonformat"/>
        <w:jc w:val="both"/>
      </w:pPr>
      <w:r w:rsidRPr="008C5971">
        <w:t>│        карантинных, таможенных и прочих требований, установленных       │</w:t>
      </w:r>
    </w:p>
    <w:p w:rsidR="00122E8E" w:rsidRPr="008C5971" w:rsidRDefault="00122E8E" w:rsidP="008C5971">
      <w:pPr>
        <w:pStyle w:val="ConsPlusNonformat"/>
        <w:jc w:val="both"/>
      </w:pPr>
      <w:r w:rsidRPr="008C5971">
        <w:t>│                 законодательством Российской Федерации)                 │</w:t>
      </w:r>
    </w:p>
    <w:p w:rsidR="00122E8E" w:rsidRPr="008C5971" w:rsidRDefault="00122E8E" w:rsidP="008C5971">
      <w:pPr>
        <w:pStyle w:val="ConsPlusNonformat"/>
        <w:jc w:val="both"/>
      </w:pPr>
      <w:r w:rsidRPr="008C5971">
        <w:t>├─────────────────────────────────────────────────────────────────────────┤</w:t>
      </w:r>
    </w:p>
    <w:p w:rsidR="00122E8E" w:rsidRPr="008C5971" w:rsidRDefault="00122E8E" w:rsidP="008C5971">
      <w:pPr>
        <w:pStyle w:val="ConsPlusNonformat"/>
        <w:jc w:val="both"/>
      </w:pPr>
      <w:r w:rsidRPr="008C5971">
        <w:t>│             6. Маршрут и место подачи транспортного средства            │</w:t>
      </w:r>
    </w:p>
    <w:p w:rsidR="00122E8E" w:rsidRPr="008C5971" w:rsidRDefault="00122E8E" w:rsidP="008C5971">
      <w:pPr>
        <w:pStyle w:val="ConsPlusNonformat"/>
        <w:jc w:val="both"/>
      </w:pPr>
      <w:r w:rsidRPr="008C5971">
        <w:t>├─────────────────────────────────────────────────────────────────────────┤</w:t>
      </w:r>
    </w:p>
    <w:p w:rsidR="00122E8E" w:rsidRPr="008C5971" w:rsidRDefault="00122E8E" w:rsidP="008C5971">
      <w:pPr>
        <w:pStyle w:val="ConsPlusNonformat"/>
        <w:jc w:val="both"/>
      </w:pPr>
      <w:r w:rsidRPr="008C5971">
        <w:t>│_________________________________________________________________________│</w:t>
      </w:r>
    </w:p>
    <w:p w:rsidR="00122E8E" w:rsidRPr="008C5971" w:rsidRDefault="00122E8E" w:rsidP="008C5971">
      <w:pPr>
        <w:pStyle w:val="ConsPlusNonformat"/>
        <w:jc w:val="both"/>
      </w:pPr>
      <w:r w:rsidRPr="008C5971">
        <w:t>│    (дата, время и адрес места подачи транспортного средства, маршрут    │</w:t>
      </w:r>
    </w:p>
    <w:p w:rsidR="00122E8E" w:rsidRPr="008C5971" w:rsidRDefault="00122E8E" w:rsidP="008C5971">
      <w:pPr>
        <w:pStyle w:val="ConsPlusNonformat"/>
        <w:jc w:val="both"/>
      </w:pPr>
      <w:r w:rsidRPr="008C5971">
        <w:t>│                                перевозки)                               │</w:t>
      </w:r>
    </w:p>
    <w:p w:rsidR="00122E8E" w:rsidRPr="008C5971" w:rsidRDefault="00122E8E" w:rsidP="008C5971">
      <w:pPr>
        <w:pStyle w:val="ConsPlusNonformat"/>
        <w:jc w:val="both"/>
      </w:pPr>
      <w:r w:rsidRPr="008C5971">
        <w:t>│_________________________________________________________________________│</w:t>
      </w:r>
    </w:p>
    <w:p w:rsidR="00122E8E" w:rsidRPr="008C5971" w:rsidRDefault="00122E8E" w:rsidP="008C5971">
      <w:pPr>
        <w:pStyle w:val="ConsPlusNonformat"/>
        <w:jc w:val="both"/>
      </w:pPr>
      <w:r w:rsidRPr="008C5971">
        <w:t>│__________________________________  _____________________________________│</w:t>
      </w:r>
    </w:p>
    <w:p w:rsidR="00122E8E" w:rsidRPr="008C5971" w:rsidRDefault="00122E8E" w:rsidP="008C5971">
      <w:pPr>
        <w:pStyle w:val="ConsPlusNonformat"/>
        <w:jc w:val="both"/>
      </w:pPr>
      <w:r w:rsidRPr="008C5971">
        <w:t>│ (фактические дата и время подачи   (фактические дата и время завершения │</w:t>
      </w:r>
    </w:p>
    <w:p w:rsidR="00122E8E" w:rsidRPr="008C5971" w:rsidRDefault="00122E8E" w:rsidP="008C5971">
      <w:pPr>
        <w:pStyle w:val="ConsPlusNonformat"/>
        <w:jc w:val="both"/>
      </w:pPr>
      <w:r w:rsidRPr="008C5971">
        <w:t>│     транспортного средства)         пользования транспортным средством) │</w:t>
      </w:r>
    </w:p>
    <w:p w:rsidR="00122E8E" w:rsidRPr="008C5971" w:rsidRDefault="00122E8E" w:rsidP="008C5971">
      <w:pPr>
        <w:pStyle w:val="ConsPlusNonformat"/>
        <w:jc w:val="both"/>
      </w:pPr>
      <w:r w:rsidRPr="008C5971">
        <w:t>│__________________________________  _____________________________________│</w:t>
      </w:r>
    </w:p>
    <w:p w:rsidR="00122E8E" w:rsidRPr="008C5971" w:rsidRDefault="00122E8E" w:rsidP="008C5971">
      <w:pPr>
        <w:pStyle w:val="ConsPlusNonformat"/>
        <w:jc w:val="both"/>
      </w:pPr>
      <w:r w:rsidRPr="008C5971">
        <w:t>│ (должность, подпись, расшифровка   (подпись и расшифровка подписи       │</w:t>
      </w:r>
    </w:p>
    <w:p w:rsidR="00122E8E" w:rsidRPr="008C5971" w:rsidRDefault="00122E8E" w:rsidP="008C5971">
      <w:pPr>
        <w:pStyle w:val="ConsPlusNonformat"/>
        <w:jc w:val="both"/>
      </w:pPr>
      <w:r w:rsidRPr="008C5971">
        <w:t>│       подписи фрахтователя                        водителя)             │</w:t>
      </w:r>
    </w:p>
    <w:p w:rsidR="00122E8E" w:rsidRPr="008C5971" w:rsidRDefault="00122E8E" w:rsidP="008C5971">
      <w:pPr>
        <w:pStyle w:val="ConsPlusNonformat"/>
        <w:jc w:val="both"/>
      </w:pPr>
      <w:r w:rsidRPr="008C5971">
        <w:t>│     (уполномоченного лица))                                             │</w:t>
      </w:r>
    </w:p>
    <w:p w:rsidR="00122E8E" w:rsidRPr="008C5971" w:rsidRDefault="00122E8E" w:rsidP="008C5971">
      <w:pPr>
        <w:pStyle w:val="ConsPlusNonformat"/>
        <w:jc w:val="both"/>
      </w:pPr>
      <w:r w:rsidRPr="008C5971">
        <w:t>└─────────────────────────────────────────────────────────────────────────┘</w:t>
      </w:r>
    </w:p>
    <w:p w:rsidR="00122E8E" w:rsidRPr="008C5971" w:rsidRDefault="00122E8E" w:rsidP="008C5971">
      <w:pPr>
        <w:pStyle w:val="ConsPlusNonformat"/>
        <w:jc w:val="both"/>
      </w:pPr>
      <w:r w:rsidRPr="008C5971">
        <w:t>┌─────────────────────────────────────────────────────────────────────────┐</w:t>
      </w:r>
    </w:p>
    <w:p w:rsidR="00122E8E" w:rsidRPr="008C5971" w:rsidRDefault="00122E8E" w:rsidP="008C5971">
      <w:pPr>
        <w:pStyle w:val="ConsPlusNonformat"/>
        <w:jc w:val="both"/>
      </w:pPr>
      <w:r w:rsidRPr="008C5971">
        <w:t>│                      7. Сроки выполнения перевозки                      │</w:t>
      </w:r>
    </w:p>
    <w:p w:rsidR="00122E8E" w:rsidRPr="008C5971" w:rsidRDefault="00122E8E" w:rsidP="008C5971">
      <w:pPr>
        <w:pStyle w:val="ConsPlusNonformat"/>
        <w:jc w:val="both"/>
      </w:pPr>
      <w:r w:rsidRPr="008C5971">
        <w:t>├─────────────────────────────────────────────────────────────────────────┤</w:t>
      </w:r>
    </w:p>
    <w:p w:rsidR="00122E8E" w:rsidRPr="008C5971" w:rsidRDefault="00122E8E" w:rsidP="008C5971">
      <w:pPr>
        <w:pStyle w:val="ConsPlusNonformat"/>
        <w:jc w:val="both"/>
      </w:pPr>
      <w:r w:rsidRPr="008C5971">
        <w:t>│________________________________________________________________________ │</w:t>
      </w:r>
    </w:p>
    <w:p w:rsidR="00122E8E" w:rsidRPr="008C5971" w:rsidRDefault="00122E8E" w:rsidP="008C5971">
      <w:pPr>
        <w:pStyle w:val="ConsPlusNonformat"/>
        <w:jc w:val="both"/>
      </w:pPr>
      <w:r w:rsidRPr="008C5971">
        <w:t>│(время (в целых часах) пользования транспортным средством фрахтователем) │</w:t>
      </w:r>
    </w:p>
    <w:p w:rsidR="00122E8E" w:rsidRPr="008C5971" w:rsidRDefault="00122E8E" w:rsidP="008C5971">
      <w:pPr>
        <w:pStyle w:val="ConsPlusNonformat"/>
        <w:jc w:val="both"/>
      </w:pPr>
      <w:r w:rsidRPr="008C5971">
        <w:t>│                                                                         │</w:t>
      </w:r>
    </w:p>
    <w:p w:rsidR="00122E8E" w:rsidRPr="008C5971" w:rsidRDefault="00122E8E" w:rsidP="008C5971">
      <w:pPr>
        <w:pStyle w:val="ConsPlusNonformat"/>
        <w:jc w:val="both"/>
      </w:pPr>
      <w:r w:rsidRPr="008C5971">
        <w:t>├─────────────────────────────────────────────────────────────────────────┤</w:t>
      </w:r>
    </w:p>
    <w:p w:rsidR="00122E8E" w:rsidRPr="008C5971" w:rsidRDefault="00122E8E" w:rsidP="008C5971">
      <w:pPr>
        <w:pStyle w:val="ConsPlusNonformat"/>
        <w:jc w:val="both"/>
      </w:pPr>
      <w:r w:rsidRPr="008C5971">
        <w:t>│                         8. Условия фрахтования                          │</w:t>
      </w:r>
    </w:p>
    <w:p w:rsidR="00122E8E" w:rsidRPr="008C5971" w:rsidRDefault="00122E8E" w:rsidP="008C5971">
      <w:pPr>
        <w:pStyle w:val="ConsPlusNonformat"/>
        <w:jc w:val="both"/>
      </w:pPr>
      <w:r w:rsidRPr="008C5971">
        <w:t>├─────────────────────────────────────────────────────────────────────────┤</w:t>
      </w:r>
    </w:p>
    <w:p w:rsidR="00122E8E" w:rsidRPr="008C5971" w:rsidRDefault="00122E8E" w:rsidP="008C5971">
      <w:pPr>
        <w:pStyle w:val="ConsPlusNonformat"/>
        <w:jc w:val="both"/>
      </w:pPr>
      <w:r w:rsidRPr="008C5971">
        <w:t>│________________________________________________________________________ │</w:t>
      </w:r>
    </w:p>
    <w:p w:rsidR="00122E8E" w:rsidRPr="008C5971" w:rsidRDefault="00122E8E" w:rsidP="008C5971">
      <w:pPr>
        <w:pStyle w:val="ConsPlusNonformat"/>
        <w:jc w:val="both"/>
      </w:pPr>
      <w:r w:rsidRPr="008C5971">
        <w:t>│ (порядок осуществления погрузо-разгрузочных работ, выполнения работ по  │</w:t>
      </w:r>
    </w:p>
    <w:p w:rsidR="00122E8E" w:rsidRPr="008C5971" w:rsidRDefault="00122E8E" w:rsidP="008C5971">
      <w:pPr>
        <w:pStyle w:val="ConsPlusNonformat"/>
        <w:jc w:val="both"/>
      </w:pPr>
      <w:r w:rsidRPr="008C5971">
        <w:t>│              промывке и дезинфекции транспортных средств)               │</w:t>
      </w:r>
    </w:p>
    <w:p w:rsidR="00122E8E" w:rsidRPr="008C5971" w:rsidRDefault="00122E8E" w:rsidP="008C5971">
      <w:pPr>
        <w:pStyle w:val="ConsPlusNonformat"/>
        <w:jc w:val="both"/>
      </w:pPr>
      <w:r w:rsidRPr="008C5971">
        <w:t>│________________________________________________________________________ │</w:t>
      </w:r>
    </w:p>
    <w:p w:rsidR="00122E8E" w:rsidRPr="008C5971" w:rsidRDefault="00122E8E" w:rsidP="008C5971">
      <w:pPr>
        <w:pStyle w:val="ConsPlusNonformat"/>
        <w:jc w:val="both"/>
      </w:pPr>
      <w:r w:rsidRPr="008C5971">
        <w:t>│   (размер штрафа за непредоставление транспортного средства, отказ от   │</w:t>
      </w:r>
    </w:p>
    <w:p w:rsidR="00122E8E" w:rsidRPr="008C5971" w:rsidRDefault="00122E8E" w:rsidP="008C5971">
      <w:pPr>
        <w:pStyle w:val="ConsPlusNonformat"/>
        <w:jc w:val="both"/>
      </w:pPr>
      <w:r w:rsidRPr="008C5971">
        <w:t>│      пользования транспортным средством, предусмотренным договором      │</w:t>
      </w:r>
    </w:p>
    <w:p w:rsidR="00122E8E" w:rsidRPr="008C5971" w:rsidRDefault="00122E8E" w:rsidP="008C5971">
      <w:pPr>
        <w:pStyle w:val="ConsPlusNonformat"/>
        <w:jc w:val="both"/>
      </w:pPr>
      <w:r w:rsidRPr="008C5971">
        <w:t>│                              фрахтования)                               │</w:t>
      </w:r>
    </w:p>
    <w:p w:rsidR="00122E8E" w:rsidRPr="008C5971" w:rsidRDefault="00122E8E" w:rsidP="008C5971">
      <w:pPr>
        <w:pStyle w:val="ConsPlusNonformat"/>
        <w:jc w:val="both"/>
      </w:pPr>
      <w:r w:rsidRPr="008C5971">
        <w:t>│                                                                         │</w:t>
      </w:r>
    </w:p>
    <w:p w:rsidR="00122E8E" w:rsidRPr="008C5971" w:rsidRDefault="00122E8E" w:rsidP="008C5971">
      <w:pPr>
        <w:pStyle w:val="ConsPlusNonformat"/>
        <w:jc w:val="both"/>
      </w:pPr>
      <w:r w:rsidRPr="008C5971">
        <w:t>├─────────────────────────────────────────────────────────────────────────┤</w:t>
      </w:r>
    </w:p>
    <w:p w:rsidR="00122E8E" w:rsidRPr="008C5971" w:rsidRDefault="00122E8E" w:rsidP="008C5971">
      <w:pPr>
        <w:pStyle w:val="ConsPlusNonformat"/>
        <w:jc w:val="both"/>
      </w:pPr>
      <w:r w:rsidRPr="008C5971">
        <w:t>│           9. Информация о принятии заказа-наряда к исполнению           │</w:t>
      </w:r>
    </w:p>
    <w:p w:rsidR="00122E8E" w:rsidRPr="008C5971" w:rsidRDefault="00122E8E" w:rsidP="008C5971">
      <w:pPr>
        <w:pStyle w:val="ConsPlusNonformat"/>
        <w:jc w:val="both"/>
      </w:pPr>
      <w:r w:rsidRPr="008C5971">
        <w:t>├─────────────────────────────────────────────────────────────────────────┤</w:t>
      </w:r>
    </w:p>
    <w:p w:rsidR="00122E8E" w:rsidRPr="008C5971" w:rsidRDefault="00122E8E" w:rsidP="008C5971">
      <w:pPr>
        <w:pStyle w:val="ConsPlusNonformat"/>
        <w:jc w:val="both"/>
      </w:pPr>
      <w:r w:rsidRPr="008C5971">
        <w:t>│________________________________________________________________________ │</w:t>
      </w:r>
    </w:p>
    <w:p w:rsidR="00122E8E" w:rsidRPr="008C5971" w:rsidRDefault="00122E8E" w:rsidP="008C5971">
      <w:pPr>
        <w:pStyle w:val="ConsPlusNonformat"/>
        <w:jc w:val="both"/>
      </w:pPr>
      <w:r w:rsidRPr="008C5971">
        <w:t>│______________________ _______________________________________ __________│</w:t>
      </w:r>
    </w:p>
    <w:p w:rsidR="00122E8E" w:rsidRPr="008C5971" w:rsidRDefault="00122E8E" w:rsidP="008C5971">
      <w:pPr>
        <w:pStyle w:val="ConsPlusNonformat"/>
        <w:jc w:val="both"/>
      </w:pPr>
      <w:r w:rsidRPr="008C5971">
        <w:t>│(дата принятия заказа-   (фамилия, имя, отчество, должность    (подпись) │</w:t>
      </w:r>
    </w:p>
    <w:p w:rsidR="00122E8E" w:rsidRPr="008C5971" w:rsidRDefault="00122E8E" w:rsidP="008C5971">
      <w:pPr>
        <w:pStyle w:val="ConsPlusNonformat"/>
        <w:jc w:val="both"/>
      </w:pPr>
      <w:r w:rsidRPr="008C5971">
        <w:t>│ наряда к исполнению)   лица, принявшего заказ к исполнению)             │</w:t>
      </w:r>
    </w:p>
    <w:p w:rsidR="00122E8E" w:rsidRPr="008C5971" w:rsidRDefault="00122E8E" w:rsidP="008C5971">
      <w:pPr>
        <w:pStyle w:val="ConsPlusNonformat"/>
        <w:jc w:val="both"/>
      </w:pPr>
      <w:r w:rsidRPr="008C5971">
        <w:t>└─────────────────────────────────────────────────────────────────────────┘</w:t>
      </w:r>
    </w:p>
    <w:p w:rsidR="00122E8E" w:rsidRPr="008C5971" w:rsidRDefault="00122E8E" w:rsidP="008C5971">
      <w:pPr>
        <w:pStyle w:val="ConsPlusNormal"/>
        <w:jc w:val="right"/>
        <w:rPr>
          <w:sz w:val="22"/>
          <w:szCs w:val="22"/>
        </w:rPr>
      </w:pPr>
      <w:r w:rsidRPr="008C5971">
        <w:rPr>
          <w:sz w:val="22"/>
          <w:szCs w:val="22"/>
        </w:rPr>
        <w:t>Продолжение приложения N 5</w:t>
      </w:r>
    </w:p>
    <w:p w:rsidR="00122E8E" w:rsidRPr="008C5971" w:rsidRDefault="00122E8E" w:rsidP="008C5971">
      <w:pPr>
        <w:pStyle w:val="ConsPlusNormal"/>
        <w:jc w:val="right"/>
        <w:outlineLvl w:val="2"/>
        <w:rPr>
          <w:sz w:val="22"/>
          <w:szCs w:val="22"/>
        </w:rPr>
      </w:pPr>
      <w:bookmarkStart w:id="31" w:name="Par778"/>
      <w:bookmarkEnd w:id="31"/>
      <w:r w:rsidRPr="008C5971">
        <w:rPr>
          <w:sz w:val="22"/>
          <w:szCs w:val="22"/>
        </w:rPr>
        <w:t>Оборотная сторона</w:t>
      </w:r>
    </w:p>
    <w:p w:rsidR="00122E8E" w:rsidRPr="008C5971" w:rsidRDefault="00122E8E" w:rsidP="008C5971">
      <w:pPr>
        <w:pStyle w:val="ConsPlusNonformat"/>
        <w:jc w:val="both"/>
      </w:pPr>
      <w:r w:rsidRPr="008C5971">
        <w:t>┌─────────────────────────────────────────────────────────────────────────┐</w:t>
      </w:r>
    </w:p>
    <w:p w:rsidR="00122E8E" w:rsidRPr="008C5971" w:rsidRDefault="00122E8E" w:rsidP="008C5971">
      <w:pPr>
        <w:pStyle w:val="ConsPlusNonformat"/>
        <w:jc w:val="both"/>
      </w:pPr>
      <w:r w:rsidRPr="008C5971">
        <w:t>│                         10. Транспортное средство                       │</w:t>
      </w:r>
    </w:p>
    <w:p w:rsidR="00122E8E" w:rsidRPr="008C5971" w:rsidRDefault="00122E8E" w:rsidP="008C5971">
      <w:pPr>
        <w:pStyle w:val="ConsPlusNonformat"/>
        <w:jc w:val="both"/>
      </w:pPr>
      <w:r w:rsidRPr="008C5971">
        <w:t>├───────────────────────────────────┬─────────────────────────────────────┤</w:t>
      </w:r>
    </w:p>
    <w:p w:rsidR="00122E8E" w:rsidRPr="008C5971" w:rsidRDefault="00122E8E" w:rsidP="008C5971">
      <w:pPr>
        <w:pStyle w:val="ConsPlusNonformat"/>
        <w:jc w:val="both"/>
      </w:pPr>
      <w:r w:rsidRPr="008C5971">
        <w:t>│___________________________________│_____________________________________│</w:t>
      </w:r>
    </w:p>
    <w:p w:rsidR="00122E8E" w:rsidRPr="008C5971" w:rsidRDefault="00122E8E" w:rsidP="008C5971">
      <w:pPr>
        <w:pStyle w:val="ConsPlusNonformat"/>
        <w:jc w:val="both"/>
      </w:pPr>
      <w:r w:rsidRPr="008C5971">
        <w:t>│     (количество, тип, марка,      │      (регистрационные номера)       │</w:t>
      </w:r>
    </w:p>
    <w:p w:rsidR="00122E8E" w:rsidRPr="008C5971" w:rsidRDefault="00122E8E" w:rsidP="008C5971">
      <w:pPr>
        <w:pStyle w:val="ConsPlusNonformat"/>
        <w:jc w:val="both"/>
      </w:pPr>
      <w:r w:rsidRPr="008C5971">
        <w:t>│     грузоподъемность (тонн),      │                                     │</w:t>
      </w:r>
    </w:p>
    <w:p w:rsidR="00122E8E" w:rsidRPr="008C5971" w:rsidRDefault="00122E8E" w:rsidP="008C5971">
      <w:pPr>
        <w:pStyle w:val="ConsPlusNonformat"/>
        <w:jc w:val="both"/>
      </w:pPr>
      <w:r w:rsidRPr="008C5971">
        <w:t>│вместимость (в кубических метрах)) │                                     │</w:t>
      </w:r>
    </w:p>
    <w:p w:rsidR="00122E8E" w:rsidRPr="008C5971" w:rsidRDefault="00122E8E" w:rsidP="008C5971">
      <w:pPr>
        <w:pStyle w:val="ConsPlusNonformat"/>
        <w:jc w:val="both"/>
      </w:pPr>
      <w:r w:rsidRPr="008C5971">
        <w:t>│___________________________________│_____________________________________│</w:t>
      </w:r>
    </w:p>
    <w:p w:rsidR="00122E8E" w:rsidRPr="008C5971" w:rsidRDefault="00122E8E" w:rsidP="008C5971">
      <w:pPr>
        <w:pStyle w:val="ConsPlusNonformat"/>
        <w:jc w:val="both"/>
      </w:pPr>
      <w:r w:rsidRPr="008C5971">
        <w:t>│                                   │  (фамилия, имя, отчество, данные о  │</w:t>
      </w:r>
    </w:p>
    <w:p w:rsidR="00122E8E" w:rsidRPr="008C5971" w:rsidRDefault="00122E8E" w:rsidP="008C5971">
      <w:pPr>
        <w:pStyle w:val="ConsPlusNonformat"/>
        <w:jc w:val="both"/>
      </w:pPr>
      <w:r w:rsidRPr="008C5971">
        <w:t>│                                   │    средствах связи (при наличии)    │</w:t>
      </w:r>
    </w:p>
    <w:p w:rsidR="00122E8E" w:rsidRPr="008C5971" w:rsidRDefault="00122E8E" w:rsidP="008C5971">
      <w:pPr>
        <w:pStyle w:val="ConsPlusNonformat"/>
        <w:jc w:val="both"/>
      </w:pPr>
      <w:r w:rsidRPr="008C5971">
        <w:t>│                                   │   водителя (водителей), сведения    │</w:t>
      </w:r>
    </w:p>
    <w:p w:rsidR="00122E8E" w:rsidRPr="008C5971" w:rsidRDefault="00122E8E" w:rsidP="008C5971">
      <w:pPr>
        <w:pStyle w:val="ConsPlusNonformat"/>
        <w:jc w:val="both"/>
      </w:pPr>
      <w:r w:rsidRPr="008C5971">
        <w:t>│                                   │      о путевом листе (листах))      │</w:t>
      </w:r>
    </w:p>
    <w:p w:rsidR="00122E8E" w:rsidRPr="008C5971" w:rsidRDefault="00122E8E" w:rsidP="008C5971">
      <w:pPr>
        <w:pStyle w:val="ConsPlusNonformat"/>
        <w:jc w:val="both"/>
      </w:pPr>
      <w:r w:rsidRPr="008C5971">
        <w:t>├───────────────────────────────────┴─────────────────────────────────────┤</w:t>
      </w:r>
    </w:p>
    <w:p w:rsidR="00122E8E" w:rsidRPr="008C5971" w:rsidRDefault="00122E8E" w:rsidP="008C5971">
      <w:pPr>
        <w:pStyle w:val="ConsPlusNonformat"/>
        <w:jc w:val="both"/>
      </w:pPr>
      <w:r w:rsidRPr="008C5971">
        <w:t>│                  11. Оговорки и замечания фрахтовщика                   │</w:t>
      </w:r>
    </w:p>
    <w:p w:rsidR="00122E8E" w:rsidRPr="008C5971" w:rsidRDefault="00122E8E" w:rsidP="008C5971">
      <w:pPr>
        <w:pStyle w:val="ConsPlusNonformat"/>
        <w:jc w:val="both"/>
      </w:pPr>
      <w:r w:rsidRPr="008C5971">
        <w:t>├─────────────────────────────────────────────────────────────────────────┤</w:t>
      </w:r>
    </w:p>
    <w:p w:rsidR="00122E8E" w:rsidRPr="008C5971" w:rsidRDefault="00122E8E" w:rsidP="008C5971">
      <w:pPr>
        <w:pStyle w:val="ConsPlusNonformat"/>
        <w:jc w:val="both"/>
      </w:pPr>
      <w:r w:rsidRPr="008C5971">
        <w:t>│_________________________________________________________________________│</w:t>
      </w:r>
    </w:p>
    <w:p w:rsidR="00122E8E" w:rsidRPr="008C5971" w:rsidRDefault="00122E8E" w:rsidP="008C5971">
      <w:pPr>
        <w:pStyle w:val="ConsPlusNonformat"/>
        <w:jc w:val="both"/>
      </w:pPr>
      <w:r w:rsidRPr="008C5971">
        <w:t>│(изменение даты, времени и сроков выполнения перевозки, маршрута и места │</w:t>
      </w:r>
    </w:p>
    <w:p w:rsidR="00122E8E" w:rsidRPr="008C5971" w:rsidRDefault="00122E8E" w:rsidP="008C5971">
      <w:pPr>
        <w:pStyle w:val="ConsPlusNonformat"/>
        <w:jc w:val="both"/>
      </w:pPr>
      <w:r w:rsidRPr="008C5971">
        <w:t>│                     подачи транспортного средства)                      │</w:t>
      </w:r>
    </w:p>
    <w:p w:rsidR="00122E8E" w:rsidRPr="008C5971" w:rsidRDefault="00122E8E" w:rsidP="008C5971">
      <w:pPr>
        <w:pStyle w:val="ConsPlusNonformat"/>
        <w:jc w:val="both"/>
      </w:pPr>
      <w:r w:rsidRPr="008C5971">
        <w:t>├─────────────────────────────────────────────────────────────────────────┤</w:t>
      </w:r>
    </w:p>
    <w:p w:rsidR="00122E8E" w:rsidRPr="008C5971" w:rsidRDefault="00122E8E" w:rsidP="008C5971">
      <w:pPr>
        <w:pStyle w:val="ConsPlusNonformat"/>
        <w:jc w:val="both"/>
      </w:pPr>
      <w:r w:rsidRPr="008C5971">
        <w:t>│                           12. Прочие условия                            │</w:t>
      </w:r>
    </w:p>
    <w:p w:rsidR="00122E8E" w:rsidRPr="008C5971" w:rsidRDefault="00122E8E" w:rsidP="008C5971">
      <w:pPr>
        <w:pStyle w:val="ConsPlusNonformat"/>
        <w:jc w:val="both"/>
      </w:pPr>
      <w:r w:rsidRPr="008C5971">
        <w:t>├─────────────────────────────────────────────────────────────────────────┤</w:t>
      </w:r>
    </w:p>
    <w:p w:rsidR="00122E8E" w:rsidRPr="008C5971" w:rsidRDefault="00122E8E" w:rsidP="008C5971">
      <w:pPr>
        <w:pStyle w:val="ConsPlusNonformat"/>
        <w:jc w:val="both"/>
      </w:pPr>
      <w:r w:rsidRPr="008C5971">
        <w:t>│_________________________________________________________________________│</w:t>
      </w:r>
    </w:p>
    <w:p w:rsidR="00122E8E" w:rsidRPr="008C5971" w:rsidRDefault="00122E8E" w:rsidP="008C5971">
      <w:pPr>
        <w:pStyle w:val="ConsPlusNonformat"/>
        <w:jc w:val="both"/>
      </w:pPr>
      <w:r w:rsidRPr="008C5971">
        <w:t>│  (номер, дата и срок действия специального разрешения, установленный    │</w:t>
      </w:r>
    </w:p>
    <w:p w:rsidR="00122E8E" w:rsidRPr="008C5971" w:rsidRDefault="00122E8E" w:rsidP="008C5971">
      <w:pPr>
        <w:pStyle w:val="ConsPlusNonformat"/>
        <w:jc w:val="both"/>
      </w:pPr>
      <w:r w:rsidRPr="008C5971">
        <w:t>│ маршрут перевозки опасного, тяжеловесного или крупногабаритного груза)  │</w:t>
      </w:r>
    </w:p>
    <w:p w:rsidR="00122E8E" w:rsidRPr="008C5971" w:rsidRDefault="00122E8E" w:rsidP="008C5971">
      <w:pPr>
        <w:pStyle w:val="ConsPlusNonformat"/>
        <w:jc w:val="both"/>
      </w:pPr>
      <w:r w:rsidRPr="008C5971">
        <w:t>│_________________________________________________________________________│</w:t>
      </w:r>
    </w:p>
    <w:p w:rsidR="00122E8E" w:rsidRPr="008C5971" w:rsidRDefault="00122E8E" w:rsidP="008C5971">
      <w:pPr>
        <w:pStyle w:val="ConsPlusNonformat"/>
        <w:jc w:val="both"/>
      </w:pPr>
      <w:r w:rsidRPr="008C5971">
        <w:t>│      (режим труда и отдыха водителя в пути следования, сведения о       │</w:t>
      </w:r>
    </w:p>
    <w:p w:rsidR="00122E8E" w:rsidRPr="008C5971" w:rsidRDefault="00122E8E" w:rsidP="008C5971">
      <w:pPr>
        <w:pStyle w:val="ConsPlusNonformat"/>
        <w:jc w:val="both"/>
      </w:pPr>
      <w:r w:rsidRPr="008C5971">
        <w:t>│                       коммерческих и иных актах)                        │</w:t>
      </w:r>
    </w:p>
    <w:p w:rsidR="00122E8E" w:rsidRPr="008C5971" w:rsidRDefault="00122E8E" w:rsidP="008C5971">
      <w:pPr>
        <w:pStyle w:val="ConsPlusNonformat"/>
        <w:jc w:val="both"/>
      </w:pPr>
      <w:r w:rsidRPr="008C5971">
        <w:t>├─────────────────────────────────────────────────────────────────────────┤</w:t>
      </w:r>
    </w:p>
    <w:p w:rsidR="00122E8E" w:rsidRPr="008C5971" w:rsidRDefault="00122E8E" w:rsidP="008C5971">
      <w:pPr>
        <w:pStyle w:val="ConsPlusNonformat"/>
        <w:jc w:val="both"/>
      </w:pPr>
      <w:r w:rsidRPr="008C5971">
        <w:t>│         13. Размер платы за пользование транспортным средством          │</w:t>
      </w:r>
    </w:p>
    <w:p w:rsidR="00122E8E" w:rsidRPr="008C5971" w:rsidRDefault="00122E8E" w:rsidP="008C5971">
      <w:pPr>
        <w:pStyle w:val="ConsPlusNonformat"/>
        <w:jc w:val="both"/>
      </w:pPr>
      <w:r w:rsidRPr="008C5971">
        <w:t>├────────────────────────────┬────────────────────────────────────────────┤</w:t>
      </w:r>
    </w:p>
    <w:p w:rsidR="00122E8E" w:rsidRPr="008C5971" w:rsidRDefault="00122E8E" w:rsidP="008C5971">
      <w:pPr>
        <w:pStyle w:val="ConsPlusNonformat"/>
        <w:jc w:val="both"/>
      </w:pPr>
      <w:r w:rsidRPr="008C5971">
        <w:t>│____________________________│____________________________________________│</w:t>
      </w:r>
    </w:p>
    <w:p w:rsidR="00122E8E" w:rsidRPr="008C5971" w:rsidRDefault="00122E8E" w:rsidP="008C5971">
      <w:pPr>
        <w:pStyle w:val="ConsPlusNonformat"/>
        <w:jc w:val="both"/>
      </w:pPr>
      <w:r w:rsidRPr="008C5971">
        <w:t>│(стоимость услуги в рублях) │    (расходы фрахтовщика и предъявляемые    │</w:t>
      </w:r>
    </w:p>
    <w:p w:rsidR="00122E8E" w:rsidRPr="008C5971" w:rsidRDefault="00122E8E" w:rsidP="008C5971">
      <w:pPr>
        <w:pStyle w:val="ConsPlusNonformat"/>
        <w:jc w:val="both"/>
      </w:pPr>
      <w:r w:rsidRPr="008C5971">
        <w:t>│                            │ фрахтователю платежи за проезд по платным  │</w:t>
      </w:r>
    </w:p>
    <w:p w:rsidR="00122E8E" w:rsidRPr="008C5971" w:rsidRDefault="00122E8E" w:rsidP="008C5971">
      <w:pPr>
        <w:pStyle w:val="ConsPlusNonformat"/>
        <w:jc w:val="both"/>
      </w:pPr>
      <w:r w:rsidRPr="008C5971">
        <w:t>│____________________________│           автомобильным дорогам,           │</w:t>
      </w:r>
    </w:p>
    <w:p w:rsidR="00122E8E" w:rsidRPr="008C5971" w:rsidRDefault="00122E8E" w:rsidP="008C5971">
      <w:pPr>
        <w:pStyle w:val="ConsPlusNonformat"/>
        <w:jc w:val="both"/>
      </w:pPr>
      <w:r w:rsidRPr="008C5971">
        <w:t>│(порядок (механизм) расчета │____________________________________________│</w:t>
      </w:r>
    </w:p>
    <w:p w:rsidR="00122E8E" w:rsidRPr="008C5971" w:rsidRDefault="00122E8E" w:rsidP="008C5971">
      <w:pPr>
        <w:pStyle w:val="ConsPlusNonformat"/>
        <w:jc w:val="both"/>
      </w:pPr>
      <w:r w:rsidRPr="008C5971">
        <w:t>│    (исчислений) платы)     │    за перевозку опасных, тяжеловесных и    │</w:t>
      </w:r>
    </w:p>
    <w:p w:rsidR="00122E8E" w:rsidRPr="008C5971" w:rsidRDefault="00122E8E" w:rsidP="008C5971">
      <w:pPr>
        <w:pStyle w:val="ConsPlusNonformat"/>
        <w:jc w:val="both"/>
      </w:pPr>
      <w:r w:rsidRPr="008C5971">
        <w:t>│____________________________│ крупногабаритных грузов, уплату таможенных │</w:t>
      </w:r>
    </w:p>
    <w:p w:rsidR="00122E8E" w:rsidRPr="008C5971" w:rsidRDefault="00122E8E" w:rsidP="008C5971">
      <w:pPr>
        <w:pStyle w:val="ConsPlusNonformat"/>
        <w:jc w:val="both"/>
      </w:pPr>
      <w:r w:rsidRPr="008C5971">
        <w:t>│(размер платы (заполняется  │              пошлин и сборов,              │</w:t>
      </w:r>
    </w:p>
    <w:p w:rsidR="00122E8E" w:rsidRPr="008C5971" w:rsidRDefault="00122E8E" w:rsidP="008C5971">
      <w:pPr>
        <w:pStyle w:val="ConsPlusNonformat"/>
        <w:jc w:val="both"/>
      </w:pPr>
      <w:r w:rsidRPr="008C5971">
        <w:t>│после окончания пользования)│____________________________________________│</w:t>
      </w:r>
    </w:p>
    <w:p w:rsidR="00122E8E" w:rsidRPr="008C5971" w:rsidRDefault="00122E8E" w:rsidP="008C5971">
      <w:pPr>
        <w:pStyle w:val="ConsPlusNonformat"/>
        <w:jc w:val="both"/>
      </w:pPr>
      <w:r w:rsidRPr="008C5971">
        <w:t>│         в рублях)          │  выполнение погрузо-разгрузочных работ, а  │</w:t>
      </w:r>
    </w:p>
    <w:p w:rsidR="00122E8E" w:rsidRPr="008C5971" w:rsidRDefault="00122E8E" w:rsidP="008C5971">
      <w:pPr>
        <w:pStyle w:val="ConsPlusNonformat"/>
        <w:jc w:val="both"/>
      </w:pPr>
      <w:r w:rsidRPr="008C5971">
        <w:t>│                            │   также работ по промывке и дезинфекции    │</w:t>
      </w:r>
    </w:p>
    <w:p w:rsidR="00122E8E" w:rsidRPr="008C5971" w:rsidRDefault="00122E8E" w:rsidP="008C5971">
      <w:pPr>
        <w:pStyle w:val="ConsPlusNonformat"/>
        <w:jc w:val="both"/>
      </w:pPr>
      <w:r w:rsidRPr="008C5971">
        <w:t>│                            │           транспортных средств)            │</w:t>
      </w:r>
    </w:p>
    <w:p w:rsidR="00122E8E" w:rsidRPr="008C5971" w:rsidRDefault="00122E8E" w:rsidP="008C5971">
      <w:pPr>
        <w:pStyle w:val="ConsPlusNonformat"/>
        <w:jc w:val="both"/>
      </w:pPr>
      <w:r w:rsidRPr="008C5971">
        <w:t>├────────────────────────────┴────────────────────────────────────────────┤</w:t>
      </w:r>
    </w:p>
    <w:p w:rsidR="00122E8E" w:rsidRPr="008C5971" w:rsidRDefault="00122E8E" w:rsidP="008C5971">
      <w:pPr>
        <w:pStyle w:val="ConsPlusNonformat"/>
        <w:jc w:val="both"/>
      </w:pPr>
      <w:r w:rsidRPr="008C5971">
        <w:t>│_________________________________________________________________________│</w:t>
      </w:r>
    </w:p>
    <w:p w:rsidR="00122E8E" w:rsidRPr="008C5971" w:rsidRDefault="00122E8E" w:rsidP="008C5971">
      <w:pPr>
        <w:pStyle w:val="ConsPlusNonformat"/>
        <w:jc w:val="both"/>
      </w:pPr>
      <w:r w:rsidRPr="008C5971">
        <w:t>│   (полное наименование организации плательщика, адрес, банковские       │</w:t>
      </w:r>
    </w:p>
    <w:p w:rsidR="00122E8E" w:rsidRPr="008C5971" w:rsidRDefault="00122E8E" w:rsidP="008C5971">
      <w:pPr>
        <w:pStyle w:val="ConsPlusNonformat"/>
        <w:jc w:val="both"/>
      </w:pPr>
      <w:r w:rsidRPr="008C5971">
        <w:t>│                  реквизиты организации плательщика)                     │</w:t>
      </w:r>
    </w:p>
    <w:p w:rsidR="00122E8E" w:rsidRPr="008C5971" w:rsidRDefault="00122E8E" w:rsidP="008C5971">
      <w:pPr>
        <w:pStyle w:val="ConsPlusNonformat"/>
        <w:jc w:val="both"/>
      </w:pPr>
      <w:r w:rsidRPr="008C5971">
        <w:t>├─────────────────────────────────────────────────────────────────────────┤</w:t>
      </w:r>
    </w:p>
    <w:p w:rsidR="00122E8E" w:rsidRPr="008C5971" w:rsidRDefault="00122E8E" w:rsidP="008C5971">
      <w:pPr>
        <w:pStyle w:val="ConsPlusNonformat"/>
        <w:jc w:val="both"/>
      </w:pPr>
      <w:r w:rsidRPr="008C5971">
        <w:t>│                 14. Дата составления, подписи сторон                    │</w:t>
      </w:r>
    </w:p>
    <w:p w:rsidR="00122E8E" w:rsidRPr="008C5971" w:rsidRDefault="00122E8E" w:rsidP="008C5971">
      <w:pPr>
        <w:pStyle w:val="ConsPlusNonformat"/>
        <w:jc w:val="both"/>
      </w:pPr>
      <w:r w:rsidRPr="008C5971">
        <w:t>├─────────────────────────────────────────────────────────────────────────┤</w:t>
      </w:r>
    </w:p>
    <w:p w:rsidR="00122E8E" w:rsidRPr="008C5971" w:rsidRDefault="00122E8E" w:rsidP="008C5971">
      <w:pPr>
        <w:pStyle w:val="ConsPlusNonformat"/>
        <w:jc w:val="both"/>
      </w:pPr>
      <w:r w:rsidRPr="008C5971">
        <w:t>│_______________   ______   _________   _______________  ______  _________│</w:t>
      </w:r>
    </w:p>
    <w:p w:rsidR="00122E8E" w:rsidRPr="008C5971" w:rsidRDefault="00122E8E" w:rsidP="008C5971">
      <w:pPr>
        <w:pStyle w:val="ConsPlusNonformat"/>
        <w:jc w:val="both"/>
      </w:pPr>
      <w:r w:rsidRPr="008C5971">
        <w:t>│ (фрахтователь    (дата)   (подпись)      (фрахтовщик   (дата)  (подпись)│</w:t>
      </w:r>
    </w:p>
    <w:p w:rsidR="00122E8E" w:rsidRPr="008C5971" w:rsidRDefault="00122E8E" w:rsidP="008C5971">
      <w:pPr>
        <w:pStyle w:val="ConsPlusNonformat"/>
        <w:jc w:val="both"/>
      </w:pPr>
      <w:r w:rsidRPr="008C5971">
        <w:t>│(уполномоченное                        (уполномоченное                   │</w:t>
      </w:r>
    </w:p>
    <w:p w:rsidR="00122E8E" w:rsidRPr="008C5971" w:rsidRDefault="00122E8E" w:rsidP="008C5971">
      <w:pPr>
        <w:pStyle w:val="ConsPlusNonformat"/>
        <w:jc w:val="both"/>
      </w:pPr>
      <w:r w:rsidRPr="008C5971">
        <w:t>│     лицо))                                 лицо))                       │</w:t>
      </w:r>
    </w:p>
    <w:p w:rsidR="00122E8E" w:rsidRPr="008C5971" w:rsidRDefault="00122E8E" w:rsidP="008C5971">
      <w:pPr>
        <w:pStyle w:val="ConsPlusNonformat"/>
        <w:jc w:val="both"/>
      </w:pPr>
      <w:r w:rsidRPr="008C5971">
        <w:t>└─────────────────────────────────────────────────────────────────────────┘</w:t>
      </w:r>
    </w:p>
    <w:p w:rsidR="00122E8E" w:rsidRPr="008C5971" w:rsidRDefault="00122E8E" w:rsidP="008C5971">
      <w:pPr>
        <w:pStyle w:val="ConsPlusNormal"/>
        <w:jc w:val="both"/>
        <w:rPr>
          <w:sz w:val="22"/>
          <w:szCs w:val="22"/>
        </w:rPr>
      </w:pPr>
    </w:p>
    <w:tbl>
      <w:tblPr>
        <w:tblW w:w="0" w:type="auto"/>
        <w:jc w:val="center"/>
        <w:tblInd w:w="62" w:type="dxa"/>
        <w:tblCellMar>
          <w:top w:w="75" w:type="dxa"/>
          <w:left w:w="0" w:type="dxa"/>
          <w:bottom w:w="75" w:type="dxa"/>
          <w:right w:w="0" w:type="dxa"/>
        </w:tblCellMar>
        <w:tblLook w:val="0000"/>
      </w:tblPr>
      <w:tblGrid>
        <w:gridCol w:w="6015"/>
        <w:gridCol w:w="2234"/>
        <w:gridCol w:w="1450"/>
      </w:tblGrid>
      <w:tr w:rsidR="00122E8E" w:rsidRPr="008C5971" w:rsidTr="008C5971">
        <w:trPr>
          <w:jc w:val="center"/>
        </w:trPr>
        <w:tc>
          <w:tcPr>
            <w:tcW w:w="0" w:type="auto"/>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15. Отметки фрахтователя, фрахтовщика</w:t>
            </w:r>
          </w:p>
        </w:tc>
      </w:tr>
      <w:tr w:rsidR="00122E8E" w:rsidRPr="008C5971" w:rsidTr="008C5971">
        <w:trPr>
          <w:jc w:val="center"/>
        </w:trPr>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Краткое описание обстоятельств, послуживших основанием для отметки</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Расчет и размер штрафа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Подпись, дата</w:t>
            </w:r>
          </w:p>
        </w:tc>
      </w:tr>
      <w:tr w:rsidR="00122E8E" w:rsidRPr="008C5971" w:rsidTr="008C5971">
        <w:trPr>
          <w:jc w:val="center"/>
        </w:trPr>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22E8E" w:rsidRPr="008C5971" w:rsidRDefault="00122E8E" w:rsidP="00943902">
            <w:pPr>
              <w:pStyle w:val="ConsPlusNormal"/>
              <w:jc w:val="both"/>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22E8E" w:rsidRPr="008C5971" w:rsidRDefault="00122E8E" w:rsidP="00943902">
            <w:pPr>
              <w:pStyle w:val="ConsPlusNormal"/>
              <w:jc w:val="both"/>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22E8E" w:rsidRPr="008C5971" w:rsidRDefault="00122E8E" w:rsidP="00943902">
            <w:pPr>
              <w:pStyle w:val="ConsPlusNormal"/>
              <w:jc w:val="both"/>
              <w:rPr>
                <w:sz w:val="22"/>
                <w:szCs w:val="22"/>
              </w:rPr>
            </w:pPr>
          </w:p>
        </w:tc>
      </w:tr>
      <w:tr w:rsidR="00122E8E" w:rsidRPr="008C5971" w:rsidTr="008C5971">
        <w:trPr>
          <w:jc w:val="center"/>
        </w:trPr>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22E8E" w:rsidRPr="008C5971" w:rsidRDefault="00122E8E" w:rsidP="00943902">
            <w:pPr>
              <w:pStyle w:val="ConsPlusNormal"/>
              <w:jc w:val="both"/>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22E8E" w:rsidRPr="008C5971" w:rsidRDefault="00122E8E" w:rsidP="00943902">
            <w:pPr>
              <w:pStyle w:val="ConsPlusNormal"/>
              <w:jc w:val="both"/>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22E8E" w:rsidRPr="008C5971" w:rsidRDefault="00122E8E" w:rsidP="00943902">
            <w:pPr>
              <w:pStyle w:val="ConsPlusNormal"/>
              <w:jc w:val="both"/>
              <w:rPr>
                <w:sz w:val="22"/>
                <w:szCs w:val="22"/>
              </w:rPr>
            </w:pPr>
          </w:p>
        </w:tc>
      </w:tr>
      <w:tr w:rsidR="00122E8E" w:rsidRPr="008C5971" w:rsidTr="008C5971">
        <w:trPr>
          <w:jc w:val="center"/>
        </w:trPr>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22E8E" w:rsidRPr="008C5971" w:rsidRDefault="00122E8E" w:rsidP="00943902">
            <w:pPr>
              <w:pStyle w:val="ConsPlusNormal"/>
              <w:jc w:val="both"/>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22E8E" w:rsidRPr="008C5971" w:rsidRDefault="00122E8E" w:rsidP="00943902">
            <w:pPr>
              <w:pStyle w:val="ConsPlusNormal"/>
              <w:jc w:val="both"/>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22E8E" w:rsidRPr="008C5971" w:rsidRDefault="00122E8E" w:rsidP="00943902">
            <w:pPr>
              <w:pStyle w:val="ConsPlusNormal"/>
              <w:jc w:val="both"/>
              <w:rPr>
                <w:sz w:val="22"/>
                <w:szCs w:val="22"/>
              </w:rPr>
            </w:pPr>
          </w:p>
        </w:tc>
      </w:tr>
      <w:tr w:rsidR="00122E8E" w:rsidRPr="008C5971" w:rsidTr="008C5971">
        <w:trPr>
          <w:jc w:val="center"/>
        </w:trPr>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22E8E" w:rsidRPr="008C5971" w:rsidRDefault="00122E8E" w:rsidP="00943902">
            <w:pPr>
              <w:pStyle w:val="ConsPlusNormal"/>
              <w:jc w:val="both"/>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22E8E" w:rsidRPr="008C5971" w:rsidRDefault="00122E8E" w:rsidP="00943902">
            <w:pPr>
              <w:pStyle w:val="ConsPlusNormal"/>
              <w:jc w:val="both"/>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22E8E" w:rsidRPr="008C5971" w:rsidRDefault="00122E8E" w:rsidP="00943902">
            <w:pPr>
              <w:pStyle w:val="ConsPlusNormal"/>
              <w:jc w:val="both"/>
              <w:rPr>
                <w:sz w:val="22"/>
                <w:szCs w:val="22"/>
              </w:rPr>
            </w:pPr>
          </w:p>
        </w:tc>
      </w:tr>
      <w:tr w:rsidR="00122E8E" w:rsidRPr="008C5971" w:rsidTr="008C5971">
        <w:trPr>
          <w:jc w:val="center"/>
        </w:trPr>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22E8E" w:rsidRPr="008C5971" w:rsidRDefault="00122E8E" w:rsidP="00943902">
            <w:pPr>
              <w:pStyle w:val="ConsPlusNormal"/>
              <w:jc w:val="both"/>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22E8E" w:rsidRPr="008C5971" w:rsidRDefault="00122E8E" w:rsidP="00943902">
            <w:pPr>
              <w:pStyle w:val="ConsPlusNormal"/>
              <w:jc w:val="both"/>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22E8E" w:rsidRPr="008C5971" w:rsidRDefault="00122E8E" w:rsidP="00943902">
            <w:pPr>
              <w:pStyle w:val="ConsPlusNormal"/>
              <w:jc w:val="both"/>
              <w:rPr>
                <w:sz w:val="22"/>
                <w:szCs w:val="22"/>
              </w:rPr>
            </w:pPr>
          </w:p>
        </w:tc>
      </w:tr>
      <w:tr w:rsidR="00122E8E" w:rsidRPr="008C5971" w:rsidTr="008C5971">
        <w:trPr>
          <w:jc w:val="center"/>
        </w:trPr>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22E8E" w:rsidRPr="008C5971" w:rsidRDefault="00122E8E" w:rsidP="00943902">
            <w:pPr>
              <w:pStyle w:val="ConsPlusNormal"/>
              <w:jc w:val="both"/>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22E8E" w:rsidRPr="008C5971" w:rsidRDefault="00122E8E" w:rsidP="00943902">
            <w:pPr>
              <w:pStyle w:val="ConsPlusNormal"/>
              <w:jc w:val="both"/>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22E8E" w:rsidRPr="008C5971" w:rsidRDefault="00122E8E" w:rsidP="00943902">
            <w:pPr>
              <w:pStyle w:val="ConsPlusNormal"/>
              <w:jc w:val="both"/>
              <w:rPr>
                <w:sz w:val="22"/>
                <w:szCs w:val="22"/>
              </w:rPr>
            </w:pPr>
          </w:p>
        </w:tc>
      </w:tr>
    </w:tbl>
    <w:p w:rsidR="00122E8E" w:rsidRPr="008C5971" w:rsidRDefault="00122E8E" w:rsidP="008C5971">
      <w:pPr>
        <w:pStyle w:val="ConsPlusNormal"/>
        <w:jc w:val="both"/>
        <w:rPr>
          <w:sz w:val="22"/>
          <w:szCs w:val="22"/>
        </w:rPr>
      </w:pPr>
    </w:p>
    <w:p w:rsidR="00122E8E" w:rsidRPr="008C5971" w:rsidRDefault="00122E8E" w:rsidP="008C5971">
      <w:pPr>
        <w:pStyle w:val="ConsPlusNormal"/>
        <w:jc w:val="right"/>
        <w:outlineLvl w:val="1"/>
        <w:rPr>
          <w:sz w:val="22"/>
          <w:szCs w:val="22"/>
        </w:rPr>
      </w:pPr>
      <w:bookmarkStart w:id="32" w:name="Par862"/>
      <w:bookmarkEnd w:id="32"/>
      <w:r w:rsidRPr="008C5971">
        <w:rPr>
          <w:sz w:val="22"/>
          <w:szCs w:val="22"/>
        </w:rPr>
        <w:t>Приложение N 6</w:t>
      </w:r>
    </w:p>
    <w:p w:rsidR="00122E8E" w:rsidRPr="008C5971" w:rsidRDefault="00122E8E" w:rsidP="008C5971">
      <w:pPr>
        <w:pStyle w:val="ConsPlusNormal"/>
        <w:jc w:val="right"/>
        <w:rPr>
          <w:sz w:val="22"/>
          <w:szCs w:val="22"/>
        </w:rPr>
      </w:pPr>
      <w:r w:rsidRPr="008C5971">
        <w:rPr>
          <w:sz w:val="22"/>
          <w:szCs w:val="22"/>
        </w:rPr>
        <w:t>к Правилам перевозок грузов</w:t>
      </w:r>
    </w:p>
    <w:p w:rsidR="00122E8E" w:rsidRPr="008C5971" w:rsidRDefault="00122E8E" w:rsidP="008C5971">
      <w:pPr>
        <w:pStyle w:val="ConsPlusNormal"/>
        <w:jc w:val="right"/>
        <w:rPr>
          <w:sz w:val="22"/>
          <w:szCs w:val="22"/>
        </w:rPr>
      </w:pPr>
      <w:r w:rsidRPr="008C5971">
        <w:rPr>
          <w:sz w:val="22"/>
          <w:szCs w:val="22"/>
        </w:rPr>
        <w:t>автомобильным транспортом</w:t>
      </w:r>
    </w:p>
    <w:p w:rsidR="00122E8E" w:rsidRPr="008C5971" w:rsidRDefault="00122E8E" w:rsidP="008C5971">
      <w:pPr>
        <w:pStyle w:val="ConsPlusNormal"/>
        <w:ind w:firstLine="540"/>
        <w:jc w:val="both"/>
        <w:rPr>
          <w:sz w:val="22"/>
          <w:szCs w:val="22"/>
        </w:rPr>
      </w:pPr>
    </w:p>
    <w:p w:rsidR="00122E8E" w:rsidRPr="008C5971" w:rsidRDefault="00122E8E" w:rsidP="008C5971">
      <w:pPr>
        <w:pStyle w:val="ConsPlusNormal"/>
        <w:jc w:val="center"/>
        <w:rPr>
          <w:sz w:val="22"/>
          <w:szCs w:val="22"/>
        </w:rPr>
      </w:pPr>
      <w:bookmarkStart w:id="33" w:name="Par866"/>
      <w:bookmarkEnd w:id="33"/>
      <w:r w:rsidRPr="008C5971">
        <w:rPr>
          <w:sz w:val="22"/>
          <w:szCs w:val="22"/>
        </w:rPr>
        <w:t>СРОКИ</w:t>
      </w:r>
    </w:p>
    <w:p w:rsidR="00122E8E" w:rsidRPr="008C5971" w:rsidRDefault="00122E8E" w:rsidP="008C5971">
      <w:pPr>
        <w:pStyle w:val="ConsPlusNormal"/>
        <w:jc w:val="center"/>
        <w:rPr>
          <w:sz w:val="22"/>
          <w:szCs w:val="22"/>
        </w:rPr>
      </w:pPr>
      <w:r w:rsidRPr="008C5971">
        <w:rPr>
          <w:sz w:val="22"/>
          <w:szCs w:val="22"/>
        </w:rPr>
        <w:t>ПОГРУЗКИ И ВЫГРУЗКИ ГРУЗОВ В ТРАНСПОРТНЫЕ СРЕДСТВА</w:t>
      </w:r>
    </w:p>
    <w:p w:rsidR="00122E8E" w:rsidRPr="008C5971" w:rsidRDefault="00122E8E" w:rsidP="008C5971">
      <w:pPr>
        <w:pStyle w:val="ConsPlusNormal"/>
        <w:jc w:val="center"/>
        <w:rPr>
          <w:sz w:val="22"/>
          <w:szCs w:val="22"/>
        </w:rPr>
      </w:pPr>
      <w:r w:rsidRPr="008C5971">
        <w:rPr>
          <w:sz w:val="22"/>
          <w:szCs w:val="22"/>
        </w:rPr>
        <w:t>И КОНТЕЙНЕРЫ</w:t>
      </w:r>
    </w:p>
    <w:p w:rsidR="00122E8E" w:rsidRPr="008C5971" w:rsidRDefault="00122E8E" w:rsidP="008C5971">
      <w:pPr>
        <w:pStyle w:val="ConsPlusNormal"/>
        <w:ind w:firstLine="540"/>
        <w:jc w:val="both"/>
        <w:rPr>
          <w:sz w:val="22"/>
          <w:szCs w:val="22"/>
        </w:rPr>
      </w:pPr>
    </w:p>
    <w:tbl>
      <w:tblPr>
        <w:tblW w:w="0" w:type="auto"/>
        <w:tblInd w:w="62" w:type="dxa"/>
        <w:tblLayout w:type="fixed"/>
        <w:tblCellMar>
          <w:top w:w="75" w:type="dxa"/>
          <w:left w:w="0" w:type="dxa"/>
          <w:bottom w:w="75" w:type="dxa"/>
          <w:right w:w="0" w:type="dxa"/>
        </w:tblCellMar>
        <w:tblLook w:val="0000"/>
      </w:tblPr>
      <w:tblGrid>
        <w:gridCol w:w="4252"/>
        <w:gridCol w:w="3118"/>
        <w:gridCol w:w="2268"/>
      </w:tblGrid>
      <w:tr w:rsidR="00122E8E" w:rsidRPr="008C5971" w:rsidTr="00943902">
        <w:tc>
          <w:tcPr>
            <w:tcW w:w="4252" w:type="dxa"/>
            <w:vMerge w:val="restart"/>
            <w:tcBorders>
              <w:top w:val="single" w:sz="4" w:space="0" w:color="auto"/>
              <w:bottom w:val="single" w:sz="4" w:space="0" w:color="auto"/>
              <w:right w:val="single" w:sz="4" w:space="0" w:color="auto"/>
            </w:tcBorders>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Вид транспортного средства</w:t>
            </w:r>
          </w:p>
        </w:tc>
        <w:tc>
          <w:tcPr>
            <w:tcW w:w="5386" w:type="dxa"/>
            <w:gridSpan w:val="2"/>
            <w:tcBorders>
              <w:top w:val="single" w:sz="4" w:space="0" w:color="auto"/>
              <w:left w:val="single" w:sz="4" w:space="0" w:color="auto"/>
              <w:bottom w:val="single" w:sz="4" w:space="0" w:color="auto"/>
            </w:tcBorders>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Срок погрузки (выгрузки) грузов (минут)</w:t>
            </w:r>
          </w:p>
        </w:tc>
      </w:tr>
      <w:tr w:rsidR="00122E8E" w:rsidRPr="008C5971" w:rsidTr="00943902">
        <w:tc>
          <w:tcPr>
            <w:tcW w:w="4252" w:type="dxa"/>
            <w:vMerge/>
            <w:tcBorders>
              <w:top w:val="single" w:sz="4" w:space="0" w:color="auto"/>
              <w:bottom w:val="single" w:sz="4" w:space="0" w:color="auto"/>
              <w:right w:val="single" w:sz="4" w:space="0" w:color="auto"/>
            </w:tcBorders>
            <w:tcMar>
              <w:top w:w="102" w:type="dxa"/>
              <w:left w:w="62" w:type="dxa"/>
              <w:bottom w:w="102" w:type="dxa"/>
              <w:right w:w="62" w:type="dxa"/>
            </w:tcMar>
          </w:tcPr>
          <w:p w:rsidR="00122E8E" w:rsidRPr="008C5971" w:rsidRDefault="00122E8E" w:rsidP="00943902">
            <w:pPr>
              <w:pStyle w:val="ConsPlusNormal"/>
              <w:ind w:firstLine="540"/>
              <w:jc w:val="both"/>
              <w:rPr>
                <w:sz w:val="22"/>
                <w:szCs w:val="22"/>
              </w:rPr>
            </w:pPr>
          </w:p>
        </w:tc>
        <w:tc>
          <w:tcPr>
            <w:tcW w:w="31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до 1 тонны включительно</w:t>
            </w:r>
          </w:p>
        </w:tc>
        <w:tc>
          <w:tcPr>
            <w:tcW w:w="2268" w:type="dxa"/>
            <w:tcBorders>
              <w:top w:val="single" w:sz="4" w:space="0" w:color="auto"/>
              <w:left w:val="single" w:sz="4" w:space="0" w:color="auto"/>
              <w:bottom w:val="single" w:sz="4" w:space="0" w:color="auto"/>
            </w:tcBorders>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свыше 1 тонны за каждую полную или неполную тонну, дополнительно</w:t>
            </w:r>
          </w:p>
        </w:tc>
      </w:tr>
      <w:tr w:rsidR="00122E8E" w:rsidRPr="008C5971" w:rsidTr="00943902">
        <w:tc>
          <w:tcPr>
            <w:tcW w:w="4252" w:type="dxa"/>
            <w:tcBorders>
              <w:top w:val="single" w:sz="4" w:space="0" w:color="auto"/>
            </w:tcBorders>
            <w:tcMar>
              <w:top w:w="102" w:type="dxa"/>
              <w:left w:w="62" w:type="dxa"/>
              <w:bottom w:w="102" w:type="dxa"/>
              <w:right w:w="62" w:type="dxa"/>
            </w:tcMar>
          </w:tcPr>
          <w:p w:rsidR="00122E8E" w:rsidRPr="008C5971" w:rsidRDefault="00122E8E" w:rsidP="00943902">
            <w:pPr>
              <w:pStyle w:val="ConsPlusNormal"/>
              <w:rPr>
                <w:sz w:val="22"/>
                <w:szCs w:val="22"/>
              </w:rPr>
            </w:pPr>
            <w:r w:rsidRPr="008C5971">
              <w:rPr>
                <w:sz w:val="22"/>
                <w:szCs w:val="22"/>
              </w:rPr>
              <w:t>Транспортное средство с кузовом-фургоном</w:t>
            </w:r>
          </w:p>
        </w:tc>
        <w:tc>
          <w:tcPr>
            <w:tcW w:w="3118" w:type="dxa"/>
            <w:tcBorders>
              <w:top w:val="single" w:sz="4" w:space="0" w:color="auto"/>
            </w:tcBorders>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13</w:t>
            </w:r>
          </w:p>
        </w:tc>
        <w:tc>
          <w:tcPr>
            <w:tcW w:w="2268" w:type="dxa"/>
            <w:tcBorders>
              <w:top w:val="single" w:sz="4" w:space="0" w:color="auto"/>
            </w:tcBorders>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3</w:t>
            </w:r>
          </w:p>
        </w:tc>
      </w:tr>
      <w:tr w:rsidR="00122E8E" w:rsidRPr="008C5971" w:rsidTr="00943902">
        <w:tc>
          <w:tcPr>
            <w:tcW w:w="4252" w:type="dxa"/>
            <w:tcMar>
              <w:top w:w="102" w:type="dxa"/>
              <w:left w:w="62" w:type="dxa"/>
              <w:bottom w:w="102" w:type="dxa"/>
              <w:right w:w="62" w:type="dxa"/>
            </w:tcMar>
          </w:tcPr>
          <w:p w:rsidR="00122E8E" w:rsidRPr="008C5971" w:rsidRDefault="00122E8E" w:rsidP="00943902">
            <w:pPr>
              <w:pStyle w:val="ConsPlusNormal"/>
              <w:rPr>
                <w:sz w:val="22"/>
                <w:szCs w:val="22"/>
              </w:rPr>
            </w:pPr>
            <w:r w:rsidRPr="008C5971">
              <w:rPr>
                <w:sz w:val="22"/>
                <w:szCs w:val="22"/>
              </w:rPr>
              <w:t>Транспортное средство с самосвальным кузовом</w:t>
            </w:r>
          </w:p>
        </w:tc>
        <w:tc>
          <w:tcPr>
            <w:tcW w:w="3118" w:type="dxa"/>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3</w:t>
            </w:r>
          </w:p>
        </w:tc>
        <w:tc>
          <w:tcPr>
            <w:tcW w:w="2268" w:type="dxa"/>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1</w:t>
            </w:r>
          </w:p>
        </w:tc>
      </w:tr>
      <w:tr w:rsidR="00122E8E" w:rsidRPr="008C5971" w:rsidTr="00943902">
        <w:tc>
          <w:tcPr>
            <w:tcW w:w="4252" w:type="dxa"/>
            <w:tcMar>
              <w:top w:w="102" w:type="dxa"/>
              <w:left w:w="62" w:type="dxa"/>
              <w:bottom w:w="102" w:type="dxa"/>
              <w:right w:w="62" w:type="dxa"/>
            </w:tcMar>
          </w:tcPr>
          <w:p w:rsidR="00122E8E" w:rsidRPr="008C5971" w:rsidRDefault="00122E8E" w:rsidP="00943902">
            <w:pPr>
              <w:pStyle w:val="ConsPlusNormal"/>
              <w:rPr>
                <w:sz w:val="22"/>
                <w:szCs w:val="22"/>
              </w:rPr>
            </w:pPr>
            <w:r w:rsidRPr="008C5971">
              <w:rPr>
                <w:sz w:val="22"/>
                <w:szCs w:val="22"/>
              </w:rPr>
              <w:t>Транспортное средство с самосвальным кузовом для работы в карьерах</w:t>
            </w:r>
          </w:p>
        </w:tc>
        <w:tc>
          <w:tcPr>
            <w:tcW w:w="3118" w:type="dxa"/>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w:t>
            </w:r>
          </w:p>
        </w:tc>
        <w:tc>
          <w:tcPr>
            <w:tcW w:w="2268" w:type="dxa"/>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0,2</w:t>
            </w:r>
          </w:p>
        </w:tc>
      </w:tr>
      <w:tr w:rsidR="00122E8E" w:rsidRPr="008C5971" w:rsidTr="00943902">
        <w:tc>
          <w:tcPr>
            <w:tcW w:w="4252" w:type="dxa"/>
            <w:tcMar>
              <w:top w:w="102" w:type="dxa"/>
              <w:left w:w="62" w:type="dxa"/>
              <w:bottom w:w="102" w:type="dxa"/>
              <w:right w:w="62" w:type="dxa"/>
            </w:tcMar>
          </w:tcPr>
          <w:p w:rsidR="00122E8E" w:rsidRPr="008C5971" w:rsidRDefault="00122E8E" w:rsidP="00943902">
            <w:pPr>
              <w:pStyle w:val="ConsPlusNormal"/>
              <w:rPr>
                <w:sz w:val="22"/>
                <w:szCs w:val="22"/>
              </w:rPr>
            </w:pPr>
            <w:r w:rsidRPr="008C5971">
              <w:rPr>
                <w:sz w:val="22"/>
                <w:szCs w:val="22"/>
              </w:rPr>
              <w:t>Цистерна</w:t>
            </w:r>
          </w:p>
        </w:tc>
        <w:tc>
          <w:tcPr>
            <w:tcW w:w="3118" w:type="dxa"/>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4</w:t>
            </w:r>
          </w:p>
        </w:tc>
        <w:tc>
          <w:tcPr>
            <w:tcW w:w="2268" w:type="dxa"/>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3</w:t>
            </w:r>
          </w:p>
        </w:tc>
      </w:tr>
      <w:tr w:rsidR="00122E8E" w:rsidRPr="008C5971" w:rsidTr="00943902">
        <w:tc>
          <w:tcPr>
            <w:tcW w:w="4252" w:type="dxa"/>
            <w:tcMar>
              <w:top w:w="102" w:type="dxa"/>
              <w:left w:w="62" w:type="dxa"/>
              <w:bottom w:w="102" w:type="dxa"/>
              <w:right w:w="62" w:type="dxa"/>
            </w:tcMar>
          </w:tcPr>
          <w:p w:rsidR="00122E8E" w:rsidRPr="008C5971" w:rsidRDefault="00122E8E" w:rsidP="00943902">
            <w:pPr>
              <w:pStyle w:val="ConsPlusNormal"/>
              <w:rPr>
                <w:sz w:val="22"/>
                <w:szCs w:val="22"/>
              </w:rPr>
            </w:pPr>
            <w:r w:rsidRPr="008C5971">
              <w:rPr>
                <w:sz w:val="22"/>
                <w:szCs w:val="22"/>
              </w:rPr>
              <w:t>Транспортное средство для перевозки длинномерных грузов</w:t>
            </w:r>
          </w:p>
        </w:tc>
        <w:tc>
          <w:tcPr>
            <w:tcW w:w="3118" w:type="dxa"/>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15</w:t>
            </w:r>
          </w:p>
        </w:tc>
        <w:tc>
          <w:tcPr>
            <w:tcW w:w="2268" w:type="dxa"/>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3</w:t>
            </w:r>
          </w:p>
        </w:tc>
      </w:tr>
      <w:tr w:rsidR="00122E8E" w:rsidRPr="008C5971" w:rsidTr="00943902">
        <w:tc>
          <w:tcPr>
            <w:tcW w:w="4252" w:type="dxa"/>
            <w:tcMar>
              <w:top w:w="102" w:type="dxa"/>
              <w:left w:w="62" w:type="dxa"/>
              <w:bottom w:w="102" w:type="dxa"/>
              <w:right w:w="62" w:type="dxa"/>
            </w:tcMar>
          </w:tcPr>
          <w:p w:rsidR="00122E8E" w:rsidRPr="008C5971" w:rsidRDefault="00122E8E" w:rsidP="00943902">
            <w:pPr>
              <w:pStyle w:val="ConsPlusNormal"/>
              <w:rPr>
                <w:sz w:val="22"/>
                <w:szCs w:val="22"/>
              </w:rPr>
            </w:pPr>
            <w:r w:rsidRPr="008C5971">
              <w:rPr>
                <w:sz w:val="22"/>
                <w:szCs w:val="22"/>
              </w:rPr>
              <w:t>Металловоз</w:t>
            </w:r>
          </w:p>
        </w:tc>
        <w:tc>
          <w:tcPr>
            <w:tcW w:w="3118" w:type="dxa"/>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13</w:t>
            </w:r>
          </w:p>
        </w:tc>
        <w:tc>
          <w:tcPr>
            <w:tcW w:w="2268" w:type="dxa"/>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2</w:t>
            </w:r>
          </w:p>
        </w:tc>
      </w:tr>
      <w:tr w:rsidR="00122E8E" w:rsidRPr="008C5971" w:rsidTr="00943902">
        <w:tc>
          <w:tcPr>
            <w:tcW w:w="4252" w:type="dxa"/>
            <w:tcMar>
              <w:top w:w="102" w:type="dxa"/>
              <w:left w:w="62" w:type="dxa"/>
              <w:bottom w:w="102" w:type="dxa"/>
              <w:right w:w="62" w:type="dxa"/>
            </w:tcMar>
          </w:tcPr>
          <w:p w:rsidR="00122E8E" w:rsidRPr="008C5971" w:rsidRDefault="00122E8E" w:rsidP="00943902">
            <w:pPr>
              <w:pStyle w:val="ConsPlusNormal"/>
              <w:rPr>
                <w:sz w:val="22"/>
                <w:szCs w:val="22"/>
              </w:rPr>
            </w:pPr>
            <w:r w:rsidRPr="008C5971">
              <w:rPr>
                <w:sz w:val="22"/>
                <w:szCs w:val="22"/>
              </w:rPr>
              <w:t>Транспортное средство для перевозки строительных грузов</w:t>
            </w:r>
          </w:p>
        </w:tc>
        <w:tc>
          <w:tcPr>
            <w:tcW w:w="3118" w:type="dxa"/>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12</w:t>
            </w:r>
          </w:p>
        </w:tc>
        <w:tc>
          <w:tcPr>
            <w:tcW w:w="2268" w:type="dxa"/>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2</w:t>
            </w:r>
          </w:p>
        </w:tc>
      </w:tr>
      <w:tr w:rsidR="00122E8E" w:rsidRPr="008C5971" w:rsidTr="00943902">
        <w:tc>
          <w:tcPr>
            <w:tcW w:w="4252" w:type="dxa"/>
            <w:tcMar>
              <w:top w:w="102" w:type="dxa"/>
              <w:left w:w="62" w:type="dxa"/>
              <w:bottom w:w="102" w:type="dxa"/>
              <w:right w:w="62" w:type="dxa"/>
            </w:tcMar>
          </w:tcPr>
          <w:p w:rsidR="00122E8E" w:rsidRPr="008C5971" w:rsidRDefault="00122E8E" w:rsidP="00943902">
            <w:pPr>
              <w:pStyle w:val="ConsPlusNormal"/>
              <w:rPr>
                <w:sz w:val="22"/>
                <w:szCs w:val="22"/>
              </w:rPr>
            </w:pPr>
            <w:r w:rsidRPr="008C5971">
              <w:rPr>
                <w:sz w:val="22"/>
                <w:szCs w:val="22"/>
              </w:rPr>
              <w:t>Бетоносмеситель</w:t>
            </w:r>
          </w:p>
        </w:tc>
        <w:tc>
          <w:tcPr>
            <w:tcW w:w="3118" w:type="dxa"/>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4</w:t>
            </w:r>
          </w:p>
        </w:tc>
        <w:tc>
          <w:tcPr>
            <w:tcW w:w="2268" w:type="dxa"/>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3</w:t>
            </w:r>
          </w:p>
        </w:tc>
      </w:tr>
      <w:tr w:rsidR="00122E8E" w:rsidRPr="008C5971" w:rsidTr="00943902">
        <w:tc>
          <w:tcPr>
            <w:tcW w:w="4252" w:type="dxa"/>
            <w:tcMar>
              <w:top w:w="102" w:type="dxa"/>
              <w:left w:w="62" w:type="dxa"/>
              <w:bottom w:w="102" w:type="dxa"/>
              <w:right w:w="62" w:type="dxa"/>
            </w:tcMar>
          </w:tcPr>
          <w:p w:rsidR="00122E8E" w:rsidRPr="008C5971" w:rsidRDefault="00122E8E" w:rsidP="00943902">
            <w:pPr>
              <w:pStyle w:val="ConsPlusNormal"/>
              <w:rPr>
                <w:sz w:val="22"/>
                <w:szCs w:val="22"/>
              </w:rPr>
            </w:pPr>
            <w:r w:rsidRPr="008C5971">
              <w:rPr>
                <w:sz w:val="22"/>
                <w:szCs w:val="22"/>
              </w:rPr>
              <w:t>Транспортное средство для перевозки крупногабаритных и (или) тяжеловесных грузов, строительной техники</w:t>
            </w:r>
          </w:p>
        </w:tc>
        <w:tc>
          <w:tcPr>
            <w:tcW w:w="3118" w:type="dxa"/>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21</w:t>
            </w:r>
          </w:p>
        </w:tc>
        <w:tc>
          <w:tcPr>
            <w:tcW w:w="2268" w:type="dxa"/>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2</w:t>
            </w:r>
          </w:p>
        </w:tc>
      </w:tr>
      <w:tr w:rsidR="00122E8E" w:rsidRPr="008C5971" w:rsidTr="00943902">
        <w:tc>
          <w:tcPr>
            <w:tcW w:w="4252" w:type="dxa"/>
            <w:tcMar>
              <w:top w:w="102" w:type="dxa"/>
              <w:left w:w="62" w:type="dxa"/>
              <w:bottom w:w="102" w:type="dxa"/>
              <w:right w:w="62" w:type="dxa"/>
            </w:tcMar>
          </w:tcPr>
          <w:p w:rsidR="00122E8E" w:rsidRPr="008C5971" w:rsidRDefault="00122E8E" w:rsidP="00943902">
            <w:pPr>
              <w:pStyle w:val="ConsPlusNormal"/>
              <w:rPr>
                <w:sz w:val="22"/>
                <w:szCs w:val="22"/>
              </w:rPr>
            </w:pPr>
            <w:r w:rsidRPr="008C5971">
              <w:rPr>
                <w:sz w:val="22"/>
                <w:szCs w:val="22"/>
              </w:rPr>
              <w:t>Транспортное средство для перевозки животных</w:t>
            </w:r>
          </w:p>
        </w:tc>
        <w:tc>
          <w:tcPr>
            <w:tcW w:w="3118" w:type="dxa"/>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21</w:t>
            </w:r>
          </w:p>
        </w:tc>
        <w:tc>
          <w:tcPr>
            <w:tcW w:w="2268" w:type="dxa"/>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5</w:t>
            </w:r>
          </w:p>
        </w:tc>
      </w:tr>
      <w:tr w:rsidR="00122E8E" w:rsidRPr="008C5971" w:rsidTr="00943902">
        <w:tc>
          <w:tcPr>
            <w:tcW w:w="4252" w:type="dxa"/>
            <w:tcMar>
              <w:top w:w="102" w:type="dxa"/>
              <w:left w:w="62" w:type="dxa"/>
              <w:bottom w:w="102" w:type="dxa"/>
              <w:right w:w="62" w:type="dxa"/>
            </w:tcMar>
          </w:tcPr>
          <w:p w:rsidR="00122E8E" w:rsidRPr="008C5971" w:rsidRDefault="00122E8E" w:rsidP="00943902">
            <w:pPr>
              <w:pStyle w:val="ConsPlusNormal"/>
              <w:rPr>
                <w:sz w:val="22"/>
                <w:szCs w:val="22"/>
              </w:rPr>
            </w:pPr>
            <w:r w:rsidRPr="008C5971">
              <w:rPr>
                <w:sz w:val="22"/>
                <w:szCs w:val="22"/>
              </w:rPr>
              <w:t>Транспортное средство для перевозки автомобилей</w:t>
            </w:r>
          </w:p>
        </w:tc>
        <w:tc>
          <w:tcPr>
            <w:tcW w:w="3118" w:type="dxa"/>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6</w:t>
            </w:r>
          </w:p>
        </w:tc>
        <w:tc>
          <w:tcPr>
            <w:tcW w:w="2268" w:type="dxa"/>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3</w:t>
            </w:r>
          </w:p>
        </w:tc>
      </w:tr>
      <w:tr w:rsidR="00122E8E" w:rsidRPr="008C5971" w:rsidTr="00943902">
        <w:tc>
          <w:tcPr>
            <w:tcW w:w="4252" w:type="dxa"/>
            <w:tcMar>
              <w:top w:w="102" w:type="dxa"/>
              <w:left w:w="62" w:type="dxa"/>
              <w:bottom w:w="102" w:type="dxa"/>
              <w:right w:w="62" w:type="dxa"/>
            </w:tcMar>
          </w:tcPr>
          <w:p w:rsidR="00122E8E" w:rsidRPr="008C5971" w:rsidRDefault="00122E8E" w:rsidP="00943902">
            <w:pPr>
              <w:pStyle w:val="ConsPlusNormal"/>
              <w:rPr>
                <w:sz w:val="22"/>
                <w:szCs w:val="22"/>
              </w:rPr>
            </w:pPr>
            <w:r w:rsidRPr="008C5971">
              <w:rPr>
                <w:sz w:val="22"/>
                <w:szCs w:val="22"/>
              </w:rPr>
              <w:t>Контейнеровоз</w:t>
            </w:r>
          </w:p>
        </w:tc>
        <w:tc>
          <w:tcPr>
            <w:tcW w:w="3118" w:type="dxa"/>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4</w:t>
            </w:r>
          </w:p>
        </w:tc>
        <w:tc>
          <w:tcPr>
            <w:tcW w:w="2268" w:type="dxa"/>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1</w:t>
            </w:r>
          </w:p>
        </w:tc>
      </w:tr>
      <w:tr w:rsidR="00122E8E" w:rsidRPr="008C5971" w:rsidTr="00943902">
        <w:tc>
          <w:tcPr>
            <w:tcW w:w="4252" w:type="dxa"/>
            <w:tcMar>
              <w:top w:w="102" w:type="dxa"/>
              <w:left w:w="62" w:type="dxa"/>
              <w:bottom w:w="102" w:type="dxa"/>
              <w:right w:w="62" w:type="dxa"/>
            </w:tcMar>
          </w:tcPr>
          <w:p w:rsidR="00122E8E" w:rsidRPr="008C5971" w:rsidRDefault="00122E8E" w:rsidP="00943902">
            <w:pPr>
              <w:pStyle w:val="ConsPlusNormal"/>
              <w:rPr>
                <w:sz w:val="22"/>
                <w:szCs w:val="22"/>
              </w:rPr>
            </w:pPr>
            <w:r w:rsidRPr="008C5971">
              <w:rPr>
                <w:sz w:val="22"/>
                <w:szCs w:val="22"/>
              </w:rPr>
              <w:t>Транспортное средство со съемным кузовом</w:t>
            </w:r>
          </w:p>
        </w:tc>
        <w:tc>
          <w:tcPr>
            <w:tcW w:w="3118" w:type="dxa"/>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4</w:t>
            </w:r>
          </w:p>
        </w:tc>
        <w:tc>
          <w:tcPr>
            <w:tcW w:w="2268" w:type="dxa"/>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1</w:t>
            </w:r>
          </w:p>
        </w:tc>
      </w:tr>
      <w:tr w:rsidR="00122E8E" w:rsidRPr="008C5971" w:rsidTr="00943902">
        <w:tc>
          <w:tcPr>
            <w:tcW w:w="4252" w:type="dxa"/>
            <w:tcMar>
              <w:top w:w="102" w:type="dxa"/>
              <w:left w:w="62" w:type="dxa"/>
              <w:bottom w:w="102" w:type="dxa"/>
              <w:right w:w="62" w:type="dxa"/>
            </w:tcMar>
          </w:tcPr>
          <w:p w:rsidR="00122E8E" w:rsidRPr="008C5971" w:rsidRDefault="00122E8E" w:rsidP="00943902">
            <w:pPr>
              <w:pStyle w:val="ConsPlusNormal"/>
              <w:rPr>
                <w:sz w:val="22"/>
                <w:szCs w:val="22"/>
              </w:rPr>
            </w:pPr>
            <w:r w:rsidRPr="008C5971">
              <w:rPr>
                <w:sz w:val="22"/>
                <w:szCs w:val="22"/>
              </w:rPr>
              <w:t>Самопогрузчик, в том числе с грузоподъемным бортом</w:t>
            </w:r>
          </w:p>
        </w:tc>
        <w:tc>
          <w:tcPr>
            <w:tcW w:w="3118" w:type="dxa"/>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13</w:t>
            </w:r>
          </w:p>
        </w:tc>
        <w:tc>
          <w:tcPr>
            <w:tcW w:w="2268" w:type="dxa"/>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3</w:t>
            </w:r>
          </w:p>
        </w:tc>
      </w:tr>
      <w:tr w:rsidR="00122E8E" w:rsidRPr="008C5971" w:rsidTr="00943902">
        <w:tc>
          <w:tcPr>
            <w:tcW w:w="4252" w:type="dxa"/>
            <w:tcMar>
              <w:top w:w="102" w:type="dxa"/>
              <w:left w:w="62" w:type="dxa"/>
              <w:bottom w:w="102" w:type="dxa"/>
              <w:right w:w="62" w:type="dxa"/>
            </w:tcMar>
          </w:tcPr>
          <w:p w:rsidR="00122E8E" w:rsidRPr="008C5971" w:rsidRDefault="00122E8E" w:rsidP="00943902">
            <w:pPr>
              <w:pStyle w:val="ConsPlusNormal"/>
              <w:rPr>
                <w:sz w:val="22"/>
                <w:szCs w:val="22"/>
              </w:rPr>
            </w:pPr>
            <w:r w:rsidRPr="008C5971">
              <w:rPr>
                <w:sz w:val="22"/>
                <w:szCs w:val="22"/>
              </w:rPr>
              <w:t>Мусоровоз</w:t>
            </w:r>
          </w:p>
        </w:tc>
        <w:tc>
          <w:tcPr>
            <w:tcW w:w="3118" w:type="dxa"/>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13</w:t>
            </w:r>
          </w:p>
        </w:tc>
        <w:tc>
          <w:tcPr>
            <w:tcW w:w="2268" w:type="dxa"/>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3</w:t>
            </w:r>
          </w:p>
        </w:tc>
      </w:tr>
      <w:tr w:rsidR="00122E8E" w:rsidRPr="008C5971" w:rsidTr="00943902">
        <w:tc>
          <w:tcPr>
            <w:tcW w:w="4252" w:type="dxa"/>
            <w:tcMar>
              <w:top w:w="102" w:type="dxa"/>
              <w:left w:w="62" w:type="dxa"/>
              <w:bottom w:w="102" w:type="dxa"/>
              <w:right w:w="62" w:type="dxa"/>
            </w:tcMar>
          </w:tcPr>
          <w:p w:rsidR="00122E8E" w:rsidRPr="008C5971" w:rsidRDefault="00122E8E" w:rsidP="00943902">
            <w:pPr>
              <w:pStyle w:val="ConsPlusNormal"/>
              <w:rPr>
                <w:sz w:val="22"/>
                <w:szCs w:val="22"/>
              </w:rPr>
            </w:pPr>
            <w:r w:rsidRPr="008C5971">
              <w:rPr>
                <w:sz w:val="22"/>
                <w:szCs w:val="22"/>
              </w:rPr>
              <w:t>Транспортные средства, предназначенные для перевозки опасных грузов в соответствии с ДОПОГ (MEMU, EX/II, EX/III, FL, OX, AT)</w:t>
            </w:r>
          </w:p>
        </w:tc>
        <w:tc>
          <w:tcPr>
            <w:tcW w:w="3118" w:type="dxa"/>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21</w:t>
            </w:r>
          </w:p>
        </w:tc>
        <w:tc>
          <w:tcPr>
            <w:tcW w:w="2268" w:type="dxa"/>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3</w:t>
            </w:r>
          </w:p>
        </w:tc>
      </w:tr>
      <w:tr w:rsidR="00122E8E" w:rsidRPr="008C5971" w:rsidTr="00943902">
        <w:tc>
          <w:tcPr>
            <w:tcW w:w="4252" w:type="dxa"/>
            <w:tcBorders>
              <w:bottom w:val="single" w:sz="4" w:space="0" w:color="auto"/>
            </w:tcBorders>
            <w:tcMar>
              <w:top w:w="102" w:type="dxa"/>
              <w:left w:w="62" w:type="dxa"/>
              <w:bottom w:w="102" w:type="dxa"/>
              <w:right w:w="62" w:type="dxa"/>
            </w:tcMar>
          </w:tcPr>
          <w:p w:rsidR="00122E8E" w:rsidRPr="008C5971" w:rsidRDefault="00122E8E" w:rsidP="00943902">
            <w:pPr>
              <w:pStyle w:val="ConsPlusNormal"/>
              <w:rPr>
                <w:sz w:val="22"/>
                <w:szCs w:val="22"/>
              </w:rPr>
            </w:pPr>
            <w:r w:rsidRPr="008C5971">
              <w:rPr>
                <w:sz w:val="22"/>
                <w:szCs w:val="22"/>
              </w:rPr>
              <w:t>Прочие</w:t>
            </w:r>
          </w:p>
        </w:tc>
        <w:tc>
          <w:tcPr>
            <w:tcW w:w="3118" w:type="dxa"/>
            <w:tcBorders>
              <w:bottom w:val="single" w:sz="4" w:space="0" w:color="auto"/>
            </w:tcBorders>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12</w:t>
            </w:r>
          </w:p>
        </w:tc>
        <w:tc>
          <w:tcPr>
            <w:tcW w:w="2268" w:type="dxa"/>
            <w:tcBorders>
              <w:bottom w:val="single" w:sz="4" w:space="0" w:color="auto"/>
            </w:tcBorders>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2</w:t>
            </w:r>
          </w:p>
        </w:tc>
      </w:tr>
    </w:tbl>
    <w:p w:rsidR="00122E8E" w:rsidRPr="008C5971" w:rsidRDefault="00122E8E" w:rsidP="008C5971">
      <w:pPr>
        <w:pStyle w:val="ConsPlusNormal"/>
        <w:jc w:val="both"/>
        <w:rPr>
          <w:sz w:val="22"/>
          <w:szCs w:val="22"/>
        </w:rPr>
      </w:pPr>
    </w:p>
    <w:tbl>
      <w:tblPr>
        <w:tblW w:w="0" w:type="auto"/>
        <w:tblInd w:w="62" w:type="dxa"/>
        <w:tblLayout w:type="fixed"/>
        <w:tblCellMar>
          <w:top w:w="75" w:type="dxa"/>
          <w:left w:w="0" w:type="dxa"/>
          <w:bottom w:w="75" w:type="dxa"/>
          <w:right w:w="0" w:type="dxa"/>
        </w:tblCellMar>
        <w:tblLook w:val="0000"/>
      </w:tblPr>
      <w:tblGrid>
        <w:gridCol w:w="4252"/>
        <w:gridCol w:w="3685"/>
      </w:tblGrid>
      <w:tr w:rsidR="00122E8E" w:rsidRPr="008C5971" w:rsidTr="00943902">
        <w:tc>
          <w:tcPr>
            <w:tcW w:w="4252" w:type="dxa"/>
            <w:tcBorders>
              <w:top w:val="single" w:sz="4" w:space="0" w:color="auto"/>
              <w:bottom w:val="single" w:sz="4" w:space="0" w:color="auto"/>
              <w:right w:val="single" w:sz="4" w:space="0" w:color="auto"/>
            </w:tcBorders>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Контейнер (масса брутто, тонн)</w:t>
            </w:r>
          </w:p>
        </w:tc>
        <w:tc>
          <w:tcPr>
            <w:tcW w:w="3685" w:type="dxa"/>
            <w:tcBorders>
              <w:top w:val="single" w:sz="4" w:space="0" w:color="auto"/>
              <w:left w:val="single" w:sz="4" w:space="0" w:color="auto"/>
              <w:bottom w:val="single" w:sz="4" w:space="0" w:color="auto"/>
            </w:tcBorders>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Срок погрузки (выгрузки) груза в контейнер (минут)</w:t>
            </w:r>
          </w:p>
        </w:tc>
      </w:tr>
      <w:tr w:rsidR="00122E8E" w:rsidRPr="008C5971" w:rsidTr="00943902">
        <w:tc>
          <w:tcPr>
            <w:tcW w:w="4252" w:type="dxa"/>
            <w:tcBorders>
              <w:top w:val="single" w:sz="4" w:space="0" w:color="auto"/>
            </w:tcBorders>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0,63 - 1,25</w:t>
            </w:r>
          </w:p>
        </w:tc>
        <w:tc>
          <w:tcPr>
            <w:tcW w:w="3685" w:type="dxa"/>
            <w:tcBorders>
              <w:top w:val="single" w:sz="4" w:space="0" w:color="auto"/>
            </w:tcBorders>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15</w:t>
            </w:r>
          </w:p>
        </w:tc>
      </w:tr>
      <w:tr w:rsidR="00122E8E" w:rsidRPr="008C5971" w:rsidTr="00943902">
        <w:tc>
          <w:tcPr>
            <w:tcW w:w="4252" w:type="dxa"/>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2,5 - 5</w:t>
            </w:r>
          </w:p>
        </w:tc>
        <w:tc>
          <w:tcPr>
            <w:tcW w:w="3685" w:type="dxa"/>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23</w:t>
            </w:r>
          </w:p>
        </w:tc>
      </w:tr>
      <w:tr w:rsidR="00122E8E" w:rsidRPr="008C5971" w:rsidTr="00943902">
        <w:tc>
          <w:tcPr>
            <w:tcW w:w="4252" w:type="dxa"/>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10 - 20</w:t>
            </w:r>
          </w:p>
        </w:tc>
        <w:tc>
          <w:tcPr>
            <w:tcW w:w="3685" w:type="dxa"/>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45</w:t>
            </w:r>
          </w:p>
        </w:tc>
      </w:tr>
      <w:tr w:rsidR="00122E8E" w:rsidRPr="008C5971" w:rsidTr="00943902">
        <w:tc>
          <w:tcPr>
            <w:tcW w:w="4252" w:type="dxa"/>
            <w:tcBorders>
              <w:bottom w:val="single" w:sz="4" w:space="0" w:color="auto"/>
            </w:tcBorders>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25 - 30</w:t>
            </w:r>
          </w:p>
        </w:tc>
        <w:tc>
          <w:tcPr>
            <w:tcW w:w="3685" w:type="dxa"/>
            <w:tcBorders>
              <w:bottom w:val="single" w:sz="4" w:space="0" w:color="auto"/>
            </w:tcBorders>
            <w:tcMar>
              <w:top w:w="102" w:type="dxa"/>
              <w:left w:w="62" w:type="dxa"/>
              <w:bottom w:w="102" w:type="dxa"/>
              <w:right w:w="62" w:type="dxa"/>
            </w:tcMar>
          </w:tcPr>
          <w:p w:rsidR="00122E8E" w:rsidRPr="008C5971" w:rsidRDefault="00122E8E" w:rsidP="00943902">
            <w:pPr>
              <w:pStyle w:val="ConsPlusNormal"/>
              <w:jc w:val="center"/>
              <w:rPr>
                <w:sz w:val="22"/>
                <w:szCs w:val="22"/>
              </w:rPr>
            </w:pPr>
            <w:r w:rsidRPr="008C5971">
              <w:rPr>
                <w:sz w:val="22"/>
                <w:szCs w:val="22"/>
              </w:rPr>
              <w:t>80</w:t>
            </w:r>
          </w:p>
        </w:tc>
      </w:tr>
    </w:tbl>
    <w:p w:rsidR="00122E8E" w:rsidRPr="008C5971" w:rsidRDefault="00122E8E" w:rsidP="008C5971">
      <w:pPr>
        <w:pStyle w:val="ConsPlusNormal"/>
        <w:jc w:val="both"/>
        <w:rPr>
          <w:sz w:val="22"/>
          <w:szCs w:val="22"/>
        </w:rPr>
      </w:pPr>
    </w:p>
    <w:p w:rsidR="00122E8E" w:rsidRPr="008C5971" w:rsidRDefault="00122E8E" w:rsidP="008C5971">
      <w:pPr>
        <w:pStyle w:val="ConsPlusNormal"/>
        <w:jc w:val="right"/>
        <w:outlineLvl w:val="1"/>
        <w:rPr>
          <w:sz w:val="22"/>
          <w:szCs w:val="22"/>
        </w:rPr>
      </w:pPr>
      <w:bookmarkStart w:id="34" w:name="Par941"/>
      <w:bookmarkEnd w:id="34"/>
      <w:r w:rsidRPr="008C5971">
        <w:rPr>
          <w:sz w:val="22"/>
          <w:szCs w:val="22"/>
        </w:rPr>
        <w:t>Приложение N 7</w:t>
      </w:r>
    </w:p>
    <w:p w:rsidR="00122E8E" w:rsidRPr="008C5971" w:rsidRDefault="00122E8E" w:rsidP="008C5971">
      <w:pPr>
        <w:pStyle w:val="ConsPlusNormal"/>
        <w:jc w:val="right"/>
        <w:rPr>
          <w:sz w:val="22"/>
          <w:szCs w:val="22"/>
        </w:rPr>
      </w:pPr>
      <w:r w:rsidRPr="008C5971">
        <w:rPr>
          <w:sz w:val="22"/>
          <w:szCs w:val="22"/>
        </w:rPr>
        <w:t>к Правилам перевозок грузов</w:t>
      </w:r>
    </w:p>
    <w:p w:rsidR="00122E8E" w:rsidRPr="008C5971" w:rsidRDefault="00122E8E" w:rsidP="008C5971">
      <w:pPr>
        <w:pStyle w:val="ConsPlusNormal"/>
        <w:jc w:val="right"/>
        <w:rPr>
          <w:sz w:val="22"/>
          <w:szCs w:val="22"/>
        </w:rPr>
      </w:pPr>
      <w:r w:rsidRPr="008C5971">
        <w:rPr>
          <w:sz w:val="22"/>
          <w:szCs w:val="22"/>
        </w:rPr>
        <w:t>автомобильным транспортом</w:t>
      </w:r>
    </w:p>
    <w:p w:rsidR="00122E8E" w:rsidRPr="008C5971" w:rsidRDefault="00122E8E" w:rsidP="008C5971">
      <w:pPr>
        <w:pStyle w:val="ConsPlusNormal"/>
        <w:jc w:val="center"/>
        <w:rPr>
          <w:sz w:val="22"/>
          <w:szCs w:val="22"/>
        </w:rPr>
      </w:pPr>
    </w:p>
    <w:p w:rsidR="00122E8E" w:rsidRPr="008C5971" w:rsidRDefault="00122E8E" w:rsidP="008C5971">
      <w:pPr>
        <w:pStyle w:val="ConsPlusNormal"/>
        <w:jc w:val="center"/>
        <w:rPr>
          <w:sz w:val="22"/>
          <w:szCs w:val="22"/>
        </w:rPr>
      </w:pPr>
      <w:bookmarkStart w:id="35" w:name="Par945"/>
      <w:bookmarkEnd w:id="35"/>
      <w:r w:rsidRPr="008C5971">
        <w:rPr>
          <w:sz w:val="22"/>
          <w:szCs w:val="22"/>
        </w:rPr>
        <w:t>ПЕРЕЧЕНЬ</w:t>
      </w:r>
    </w:p>
    <w:p w:rsidR="00122E8E" w:rsidRPr="008C5971" w:rsidRDefault="00122E8E" w:rsidP="008C5971">
      <w:pPr>
        <w:pStyle w:val="ConsPlusNormal"/>
        <w:jc w:val="center"/>
        <w:rPr>
          <w:sz w:val="22"/>
          <w:szCs w:val="22"/>
        </w:rPr>
      </w:pPr>
      <w:r w:rsidRPr="008C5971">
        <w:rPr>
          <w:sz w:val="22"/>
          <w:szCs w:val="22"/>
        </w:rPr>
        <w:t>РАБОТ ПО ПОГРУЗКЕ ГРУЗОВ В ТРАНСПОРТНОЕ СРЕДСТВО</w:t>
      </w:r>
    </w:p>
    <w:p w:rsidR="00122E8E" w:rsidRPr="008C5971" w:rsidRDefault="00122E8E" w:rsidP="008C5971">
      <w:pPr>
        <w:pStyle w:val="ConsPlusNormal"/>
        <w:jc w:val="center"/>
        <w:rPr>
          <w:sz w:val="22"/>
          <w:szCs w:val="22"/>
        </w:rPr>
      </w:pPr>
      <w:r w:rsidRPr="008C5971">
        <w:rPr>
          <w:sz w:val="22"/>
          <w:szCs w:val="22"/>
        </w:rPr>
        <w:t>И КОНТЕЙНЕР, А ТАКЖЕ ПО ВЫГРУЗКЕ ГРУЗОВ ИЗ НИХ</w:t>
      </w:r>
    </w:p>
    <w:p w:rsidR="00122E8E" w:rsidRPr="008C5971" w:rsidRDefault="00122E8E" w:rsidP="008C5971">
      <w:pPr>
        <w:pStyle w:val="ConsPlusNormal"/>
        <w:jc w:val="center"/>
        <w:rPr>
          <w:sz w:val="22"/>
          <w:szCs w:val="22"/>
        </w:rPr>
      </w:pPr>
      <w:r w:rsidRPr="008C5971">
        <w:rPr>
          <w:sz w:val="22"/>
          <w:szCs w:val="22"/>
        </w:rPr>
        <w:t>(в ред. Постановления Правительства РФ от 30.12.2011 N 1208)</w:t>
      </w:r>
    </w:p>
    <w:p w:rsidR="00122E8E" w:rsidRPr="008C5971" w:rsidRDefault="00122E8E" w:rsidP="008C5971">
      <w:pPr>
        <w:pStyle w:val="ConsPlusNormal"/>
        <w:jc w:val="center"/>
        <w:rPr>
          <w:sz w:val="22"/>
          <w:szCs w:val="22"/>
        </w:rPr>
      </w:pPr>
    </w:p>
    <w:p w:rsidR="00122E8E" w:rsidRPr="008C5971" w:rsidRDefault="00122E8E" w:rsidP="008C5971">
      <w:pPr>
        <w:pStyle w:val="ConsPlusNormal"/>
        <w:jc w:val="center"/>
        <w:outlineLvl w:val="2"/>
        <w:rPr>
          <w:sz w:val="22"/>
          <w:szCs w:val="22"/>
        </w:rPr>
      </w:pPr>
      <w:bookmarkStart w:id="36" w:name="Par952"/>
      <w:bookmarkEnd w:id="36"/>
      <w:r w:rsidRPr="008C5971">
        <w:rPr>
          <w:sz w:val="22"/>
          <w:szCs w:val="22"/>
        </w:rPr>
        <w:t>Погрузка</w:t>
      </w:r>
    </w:p>
    <w:p w:rsidR="00122E8E" w:rsidRPr="008C5971" w:rsidRDefault="00122E8E" w:rsidP="008C5971">
      <w:pPr>
        <w:pStyle w:val="ConsPlusNormal"/>
        <w:ind w:firstLine="540"/>
        <w:jc w:val="both"/>
        <w:rPr>
          <w:sz w:val="22"/>
          <w:szCs w:val="22"/>
        </w:rPr>
      </w:pPr>
    </w:p>
    <w:p w:rsidR="00122E8E" w:rsidRPr="008C5971" w:rsidRDefault="00122E8E" w:rsidP="008C5971">
      <w:pPr>
        <w:pStyle w:val="ConsPlusNormal"/>
        <w:ind w:firstLine="540"/>
        <w:jc w:val="both"/>
        <w:rPr>
          <w:sz w:val="22"/>
          <w:szCs w:val="22"/>
        </w:rPr>
      </w:pPr>
      <w:r w:rsidRPr="008C5971">
        <w:rPr>
          <w:sz w:val="22"/>
          <w:szCs w:val="22"/>
        </w:rPr>
        <w:t>1. Подготовка груза, контейнера к перевозке:</w:t>
      </w:r>
    </w:p>
    <w:p w:rsidR="00122E8E" w:rsidRPr="008C5971" w:rsidRDefault="00122E8E" w:rsidP="008C5971">
      <w:pPr>
        <w:pStyle w:val="ConsPlusNormal"/>
        <w:ind w:firstLine="540"/>
        <w:jc w:val="both"/>
        <w:rPr>
          <w:sz w:val="22"/>
          <w:szCs w:val="22"/>
        </w:rPr>
      </w:pPr>
      <w:r w:rsidRPr="008C5971">
        <w:rPr>
          <w:sz w:val="22"/>
          <w:szCs w:val="22"/>
        </w:rPr>
        <w:t>а) упаковка и затаривание груза в соответствии со стандартами, техническими условиями на груз, тару, упаковку и контейнер;</w:t>
      </w:r>
    </w:p>
    <w:p w:rsidR="00122E8E" w:rsidRPr="008C5971" w:rsidRDefault="00122E8E" w:rsidP="008C5971">
      <w:pPr>
        <w:pStyle w:val="ConsPlusNormal"/>
        <w:ind w:firstLine="540"/>
        <w:jc w:val="both"/>
        <w:rPr>
          <w:sz w:val="22"/>
          <w:szCs w:val="22"/>
        </w:rPr>
      </w:pPr>
      <w:r w:rsidRPr="008C5971">
        <w:rPr>
          <w:sz w:val="22"/>
          <w:szCs w:val="22"/>
        </w:rPr>
        <w:t>б) маркировка и группировка грузовых мест по грузополучателям;</w:t>
      </w:r>
    </w:p>
    <w:p w:rsidR="00122E8E" w:rsidRPr="008C5971" w:rsidRDefault="00122E8E" w:rsidP="008C5971">
      <w:pPr>
        <w:pStyle w:val="ConsPlusNormal"/>
        <w:ind w:firstLine="540"/>
        <w:jc w:val="both"/>
        <w:rPr>
          <w:sz w:val="22"/>
          <w:szCs w:val="22"/>
        </w:rPr>
      </w:pPr>
      <w:r w:rsidRPr="008C5971">
        <w:rPr>
          <w:sz w:val="22"/>
          <w:szCs w:val="22"/>
        </w:rPr>
        <w:t>в) размещение груза, контейнера на месте загрузки.</w:t>
      </w:r>
    </w:p>
    <w:p w:rsidR="00122E8E" w:rsidRPr="008C5971" w:rsidRDefault="00122E8E" w:rsidP="008C5971">
      <w:pPr>
        <w:pStyle w:val="ConsPlusNormal"/>
        <w:ind w:firstLine="540"/>
        <w:jc w:val="both"/>
        <w:rPr>
          <w:sz w:val="22"/>
          <w:szCs w:val="22"/>
        </w:rPr>
      </w:pPr>
      <w:r w:rsidRPr="008C5971">
        <w:rPr>
          <w:sz w:val="22"/>
          <w:szCs w:val="22"/>
        </w:rPr>
        <w:t>2. Подготовка транспортного средства к загрузке:</w:t>
      </w:r>
    </w:p>
    <w:p w:rsidR="00122E8E" w:rsidRPr="008C5971" w:rsidRDefault="00122E8E" w:rsidP="008C5971">
      <w:pPr>
        <w:pStyle w:val="ConsPlusNormal"/>
        <w:ind w:firstLine="540"/>
        <w:jc w:val="both"/>
        <w:rPr>
          <w:sz w:val="22"/>
          <w:szCs w:val="22"/>
        </w:rPr>
      </w:pPr>
      <w:r w:rsidRPr="008C5971">
        <w:rPr>
          <w:sz w:val="22"/>
          <w:szCs w:val="22"/>
        </w:rPr>
        <w:t>а) размещение транспортного средства на месте загрузки;</w:t>
      </w:r>
    </w:p>
    <w:p w:rsidR="00122E8E" w:rsidRPr="008C5971" w:rsidRDefault="00122E8E" w:rsidP="008C5971">
      <w:pPr>
        <w:pStyle w:val="ConsPlusNormal"/>
        <w:ind w:firstLine="540"/>
        <w:jc w:val="both"/>
        <w:rPr>
          <w:sz w:val="22"/>
          <w:szCs w:val="22"/>
        </w:rPr>
      </w:pPr>
      <w:r w:rsidRPr="008C5971">
        <w:rPr>
          <w:sz w:val="22"/>
          <w:szCs w:val="22"/>
        </w:rPr>
        <w:t>б) открытие дверей, люков, бортов, снятие тентов, подготовка и установка на транспортном средстве приспособлений, необходимых для загрузки, разгрузки и перевозки груза, и приведение их в рабочее состояние.</w:t>
      </w:r>
    </w:p>
    <w:p w:rsidR="00122E8E" w:rsidRPr="008C5971" w:rsidRDefault="00122E8E" w:rsidP="008C5971">
      <w:pPr>
        <w:pStyle w:val="ConsPlusNormal"/>
        <w:ind w:firstLine="540"/>
        <w:jc w:val="both"/>
        <w:rPr>
          <w:sz w:val="22"/>
          <w:szCs w:val="22"/>
        </w:rPr>
      </w:pPr>
      <w:r w:rsidRPr="008C5971">
        <w:rPr>
          <w:sz w:val="22"/>
          <w:szCs w:val="22"/>
        </w:rPr>
        <w:t>3. Загрузка груза в транспортное средство:</w:t>
      </w:r>
    </w:p>
    <w:p w:rsidR="00122E8E" w:rsidRPr="008C5971" w:rsidRDefault="00122E8E" w:rsidP="008C5971">
      <w:pPr>
        <w:pStyle w:val="ConsPlusNormal"/>
        <w:ind w:firstLine="540"/>
        <w:jc w:val="both"/>
        <w:rPr>
          <w:sz w:val="22"/>
          <w:szCs w:val="22"/>
        </w:rPr>
      </w:pPr>
      <w:r w:rsidRPr="008C5971">
        <w:rPr>
          <w:sz w:val="22"/>
          <w:szCs w:val="22"/>
        </w:rPr>
        <w:t>а) подача груза, контейнера в транспортное средство;</w:t>
      </w:r>
    </w:p>
    <w:p w:rsidR="00122E8E" w:rsidRPr="008C5971" w:rsidRDefault="00122E8E" w:rsidP="008C5971">
      <w:pPr>
        <w:pStyle w:val="ConsPlusNormal"/>
        <w:ind w:firstLine="540"/>
        <w:jc w:val="both"/>
        <w:rPr>
          <w:sz w:val="22"/>
          <w:szCs w:val="22"/>
        </w:rPr>
      </w:pPr>
      <w:r w:rsidRPr="008C5971">
        <w:rPr>
          <w:sz w:val="22"/>
          <w:szCs w:val="22"/>
        </w:rPr>
        <w:t>б) размещение, укладка груза в транспортном средстве.</w:t>
      </w:r>
    </w:p>
    <w:p w:rsidR="00122E8E" w:rsidRPr="008C5971" w:rsidRDefault="00122E8E" w:rsidP="008C5971">
      <w:pPr>
        <w:pStyle w:val="ConsPlusNormal"/>
        <w:ind w:firstLine="540"/>
        <w:jc w:val="both"/>
        <w:rPr>
          <w:sz w:val="22"/>
          <w:szCs w:val="22"/>
        </w:rPr>
      </w:pPr>
      <w:r w:rsidRPr="008C5971">
        <w:rPr>
          <w:sz w:val="22"/>
          <w:szCs w:val="22"/>
        </w:rPr>
        <w:t>4. Крепление груза в транспортном средстве:</w:t>
      </w:r>
    </w:p>
    <w:p w:rsidR="00122E8E" w:rsidRPr="008C5971" w:rsidRDefault="00122E8E" w:rsidP="008C5971">
      <w:pPr>
        <w:pStyle w:val="ConsPlusNormal"/>
        <w:ind w:firstLine="540"/>
        <w:jc w:val="both"/>
        <w:rPr>
          <w:sz w:val="22"/>
          <w:szCs w:val="22"/>
        </w:rPr>
      </w:pPr>
      <w:r w:rsidRPr="008C5971">
        <w:rPr>
          <w:sz w:val="22"/>
          <w:szCs w:val="22"/>
        </w:rPr>
        <w:t>а) приведение в рабочее состояние крепежных, стопорных и защитных приспособлений, закрытие дверей, люков, бортов транспортного средства, установка тентов;</w:t>
      </w:r>
    </w:p>
    <w:p w:rsidR="00122E8E" w:rsidRPr="008C5971" w:rsidRDefault="00122E8E" w:rsidP="008C5971">
      <w:pPr>
        <w:pStyle w:val="ConsPlusNormal"/>
        <w:jc w:val="both"/>
        <w:rPr>
          <w:sz w:val="22"/>
          <w:szCs w:val="22"/>
        </w:rPr>
      </w:pPr>
      <w:r w:rsidRPr="008C5971">
        <w:rPr>
          <w:sz w:val="22"/>
          <w:szCs w:val="22"/>
        </w:rPr>
        <w:t>(пп. "а" в ред. Постановления Правительства РФ от 30.12.2011 N 1208)</w:t>
      </w:r>
    </w:p>
    <w:p w:rsidR="00122E8E" w:rsidRPr="008C5971" w:rsidRDefault="00122E8E" w:rsidP="008C5971">
      <w:pPr>
        <w:pStyle w:val="ConsPlusNormal"/>
        <w:ind w:firstLine="540"/>
        <w:jc w:val="both"/>
        <w:rPr>
          <w:sz w:val="22"/>
          <w:szCs w:val="22"/>
        </w:rPr>
      </w:pPr>
      <w:r w:rsidRPr="008C5971">
        <w:rPr>
          <w:sz w:val="22"/>
          <w:szCs w:val="22"/>
        </w:rPr>
        <w:t>б) подготовка загруженного транспортного средства к движению.</w:t>
      </w:r>
    </w:p>
    <w:p w:rsidR="00122E8E" w:rsidRPr="008C5971" w:rsidRDefault="00122E8E" w:rsidP="008C5971">
      <w:pPr>
        <w:pStyle w:val="ConsPlusNormal"/>
        <w:ind w:firstLine="540"/>
        <w:jc w:val="both"/>
        <w:rPr>
          <w:sz w:val="22"/>
          <w:szCs w:val="22"/>
        </w:rPr>
      </w:pPr>
    </w:p>
    <w:p w:rsidR="00122E8E" w:rsidRPr="008C5971" w:rsidRDefault="00122E8E" w:rsidP="008C5971">
      <w:pPr>
        <w:pStyle w:val="ConsPlusNormal"/>
        <w:jc w:val="center"/>
        <w:outlineLvl w:val="2"/>
        <w:rPr>
          <w:sz w:val="22"/>
          <w:szCs w:val="22"/>
        </w:rPr>
      </w:pPr>
      <w:bookmarkStart w:id="37" w:name="Par969"/>
      <w:bookmarkEnd w:id="37"/>
      <w:r w:rsidRPr="008C5971">
        <w:rPr>
          <w:sz w:val="22"/>
          <w:szCs w:val="22"/>
        </w:rPr>
        <w:t>Выгрузка</w:t>
      </w:r>
    </w:p>
    <w:p w:rsidR="00122E8E" w:rsidRPr="008C5971" w:rsidRDefault="00122E8E" w:rsidP="008C5971">
      <w:pPr>
        <w:pStyle w:val="ConsPlusNormal"/>
        <w:ind w:firstLine="540"/>
        <w:jc w:val="both"/>
        <w:rPr>
          <w:sz w:val="22"/>
          <w:szCs w:val="22"/>
        </w:rPr>
      </w:pPr>
    </w:p>
    <w:p w:rsidR="00122E8E" w:rsidRPr="008C5971" w:rsidRDefault="00122E8E" w:rsidP="008C5971">
      <w:pPr>
        <w:pStyle w:val="ConsPlusNormal"/>
        <w:ind w:firstLine="540"/>
        <w:jc w:val="both"/>
        <w:rPr>
          <w:sz w:val="22"/>
          <w:szCs w:val="22"/>
        </w:rPr>
      </w:pPr>
      <w:r w:rsidRPr="008C5971">
        <w:rPr>
          <w:sz w:val="22"/>
          <w:szCs w:val="22"/>
        </w:rPr>
        <w:t>1. Размещение транспортного средства на месте разгрузки.</w:t>
      </w:r>
    </w:p>
    <w:p w:rsidR="00122E8E" w:rsidRPr="008C5971" w:rsidRDefault="00122E8E" w:rsidP="008C5971">
      <w:pPr>
        <w:pStyle w:val="ConsPlusNormal"/>
        <w:ind w:firstLine="540"/>
        <w:jc w:val="both"/>
        <w:rPr>
          <w:sz w:val="22"/>
          <w:szCs w:val="22"/>
        </w:rPr>
      </w:pPr>
      <w:r w:rsidRPr="008C5971">
        <w:rPr>
          <w:sz w:val="22"/>
          <w:szCs w:val="22"/>
        </w:rPr>
        <w:t>2. Подготовка груза, контейнера и транспортного средства к разгрузке:</w:t>
      </w:r>
    </w:p>
    <w:p w:rsidR="00122E8E" w:rsidRPr="008C5971" w:rsidRDefault="00122E8E" w:rsidP="008C5971">
      <w:pPr>
        <w:pStyle w:val="ConsPlusNormal"/>
        <w:ind w:firstLine="540"/>
        <w:jc w:val="both"/>
        <w:rPr>
          <w:sz w:val="22"/>
          <w:szCs w:val="22"/>
        </w:rPr>
      </w:pPr>
      <w:r w:rsidRPr="008C5971">
        <w:rPr>
          <w:sz w:val="22"/>
          <w:szCs w:val="22"/>
        </w:rPr>
        <w:t>а) открытие дверей, люков, бортов, снятие тентов;</w:t>
      </w:r>
    </w:p>
    <w:p w:rsidR="00122E8E" w:rsidRPr="008C5971" w:rsidRDefault="00122E8E" w:rsidP="008C5971">
      <w:pPr>
        <w:pStyle w:val="ConsPlusNormal"/>
        <w:ind w:firstLine="540"/>
        <w:jc w:val="both"/>
        <w:rPr>
          <w:sz w:val="22"/>
          <w:szCs w:val="22"/>
        </w:rPr>
      </w:pPr>
      <w:r w:rsidRPr="008C5971">
        <w:rPr>
          <w:sz w:val="22"/>
          <w:szCs w:val="22"/>
        </w:rPr>
        <w:t>б) подготовка к работе установленных на транспортном средстве механизированных загрузочно-разгрузочных устройств и механизмов, а также снятие и приведение в нерабочее состояние крепежных, стопорных и защитных приспособлений, устройств и механизмов.</w:t>
      </w:r>
    </w:p>
    <w:p w:rsidR="00122E8E" w:rsidRPr="008C5971" w:rsidRDefault="00122E8E" w:rsidP="008C5971">
      <w:pPr>
        <w:pStyle w:val="ConsPlusNormal"/>
        <w:ind w:firstLine="540"/>
        <w:jc w:val="both"/>
        <w:rPr>
          <w:sz w:val="22"/>
          <w:szCs w:val="22"/>
        </w:rPr>
      </w:pPr>
      <w:r w:rsidRPr="008C5971">
        <w:rPr>
          <w:sz w:val="22"/>
          <w:szCs w:val="22"/>
        </w:rPr>
        <w:t>3. Разгрузка груза из транспортного средства:</w:t>
      </w:r>
    </w:p>
    <w:p w:rsidR="00122E8E" w:rsidRPr="008C5971" w:rsidRDefault="00122E8E" w:rsidP="008C5971">
      <w:pPr>
        <w:pStyle w:val="ConsPlusNormal"/>
        <w:ind w:firstLine="540"/>
        <w:jc w:val="both"/>
        <w:rPr>
          <w:sz w:val="22"/>
          <w:szCs w:val="22"/>
        </w:rPr>
      </w:pPr>
      <w:r w:rsidRPr="008C5971">
        <w:rPr>
          <w:sz w:val="22"/>
          <w:szCs w:val="22"/>
        </w:rPr>
        <w:t>а) съем груза, контейнера из транспортного средства;</w:t>
      </w:r>
    </w:p>
    <w:p w:rsidR="00122E8E" w:rsidRPr="008C5971" w:rsidRDefault="00122E8E" w:rsidP="008C5971">
      <w:pPr>
        <w:pStyle w:val="ConsPlusNormal"/>
        <w:ind w:firstLine="540"/>
        <w:jc w:val="both"/>
        <w:rPr>
          <w:sz w:val="22"/>
          <w:szCs w:val="22"/>
        </w:rPr>
      </w:pPr>
      <w:r w:rsidRPr="008C5971">
        <w:rPr>
          <w:sz w:val="22"/>
          <w:szCs w:val="22"/>
        </w:rPr>
        <w:t>б) демонтаж крепежных, стопорных и защитных приспособлений, устройств и механизмов.</w:t>
      </w:r>
    </w:p>
    <w:p w:rsidR="00122E8E" w:rsidRPr="008C5971" w:rsidRDefault="00122E8E" w:rsidP="008C5971">
      <w:pPr>
        <w:pStyle w:val="ConsPlusNormal"/>
        <w:ind w:firstLine="540"/>
        <w:jc w:val="both"/>
        <w:rPr>
          <w:sz w:val="22"/>
          <w:szCs w:val="22"/>
        </w:rPr>
      </w:pPr>
      <w:r w:rsidRPr="008C5971">
        <w:rPr>
          <w:sz w:val="22"/>
          <w:szCs w:val="22"/>
        </w:rPr>
        <w:t>4. Подготовка разгруженного транспортного средства к движению:</w:t>
      </w:r>
    </w:p>
    <w:p w:rsidR="00122E8E" w:rsidRPr="008C5971" w:rsidRDefault="00122E8E" w:rsidP="008C5971">
      <w:pPr>
        <w:pStyle w:val="ConsPlusNormal"/>
        <w:ind w:firstLine="540"/>
        <w:jc w:val="both"/>
        <w:rPr>
          <w:sz w:val="22"/>
          <w:szCs w:val="22"/>
        </w:rPr>
      </w:pPr>
      <w:r w:rsidRPr="008C5971">
        <w:rPr>
          <w:sz w:val="22"/>
          <w:szCs w:val="22"/>
        </w:rPr>
        <w:t>а) очистка, промывка и дезинфекция транспортного средства;</w:t>
      </w:r>
    </w:p>
    <w:p w:rsidR="00122E8E" w:rsidRPr="008C5971" w:rsidRDefault="00122E8E" w:rsidP="008C5971">
      <w:pPr>
        <w:pStyle w:val="ConsPlusNormal"/>
        <w:ind w:firstLine="540"/>
        <w:jc w:val="both"/>
        <w:rPr>
          <w:sz w:val="22"/>
          <w:szCs w:val="22"/>
        </w:rPr>
      </w:pPr>
      <w:r w:rsidRPr="008C5971">
        <w:rPr>
          <w:sz w:val="22"/>
          <w:szCs w:val="22"/>
        </w:rPr>
        <w:t>б) закрытие дверей, люков, бортов транспортного средства, подготовка загрузочно-разгрузочных, крепежных, стопорных и защитных приспособлений, устройств и механизмов к движению транспортного средства.</w:t>
      </w:r>
    </w:p>
    <w:p w:rsidR="00122E8E" w:rsidRPr="008C5971" w:rsidRDefault="00122E8E" w:rsidP="008C5971">
      <w:pPr>
        <w:pStyle w:val="ConsPlusNormal"/>
        <w:ind w:firstLine="540"/>
        <w:jc w:val="both"/>
        <w:rPr>
          <w:sz w:val="22"/>
          <w:szCs w:val="22"/>
        </w:rPr>
      </w:pPr>
    </w:p>
    <w:p w:rsidR="00122E8E" w:rsidRPr="008C5971" w:rsidRDefault="00122E8E" w:rsidP="008C5971">
      <w:pPr>
        <w:pStyle w:val="ConsPlusNormal"/>
        <w:jc w:val="right"/>
        <w:outlineLvl w:val="1"/>
        <w:rPr>
          <w:sz w:val="22"/>
          <w:szCs w:val="22"/>
        </w:rPr>
      </w:pPr>
      <w:bookmarkStart w:id="38" w:name="Par986"/>
      <w:bookmarkEnd w:id="38"/>
      <w:r w:rsidRPr="008C5971">
        <w:rPr>
          <w:sz w:val="22"/>
          <w:szCs w:val="22"/>
        </w:rPr>
        <w:t>Приложение N 8</w:t>
      </w:r>
    </w:p>
    <w:p w:rsidR="00122E8E" w:rsidRPr="008C5971" w:rsidRDefault="00122E8E" w:rsidP="008C5971">
      <w:pPr>
        <w:pStyle w:val="ConsPlusNormal"/>
        <w:jc w:val="right"/>
        <w:rPr>
          <w:sz w:val="22"/>
          <w:szCs w:val="22"/>
        </w:rPr>
      </w:pPr>
      <w:r w:rsidRPr="008C5971">
        <w:rPr>
          <w:sz w:val="22"/>
          <w:szCs w:val="22"/>
        </w:rPr>
        <w:t>к Правилам перевозок грузов</w:t>
      </w:r>
    </w:p>
    <w:p w:rsidR="00122E8E" w:rsidRPr="008C5971" w:rsidRDefault="00122E8E" w:rsidP="008C5971">
      <w:pPr>
        <w:pStyle w:val="ConsPlusNormal"/>
        <w:jc w:val="right"/>
        <w:rPr>
          <w:sz w:val="22"/>
          <w:szCs w:val="22"/>
        </w:rPr>
      </w:pPr>
      <w:r w:rsidRPr="008C5971">
        <w:rPr>
          <w:sz w:val="22"/>
          <w:szCs w:val="22"/>
        </w:rPr>
        <w:t>автомобильным транспортом</w:t>
      </w:r>
    </w:p>
    <w:p w:rsidR="00122E8E" w:rsidRPr="008C5971" w:rsidRDefault="00122E8E" w:rsidP="008C5971">
      <w:pPr>
        <w:pStyle w:val="ConsPlusNormal"/>
        <w:jc w:val="right"/>
        <w:rPr>
          <w:sz w:val="22"/>
          <w:szCs w:val="22"/>
        </w:rPr>
      </w:pPr>
    </w:p>
    <w:p w:rsidR="00122E8E" w:rsidRPr="008C5971" w:rsidRDefault="00122E8E" w:rsidP="008C5971">
      <w:pPr>
        <w:pStyle w:val="ConsPlusNormal"/>
        <w:jc w:val="right"/>
        <w:rPr>
          <w:sz w:val="22"/>
          <w:szCs w:val="22"/>
        </w:rPr>
      </w:pPr>
      <w:r w:rsidRPr="008C5971">
        <w:rPr>
          <w:sz w:val="22"/>
          <w:szCs w:val="22"/>
        </w:rPr>
        <w:t>Форма</w:t>
      </w:r>
    </w:p>
    <w:p w:rsidR="00122E8E" w:rsidRPr="008C5971" w:rsidRDefault="00122E8E" w:rsidP="008C5971">
      <w:pPr>
        <w:pStyle w:val="ConsPlusNormal"/>
        <w:jc w:val="right"/>
        <w:rPr>
          <w:sz w:val="22"/>
          <w:szCs w:val="22"/>
        </w:rPr>
      </w:pPr>
    </w:p>
    <w:p w:rsidR="00122E8E" w:rsidRPr="008C5971" w:rsidRDefault="00122E8E" w:rsidP="008C5971">
      <w:pPr>
        <w:pStyle w:val="ConsPlusNonformat"/>
        <w:jc w:val="both"/>
      </w:pPr>
      <w:bookmarkStart w:id="39" w:name="Par992"/>
      <w:bookmarkEnd w:id="39"/>
      <w:r w:rsidRPr="008C5971">
        <w:t xml:space="preserve">                        СОПРОВОДИТЕЛЬНАЯ ВЕДОМОСТЬ</w:t>
      </w:r>
    </w:p>
    <w:p w:rsidR="00122E8E" w:rsidRPr="008C5971" w:rsidRDefault="00122E8E" w:rsidP="008C5971">
      <w:pPr>
        <w:pStyle w:val="ConsPlusNonformat"/>
        <w:jc w:val="both"/>
      </w:pPr>
    </w:p>
    <w:p w:rsidR="00122E8E" w:rsidRPr="008C5971" w:rsidRDefault="00122E8E" w:rsidP="008C5971">
      <w:pPr>
        <w:pStyle w:val="ConsPlusNonformat"/>
        <w:jc w:val="both"/>
      </w:pPr>
      <w:bookmarkStart w:id="40" w:name="Par994"/>
      <w:bookmarkEnd w:id="40"/>
      <w:r w:rsidRPr="008C5971">
        <w:t xml:space="preserve">                       Сопроводительная ведомость N</w:t>
      </w:r>
    </w:p>
    <w:p w:rsidR="00122E8E" w:rsidRPr="008C5971" w:rsidRDefault="00122E8E" w:rsidP="008C5971">
      <w:pPr>
        <w:pStyle w:val="ConsPlusNormal"/>
        <w:jc w:val="both"/>
      </w:pPr>
    </w:p>
    <w:p w:rsidR="00122E8E" w:rsidRPr="008C5971" w:rsidRDefault="00122E8E" w:rsidP="008C5971">
      <w:pPr>
        <w:pStyle w:val="ConsPlusCell"/>
        <w:jc w:val="both"/>
        <w:rPr>
          <w:rFonts w:ascii="Courier New" w:hAnsi="Courier New" w:cs="Courier New"/>
        </w:rPr>
      </w:pPr>
      <w:bookmarkStart w:id="41" w:name="Par996"/>
      <w:bookmarkEnd w:id="41"/>
      <w:r w:rsidRPr="008C5971">
        <w:rPr>
          <w:rFonts w:ascii="Courier New" w:hAnsi="Courier New" w:cs="Courier New"/>
        </w:rPr>
        <w:t>Экземпляр N                          │</w:t>
      </w:r>
    </w:p>
    <w:p w:rsidR="00122E8E" w:rsidRPr="008C5971" w:rsidRDefault="00122E8E" w:rsidP="008C5971">
      <w:pPr>
        <w:pStyle w:val="ConsPlusCell"/>
        <w:jc w:val="both"/>
        <w:rPr>
          <w:rFonts w:ascii="Courier New" w:hAnsi="Courier New" w:cs="Courier New"/>
        </w:rPr>
      </w:pPr>
      <w:r w:rsidRPr="008C5971">
        <w:rPr>
          <w:rFonts w:ascii="Courier New" w:hAnsi="Courier New" w:cs="Courier New"/>
        </w:rPr>
        <w:t xml:space="preserve">                                     │</w:t>
      </w:r>
    </w:p>
    <w:p w:rsidR="00122E8E" w:rsidRPr="008C5971" w:rsidRDefault="00122E8E" w:rsidP="008C5971">
      <w:pPr>
        <w:pStyle w:val="ConsPlusCell"/>
        <w:jc w:val="both"/>
        <w:rPr>
          <w:rFonts w:ascii="Courier New" w:hAnsi="Courier New" w:cs="Courier New"/>
        </w:rPr>
      </w:pPr>
      <w:bookmarkStart w:id="42" w:name="Par998"/>
      <w:bookmarkEnd w:id="42"/>
      <w:r w:rsidRPr="008C5971">
        <w:rPr>
          <w:rFonts w:ascii="Courier New" w:hAnsi="Courier New" w:cs="Courier New"/>
        </w:rPr>
        <w:t xml:space="preserve">         1. Грузоотправитель         │        2. Грузополучатель</w:t>
      </w:r>
    </w:p>
    <w:p w:rsidR="00122E8E" w:rsidRPr="008C5971" w:rsidRDefault="00122E8E" w:rsidP="008C5971">
      <w:pPr>
        <w:pStyle w:val="ConsPlusCell"/>
        <w:jc w:val="both"/>
        <w:rPr>
          <w:rFonts w:ascii="Courier New" w:hAnsi="Courier New" w:cs="Courier New"/>
        </w:rPr>
      </w:pPr>
      <w:r w:rsidRPr="008C5971">
        <w:rPr>
          <w:rFonts w:ascii="Courier New" w:hAnsi="Courier New" w:cs="Courier New"/>
        </w:rPr>
        <w:t xml:space="preserve">                                     │</w:t>
      </w:r>
    </w:p>
    <w:p w:rsidR="00122E8E" w:rsidRPr="008C5971" w:rsidRDefault="00122E8E" w:rsidP="008C5971">
      <w:pPr>
        <w:pStyle w:val="ConsPlusCell"/>
        <w:jc w:val="both"/>
        <w:rPr>
          <w:rFonts w:ascii="Courier New" w:hAnsi="Courier New" w:cs="Courier New"/>
        </w:rPr>
      </w:pPr>
      <w:r w:rsidRPr="008C5971">
        <w:rPr>
          <w:rFonts w:ascii="Courier New" w:hAnsi="Courier New" w:cs="Courier New"/>
        </w:rPr>
        <w:t>_____________________________________│___________________________________</w:t>
      </w:r>
    </w:p>
    <w:p w:rsidR="00122E8E" w:rsidRPr="008C5971" w:rsidRDefault="00122E8E" w:rsidP="008C5971">
      <w:pPr>
        <w:pStyle w:val="ConsPlusCell"/>
        <w:jc w:val="both"/>
        <w:rPr>
          <w:rFonts w:ascii="Courier New" w:hAnsi="Courier New" w:cs="Courier New"/>
        </w:rPr>
      </w:pPr>
      <w:r w:rsidRPr="008C5971">
        <w:rPr>
          <w:rFonts w:ascii="Courier New" w:hAnsi="Courier New" w:cs="Courier New"/>
        </w:rPr>
        <w:t>_____________________________________│___________________________________</w:t>
      </w:r>
    </w:p>
    <w:p w:rsidR="00122E8E" w:rsidRPr="008C5971" w:rsidRDefault="00122E8E" w:rsidP="008C5971">
      <w:pPr>
        <w:pStyle w:val="ConsPlusCell"/>
        <w:jc w:val="both"/>
        <w:rPr>
          <w:rFonts w:ascii="Courier New" w:hAnsi="Courier New" w:cs="Courier New"/>
        </w:rPr>
      </w:pPr>
      <w:r w:rsidRPr="008C5971">
        <w:rPr>
          <w:rFonts w:ascii="Courier New" w:hAnsi="Courier New" w:cs="Courier New"/>
        </w:rPr>
        <w:t xml:space="preserve"> (фамилия, имя, отчество, адрес места│  (фамилия, имя, отчество, адрес</w:t>
      </w:r>
    </w:p>
    <w:p w:rsidR="00122E8E" w:rsidRPr="008C5971" w:rsidRDefault="00122E8E" w:rsidP="008C5971">
      <w:pPr>
        <w:pStyle w:val="ConsPlusCell"/>
        <w:jc w:val="both"/>
        <w:rPr>
          <w:rFonts w:ascii="Courier New" w:hAnsi="Courier New" w:cs="Courier New"/>
        </w:rPr>
      </w:pPr>
      <w:r w:rsidRPr="008C5971">
        <w:rPr>
          <w:rFonts w:ascii="Courier New" w:hAnsi="Courier New" w:cs="Courier New"/>
        </w:rPr>
        <w:t xml:space="preserve"> жительства, данные о средствах связи│    места жительства, данные о</w:t>
      </w:r>
    </w:p>
    <w:p w:rsidR="00122E8E" w:rsidRPr="008C5971" w:rsidRDefault="00122E8E" w:rsidP="008C5971">
      <w:pPr>
        <w:pStyle w:val="ConsPlusCell"/>
        <w:jc w:val="both"/>
        <w:rPr>
          <w:rFonts w:ascii="Courier New" w:hAnsi="Courier New" w:cs="Courier New"/>
        </w:rPr>
      </w:pPr>
      <w:r w:rsidRPr="008C5971">
        <w:rPr>
          <w:rFonts w:ascii="Courier New" w:hAnsi="Courier New" w:cs="Courier New"/>
        </w:rPr>
        <w:t xml:space="preserve">       - для физического лица,       │ средствах связи - для физического</w:t>
      </w:r>
    </w:p>
    <w:p w:rsidR="00122E8E" w:rsidRPr="008C5971" w:rsidRDefault="00122E8E" w:rsidP="008C5971">
      <w:pPr>
        <w:pStyle w:val="ConsPlusCell"/>
        <w:jc w:val="both"/>
        <w:rPr>
          <w:rFonts w:ascii="Courier New" w:hAnsi="Courier New" w:cs="Courier New"/>
        </w:rPr>
      </w:pPr>
      <w:r w:rsidRPr="008C5971">
        <w:rPr>
          <w:rFonts w:ascii="Courier New" w:hAnsi="Courier New" w:cs="Courier New"/>
        </w:rPr>
        <w:t xml:space="preserve">                                     │               лица,</w:t>
      </w:r>
    </w:p>
    <w:p w:rsidR="00122E8E" w:rsidRPr="008C5971" w:rsidRDefault="00122E8E" w:rsidP="008C5971">
      <w:pPr>
        <w:pStyle w:val="ConsPlusCell"/>
        <w:jc w:val="both"/>
        <w:rPr>
          <w:rFonts w:ascii="Courier New" w:hAnsi="Courier New" w:cs="Courier New"/>
        </w:rPr>
      </w:pPr>
      <w:r w:rsidRPr="008C5971">
        <w:rPr>
          <w:rFonts w:ascii="Courier New" w:hAnsi="Courier New" w:cs="Courier New"/>
        </w:rPr>
        <w:t>_____________________________________│____________________________________</w:t>
      </w:r>
    </w:p>
    <w:p w:rsidR="00122E8E" w:rsidRPr="008C5971" w:rsidRDefault="00122E8E" w:rsidP="008C5971">
      <w:pPr>
        <w:pStyle w:val="ConsPlusCell"/>
        <w:jc w:val="both"/>
        <w:rPr>
          <w:rFonts w:ascii="Courier New" w:hAnsi="Courier New" w:cs="Courier New"/>
        </w:rPr>
      </w:pPr>
      <w:r w:rsidRPr="008C5971">
        <w:rPr>
          <w:rFonts w:ascii="Courier New" w:hAnsi="Courier New" w:cs="Courier New"/>
        </w:rPr>
        <w:t>_____________________________________│____________________________________</w:t>
      </w:r>
    </w:p>
    <w:p w:rsidR="00122E8E" w:rsidRPr="008C5971" w:rsidRDefault="00122E8E" w:rsidP="008C5971">
      <w:pPr>
        <w:pStyle w:val="ConsPlusCell"/>
        <w:jc w:val="both"/>
        <w:rPr>
          <w:rFonts w:ascii="Courier New" w:hAnsi="Courier New" w:cs="Courier New"/>
        </w:rPr>
      </w:pPr>
      <w:r w:rsidRPr="008C5971">
        <w:rPr>
          <w:rFonts w:ascii="Courier New" w:hAnsi="Courier New" w:cs="Courier New"/>
        </w:rPr>
        <w:t xml:space="preserve">   полное наименование, адрес места  │  полное наименование, адрес места</w:t>
      </w:r>
    </w:p>
    <w:p w:rsidR="00122E8E" w:rsidRPr="008C5971" w:rsidRDefault="00122E8E" w:rsidP="008C5971">
      <w:pPr>
        <w:pStyle w:val="ConsPlusCell"/>
        <w:jc w:val="both"/>
        <w:rPr>
          <w:rFonts w:ascii="Courier New" w:hAnsi="Courier New" w:cs="Courier New"/>
        </w:rPr>
      </w:pPr>
      <w:r w:rsidRPr="008C5971">
        <w:rPr>
          <w:rFonts w:ascii="Courier New" w:hAnsi="Courier New" w:cs="Courier New"/>
        </w:rPr>
        <w:t xml:space="preserve"> нахождения - для юридического лица) │нахождения - для юридического лица)</w:t>
      </w:r>
    </w:p>
    <w:p w:rsidR="00122E8E" w:rsidRPr="008C5971" w:rsidRDefault="00122E8E" w:rsidP="008C5971">
      <w:pPr>
        <w:pStyle w:val="ConsPlusCell"/>
        <w:jc w:val="both"/>
        <w:rPr>
          <w:rFonts w:ascii="Courier New" w:hAnsi="Courier New" w:cs="Courier New"/>
        </w:rPr>
      </w:pPr>
      <w:r w:rsidRPr="008C5971">
        <w:rPr>
          <w:rFonts w:ascii="Courier New" w:hAnsi="Courier New" w:cs="Courier New"/>
        </w:rPr>
        <w:t>_____________________________________│____________________________________</w:t>
      </w:r>
    </w:p>
    <w:p w:rsidR="00122E8E" w:rsidRPr="008C5971" w:rsidRDefault="00122E8E" w:rsidP="008C5971">
      <w:pPr>
        <w:pStyle w:val="ConsPlusCell"/>
        <w:jc w:val="both"/>
        <w:rPr>
          <w:rFonts w:ascii="Courier New" w:hAnsi="Courier New" w:cs="Courier New"/>
        </w:rPr>
      </w:pPr>
      <w:r w:rsidRPr="008C5971">
        <w:rPr>
          <w:rFonts w:ascii="Courier New" w:hAnsi="Courier New" w:cs="Courier New"/>
        </w:rPr>
        <w:t>_____________________________________│____________________________________</w:t>
      </w:r>
    </w:p>
    <w:p w:rsidR="00122E8E" w:rsidRPr="008C5971" w:rsidRDefault="00122E8E" w:rsidP="008C5971">
      <w:pPr>
        <w:pStyle w:val="ConsPlusCell"/>
        <w:jc w:val="both"/>
        <w:rPr>
          <w:rFonts w:ascii="Courier New" w:hAnsi="Courier New" w:cs="Courier New"/>
        </w:rPr>
      </w:pPr>
      <w:r w:rsidRPr="008C5971">
        <w:rPr>
          <w:rFonts w:ascii="Courier New" w:hAnsi="Courier New" w:cs="Courier New"/>
        </w:rPr>
        <w:t xml:space="preserve">  (фамилия, имя, отчество, данные о  │ (фамилия, имя, отчество, данные о</w:t>
      </w:r>
    </w:p>
    <w:p w:rsidR="00122E8E" w:rsidRPr="008C5971" w:rsidRDefault="00122E8E" w:rsidP="008C5971">
      <w:pPr>
        <w:pStyle w:val="ConsPlusCell"/>
        <w:jc w:val="both"/>
        <w:rPr>
          <w:rFonts w:ascii="Courier New" w:hAnsi="Courier New" w:cs="Courier New"/>
        </w:rPr>
      </w:pPr>
      <w:r w:rsidRPr="008C5971">
        <w:rPr>
          <w:rFonts w:ascii="Courier New" w:hAnsi="Courier New" w:cs="Courier New"/>
        </w:rPr>
        <w:t xml:space="preserve"> средствах связи лица, ответственного│       средствах связи лица,</w:t>
      </w:r>
    </w:p>
    <w:p w:rsidR="00122E8E" w:rsidRPr="008C5971" w:rsidRDefault="00122E8E" w:rsidP="008C5971">
      <w:pPr>
        <w:pStyle w:val="ConsPlusCell"/>
        <w:jc w:val="both"/>
        <w:rPr>
          <w:rFonts w:ascii="Courier New" w:hAnsi="Courier New" w:cs="Courier New"/>
        </w:rPr>
      </w:pPr>
      <w:r w:rsidRPr="008C5971">
        <w:rPr>
          <w:rFonts w:ascii="Courier New" w:hAnsi="Courier New" w:cs="Courier New"/>
        </w:rPr>
        <w:t xml:space="preserve">            за перевозку)            │   ответственного за перевозку)</w:t>
      </w:r>
    </w:p>
    <w:p w:rsidR="00122E8E" w:rsidRDefault="00122E8E" w:rsidP="008C5971">
      <w:pPr>
        <w:pStyle w:val="ConsPlusNormal"/>
        <w:jc w:val="both"/>
      </w:pPr>
    </w:p>
    <w:p w:rsidR="00122E8E" w:rsidRDefault="00122E8E" w:rsidP="008C5971">
      <w:pPr>
        <w:pStyle w:val="ConsPlusNormal"/>
        <w:jc w:val="both"/>
      </w:pPr>
    </w:p>
    <w:p w:rsidR="00122E8E" w:rsidRDefault="00122E8E" w:rsidP="008C5971">
      <w:pPr>
        <w:pStyle w:val="ConsPlusNormal"/>
        <w:jc w:val="both"/>
      </w:pPr>
    </w:p>
    <w:p w:rsidR="00122E8E" w:rsidRPr="008C5971" w:rsidRDefault="00122E8E" w:rsidP="008C5971">
      <w:pPr>
        <w:pStyle w:val="ConsPlusNormal"/>
        <w:jc w:val="both"/>
      </w:pPr>
    </w:p>
    <w:p w:rsidR="00122E8E" w:rsidRPr="008C5971" w:rsidRDefault="00122E8E" w:rsidP="008C5971">
      <w:pPr>
        <w:pStyle w:val="ConsPlusNonformat"/>
        <w:jc w:val="both"/>
      </w:pPr>
      <w:bookmarkStart w:id="43" w:name="Par1016"/>
      <w:bookmarkEnd w:id="43"/>
      <w:r w:rsidRPr="008C5971">
        <w:t xml:space="preserve">                          3. Наименование груза</w:t>
      </w:r>
    </w:p>
    <w:p w:rsidR="00122E8E" w:rsidRPr="008C5971" w:rsidRDefault="00122E8E" w:rsidP="008C5971">
      <w:pPr>
        <w:pStyle w:val="ConsPlusNonformat"/>
        <w:jc w:val="both"/>
      </w:pPr>
    </w:p>
    <w:p w:rsidR="00122E8E" w:rsidRPr="008C5971" w:rsidRDefault="00122E8E" w:rsidP="008C5971">
      <w:pPr>
        <w:pStyle w:val="ConsPlusNonformat"/>
        <w:jc w:val="both"/>
      </w:pPr>
      <w:r w:rsidRPr="008C5971">
        <w:t>__________________________________________________________________________</w:t>
      </w:r>
    </w:p>
    <w:p w:rsidR="00122E8E" w:rsidRPr="008C5971" w:rsidRDefault="00122E8E" w:rsidP="008C5971">
      <w:pPr>
        <w:pStyle w:val="ConsPlusNonformat"/>
        <w:jc w:val="both"/>
      </w:pPr>
      <w:r w:rsidRPr="008C5971">
        <w:t>__________________________________________________________________________</w:t>
      </w:r>
    </w:p>
    <w:p w:rsidR="00122E8E" w:rsidRPr="008C5971" w:rsidRDefault="00122E8E" w:rsidP="008C5971">
      <w:pPr>
        <w:pStyle w:val="ConsPlusNonformat"/>
        <w:jc w:val="both"/>
      </w:pPr>
      <w:r w:rsidRPr="008C5971">
        <w:t xml:space="preserve">                     (отгрузочное наименование груза</w:t>
      </w:r>
    </w:p>
    <w:p w:rsidR="00122E8E" w:rsidRPr="008C5971" w:rsidRDefault="00122E8E" w:rsidP="008C5971">
      <w:pPr>
        <w:pStyle w:val="ConsPlusNonformat"/>
        <w:jc w:val="both"/>
      </w:pPr>
      <w:r w:rsidRPr="008C5971">
        <w:t xml:space="preserve">      (для опасных грузов - в соответствии с ДОПОГ), его состояние</w:t>
      </w:r>
    </w:p>
    <w:p w:rsidR="00122E8E" w:rsidRPr="008C5971" w:rsidRDefault="00122E8E" w:rsidP="008C5971">
      <w:pPr>
        <w:pStyle w:val="ConsPlusNonformat"/>
        <w:jc w:val="both"/>
      </w:pPr>
      <w:r w:rsidRPr="008C5971">
        <w:t xml:space="preserve">                 и другая необходимая информация о грузе)</w:t>
      </w:r>
    </w:p>
    <w:p w:rsidR="00122E8E" w:rsidRPr="008C5971" w:rsidRDefault="00122E8E" w:rsidP="008C5971">
      <w:pPr>
        <w:pStyle w:val="ConsPlusNonformat"/>
        <w:jc w:val="both"/>
      </w:pPr>
      <w:r w:rsidRPr="008C5971">
        <w:t>__________________________________________________________________________</w:t>
      </w:r>
    </w:p>
    <w:p w:rsidR="00122E8E" w:rsidRPr="008C5971" w:rsidRDefault="00122E8E" w:rsidP="008C5971">
      <w:pPr>
        <w:pStyle w:val="ConsPlusNonformat"/>
        <w:jc w:val="both"/>
      </w:pPr>
      <w:r w:rsidRPr="008C5971">
        <w:t>__________________________________________________________________________</w:t>
      </w:r>
    </w:p>
    <w:p w:rsidR="00122E8E" w:rsidRPr="008C5971" w:rsidRDefault="00122E8E" w:rsidP="008C5971">
      <w:pPr>
        <w:pStyle w:val="ConsPlusNonformat"/>
        <w:jc w:val="both"/>
      </w:pPr>
      <w:r w:rsidRPr="008C5971">
        <w:t xml:space="preserve">                  (количество грузовых мест, маркировка)</w:t>
      </w:r>
    </w:p>
    <w:p w:rsidR="00122E8E" w:rsidRPr="008C5971" w:rsidRDefault="00122E8E" w:rsidP="008C5971">
      <w:pPr>
        <w:pStyle w:val="ConsPlusNonformat"/>
        <w:jc w:val="both"/>
      </w:pPr>
      <w:r w:rsidRPr="008C5971">
        <w:t>__________________________________________________________________________</w:t>
      </w:r>
    </w:p>
    <w:p w:rsidR="00122E8E" w:rsidRPr="008C5971" w:rsidRDefault="00122E8E" w:rsidP="008C5971">
      <w:pPr>
        <w:pStyle w:val="ConsPlusNonformat"/>
        <w:jc w:val="both"/>
      </w:pPr>
      <w:r w:rsidRPr="008C5971">
        <w:t>__________________________________________________________________________</w:t>
      </w:r>
    </w:p>
    <w:p w:rsidR="00122E8E" w:rsidRPr="008C5971" w:rsidRDefault="00122E8E" w:rsidP="008C5971">
      <w:pPr>
        <w:pStyle w:val="ConsPlusNonformat"/>
        <w:jc w:val="both"/>
      </w:pPr>
      <w:r w:rsidRPr="008C5971">
        <w:t xml:space="preserve">       (масса нетто (брутто) грузовых мест в килограммах, размеры</w:t>
      </w:r>
    </w:p>
    <w:p w:rsidR="00122E8E" w:rsidRPr="008C5971" w:rsidRDefault="00122E8E" w:rsidP="008C5971">
      <w:pPr>
        <w:pStyle w:val="ConsPlusNonformat"/>
        <w:jc w:val="both"/>
      </w:pPr>
      <w:r w:rsidRPr="008C5971">
        <w:t xml:space="preserve">         (высота, ширина и длина) в метрах, объем грузовых мест</w:t>
      </w:r>
    </w:p>
    <w:p w:rsidR="00122E8E" w:rsidRPr="008C5971" w:rsidRDefault="00122E8E" w:rsidP="008C5971">
      <w:pPr>
        <w:pStyle w:val="ConsPlusNonformat"/>
        <w:jc w:val="both"/>
      </w:pPr>
      <w:r w:rsidRPr="008C5971">
        <w:t xml:space="preserve">                           в кубических метрах)</w:t>
      </w:r>
    </w:p>
    <w:p w:rsidR="00122E8E" w:rsidRPr="008C5971" w:rsidRDefault="00122E8E" w:rsidP="008C5971">
      <w:pPr>
        <w:pStyle w:val="ConsPlusNonformat"/>
        <w:jc w:val="both"/>
      </w:pPr>
      <w:r w:rsidRPr="008C5971">
        <w:t>__________________________________________________________________________</w:t>
      </w:r>
    </w:p>
    <w:p w:rsidR="00122E8E" w:rsidRPr="008C5971" w:rsidRDefault="00122E8E" w:rsidP="008C5971">
      <w:pPr>
        <w:pStyle w:val="ConsPlusNonformat"/>
        <w:jc w:val="both"/>
      </w:pPr>
      <w:r w:rsidRPr="008C5971">
        <w:t>__________________________________________________________________________</w:t>
      </w:r>
    </w:p>
    <w:p w:rsidR="00122E8E" w:rsidRPr="008C5971" w:rsidRDefault="00122E8E" w:rsidP="008C5971">
      <w:pPr>
        <w:pStyle w:val="ConsPlusNonformat"/>
        <w:jc w:val="both"/>
      </w:pPr>
      <w:r w:rsidRPr="008C5971">
        <w:t xml:space="preserve">   (в случае перевозки опасного груза - информация по каждому опасному</w:t>
      </w:r>
    </w:p>
    <w:p w:rsidR="00122E8E" w:rsidRPr="008C5971" w:rsidRDefault="00122E8E" w:rsidP="008C5971">
      <w:pPr>
        <w:pStyle w:val="ConsPlusNonformat"/>
        <w:jc w:val="both"/>
      </w:pPr>
      <w:r w:rsidRPr="008C5971">
        <w:t xml:space="preserve">  веществу, материалу или изделию в соответствии с пунктом 5.4.1 ДОПОГ)</w:t>
      </w:r>
    </w:p>
    <w:p w:rsidR="00122E8E" w:rsidRPr="008C5971" w:rsidRDefault="00122E8E" w:rsidP="008C5971">
      <w:pPr>
        <w:pStyle w:val="ConsPlusNonformat"/>
        <w:jc w:val="both"/>
      </w:pPr>
    </w:p>
    <w:p w:rsidR="00122E8E" w:rsidRPr="008C5971" w:rsidRDefault="00122E8E" w:rsidP="008C5971">
      <w:pPr>
        <w:pStyle w:val="ConsPlusNonformat"/>
        <w:jc w:val="both"/>
      </w:pPr>
      <w:bookmarkStart w:id="44" w:name="Par1036"/>
      <w:bookmarkEnd w:id="44"/>
      <w:r w:rsidRPr="008C5971">
        <w:t xml:space="preserve">                               4. Контейнер</w:t>
      </w:r>
    </w:p>
    <w:p w:rsidR="00122E8E" w:rsidRPr="008C5971" w:rsidRDefault="00122E8E" w:rsidP="008C5971">
      <w:pPr>
        <w:pStyle w:val="ConsPlusNormal"/>
        <w:jc w:val="both"/>
        <w:rPr>
          <w:sz w:val="22"/>
          <w:szCs w:val="22"/>
        </w:rPr>
      </w:pPr>
    </w:p>
    <w:tbl>
      <w:tblPr>
        <w:tblW w:w="0" w:type="auto"/>
        <w:jc w:val="center"/>
        <w:tblInd w:w="62" w:type="dxa"/>
        <w:tblLayout w:type="fixed"/>
        <w:tblCellMar>
          <w:top w:w="75" w:type="dxa"/>
          <w:left w:w="0" w:type="dxa"/>
          <w:bottom w:w="75" w:type="dxa"/>
          <w:right w:w="0" w:type="dxa"/>
        </w:tblCellMar>
        <w:tblLook w:val="0000"/>
      </w:tblPr>
      <w:tblGrid>
        <w:gridCol w:w="2006"/>
        <w:gridCol w:w="2006"/>
        <w:gridCol w:w="2006"/>
        <w:gridCol w:w="2006"/>
        <w:gridCol w:w="2009"/>
      </w:tblGrid>
      <w:tr w:rsidR="00122E8E" w:rsidRPr="008C5971" w:rsidTr="008C5971">
        <w:trPr>
          <w:jc w:val="center"/>
        </w:trPr>
        <w:tc>
          <w:tcPr>
            <w:tcW w:w="2006" w:type="dxa"/>
            <w:tcBorders>
              <w:top w:val="single" w:sz="4" w:space="0" w:color="auto"/>
              <w:bottom w:val="single" w:sz="4" w:space="0" w:color="auto"/>
              <w:right w:val="single" w:sz="4" w:space="0" w:color="auto"/>
            </w:tcBorders>
            <w:tcMar>
              <w:top w:w="102" w:type="dxa"/>
              <w:left w:w="62" w:type="dxa"/>
              <w:bottom w:w="102" w:type="dxa"/>
              <w:right w:w="62" w:type="dxa"/>
            </w:tcMar>
          </w:tcPr>
          <w:p w:rsidR="00122E8E" w:rsidRPr="008C5971" w:rsidRDefault="00122E8E" w:rsidP="00943902">
            <w:pPr>
              <w:pStyle w:val="ConsPlusNormal"/>
              <w:jc w:val="center"/>
            </w:pPr>
            <w:r w:rsidRPr="008C5971">
              <w:t>Номер, грузоподъемность</w:t>
            </w:r>
          </w:p>
        </w:tc>
        <w:tc>
          <w:tcPr>
            <w:tcW w:w="20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22E8E" w:rsidRPr="008C5971" w:rsidRDefault="00122E8E" w:rsidP="00943902">
            <w:pPr>
              <w:pStyle w:val="ConsPlusNormal"/>
              <w:jc w:val="center"/>
            </w:pPr>
            <w:r w:rsidRPr="008C5971">
              <w:t>Дата и время сдачи под погрузку</w:t>
            </w:r>
          </w:p>
        </w:tc>
        <w:tc>
          <w:tcPr>
            <w:tcW w:w="20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22E8E" w:rsidRPr="008C5971" w:rsidRDefault="00122E8E" w:rsidP="00943902">
            <w:pPr>
              <w:pStyle w:val="ConsPlusNormal"/>
              <w:jc w:val="center"/>
            </w:pPr>
            <w:r w:rsidRPr="008C5971">
              <w:t>Дата и время возврата, срок погрузки</w:t>
            </w:r>
          </w:p>
        </w:tc>
        <w:tc>
          <w:tcPr>
            <w:tcW w:w="20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22E8E" w:rsidRPr="008C5971" w:rsidRDefault="00122E8E" w:rsidP="00943902">
            <w:pPr>
              <w:pStyle w:val="ConsPlusNormal"/>
              <w:jc w:val="center"/>
            </w:pPr>
            <w:r w:rsidRPr="008C5971">
              <w:t>Дата и время подачи под выгрузку</w:t>
            </w:r>
          </w:p>
        </w:tc>
        <w:tc>
          <w:tcPr>
            <w:tcW w:w="2009" w:type="dxa"/>
            <w:tcBorders>
              <w:top w:val="single" w:sz="4" w:space="0" w:color="auto"/>
              <w:left w:val="single" w:sz="4" w:space="0" w:color="auto"/>
              <w:bottom w:val="single" w:sz="4" w:space="0" w:color="auto"/>
            </w:tcBorders>
            <w:tcMar>
              <w:top w:w="102" w:type="dxa"/>
              <w:left w:w="62" w:type="dxa"/>
              <w:bottom w:w="102" w:type="dxa"/>
              <w:right w:w="62" w:type="dxa"/>
            </w:tcMar>
          </w:tcPr>
          <w:p w:rsidR="00122E8E" w:rsidRPr="008C5971" w:rsidRDefault="00122E8E" w:rsidP="00943902">
            <w:pPr>
              <w:pStyle w:val="ConsPlusNormal"/>
              <w:jc w:val="center"/>
            </w:pPr>
            <w:r w:rsidRPr="008C5971">
              <w:t>Дата и время возврата, срок выгрузки</w:t>
            </w:r>
          </w:p>
        </w:tc>
      </w:tr>
    </w:tbl>
    <w:p w:rsidR="00122E8E" w:rsidRPr="008C5971" w:rsidRDefault="00122E8E" w:rsidP="008C5971">
      <w:pPr>
        <w:pStyle w:val="ConsPlusNormal"/>
        <w:jc w:val="both"/>
        <w:rPr>
          <w:sz w:val="22"/>
          <w:szCs w:val="22"/>
        </w:rPr>
      </w:pPr>
    </w:p>
    <w:p w:rsidR="00122E8E" w:rsidRPr="008C5971" w:rsidRDefault="00122E8E" w:rsidP="008C5971">
      <w:pPr>
        <w:pStyle w:val="ConsPlusNonformat"/>
        <w:jc w:val="both"/>
      </w:pPr>
      <w:bookmarkStart w:id="45" w:name="Par1044"/>
      <w:bookmarkEnd w:id="45"/>
      <w:r w:rsidRPr="008C5971">
        <w:t xml:space="preserve">                       5. Указания грузоотправителя</w:t>
      </w:r>
    </w:p>
    <w:p w:rsidR="00122E8E" w:rsidRPr="008C5971" w:rsidRDefault="00122E8E" w:rsidP="008C5971">
      <w:pPr>
        <w:pStyle w:val="ConsPlusNonformat"/>
        <w:jc w:val="both"/>
      </w:pPr>
    </w:p>
    <w:p w:rsidR="00122E8E" w:rsidRPr="008C5971" w:rsidRDefault="00122E8E" w:rsidP="008C5971">
      <w:pPr>
        <w:pStyle w:val="ConsPlusNonformat"/>
        <w:jc w:val="both"/>
      </w:pPr>
      <w:r w:rsidRPr="008C5971">
        <w:t>__________________________________________________________________________</w:t>
      </w:r>
    </w:p>
    <w:p w:rsidR="00122E8E" w:rsidRPr="008C5971" w:rsidRDefault="00122E8E" w:rsidP="008C5971">
      <w:pPr>
        <w:pStyle w:val="ConsPlusNonformat"/>
        <w:jc w:val="both"/>
      </w:pPr>
      <w:r w:rsidRPr="008C5971">
        <w:t>__________________________________________________________________________</w:t>
      </w:r>
    </w:p>
    <w:p w:rsidR="00122E8E" w:rsidRPr="008C5971" w:rsidRDefault="00122E8E" w:rsidP="008C5971">
      <w:pPr>
        <w:pStyle w:val="ConsPlusNonformat"/>
        <w:jc w:val="both"/>
      </w:pPr>
      <w:r w:rsidRPr="008C5971">
        <w:t xml:space="preserve">    (указания, необходимые для выполнения фитосанитарных, санитарных,</w:t>
      </w:r>
    </w:p>
    <w:p w:rsidR="00122E8E" w:rsidRPr="008C5971" w:rsidRDefault="00122E8E" w:rsidP="008C5971">
      <w:pPr>
        <w:pStyle w:val="ConsPlusNonformat"/>
        <w:jc w:val="both"/>
      </w:pPr>
      <w:r w:rsidRPr="008C5971">
        <w:t xml:space="preserve">       карантинных, таможенных и прочих требований, установленных</w:t>
      </w:r>
    </w:p>
    <w:p w:rsidR="00122E8E" w:rsidRPr="008C5971" w:rsidRDefault="00122E8E" w:rsidP="008C5971">
      <w:pPr>
        <w:pStyle w:val="ConsPlusNonformat"/>
        <w:jc w:val="both"/>
      </w:pPr>
      <w:r w:rsidRPr="008C5971">
        <w:t xml:space="preserve">                 законодательством Российской Федерации)</w:t>
      </w:r>
    </w:p>
    <w:p w:rsidR="00122E8E" w:rsidRPr="008C5971" w:rsidRDefault="00122E8E" w:rsidP="008C5971">
      <w:pPr>
        <w:pStyle w:val="ConsPlusNonformat"/>
        <w:jc w:val="both"/>
      </w:pPr>
      <w:r w:rsidRPr="008C5971">
        <w:t>__________________________________________________________________________</w:t>
      </w:r>
    </w:p>
    <w:p w:rsidR="00122E8E" w:rsidRPr="008C5971" w:rsidRDefault="00122E8E" w:rsidP="008C5971">
      <w:pPr>
        <w:pStyle w:val="ConsPlusNonformat"/>
        <w:jc w:val="both"/>
      </w:pPr>
      <w:r w:rsidRPr="008C5971">
        <w:t>__________________________________________________________________________</w:t>
      </w:r>
    </w:p>
    <w:p w:rsidR="00122E8E" w:rsidRPr="008C5971" w:rsidRDefault="00122E8E" w:rsidP="008C5971">
      <w:pPr>
        <w:pStyle w:val="ConsPlusNonformat"/>
        <w:jc w:val="both"/>
      </w:pPr>
      <w:r w:rsidRPr="008C5971">
        <w:t xml:space="preserve">   (рекомендации о предельных сроках и температурном режиме перевозки,</w:t>
      </w:r>
    </w:p>
    <w:p w:rsidR="00122E8E" w:rsidRPr="008C5971" w:rsidRDefault="00122E8E" w:rsidP="008C5971">
      <w:pPr>
        <w:pStyle w:val="ConsPlusNonformat"/>
        <w:jc w:val="both"/>
      </w:pPr>
      <w:r w:rsidRPr="008C5971">
        <w:t xml:space="preserve">         сведения о запорно-пломбировочных устройствах (в случае</w:t>
      </w:r>
    </w:p>
    <w:p w:rsidR="00122E8E" w:rsidRPr="008C5971" w:rsidRDefault="00122E8E" w:rsidP="008C5971">
      <w:pPr>
        <w:pStyle w:val="ConsPlusNonformat"/>
        <w:jc w:val="both"/>
      </w:pPr>
      <w:r w:rsidRPr="008C5971">
        <w:t xml:space="preserve">                  их предоставления грузоотправителем))</w:t>
      </w:r>
    </w:p>
    <w:p w:rsidR="00122E8E" w:rsidRPr="008C5971" w:rsidRDefault="00122E8E" w:rsidP="008C5971">
      <w:pPr>
        <w:pStyle w:val="ConsPlusNormal"/>
        <w:jc w:val="both"/>
      </w:pPr>
    </w:p>
    <w:p w:rsidR="00122E8E" w:rsidRPr="008C5971" w:rsidRDefault="00122E8E" w:rsidP="008C5971">
      <w:pPr>
        <w:pStyle w:val="ConsPlusCell"/>
        <w:jc w:val="both"/>
        <w:rPr>
          <w:rFonts w:ascii="Courier New" w:hAnsi="Courier New" w:cs="Courier New"/>
        </w:rPr>
      </w:pPr>
      <w:bookmarkStart w:id="46" w:name="Par1057"/>
      <w:bookmarkEnd w:id="46"/>
      <w:r w:rsidRPr="008C5971">
        <w:rPr>
          <w:rFonts w:ascii="Courier New" w:hAnsi="Courier New" w:cs="Courier New"/>
        </w:rPr>
        <w:t xml:space="preserve">     6. Сдача (прием) контейнера     │    7. Сдача (прием) контейнера</w:t>
      </w:r>
    </w:p>
    <w:p w:rsidR="00122E8E" w:rsidRPr="008C5971" w:rsidRDefault="00122E8E" w:rsidP="008C5971">
      <w:pPr>
        <w:pStyle w:val="ConsPlusCell"/>
        <w:jc w:val="both"/>
        <w:rPr>
          <w:rFonts w:ascii="Courier New" w:hAnsi="Courier New" w:cs="Courier New"/>
        </w:rPr>
      </w:pPr>
      <w:r w:rsidRPr="008C5971">
        <w:rPr>
          <w:rFonts w:ascii="Courier New" w:hAnsi="Courier New" w:cs="Courier New"/>
        </w:rPr>
        <w:t xml:space="preserve">                                     │</w:t>
      </w:r>
    </w:p>
    <w:p w:rsidR="00122E8E" w:rsidRPr="008C5971" w:rsidRDefault="00122E8E" w:rsidP="008C5971">
      <w:pPr>
        <w:pStyle w:val="ConsPlusCell"/>
        <w:jc w:val="both"/>
        <w:rPr>
          <w:rFonts w:ascii="Courier New" w:hAnsi="Courier New" w:cs="Courier New"/>
        </w:rPr>
      </w:pPr>
      <w:r w:rsidRPr="008C5971">
        <w:rPr>
          <w:rFonts w:ascii="Courier New" w:hAnsi="Courier New" w:cs="Courier New"/>
        </w:rPr>
        <w:t>_____________________________________│____________________________________</w:t>
      </w:r>
    </w:p>
    <w:p w:rsidR="00122E8E" w:rsidRPr="008C5971" w:rsidRDefault="00122E8E" w:rsidP="008C5971">
      <w:pPr>
        <w:pStyle w:val="ConsPlusCell"/>
        <w:jc w:val="both"/>
        <w:rPr>
          <w:rFonts w:ascii="Courier New" w:hAnsi="Courier New" w:cs="Courier New"/>
        </w:rPr>
      </w:pPr>
      <w:r w:rsidRPr="008C5971">
        <w:rPr>
          <w:rFonts w:ascii="Courier New" w:hAnsi="Courier New" w:cs="Courier New"/>
        </w:rPr>
        <w:t xml:space="preserve">        (адрес места погрузки)       │      (адрес места выгрузки)</w:t>
      </w:r>
    </w:p>
    <w:p w:rsidR="00122E8E" w:rsidRPr="008C5971" w:rsidRDefault="00122E8E" w:rsidP="008C5971">
      <w:pPr>
        <w:pStyle w:val="ConsPlusCell"/>
        <w:jc w:val="both"/>
        <w:rPr>
          <w:rFonts w:ascii="Courier New" w:hAnsi="Courier New" w:cs="Courier New"/>
        </w:rPr>
      </w:pPr>
      <w:r w:rsidRPr="008C5971">
        <w:rPr>
          <w:rFonts w:ascii="Courier New" w:hAnsi="Courier New" w:cs="Courier New"/>
        </w:rPr>
        <w:t>_____________________________________│____________________________________</w:t>
      </w:r>
    </w:p>
    <w:p w:rsidR="00122E8E" w:rsidRPr="008C5971" w:rsidRDefault="00122E8E" w:rsidP="008C5971">
      <w:pPr>
        <w:pStyle w:val="ConsPlusCell"/>
        <w:jc w:val="both"/>
        <w:rPr>
          <w:rFonts w:ascii="Courier New" w:hAnsi="Courier New" w:cs="Courier New"/>
        </w:rPr>
      </w:pPr>
      <w:r w:rsidRPr="008C5971">
        <w:rPr>
          <w:rFonts w:ascii="Courier New" w:hAnsi="Courier New" w:cs="Courier New"/>
        </w:rPr>
        <w:t>_____________________________________│____________________________________</w:t>
      </w:r>
    </w:p>
    <w:p w:rsidR="00122E8E" w:rsidRPr="008C5971" w:rsidRDefault="00122E8E" w:rsidP="008C5971">
      <w:pPr>
        <w:pStyle w:val="ConsPlusCell"/>
        <w:jc w:val="both"/>
        <w:rPr>
          <w:rFonts w:ascii="Courier New" w:hAnsi="Courier New" w:cs="Courier New"/>
        </w:rPr>
      </w:pPr>
      <w:r w:rsidRPr="008C5971">
        <w:rPr>
          <w:rFonts w:ascii="Courier New" w:hAnsi="Courier New" w:cs="Courier New"/>
        </w:rPr>
        <w:t xml:space="preserve">  (дата и время подачи транспортного │(дата и время подачи транспортного</w:t>
      </w:r>
    </w:p>
    <w:p w:rsidR="00122E8E" w:rsidRPr="008C5971" w:rsidRDefault="00122E8E" w:rsidP="008C5971">
      <w:pPr>
        <w:pStyle w:val="ConsPlusCell"/>
        <w:jc w:val="both"/>
        <w:rPr>
          <w:rFonts w:ascii="Courier New" w:hAnsi="Courier New" w:cs="Courier New"/>
        </w:rPr>
      </w:pPr>
      <w:r w:rsidRPr="008C5971">
        <w:rPr>
          <w:rFonts w:ascii="Courier New" w:hAnsi="Courier New" w:cs="Courier New"/>
        </w:rPr>
        <w:t xml:space="preserve">        средства под погрузку)       │      средства под выгрузку)</w:t>
      </w:r>
    </w:p>
    <w:p w:rsidR="00122E8E" w:rsidRPr="008C5971" w:rsidRDefault="00122E8E" w:rsidP="008C5971">
      <w:pPr>
        <w:pStyle w:val="ConsPlusCell"/>
        <w:jc w:val="both"/>
        <w:rPr>
          <w:rFonts w:ascii="Courier New" w:hAnsi="Courier New" w:cs="Courier New"/>
        </w:rPr>
      </w:pPr>
      <w:r w:rsidRPr="008C5971">
        <w:rPr>
          <w:rFonts w:ascii="Courier New" w:hAnsi="Courier New" w:cs="Courier New"/>
        </w:rPr>
        <w:t>_____________________________________│____________________________________</w:t>
      </w:r>
    </w:p>
    <w:p w:rsidR="00122E8E" w:rsidRPr="008C5971" w:rsidRDefault="00122E8E" w:rsidP="008C5971">
      <w:pPr>
        <w:pStyle w:val="ConsPlusCell"/>
        <w:jc w:val="both"/>
        <w:rPr>
          <w:rFonts w:ascii="Courier New" w:hAnsi="Courier New" w:cs="Courier New"/>
        </w:rPr>
      </w:pPr>
      <w:r w:rsidRPr="008C5971">
        <w:rPr>
          <w:rFonts w:ascii="Courier New" w:hAnsi="Courier New" w:cs="Courier New"/>
        </w:rPr>
        <w:t>_____________________________________│____________________________________</w:t>
      </w:r>
    </w:p>
    <w:p w:rsidR="00122E8E" w:rsidRPr="008C5971" w:rsidRDefault="00122E8E" w:rsidP="008C5971">
      <w:pPr>
        <w:pStyle w:val="ConsPlusCell"/>
        <w:jc w:val="both"/>
        <w:rPr>
          <w:rFonts w:ascii="Courier New" w:hAnsi="Courier New" w:cs="Courier New"/>
        </w:rPr>
      </w:pPr>
      <w:r w:rsidRPr="008C5971">
        <w:rPr>
          <w:rFonts w:ascii="Courier New" w:hAnsi="Courier New" w:cs="Courier New"/>
        </w:rPr>
        <w:t xml:space="preserve">     (фактические дата и время       │     (фактические дата и время</w:t>
      </w:r>
    </w:p>
    <w:p w:rsidR="00122E8E" w:rsidRPr="008C5971" w:rsidRDefault="00122E8E" w:rsidP="008C5971">
      <w:pPr>
        <w:pStyle w:val="ConsPlusCell"/>
        <w:jc w:val="both"/>
        <w:rPr>
          <w:rFonts w:ascii="Courier New" w:hAnsi="Courier New" w:cs="Courier New"/>
        </w:rPr>
      </w:pPr>
      <w:r w:rsidRPr="008C5971">
        <w:rPr>
          <w:rFonts w:ascii="Courier New" w:hAnsi="Courier New" w:cs="Courier New"/>
        </w:rPr>
        <w:t xml:space="preserve">          прибытия (убытия))         │          прибытия (убытия))</w:t>
      </w:r>
    </w:p>
    <w:p w:rsidR="00122E8E" w:rsidRPr="008C5971" w:rsidRDefault="00122E8E" w:rsidP="008C5971">
      <w:pPr>
        <w:pStyle w:val="ConsPlusCell"/>
        <w:jc w:val="both"/>
        <w:rPr>
          <w:rFonts w:ascii="Courier New" w:hAnsi="Courier New" w:cs="Courier New"/>
        </w:rPr>
      </w:pPr>
      <w:r w:rsidRPr="008C5971">
        <w:rPr>
          <w:rFonts w:ascii="Courier New" w:hAnsi="Courier New" w:cs="Courier New"/>
        </w:rPr>
        <w:t>_____________________________________│____________________________________</w:t>
      </w:r>
    </w:p>
    <w:p w:rsidR="00122E8E" w:rsidRPr="008C5971" w:rsidRDefault="00122E8E" w:rsidP="008C5971">
      <w:pPr>
        <w:pStyle w:val="ConsPlusCell"/>
        <w:jc w:val="both"/>
        <w:rPr>
          <w:rFonts w:ascii="Courier New" w:hAnsi="Courier New" w:cs="Courier New"/>
        </w:rPr>
      </w:pPr>
      <w:r w:rsidRPr="008C5971">
        <w:rPr>
          <w:rFonts w:ascii="Courier New" w:hAnsi="Courier New" w:cs="Courier New"/>
        </w:rPr>
        <w:t>_____________________________________│____________________________________</w:t>
      </w:r>
    </w:p>
    <w:p w:rsidR="00122E8E" w:rsidRPr="008C5971" w:rsidRDefault="00122E8E" w:rsidP="008C5971">
      <w:pPr>
        <w:pStyle w:val="ConsPlusCell"/>
        <w:jc w:val="both"/>
        <w:rPr>
          <w:rFonts w:ascii="Courier New" w:hAnsi="Courier New" w:cs="Courier New"/>
        </w:rPr>
      </w:pPr>
      <w:r w:rsidRPr="008C5971">
        <w:rPr>
          <w:rFonts w:ascii="Courier New" w:hAnsi="Courier New" w:cs="Courier New"/>
        </w:rPr>
        <w:t xml:space="preserve">  (фактическое состояние контейнера  │ (фактическое состояние контейнера</w:t>
      </w:r>
    </w:p>
    <w:p w:rsidR="00122E8E" w:rsidRPr="008C5971" w:rsidRDefault="00122E8E" w:rsidP="008C5971">
      <w:pPr>
        <w:pStyle w:val="ConsPlusCell"/>
        <w:jc w:val="both"/>
        <w:rPr>
          <w:rFonts w:ascii="Courier New" w:hAnsi="Courier New" w:cs="Courier New"/>
        </w:rPr>
      </w:pPr>
      <w:r w:rsidRPr="008C5971">
        <w:rPr>
          <w:rFonts w:ascii="Courier New" w:hAnsi="Courier New" w:cs="Courier New"/>
        </w:rPr>
        <w:t xml:space="preserve">        и его опломбирования)        │         и его опломбирования)</w:t>
      </w:r>
    </w:p>
    <w:p w:rsidR="00122E8E" w:rsidRPr="008C5971" w:rsidRDefault="00122E8E" w:rsidP="008C5971">
      <w:pPr>
        <w:pStyle w:val="ConsPlusCell"/>
        <w:jc w:val="both"/>
        <w:rPr>
          <w:rFonts w:ascii="Courier New" w:hAnsi="Courier New" w:cs="Courier New"/>
        </w:rPr>
      </w:pPr>
      <w:r w:rsidRPr="008C5971">
        <w:rPr>
          <w:rFonts w:ascii="Courier New" w:hAnsi="Courier New" w:cs="Courier New"/>
        </w:rPr>
        <w:t>_____________________________________│____________________________________</w:t>
      </w:r>
    </w:p>
    <w:p w:rsidR="00122E8E" w:rsidRPr="008C5971" w:rsidRDefault="00122E8E" w:rsidP="008C5971">
      <w:pPr>
        <w:pStyle w:val="ConsPlusCell"/>
        <w:jc w:val="both"/>
        <w:rPr>
          <w:rFonts w:ascii="Courier New" w:hAnsi="Courier New" w:cs="Courier New"/>
        </w:rPr>
      </w:pPr>
      <w:r w:rsidRPr="008C5971">
        <w:rPr>
          <w:rFonts w:ascii="Courier New" w:hAnsi="Courier New" w:cs="Courier New"/>
        </w:rPr>
        <w:t>_____________________________________│____________________________________</w:t>
      </w:r>
    </w:p>
    <w:p w:rsidR="00122E8E" w:rsidRPr="008C5971" w:rsidRDefault="00122E8E" w:rsidP="008C5971">
      <w:pPr>
        <w:pStyle w:val="ConsPlusCell"/>
        <w:jc w:val="both"/>
        <w:rPr>
          <w:rFonts w:ascii="Courier New" w:hAnsi="Courier New" w:cs="Courier New"/>
        </w:rPr>
      </w:pPr>
      <w:r w:rsidRPr="008C5971">
        <w:rPr>
          <w:rFonts w:ascii="Courier New" w:hAnsi="Courier New" w:cs="Courier New"/>
        </w:rPr>
        <w:t xml:space="preserve">  (масса груза, количество грузовых  │  (масса груза, количество грузовых</w:t>
      </w:r>
    </w:p>
    <w:p w:rsidR="00122E8E" w:rsidRPr="008C5971" w:rsidRDefault="00122E8E" w:rsidP="008C5971">
      <w:pPr>
        <w:pStyle w:val="ConsPlusCell"/>
        <w:jc w:val="both"/>
        <w:rPr>
          <w:rFonts w:ascii="Courier New" w:hAnsi="Courier New" w:cs="Courier New"/>
        </w:rPr>
      </w:pPr>
      <w:r w:rsidRPr="008C5971">
        <w:rPr>
          <w:rFonts w:ascii="Courier New" w:hAnsi="Courier New" w:cs="Courier New"/>
        </w:rPr>
        <w:t xml:space="preserve">               мест)                 │                 мест)</w:t>
      </w:r>
    </w:p>
    <w:p w:rsidR="00122E8E" w:rsidRPr="008C5971" w:rsidRDefault="00122E8E" w:rsidP="008C5971">
      <w:pPr>
        <w:pStyle w:val="ConsPlusCell"/>
        <w:jc w:val="both"/>
        <w:rPr>
          <w:rFonts w:ascii="Courier New" w:hAnsi="Courier New" w:cs="Courier New"/>
        </w:rPr>
      </w:pPr>
      <w:r w:rsidRPr="008C5971">
        <w:rPr>
          <w:rFonts w:ascii="Courier New" w:hAnsi="Courier New" w:cs="Courier New"/>
        </w:rPr>
        <w:t>_____________________________________│____________________________________</w:t>
      </w:r>
    </w:p>
    <w:p w:rsidR="00122E8E" w:rsidRPr="008C5971" w:rsidRDefault="00122E8E" w:rsidP="008C5971">
      <w:pPr>
        <w:pStyle w:val="ConsPlusCell"/>
        <w:jc w:val="both"/>
        <w:rPr>
          <w:rFonts w:ascii="Courier New" w:hAnsi="Courier New" w:cs="Courier New"/>
        </w:rPr>
      </w:pPr>
      <w:r w:rsidRPr="008C5971">
        <w:rPr>
          <w:rFonts w:ascii="Courier New" w:hAnsi="Courier New" w:cs="Courier New"/>
        </w:rPr>
        <w:t>_____________________________________│____________________________________</w:t>
      </w:r>
    </w:p>
    <w:p w:rsidR="00122E8E" w:rsidRPr="008C5971" w:rsidRDefault="00122E8E" w:rsidP="008C5971">
      <w:pPr>
        <w:pStyle w:val="ConsPlusCell"/>
        <w:jc w:val="both"/>
        <w:rPr>
          <w:rFonts w:ascii="Courier New" w:hAnsi="Courier New" w:cs="Courier New"/>
        </w:rPr>
      </w:pPr>
      <w:r w:rsidRPr="008C5971">
        <w:rPr>
          <w:rFonts w:ascii="Courier New" w:hAnsi="Courier New" w:cs="Courier New"/>
        </w:rPr>
        <w:t xml:space="preserve">       (подпись и оттиск печати      │       (подпись и оттиск печати</w:t>
      </w:r>
    </w:p>
    <w:p w:rsidR="00122E8E" w:rsidRPr="008C5971" w:rsidRDefault="00122E8E" w:rsidP="008C5971">
      <w:pPr>
        <w:pStyle w:val="ConsPlusCell"/>
        <w:jc w:val="both"/>
        <w:rPr>
          <w:rFonts w:ascii="Courier New" w:hAnsi="Courier New" w:cs="Courier New"/>
        </w:rPr>
      </w:pPr>
      <w:r w:rsidRPr="008C5971">
        <w:rPr>
          <w:rFonts w:ascii="Courier New" w:hAnsi="Courier New" w:cs="Courier New"/>
        </w:rPr>
        <w:t xml:space="preserve">   грузоотправителя (при наличии),   │    грузополучателя (при наличии),</w:t>
      </w:r>
    </w:p>
    <w:p w:rsidR="00122E8E" w:rsidRPr="008C5971" w:rsidRDefault="00122E8E" w:rsidP="008C5971">
      <w:pPr>
        <w:pStyle w:val="ConsPlusCell"/>
        <w:jc w:val="both"/>
        <w:rPr>
          <w:rFonts w:ascii="Courier New" w:hAnsi="Courier New" w:cs="Courier New"/>
        </w:rPr>
      </w:pPr>
      <w:r w:rsidRPr="008C5971">
        <w:rPr>
          <w:rFonts w:ascii="Courier New" w:hAnsi="Courier New" w:cs="Courier New"/>
        </w:rPr>
        <w:t xml:space="preserve">     подпись водителя, принявшего    │      подпись водителя, сдавшего</w:t>
      </w:r>
    </w:p>
    <w:p w:rsidR="00122E8E" w:rsidRPr="008C5971" w:rsidRDefault="00122E8E" w:rsidP="008C5971">
      <w:pPr>
        <w:pStyle w:val="ConsPlusCell"/>
        <w:jc w:val="both"/>
        <w:rPr>
          <w:rFonts w:ascii="Courier New" w:hAnsi="Courier New" w:cs="Courier New"/>
        </w:rPr>
      </w:pPr>
      <w:r w:rsidRPr="008C5971">
        <w:rPr>
          <w:rFonts w:ascii="Courier New" w:hAnsi="Courier New" w:cs="Courier New"/>
        </w:rPr>
        <w:t xml:space="preserve">              контейнер)             │              контейнер)</w:t>
      </w:r>
    </w:p>
    <w:p w:rsidR="00122E8E" w:rsidRPr="008C5971" w:rsidRDefault="00122E8E" w:rsidP="008C5971">
      <w:pPr>
        <w:pStyle w:val="ConsPlusNormal"/>
        <w:jc w:val="both"/>
      </w:pPr>
    </w:p>
    <w:p w:rsidR="00122E8E" w:rsidRPr="008C5971" w:rsidRDefault="00122E8E" w:rsidP="008C5971">
      <w:pPr>
        <w:pStyle w:val="ConsPlusNonformat"/>
        <w:jc w:val="both"/>
      </w:pPr>
      <w:bookmarkStart w:id="47" w:name="Par1084"/>
      <w:bookmarkEnd w:id="47"/>
      <w:r w:rsidRPr="008C5971">
        <w:t xml:space="preserve">                              8. Перевозчик</w:t>
      </w:r>
    </w:p>
    <w:p w:rsidR="00122E8E" w:rsidRPr="008C5971" w:rsidRDefault="00122E8E" w:rsidP="008C5971">
      <w:pPr>
        <w:pStyle w:val="ConsPlusNormal"/>
        <w:jc w:val="both"/>
      </w:pPr>
    </w:p>
    <w:p w:rsidR="00122E8E" w:rsidRPr="008C5971" w:rsidRDefault="00122E8E" w:rsidP="008C5971">
      <w:pPr>
        <w:pStyle w:val="ConsPlusCell"/>
        <w:jc w:val="both"/>
        <w:rPr>
          <w:rFonts w:ascii="Courier New" w:hAnsi="Courier New" w:cs="Courier New"/>
        </w:rPr>
      </w:pPr>
      <w:r w:rsidRPr="008C5971">
        <w:rPr>
          <w:rFonts w:ascii="Courier New" w:hAnsi="Courier New" w:cs="Courier New"/>
        </w:rPr>
        <w:t>_____________________________________│____________________________________</w:t>
      </w:r>
    </w:p>
    <w:p w:rsidR="00122E8E" w:rsidRPr="008C5971" w:rsidRDefault="00122E8E" w:rsidP="008C5971">
      <w:pPr>
        <w:pStyle w:val="ConsPlusCell"/>
        <w:jc w:val="both"/>
        <w:rPr>
          <w:rFonts w:ascii="Courier New" w:hAnsi="Courier New" w:cs="Courier New"/>
        </w:rPr>
      </w:pPr>
      <w:r w:rsidRPr="008C5971">
        <w:rPr>
          <w:rFonts w:ascii="Courier New" w:hAnsi="Courier New" w:cs="Courier New"/>
        </w:rPr>
        <w:t>_____________________________________│____________________________________</w:t>
      </w:r>
    </w:p>
    <w:p w:rsidR="00122E8E" w:rsidRPr="008C5971" w:rsidRDefault="00122E8E" w:rsidP="008C5971">
      <w:pPr>
        <w:pStyle w:val="ConsPlusCell"/>
        <w:jc w:val="both"/>
        <w:rPr>
          <w:rFonts w:ascii="Courier New" w:hAnsi="Courier New" w:cs="Courier New"/>
        </w:rPr>
      </w:pPr>
      <w:r w:rsidRPr="008C5971">
        <w:rPr>
          <w:rFonts w:ascii="Courier New" w:hAnsi="Courier New" w:cs="Courier New"/>
        </w:rPr>
        <w:t xml:space="preserve"> (фамилия, имя, отчество, адрес места│ (фамилия, имя, отчество, данные о</w:t>
      </w:r>
    </w:p>
    <w:p w:rsidR="00122E8E" w:rsidRPr="008C5971" w:rsidRDefault="00122E8E" w:rsidP="008C5971">
      <w:pPr>
        <w:pStyle w:val="ConsPlusCell"/>
        <w:jc w:val="both"/>
        <w:rPr>
          <w:rFonts w:ascii="Courier New" w:hAnsi="Courier New" w:cs="Courier New"/>
        </w:rPr>
      </w:pPr>
      <w:r w:rsidRPr="008C5971">
        <w:rPr>
          <w:rFonts w:ascii="Courier New" w:hAnsi="Courier New" w:cs="Courier New"/>
        </w:rPr>
        <w:t xml:space="preserve">  жительства - для физического лица) │ средствах связи (при их наличии)</w:t>
      </w:r>
    </w:p>
    <w:p w:rsidR="00122E8E" w:rsidRPr="008C5971" w:rsidRDefault="00122E8E" w:rsidP="008C5971">
      <w:pPr>
        <w:pStyle w:val="ConsPlusCell"/>
        <w:jc w:val="both"/>
        <w:rPr>
          <w:rFonts w:ascii="Courier New" w:hAnsi="Courier New" w:cs="Courier New"/>
        </w:rPr>
      </w:pPr>
      <w:r w:rsidRPr="008C5971">
        <w:rPr>
          <w:rFonts w:ascii="Courier New" w:hAnsi="Courier New" w:cs="Courier New"/>
        </w:rPr>
        <w:t xml:space="preserve">                                     │       водителя (водителей))</w:t>
      </w:r>
    </w:p>
    <w:p w:rsidR="00122E8E" w:rsidRPr="008C5971" w:rsidRDefault="00122E8E" w:rsidP="008C5971">
      <w:pPr>
        <w:pStyle w:val="ConsPlusCell"/>
        <w:jc w:val="both"/>
        <w:rPr>
          <w:rFonts w:ascii="Courier New" w:hAnsi="Courier New" w:cs="Courier New"/>
        </w:rPr>
      </w:pPr>
      <w:r w:rsidRPr="008C5971">
        <w:rPr>
          <w:rFonts w:ascii="Courier New" w:hAnsi="Courier New" w:cs="Courier New"/>
        </w:rPr>
        <w:t>_____________________________________│____________________________________</w:t>
      </w:r>
    </w:p>
    <w:p w:rsidR="00122E8E" w:rsidRPr="008C5971" w:rsidRDefault="00122E8E" w:rsidP="008C5971">
      <w:pPr>
        <w:pStyle w:val="ConsPlusCell"/>
        <w:jc w:val="both"/>
        <w:rPr>
          <w:rFonts w:ascii="Courier New" w:hAnsi="Courier New" w:cs="Courier New"/>
        </w:rPr>
      </w:pPr>
      <w:r w:rsidRPr="008C5971">
        <w:rPr>
          <w:rFonts w:ascii="Courier New" w:hAnsi="Courier New" w:cs="Courier New"/>
        </w:rPr>
        <w:t>_____________________________________│____________________________________</w:t>
      </w:r>
    </w:p>
    <w:p w:rsidR="00122E8E" w:rsidRPr="008C5971" w:rsidRDefault="00122E8E" w:rsidP="008C5971">
      <w:pPr>
        <w:pStyle w:val="ConsPlusCell"/>
        <w:jc w:val="both"/>
        <w:rPr>
          <w:rFonts w:ascii="Courier New" w:hAnsi="Courier New" w:cs="Courier New"/>
        </w:rPr>
      </w:pPr>
      <w:r w:rsidRPr="008C5971">
        <w:rPr>
          <w:rFonts w:ascii="Courier New" w:hAnsi="Courier New" w:cs="Courier New"/>
        </w:rPr>
        <w:t xml:space="preserve">    (наименование и адрес места      │(сведения о путевом листе (листах))</w:t>
      </w:r>
    </w:p>
    <w:p w:rsidR="00122E8E" w:rsidRPr="008C5971" w:rsidRDefault="00122E8E" w:rsidP="008C5971">
      <w:pPr>
        <w:pStyle w:val="ConsPlusCell"/>
        <w:jc w:val="both"/>
        <w:rPr>
          <w:rFonts w:ascii="Courier New" w:hAnsi="Courier New" w:cs="Courier New"/>
        </w:rPr>
      </w:pPr>
      <w:r w:rsidRPr="008C5971">
        <w:rPr>
          <w:rFonts w:ascii="Courier New" w:hAnsi="Courier New" w:cs="Courier New"/>
        </w:rPr>
        <w:t xml:space="preserve"> нахождения - для юридического лица) │</w:t>
      </w:r>
    </w:p>
    <w:p w:rsidR="00122E8E" w:rsidRPr="008C5971" w:rsidRDefault="00122E8E" w:rsidP="008C5971">
      <w:pPr>
        <w:pStyle w:val="ConsPlusCell"/>
        <w:jc w:val="both"/>
        <w:rPr>
          <w:rFonts w:ascii="Courier New" w:hAnsi="Courier New" w:cs="Courier New"/>
        </w:rPr>
      </w:pPr>
      <w:r w:rsidRPr="008C5971">
        <w:rPr>
          <w:rFonts w:ascii="Courier New" w:hAnsi="Courier New" w:cs="Courier New"/>
        </w:rPr>
        <w:t>_____________________________________│____________________________________</w:t>
      </w:r>
    </w:p>
    <w:p w:rsidR="00122E8E" w:rsidRPr="008C5971" w:rsidRDefault="00122E8E" w:rsidP="008C5971">
      <w:pPr>
        <w:pStyle w:val="ConsPlusCell"/>
        <w:jc w:val="both"/>
        <w:rPr>
          <w:rFonts w:ascii="Courier New" w:hAnsi="Courier New" w:cs="Courier New"/>
        </w:rPr>
      </w:pPr>
      <w:r w:rsidRPr="008C5971">
        <w:rPr>
          <w:rFonts w:ascii="Courier New" w:hAnsi="Courier New" w:cs="Courier New"/>
        </w:rPr>
        <w:t>_____________________________________│____________________________________</w:t>
      </w:r>
    </w:p>
    <w:p w:rsidR="00122E8E" w:rsidRPr="008C5971" w:rsidRDefault="00122E8E" w:rsidP="008C5971">
      <w:pPr>
        <w:pStyle w:val="ConsPlusCell"/>
        <w:jc w:val="both"/>
        <w:rPr>
          <w:rFonts w:ascii="Courier New" w:hAnsi="Courier New" w:cs="Courier New"/>
        </w:rPr>
      </w:pPr>
      <w:r w:rsidRPr="008C5971">
        <w:rPr>
          <w:rFonts w:ascii="Courier New" w:hAnsi="Courier New" w:cs="Courier New"/>
        </w:rPr>
        <w:t xml:space="preserve">    (фамилия, имя, отчество лица,    │</w:t>
      </w:r>
    </w:p>
    <w:p w:rsidR="00122E8E" w:rsidRPr="008C5971" w:rsidRDefault="00122E8E" w:rsidP="008C5971">
      <w:pPr>
        <w:pStyle w:val="ConsPlusCell"/>
        <w:jc w:val="both"/>
        <w:rPr>
          <w:rFonts w:ascii="Courier New" w:hAnsi="Courier New" w:cs="Courier New"/>
        </w:rPr>
      </w:pPr>
      <w:r w:rsidRPr="008C5971">
        <w:rPr>
          <w:rFonts w:ascii="Courier New" w:hAnsi="Courier New" w:cs="Courier New"/>
        </w:rPr>
        <w:t xml:space="preserve">     ответственного за перевозку,    │</w:t>
      </w:r>
    </w:p>
    <w:p w:rsidR="00122E8E" w:rsidRPr="008C5971" w:rsidRDefault="00122E8E" w:rsidP="008C5971">
      <w:pPr>
        <w:pStyle w:val="ConsPlusCell"/>
        <w:jc w:val="both"/>
        <w:rPr>
          <w:rFonts w:ascii="Courier New" w:hAnsi="Courier New" w:cs="Courier New"/>
        </w:rPr>
      </w:pPr>
      <w:r w:rsidRPr="008C5971">
        <w:rPr>
          <w:rFonts w:ascii="Courier New" w:hAnsi="Courier New" w:cs="Courier New"/>
        </w:rPr>
        <w:t xml:space="preserve">      данные о средствах связи)      │</w:t>
      </w:r>
    </w:p>
    <w:p w:rsidR="00122E8E" w:rsidRPr="008C5971" w:rsidRDefault="00122E8E" w:rsidP="008C5971">
      <w:pPr>
        <w:pStyle w:val="ConsPlusNormal"/>
        <w:jc w:val="both"/>
      </w:pPr>
    </w:p>
    <w:p w:rsidR="00122E8E" w:rsidRPr="008C5971" w:rsidRDefault="00122E8E" w:rsidP="008C5971">
      <w:pPr>
        <w:pStyle w:val="ConsPlusNonformat"/>
        <w:jc w:val="both"/>
      </w:pPr>
      <w:bookmarkStart w:id="48" w:name="Par1101"/>
      <w:bookmarkEnd w:id="48"/>
      <w:r w:rsidRPr="008C5971">
        <w:t xml:space="preserve">                         9. Транспортное средство</w:t>
      </w:r>
    </w:p>
    <w:p w:rsidR="00122E8E" w:rsidRPr="008C5971" w:rsidRDefault="00122E8E" w:rsidP="008C5971">
      <w:pPr>
        <w:pStyle w:val="ConsPlusNormal"/>
        <w:jc w:val="both"/>
      </w:pPr>
    </w:p>
    <w:p w:rsidR="00122E8E" w:rsidRPr="008C5971" w:rsidRDefault="00122E8E" w:rsidP="008C5971">
      <w:pPr>
        <w:pStyle w:val="ConsPlusCell"/>
        <w:jc w:val="both"/>
        <w:rPr>
          <w:rFonts w:ascii="Courier New" w:hAnsi="Courier New" w:cs="Courier New"/>
        </w:rPr>
      </w:pPr>
      <w:r w:rsidRPr="008C5971">
        <w:rPr>
          <w:rFonts w:ascii="Courier New" w:hAnsi="Courier New" w:cs="Courier New"/>
        </w:rPr>
        <w:t>___________________________________________│______________________________</w:t>
      </w:r>
    </w:p>
    <w:p w:rsidR="00122E8E" w:rsidRPr="008C5971" w:rsidRDefault="00122E8E" w:rsidP="008C5971">
      <w:pPr>
        <w:pStyle w:val="ConsPlusCell"/>
        <w:jc w:val="both"/>
        <w:rPr>
          <w:rFonts w:ascii="Courier New" w:hAnsi="Courier New" w:cs="Courier New"/>
        </w:rPr>
      </w:pPr>
      <w:r w:rsidRPr="008C5971">
        <w:rPr>
          <w:rFonts w:ascii="Courier New" w:hAnsi="Courier New" w:cs="Courier New"/>
        </w:rPr>
        <w:t>___________________________________________│______________________________</w:t>
      </w:r>
    </w:p>
    <w:p w:rsidR="00122E8E" w:rsidRPr="008C5971" w:rsidRDefault="00122E8E" w:rsidP="008C5971">
      <w:pPr>
        <w:pStyle w:val="ConsPlusCell"/>
        <w:jc w:val="both"/>
        <w:rPr>
          <w:rFonts w:ascii="Courier New" w:hAnsi="Courier New" w:cs="Courier New"/>
        </w:rPr>
      </w:pPr>
      <w:r w:rsidRPr="008C5971">
        <w:rPr>
          <w:rFonts w:ascii="Courier New" w:hAnsi="Courier New" w:cs="Courier New"/>
        </w:rPr>
        <w:t xml:space="preserve">  (тип, марка, грузоподъемность в тоннах)  │   (регистрационный номер)</w:t>
      </w:r>
    </w:p>
    <w:p w:rsidR="00122E8E" w:rsidRPr="008C5971" w:rsidRDefault="00122E8E" w:rsidP="008C5971">
      <w:pPr>
        <w:pStyle w:val="ConsPlusNormal"/>
        <w:jc w:val="both"/>
      </w:pPr>
    </w:p>
    <w:p w:rsidR="00122E8E" w:rsidRPr="008C5971" w:rsidRDefault="00122E8E" w:rsidP="008C5971">
      <w:pPr>
        <w:pStyle w:val="ConsPlusNormal"/>
        <w:jc w:val="both"/>
      </w:pPr>
    </w:p>
    <w:p w:rsidR="00122E8E" w:rsidRPr="008C5971" w:rsidRDefault="00122E8E" w:rsidP="008C5971">
      <w:pPr>
        <w:pStyle w:val="ConsPlusNonformat"/>
        <w:jc w:val="both"/>
      </w:pPr>
      <w:bookmarkStart w:id="49" w:name="Par1108"/>
      <w:bookmarkEnd w:id="49"/>
      <w:r w:rsidRPr="008C5971">
        <w:t xml:space="preserve">                   10. Дата составления, подписи сторон</w:t>
      </w:r>
    </w:p>
    <w:p w:rsidR="00122E8E" w:rsidRPr="008C5971" w:rsidRDefault="00122E8E" w:rsidP="008C5971">
      <w:pPr>
        <w:pStyle w:val="ConsPlusNonformat"/>
        <w:jc w:val="both"/>
      </w:pPr>
    </w:p>
    <w:p w:rsidR="00122E8E" w:rsidRPr="008C5971" w:rsidRDefault="00122E8E" w:rsidP="008C5971">
      <w:pPr>
        <w:pStyle w:val="ConsPlusNonformat"/>
        <w:jc w:val="both"/>
      </w:pPr>
      <w:r w:rsidRPr="008C5971">
        <w:t>__________________________ ______________________ ________________________</w:t>
      </w:r>
    </w:p>
    <w:p w:rsidR="00122E8E" w:rsidRPr="008C5971" w:rsidRDefault="00122E8E" w:rsidP="008C5971">
      <w:pPr>
        <w:pStyle w:val="ConsPlusNonformat"/>
        <w:jc w:val="both"/>
      </w:pPr>
      <w:r w:rsidRPr="008C5971">
        <w:t>__________________________ ______________________ ________________________</w:t>
      </w:r>
    </w:p>
    <w:p w:rsidR="00122E8E" w:rsidRPr="008C5971" w:rsidRDefault="00122E8E" w:rsidP="008C5971">
      <w:pPr>
        <w:pStyle w:val="ConsPlusNonformat"/>
        <w:jc w:val="both"/>
      </w:pPr>
      <w:r w:rsidRPr="008C5971">
        <w:t xml:space="preserve"> (грузоотправитель, оттиск  (перевозчик, оттиск   (грузополучатель, оттиск</w:t>
      </w:r>
    </w:p>
    <w:p w:rsidR="00122E8E" w:rsidRPr="008C5971" w:rsidRDefault="00122E8E" w:rsidP="008C5971">
      <w:pPr>
        <w:pStyle w:val="ConsPlusNonformat"/>
        <w:jc w:val="both"/>
      </w:pPr>
      <w:r w:rsidRPr="008C5971">
        <w:t xml:space="preserve">   печати (при наличии),    печати (при наличии),   печати (при наличии),</w:t>
      </w:r>
    </w:p>
    <w:p w:rsidR="00122E8E" w:rsidRPr="008C5971" w:rsidRDefault="00122E8E" w:rsidP="008C5971">
      <w:pPr>
        <w:pStyle w:val="ConsPlusNonformat"/>
        <w:jc w:val="both"/>
      </w:pPr>
      <w:r w:rsidRPr="008C5971">
        <w:t xml:space="preserve">      дата, подпись)           дата, подпись)          дата, подпись)</w:t>
      </w:r>
    </w:p>
    <w:p w:rsidR="00122E8E" w:rsidRPr="008C5971" w:rsidRDefault="00122E8E" w:rsidP="008C5971">
      <w:pPr>
        <w:pStyle w:val="ConsPlusNormal"/>
        <w:jc w:val="both"/>
        <w:rPr>
          <w:sz w:val="22"/>
          <w:szCs w:val="22"/>
        </w:rPr>
      </w:pPr>
    </w:p>
    <w:p w:rsidR="00122E8E" w:rsidRPr="008C5971" w:rsidRDefault="00122E8E" w:rsidP="008C5971">
      <w:pPr>
        <w:pStyle w:val="ConsPlusNormal"/>
        <w:jc w:val="right"/>
        <w:outlineLvl w:val="1"/>
        <w:rPr>
          <w:sz w:val="22"/>
          <w:szCs w:val="22"/>
        </w:rPr>
      </w:pPr>
      <w:bookmarkStart w:id="50" w:name="Par1120"/>
      <w:bookmarkEnd w:id="50"/>
      <w:r w:rsidRPr="008C5971">
        <w:rPr>
          <w:sz w:val="22"/>
          <w:szCs w:val="22"/>
        </w:rPr>
        <w:t>Приложение N 9</w:t>
      </w:r>
    </w:p>
    <w:p w:rsidR="00122E8E" w:rsidRPr="008C5971" w:rsidRDefault="00122E8E" w:rsidP="008C5971">
      <w:pPr>
        <w:pStyle w:val="ConsPlusNormal"/>
        <w:jc w:val="right"/>
        <w:rPr>
          <w:sz w:val="22"/>
          <w:szCs w:val="22"/>
        </w:rPr>
      </w:pPr>
      <w:r w:rsidRPr="008C5971">
        <w:rPr>
          <w:sz w:val="22"/>
          <w:szCs w:val="22"/>
        </w:rPr>
        <w:t>к Правилам перевозок грузов</w:t>
      </w:r>
    </w:p>
    <w:p w:rsidR="00122E8E" w:rsidRPr="008C5971" w:rsidRDefault="00122E8E" w:rsidP="008C5971">
      <w:pPr>
        <w:pStyle w:val="ConsPlusNormal"/>
        <w:jc w:val="right"/>
        <w:rPr>
          <w:sz w:val="22"/>
          <w:szCs w:val="22"/>
        </w:rPr>
      </w:pPr>
      <w:r w:rsidRPr="008C5971">
        <w:rPr>
          <w:sz w:val="22"/>
          <w:szCs w:val="22"/>
        </w:rPr>
        <w:t>автомобильным транспортом</w:t>
      </w:r>
    </w:p>
    <w:p w:rsidR="00122E8E" w:rsidRPr="008C5971" w:rsidRDefault="00122E8E" w:rsidP="008C5971">
      <w:pPr>
        <w:pStyle w:val="ConsPlusNormal"/>
        <w:jc w:val="right"/>
        <w:rPr>
          <w:sz w:val="22"/>
          <w:szCs w:val="22"/>
        </w:rPr>
      </w:pPr>
    </w:p>
    <w:p w:rsidR="00122E8E" w:rsidRPr="008C5971" w:rsidRDefault="00122E8E" w:rsidP="008C5971">
      <w:pPr>
        <w:pStyle w:val="ConsPlusNormal"/>
        <w:jc w:val="center"/>
        <w:rPr>
          <w:sz w:val="22"/>
          <w:szCs w:val="22"/>
        </w:rPr>
      </w:pPr>
      <w:bookmarkStart w:id="51" w:name="Par1124"/>
      <w:bookmarkEnd w:id="51"/>
      <w:r w:rsidRPr="008C5971">
        <w:rPr>
          <w:sz w:val="22"/>
          <w:szCs w:val="22"/>
        </w:rPr>
        <w:t>ПЕРЕЧЕНЬ</w:t>
      </w:r>
    </w:p>
    <w:p w:rsidR="00122E8E" w:rsidRPr="008C5971" w:rsidRDefault="00122E8E" w:rsidP="008C5971">
      <w:pPr>
        <w:pStyle w:val="ConsPlusNormal"/>
        <w:jc w:val="center"/>
        <w:rPr>
          <w:sz w:val="22"/>
          <w:szCs w:val="22"/>
        </w:rPr>
      </w:pPr>
      <w:r w:rsidRPr="008C5971">
        <w:rPr>
          <w:sz w:val="22"/>
          <w:szCs w:val="22"/>
        </w:rPr>
        <w:t>ГРУЗОВ, ПОСЛЕ ПЕРЕВОЗКИ КОТОРЫХ ТРАНСПОРТНЫЕ</w:t>
      </w:r>
    </w:p>
    <w:p w:rsidR="00122E8E" w:rsidRPr="008C5971" w:rsidRDefault="00122E8E" w:rsidP="008C5971">
      <w:pPr>
        <w:pStyle w:val="ConsPlusNormal"/>
        <w:jc w:val="center"/>
        <w:rPr>
          <w:sz w:val="22"/>
          <w:szCs w:val="22"/>
        </w:rPr>
      </w:pPr>
      <w:r w:rsidRPr="008C5971">
        <w:rPr>
          <w:sz w:val="22"/>
          <w:szCs w:val="22"/>
        </w:rPr>
        <w:t>СРЕДСТВА, КОНТЕЙНЕРЫ ДОЛЖНЫ БЫТЬ ПРОМЫТЫ И,</w:t>
      </w:r>
    </w:p>
    <w:p w:rsidR="00122E8E" w:rsidRPr="008C5971" w:rsidRDefault="00122E8E" w:rsidP="008C5971">
      <w:pPr>
        <w:pStyle w:val="ConsPlusNormal"/>
        <w:jc w:val="center"/>
        <w:rPr>
          <w:sz w:val="22"/>
          <w:szCs w:val="22"/>
        </w:rPr>
      </w:pPr>
      <w:r w:rsidRPr="008C5971">
        <w:rPr>
          <w:sz w:val="22"/>
          <w:szCs w:val="22"/>
        </w:rPr>
        <w:t>ПРИ НЕОБХОДИМОСТИ, ПРОДЕЗИНФИЦИРОВАНЫ</w:t>
      </w:r>
    </w:p>
    <w:p w:rsidR="00122E8E" w:rsidRPr="008C5971" w:rsidRDefault="00122E8E" w:rsidP="008C5971">
      <w:pPr>
        <w:pStyle w:val="ConsPlusNormal"/>
        <w:ind w:firstLine="540"/>
        <w:jc w:val="both"/>
        <w:rPr>
          <w:sz w:val="22"/>
          <w:szCs w:val="22"/>
        </w:rPr>
      </w:pPr>
    </w:p>
    <w:p w:rsidR="00122E8E" w:rsidRPr="008C5971" w:rsidRDefault="00122E8E" w:rsidP="008C5971">
      <w:pPr>
        <w:pStyle w:val="ConsPlusNormal"/>
        <w:ind w:firstLine="540"/>
        <w:jc w:val="both"/>
        <w:rPr>
          <w:sz w:val="22"/>
          <w:szCs w:val="22"/>
        </w:rPr>
      </w:pPr>
      <w:r w:rsidRPr="008C5971">
        <w:rPr>
          <w:sz w:val="22"/>
          <w:szCs w:val="22"/>
        </w:rPr>
        <w:t>Алебастр (гипс) в кусках и молотый</w:t>
      </w:r>
    </w:p>
    <w:p w:rsidR="00122E8E" w:rsidRPr="008C5971" w:rsidRDefault="00122E8E" w:rsidP="008C5971">
      <w:pPr>
        <w:pStyle w:val="ConsPlusNormal"/>
        <w:ind w:firstLine="540"/>
        <w:jc w:val="both"/>
        <w:rPr>
          <w:sz w:val="22"/>
          <w:szCs w:val="22"/>
        </w:rPr>
      </w:pPr>
      <w:r w:rsidRPr="008C5971">
        <w:rPr>
          <w:sz w:val="22"/>
          <w:szCs w:val="22"/>
        </w:rPr>
        <w:t>Асбест</w:t>
      </w:r>
    </w:p>
    <w:p w:rsidR="00122E8E" w:rsidRPr="008C5971" w:rsidRDefault="00122E8E" w:rsidP="008C5971">
      <w:pPr>
        <w:pStyle w:val="ConsPlusNormal"/>
        <w:ind w:firstLine="540"/>
        <w:jc w:val="both"/>
        <w:rPr>
          <w:sz w:val="22"/>
          <w:szCs w:val="22"/>
        </w:rPr>
      </w:pPr>
      <w:r w:rsidRPr="008C5971">
        <w:rPr>
          <w:sz w:val="22"/>
          <w:szCs w:val="22"/>
        </w:rPr>
        <w:t>Барит (шпат тяжелый)</w:t>
      </w:r>
    </w:p>
    <w:p w:rsidR="00122E8E" w:rsidRPr="008C5971" w:rsidRDefault="00122E8E" w:rsidP="008C5971">
      <w:pPr>
        <w:pStyle w:val="ConsPlusNormal"/>
        <w:ind w:firstLine="540"/>
        <w:jc w:val="both"/>
        <w:rPr>
          <w:sz w:val="22"/>
          <w:szCs w:val="22"/>
        </w:rPr>
      </w:pPr>
      <w:r w:rsidRPr="008C5971">
        <w:rPr>
          <w:sz w:val="22"/>
          <w:szCs w:val="22"/>
        </w:rPr>
        <w:t>Вата минеральная</w:t>
      </w:r>
    </w:p>
    <w:p w:rsidR="00122E8E" w:rsidRPr="008C5971" w:rsidRDefault="00122E8E" w:rsidP="008C5971">
      <w:pPr>
        <w:pStyle w:val="ConsPlusNormal"/>
        <w:ind w:firstLine="540"/>
        <w:jc w:val="both"/>
        <w:rPr>
          <w:sz w:val="22"/>
          <w:szCs w:val="22"/>
        </w:rPr>
      </w:pPr>
      <w:r w:rsidRPr="008C5971">
        <w:rPr>
          <w:sz w:val="22"/>
          <w:szCs w:val="22"/>
        </w:rPr>
        <w:t>Выжимки овощные</w:t>
      </w:r>
    </w:p>
    <w:p w:rsidR="00122E8E" w:rsidRPr="008C5971" w:rsidRDefault="00122E8E" w:rsidP="008C5971">
      <w:pPr>
        <w:pStyle w:val="ConsPlusNormal"/>
        <w:ind w:firstLine="540"/>
        <w:jc w:val="both"/>
        <w:rPr>
          <w:sz w:val="22"/>
          <w:szCs w:val="22"/>
        </w:rPr>
      </w:pPr>
      <w:r w:rsidRPr="008C5971">
        <w:rPr>
          <w:sz w:val="22"/>
          <w:szCs w:val="22"/>
        </w:rPr>
        <w:t>Гажа (мергель гипсовый)</w:t>
      </w:r>
    </w:p>
    <w:p w:rsidR="00122E8E" w:rsidRPr="008C5971" w:rsidRDefault="00122E8E" w:rsidP="008C5971">
      <w:pPr>
        <w:pStyle w:val="ConsPlusNormal"/>
        <w:ind w:firstLine="540"/>
        <w:jc w:val="both"/>
        <w:rPr>
          <w:sz w:val="22"/>
          <w:szCs w:val="22"/>
        </w:rPr>
      </w:pPr>
      <w:r w:rsidRPr="008C5971">
        <w:rPr>
          <w:sz w:val="22"/>
          <w:szCs w:val="22"/>
        </w:rPr>
        <w:t>Гипс</w:t>
      </w:r>
    </w:p>
    <w:p w:rsidR="00122E8E" w:rsidRPr="008C5971" w:rsidRDefault="00122E8E" w:rsidP="008C5971">
      <w:pPr>
        <w:pStyle w:val="ConsPlusNormal"/>
        <w:ind w:firstLine="540"/>
        <w:jc w:val="both"/>
        <w:rPr>
          <w:sz w:val="22"/>
          <w:szCs w:val="22"/>
        </w:rPr>
      </w:pPr>
      <w:r w:rsidRPr="008C5971">
        <w:rPr>
          <w:sz w:val="22"/>
          <w:szCs w:val="22"/>
        </w:rPr>
        <w:t>Глина</w:t>
      </w:r>
    </w:p>
    <w:p w:rsidR="00122E8E" w:rsidRPr="008C5971" w:rsidRDefault="00122E8E" w:rsidP="008C5971">
      <w:pPr>
        <w:pStyle w:val="ConsPlusNormal"/>
        <w:ind w:firstLine="540"/>
        <w:jc w:val="both"/>
        <w:rPr>
          <w:sz w:val="22"/>
          <w:szCs w:val="22"/>
        </w:rPr>
      </w:pPr>
      <w:r w:rsidRPr="008C5971">
        <w:rPr>
          <w:sz w:val="22"/>
          <w:szCs w:val="22"/>
        </w:rPr>
        <w:t>Глинозем</w:t>
      </w:r>
    </w:p>
    <w:p w:rsidR="00122E8E" w:rsidRPr="008C5971" w:rsidRDefault="00122E8E" w:rsidP="008C5971">
      <w:pPr>
        <w:pStyle w:val="ConsPlusNormal"/>
        <w:ind w:firstLine="540"/>
        <w:jc w:val="both"/>
        <w:rPr>
          <w:sz w:val="22"/>
          <w:szCs w:val="22"/>
        </w:rPr>
      </w:pPr>
      <w:r w:rsidRPr="008C5971">
        <w:rPr>
          <w:sz w:val="22"/>
          <w:szCs w:val="22"/>
        </w:rPr>
        <w:t>Доломит</w:t>
      </w:r>
    </w:p>
    <w:p w:rsidR="00122E8E" w:rsidRPr="008C5971" w:rsidRDefault="00122E8E" w:rsidP="008C5971">
      <w:pPr>
        <w:pStyle w:val="ConsPlusNormal"/>
        <w:ind w:firstLine="540"/>
        <w:jc w:val="both"/>
        <w:rPr>
          <w:sz w:val="22"/>
          <w:szCs w:val="22"/>
        </w:rPr>
      </w:pPr>
      <w:r w:rsidRPr="008C5971">
        <w:rPr>
          <w:sz w:val="22"/>
          <w:szCs w:val="22"/>
        </w:rPr>
        <w:t>Графит</w:t>
      </w:r>
    </w:p>
    <w:p w:rsidR="00122E8E" w:rsidRPr="008C5971" w:rsidRDefault="00122E8E" w:rsidP="008C5971">
      <w:pPr>
        <w:pStyle w:val="ConsPlusNormal"/>
        <w:ind w:firstLine="540"/>
        <w:jc w:val="both"/>
        <w:rPr>
          <w:sz w:val="22"/>
          <w:szCs w:val="22"/>
        </w:rPr>
      </w:pPr>
      <w:r w:rsidRPr="008C5971">
        <w:rPr>
          <w:sz w:val="22"/>
          <w:szCs w:val="22"/>
        </w:rPr>
        <w:t>Грязи минеральные для ванн</w:t>
      </w:r>
    </w:p>
    <w:p w:rsidR="00122E8E" w:rsidRPr="008C5971" w:rsidRDefault="00122E8E" w:rsidP="008C5971">
      <w:pPr>
        <w:pStyle w:val="ConsPlusNormal"/>
        <w:ind w:firstLine="540"/>
        <w:jc w:val="both"/>
        <w:rPr>
          <w:sz w:val="22"/>
          <w:szCs w:val="22"/>
        </w:rPr>
      </w:pPr>
      <w:r w:rsidRPr="008C5971">
        <w:rPr>
          <w:sz w:val="22"/>
          <w:szCs w:val="22"/>
        </w:rPr>
        <w:t>Дрожжи кормовые (гидролизные сульфатные)</w:t>
      </w:r>
    </w:p>
    <w:p w:rsidR="00122E8E" w:rsidRPr="008C5971" w:rsidRDefault="00122E8E" w:rsidP="008C5971">
      <w:pPr>
        <w:pStyle w:val="ConsPlusNormal"/>
        <w:ind w:firstLine="540"/>
        <w:jc w:val="both"/>
        <w:rPr>
          <w:sz w:val="22"/>
          <w:szCs w:val="22"/>
        </w:rPr>
      </w:pPr>
      <w:r w:rsidRPr="008C5971">
        <w:rPr>
          <w:sz w:val="22"/>
          <w:szCs w:val="22"/>
        </w:rPr>
        <w:t>Жом картофельный и свекловичный</w:t>
      </w:r>
    </w:p>
    <w:p w:rsidR="00122E8E" w:rsidRPr="008C5971" w:rsidRDefault="00122E8E" w:rsidP="008C5971">
      <w:pPr>
        <w:pStyle w:val="ConsPlusNormal"/>
        <w:ind w:firstLine="540"/>
        <w:jc w:val="both"/>
        <w:rPr>
          <w:sz w:val="22"/>
          <w:szCs w:val="22"/>
        </w:rPr>
      </w:pPr>
      <w:r w:rsidRPr="008C5971">
        <w:rPr>
          <w:sz w:val="22"/>
          <w:szCs w:val="22"/>
        </w:rPr>
        <w:t>Зола</w:t>
      </w:r>
    </w:p>
    <w:p w:rsidR="00122E8E" w:rsidRPr="008C5971" w:rsidRDefault="00122E8E" w:rsidP="008C5971">
      <w:pPr>
        <w:pStyle w:val="ConsPlusNormal"/>
        <w:ind w:firstLine="540"/>
        <w:jc w:val="both"/>
        <w:rPr>
          <w:sz w:val="22"/>
          <w:szCs w:val="22"/>
        </w:rPr>
      </w:pPr>
      <w:r w:rsidRPr="008C5971">
        <w:rPr>
          <w:sz w:val="22"/>
          <w:szCs w:val="22"/>
        </w:rPr>
        <w:t>Известь</w:t>
      </w:r>
    </w:p>
    <w:p w:rsidR="00122E8E" w:rsidRPr="008C5971" w:rsidRDefault="00122E8E" w:rsidP="008C5971">
      <w:pPr>
        <w:pStyle w:val="ConsPlusNormal"/>
        <w:ind w:firstLine="540"/>
        <w:jc w:val="both"/>
        <w:rPr>
          <w:sz w:val="22"/>
          <w:szCs w:val="22"/>
        </w:rPr>
      </w:pPr>
      <w:r w:rsidRPr="008C5971">
        <w:rPr>
          <w:sz w:val="22"/>
          <w:szCs w:val="22"/>
        </w:rPr>
        <w:t>Каолин</w:t>
      </w:r>
    </w:p>
    <w:p w:rsidR="00122E8E" w:rsidRPr="008C5971" w:rsidRDefault="00122E8E" w:rsidP="008C5971">
      <w:pPr>
        <w:pStyle w:val="ConsPlusNormal"/>
        <w:ind w:firstLine="540"/>
        <w:jc w:val="both"/>
        <w:rPr>
          <w:sz w:val="22"/>
          <w:szCs w:val="22"/>
        </w:rPr>
      </w:pPr>
      <w:r w:rsidRPr="008C5971">
        <w:rPr>
          <w:sz w:val="22"/>
          <w:szCs w:val="22"/>
        </w:rPr>
        <w:t>Картон асбестовый</w:t>
      </w:r>
    </w:p>
    <w:p w:rsidR="00122E8E" w:rsidRPr="008C5971" w:rsidRDefault="00122E8E" w:rsidP="008C5971">
      <w:pPr>
        <w:pStyle w:val="ConsPlusNormal"/>
        <w:ind w:firstLine="540"/>
        <w:jc w:val="both"/>
        <w:rPr>
          <w:sz w:val="22"/>
          <w:szCs w:val="22"/>
        </w:rPr>
      </w:pPr>
      <w:r w:rsidRPr="008C5971">
        <w:rPr>
          <w:sz w:val="22"/>
          <w:szCs w:val="22"/>
        </w:rPr>
        <w:t>Кирпич</w:t>
      </w:r>
    </w:p>
    <w:p w:rsidR="00122E8E" w:rsidRPr="008C5971" w:rsidRDefault="00122E8E" w:rsidP="008C5971">
      <w:pPr>
        <w:pStyle w:val="ConsPlusNormal"/>
        <w:ind w:firstLine="540"/>
        <w:jc w:val="both"/>
        <w:rPr>
          <w:sz w:val="22"/>
          <w:szCs w:val="22"/>
        </w:rPr>
      </w:pPr>
      <w:r w:rsidRPr="008C5971">
        <w:rPr>
          <w:sz w:val="22"/>
          <w:szCs w:val="22"/>
        </w:rPr>
        <w:t>Коагулянты</w:t>
      </w:r>
    </w:p>
    <w:p w:rsidR="00122E8E" w:rsidRPr="008C5971" w:rsidRDefault="00122E8E" w:rsidP="008C5971">
      <w:pPr>
        <w:pStyle w:val="ConsPlusNormal"/>
        <w:ind w:firstLine="540"/>
        <w:jc w:val="both"/>
        <w:rPr>
          <w:sz w:val="22"/>
          <w:szCs w:val="22"/>
        </w:rPr>
      </w:pPr>
      <w:r w:rsidRPr="008C5971">
        <w:rPr>
          <w:sz w:val="22"/>
          <w:szCs w:val="22"/>
        </w:rPr>
        <w:t>Комбикорма</w:t>
      </w:r>
    </w:p>
    <w:p w:rsidR="00122E8E" w:rsidRPr="008C5971" w:rsidRDefault="00122E8E" w:rsidP="008C5971">
      <w:pPr>
        <w:pStyle w:val="ConsPlusNormal"/>
        <w:ind w:firstLine="540"/>
        <w:jc w:val="both"/>
        <w:rPr>
          <w:sz w:val="22"/>
          <w:szCs w:val="22"/>
        </w:rPr>
      </w:pPr>
      <w:r w:rsidRPr="008C5971">
        <w:rPr>
          <w:sz w:val="22"/>
          <w:szCs w:val="22"/>
        </w:rPr>
        <w:t>Концентрат апатитовый</w:t>
      </w:r>
    </w:p>
    <w:p w:rsidR="00122E8E" w:rsidRPr="008C5971" w:rsidRDefault="00122E8E" w:rsidP="008C5971">
      <w:pPr>
        <w:pStyle w:val="ConsPlusNormal"/>
        <w:ind w:firstLine="540"/>
        <w:jc w:val="both"/>
        <w:rPr>
          <w:sz w:val="22"/>
          <w:szCs w:val="22"/>
        </w:rPr>
      </w:pPr>
      <w:r w:rsidRPr="008C5971">
        <w:rPr>
          <w:sz w:val="22"/>
          <w:szCs w:val="22"/>
        </w:rPr>
        <w:t>Концентрат нефелиновый</w:t>
      </w:r>
    </w:p>
    <w:p w:rsidR="00122E8E" w:rsidRPr="008C5971" w:rsidRDefault="00122E8E" w:rsidP="008C5971">
      <w:pPr>
        <w:pStyle w:val="ConsPlusNormal"/>
        <w:ind w:firstLine="540"/>
        <w:jc w:val="both"/>
        <w:rPr>
          <w:sz w:val="22"/>
          <w:szCs w:val="22"/>
        </w:rPr>
      </w:pPr>
      <w:r w:rsidRPr="008C5971">
        <w:rPr>
          <w:sz w:val="22"/>
          <w:szCs w:val="22"/>
        </w:rPr>
        <w:t>Краски и красители сухие</w:t>
      </w:r>
    </w:p>
    <w:p w:rsidR="00122E8E" w:rsidRPr="008C5971" w:rsidRDefault="00122E8E" w:rsidP="008C5971">
      <w:pPr>
        <w:pStyle w:val="ConsPlusNormal"/>
        <w:ind w:firstLine="540"/>
        <w:jc w:val="both"/>
        <w:rPr>
          <w:sz w:val="22"/>
          <w:szCs w:val="22"/>
        </w:rPr>
      </w:pPr>
      <w:r w:rsidRPr="008C5971">
        <w:rPr>
          <w:sz w:val="22"/>
          <w:szCs w:val="22"/>
        </w:rPr>
        <w:t>Крупы (при наличии повреждения потребительской упаковки)</w:t>
      </w:r>
    </w:p>
    <w:p w:rsidR="00122E8E" w:rsidRPr="008C5971" w:rsidRDefault="00122E8E" w:rsidP="008C5971">
      <w:pPr>
        <w:pStyle w:val="ConsPlusNormal"/>
        <w:ind w:firstLine="540"/>
        <w:jc w:val="both"/>
        <w:rPr>
          <w:sz w:val="22"/>
          <w:szCs w:val="22"/>
        </w:rPr>
      </w:pPr>
      <w:r w:rsidRPr="008C5971">
        <w:rPr>
          <w:sz w:val="22"/>
          <w:szCs w:val="22"/>
        </w:rPr>
        <w:t>Мел</w:t>
      </w:r>
    </w:p>
    <w:p w:rsidR="00122E8E" w:rsidRPr="008C5971" w:rsidRDefault="00122E8E" w:rsidP="008C5971">
      <w:pPr>
        <w:pStyle w:val="ConsPlusNormal"/>
        <w:ind w:firstLine="540"/>
        <w:jc w:val="both"/>
        <w:rPr>
          <w:sz w:val="22"/>
          <w:szCs w:val="22"/>
        </w:rPr>
      </w:pPr>
      <w:r w:rsidRPr="008C5971">
        <w:rPr>
          <w:sz w:val="22"/>
          <w:szCs w:val="22"/>
        </w:rPr>
        <w:t>Мертели</w:t>
      </w:r>
    </w:p>
    <w:p w:rsidR="00122E8E" w:rsidRPr="008C5971" w:rsidRDefault="00122E8E" w:rsidP="008C5971">
      <w:pPr>
        <w:pStyle w:val="ConsPlusNormal"/>
        <w:ind w:firstLine="540"/>
        <w:jc w:val="both"/>
        <w:rPr>
          <w:sz w:val="22"/>
          <w:szCs w:val="22"/>
        </w:rPr>
      </w:pPr>
      <w:r w:rsidRPr="008C5971">
        <w:rPr>
          <w:sz w:val="22"/>
          <w:szCs w:val="22"/>
        </w:rPr>
        <w:t>Мука витаминная из древесной зелени</w:t>
      </w:r>
    </w:p>
    <w:p w:rsidR="00122E8E" w:rsidRPr="008C5971" w:rsidRDefault="00122E8E" w:rsidP="008C5971">
      <w:pPr>
        <w:pStyle w:val="ConsPlusNormal"/>
        <w:ind w:firstLine="540"/>
        <w:jc w:val="both"/>
        <w:rPr>
          <w:sz w:val="22"/>
          <w:szCs w:val="22"/>
        </w:rPr>
      </w:pPr>
      <w:r w:rsidRPr="008C5971">
        <w:rPr>
          <w:sz w:val="22"/>
          <w:szCs w:val="22"/>
        </w:rPr>
        <w:t>Мука доломитовая</w:t>
      </w:r>
    </w:p>
    <w:p w:rsidR="00122E8E" w:rsidRPr="008C5971" w:rsidRDefault="00122E8E" w:rsidP="008C5971">
      <w:pPr>
        <w:pStyle w:val="ConsPlusNormal"/>
        <w:ind w:firstLine="540"/>
        <w:jc w:val="both"/>
        <w:rPr>
          <w:sz w:val="22"/>
          <w:szCs w:val="22"/>
        </w:rPr>
      </w:pPr>
      <w:r w:rsidRPr="008C5971">
        <w:rPr>
          <w:sz w:val="22"/>
          <w:szCs w:val="22"/>
        </w:rPr>
        <w:t>Мука кормовая</w:t>
      </w:r>
    </w:p>
    <w:p w:rsidR="00122E8E" w:rsidRPr="008C5971" w:rsidRDefault="00122E8E" w:rsidP="008C5971">
      <w:pPr>
        <w:pStyle w:val="ConsPlusNormal"/>
        <w:ind w:firstLine="540"/>
        <w:jc w:val="both"/>
        <w:rPr>
          <w:sz w:val="22"/>
          <w:szCs w:val="22"/>
        </w:rPr>
      </w:pPr>
      <w:r w:rsidRPr="008C5971">
        <w:rPr>
          <w:sz w:val="22"/>
          <w:szCs w:val="22"/>
        </w:rPr>
        <w:t>Мука пищевая</w:t>
      </w:r>
    </w:p>
    <w:p w:rsidR="00122E8E" w:rsidRPr="008C5971" w:rsidRDefault="00122E8E" w:rsidP="008C5971">
      <w:pPr>
        <w:pStyle w:val="ConsPlusNormal"/>
        <w:ind w:firstLine="540"/>
        <w:jc w:val="both"/>
        <w:rPr>
          <w:sz w:val="22"/>
          <w:szCs w:val="22"/>
        </w:rPr>
      </w:pPr>
      <w:r w:rsidRPr="008C5971">
        <w:rPr>
          <w:sz w:val="22"/>
          <w:szCs w:val="22"/>
        </w:rPr>
        <w:t>Мука хвойно-витаминная</w:t>
      </w:r>
    </w:p>
    <w:p w:rsidR="00122E8E" w:rsidRPr="008C5971" w:rsidRDefault="00122E8E" w:rsidP="008C5971">
      <w:pPr>
        <w:pStyle w:val="ConsPlusNormal"/>
        <w:ind w:firstLine="540"/>
        <w:jc w:val="both"/>
        <w:rPr>
          <w:sz w:val="22"/>
          <w:szCs w:val="22"/>
        </w:rPr>
      </w:pPr>
      <w:r w:rsidRPr="008C5971">
        <w:rPr>
          <w:sz w:val="22"/>
          <w:szCs w:val="22"/>
        </w:rPr>
        <w:t>Опилки цветных металлов</w:t>
      </w:r>
    </w:p>
    <w:p w:rsidR="00122E8E" w:rsidRPr="008C5971" w:rsidRDefault="00122E8E" w:rsidP="008C5971">
      <w:pPr>
        <w:pStyle w:val="ConsPlusNormal"/>
        <w:ind w:firstLine="540"/>
        <w:jc w:val="both"/>
        <w:rPr>
          <w:sz w:val="22"/>
          <w:szCs w:val="22"/>
        </w:rPr>
      </w:pPr>
      <w:r w:rsidRPr="008C5971">
        <w:rPr>
          <w:sz w:val="22"/>
          <w:szCs w:val="22"/>
        </w:rPr>
        <w:t>Отходы</w:t>
      </w:r>
    </w:p>
    <w:p w:rsidR="00122E8E" w:rsidRPr="008C5971" w:rsidRDefault="00122E8E" w:rsidP="008C5971">
      <w:pPr>
        <w:pStyle w:val="ConsPlusNormal"/>
        <w:ind w:firstLine="540"/>
        <w:jc w:val="both"/>
        <w:rPr>
          <w:sz w:val="22"/>
          <w:szCs w:val="22"/>
        </w:rPr>
      </w:pPr>
      <w:r w:rsidRPr="008C5971">
        <w:rPr>
          <w:sz w:val="22"/>
          <w:szCs w:val="22"/>
        </w:rPr>
        <w:t>Пегматит</w:t>
      </w:r>
    </w:p>
    <w:p w:rsidR="00122E8E" w:rsidRPr="008C5971" w:rsidRDefault="00122E8E" w:rsidP="008C5971">
      <w:pPr>
        <w:pStyle w:val="ConsPlusNormal"/>
        <w:ind w:firstLine="540"/>
        <w:jc w:val="both"/>
        <w:rPr>
          <w:sz w:val="22"/>
          <w:szCs w:val="22"/>
        </w:rPr>
      </w:pPr>
      <w:r w:rsidRPr="008C5971">
        <w:rPr>
          <w:sz w:val="22"/>
          <w:szCs w:val="22"/>
        </w:rPr>
        <w:t>Порошок асфальтовый</w:t>
      </w:r>
    </w:p>
    <w:p w:rsidR="00122E8E" w:rsidRPr="008C5971" w:rsidRDefault="00122E8E" w:rsidP="008C5971">
      <w:pPr>
        <w:pStyle w:val="ConsPlusNormal"/>
        <w:ind w:firstLine="540"/>
        <w:jc w:val="both"/>
        <w:rPr>
          <w:sz w:val="22"/>
          <w:szCs w:val="22"/>
        </w:rPr>
      </w:pPr>
      <w:r w:rsidRPr="008C5971">
        <w:rPr>
          <w:sz w:val="22"/>
          <w:szCs w:val="22"/>
        </w:rPr>
        <w:t>Порошок известковый</w:t>
      </w:r>
    </w:p>
    <w:p w:rsidR="00122E8E" w:rsidRPr="008C5971" w:rsidRDefault="00122E8E" w:rsidP="008C5971">
      <w:pPr>
        <w:pStyle w:val="ConsPlusNormal"/>
        <w:ind w:firstLine="540"/>
        <w:jc w:val="both"/>
        <w:rPr>
          <w:sz w:val="22"/>
          <w:szCs w:val="22"/>
        </w:rPr>
      </w:pPr>
      <w:r w:rsidRPr="008C5971">
        <w:rPr>
          <w:sz w:val="22"/>
          <w:szCs w:val="22"/>
        </w:rPr>
        <w:t>Порошок магнезитовый металлургический</w:t>
      </w:r>
    </w:p>
    <w:p w:rsidR="00122E8E" w:rsidRPr="008C5971" w:rsidRDefault="00122E8E" w:rsidP="008C5971">
      <w:pPr>
        <w:pStyle w:val="ConsPlusNormal"/>
        <w:ind w:firstLine="540"/>
        <w:jc w:val="both"/>
        <w:rPr>
          <w:sz w:val="22"/>
          <w:szCs w:val="22"/>
        </w:rPr>
      </w:pPr>
      <w:r w:rsidRPr="008C5971">
        <w:rPr>
          <w:sz w:val="22"/>
          <w:szCs w:val="22"/>
        </w:rPr>
        <w:t>Порошок шамотный</w:t>
      </w:r>
    </w:p>
    <w:p w:rsidR="00122E8E" w:rsidRPr="008C5971" w:rsidRDefault="00122E8E" w:rsidP="008C5971">
      <w:pPr>
        <w:pStyle w:val="ConsPlusNormal"/>
        <w:ind w:firstLine="540"/>
        <w:jc w:val="both"/>
        <w:rPr>
          <w:sz w:val="22"/>
          <w:szCs w:val="22"/>
        </w:rPr>
      </w:pPr>
      <w:r w:rsidRPr="008C5971">
        <w:rPr>
          <w:sz w:val="22"/>
          <w:szCs w:val="22"/>
        </w:rPr>
        <w:t>Пыль</w:t>
      </w:r>
    </w:p>
    <w:p w:rsidR="00122E8E" w:rsidRPr="008C5971" w:rsidRDefault="00122E8E" w:rsidP="008C5971">
      <w:pPr>
        <w:pStyle w:val="ConsPlusNormal"/>
        <w:ind w:firstLine="540"/>
        <w:jc w:val="both"/>
        <w:rPr>
          <w:sz w:val="22"/>
          <w:szCs w:val="22"/>
        </w:rPr>
      </w:pPr>
      <w:r w:rsidRPr="008C5971">
        <w:rPr>
          <w:sz w:val="22"/>
          <w:szCs w:val="22"/>
        </w:rPr>
        <w:t>Сигареты (папиросы) (при наличии повреждения потребительской упаковки)</w:t>
      </w:r>
    </w:p>
    <w:p w:rsidR="00122E8E" w:rsidRPr="008C5971" w:rsidRDefault="00122E8E" w:rsidP="008C5971">
      <w:pPr>
        <w:pStyle w:val="ConsPlusNormal"/>
        <w:ind w:firstLine="540"/>
        <w:jc w:val="both"/>
        <w:rPr>
          <w:sz w:val="22"/>
          <w:szCs w:val="22"/>
        </w:rPr>
      </w:pPr>
      <w:r w:rsidRPr="008C5971">
        <w:rPr>
          <w:sz w:val="22"/>
          <w:szCs w:val="22"/>
        </w:rPr>
        <w:t>Соль поваренная пищевая и техническая</w:t>
      </w:r>
    </w:p>
    <w:p w:rsidR="00122E8E" w:rsidRPr="008C5971" w:rsidRDefault="00122E8E" w:rsidP="008C5971">
      <w:pPr>
        <w:pStyle w:val="ConsPlusNormal"/>
        <w:ind w:firstLine="540"/>
        <w:jc w:val="both"/>
        <w:rPr>
          <w:sz w:val="22"/>
          <w:szCs w:val="22"/>
        </w:rPr>
      </w:pPr>
      <w:r w:rsidRPr="008C5971">
        <w:rPr>
          <w:sz w:val="22"/>
          <w:szCs w:val="22"/>
        </w:rPr>
        <w:t>Средства моющие порошкообразные</w:t>
      </w:r>
    </w:p>
    <w:p w:rsidR="00122E8E" w:rsidRPr="008C5971" w:rsidRDefault="00122E8E" w:rsidP="008C5971">
      <w:pPr>
        <w:pStyle w:val="ConsPlusNormal"/>
        <w:ind w:firstLine="540"/>
        <w:jc w:val="both"/>
        <w:rPr>
          <w:sz w:val="22"/>
          <w:szCs w:val="22"/>
        </w:rPr>
      </w:pPr>
      <w:r w:rsidRPr="008C5971">
        <w:rPr>
          <w:sz w:val="22"/>
          <w:szCs w:val="22"/>
        </w:rPr>
        <w:t>Стекло техническое и строительное (при наличии боя)</w:t>
      </w:r>
    </w:p>
    <w:p w:rsidR="00122E8E" w:rsidRPr="008C5971" w:rsidRDefault="00122E8E" w:rsidP="008C5971">
      <w:pPr>
        <w:pStyle w:val="ConsPlusNormal"/>
        <w:ind w:firstLine="540"/>
        <w:jc w:val="both"/>
        <w:rPr>
          <w:sz w:val="22"/>
          <w:szCs w:val="22"/>
        </w:rPr>
      </w:pPr>
      <w:r w:rsidRPr="008C5971">
        <w:rPr>
          <w:sz w:val="22"/>
          <w:szCs w:val="22"/>
        </w:rPr>
        <w:t>Стружка цветных металлов и их сплавов</w:t>
      </w:r>
    </w:p>
    <w:p w:rsidR="00122E8E" w:rsidRPr="008C5971" w:rsidRDefault="00122E8E" w:rsidP="008C5971">
      <w:pPr>
        <w:pStyle w:val="ConsPlusNormal"/>
        <w:ind w:firstLine="540"/>
        <w:jc w:val="both"/>
        <w:rPr>
          <w:sz w:val="22"/>
          <w:szCs w:val="22"/>
        </w:rPr>
      </w:pPr>
      <w:r w:rsidRPr="008C5971">
        <w:rPr>
          <w:sz w:val="22"/>
          <w:szCs w:val="22"/>
        </w:rPr>
        <w:t>Сульфаты, кроме опасных</w:t>
      </w:r>
    </w:p>
    <w:p w:rsidR="00122E8E" w:rsidRPr="008C5971" w:rsidRDefault="00122E8E" w:rsidP="008C5971">
      <w:pPr>
        <w:pStyle w:val="ConsPlusNormal"/>
        <w:ind w:firstLine="540"/>
        <w:jc w:val="both"/>
        <w:rPr>
          <w:sz w:val="22"/>
          <w:szCs w:val="22"/>
        </w:rPr>
      </w:pPr>
      <w:r w:rsidRPr="008C5971">
        <w:rPr>
          <w:sz w:val="22"/>
          <w:szCs w:val="22"/>
        </w:rPr>
        <w:t>Сырье табака и махорки</w:t>
      </w:r>
    </w:p>
    <w:p w:rsidR="00122E8E" w:rsidRPr="008C5971" w:rsidRDefault="00122E8E" w:rsidP="008C5971">
      <w:pPr>
        <w:pStyle w:val="ConsPlusNormal"/>
        <w:ind w:firstLine="540"/>
        <w:jc w:val="both"/>
        <w:rPr>
          <w:sz w:val="22"/>
          <w:szCs w:val="22"/>
        </w:rPr>
      </w:pPr>
      <w:r w:rsidRPr="008C5971">
        <w:rPr>
          <w:sz w:val="22"/>
          <w:szCs w:val="22"/>
        </w:rPr>
        <w:t>Табак (в листьях и корешках, нюхательный, обработанный)</w:t>
      </w:r>
    </w:p>
    <w:p w:rsidR="00122E8E" w:rsidRPr="008C5971" w:rsidRDefault="00122E8E" w:rsidP="008C5971">
      <w:pPr>
        <w:pStyle w:val="ConsPlusNormal"/>
        <w:ind w:firstLine="540"/>
        <w:jc w:val="both"/>
        <w:rPr>
          <w:sz w:val="22"/>
          <w:szCs w:val="22"/>
        </w:rPr>
      </w:pPr>
      <w:r w:rsidRPr="008C5971">
        <w:rPr>
          <w:sz w:val="22"/>
          <w:szCs w:val="22"/>
        </w:rPr>
        <w:t>Тальк молотый и в кусках (камень тальковый)</w:t>
      </w:r>
    </w:p>
    <w:p w:rsidR="00122E8E" w:rsidRPr="008C5971" w:rsidRDefault="00122E8E" w:rsidP="008C5971">
      <w:pPr>
        <w:pStyle w:val="ConsPlusNormal"/>
        <w:ind w:firstLine="540"/>
        <w:jc w:val="both"/>
        <w:rPr>
          <w:sz w:val="22"/>
          <w:szCs w:val="22"/>
        </w:rPr>
      </w:pPr>
      <w:r w:rsidRPr="008C5971">
        <w:rPr>
          <w:sz w:val="22"/>
          <w:szCs w:val="22"/>
        </w:rPr>
        <w:t>Тара стеклянная (при наличии боя)</w:t>
      </w:r>
    </w:p>
    <w:p w:rsidR="00122E8E" w:rsidRPr="008C5971" w:rsidRDefault="00122E8E" w:rsidP="008C5971">
      <w:pPr>
        <w:pStyle w:val="ConsPlusNormal"/>
        <w:ind w:firstLine="540"/>
        <w:jc w:val="both"/>
        <w:rPr>
          <w:sz w:val="22"/>
          <w:szCs w:val="22"/>
        </w:rPr>
      </w:pPr>
      <w:r w:rsidRPr="008C5971">
        <w:rPr>
          <w:sz w:val="22"/>
          <w:szCs w:val="22"/>
        </w:rPr>
        <w:t>Торф и торфяная продукция</w:t>
      </w:r>
    </w:p>
    <w:p w:rsidR="00122E8E" w:rsidRPr="008C5971" w:rsidRDefault="00122E8E" w:rsidP="008C5971">
      <w:pPr>
        <w:pStyle w:val="ConsPlusNormal"/>
        <w:ind w:firstLine="540"/>
        <w:jc w:val="both"/>
        <w:rPr>
          <w:sz w:val="22"/>
          <w:szCs w:val="22"/>
        </w:rPr>
      </w:pPr>
      <w:r w:rsidRPr="008C5971">
        <w:rPr>
          <w:sz w:val="22"/>
          <w:szCs w:val="22"/>
        </w:rPr>
        <w:t>Удобрения органические и комплексные</w:t>
      </w:r>
    </w:p>
    <w:p w:rsidR="00122E8E" w:rsidRPr="008C5971" w:rsidRDefault="00122E8E" w:rsidP="008C5971">
      <w:pPr>
        <w:pStyle w:val="ConsPlusNormal"/>
        <w:ind w:firstLine="540"/>
        <w:jc w:val="both"/>
        <w:rPr>
          <w:sz w:val="22"/>
          <w:szCs w:val="22"/>
        </w:rPr>
      </w:pPr>
      <w:r w:rsidRPr="008C5971">
        <w:rPr>
          <w:sz w:val="22"/>
          <w:szCs w:val="22"/>
        </w:rPr>
        <w:t>Удобрения химические и минеральные</w:t>
      </w:r>
    </w:p>
    <w:p w:rsidR="00122E8E" w:rsidRPr="008C5971" w:rsidRDefault="00122E8E" w:rsidP="008C5971">
      <w:pPr>
        <w:pStyle w:val="ConsPlusNormal"/>
        <w:ind w:firstLine="540"/>
        <w:jc w:val="both"/>
        <w:rPr>
          <w:sz w:val="22"/>
          <w:szCs w:val="22"/>
        </w:rPr>
      </w:pPr>
      <w:r w:rsidRPr="008C5971">
        <w:rPr>
          <w:sz w:val="22"/>
          <w:szCs w:val="22"/>
        </w:rPr>
        <w:t>Фарш мясной сушеный (в мешках)</w:t>
      </w:r>
    </w:p>
    <w:p w:rsidR="00122E8E" w:rsidRPr="008C5971" w:rsidRDefault="00122E8E" w:rsidP="008C5971">
      <w:pPr>
        <w:pStyle w:val="ConsPlusNormal"/>
        <w:ind w:firstLine="540"/>
        <w:jc w:val="both"/>
        <w:rPr>
          <w:sz w:val="22"/>
          <w:szCs w:val="22"/>
        </w:rPr>
      </w:pPr>
      <w:r w:rsidRPr="008C5971">
        <w:rPr>
          <w:sz w:val="22"/>
          <w:szCs w:val="22"/>
        </w:rPr>
        <w:t>Ферросплавы</w:t>
      </w:r>
    </w:p>
    <w:p w:rsidR="00122E8E" w:rsidRPr="008C5971" w:rsidRDefault="00122E8E" w:rsidP="008C5971">
      <w:pPr>
        <w:pStyle w:val="ConsPlusNormal"/>
        <w:ind w:firstLine="540"/>
        <w:jc w:val="both"/>
        <w:rPr>
          <w:sz w:val="22"/>
          <w:szCs w:val="22"/>
        </w:rPr>
      </w:pPr>
      <w:r w:rsidRPr="008C5971">
        <w:rPr>
          <w:sz w:val="22"/>
          <w:szCs w:val="22"/>
        </w:rPr>
        <w:t>Цемент</w:t>
      </w:r>
    </w:p>
    <w:p w:rsidR="00122E8E" w:rsidRPr="008C5971" w:rsidRDefault="00122E8E" w:rsidP="008C5971">
      <w:pPr>
        <w:pStyle w:val="ConsPlusNormal"/>
        <w:ind w:firstLine="540"/>
        <w:jc w:val="both"/>
        <w:rPr>
          <w:sz w:val="22"/>
          <w:szCs w:val="22"/>
        </w:rPr>
      </w:pPr>
      <w:r w:rsidRPr="008C5971">
        <w:rPr>
          <w:sz w:val="22"/>
          <w:szCs w:val="22"/>
        </w:rPr>
        <w:t>Шамот кусковой</w:t>
      </w:r>
    </w:p>
    <w:p w:rsidR="00122E8E" w:rsidRPr="008C5971" w:rsidRDefault="00122E8E" w:rsidP="008C5971">
      <w:pPr>
        <w:pStyle w:val="ConsPlusNormal"/>
        <w:ind w:firstLine="540"/>
        <w:jc w:val="both"/>
        <w:rPr>
          <w:sz w:val="22"/>
          <w:szCs w:val="22"/>
        </w:rPr>
      </w:pPr>
      <w:r w:rsidRPr="008C5971">
        <w:rPr>
          <w:sz w:val="22"/>
          <w:szCs w:val="22"/>
        </w:rPr>
        <w:t>Шрот кормовой</w:t>
      </w:r>
    </w:p>
    <w:p w:rsidR="00122E8E" w:rsidRPr="008C5971" w:rsidRDefault="00122E8E" w:rsidP="008C5971">
      <w:pPr>
        <w:pStyle w:val="ConsPlusNormal"/>
        <w:ind w:firstLine="540"/>
        <w:jc w:val="both"/>
        <w:rPr>
          <w:sz w:val="22"/>
          <w:szCs w:val="22"/>
        </w:rPr>
      </w:pPr>
      <w:r w:rsidRPr="008C5971">
        <w:rPr>
          <w:sz w:val="22"/>
          <w:szCs w:val="22"/>
        </w:rPr>
        <w:t>Опасные грузы (в случаях, установленных ДОПОГ)</w:t>
      </w:r>
    </w:p>
    <w:p w:rsidR="00122E8E" w:rsidRPr="008C5971" w:rsidRDefault="00122E8E" w:rsidP="008C5971">
      <w:pPr>
        <w:pStyle w:val="ConsPlusNormal"/>
        <w:ind w:firstLine="540"/>
        <w:jc w:val="both"/>
        <w:rPr>
          <w:sz w:val="22"/>
          <w:szCs w:val="22"/>
        </w:rPr>
      </w:pPr>
      <w:r w:rsidRPr="008C5971">
        <w:rPr>
          <w:sz w:val="22"/>
          <w:szCs w:val="22"/>
        </w:rPr>
        <w:t>Скоропортящиеся грузы</w:t>
      </w:r>
    </w:p>
    <w:p w:rsidR="00122E8E" w:rsidRPr="008C5971" w:rsidRDefault="00122E8E" w:rsidP="008C5971">
      <w:pPr>
        <w:pStyle w:val="ConsPlusNormal"/>
        <w:ind w:firstLine="540"/>
        <w:jc w:val="both"/>
        <w:rPr>
          <w:sz w:val="22"/>
          <w:szCs w:val="22"/>
        </w:rPr>
      </w:pPr>
      <w:r w:rsidRPr="008C5971">
        <w:rPr>
          <w:sz w:val="22"/>
          <w:szCs w:val="22"/>
        </w:rPr>
        <w:t>Животные и птицы</w:t>
      </w:r>
    </w:p>
    <w:p w:rsidR="00122E8E" w:rsidRPr="008C5971" w:rsidRDefault="00122E8E" w:rsidP="008C5971">
      <w:pPr>
        <w:pStyle w:val="ConsPlusNormal"/>
        <w:jc w:val="right"/>
        <w:rPr>
          <w:sz w:val="22"/>
          <w:szCs w:val="22"/>
        </w:rPr>
      </w:pPr>
    </w:p>
    <w:p w:rsidR="00122E8E" w:rsidRPr="008C5971" w:rsidRDefault="00122E8E" w:rsidP="008C5971">
      <w:pPr>
        <w:pStyle w:val="ConsPlusNormal"/>
        <w:jc w:val="right"/>
        <w:outlineLvl w:val="1"/>
        <w:rPr>
          <w:sz w:val="22"/>
          <w:szCs w:val="22"/>
        </w:rPr>
      </w:pPr>
      <w:bookmarkStart w:id="52" w:name="Par1195"/>
      <w:bookmarkEnd w:id="52"/>
      <w:r w:rsidRPr="008C5971">
        <w:rPr>
          <w:sz w:val="22"/>
          <w:szCs w:val="22"/>
        </w:rPr>
        <w:t>Приложение N 10</w:t>
      </w:r>
    </w:p>
    <w:p w:rsidR="00122E8E" w:rsidRPr="008C5971" w:rsidRDefault="00122E8E" w:rsidP="008C5971">
      <w:pPr>
        <w:pStyle w:val="ConsPlusNormal"/>
        <w:jc w:val="right"/>
        <w:rPr>
          <w:sz w:val="22"/>
          <w:szCs w:val="22"/>
        </w:rPr>
      </w:pPr>
      <w:r w:rsidRPr="008C5971">
        <w:rPr>
          <w:sz w:val="22"/>
          <w:szCs w:val="22"/>
        </w:rPr>
        <w:t>к Правилам перевозок грузов</w:t>
      </w:r>
    </w:p>
    <w:p w:rsidR="00122E8E" w:rsidRPr="008C5971" w:rsidRDefault="00122E8E" w:rsidP="008C5971">
      <w:pPr>
        <w:pStyle w:val="ConsPlusNormal"/>
        <w:jc w:val="right"/>
        <w:rPr>
          <w:sz w:val="22"/>
          <w:szCs w:val="22"/>
        </w:rPr>
      </w:pPr>
      <w:r w:rsidRPr="008C5971">
        <w:rPr>
          <w:sz w:val="22"/>
          <w:szCs w:val="22"/>
        </w:rPr>
        <w:t>автомобильным транспортом</w:t>
      </w:r>
    </w:p>
    <w:p w:rsidR="00122E8E" w:rsidRPr="008C5971" w:rsidRDefault="00122E8E" w:rsidP="008C5971">
      <w:pPr>
        <w:pStyle w:val="ConsPlusNormal"/>
        <w:jc w:val="right"/>
        <w:rPr>
          <w:sz w:val="22"/>
          <w:szCs w:val="22"/>
        </w:rPr>
      </w:pPr>
    </w:p>
    <w:p w:rsidR="00122E8E" w:rsidRPr="008C5971" w:rsidRDefault="00122E8E" w:rsidP="008C5971">
      <w:pPr>
        <w:pStyle w:val="ConsPlusNormal"/>
        <w:jc w:val="center"/>
        <w:rPr>
          <w:sz w:val="22"/>
          <w:szCs w:val="22"/>
        </w:rPr>
      </w:pPr>
      <w:bookmarkStart w:id="53" w:name="Par1199"/>
      <w:bookmarkEnd w:id="53"/>
      <w:r w:rsidRPr="008C5971">
        <w:rPr>
          <w:sz w:val="22"/>
          <w:szCs w:val="22"/>
        </w:rPr>
        <w:t>ПЕРЕЧЕНЬ СПЕЦИАЛИЗИРОВАННЫХ ТРАНСПОРТНЫХ СРЕДСТВ</w:t>
      </w:r>
    </w:p>
    <w:p w:rsidR="00122E8E" w:rsidRPr="008C5971" w:rsidRDefault="00122E8E" w:rsidP="008C5971">
      <w:pPr>
        <w:pStyle w:val="ConsPlusNormal"/>
        <w:jc w:val="center"/>
        <w:rPr>
          <w:sz w:val="22"/>
          <w:szCs w:val="22"/>
        </w:rPr>
      </w:pPr>
      <w:r w:rsidRPr="008C5971">
        <w:rPr>
          <w:sz w:val="22"/>
          <w:szCs w:val="22"/>
        </w:rPr>
        <w:t>(в ред. Постановления Правительства РФ от 30.12.2011 N 1208)</w:t>
      </w:r>
    </w:p>
    <w:p w:rsidR="00122E8E" w:rsidRPr="008C5971" w:rsidRDefault="00122E8E" w:rsidP="008C5971">
      <w:pPr>
        <w:pStyle w:val="ConsPlusNormal"/>
        <w:jc w:val="center"/>
        <w:rPr>
          <w:sz w:val="22"/>
          <w:szCs w:val="22"/>
        </w:rPr>
      </w:pPr>
    </w:p>
    <w:p w:rsidR="00122E8E" w:rsidRPr="008C5971" w:rsidRDefault="00122E8E" w:rsidP="008C5971">
      <w:pPr>
        <w:pStyle w:val="ConsPlusNormal"/>
        <w:ind w:firstLine="540"/>
        <w:jc w:val="both"/>
        <w:rPr>
          <w:sz w:val="22"/>
          <w:szCs w:val="22"/>
        </w:rPr>
      </w:pPr>
      <w:r w:rsidRPr="008C5971">
        <w:rPr>
          <w:sz w:val="22"/>
          <w:szCs w:val="22"/>
        </w:rPr>
        <w:t>1. Транспортные средства с кузовом-фургоном:</w:t>
      </w:r>
    </w:p>
    <w:p w:rsidR="00122E8E" w:rsidRPr="008C5971" w:rsidRDefault="00122E8E" w:rsidP="008C5971">
      <w:pPr>
        <w:pStyle w:val="ConsPlusNormal"/>
        <w:ind w:firstLine="540"/>
        <w:jc w:val="both"/>
        <w:rPr>
          <w:sz w:val="22"/>
          <w:szCs w:val="22"/>
        </w:rPr>
      </w:pPr>
      <w:r w:rsidRPr="008C5971">
        <w:rPr>
          <w:sz w:val="22"/>
          <w:szCs w:val="22"/>
        </w:rPr>
        <w:t>фургоны-рефрижераторы;</w:t>
      </w:r>
    </w:p>
    <w:p w:rsidR="00122E8E" w:rsidRPr="008C5971" w:rsidRDefault="00122E8E" w:rsidP="008C5971">
      <w:pPr>
        <w:pStyle w:val="ConsPlusNormal"/>
        <w:ind w:firstLine="540"/>
        <w:jc w:val="both"/>
        <w:rPr>
          <w:sz w:val="22"/>
          <w:szCs w:val="22"/>
        </w:rPr>
      </w:pPr>
      <w:r w:rsidRPr="008C5971">
        <w:rPr>
          <w:sz w:val="22"/>
          <w:szCs w:val="22"/>
        </w:rPr>
        <w:t>фургоны с отоплением кузова.</w:t>
      </w:r>
    </w:p>
    <w:p w:rsidR="00122E8E" w:rsidRPr="008C5971" w:rsidRDefault="00122E8E" w:rsidP="008C5971">
      <w:pPr>
        <w:pStyle w:val="ConsPlusNormal"/>
        <w:ind w:firstLine="540"/>
        <w:jc w:val="both"/>
        <w:rPr>
          <w:sz w:val="22"/>
          <w:szCs w:val="22"/>
        </w:rPr>
      </w:pPr>
      <w:r w:rsidRPr="008C5971">
        <w:rPr>
          <w:sz w:val="22"/>
          <w:szCs w:val="22"/>
        </w:rPr>
        <w:t>2. Транспортные средства - цистерны:</w:t>
      </w:r>
    </w:p>
    <w:p w:rsidR="00122E8E" w:rsidRPr="008C5971" w:rsidRDefault="00122E8E" w:rsidP="008C5971">
      <w:pPr>
        <w:pStyle w:val="ConsPlusNormal"/>
        <w:ind w:firstLine="540"/>
        <w:jc w:val="both"/>
        <w:rPr>
          <w:sz w:val="22"/>
          <w:szCs w:val="22"/>
        </w:rPr>
      </w:pPr>
      <w:r w:rsidRPr="008C5971">
        <w:rPr>
          <w:sz w:val="22"/>
          <w:szCs w:val="22"/>
        </w:rPr>
        <w:t>цистерны для перевозки сыпучих, порошкообразных, пылевидных строительных материалов, в том числе цементовозы;</w:t>
      </w:r>
    </w:p>
    <w:p w:rsidR="00122E8E" w:rsidRPr="008C5971" w:rsidRDefault="00122E8E" w:rsidP="008C5971">
      <w:pPr>
        <w:pStyle w:val="ConsPlusNormal"/>
        <w:ind w:firstLine="540"/>
        <w:jc w:val="both"/>
        <w:rPr>
          <w:sz w:val="22"/>
          <w:szCs w:val="22"/>
        </w:rPr>
      </w:pPr>
      <w:r w:rsidRPr="008C5971">
        <w:rPr>
          <w:sz w:val="22"/>
          <w:szCs w:val="22"/>
        </w:rPr>
        <w:t>цистерны для перевозки сыпучих пищевых продуктов: мука, зерно, комбикорм, отруби;</w:t>
      </w:r>
    </w:p>
    <w:p w:rsidR="00122E8E" w:rsidRPr="008C5971" w:rsidRDefault="00122E8E" w:rsidP="008C5971">
      <w:pPr>
        <w:pStyle w:val="ConsPlusNormal"/>
        <w:ind w:firstLine="540"/>
        <w:jc w:val="both"/>
        <w:rPr>
          <w:sz w:val="22"/>
          <w:szCs w:val="22"/>
        </w:rPr>
      </w:pPr>
      <w:r w:rsidRPr="008C5971">
        <w:rPr>
          <w:sz w:val="22"/>
          <w:szCs w:val="22"/>
        </w:rPr>
        <w:t>цистерны для перевозки пищевых жидкостей.</w:t>
      </w:r>
    </w:p>
    <w:p w:rsidR="00122E8E" w:rsidRPr="008C5971" w:rsidRDefault="00122E8E" w:rsidP="008C5971">
      <w:pPr>
        <w:pStyle w:val="ConsPlusNormal"/>
        <w:ind w:firstLine="540"/>
        <w:jc w:val="both"/>
        <w:rPr>
          <w:sz w:val="22"/>
          <w:szCs w:val="22"/>
        </w:rPr>
      </w:pPr>
      <w:r w:rsidRPr="008C5971">
        <w:rPr>
          <w:sz w:val="22"/>
          <w:szCs w:val="22"/>
        </w:rPr>
        <w:t>3. Транспортные средства для перевозки строительных грузов:</w:t>
      </w:r>
    </w:p>
    <w:p w:rsidR="00122E8E" w:rsidRPr="008C5971" w:rsidRDefault="00122E8E" w:rsidP="008C5971">
      <w:pPr>
        <w:pStyle w:val="ConsPlusNormal"/>
        <w:ind w:firstLine="540"/>
        <w:jc w:val="both"/>
        <w:rPr>
          <w:sz w:val="22"/>
          <w:szCs w:val="22"/>
        </w:rPr>
      </w:pPr>
      <w:r w:rsidRPr="008C5971">
        <w:rPr>
          <w:sz w:val="22"/>
          <w:szCs w:val="22"/>
        </w:rPr>
        <w:t>транспортные средства - панелевозы;</w:t>
      </w:r>
    </w:p>
    <w:p w:rsidR="00122E8E" w:rsidRPr="008C5971" w:rsidRDefault="00122E8E" w:rsidP="008C5971">
      <w:pPr>
        <w:pStyle w:val="ConsPlusNormal"/>
        <w:ind w:firstLine="540"/>
        <w:jc w:val="both"/>
        <w:rPr>
          <w:sz w:val="22"/>
          <w:szCs w:val="22"/>
        </w:rPr>
      </w:pPr>
      <w:r w:rsidRPr="008C5971">
        <w:rPr>
          <w:sz w:val="22"/>
          <w:szCs w:val="22"/>
        </w:rPr>
        <w:t>транспортные средства - фермовозы;</w:t>
      </w:r>
    </w:p>
    <w:p w:rsidR="00122E8E" w:rsidRPr="008C5971" w:rsidRDefault="00122E8E" w:rsidP="008C5971">
      <w:pPr>
        <w:pStyle w:val="ConsPlusNormal"/>
        <w:ind w:firstLine="540"/>
        <w:jc w:val="both"/>
        <w:rPr>
          <w:sz w:val="22"/>
          <w:szCs w:val="22"/>
        </w:rPr>
      </w:pPr>
      <w:r w:rsidRPr="008C5971">
        <w:rPr>
          <w:sz w:val="22"/>
          <w:szCs w:val="22"/>
        </w:rPr>
        <w:t>транспортные средства - бетоносмесители;</w:t>
      </w:r>
    </w:p>
    <w:p w:rsidR="00122E8E" w:rsidRPr="008C5971" w:rsidRDefault="00122E8E" w:rsidP="008C5971">
      <w:pPr>
        <w:pStyle w:val="ConsPlusNormal"/>
        <w:ind w:firstLine="540"/>
        <w:jc w:val="both"/>
        <w:rPr>
          <w:sz w:val="22"/>
          <w:szCs w:val="22"/>
        </w:rPr>
      </w:pPr>
      <w:r w:rsidRPr="008C5971">
        <w:rPr>
          <w:sz w:val="22"/>
          <w:szCs w:val="22"/>
        </w:rPr>
        <w:t>транспортные средства с самосвальным кузовом.</w:t>
      </w:r>
    </w:p>
    <w:p w:rsidR="00122E8E" w:rsidRPr="008C5971" w:rsidRDefault="00122E8E" w:rsidP="008C5971">
      <w:pPr>
        <w:pStyle w:val="ConsPlusNormal"/>
        <w:jc w:val="both"/>
        <w:rPr>
          <w:sz w:val="22"/>
          <w:szCs w:val="22"/>
        </w:rPr>
      </w:pPr>
      <w:r w:rsidRPr="008C5971">
        <w:rPr>
          <w:sz w:val="22"/>
          <w:szCs w:val="22"/>
        </w:rPr>
        <w:t>(абзац введен Постановлением Правительства РФ от 30.12.2011 N 1208)</w:t>
      </w:r>
    </w:p>
    <w:p w:rsidR="00122E8E" w:rsidRPr="008C5971" w:rsidRDefault="00122E8E" w:rsidP="008C5971">
      <w:pPr>
        <w:pStyle w:val="ConsPlusNormal"/>
        <w:ind w:firstLine="540"/>
        <w:jc w:val="both"/>
        <w:rPr>
          <w:sz w:val="22"/>
          <w:szCs w:val="22"/>
        </w:rPr>
      </w:pPr>
      <w:r w:rsidRPr="008C5971">
        <w:rPr>
          <w:sz w:val="22"/>
          <w:szCs w:val="22"/>
        </w:rPr>
        <w:t>4. Транспортные средства для перевозки животных.</w:t>
      </w:r>
    </w:p>
    <w:p w:rsidR="00122E8E" w:rsidRPr="008C5971" w:rsidRDefault="00122E8E" w:rsidP="008C5971">
      <w:pPr>
        <w:pStyle w:val="ConsPlusNormal"/>
        <w:ind w:firstLine="540"/>
        <w:jc w:val="both"/>
        <w:rPr>
          <w:sz w:val="22"/>
          <w:szCs w:val="22"/>
        </w:rPr>
      </w:pPr>
      <w:r w:rsidRPr="008C5971">
        <w:rPr>
          <w:sz w:val="22"/>
          <w:szCs w:val="22"/>
        </w:rPr>
        <w:t>5. Транспортные средства для перевозки автомобилей.</w:t>
      </w:r>
    </w:p>
    <w:p w:rsidR="00122E8E" w:rsidRPr="008C5971" w:rsidRDefault="00122E8E" w:rsidP="008C5971">
      <w:pPr>
        <w:pStyle w:val="ConsPlusNormal"/>
        <w:ind w:firstLine="540"/>
        <w:jc w:val="both"/>
        <w:rPr>
          <w:sz w:val="22"/>
          <w:szCs w:val="22"/>
        </w:rPr>
      </w:pPr>
      <w:r w:rsidRPr="008C5971">
        <w:rPr>
          <w:sz w:val="22"/>
          <w:szCs w:val="22"/>
        </w:rPr>
        <w:t>6. Транспортные средства - контейнеровозы.</w:t>
      </w:r>
    </w:p>
    <w:p w:rsidR="00122E8E" w:rsidRPr="008C5971" w:rsidRDefault="00122E8E" w:rsidP="008C5971">
      <w:pPr>
        <w:pStyle w:val="ConsPlusNormal"/>
        <w:ind w:firstLine="540"/>
        <w:jc w:val="both"/>
        <w:rPr>
          <w:sz w:val="22"/>
          <w:szCs w:val="22"/>
        </w:rPr>
      </w:pPr>
      <w:r w:rsidRPr="008C5971">
        <w:rPr>
          <w:sz w:val="22"/>
          <w:szCs w:val="22"/>
        </w:rPr>
        <w:t>7. Транспортные средства со съемным кузовом.</w:t>
      </w:r>
    </w:p>
    <w:p w:rsidR="00122E8E" w:rsidRPr="008C5971" w:rsidRDefault="00122E8E" w:rsidP="008C5971">
      <w:pPr>
        <w:pStyle w:val="ConsPlusNormal"/>
        <w:ind w:firstLine="540"/>
        <w:jc w:val="both"/>
        <w:rPr>
          <w:sz w:val="22"/>
          <w:szCs w:val="22"/>
        </w:rPr>
      </w:pPr>
      <w:r w:rsidRPr="008C5971">
        <w:rPr>
          <w:sz w:val="22"/>
          <w:szCs w:val="22"/>
        </w:rPr>
        <w:t>8. Транспортные средства - мусоровозы.</w:t>
      </w:r>
    </w:p>
    <w:p w:rsidR="00122E8E" w:rsidRPr="008C5971" w:rsidRDefault="00122E8E" w:rsidP="008C5971">
      <w:pPr>
        <w:pStyle w:val="ConsPlusNormal"/>
        <w:ind w:firstLine="540"/>
        <w:jc w:val="both"/>
        <w:rPr>
          <w:sz w:val="22"/>
          <w:szCs w:val="22"/>
        </w:rPr>
      </w:pPr>
      <w:r w:rsidRPr="008C5971">
        <w:rPr>
          <w:sz w:val="22"/>
          <w:szCs w:val="22"/>
        </w:rPr>
        <w:t>9. Транспортные средства, предназначенные для перевозки опасных грузов в соответствии с ДОПОГ (MEMU, EX/II, EX/III, FL, OX, AT)</w:t>
      </w:r>
    </w:p>
    <w:sectPr w:rsidR="00122E8E" w:rsidRPr="008C5971"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22E8E" w:rsidRDefault="00122E8E">
      <w:r>
        <w:separator/>
      </w:r>
    </w:p>
  </w:endnote>
  <w:endnote w:type="continuationSeparator" w:id="0">
    <w:p w:rsidR="00122E8E" w:rsidRDefault="00122E8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E8E" w:rsidRDefault="00122E8E" w:rsidP="00DF5729">
    <w:pPr>
      <w:jc w:val="center"/>
      <w:rPr>
        <w:sz w:val="2"/>
        <w:szCs w:val="2"/>
      </w:rPr>
    </w:pPr>
  </w:p>
  <w:p w:rsidR="00122E8E" w:rsidRDefault="00122E8E">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22E8E" w:rsidRDefault="00122E8E">
      <w:r>
        <w:separator/>
      </w:r>
    </w:p>
  </w:footnote>
  <w:footnote w:type="continuationSeparator" w:id="0">
    <w:p w:rsidR="00122E8E" w:rsidRDefault="00122E8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E8E" w:rsidRDefault="00122E8E" w:rsidP="00DF5729">
    <w:pPr>
      <w:jc w:val="center"/>
      <w:rPr>
        <w:sz w:val="2"/>
        <w:szCs w:val="2"/>
      </w:rPr>
    </w:pPr>
  </w:p>
  <w:p w:rsidR="00122E8E" w:rsidRDefault="00122E8E">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122E8E" w:rsidRPr="002A36C4" w:rsidRDefault="00122E8E"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122E8E" w:rsidRPr="002A36C4" w:rsidRDefault="00122E8E"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122E8E" w:rsidRDefault="00122E8E"/>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122E8E"/>
    <w:rsid w:val="00185AD7"/>
    <w:rsid w:val="001C50DE"/>
    <w:rsid w:val="002A36C4"/>
    <w:rsid w:val="002A3FB4"/>
    <w:rsid w:val="002F6C78"/>
    <w:rsid w:val="00470855"/>
    <w:rsid w:val="00616E37"/>
    <w:rsid w:val="006C2CAC"/>
    <w:rsid w:val="006D6D97"/>
    <w:rsid w:val="00706E08"/>
    <w:rsid w:val="008A40F2"/>
    <w:rsid w:val="008C5971"/>
    <w:rsid w:val="00943902"/>
    <w:rsid w:val="00CA5FB3"/>
    <w:rsid w:val="00DF5729"/>
    <w:rsid w:val="00FA058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430C37"/>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430C37"/>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430C37"/>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167748094">
      <w:marLeft w:val="0"/>
      <w:marRight w:val="0"/>
      <w:marTop w:val="0"/>
      <w:marBottom w:val="0"/>
      <w:divBdr>
        <w:top w:val="none" w:sz="0" w:space="0" w:color="auto"/>
        <w:left w:val="none" w:sz="0" w:space="0" w:color="auto"/>
        <w:bottom w:val="none" w:sz="0" w:space="0" w:color="auto"/>
        <w:right w:val="none" w:sz="0" w:space="0" w:color="auto"/>
      </w:divBdr>
    </w:div>
    <w:div w:id="1167748095">
      <w:marLeft w:val="0"/>
      <w:marRight w:val="0"/>
      <w:marTop w:val="0"/>
      <w:marBottom w:val="0"/>
      <w:divBdr>
        <w:top w:val="none" w:sz="0" w:space="0" w:color="auto"/>
        <w:left w:val="none" w:sz="0" w:space="0" w:color="auto"/>
        <w:bottom w:val="none" w:sz="0" w:space="0" w:color="auto"/>
        <w:right w:val="none" w:sz="0" w:space="0" w:color="auto"/>
      </w:divBdr>
    </w:div>
    <w:div w:id="1167748096">
      <w:marLeft w:val="0"/>
      <w:marRight w:val="0"/>
      <w:marTop w:val="0"/>
      <w:marBottom w:val="0"/>
      <w:divBdr>
        <w:top w:val="none" w:sz="0" w:space="0" w:color="auto"/>
        <w:left w:val="none" w:sz="0" w:space="0" w:color="auto"/>
        <w:bottom w:val="none" w:sz="0" w:space="0" w:color="auto"/>
        <w:right w:val="none" w:sz="0" w:space="0" w:color="auto"/>
      </w:divBdr>
    </w:div>
    <w:div w:id="1167748097">
      <w:marLeft w:val="0"/>
      <w:marRight w:val="0"/>
      <w:marTop w:val="0"/>
      <w:marBottom w:val="0"/>
      <w:divBdr>
        <w:top w:val="none" w:sz="0" w:space="0" w:color="auto"/>
        <w:left w:val="none" w:sz="0" w:space="0" w:color="auto"/>
        <w:bottom w:val="none" w:sz="0" w:space="0" w:color="auto"/>
        <w:right w:val="none" w:sz="0" w:space="0" w:color="auto"/>
      </w:divBdr>
    </w:div>
    <w:div w:id="1167748098">
      <w:marLeft w:val="0"/>
      <w:marRight w:val="0"/>
      <w:marTop w:val="0"/>
      <w:marBottom w:val="0"/>
      <w:divBdr>
        <w:top w:val="none" w:sz="0" w:space="0" w:color="auto"/>
        <w:left w:val="none" w:sz="0" w:space="0" w:color="auto"/>
        <w:bottom w:val="none" w:sz="0" w:space="0" w:color="auto"/>
        <w:right w:val="none" w:sz="0" w:space="0" w:color="auto"/>
      </w:divBdr>
    </w:div>
    <w:div w:id="116774809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4</TotalTime>
  <Pages>25</Pages>
  <Words>11940</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Минтруда России от 23.12.2014 N 1104н"Об утверждении Правил по охране труда при эксплуатации холодильных установок"(Зарегистрировано в Минюсте России 26.02.2015 N 36219)</dc:title>
  <dc:subject/>
  <dc:creator>ConsultantPlus</dc:creator>
  <cp:keywords/>
  <dc:description/>
  <cp:lastModifiedBy>Папа</cp:lastModifiedBy>
  <cp:revision>2</cp:revision>
  <dcterms:created xsi:type="dcterms:W3CDTF">2015-09-04T09:10:00Z</dcterms:created>
  <dcterms:modified xsi:type="dcterms:W3CDTF">2015-09-04T09:10:00Z</dcterms:modified>
</cp:coreProperties>
</file>