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7CE" w:rsidRPr="004C1FD5" w:rsidRDefault="001137CE" w:rsidP="004C1FD5">
      <w:pPr>
        <w:pStyle w:val="ConsPlusTitle"/>
        <w:jc w:val="center"/>
        <w:outlineLvl w:val="0"/>
        <w:rPr>
          <w:sz w:val="22"/>
          <w:szCs w:val="22"/>
        </w:rPr>
      </w:pPr>
      <w:r w:rsidRPr="004C1FD5">
        <w:rPr>
          <w:sz w:val="22"/>
          <w:szCs w:val="22"/>
        </w:rPr>
        <w:t>ПРАВИТЕЛЬСТВО РОССИЙСКОЙ ФЕДЕРАЦИИ</w:t>
      </w:r>
    </w:p>
    <w:p w:rsidR="001137CE" w:rsidRPr="004C1FD5" w:rsidRDefault="001137CE" w:rsidP="004C1FD5">
      <w:pPr>
        <w:pStyle w:val="ConsPlusTitle"/>
        <w:jc w:val="center"/>
        <w:rPr>
          <w:sz w:val="22"/>
          <w:szCs w:val="22"/>
        </w:rPr>
      </w:pPr>
    </w:p>
    <w:p w:rsidR="001137CE" w:rsidRPr="004C1FD5" w:rsidRDefault="001137CE" w:rsidP="004C1FD5">
      <w:pPr>
        <w:pStyle w:val="ConsPlusTitle"/>
        <w:jc w:val="center"/>
        <w:rPr>
          <w:sz w:val="22"/>
          <w:szCs w:val="22"/>
        </w:rPr>
      </w:pPr>
      <w:r w:rsidRPr="004C1FD5">
        <w:rPr>
          <w:sz w:val="22"/>
          <w:szCs w:val="22"/>
        </w:rPr>
        <w:t>ПОСТАНОВЛЕНИЕ</w:t>
      </w:r>
    </w:p>
    <w:p w:rsidR="001137CE" w:rsidRPr="004C1FD5" w:rsidRDefault="001137CE" w:rsidP="004C1FD5">
      <w:pPr>
        <w:pStyle w:val="ConsPlusTitle"/>
        <w:jc w:val="center"/>
        <w:rPr>
          <w:sz w:val="22"/>
          <w:szCs w:val="22"/>
        </w:rPr>
      </w:pPr>
      <w:r w:rsidRPr="004C1FD5">
        <w:rPr>
          <w:sz w:val="22"/>
          <w:szCs w:val="22"/>
        </w:rPr>
        <w:t xml:space="preserve">от 11 мая </w:t>
      </w:r>
      <w:smartTag w:uri="urn:schemas-microsoft-com:office:smarttags" w:element="metricconverter">
        <w:smartTagPr>
          <w:attr w:name="ProductID" w:val="2001 г"/>
        </w:smartTagPr>
        <w:r w:rsidRPr="004C1FD5">
          <w:rPr>
            <w:sz w:val="22"/>
            <w:szCs w:val="22"/>
          </w:rPr>
          <w:t>2001 г</w:t>
        </w:r>
      </w:smartTag>
      <w:r w:rsidRPr="004C1FD5">
        <w:rPr>
          <w:sz w:val="22"/>
          <w:szCs w:val="22"/>
        </w:rPr>
        <w:t>. N 370</w:t>
      </w:r>
    </w:p>
    <w:p w:rsidR="001137CE" w:rsidRPr="004C1FD5" w:rsidRDefault="001137CE" w:rsidP="004C1FD5">
      <w:pPr>
        <w:pStyle w:val="ConsPlusTitle"/>
        <w:jc w:val="center"/>
        <w:rPr>
          <w:sz w:val="22"/>
          <w:szCs w:val="22"/>
        </w:rPr>
      </w:pPr>
    </w:p>
    <w:p w:rsidR="001137CE" w:rsidRPr="004C1FD5" w:rsidRDefault="001137CE" w:rsidP="004C1FD5">
      <w:pPr>
        <w:pStyle w:val="ConsPlusTitle"/>
        <w:jc w:val="center"/>
        <w:rPr>
          <w:sz w:val="22"/>
          <w:szCs w:val="22"/>
        </w:rPr>
      </w:pPr>
      <w:r w:rsidRPr="004C1FD5">
        <w:rPr>
          <w:sz w:val="22"/>
          <w:szCs w:val="22"/>
        </w:rPr>
        <w:t>ОБ УТВЕРЖДЕНИИ ПРАВИЛ</w:t>
      </w:r>
    </w:p>
    <w:p w:rsidR="001137CE" w:rsidRPr="004C1FD5" w:rsidRDefault="001137CE" w:rsidP="004C1FD5">
      <w:pPr>
        <w:pStyle w:val="ConsPlusTitle"/>
        <w:jc w:val="center"/>
        <w:rPr>
          <w:sz w:val="22"/>
          <w:szCs w:val="22"/>
        </w:rPr>
      </w:pPr>
      <w:r w:rsidRPr="004C1FD5">
        <w:rPr>
          <w:sz w:val="22"/>
          <w:szCs w:val="22"/>
        </w:rPr>
        <w:t>ОБРАЩЕНИЯ С ЛОМОМ И ОТХОДАМИ ЦВЕТНЫХ МЕТАЛЛОВ</w:t>
      </w:r>
    </w:p>
    <w:p w:rsidR="001137CE" w:rsidRPr="004C1FD5" w:rsidRDefault="001137CE" w:rsidP="004C1FD5">
      <w:pPr>
        <w:pStyle w:val="ConsPlusTitle"/>
        <w:jc w:val="center"/>
        <w:rPr>
          <w:sz w:val="22"/>
          <w:szCs w:val="22"/>
        </w:rPr>
      </w:pPr>
      <w:r w:rsidRPr="004C1FD5">
        <w:rPr>
          <w:sz w:val="22"/>
          <w:szCs w:val="22"/>
        </w:rPr>
        <w:t>И ИХ ОТЧУЖДЕНИЯ</w:t>
      </w:r>
    </w:p>
    <w:p w:rsidR="001137CE" w:rsidRPr="004C1FD5" w:rsidRDefault="001137CE" w:rsidP="004C1FD5">
      <w:pPr>
        <w:pStyle w:val="ConsPlusNormal"/>
        <w:jc w:val="center"/>
        <w:rPr>
          <w:sz w:val="22"/>
          <w:szCs w:val="22"/>
        </w:rPr>
      </w:pPr>
      <w:r w:rsidRPr="004C1FD5">
        <w:rPr>
          <w:sz w:val="22"/>
          <w:szCs w:val="22"/>
        </w:rPr>
        <w:t xml:space="preserve"> (в ред. Постановлений Правительства РФ от 03.10.2002 N 731,</w:t>
      </w:r>
    </w:p>
    <w:p w:rsidR="001137CE" w:rsidRPr="004C1FD5" w:rsidRDefault="001137CE" w:rsidP="004C1FD5">
      <w:pPr>
        <w:pStyle w:val="ConsPlusNormal"/>
        <w:jc w:val="center"/>
        <w:rPr>
          <w:sz w:val="22"/>
          <w:szCs w:val="22"/>
        </w:rPr>
      </w:pPr>
      <w:r w:rsidRPr="004C1FD5">
        <w:rPr>
          <w:sz w:val="22"/>
          <w:szCs w:val="22"/>
        </w:rPr>
        <w:t>от 01.02.2005 N 49, от 15.02.2011 N 78, от 12.12.2012 N 1287,</w:t>
      </w:r>
    </w:p>
    <w:p w:rsidR="001137CE" w:rsidRPr="004C1FD5" w:rsidRDefault="001137CE" w:rsidP="004C1FD5">
      <w:pPr>
        <w:pStyle w:val="ConsPlusNormal"/>
        <w:jc w:val="center"/>
        <w:rPr>
          <w:sz w:val="22"/>
          <w:szCs w:val="22"/>
        </w:rPr>
      </w:pPr>
      <w:r w:rsidRPr="004C1FD5">
        <w:rPr>
          <w:sz w:val="22"/>
          <w:szCs w:val="22"/>
        </w:rPr>
        <w:t>от 15.12.2016 N 1367,</w:t>
      </w:r>
    </w:p>
    <w:p w:rsidR="001137CE" w:rsidRPr="004C1FD5" w:rsidRDefault="001137CE" w:rsidP="004C1FD5">
      <w:pPr>
        <w:pStyle w:val="ConsPlusNormal"/>
        <w:jc w:val="center"/>
        <w:rPr>
          <w:sz w:val="22"/>
          <w:szCs w:val="22"/>
        </w:rPr>
      </w:pPr>
      <w:r w:rsidRPr="004C1FD5">
        <w:rPr>
          <w:sz w:val="22"/>
          <w:szCs w:val="22"/>
        </w:rPr>
        <w:t>с изм., внесенными решением Верховного Суда РФ</w:t>
      </w:r>
    </w:p>
    <w:p w:rsidR="001137CE" w:rsidRPr="004C1FD5" w:rsidRDefault="001137CE" w:rsidP="004C1FD5">
      <w:pPr>
        <w:pStyle w:val="ConsPlusNormal"/>
        <w:jc w:val="center"/>
        <w:rPr>
          <w:sz w:val="22"/>
          <w:szCs w:val="22"/>
        </w:rPr>
      </w:pPr>
      <w:r w:rsidRPr="004C1FD5">
        <w:rPr>
          <w:sz w:val="22"/>
          <w:szCs w:val="22"/>
        </w:rPr>
        <w:t>от 18.10.2001 N ГКПИ 2001-1207, 1238, 1262)</w:t>
      </w:r>
    </w:p>
    <w:p w:rsidR="001137CE" w:rsidRPr="004C1FD5" w:rsidRDefault="001137CE" w:rsidP="004C1FD5">
      <w:pPr>
        <w:pStyle w:val="ConsPlusNormal"/>
        <w:rPr>
          <w:sz w:val="22"/>
          <w:szCs w:val="22"/>
        </w:rPr>
      </w:pPr>
    </w:p>
    <w:p w:rsidR="001137CE" w:rsidRPr="004C1FD5" w:rsidRDefault="001137CE" w:rsidP="004C1FD5">
      <w:pPr>
        <w:pStyle w:val="ConsPlusNormal"/>
        <w:ind w:firstLine="540"/>
        <w:jc w:val="both"/>
        <w:rPr>
          <w:sz w:val="22"/>
          <w:szCs w:val="22"/>
        </w:rPr>
      </w:pPr>
      <w:r w:rsidRPr="004C1FD5">
        <w:rPr>
          <w:sz w:val="22"/>
          <w:szCs w:val="22"/>
        </w:rPr>
        <w:t>В соответствии с Федеральным законом "Об отходах производства и потребления" Правительство Российской Федерации постановляет:</w:t>
      </w:r>
    </w:p>
    <w:p w:rsidR="001137CE" w:rsidRPr="004C1FD5" w:rsidRDefault="001137CE" w:rsidP="004C1FD5">
      <w:pPr>
        <w:pStyle w:val="ConsPlusNormal"/>
        <w:ind w:firstLine="540"/>
        <w:jc w:val="both"/>
        <w:rPr>
          <w:sz w:val="22"/>
          <w:szCs w:val="22"/>
        </w:rPr>
      </w:pPr>
      <w:r w:rsidRPr="004C1FD5">
        <w:rPr>
          <w:sz w:val="22"/>
          <w:szCs w:val="22"/>
        </w:rPr>
        <w:t xml:space="preserve">1. Утвердить прилагаемые </w:t>
      </w:r>
      <w:hyperlink w:anchor="Par34" w:tooltip="ПРАВИЛА" w:history="1">
        <w:r w:rsidRPr="004C1FD5">
          <w:rPr>
            <w:sz w:val="22"/>
            <w:szCs w:val="22"/>
          </w:rPr>
          <w:t>Правила</w:t>
        </w:r>
      </w:hyperlink>
      <w:r w:rsidRPr="004C1FD5">
        <w:rPr>
          <w:sz w:val="22"/>
          <w:szCs w:val="22"/>
        </w:rPr>
        <w:t xml:space="preserve"> обращения с ломом и отходами цветных металлов и их отчуждения.</w:t>
      </w:r>
    </w:p>
    <w:p w:rsidR="001137CE" w:rsidRPr="004C1FD5" w:rsidRDefault="001137CE" w:rsidP="004C1FD5">
      <w:pPr>
        <w:pStyle w:val="ConsPlusNormal"/>
        <w:ind w:firstLine="540"/>
        <w:jc w:val="both"/>
        <w:rPr>
          <w:sz w:val="22"/>
          <w:szCs w:val="22"/>
        </w:rPr>
      </w:pPr>
      <w:r w:rsidRPr="004C1FD5">
        <w:rPr>
          <w:sz w:val="22"/>
          <w:szCs w:val="22"/>
        </w:rPr>
        <w:t xml:space="preserve">2. Установить, что контроль за соблюдением настоящих </w:t>
      </w:r>
      <w:hyperlink w:anchor="Par34" w:tooltip="ПРАВИЛА" w:history="1">
        <w:r w:rsidRPr="004C1FD5">
          <w:rPr>
            <w:sz w:val="22"/>
            <w:szCs w:val="22"/>
          </w:rPr>
          <w:t>Правил</w:t>
        </w:r>
      </w:hyperlink>
      <w:r w:rsidRPr="004C1FD5">
        <w:rPr>
          <w:sz w:val="22"/>
          <w:szCs w:val="22"/>
        </w:rPr>
        <w:t xml:space="preserve"> осуществляют Федеральная служба по надзору в сфере природопользования, Федеральная служба по надзору в сфере защиты прав потребителей и благополучия человека, Министерство внутренних дел Российской Федерации и органы исполнительной власти субъектов Российской Федерации в пределах своей компетенции.</w:t>
      </w:r>
    </w:p>
    <w:p w:rsidR="001137CE" w:rsidRPr="004C1FD5" w:rsidRDefault="001137CE" w:rsidP="004C1FD5">
      <w:pPr>
        <w:pStyle w:val="ConsPlusNormal"/>
        <w:jc w:val="both"/>
        <w:rPr>
          <w:sz w:val="22"/>
          <w:szCs w:val="22"/>
        </w:rPr>
      </w:pPr>
      <w:r w:rsidRPr="004C1FD5">
        <w:rPr>
          <w:sz w:val="22"/>
          <w:szCs w:val="22"/>
        </w:rPr>
        <w:t>(в ред. Постановлений Правительства РФ от 01.02.2005 N 49, от 15.02.2011 N 78)</w:t>
      </w:r>
    </w:p>
    <w:p w:rsidR="001137CE" w:rsidRPr="004C1FD5" w:rsidRDefault="001137CE" w:rsidP="004C1FD5">
      <w:pPr>
        <w:pStyle w:val="ConsPlusNormal"/>
        <w:rPr>
          <w:sz w:val="22"/>
          <w:szCs w:val="22"/>
        </w:rPr>
      </w:pPr>
    </w:p>
    <w:p w:rsidR="001137CE" w:rsidRPr="004C1FD5" w:rsidRDefault="001137CE" w:rsidP="004C1FD5">
      <w:pPr>
        <w:pStyle w:val="ConsPlusNormal"/>
        <w:jc w:val="right"/>
        <w:rPr>
          <w:sz w:val="22"/>
          <w:szCs w:val="22"/>
        </w:rPr>
      </w:pPr>
      <w:r w:rsidRPr="004C1FD5">
        <w:rPr>
          <w:sz w:val="22"/>
          <w:szCs w:val="22"/>
        </w:rPr>
        <w:t>Председатель Правительства</w:t>
      </w:r>
    </w:p>
    <w:p w:rsidR="001137CE" w:rsidRPr="004C1FD5" w:rsidRDefault="001137CE" w:rsidP="004C1FD5">
      <w:pPr>
        <w:pStyle w:val="ConsPlusNormal"/>
        <w:jc w:val="right"/>
        <w:rPr>
          <w:sz w:val="22"/>
          <w:szCs w:val="22"/>
        </w:rPr>
      </w:pPr>
      <w:r w:rsidRPr="004C1FD5">
        <w:rPr>
          <w:sz w:val="22"/>
          <w:szCs w:val="22"/>
        </w:rPr>
        <w:t>Российской Федерации</w:t>
      </w:r>
    </w:p>
    <w:p w:rsidR="001137CE" w:rsidRPr="004C1FD5" w:rsidRDefault="001137CE" w:rsidP="004C1FD5">
      <w:pPr>
        <w:pStyle w:val="ConsPlusNormal"/>
        <w:jc w:val="right"/>
        <w:rPr>
          <w:sz w:val="22"/>
          <w:szCs w:val="22"/>
        </w:rPr>
      </w:pPr>
      <w:r w:rsidRPr="004C1FD5">
        <w:rPr>
          <w:sz w:val="22"/>
          <w:szCs w:val="22"/>
        </w:rPr>
        <w:t>М.КАСЬЯНОВ</w:t>
      </w:r>
    </w:p>
    <w:p w:rsidR="001137CE" w:rsidRPr="004C1FD5" w:rsidRDefault="001137CE" w:rsidP="004C1FD5">
      <w:pPr>
        <w:pStyle w:val="ConsPlusNormal"/>
        <w:rPr>
          <w:sz w:val="22"/>
          <w:szCs w:val="22"/>
        </w:rPr>
      </w:pPr>
    </w:p>
    <w:p w:rsidR="001137CE" w:rsidRPr="004C1FD5" w:rsidRDefault="001137CE" w:rsidP="004C1FD5">
      <w:pPr>
        <w:pStyle w:val="ConsPlusNormal"/>
        <w:jc w:val="right"/>
        <w:outlineLvl w:val="0"/>
        <w:rPr>
          <w:sz w:val="22"/>
          <w:szCs w:val="22"/>
        </w:rPr>
      </w:pPr>
      <w:r w:rsidRPr="004C1FD5">
        <w:rPr>
          <w:sz w:val="22"/>
          <w:szCs w:val="22"/>
        </w:rPr>
        <w:t>Утверждены</w:t>
      </w:r>
    </w:p>
    <w:p w:rsidR="001137CE" w:rsidRPr="004C1FD5" w:rsidRDefault="001137CE" w:rsidP="004C1FD5">
      <w:pPr>
        <w:pStyle w:val="ConsPlusNormal"/>
        <w:jc w:val="right"/>
        <w:rPr>
          <w:sz w:val="22"/>
          <w:szCs w:val="22"/>
        </w:rPr>
      </w:pPr>
      <w:r w:rsidRPr="004C1FD5">
        <w:rPr>
          <w:sz w:val="22"/>
          <w:szCs w:val="22"/>
        </w:rPr>
        <w:t>Постановлением Правительства</w:t>
      </w:r>
    </w:p>
    <w:p w:rsidR="001137CE" w:rsidRPr="004C1FD5" w:rsidRDefault="001137CE" w:rsidP="004C1FD5">
      <w:pPr>
        <w:pStyle w:val="ConsPlusNormal"/>
        <w:jc w:val="right"/>
        <w:rPr>
          <w:sz w:val="22"/>
          <w:szCs w:val="22"/>
        </w:rPr>
      </w:pPr>
      <w:r w:rsidRPr="004C1FD5">
        <w:rPr>
          <w:sz w:val="22"/>
          <w:szCs w:val="22"/>
        </w:rPr>
        <w:t>Российской Федерации</w:t>
      </w:r>
    </w:p>
    <w:p w:rsidR="001137CE" w:rsidRPr="004C1FD5" w:rsidRDefault="001137CE" w:rsidP="004C1FD5">
      <w:pPr>
        <w:pStyle w:val="ConsPlusNormal"/>
        <w:jc w:val="right"/>
        <w:rPr>
          <w:sz w:val="22"/>
          <w:szCs w:val="22"/>
        </w:rPr>
      </w:pPr>
      <w:r w:rsidRPr="004C1FD5">
        <w:rPr>
          <w:sz w:val="22"/>
          <w:szCs w:val="22"/>
        </w:rPr>
        <w:t xml:space="preserve">от 11 мая </w:t>
      </w:r>
      <w:smartTag w:uri="urn:schemas-microsoft-com:office:smarttags" w:element="metricconverter">
        <w:smartTagPr>
          <w:attr w:name="ProductID" w:val="2001 г"/>
        </w:smartTagPr>
        <w:r w:rsidRPr="004C1FD5">
          <w:rPr>
            <w:sz w:val="22"/>
            <w:szCs w:val="22"/>
          </w:rPr>
          <w:t>2001 г</w:t>
        </w:r>
      </w:smartTag>
      <w:r w:rsidRPr="004C1FD5">
        <w:rPr>
          <w:sz w:val="22"/>
          <w:szCs w:val="22"/>
        </w:rPr>
        <w:t>. N 370</w:t>
      </w:r>
    </w:p>
    <w:p w:rsidR="001137CE" w:rsidRPr="004C1FD5" w:rsidRDefault="001137CE" w:rsidP="004C1FD5">
      <w:pPr>
        <w:pStyle w:val="ConsPlusNormal"/>
        <w:rPr>
          <w:sz w:val="22"/>
          <w:szCs w:val="22"/>
        </w:rPr>
      </w:pPr>
    </w:p>
    <w:p w:rsidR="001137CE" w:rsidRPr="004C1FD5" w:rsidRDefault="001137CE" w:rsidP="004C1FD5">
      <w:pPr>
        <w:pStyle w:val="ConsPlusTitle"/>
        <w:jc w:val="center"/>
        <w:rPr>
          <w:sz w:val="22"/>
          <w:szCs w:val="22"/>
        </w:rPr>
      </w:pPr>
      <w:bookmarkStart w:id="0" w:name="Par34"/>
      <w:bookmarkEnd w:id="0"/>
      <w:r w:rsidRPr="004C1FD5">
        <w:rPr>
          <w:sz w:val="22"/>
          <w:szCs w:val="22"/>
        </w:rPr>
        <w:t>ПРАВИЛА</w:t>
      </w:r>
    </w:p>
    <w:p w:rsidR="001137CE" w:rsidRPr="004C1FD5" w:rsidRDefault="001137CE" w:rsidP="004C1FD5">
      <w:pPr>
        <w:pStyle w:val="ConsPlusTitle"/>
        <w:jc w:val="center"/>
        <w:rPr>
          <w:sz w:val="22"/>
          <w:szCs w:val="22"/>
        </w:rPr>
      </w:pPr>
      <w:r w:rsidRPr="004C1FD5">
        <w:rPr>
          <w:sz w:val="22"/>
          <w:szCs w:val="22"/>
        </w:rPr>
        <w:t>ОБРАЩЕНИЯ С ЛОМОМ И ОТХОДАМИ ЦВЕТНЫХ МЕТАЛЛОВ</w:t>
      </w:r>
    </w:p>
    <w:p w:rsidR="001137CE" w:rsidRPr="004C1FD5" w:rsidRDefault="001137CE" w:rsidP="004C1FD5">
      <w:pPr>
        <w:pStyle w:val="ConsPlusTitle"/>
        <w:jc w:val="center"/>
        <w:rPr>
          <w:sz w:val="22"/>
          <w:szCs w:val="22"/>
        </w:rPr>
      </w:pPr>
      <w:r w:rsidRPr="004C1FD5">
        <w:rPr>
          <w:sz w:val="22"/>
          <w:szCs w:val="22"/>
        </w:rPr>
        <w:t>И ИХ ОТЧУЖДЕНИЯ</w:t>
      </w:r>
    </w:p>
    <w:p w:rsidR="001137CE" w:rsidRPr="004C1FD5" w:rsidRDefault="001137CE" w:rsidP="004C1FD5">
      <w:pPr>
        <w:pStyle w:val="ConsPlusNormal"/>
        <w:jc w:val="center"/>
        <w:rPr>
          <w:sz w:val="22"/>
          <w:szCs w:val="22"/>
        </w:rPr>
      </w:pPr>
      <w:r w:rsidRPr="004C1FD5">
        <w:rPr>
          <w:sz w:val="22"/>
          <w:szCs w:val="22"/>
        </w:rPr>
        <w:t xml:space="preserve"> (в ред. Постановлений Правительства РФ от 03.10.2002 N 731,</w:t>
      </w:r>
    </w:p>
    <w:p w:rsidR="001137CE" w:rsidRPr="004C1FD5" w:rsidRDefault="001137CE" w:rsidP="004C1FD5">
      <w:pPr>
        <w:pStyle w:val="ConsPlusNormal"/>
        <w:jc w:val="center"/>
        <w:rPr>
          <w:sz w:val="22"/>
          <w:szCs w:val="22"/>
        </w:rPr>
      </w:pPr>
      <w:r w:rsidRPr="004C1FD5">
        <w:rPr>
          <w:sz w:val="22"/>
          <w:szCs w:val="22"/>
        </w:rPr>
        <w:t>от 12.12.2012 N 1287, от 15.12.2016 N 1367,</w:t>
      </w:r>
    </w:p>
    <w:p w:rsidR="001137CE" w:rsidRPr="004C1FD5" w:rsidRDefault="001137CE" w:rsidP="004C1FD5">
      <w:pPr>
        <w:pStyle w:val="ConsPlusNormal"/>
        <w:jc w:val="center"/>
        <w:rPr>
          <w:sz w:val="22"/>
          <w:szCs w:val="22"/>
        </w:rPr>
      </w:pPr>
      <w:r w:rsidRPr="004C1FD5">
        <w:rPr>
          <w:sz w:val="22"/>
          <w:szCs w:val="22"/>
        </w:rPr>
        <w:t>с изм., внесенными решением Верховного Суда РФ</w:t>
      </w:r>
    </w:p>
    <w:p w:rsidR="001137CE" w:rsidRPr="004C1FD5" w:rsidRDefault="001137CE" w:rsidP="004C1FD5">
      <w:pPr>
        <w:pStyle w:val="ConsPlusNormal"/>
        <w:jc w:val="center"/>
        <w:rPr>
          <w:sz w:val="22"/>
          <w:szCs w:val="22"/>
        </w:rPr>
      </w:pPr>
      <w:r w:rsidRPr="004C1FD5">
        <w:rPr>
          <w:sz w:val="22"/>
          <w:szCs w:val="22"/>
        </w:rPr>
        <w:t>от 18.10.2001 N ГКПИ 2001-1207, 1238, 1262)</w:t>
      </w:r>
    </w:p>
    <w:p w:rsidR="001137CE" w:rsidRPr="004C1FD5" w:rsidRDefault="001137CE" w:rsidP="004C1FD5">
      <w:pPr>
        <w:pStyle w:val="ConsPlusNormal"/>
        <w:rPr>
          <w:sz w:val="22"/>
          <w:szCs w:val="22"/>
        </w:rPr>
      </w:pPr>
    </w:p>
    <w:p w:rsidR="001137CE" w:rsidRPr="004C1FD5" w:rsidRDefault="001137CE" w:rsidP="004C1FD5">
      <w:pPr>
        <w:pStyle w:val="ConsPlusNormal"/>
        <w:jc w:val="center"/>
        <w:outlineLvl w:val="1"/>
        <w:rPr>
          <w:sz w:val="22"/>
          <w:szCs w:val="22"/>
        </w:rPr>
      </w:pPr>
      <w:r w:rsidRPr="004C1FD5">
        <w:rPr>
          <w:sz w:val="22"/>
          <w:szCs w:val="22"/>
        </w:rPr>
        <w:t>I. Общие положения</w:t>
      </w:r>
    </w:p>
    <w:p w:rsidR="001137CE" w:rsidRPr="004C1FD5" w:rsidRDefault="001137CE" w:rsidP="004C1FD5">
      <w:pPr>
        <w:pStyle w:val="ConsPlusNormal"/>
        <w:rPr>
          <w:sz w:val="22"/>
          <w:szCs w:val="22"/>
        </w:rPr>
      </w:pPr>
    </w:p>
    <w:p w:rsidR="001137CE" w:rsidRPr="004C1FD5" w:rsidRDefault="001137CE" w:rsidP="004C1FD5">
      <w:pPr>
        <w:pStyle w:val="ConsPlusNormal"/>
        <w:ind w:firstLine="540"/>
        <w:jc w:val="both"/>
        <w:rPr>
          <w:sz w:val="22"/>
          <w:szCs w:val="22"/>
        </w:rPr>
      </w:pPr>
      <w:r w:rsidRPr="004C1FD5">
        <w:rPr>
          <w:sz w:val="22"/>
          <w:szCs w:val="22"/>
        </w:rPr>
        <w:t>1. Настоящие Правила определяют порядок обращения (приема, учета, хранения, транспортировки) и отчуждения лома и отходов цветных металлов на территории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2. Физические лица осуществляют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который утверждается органом государственной власти субъекта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3. Юридические лица и индивидуальные предприниматели осуществляют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1137CE"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jc w:val="center"/>
        <w:outlineLvl w:val="1"/>
        <w:rPr>
          <w:sz w:val="22"/>
          <w:szCs w:val="22"/>
        </w:rPr>
      </w:pPr>
      <w:r w:rsidRPr="004C1FD5">
        <w:rPr>
          <w:sz w:val="22"/>
          <w:szCs w:val="22"/>
        </w:rPr>
        <w:t>II. Требования к организации</w:t>
      </w:r>
    </w:p>
    <w:p w:rsidR="001137CE" w:rsidRPr="004C1FD5" w:rsidRDefault="001137CE" w:rsidP="004C1FD5">
      <w:pPr>
        <w:pStyle w:val="ConsPlusNormal"/>
        <w:jc w:val="center"/>
        <w:rPr>
          <w:sz w:val="22"/>
          <w:szCs w:val="22"/>
        </w:rPr>
      </w:pPr>
      <w:r w:rsidRPr="004C1FD5">
        <w:rPr>
          <w:sz w:val="22"/>
          <w:szCs w:val="22"/>
        </w:rPr>
        <w:t>приема лома и отходов цветных металлов</w:t>
      </w:r>
    </w:p>
    <w:p w:rsidR="001137CE" w:rsidRPr="004C1FD5" w:rsidRDefault="001137CE" w:rsidP="004C1FD5">
      <w:pPr>
        <w:pStyle w:val="ConsPlusNormal"/>
        <w:rPr>
          <w:sz w:val="22"/>
          <w:szCs w:val="22"/>
        </w:rPr>
      </w:pPr>
    </w:p>
    <w:p w:rsidR="001137CE" w:rsidRPr="004C1FD5" w:rsidRDefault="001137CE" w:rsidP="004C1FD5">
      <w:pPr>
        <w:pStyle w:val="ConsPlusNormal"/>
        <w:ind w:firstLine="540"/>
        <w:jc w:val="both"/>
        <w:rPr>
          <w:sz w:val="22"/>
          <w:szCs w:val="22"/>
        </w:rPr>
      </w:pPr>
      <w:bookmarkStart w:id="1" w:name="Par52"/>
      <w:bookmarkEnd w:id="1"/>
      <w:r w:rsidRPr="004C1FD5">
        <w:rPr>
          <w:sz w:val="22"/>
          <w:szCs w:val="22"/>
        </w:rPr>
        <w:t>4. Юридическое лицо и индивидуальный предприниматель, осуществляющие прием лома и отходов цветных металлов, должны обеспечить наличие на каждом объекте по приему указанных лома и отходов в доступном для обозрения месте следующей информации:</w:t>
      </w:r>
    </w:p>
    <w:p w:rsidR="001137CE" w:rsidRPr="004C1FD5" w:rsidRDefault="001137CE" w:rsidP="004C1FD5">
      <w:pPr>
        <w:pStyle w:val="ConsPlusNormal"/>
        <w:ind w:firstLine="540"/>
        <w:jc w:val="both"/>
        <w:rPr>
          <w:sz w:val="22"/>
          <w:szCs w:val="22"/>
        </w:rPr>
      </w:pPr>
      <w:r w:rsidRPr="004C1FD5">
        <w:rPr>
          <w:sz w:val="22"/>
          <w:szCs w:val="22"/>
        </w:rPr>
        <w:t>а) наименование юридического лица или фамилия, имя, отчество индивидуального предпринимателя, номера их телефонов;</w:t>
      </w:r>
    </w:p>
    <w:p w:rsidR="001137CE" w:rsidRPr="004C1FD5" w:rsidRDefault="001137CE" w:rsidP="004C1FD5">
      <w:pPr>
        <w:pStyle w:val="ConsPlusNormal"/>
        <w:ind w:firstLine="540"/>
        <w:jc w:val="both"/>
        <w:rPr>
          <w:sz w:val="22"/>
          <w:szCs w:val="22"/>
        </w:rPr>
      </w:pPr>
      <w:r w:rsidRPr="004C1FD5">
        <w:rPr>
          <w:sz w:val="22"/>
          <w:szCs w:val="22"/>
        </w:rPr>
        <w:t>б) для юридических лиц - данные о лице, ответственном за прием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в) распорядок работы;</w:t>
      </w:r>
    </w:p>
    <w:p w:rsidR="001137CE" w:rsidRPr="004C1FD5" w:rsidRDefault="001137CE" w:rsidP="004C1FD5">
      <w:pPr>
        <w:pStyle w:val="ConsPlusNormal"/>
        <w:ind w:firstLine="540"/>
        <w:jc w:val="both"/>
        <w:rPr>
          <w:sz w:val="22"/>
          <w:szCs w:val="22"/>
        </w:rPr>
      </w:pPr>
      <w:r w:rsidRPr="004C1FD5">
        <w:rPr>
          <w:sz w:val="22"/>
          <w:szCs w:val="22"/>
        </w:rPr>
        <w:t>г) условия приема и цены на лом и отходы цветных металлов;</w:t>
      </w:r>
    </w:p>
    <w:p w:rsidR="001137CE" w:rsidRPr="004C1FD5" w:rsidRDefault="001137CE" w:rsidP="004C1FD5">
      <w:pPr>
        <w:pStyle w:val="ConsPlusNormal"/>
        <w:ind w:firstLine="540"/>
        <w:jc w:val="both"/>
        <w:rPr>
          <w:sz w:val="22"/>
          <w:szCs w:val="22"/>
        </w:rPr>
      </w:pPr>
      <w:r w:rsidRPr="004C1FD5">
        <w:rPr>
          <w:sz w:val="22"/>
          <w:szCs w:val="22"/>
        </w:rPr>
        <w:t>д) перечень разрешенных для приема от физических лиц лома и отходов цветных металлов, который утверждается органом государственной власти субъекта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 xml:space="preserve">5. На объектах по приему лома и отходов цветных металлов, кроме информации, указанной в </w:t>
      </w:r>
      <w:hyperlink w:anchor="Par52" w:tooltip="4. Юридическое лицо и индивидуальный предприниматель, осуществляющие прием лома и отходов цветных металлов, должны обеспечить наличие на каждом объекте по приему указанных лома и отходов в доступном для обозрения месте следующей информации:" w:history="1">
        <w:r w:rsidRPr="004C1FD5">
          <w:rPr>
            <w:sz w:val="22"/>
            <w:szCs w:val="22"/>
          </w:rPr>
          <w:t>пункте 4</w:t>
        </w:r>
      </w:hyperlink>
      <w:r w:rsidRPr="004C1FD5">
        <w:rPr>
          <w:sz w:val="22"/>
          <w:szCs w:val="22"/>
        </w:rPr>
        <w:t xml:space="preserve"> настоящих Правил, должна находиться и предъявляться по требованию контролирующих органов следующая документация:</w:t>
      </w:r>
    </w:p>
    <w:p w:rsidR="001137CE" w:rsidRPr="004C1FD5" w:rsidRDefault="001137CE" w:rsidP="004C1FD5">
      <w:pPr>
        <w:pStyle w:val="ConsPlusNormal"/>
        <w:ind w:firstLine="540"/>
        <w:jc w:val="both"/>
        <w:rPr>
          <w:sz w:val="22"/>
          <w:szCs w:val="22"/>
        </w:rPr>
      </w:pPr>
      <w:r w:rsidRPr="004C1FD5">
        <w:rPr>
          <w:sz w:val="22"/>
          <w:szCs w:val="22"/>
        </w:rPr>
        <w:t>а) лицензия, полученная в соответствии с Положением о лицензировании деятельности по заготовке, переработке и реализации лома цветных металлов, или ее копия, заверенная лицензирующим органом, выдавшим лицензию;</w:t>
      </w:r>
    </w:p>
    <w:p w:rsidR="001137CE" w:rsidRPr="004C1FD5" w:rsidRDefault="001137CE" w:rsidP="004C1FD5">
      <w:pPr>
        <w:pStyle w:val="ConsPlusNormal"/>
        <w:ind w:firstLine="540"/>
        <w:jc w:val="both"/>
        <w:rPr>
          <w:sz w:val="22"/>
          <w:szCs w:val="22"/>
        </w:rPr>
      </w:pPr>
      <w:r w:rsidRPr="004C1FD5">
        <w:rPr>
          <w:sz w:val="22"/>
          <w:szCs w:val="22"/>
        </w:rPr>
        <w:t>б) нотариально заверенная копия документа, подтверждающего факт внесения записи о юридическом лице в Единый государственный реестр юридических лиц, или свидетельства о государственной регистрации индивидуального предпринимателя, осуществляющего прием лома и отходов цветных металлов;</w:t>
      </w:r>
    </w:p>
    <w:p w:rsidR="001137CE" w:rsidRPr="004C1FD5" w:rsidRDefault="001137CE" w:rsidP="004C1FD5">
      <w:pPr>
        <w:pStyle w:val="ConsPlusNormal"/>
        <w:jc w:val="both"/>
        <w:rPr>
          <w:sz w:val="22"/>
          <w:szCs w:val="22"/>
        </w:rPr>
      </w:pPr>
      <w:r w:rsidRPr="004C1FD5">
        <w:rPr>
          <w:sz w:val="22"/>
          <w:szCs w:val="22"/>
        </w:rPr>
        <w:t>(в ред. Постановления Правительства РФ от 03.10.2002 N 731)</w:t>
      </w:r>
    </w:p>
    <w:p w:rsidR="001137CE" w:rsidRPr="004C1FD5" w:rsidRDefault="001137CE" w:rsidP="004C1FD5">
      <w:pPr>
        <w:pStyle w:val="ConsPlusNormal"/>
        <w:ind w:firstLine="540"/>
        <w:jc w:val="both"/>
        <w:rPr>
          <w:sz w:val="22"/>
          <w:szCs w:val="22"/>
        </w:rPr>
      </w:pPr>
      <w:r w:rsidRPr="004C1FD5">
        <w:rPr>
          <w:sz w:val="22"/>
          <w:szCs w:val="22"/>
        </w:rPr>
        <w:t>в) документы на имеющиеся оборудование и приборы, а также документы о проведении их поверок и испытаний;</w:t>
      </w:r>
    </w:p>
    <w:p w:rsidR="001137CE" w:rsidRPr="004C1FD5" w:rsidRDefault="001137CE" w:rsidP="004C1FD5">
      <w:pPr>
        <w:pStyle w:val="ConsPlusNormal"/>
        <w:ind w:firstLine="540"/>
        <w:jc w:val="both"/>
        <w:rPr>
          <w:sz w:val="22"/>
          <w:szCs w:val="22"/>
        </w:rPr>
      </w:pPr>
      <w:r w:rsidRPr="004C1FD5">
        <w:rPr>
          <w:sz w:val="22"/>
          <w:szCs w:val="22"/>
        </w:rPr>
        <w:t>г) инструкции о порядке проведения радиационного контроля лома и отходов цветных металлов и проверки их на взрывобезопасность;</w:t>
      </w:r>
    </w:p>
    <w:p w:rsidR="001137CE" w:rsidRPr="004C1FD5" w:rsidRDefault="001137CE" w:rsidP="004C1FD5">
      <w:pPr>
        <w:pStyle w:val="ConsPlusNormal"/>
        <w:ind w:firstLine="540"/>
        <w:jc w:val="both"/>
        <w:rPr>
          <w:sz w:val="22"/>
          <w:szCs w:val="22"/>
        </w:rPr>
      </w:pPr>
      <w:r w:rsidRPr="004C1FD5">
        <w:rPr>
          <w:sz w:val="22"/>
          <w:szCs w:val="22"/>
        </w:rPr>
        <w:t>д) инструкция о порядке действий при обнаружении радиоактивных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е) инструкция о порядке действий при обнаружении взрывоопасных предметов.</w:t>
      </w:r>
    </w:p>
    <w:p w:rsidR="001137CE" w:rsidRPr="004C1FD5" w:rsidRDefault="001137CE" w:rsidP="004C1FD5">
      <w:pPr>
        <w:pStyle w:val="ConsPlusNormal"/>
        <w:rPr>
          <w:sz w:val="22"/>
          <w:szCs w:val="22"/>
        </w:rPr>
      </w:pPr>
    </w:p>
    <w:p w:rsidR="001137CE" w:rsidRPr="004C1FD5" w:rsidRDefault="001137CE" w:rsidP="004C1FD5">
      <w:pPr>
        <w:pStyle w:val="ConsPlusNormal"/>
        <w:jc w:val="center"/>
        <w:outlineLvl w:val="1"/>
        <w:rPr>
          <w:sz w:val="22"/>
          <w:szCs w:val="22"/>
        </w:rPr>
      </w:pPr>
      <w:r w:rsidRPr="004C1FD5">
        <w:rPr>
          <w:sz w:val="22"/>
          <w:szCs w:val="22"/>
        </w:rPr>
        <w:t>III. Порядок приема, учета и хранения</w:t>
      </w:r>
    </w:p>
    <w:p w:rsidR="001137CE" w:rsidRPr="004C1FD5" w:rsidRDefault="001137CE" w:rsidP="004C1FD5">
      <w:pPr>
        <w:pStyle w:val="ConsPlusNormal"/>
        <w:jc w:val="center"/>
        <w:rPr>
          <w:sz w:val="22"/>
          <w:szCs w:val="22"/>
        </w:rPr>
      </w:pPr>
      <w:r w:rsidRPr="004C1FD5">
        <w:rPr>
          <w:sz w:val="22"/>
          <w:szCs w:val="22"/>
        </w:rPr>
        <w:t>лома и отходов цветных металлов</w:t>
      </w:r>
    </w:p>
    <w:p w:rsidR="001137CE" w:rsidRPr="004C1FD5" w:rsidRDefault="001137CE" w:rsidP="004C1FD5">
      <w:pPr>
        <w:pStyle w:val="ConsPlusNormal"/>
        <w:rPr>
          <w:sz w:val="22"/>
          <w:szCs w:val="22"/>
        </w:rPr>
      </w:pPr>
    </w:p>
    <w:p w:rsidR="001137CE" w:rsidRPr="004C1FD5" w:rsidRDefault="001137CE" w:rsidP="004C1FD5">
      <w:pPr>
        <w:pStyle w:val="ConsPlusNormal"/>
        <w:ind w:firstLine="540"/>
        <w:jc w:val="both"/>
        <w:rPr>
          <w:sz w:val="22"/>
          <w:szCs w:val="22"/>
        </w:rPr>
      </w:pPr>
      <w:r w:rsidRPr="004C1FD5">
        <w:rPr>
          <w:sz w:val="22"/>
          <w:szCs w:val="22"/>
        </w:rPr>
        <w:t>6. Прием лома и отходов цветных металлов проводится по массе нетто, определяемой как разность между массой брутто и массой транспортного средства, тары и засоренности.</w:t>
      </w:r>
    </w:p>
    <w:p w:rsidR="001137CE" w:rsidRPr="004C1FD5" w:rsidRDefault="001137CE" w:rsidP="004C1FD5">
      <w:pPr>
        <w:pStyle w:val="ConsPlusNormal"/>
        <w:ind w:firstLine="540"/>
        <w:jc w:val="both"/>
        <w:rPr>
          <w:sz w:val="22"/>
          <w:szCs w:val="22"/>
        </w:rPr>
      </w:pPr>
      <w:r w:rsidRPr="004C1FD5">
        <w:rPr>
          <w:sz w:val="22"/>
          <w:szCs w:val="22"/>
        </w:rPr>
        <w:t>7. Прием лома и отходов цветных металлов осуществляется на основании письменного заявления лица, сдающего лом и отходы, при предъявлении документа, удостоверяющего личность.</w:t>
      </w:r>
    </w:p>
    <w:p w:rsidR="001137CE" w:rsidRPr="004C1FD5" w:rsidRDefault="001137CE" w:rsidP="004C1FD5">
      <w:pPr>
        <w:pStyle w:val="ConsPlusNormal"/>
        <w:ind w:firstLine="540"/>
        <w:jc w:val="both"/>
        <w:rPr>
          <w:sz w:val="22"/>
          <w:szCs w:val="22"/>
        </w:rPr>
      </w:pPr>
      <w:r w:rsidRPr="004C1FD5">
        <w:rPr>
          <w:sz w:val="22"/>
          <w:szCs w:val="22"/>
        </w:rPr>
        <w:t>В заявлении указываются фамилия, имя, отчество, данные документа, удостоверяющего личность упомянутого лица, место нахождения (проживания), сведения о сдаваемых ломе и отходах цветных металлов (вид, краткое описание), основание возникновения права собственности на сдаваемые лом и отходы цветных металлов, дата и подпись заявителя.</w:t>
      </w:r>
    </w:p>
    <w:p w:rsidR="001137CE" w:rsidRPr="004C1FD5" w:rsidRDefault="001137CE" w:rsidP="004C1FD5">
      <w:pPr>
        <w:pStyle w:val="ConsPlusNormal"/>
        <w:ind w:firstLine="540"/>
        <w:jc w:val="both"/>
        <w:rPr>
          <w:sz w:val="22"/>
          <w:szCs w:val="22"/>
        </w:rPr>
      </w:pPr>
      <w:r w:rsidRPr="004C1FD5">
        <w:rPr>
          <w:sz w:val="22"/>
          <w:szCs w:val="22"/>
        </w:rPr>
        <w:t>После приема и оплаты лома и отходов цветных металлов лицо, осуществляющее прием, производит на заявлении запись с отметкой о приеме, указанием номера приемосдаточного акта, который составляется на каждую партию лома и отходов цветных металлов, стоимости сданных лома и отходов и ставит свою подпись.</w:t>
      </w:r>
    </w:p>
    <w:p w:rsidR="001137CE" w:rsidRPr="004C1FD5" w:rsidRDefault="001137CE" w:rsidP="004C1FD5">
      <w:pPr>
        <w:pStyle w:val="ConsPlusNormal"/>
        <w:ind w:firstLine="540"/>
        <w:jc w:val="both"/>
        <w:rPr>
          <w:sz w:val="22"/>
          <w:szCs w:val="22"/>
        </w:rPr>
      </w:pPr>
      <w:r w:rsidRPr="004C1FD5">
        <w:rPr>
          <w:sz w:val="22"/>
          <w:szCs w:val="22"/>
        </w:rPr>
        <w:t>Заявления должны храниться на объекте по приему лома и отходов цветных металлов в течение 5 лет.</w:t>
      </w:r>
    </w:p>
    <w:p w:rsidR="001137CE" w:rsidRPr="004C1FD5" w:rsidRDefault="001137CE" w:rsidP="004C1FD5">
      <w:pPr>
        <w:pStyle w:val="ConsPlusNormal"/>
        <w:ind w:firstLine="540"/>
        <w:jc w:val="both"/>
        <w:rPr>
          <w:sz w:val="22"/>
          <w:szCs w:val="22"/>
        </w:rPr>
      </w:pPr>
      <w:r w:rsidRPr="004C1FD5">
        <w:rPr>
          <w:sz w:val="22"/>
          <w:szCs w:val="22"/>
        </w:rPr>
        <w:t>8. Прием лома и отходов цветных металлов от физических лиц, не достигших 14 лет, не допускается.</w:t>
      </w:r>
    </w:p>
    <w:p w:rsidR="001137CE" w:rsidRPr="004C1FD5" w:rsidRDefault="001137CE" w:rsidP="004C1FD5">
      <w:pPr>
        <w:pStyle w:val="ConsPlusNormal"/>
        <w:ind w:firstLine="540"/>
        <w:jc w:val="both"/>
        <w:rPr>
          <w:sz w:val="22"/>
          <w:szCs w:val="22"/>
        </w:rPr>
      </w:pPr>
      <w:r w:rsidRPr="004C1FD5">
        <w:rPr>
          <w:sz w:val="22"/>
          <w:szCs w:val="22"/>
        </w:rPr>
        <w:t>Прием лома и отходов цветных металлов от лиц в возрасте от 14 до 18 лет допускается с письменного согласия их законных представителей - родителей, усыновителей или попечителей, за исключением лиц, достигших 16 лет и в установленном порядке объявленных полностью дееспособными.</w:t>
      </w:r>
    </w:p>
    <w:p w:rsidR="001137CE" w:rsidRPr="004C1FD5" w:rsidRDefault="001137CE" w:rsidP="004C1FD5">
      <w:pPr>
        <w:pStyle w:val="ConsPlusNormal"/>
        <w:ind w:firstLine="540"/>
        <w:jc w:val="both"/>
        <w:rPr>
          <w:sz w:val="22"/>
          <w:szCs w:val="22"/>
        </w:rPr>
      </w:pPr>
      <w:r w:rsidRPr="004C1FD5">
        <w:rPr>
          <w:sz w:val="22"/>
          <w:szCs w:val="22"/>
        </w:rPr>
        <w:t>9. Юридическое лицо и индивидуальный предприниматель, принимающие лом и отходы цветных металлов, обязаны обеспечить в установленном порядке проведение радиационного контроля и осуществление входного контроля каждой партии указанных лома и отходов на взрывобезопасность.</w:t>
      </w:r>
    </w:p>
    <w:p w:rsidR="001137CE" w:rsidRPr="004C1FD5" w:rsidRDefault="001137CE" w:rsidP="004C1FD5">
      <w:pPr>
        <w:pStyle w:val="ConsPlusNormal"/>
        <w:ind w:firstLine="540"/>
        <w:jc w:val="both"/>
        <w:rPr>
          <w:sz w:val="22"/>
          <w:szCs w:val="22"/>
        </w:rPr>
      </w:pPr>
      <w:r w:rsidRPr="004C1FD5">
        <w:rPr>
          <w:sz w:val="22"/>
          <w:szCs w:val="22"/>
        </w:rPr>
        <w:t>Контроль осуществляется лицами, прошедшими соответствующую подготовку и аттестацию.</w:t>
      </w:r>
    </w:p>
    <w:p w:rsidR="001137CE" w:rsidRPr="004C1FD5" w:rsidRDefault="001137CE" w:rsidP="004C1FD5">
      <w:pPr>
        <w:pStyle w:val="ConsPlusNormal"/>
        <w:ind w:firstLine="540"/>
        <w:jc w:val="both"/>
        <w:rPr>
          <w:sz w:val="22"/>
          <w:szCs w:val="22"/>
        </w:rPr>
      </w:pPr>
      <w:r w:rsidRPr="004C1FD5">
        <w:rPr>
          <w:sz w:val="22"/>
          <w:szCs w:val="22"/>
        </w:rPr>
        <w:t>9(1). Юридическое лицо и индивидуальный предприниматель, принимающие лом и отходы цветных металлов, обязаны обеспечить:</w:t>
      </w:r>
    </w:p>
    <w:p w:rsidR="001137CE" w:rsidRPr="004C1FD5" w:rsidRDefault="001137CE" w:rsidP="004C1FD5">
      <w:pPr>
        <w:pStyle w:val="ConsPlusNormal"/>
        <w:ind w:firstLine="540"/>
        <w:jc w:val="both"/>
        <w:rPr>
          <w:sz w:val="22"/>
          <w:szCs w:val="22"/>
        </w:rPr>
      </w:pPr>
      <w:r w:rsidRPr="004C1FD5">
        <w:rPr>
          <w:sz w:val="22"/>
          <w:szCs w:val="22"/>
        </w:rPr>
        <w:t>а) наличие минимального штата имеющих соответствующую квалификацию следующих работников, с которыми заключены трудовые договоры:</w:t>
      </w:r>
    </w:p>
    <w:p w:rsidR="001137CE" w:rsidRPr="004C1FD5" w:rsidRDefault="001137CE" w:rsidP="004C1FD5">
      <w:pPr>
        <w:pStyle w:val="ConsPlusNormal"/>
        <w:ind w:firstLine="540"/>
        <w:jc w:val="both"/>
        <w:rPr>
          <w:sz w:val="22"/>
          <w:szCs w:val="22"/>
        </w:rPr>
      </w:pPr>
      <w:r w:rsidRPr="004C1FD5">
        <w:rPr>
          <w:sz w:val="22"/>
          <w:szCs w:val="22"/>
        </w:rPr>
        <w:t>контролер лома и отходов металла 2 разряда - на каждом объекте по приему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прессовщик лома и отходов металла 1 разряда - не менее чем на одном из объектов по приему лома и отходов цветных металлов в пределах территории субъекта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б) наличие на каждом объекте по приему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лица, ответственного за проведение радиационного контроля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лица, ответственного за проведение контроля лома и отходов цветных металлов на взрывобезопасность;</w:t>
      </w:r>
    </w:p>
    <w:p w:rsidR="001137CE" w:rsidRPr="004C1FD5" w:rsidRDefault="001137CE" w:rsidP="004C1FD5">
      <w:pPr>
        <w:pStyle w:val="ConsPlusNormal"/>
        <w:ind w:firstLine="540"/>
        <w:jc w:val="both"/>
        <w:rPr>
          <w:sz w:val="22"/>
          <w:szCs w:val="22"/>
        </w:rPr>
      </w:pPr>
      <w:r w:rsidRPr="004C1FD5">
        <w:rPr>
          <w:sz w:val="22"/>
          <w:szCs w:val="22"/>
        </w:rPr>
        <w:t>в) наличие на каждом объекте по приему лома и отходов цветных металлов площадки с твердым (асфальтовым, бетонным) покрытием, предназначенной для хранения лома и отходов цветных металлов, а также оборудования для проведения радиационного контроля лома и отходов цветных металлов в соответствии с установленными требованиями;</w:t>
      </w:r>
    </w:p>
    <w:p w:rsidR="001137CE" w:rsidRPr="004C1FD5" w:rsidRDefault="001137CE" w:rsidP="004C1FD5">
      <w:pPr>
        <w:pStyle w:val="ConsPlusNormal"/>
        <w:ind w:firstLine="540"/>
        <w:jc w:val="both"/>
        <w:rPr>
          <w:sz w:val="22"/>
          <w:szCs w:val="22"/>
        </w:rPr>
      </w:pPr>
      <w:r w:rsidRPr="004C1FD5">
        <w:rPr>
          <w:sz w:val="22"/>
          <w:szCs w:val="22"/>
        </w:rPr>
        <w:t>г) наличие не менее чем на одном из объектов по приему лома и отходов цветных металлов в пределах территории субъекта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оборудования для определения химического состава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пресса для пакетирования лома и отходов цветных металлов.</w:t>
      </w:r>
    </w:p>
    <w:p w:rsidR="001137CE" w:rsidRPr="004C1FD5" w:rsidRDefault="001137CE" w:rsidP="004C1FD5">
      <w:pPr>
        <w:pStyle w:val="ConsPlusNormal"/>
        <w:jc w:val="both"/>
        <w:rPr>
          <w:sz w:val="22"/>
          <w:szCs w:val="22"/>
        </w:rPr>
      </w:pPr>
      <w:r w:rsidRPr="004C1FD5">
        <w:rPr>
          <w:sz w:val="22"/>
          <w:szCs w:val="22"/>
        </w:rPr>
        <w:t>(п. 9(1) введен Постановлением Правительства РФ от 12.12.2012 N 1287)</w:t>
      </w:r>
    </w:p>
    <w:p w:rsidR="001137CE" w:rsidRPr="004C1FD5" w:rsidRDefault="001137CE" w:rsidP="004C1FD5">
      <w:pPr>
        <w:pStyle w:val="ConsPlusNormal"/>
        <w:ind w:firstLine="540"/>
        <w:jc w:val="both"/>
        <w:rPr>
          <w:sz w:val="22"/>
          <w:szCs w:val="22"/>
        </w:rPr>
      </w:pPr>
      <w:r w:rsidRPr="004C1FD5">
        <w:rPr>
          <w:sz w:val="22"/>
          <w:szCs w:val="22"/>
        </w:rPr>
        <w:t>10. Учет лома и отходов цветных металлов ведется лицом, назначенным руководителем юридического лица, осуществляющего прием указанных лома и отходов, или индивидуальным предпринимателем.</w:t>
      </w:r>
    </w:p>
    <w:p w:rsidR="001137CE" w:rsidRPr="004C1FD5" w:rsidRDefault="001137CE" w:rsidP="004C1FD5">
      <w:pPr>
        <w:pStyle w:val="ConsPlusNormal"/>
        <w:ind w:firstLine="540"/>
        <w:jc w:val="both"/>
        <w:rPr>
          <w:sz w:val="22"/>
          <w:szCs w:val="22"/>
        </w:rPr>
      </w:pPr>
      <w:r w:rsidRPr="004C1FD5">
        <w:rPr>
          <w:sz w:val="22"/>
          <w:szCs w:val="22"/>
        </w:rPr>
        <w:t xml:space="preserve">11. Прием лома и отходов цветных металлов осуществляется с обязательным составлением на каждую партию лома и отходов приемосдаточного акта по форме согласно </w:t>
      </w:r>
      <w:hyperlink w:anchor="Par176" w:tooltip="Приложение N 1" w:history="1">
        <w:r w:rsidRPr="004C1FD5">
          <w:rPr>
            <w:sz w:val="22"/>
            <w:szCs w:val="22"/>
          </w:rPr>
          <w:t>приложению N 1.</w:t>
        </w:r>
      </w:hyperlink>
    </w:p>
    <w:p w:rsidR="001137CE" w:rsidRPr="004C1FD5" w:rsidRDefault="001137CE" w:rsidP="004C1FD5">
      <w:pPr>
        <w:pStyle w:val="ConsPlusNormal"/>
        <w:ind w:firstLine="540"/>
        <w:jc w:val="both"/>
        <w:rPr>
          <w:sz w:val="22"/>
          <w:szCs w:val="22"/>
        </w:rPr>
      </w:pPr>
      <w:r w:rsidRPr="004C1FD5">
        <w:rPr>
          <w:sz w:val="22"/>
          <w:szCs w:val="22"/>
        </w:rPr>
        <w:t>Приемосдаточный акт составляется в 2 экземплярах (один передается лицу, сдающему лом и отходы цветных металлов, второй остается у лица, осуществляющего прием).</w:t>
      </w:r>
    </w:p>
    <w:p w:rsidR="001137CE" w:rsidRPr="004C1FD5" w:rsidRDefault="001137CE" w:rsidP="004C1FD5">
      <w:pPr>
        <w:pStyle w:val="ConsPlusNormal"/>
        <w:ind w:firstLine="540"/>
        <w:jc w:val="both"/>
        <w:rPr>
          <w:sz w:val="22"/>
          <w:szCs w:val="22"/>
        </w:rPr>
      </w:pPr>
      <w:r w:rsidRPr="004C1FD5">
        <w:rPr>
          <w:sz w:val="22"/>
          <w:szCs w:val="22"/>
        </w:rPr>
        <w:t>Указанные акты являются документами строгой отчетности и должны иметь сквозную нумерацию.</w:t>
      </w:r>
    </w:p>
    <w:p w:rsidR="001137CE" w:rsidRPr="004C1FD5" w:rsidRDefault="001137CE" w:rsidP="004C1FD5">
      <w:pPr>
        <w:pStyle w:val="ConsPlusNormal"/>
        <w:ind w:firstLine="540"/>
        <w:jc w:val="both"/>
        <w:rPr>
          <w:sz w:val="22"/>
          <w:szCs w:val="22"/>
        </w:rPr>
      </w:pPr>
      <w:r w:rsidRPr="004C1FD5">
        <w:rPr>
          <w:sz w:val="22"/>
          <w:szCs w:val="22"/>
        </w:rPr>
        <w:t>12. Приемосдаточные акты регистрируются в книге учета приемосдаточных актов (далее именуется - книга учета).</w:t>
      </w:r>
    </w:p>
    <w:p w:rsidR="001137CE" w:rsidRPr="004C1FD5" w:rsidRDefault="001137CE" w:rsidP="004C1FD5">
      <w:pPr>
        <w:pStyle w:val="ConsPlusNormal"/>
        <w:ind w:firstLine="540"/>
        <w:jc w:val="both"/>
        <w:rPr>
          <w:sz w:val="22"/>
          <w:szCs w:val="22"/>
        </w:rPr>
      </w:pPr>
      <w:r w:rsidRPr="004C1FD5">
        <w:rPr>
          <w:sz w:val="22"/>
          <w:szCs w:val="22"/>
        </w:rPr>
        <w:t>Страницы книги учета должны быть пронумерованы и прошнурованы. На оборотной стороне последнего листа производится запись:</w:t>
      </w:r>
    </w:p>
    <w:p w:rsidR="001137CE" w:rsidRPr="004C1FD5" w:rsidRDefault="001137CE" w:rsidP="004C1FD5">
      <w:pPr>
        <w:pStyle w:val="ConsPlusNormal"/>
        <w:ind w:firstLine="540"/>
        <w:jc w:val="both"/>
        <w:rPr>
          <w:sz w:val="22"/>
          <w:szCs w:val="22"/>
        </w:rPr>
      </w:pPr>
      <w:r w:rsidRPr="004C1FD5">
        <w:rPr>
          <w:sz w:val="22"/>
          <w:szCs w:val="22"/>
        </w:rPr>
        <w:t>"В настоящей книге учета пронумеровано и прошнуровано ________ страниц". Запись заверяется подписями руководителя и главного бухгалтера юридического лица (индивидуального предпринимателя), осуществляющего прием лома и отходов цветных металлов, и печатью (при наличии печати).</w:t>
      </w:r>
    </w:p>
    <w:p w:rsidR="001137CE" w:rsidRPr="004C1FD5" w:rsidRDefault="001137CE" w:rsidP="004C1FD5">
      <w:pPr>
        <w:pStyle w:val="ConsPlusNormal"/>
        <w:jc w:val="both"/>
        <w:rPr>
          <w:sz w:val="22"/>
          <w:szCs w:val="22"/>
        </w:rPr>
      </w:pPr>
      <w:r w:rsidRPr="004C1FD5">
        <w:rPr>
          <w:sz w:val="22"/>
          <w:szCs w:val="22"/>
        </w:rPr>
        <w:t>(в ред. Постановления Правительства РФ от 15.12.2016 N 1367)</w:t>
      </w:r>
    </w:p>
    <w:p w:rsidR="001137CE" w:rsidRPr="004C1FD5" w:rsidRDefault="001137CE" w:rsidP="004C1FD5">
      <w:pPr>
        <w:pStyle w:val="ConsPlusNormal"/>
        <w:ind w:firstLine="540"/>
        <w:jc w:val="both"/>
        <w:rPr>
          <w:sz w:val="22"/>
          <w:szCs w:val="22"/>
        </w:rPr>
      </w:pPr>
      <w:r w:rsidRPr="004C1FD5">
        <w:rPr>
          <w:sz w:val="22"/>
          <w:szCs w:val="22"/>
        </w:rPr>
        <w:t>13. На первой странице книга учета должна содержать:</w:t>
      </w:r>
    </w:p>
    <w:p w:rsidR="001137CE" w:rsidRPr="004C1FD5" w:rsidRDefault="001137CE" w:rsidP="004C1FD5">
      <w:pPr>
        <w:pStyle w:val="ConsPlusNormal"/>
        <w:ind w:firstLine="540"/>
        <w:jc w:val="both"/>
        <w:rPr>
          <w:sz w:val="22"/>
          <w:szCs w:val="22"/>
        </w:rPr>
      </w:pPr>
      <w:r w:rsidRPr="004C1FD5">
        <w:rPr>
          <w:sz w:val="22"/>
          <w:szCs w:val="22"/>
        </w:rPr>
        <w:t>а) наименование "Книга учета приемосдаточных актов";</w:t>
      </w:r>
    </w:p>
    <w:p w:rsidR="001137CE" w:rsidRPr="004C1FD5" w:rsidRDefault="001137CE" w:rsidP="004C1FD5">
      <w:pPr>
        <w:pStyle w:val="ConsPlusNormal"/>
        <w:ind w:firstLine="540"/>
        <w:jc w:val="both"/>
        <w:rPr>
          <w:sz w:val="22"/>
          <w:szCs w:val="22"/>
        </w:rPr>
      </w:pPr>
      <w:r w:rsidRPr="004C1FD5">
        <w:rPr>
          <w:sz w:val="22"/>
          <w:szCs w:val="22"/>
        </w:rPr>
        <w:t>б) наименование и место нахождения юридического лица (индивидуального предпринимателя), осуществляющего прием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в) запись "Начата" с указанием даты внесения в книгу учета первой записи о приеме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г) запись "Окончена" с указанием даты внесения в книгу учета последней записи о приеме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д) запись "Лицо, ответственное за ведение настоящей книги учета" с указанием должности, фамилии, имени, отчества этого лица, его подпись и дата.</w:t>
      </w:r>
    </w:p>
    <w:p w:rsidR="001137CE" w:rsidRPr="004C1FD5" w:rsidRDefault="001137CE" w:rsidP="004C1FD5">
      <w:pPr>
        <w:pStyle w:val="ConsPlusNormal"/>
        <w:ind w:firstLine="540"/>
        <w:jc w:val="both"/>
        <w:rPr>
          <w:sz w:val="22"/>
          <w:szCs w:val="22"/>
        </w:rPr>
      </w:pPr>
      <w:r w:rsidRPr="004C1FD5">
        <w:rPr>
          <w:sz w:val="22"/>
          <w:szCs w:val="22"/>
        </w:rPr>
        <w:t>14. При каждом случае приема лома и отходов цветных металлов в книгу учета вносится следующая информация:</w:t>
      </w:r>
    </w:p>
    <w:p w:rsidR="001137CE" w:rsidRPr="004C1FD5" w:rsidRDefault="001137CE" w:rsidP="004C1FD5">
      <w:pPr>
        <w:pStyle w:val="ConsPlusNormal"/>
        <w:ind w:firstLine="540"/>
        <w:jc w:val="both"/>
        <w:rPr>
          <w:sz w:val="22"/>
          <w:szCs w:val="22"/>
        </w:rPr>
      </w:pPr>
      <w:r w:rsidRPr="004C1FD5">
        <w:rPr>
          <w:sz w:val="22"/>
          <w:szCs w:val="22"/>
        </w:rPr>
        <w:t>а) регистрационный номер приемосдаточного акта;</w:t>
      </w:r>
    </w:p>
    <w:p w:rsidR="001137CE" w:rsidRPr="004C1FD5" w:rsidRDefault="001137CE" w:rsidP="004C1FD5">
      <w:pPr>
        <w:pStyle w:val="ConsPlusNormal"/>
        <w:ind w:firstLine="540"/>
        <w:jc w:val="both"/>
        <w:rPr>
          <w:sz w:val="22"/>
          <w:szCs w:val="22"/>
        </w:rPr>
      </w:pPr>
      <w:r w:rsidRPr="004C1FD5">
        <w:rPr>
          <w:sz w:val="22"/>
          <w:szCs w:val="22"/>
        </w:rPr>
        <w:t>б) дата приема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в) данные о лице, сдающем лом и отходы:</w:t>
      </w:r>
    </w:p>
    <w:p w:rsidR="001137CE" w:rsidRPr="004C1FD5" w:rsidRDefault="001137CE" w:rsidP="004C1FD5">
      <w:pPr>
        <w:pStyle w:val="ConsPlusNormal"/>
        <w:ind w:firstLine="540"/>
        <w:jc w:val="both"/>
        <w:rPr>
          <w:sz w:val="22"/>
          <w:szCs w:val="22"/>
        </w:rPr>
      </w:pPr>
      <w:r w:rsidRPr="004C1FD5">
        <w:rPr>
          <w:sz w:val="22"/>
          <w:szCs w:val="22"/>
        </w:rPr>
        <w:t>при приеме у юридического лица и индивидуального предпринимателя - наименование и место нахождения;</w:t>
      </w:r>
    </w:p>
    <w:p w:rsidR="001137CE" w:rsidRPr="004C1FD5" w:rsidRDefault="001137CE" w:rsidP="004C1FD5">
      <w:pPr>
        <w:pStyle w:val="ConsPlusNormal"/>
        <w:ind w:firstLine="540"/>
        <w:jc w:val="both"/>
        <w:rPr>
          <w:sz w:val="22"/>
          <w:szCs w:val="22"/>
        </w:rPr>
      </w:pPr>
      <w:r w:rsidRPr="004C1FD5">
        <w:rPr>
          <w:sz w:val="22"/>
          <w:szCs w:val="22"/>
        </w:rPr>
        <w:t>при приеме у физических лиц - фамилия, имя, отчество, место постоянного проживания, данные документа, удостоверяющего личность;</w:t>
      </w:r>
    </w:p>
    <w:p w:rsidR="001137CE" w:rsidRPr="004C1FD5" w:rsidRDefault="001137CE" w:rsidP="004C1FD5">
      <w:pPr>
        <w:pStyle w:val="ConsPlusNormal"/>
        <w:ind w:firstLine="540"/>
        <w:jc w:val="both"/>
        <w:rPr>
          <w:sz w:val="22"/>
          <w:szCs w:val="22"/>
        </w:rPr>
      </w:pPr>
      <w:r w:rsidRPr="004C1FD5">
        <w:rPr>
          <w:sz w:val="22"/>
          <w:szCs w:val="22"/>
        </w:rPr>
        <w:t>г) реквизиты транспортной накладной (для юридического лица и индивидуального предпринимателя), а при приеме различного оборудования - также реквизиты справки о списании этого оборудования и снятии его с учета;</w:t>
      </w:r>
    </w:p>
    <w:p w:rsidR="001137CE" w:rsidRPr="004C1FD5" w:rsidRDefault="001137CE" w:rsidP="004C1FD5">
      <w:pPr>
        <w:pStyle w:val="ConsPlusNormal"/>
        <w:ind w:firstLine="540"/>
        <w:jc w:val="both"/>
        <w:rPr>
          <w:sz w:val="22"/>
          <w:szCs w:val="22"/>
        </w:rPr>
      </w:pPr>
      <w:r w:rsidRPr="004C1FD5">
        <w:rPr>
          <w:sz w:val="22"/>
          <w:szCs w:val="22"/>
        </w:rPr>
        <w:t>д) класс, категория, вид и краткое описание принятых лома и отходов цветных металлов согласно государственному стандарту;</w:t>
      </w:r>
    </w:p>
    <w:p w:rsidR="001137CE" w:rsidRPr="004C1FD5" w:rsidRDefault="001137CE" w:rsidP="004C1FD5">
      <w:pPr>
        <w:pStyle w:val="ConsPlusNormal"/>
        <w:ind w:firstLine="540"/>
        <w:jc w:val="both"/>
        <w:rPr>
          <w:sz w:val="22"/>
          <w:szCs w:val="22"/>
        </w:rPr>
      </w:pPr>
      <w:r w:rsidRPr="004C1FD5">
        <w:rPr>
          <w:sz w:val="22"/>
          <w:szCs w:val="22"/>
        </w:rPr>
        <w:t>е) данные о проверке лома и отходов цветных металлов на взрывобезопасность и о радиационном контроле с подписью лиц, проводивших проверку (контроль);</w:t>
      </w:r>
    </w:p>
    <w:p w:rsidR="001137CE" w:rsidRPr="004C1FD5" w:rsidRDefault="001137CE" w:rsidP="004C1FD5">
      <w:pPr>
        <w:pStyle w:val="ConsPlusNormal"/>
        <w:ind w:firstLine="540"/>
        <w:jc w:val="both"/>
        <w:rPr>
          <w:sz w:val="22"/>
          <w:szCs w:val="22"/>
        </w:rPr>
      </w:pPr>
      <w:r w:rsidRPr="004C1FD5">
        <w:rPr>
          <w:sz w:val="22"/>
          <w:szCs w:val="22"/>
        </w:rPr>
        <w:t>ж) процент засоренности принятых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з) вес принятых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и) подпись лица, сделавшего запись в книге.</w:t>
      </w:r>
    </w:p>
    <w:p w:rsidR="001137CE" w:rsidRPr="004C1FD5" w:rsidRDefault="001137CE" w:rsidP="004C1FD5">
      <w:pPr>
        <w:pStyle w:val="ConsPlusNormal"/>
        <w:ind w:firstLine="540"/>
        <w:jc w:val="both"/>
        <w:rPr>
          <w:sz w:val="22"/>
          <w:szCs w:val="22"/>
        </w:rPr>
      </w:pPr>
      <w:r w:rsidRPr="004C1FD5">
        <w:rPr>
          <w:sz w:val="22"/>
          <w:szCs w:val="22"/>
        </w:rPr>
        <w:t>15. Книга учета и приемосдаточные акты должны храниться на объекте по приему лома и отходов цветных металлов в течение 5 лет с даты внесения последней записи о приеме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16. Ответственность за своевременное и правильное составление приемосдаточных актов и внесение записей в книгу учета, точность содержащихся в них сведений, проверку правомерности сдачи лома и отходов цветных металлов несет должностное лицо, ответственное за прием лома и отходов цветных металлов, или индивидуальный предприниматель.</w:t>
      </w:r>
    </w:p>
    <w:p w:rsidR="001137CE" w:rsidRPr="004C1FD5" w:rsidRDefault="001137CE" w:rsidP="004C1FD5">
      <w:pPr>
        <w:pStyle w:val="ConsPlusNormal"/>
        <w:ind w:firstLine="540"/>
        <w:jc w:val="both"/>
        <w:rPr>
          <w:sz w:val="22"/>
          <w:szCs w:val="22"/>
        </w:rPr>
      </w:pPr>
      <w:r w:rsidRPr="004C1FD5">
        <w:rPr>
          <w:sz w:val="22"/>
          <w:szCs w:val="22"/>
        </w:rPr>
        <w:t>17. Оплата принятых лома и отходов цветных металлов осуществляется в соответствии с законодательством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18. Отбор (извлечение) сопутствующих лома и отходов черных металлов при переработке лома или отходов цветных металлов производится юридическим лицом и индивидуальным предпринимателем, осуществляющими переработку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Отобранные (извлеченные) из лома и отходов цветных металлов сопутствующие лом и отходы черных металлов могут быть отчуждены в соответствии с законодательством Российской Федерации.</w:t>
      </w:r>
    </w:p>
    <w:p w:rsidR="001137CE" w:rsidRPr="004C1FD5" w:rsidRDefault="001137CE" w:rsidP="004C1FD5">
      <w:pPr>
        <w:pStyle w:val="ConsPlusNormal"/>
        <w:ind w:firstLine="540"/>
        <w:jc w:val="both"/>
        <w:rPr>
          <w:sz w:val="22"/>
          <w:szCs w:val="22"/>
        </w:rPr>
      </w:pPr>
      <w:r w:rsidRPr="004C1FD5">
        <w:rPr>
          <w:sz w:val="22"/>
          <w:szCs w:val="22"/>
        </w:rPr>
        <w:t>19. Хранение бытового (принятого от физических лиц) и промышленного лома и отходов цветных металлов осуществляется раздельно.</w:t>
      </w:r>
    </w:p>
    <w:p w:rsidR="001137CE" w:rsidRPr="004C1FD5" w:rsidRDefault="001137CE" w:rsidP="004C1FD5">
      <w:pPr>
        <w:pStyle w:val="ConsPlusNormal"/>
        <w:rPr>
          <w:sz w:val="22"/>
          <w:szCs w:val="22"/>
        </w:rPr>
      </w:pPr>
    </w:p>
    <w:p w:rsidR="001137CE" w:rsidRPr="004C1FD5" w:rsidRDefault="001137CE" w:rsidP="004C1FD5">
      <w:pPr>
        <w:pStyle w:val="ConsPlusNormal"/>
        <w:jc w:val="center"/>
        <w:outlineLvl w:val="1"/>
        <w:rPr>
          <w:sz w:val="22"/>
          <w:szCs w:val="22"/>
        </w:rPr>
      </w:pPr>
      <w:r w:rsidRPr="004C1FD5">
        <w:rPr>
          <w:sz w:val="22"/>
          <w:szCs w:val="22"/>
        </w:rPr>
        <w:t>IV. Порядок учета отчуждаемого лома</w:t>
      </w:r>
    </w:p>
    <w:p w:rsidR="001137CE" w:rsidRPr="004C1FD5" w:rsidRDefault="001137CE" w:rsidP="004C1FD5">
      <w:pPr>
        <w:pStyle w:val="ConsPlusNormal"/>
        <w:jc w:val="center"/>
        <w:rPr>
          <w:sz w:val="22"/>
          <w:szCs w:val="22"/>
        </w:rPr>
      </w:pPr>
      <w:r w:rsidRPr="004C1FD5">
        <w:rPr>
          <w:sz w:val="22"/>
          <w:szCs w:val="22"/>
        </w:rPr>
        <w:t>и отходов цветных металлов</w:t>
      </w:r>
    </w:p>
    <w:p w:rsidR="001137CE" w:rsidRPr="004C1FD5" w:rsidRDefault="001137CE" w:rsidP="004C1FD5">
      <w:pPr>
        <w:pStyle w:val="ConsPlusNormal"/>
        <w:rPr>
          <w:sz w:val="22"/>
          <w:szCs w:val="22"/>
        </w:rPr>
      </w:pPr>
    </w:p>
    <w:p w:rsidR="001137CE" w:rsidRPr="004C1FD5" w:rsidRDefault="001137CE" w:rsidP="004C1FD5">
      <w:pPr>
        <w:pStyle w:val="ConsPlusNormal"/>
        <w:ind w:firstLine="540"/>
        <w:jc w:val="both"/>
        <w:rPr>
          <w:sz w:val="22"/>
          <w:szCs w:val="22"/>
        </w:rPr>
      </w:pPr>
      <w:r w:rsidRPr="004C1FD5">
        <w:rPr>
          <w:sz w:val="22"/>
          <w:szCs w:val="22"/>
        </w:rPr>
        <w:t>20. Юридическое лицо и индивидуальный предприниматель, принимающие лом и отходы цветных металлов, должны организовать учет отчуждаемых лома и отходов.</w:t>
      </w:r>
    </w:p>
    <w:p w:rsidR="001137CE" w:rsidRPr="004C1FD5" w:rsidRDefault="001137CE" w:rsidP="004C1FD5">
      <w:pPr>
        <w:pStyle w:val="ConsPlusNormal"/>
        <w:ind w:firstLine="540"/>
        <w:jc w:val="both"/>
        <w:rPr>
          <w:sz w:val="22"/>
          <w:szCs w:val="22"/>
        </w:rPr>
      </w:pPr>
      <w:r w:rsidRPr="004C1FD5">
        <w:rPr>
          <w:sz w:val="22"/>
          <w:szCs w:val="22"/>
        </w:rPr>
        <w:t>21. Каждая партия отчужденных лома и отходов цветных металлов должна быть зарегистрирована в журнале регистрации отгруженных лома и отходов цветных металлов, в котором указываются:</w:t>
      </w:r>
    </w:p>
    <w:p w:rsidR="001137CE" w:rsidRPr="004C1FD5" w:rsidRDefault="001137CE" w:rsidP="004C1FD5">
      <w:pPr>
        <w:pStyle w:val="ConsPlusNormal"/>
        <w:ind w:firstLine="540"/>
        <w:jc w:val="both"/>
        <w:rPr>
          <w:sz w:val="22"/>
          <w:szCs w:val="22"/>
        </w:rPr>
      </w:pPr>
      <w:r w:rsidRPr="004C1FD5">
        <w:rPr>
          <w:sz w:val="22"/>
          <w:szCs w:val="22"/>
        </w:rPr>
        <w:t>а) наименование и реквизиты грузополучателя;</w:t>
      </w:r>
    </w:p>
    <w:p w:rsidR="001137CE" w:rsidRPr="004C1FD5" w:rsidRDefault="001137CE" w:rsidP="004C1FD5">
      <w:pPr>
        <w:pStyle w:val="ConsPlusNormal"/>
        <w:ind w:firstLine="540"/>
        <w:jc w:val="both"/>
        <w:rPr>
          <w:sz w:val="22"/>
          <w:szCs w:val="22"/>
        </w:rPr>
      </w:pPr>
      <w:r w:rsidRPr="004C1FD5">
        <w:rPr>
          <w:sz w:val="22"/>
          <w:szCs w:val="22"/>
        </w:rPr>
        <w:t>б) номер вагона, государственный регистрационный знак автомобиля или иного транспортного средства (в зависимости от вида транспорта);</w:t>
      </w:r>
    </w:p>
    <w:p w:rsidR="001137CE" w:rsidRPr="004C1FD5" w:rsidRDefault="001137CE" w:rsidP="004C1FD5">
      <w:pPr>
        <w:pStyle w:val="ConsPlusNormal"/>
        <w:ind w:firstLine="540"/>
        <w:jc w:val="both"/>
        <w:rPr>
          <w:sz w:val="22"/>
          <w:szCs w:val="22"/>
        </w:rPr>
      </w:pPr>
      <w:r w:rsidRPr="004C1FD5">
        <w:rPr>
          <w:sz w:val="22"/>
          <w:szCs w:val="22"/>
        </w:rPr>
        <w:t>в) дата отгрузки;</w:t>
      </w:r>
    </w:p>
    <w:p w:rsidR="001137CE" w:rsidRPr="004C1FD5" w:rsidRDefault="001137CE" w:rsidP="004C1FD5">
      <w:pPr>
        <w:pStyle w:val="ConsPlusNormal"/>
        <w:ind w:firstLine="540"/>
        <w:jc w:val="both"/>
        <w:rPr>
          <w:sz w:val="22"/>
          <w:szCs w:val="22"/>
        </w:rPr>
      </w:pPr>
      <w:r w:rsidRPr="004C1FD5">
        <w:rPr>
          <w:sz w:val="22"/>
          <w:szCs w:val="22"/>
        </w:rPr>
        <w:t>г) вид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д) вес партии, перевозимой транспортным средством;</w:t>
      </w:r>
    </w:p>
    <w:p w:rsidR="001137CE" w:rsidRPr="004C1FD5" w:rsidRDefault="001137CE" w:rsidP="004C1FD5">
      <w:pPr>
        <w:pStyle w:val="ConsPlusNormal"/>
        <w:ind w:firstLine="540"/>
        <w:jc w:val="both"/>
        <w:rPr>
          <w:sz w:val="22"/>
          <w:szCs w:val="22"/>
        </w:rPr>
      </w:pPr>
      <w:r w:rsidRPr="004C1FD5">
        <w:rPr>
          <w:sz w:val="22"/>
          <w:szCs w:val="22"/>
        </w:rPr>
        <w:t>е) номер транспортной накладной.</w:t>
      </w:r>
    </w:p>
    <w:p w:rsidR="001137CE" w:rsidRPr="004C1FD5" w:rsidRDefault="001137CE" w:rsidP="004C1FD5">
      <w:pPr>
        <w:pStyle w:val="ConsPlusNormal"/>
        <w:ind w:firstLine="540"/>
        <w:jc w:val="both"/>
        <w:rPr>
          <w:sz w:val="22"/>
          <w:szCs w:val="22"/>
        </w:rPr>
      </w:pPr>
      <w:r w:rsidRPr="004C1FD5">
        <w:rPr>
          <w:sz w:val="22"/>
          <w:szCs w:val="22"/>
        </w:rPr>
        <w:t>22. Записи в журнале регистрации отгруженных лома и отходов цветных металлов производятся на основании документов первичного бухгалтерского учета.</w:t>
      </w:r>
    </w:p>
    <w:p w:rsidR="001137CE" w:rsidRPr="004C1FD5" w:rsidRDefault="001137CE" w:rsidP="004C1FD5">
      <w:pPr>
        <w:pStyle w:val="ConsPlusNormal"/>
        <w:rPr>
          <w:sz w:val="22"/>
          <w:szCs w:val="22"/>
        </w:rPr>
      </w:pPr>
    </w:p>
    <w:p w:rsidR="001137CE" w:rsidRPr="004C1FD5" w:rsidRDefault="001137CE" w:rsidP="004C1FD5">
      <w:pPr>
        <w:pStyle w:val="ConsPlusNormal"/>
        <w:jc w:val="center"/>
        <w:outlineLvl w:val="1"/>
        <w:rPr>
          <w:sz w:val="22"/>
          <w:szCs w:val="22"/>
        </w:rPr>
      </w:pPr>
      <w:r w:rsidRPr="004C1FD5">
        <w:rPr>
          <w:sz w:val="22"/>
          <w:szCs w:val="22"/>
        </w:rPr>
        <w:t>V. Документы, необходимые при транспортировке</w:t>
      </w:r>
    </w:p>
    <w:p w:rsidR="001137CE" w:rsidRPr="004C1FD5" w:rsidRDefault="001137CE" w:rsidP="004C1FD5">
      <w:pPr>
        <w:pStyle w:val="ConsPlusNormal"/>
        <w:jc w:val="center"/>
        <w:rPr>
          <w:sz w:val="22"/>
          <w:szCs w:val="22"/>
        </w:rPr>
      </w:pPr>
      <w:r w:rsidRPr="004C1FD5">
        <w:rPr>
          <w:sz w:val="22"/>
          <w:szCs w:val="22"/>
        </w:rPr>
        <w:t>лома и отходов цветных металлов</w:t>
      </w:r>
    </w:p>
    <w:p w:rsidR="001137CE" w:rsidRPr="004C1FD5" w:rsidRDefault="001137CE" w:rsidP="004C1FD5">
      <w:pPr>
        <w:pStyle w:val="ConsPlusNormal"/>
        <w:ind w:firstLine="540"/>
        <w:jc w:val="both"/>
        <w:rPr>
          <w:sz w:val="22"/>
          <w:szCs w:val="22"/>
        </w:rPr>
      </w:pPr>
    </w:p>
    <w:p w:rsidR="001137CE" w:rsidRPr="004C1FD5" w:rsidRDefault="001137CE" w:rsidP="004C1FD5">
      <w:pPr>
        <w:pStyle w:val="ConsPlusNormal"/>
        <w:ind w:firstLine="540"/>
        <w:jc w:val="both"/>
        <w:rPr>
          <w:sz w:val="22"/>
          <w:szCs w:val="22"/>
        </w:rPr>
      </w:pPr>
      <w:r w:rsidRPr="004C1FD5">
        <w:rPr>
          <w:sz w:val="22"/>
          <w:szCs w:val="22"/>
        </w:rPr>
        <w:t>23. Заключение договора на перевозку лома и отходов цветных металлов осуществляется транспортной организацией только с собственником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24. При транспортировке лома и отходов цветных металлов организация - перевозчик (транспортная организация или юридическое лицо и индивидуальный предприниматель, осуществляющие перевозку собственным транспортом) и грузоотправитель должны обеспечить водителя транспортного средства или лицо, сопровождающее груз, следующими документами:</w:t>
      </w:r>
    </w:p>
    <w:p w:rsidR="001137CE" w:rsidRPr="004C1FD5" w:rsidRDefault="001137CE" w:rsidP="004C1FD5">
      <w:pPr>
        <w:pStyle w:val="ConsPlusNormal"/>
        <w:ind w:firstLine="540"/>
        <w:jc w:val="both"/>
        <w:rPr>
          <w:sz w:val="22"/>
          <w:szCs w:val="22"/>
        </w:rPr>
      </w:pPr>
      <w:r w:rsidRPr="004C1FD5">
        <w:rPr>
          <w:sz w:val="22"/>
          <w:szCs w:val="22"/>
        </w:rPr>
        <w:t>а) при перевозке лома и отходов цветных металлов транспортной организацией:</w:t>
      </w:r>
    </w:p>
    <w:p w:rsidR="001137CE" w:rsidRPr="004C1FD5" w:rsidRDefault="001137CE" w:rsidP="004C1FD5">
      <w:pPr>
        <w:pStyle w:val="ConsPlusNormal"/>
        <w:ind w:firstLine="540"/>
        <w:jc w:val="both"/>
        <w:rPr>
          <w:sz w:val="22"/>
          <w:szCs w:val="22"/>
        </w:rPr>
      </w:pPr>
      <w:r w:rsidRPr="004C1FD5">
        <w:rPr>
          <w:sz w:val="22"/>
          <w:szCs w:val="22"/>
        </w:rPr>
        <w:t>путевой лист;</w:t>
      </w:r>
    </w:p>
    <w:p w:rsidR="001137CE" w:rsidRPr="004C1FD5" w:rsidRDefault="001137CE" w:rsidP="004C1FD5">
      <w:pPr>
        <w:pStyle w:val="ConsPlusNormal"/>
        <w:ind w:firstLine="540"/>
        <w:jc w:val="both"/>
        <w:rPr>
          <w:sz w:val="22"/>
          <w:szCs w:val="22"/>
        </w:rPr>
      </w:pPr>
      <w:r w:rsidRPr="004C1FD5">
        <w:rPr>
          <w:sz w:val="22"/>
          <w:szCs w:val="22"/>
        </w:rPr>
        <w:t>транспортная накладная;</w:t>
      </w:r>
    </w:p>
    <w:p w:rsidR="001137CE" w:rsidRPr="004C1FD5" w:rsidRDefault="001137CE" w:rsidP="004C1FD5">
      <w:pPr>
        <w:pStyle w:val="ConsPlusNormal"/>
        <w:ind w:firstLine="540"/>
        <w:jc w:val="both"/>
        <w:rPr>
          <w:sz w:val="22"/>
          <w:szCs w:val="22"/>
        </w:rPr>
      </w:pPr>
      <w:r w:rsidRPr="004C1FD5">
        <w:rPr>
          <w:sz w:val="22"/>
          <w:szCs w:val="22"/>
        </w:rPr>
        <w:t xml:space="preserve">удостоверение о взрывобезопасности лома и отходов цветных металлов по форме согласно </w:t>
      </w:r>
      <w:hyperlink w:anchor="Par267" w:tooltip="Приложение N 2" w:history="1">
        <w:r w:rsidRPr="004C1FD5">
          <w:rPr>
            <w:sz w:val="22"/>
            <w:szCs w:val="22"/>
          </w:rPr>
          <w:t>приложению N 2;</w:t>
        </w:r>
      </w:hyperlink>
    </w:p>
    <w:p w:rsidR="001137CE" w:rsidRPr="004C1FD5" w:rsidRDefault="001137CE" w:rsidP="004C1FD5">
      <w:pPr>
        <w:pStyle w:val="ConsPlusNormal"/>
        <w:ind w:firstLine="540"/>
        <w:jc w:val="both"/>
        <w:rPr>
          <w:sz w:val="22"/>
          <w:szCs w:val="22"/>
        </w:rPr>
      </w:pPr>
      <w:r w:rsidRPr="004C1FD5">
        <w:rPr>
          <w:sz w:val="22"/>
          <w:szCs w:val="22"/>
        </w:rPr>
        <w:t>б) при перевозке юридическими лицами и индивидуальными предпринимателями лома и отходов цветных металлов, прием которых осуществлен в соответствии с настоящими Правилами, либо лома и отходов цветных металлов, переработанных и подготовленных для использования, либо лома и отходов цветных металлов, образовавшихся у них в процессе производства и потребления:</w:t>
      </w:r>
    </w:p>
    <w:p w:rsidR="001137CE" w:rsidRPr="004C1FD5" w:rsidRDefault="001137CE" w:rsidP="004C1FD5">
      <w:pPr>
        <w:pStyle w:val="ConsPlusNormal"/>
        <w:ind w:firstLine="540"/>
        <w:jc w:val="both"/>
        <w:rPr>
          <w:sz w:val="22"/>
          <w:szCs w:val="22"/>
        </w:rPr>
      </w:pPr>
      <w:r w:rsidRPr="004C1FD5">
        <w:rPr>
          <w:sz w:val="22"/>
          <w:szCs w:val="22"/>
        </w:rPr>
        <w:t>нотариально заверенная копия лицензии, полученной в соответствии с Положением о лицензировании деятельности по заготовке, переработке и реализации лома цветных металлов;</w:t>
      </w:r>
    </w:p>
    <w:p w:rsidR="001137CE" w:rsidRPr="004C1FD5" w:rsidRDefault="001137CE" w:rsidP="004C1FD5">
      <w:pPr>
        <w:pStyle w:val="ConsPlusNormal"/>
        <w:ind w:firstLine="540"/>
        <w:jc w:val="both"/>
        <w:rPr>
          <w:sz w:val="22"/>
          <w:szCs w:val="22"/>
        </w:rPr>
      </w:pPr>
      <w:r w:rsidRPr="004C1FD5">
        <w:rPr>
          <w:sz w:val="22"/>
          <w:szCs w:val="22"/>
        </w:rPr>
        <w:t>путевой лист (кроме индивидуальных предпринимателей);</w:t>
      </w:r>
    </w:p>
    <w:p w:rsidR="001137CE" w:rsidRPr="004C1FD5" w:rsidRDefault="001137CE" w:rsidP="004C1FD5">
      <w:pPr>
        <w:pStyle w:val="ConsPlusNormal"/>
        <w:ind w:firstLine="540"/>
        <w:jc w:val="both"/>
        <w:rPr>
          <w:sz w:val="22"/>
          <w:szCs w:val="22"/>
        </w:rPr>
      </w:pPr>
      <w:r w:rsidRPr="004C1FD5">
        <w:rPr>
          <w:sz w:val="22"/>
          <w:szCs w:val="22"/>
        </w:rPr>
        <w:t>транспортная накладная и нотариально заверенные копии документов, подтверждающих право собственности на транспортируемые лом и отходы цветных металлов;</w:t>
      </w:r>
    </w:p>
    <w:p w:rsidR="001137CE" w:rsidRPr="004C1FD5" w:rsidRDefault="001137CE" w:rsidP="004C1FD5">
      <w:pPr>
        <w:pStyle w:val="ConsPlusNormal"/>
        <w:ind w:firstLine="540"/>
        <w:jc w:val="both"/>
        <w:rPr>
          <w:sz w:val="22"/>
          <w:szCs w:val="22"/>
        </w:rPr>
      </w:pPr>
      <w:r w:rsidRPr="004C1FD5">
        <w:rPr>
          <w:sz w:val="22"/>
          <w:szCs w:val="22"/>
        </w:rPr>
        <w:t xml:space="preserve">удостоверение о взрывобезопасности лома и отходов цветных металлов по форме, предусмотренной </w:t>
      </w:r>
      <w:hyperlink w:anchor="Par267" w:tooltip="Приложение N 2" w:history="1">
        <w:r w:rsidRPr="004C1FD5">
          <w:rPr>
            <w:sz w:val="22"/>
            <w:szCs w:val="22"/>
          </w:rPr>
          <w:t>приложением N 2</w:t>
        </w:r>
      </w:hyperlink>
      <w:r w:rsidRPr="004C1FD5">
        <w:rPr>
          <w:sz w:val="22"/>
          <w:szCs w:val="22"/>
        </w:rPr>
        <w:t xml:space="preserve"> к настоящим Правилам.</w:t>
      </w:r>
    </w:p>
    <w:p w:rsidR="001137CE" w:rsidRPr="004C1FD5" w:rsidRDefault="001137CE" w:rsidP="004C1FD5">
      <w:pPr>
        <w:pStyle w:val="ConsPlusNormal"/>
        <w:ind w:firstLine="540"/>
        <w:jc w:val="both"/>
        <w:rPr>
          <w:sz w:val="22"/>
          <w:szCs w:val="22"/>
        </w:rPr>
      </w:pPr>
      <w:r w:rsidRPr="004C1FD5">
        <w:rPr>
          <w:sz w:val="22"/>
          <w:szCs w:val="22"/>
        </w:rPr>
        <w:t>25. В транспортной накладной указываются:</w:t>
      </w:r>
    </w:p>
    <w:p w:rsidR="001137CE" w:rsidRPr="004C1FD5" w:rsidRDefault="001137CE" w:rsidP="004C1FD5">
      <w:pPr>
        <w:pStyle w:val="ConsPlusNormal"/>
        <w:ind w:firstLine="540"/>
        <w:jc w:val="both"/>
        <w:rPr>
          <w:sz w:val="22"/>
          <w:szCs w:val="22"/>
        </w:rPr>
      </w:pPr>
      <w:r w:rsidRPr="004C1FD5">
        <w:rPr>
          <w:sz w:val="22"/>
          <w:szCs w:val="22"/>
        </w:rPr>
        <w:t>а) номер;</w:t>
      </w:r>
    </w:p>
    <w:p w:rsidR="001137CE" w:rsidRPr="004C1FD5" w:rsidRDefault="001137CE" w:rsidP="004C1FD5">
      <w:pPr>
        <w:pStyle w:val="ConsPlusNormal"/>
        <w:ind w:firstLine="540"/>
        <w:jc w:val="both"/>
        <w:rPr>
          <w:sz w:val="22"/>
          <w:szCs w:val="22"/>
        </w:rPr>
      </w:pPr>
      <w:r w:rsidRPr="004C1FD5">
        <w:rPr>
          <w:sz w:val="22"/>
          <w:szCs w:val="22"/>
        </w:rPr>
        <w:t>б) наименование и реквизиты грузоотправителя;</w:t>
      </w:r>
    </w:p>
    <w:p w:rsidR="001137CE" w:rsidRPr="004C1FD5" w:rsidRDefault="001137CE" w:rsidP="004C1FD5">
      <w:pPr>
        <w:pStyle w:val="ConsPlusNormal"/>
        <w:ind w:firstLine="540"/>
        <w:jc w:val="both"/>
        <w:rPr>
          <w:sz w:val="22"/>
          <w:szCs w:val="22"/>
        </w:rPr>
      </w:pPr>
      <w:r w:rsidRPr="004C1FD5">
        <w:rPr>
          <w:sz w:val="22"/>
          <w:szCs w:val="22"/>
        </w:rPr>
        <w:t>в) наименование и реквизиты грузополучателя;</w:t>
      </w:r>
    </w:p>
    <w:p w:rsidR="001137CE" w:rsidRPr="004C1FD5" w:rsidRDefault="001137CE" w:rsidP="004C1FD5">
      <w:pPr>
        <w:pStyle w:val="ConsPlusNormal"/>
        <w:ind w:firstLine="540"/>
        <w:jc w:val="both"/>
        <w:rPr>
          <w:sz w:val="22"/>
          <w:szCs w:val="22"/>
        </w:rPr>
      </w:pPr>
      <w:r w:rsidRPr="004C1FD5">
        <w:rPr>
          <w:sz w:val="22"/>
          <w:szCs w:val="22"/>
        </w:rPr>
        <w:t>г) номер вагона, государственный регистрационный знак автомобиля или иного транспортного средства (в зависимости от вида транспорта);</w:t>
      </w:r>
    </w:p>
    <w:p w:rsidR="001137CE" w:rsidRPr="004C1FD5" w:rsidRDefault="001137CE" w:rsidP="004C1FD5">
      <w:pPr>
        <w:pStyle w:val="ConsPlusNormal"/>
        <w:ind w:firstLine="540"/>
        <w:jc w:val="both"/>
        <w:rPr>
          <w:sz w:val="22"/>
          <w:szCs w:val="22"/>
        </w:rPr>
      </w:pPr>
      <w:r w:rsidRPr="004C1FD5">
        <w:rPr>
          <w:sz w:val="22"/>
          <w:szCs w:val="22"/>
        </w:rPr>
        <w:t>д) дата отгрузки;</w:t>
      </w:r>
    </w:p>
    <w:p w:rsidR="001137CE" w:rsidRPr="004C1FD5" w:rsidRDefault="001137CE" w:rsidP="004C1FD5">
      <w:pPr>
        <w:pStyle w:val="ConsPlusNormal"/>
        <w:ind w:firstLine="540"/>
        <w:jc w:val="both"/>
        <w:rPr>
          <w:sz w:val="22"/>
          <w:szCs w:val="22"/>
        </w:rPr>
      </w:pPr>
      <w:r w:rsidRPr="004C1FD5">
        <w:rPr>
          <w:sz w:val="22"/>
          <w:szCs w:val="22"/>
        </w:rPr>
        <w:t>е) вид лома и отходов цветных металлов;</w:t>
      </w:r>
    </w:p>
    <w:p w:rsidR="001137CE" w:rsidRPr="004C1FD5" w:rsidRDefault="001137CE" w:rsidP="004C1FD5">
      <w:pPr>
        <w:pStyle w:val="ConsPlusNormal"/>
        <w:ind w:firstLine="540"/>
        <w:jc w:val="both"/>
        <w:rPr>
          <w:sz w:val="22"/>
          <w:szCs w:val="22"/>
        </w:rPr>
      </w:pPr>
      <w:r w:rsidRPr="004C1FD5">
        <w:rPr>
          <w:sz w:val="22"/>
          <w:szCs w:val="22"/>
        </w:rPr>
        <w:t>ж) вес партии, перевозимой транспортным средством.</w:t>
      </w:r>
    </w:p>
    <w:p w:rsidR="001137CE" w:rsidRPr="004C1FD5" w:rsidRDefault="001137CE" w:rsidP="004C1FD5">
      <w:pPr>
        <w:pStyle w:val="ConsPlusNormal"/>
        <w:rPr>
          <w:sz w:val="22"/>
          <w:szCs w:val="22"/>
        </w:rPr>
      </w:pPr>
    </w:p>
    <w:p w:rsidR="001137CE" w:rsidRPr="004C1FD5" w:rsidRDefault="001137CE" w:rsidP="004C1FD5">
      <w:pPr>
        <w:pStyle w:val="ConsPlusNormal"/>
        <w:jc w:val="center"/>
        <w:outlineLvl w:val="1"/>
        <w:rPr>
          <w:sz w:val="22"/>
          <w:szCs w:val="22"/>
        </w:rPr>
      </w:pPr>
      <w:r w:rsidRPr="004C1FD5">
        <w:rPr>
          <w:sz w:val="22"/>
          <w:szCs w:val="22"/>
        </w:rPr>
        <w:t>VI. Ответственность за нарушение настоящих Правил</w:t>
      </w:r>
    </w:p>
    <w:p w:rsidR="001137CE" w:rsidRPr="004C1FD5" w:rsidRDefault="001137CE" w:rsidP="004C1FD5">
      <w:pPr>
        <w:pStyle w:val="ConsPlusNormal"/>
        <w:rPr>
          <w:sz w:val="22"/>
          <w:szCs w:val="22"/>
        </w:rPr>
      </w:pPr>
    </w:p>
    <w:p w:rsidR="001137CE" w:rsidRPr="004C1FD5" w:rsidRDefault="001137CE" w:rsidP="004C1FD5">
      <w:pPr>
        <w:pStyle w:val="ConsPlusNormal"/>
        <w:ind w:firstLine="540"/>
        <w:jc w:val="both"/>
        <w:rPr>
          <w:sz w:val="22"/>
          <w:szCs w:val="22"/>
        </w:rPr>
      </w:pPr>
      <w:r w:rsidRPr="004C1FD5">
        <w:rPr>
          <w:sz w:val="22"/>
          <w:szCs w:val="22"/>
        </w:rPr>
        <w:t>26. Нарушение настоящих Правил влечет за собой ответственность в соответствии с законодательством Российской Федерации.</w:t>
      </w:r>
    </w:p>
    <w:p w:rsidR="001137CE" w:rsidRPr="004C1FD5"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Default="001137CE" w:rsidP="004C1FD5">
      <w:pPr>
        <w:pStyle w:val="ConsPlusNormal"/>
        <w:rPr>
          <w:sz w:val="22"/>
          <w:szCs w:val="22"/>
        </w:rPr>
      </w:pPr>
    </w:p>
    <w:p w:rsidR="001137CE" w:rsidRDefault="001137CE" w:rsidP="004C1FD5">
      <w:pPr>
        <w:pStyle w:val="ConsPlusNormal"/>
        <w:rPr>
          <w:sz w:val="22"/>
          <w:szCs w:val="22"/>
        </w:rPr>
      </w:pPr>
    </w:p>
    <w:p w:rsidR="001137CE"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jc w:val="right"/>
        <w:outlineLvl w:val="1"/>
        <w:rPr>
          <w:sz w:val="22"/>
          <w:szCs w:val="22"/>
        </w:rPr>
      </w:pPr>
      <w:bookmarkStart w:id="2" w:name="Par176"/>
      <w:bookmarkEnd w:id="2"/>
      <w:r w:rsidRPr="004C1FD5">
        <w:rPr>
          <w:sz w:val="22"/>
          <w:szCs w:val="22"/>
        </w:rPr>
        <w:t>Приложение N 1</w:t>
      </w:r>
    </w:p>
    <w:p w:rsidR="001137CE" w:rsidRPr="004C1FD5" w:rsidRDefault="001137CE" w:rsidP="004C1FD5">
      <w:pPr>
        <w:pStyle w:val="ConsPlusNormal"/>
        <w:jc w:val="right"/>
        <w:rPr>
          <w:sz w:val="22"/>
          <w:szCs w:val="22"/>
        </w:rPr>
      </w:pPr>
      <w:r w:rsidRPr="004C1FD5">
        <w:rPr>
          <w:sz w:val="22"/>
          <w:szCs w:val="22"/>
        </w:rPr>
        <w:t>к Правилам обращения</w:t>
      </w:r>
    </w:p>
    <w:p w:rsidR="001137CE" w:rsidRPr="004C1FD5" w:rsidRDefault="001137CE" w:rsidP="004C1FD5">
      <w:pPr>
        <w:pStyle w:val="ConsPlusNormal"/>
        <w:jc w:val="right"/>
        <w:rPr>
          <w:sz w:val="22"/>
          <w:szCs w:val="22"/>
        </w:rPr>
      </w:pPr>
      <w:r w:rsidRPr="004C1FD5">
        <w:rPr>
          <w:sz w:val="22"/>
          <w:szCs w:val="22"/>
        </w:rPr>
        <w:t>с ломом и отходами цветных</w:t>
      </w:r>
    </w:p>
    <w:p w:rsidR="001137CE" w:rsidRPr="004C1FD5" w:rsidRDefault="001137CE" w:rsidP="004C1FD5">
      <w:pPr>
        <w:pStyle w:val="ConsPlusNormal"/>
        <w:jc w:val="right"/>
        <w:rPr>
          <w:sz w:val="22"/>
          <w:szCs w:val="22"/>
        </w:rPr>
      </w:pPr>
      <w:r w:rsidRPr="004C1FD5">
        <w:rPr>
          <w:sz w:val="22"/>
          <w:szCs w:val="22"/>
        </w:rPr>
        <w:t>металлов и их отчуждения</w:t>
      </w:r>
    </w:p>
    <w:p w:rsidR="001137CE" w:rsidRPr="004C1FD5" w:rsidRDefault="001137CE" w:rsidP="004C1FD5">
      <w:pPr>
        <w:pStyle w:val="ConsPlusNormal"/>
        <w:rPr>
          <w:sz w:val="22"/>
          <w:szCs w:val="22"/>
        </w:rPr>
      </w:pPr>
    </w:p>
    <w:p w:rsidR="001137CE" w:rsidRPr="004C1FD5" w:rsidRDefault="001137CE" w:rsidP="004C1FD5">
      <w:pPr>
        <w:pStyle w:val="ConsPlusNormal"/>
        <w:jc w:val="center"/>
        <w:rPr>
          <w:sz w:val="22"/>
          <w:szCs w:val="22"/>
        </w:rPr>
      </w:pPr>
      <w:r w:rsidRPr="004C1FD5">
        <w:rPr>
          <w:sz w:val="22"/>
          <w:szCs w:val="22"/>
        </w:rPr>
        <w:t>ПРИЕМОСДАТОЧНЫЙ АКТ N _____ ОТ _____________</w:t>
      </w:r>
    </w:p>
    <w:p w:rsidR="001137CE" w:rsidRPr="004C1FD5" w:rsidRDefault="001137CE" w:rsidP="004C1FD5">
      <w:pPr>
        <w:pStyle w:val="ConsPlusNormal"/>
        <w:rPr>
          <w:sz w:val="22"/>
          <w:szCs w:val="22"/>
        </w:rPr>
      </w:pPr>
    </w:p>
    <w:p w:rsidR="001137CE" w:rsidRPr="004C1FD5" w:rsidRDefault="001137CE" w:rsidP="004C1FD5">
      <w:pPr>
        <w:pStyle w:val="ConsPlusNonformat"/>
        <w:jc w:val="both"/>
        <w:rPr>
          <w:sz w:val="22"/>
          <w:szCs w:val="22"/>
        </w:rPr>
      </w:pPr>
      <w:r w:rsidRPr="004C1FD5">
        <w:rPr>
          <w:sz w:val="22"/>
          <w:szCs w:val="22"/>
        </w:rPr>
        <w:t xml:space="preserve">    Получатель лома и отходов ____________________________________</w:t>
      </w:r>
    </w:p>
    <w:p w:rsidR="001137CE" w:rsidRPr="004C1FD5" w:rsidRDefault="001137CE" w:rsidP="004C1FD5">
      <w:pPr>
        <w:pStyle w:val="ConsPlusNonformat"/>
        <w:jc w:val="both"/>
        <w:rPr>
          <w:sz w:val="22"/>
          <w:szCs w:val="22"/>
        </w:rPr>
      </w:pPr>
      <w:r w:rsidRPr="004C1FD5">
        <w:rPr>
          <w:sz w:val="22"/>
          <w:szCs w:val="22"/>
        </w:rPr>
        <w:t xml:space="preserve">    Сдатчик лома и отходов ______ ИНН сдатчика лома и отходов ____</w:t>
      </w:r>
    </w:p>
    <w:p w:rsidR="001137CE" w:rsidRPr="004C1FD5" w:rsidRDefault="001137CE" w:rsidP="004C1FD5">
      <w:pPr>
        <w:pStyle w:val="ConsPlusNonformat"/>
        <w:jc w:val="both"/>
        <w:rPr>
          <w:sz w:val="22"/>
          <w:szCs w:val="22"/>
        </w:rPr>
      </w:pPr>
      <w:r w:rsidRPr="004C1FD5">
        <w:rPr>
          <w:sz w:val="22"/>
          <w:szCs w:val="22"/>
        </w:rPr>
        <w:t xml:space="preserve">    Банковские реквизиты сдатчика лома и отходов (для  юридических</w:t>
      </w:r>
    </w:p>
    <w:p w:rsidR="001137CE" w:rsidRPr="004C1FD5" w:rsidRDefault="001137CE" w:rsidP="004C1FD5">
      <w:pPr>
        <w:pStyle w:val="ConsPlusNonformat"/>
        <w:jc w:val="both"/>
        <w:rPr>
          <w:sz w:val="22"/>
          <w:szCs w:val="22"/>
        </w:rPr>
      </w:pPr>
      <w:r w:rsidRPr="004C1FD5">
        <w:rPr>
          <w:sz w:val="22"/>
          <w:szCs w:val="22"/>
        </w:rPr>
        <w:t xml:space="preserve">    лиц и индивидуальных предпринимателей) _______________________</w:t>
      </w:r>
    </w:p>
    <w:p w:rsidR="001137CE" w:rsidRPr="004C1FD5" w:rsidRDefault="001137CE" w:rsidP="004C1FD5">
      <w:pPr>
        <w:pStyle w:val="ConsPlusNonformat"/>
        <w:jc w:val="both"/>
        <w:rPr>
          <w:sz w:val="22"/>
          <w:szCs w:val="22"/>
        </w:rPr>
      </w:pPr>
      <w:r w:rsidRPr="004C1FD5">
        <w:rPr>
          <w:sz w:val="22"/>
          <w:szCs w:val="22"/>
        </w:rPr>
        <w:t xml:space="preserve">    Данные документа,  удостоверяющего личность, место постоянного</w:t>
      </w:r>
    </w:p>
    <w:p w:rsidR="001137CE" w:rsidRPr="004C1FD5" w:rsidRDefault="001137CE" w:rsidP="004C1FD5">
      <w:pPr>
        <w:pStyle w:val="ConsPlusNonformat"/>
        <w:jc w:val="both"/>
        <w:rPr>
          <w:sz w:val="22"/>
          <w:szCs w:val="22"/>
        </w:rPr>
      </w:pPr>
      <w:r w:rsidRPr="004C1FD5">
        <w:rPr>
          <w:sz w:val="22"/>
          <w:szCs w:val="22"/>
        </w:rPr>
        <w:t xml:space="preserve">    или преимущественного проживания (для физических лиц) ________</w:t>
      </w:r>
    </w:p>
    <w:p w:rsidR="001137CE" w:rsidRPr="004C1FD5" w:rsidRDefault="001137CE" w:rsidP="004C1FD5">
      <w:pPr>
        <w:pStyle w:val="ConsPlusNonformat"/>
        <w:jc w:val="both"/>
        <w:rPr>
          <w:sz w:val="22"/>
          <w:szCs w:val="22"/>
        </w:rPr>
      </w:pPr>
      <w:r w:rsidRPr="004C1FD5">
        <w:rPr>
          <w:sz w:val="22"/>
          <w:szCs w:val="22"/>
        </w:rPr>
        <w:t xml:space="preserve">    Транспорт (марка, номер) _____________________________________</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Основания возникновения права собственности у сдатчика лома  и</w:t>
      </w:r>
    </w:p>
    <w:p w:rsidR="001137CE" w:rsidRPr="004C1FD5" w:rsidRDefault="001137CE" w:rsidP="004C1FD5">
      <w:pPr>
        <w:pStyle w:val="ConsPlusNonformat"/>
        <w:jc w:val="both"/>
        <w:rPr>
          <w:sz w:val="22"/>
          <w:szCs w:val="22"/>
        </w:rPr>
      </w:pPr>
      <w:r w:rsidRPr="004C1FD5">
        <w:rPr>
          <w:sz w:val="22"/>
          <w:szCs w:val="22"/>
        </w:rPr>
        <w:t xml:space="preserve">    отходов на сдаваемые лом и отходы цветных металлов ___________</w:t>
      </w:r>
    </w:p>
    <w:p w:rsidR="001137CE" w:rsidRPr="004C1FD5" w:rsidRDefault="001137CE" w:rsidP="004C1FD5">
      <w:pPr>
        <w:pStyle w:val="ConsPlusNonformat"/>
        <w:jc w:val="both"/>
        <w:rPr>
          <w:sz w:val="22"/>
          <w:szCs w:val="22"/>
        </w:rPr>
      </w:pPr>
      <w:r w:rsidRPr="004C1FD5">
        <w:rPr>
          <w:sz w:val="22"/>
          <w:szCs w:val="22"/>
        </w:rPr>
        <w:t xml:space="preserve">    Краткое описание лома и отходов цветных металлов _____________</w:t>
      </w:r>
    </w:p>
    <w:p w:rsidR="001137CE" w:rsidRPr="004C1FD5" w:rsidRDefault="001137CE" w:rsidP="004C1FD5">
      <w:pPr>
        <w:pStyle w:val="ConsPlusNonformat"/>
        <w:jc w:val="both"/>
        <w:rPr>
          <w:sz w:val="22"/>
          <w:szCs w:val="22"/>
        </w:rPr>
      </w:pPr>
      <w:r w:rsidRPr="004C1FD5">
        <w:rPr>
          <w:sz w:val="22"/>
          <w:szCs w:val="22"/>
        </w:rPr>
        <w:t xml:space="preserve">    ______________________________________________________________</w:t>
      </w:r>
    </w:p>
    <w:p w:rsidR="001137CE" w:rsidRPr="004C1FD5" w:rsidRDefault="001137CE" w:rsidP="004C1FD5">
      <w:pPr>
        <w:pStyle w:val="ConsPlusNonformat"/>
        <w:jc w:val="both"/>
        <w:rPr>
          <w:sz w:val="22"/>
          <w:szCs w:val="22"/>
        </w:rPr>
      </w:pPr>
      <w:r w:rsidRPr="004C1FD5">
        <w:rPr>
          <w:sz w:val="22"/>
          <w:szCs w:val="22"/>
        </w:rPr>
        <w:t xml:space="preserve">    ______________________________________________________________</w:t>
      </w:r>
    </w:p>
    <w:p w:rsidR="001137CE" w:rsidRPr="004C1FD5" w:rsidRDefault="001137CE" w:rsidP="004C1FD5">
      <w:pPr>
        <w:pStyle w:val="ConsPlusNonformat"/>
        <w:jc w:val="both"/>
        <w:rPr>
          <w:sz w:val="22"/>
          <w:szCs w:val="22"/>
        </w:rPr>
      </w:pPr>
      <w:r w:rsidRPr="004C1FD5">
        <w:rPr>
          <w:sz w:val="22"/>
          <w:szCs w:val="22"/>
        </w:rPr>
        <w:t xml:space="preserve">    ______________________________________________________________</w:t>
      </w:r>
    </w:p>
    <w:p w:rsidR="001137CE" w:rsidRPr="004C1FD5" w:rsidRDefault="001137CE" w:rsidP="004C1FD5">
      <w:pPr>
        <w:pStyle w:val="ConsPlusNonformat"/>
        <w:jc w:val="both"/>
        <w:rPr>
          <w:sz w:val="22"/>
          <w:szCs w:val="22"/>
        </w:rPr>
      </w:pPr>
      <w:r w:rsidRPr="004C1FD5">
        <w:rPr>
          <w:sz w:val="22"/>
          <w:szCs w:val="22"/>
        </w:rPr>
        <w:t xml:space="preserve">    ______________________________________________________________</w:t>
      </w:r>
    </w:p>
    <w:p w:rsidR="001137CE" w:rsidRPr="004C1FD5" w:rsidRDefault="001137CE" w:rsidP="004C1FD5">
      <w:pPr>
        <w:pStyle w:val="ConsPlusNormal"/>
        <w:rPr>
          <w:sz w:val="22"/>
          <w:szCs w:val="22"/>
        </w:rPr>
      </w:pPr>
    </w:p>
    <w:tbl>
      <w:tblPr>
        <w:tblW w:w="0" w:type="auto"/>
        <w:jc w:val="center"/>
        <w:tblInd w:w="62" w:type="dxa"/>
        <w:tblCellMar>
          <w:top w:w="102" w:type="dxa"/>
          <w:left w:w="62" w:type="dxa"/>
          <w:bottom w:w="102" w:type="dxa"/>
          <w:right w:w="62" w:type="dxa"/>
        </w:tblCellMar>
        <w:tblLook w:val="0000"/>
      </w:tblPr>
      <w:tblGrid>
        <w:gridCol w:w="1514"/>
        <w:gridCol w:w="881"/>
        <w:gridCol w:w="486"/>
        <w:gridCol w:w="1022"/>
        <w:gridCol w:w="931"/>
        <w:gridCol w:w="1737"/>
        <w:gridCol w:w="947"/>
        <w:gridCol w:w="1070"/>
        <w:gridCol w:w="1111"/>
      </w:tblGrid>
      <w:tr w:rsidR="001137CE" w:rsidRPr="004C1FD5" w:rsidTr="004C1FD5">
        <w:trPr>
          <w:jc w:val="center"/>
        </w:trPr>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Наименование</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Код по ОКПО</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Вид</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Вес брутто (тонн)</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Вес тары (тонн)</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Засоренность (процентов)</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Вес нетто (тонн)</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Цена (рублей)</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Сумма (рублей)</w:t>
            </w:r>
          </w:p>
        </w:tc>
      </w:tr>
      <w:tr w:rsidR="001137CE" w:rsidRPr="004C1FD5" w:rsidTr="004C1FD5">
        <w:trPr>
          <w:jc w:val="center"/>
        </w:trPr>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r>
      <w:tr w:rsidR="001137CE" w:rsidRPr="004C1FD5" w:rsidTr="004C1FD5">
        <w:trPr>
          <w:jc w:val="center"/>
        </w:trPr>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r>
      <w:tr w:rsidR="001137CE" w:rsidRPr="004C1FD5" w:rsidTr="004C1FD5">
        <w:trPr>
          <w:jc w:val="center"/>
        </w:trPr>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r>
      <w:tr w:rsidR="001137CE" w:rsidRPr="004C1FD5" w:rsidTr="004C1FD5">
        <w:trPr>
          <w:jc w:val="center"/>
        </w:trPr>
        <w:tc>
          <w:tcPr>
            <w:tcW w:w="0" w:type="auto"/>
            <w:gridSpan w:val="3"/>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center"/>
            </w:pPr>
            <w:r w:rsidRPr="004C1FD5">
              <w:t>Итого</w:t>
            </w: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1137CE" w:rsidRPr="004C1FD5" w:rsidRDefault="001137CE" w:rsidP="00ED2106">
            <w:pPr>
              <w:pStyle w:val="ConsPlusNormal"/>
              <w:jc w:val="both"/>
            </w:pPr>
          </w:p>
        </w:tc>
      </w:tr>
    </w:tbl>
    <w:p w:rsidR="001137CE" w:rsidRPr="004C1FD5" w:rsidRDefault="001137CE" w:rsidP="004C1FD5">
      <w:pPr>
        <w:pStyle w:val="ConsPlusNormal"/>
        <w:rPr>
          <w:sz w:val="22"/>
          <w:szCs w:val="22"/>
        </w:rPr>
      </w:pPr>
    </w:p>
    <w:p w:rsidR="001137CE" w:rsidRPr="004C1FD5" w:rsidRDefault="001137CE" w:rsidP="004C1FD5">
      <w:pPr>
        <w:pStyle w:val="ConsPlusNonformat"/>
        <w:jc w:val="both"/>
        <w:rPr>
          <w:sz w:val="22"/>
          <w:szCs w:val="22"/>
        </w:rPr>
      </w:pPr>
      <w:r w:rsidRPr="004C1FD5">
        <w:rPr>
          <w:sz w:val="22"/>
          <w:szCs w:val="22"/>
        </w:rPr>
        <w:t xml:space="preserve">    Вес нетто (прописью) _________________________________________</w:t>
      </w:r>
    </w:p>
    <w:p w:rsidR="001137CE" w:rsidRPr="004C1FD5" w:rsidRDefault="001137CE" w:rsidP="004C1FD5">
      <w:pPr>
        <w:pStyle w:val="ConsPlusNonformat"/>
        <w:jc w:val="both"/>
        <w:rPr>
          <w:sz w:val="22"/>
          <w:szCs w:val="22"/>
        </w:rPr>
      </w:pPr>
      <w:r w:rsidRPr="004C1FD5">
        <w:rPr>
          <w:sz w:val="22"/>
          <w:szCs w:val="22"/>
        </w:rPr>
        <w:t xml:space="preserve">    Итого на сумму _______________________________________________</w:t>
      </w:r>
    </w:p>
    <w:p w:rsidR="001137CE" w:rsidRPr="004C1FD5" w:rsidRDefault="001137CE" w:rsidP="004C1FD5">
      <w:pPr>
        <w:pStyle w:val="ConsPlusNonformat"/>
        <w:jc w:val="both"/>
        <w:rPr>
          <w:sz w:val="22"/>
          <w:szCs w:val="22"/>
        </w:rPr>
      </w:pPr>
      <w:r w:rsidRPr="004C1FD5">
        <w:rPr>
          <w:sz w:val="22"/>
          <w:szCs w:val="22"/>
        </w:rPr>
        <w:t xml:space="preserve">    В том числе НДС ______________________________________________</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За предоставление  недостоверных  данных  об   ответственности</w:t>
      </w:r>
    </w:p>
    <w:p w:rsidR="001137CE" w:rsidRPr="004C1FD5" w:rsidRDefault="001137CE" w:rsidP="004C1FD5">
      <w:pPr>
        <w:pStyle w:val="ConsPlusNonformat"/>
        <w:jc w:val="both"/>
        <w:rPr>
          <w:sz w:val="22"/>
          <w:szCs w:val="22"/>
        </w:rPr>
      </w:pPr>
      <w:r w:rsidRPr="004C1FD5">
        <w:rPr>
          <w:sz w:val="22"/>
          <w:szCs w:val="22"/>
        </w:rPr>
        <w:t xml:space="preserve">    предупрежден.</w:t>
      </w:r>
    </w:p>
    <w:p w:rsidR="001137CE" w:rsidRPr="004C1FD5" w:rsidRDefault="001137CE" w:rsidP="004C1FD5">
      <w:pPr>
        <w:pStyle w:val="ConsPlusNonformat"/>
        <w:jc w:val="both"/>
        <w:rPr>
          <w:sz w:val="22"/>
          <w:szCs w:val="22"/>
        </w:rPr>
      </w:pPr>
      <w:r w:rsidRPr="004C1FD5">
        <w:rPr>
          <w:sz w:val="22"/>
          <w:szCs w:val="22"/>
        </w:rPr>
        <w:t xml:space="preserve">    Достоверность предоставленных сведений подтверждаю.</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Сдачу лома и отходов произвел и акт получил _________ (подпись</w:t>
      </w:r>
    </w:p>
    <w:p w:rsidR="001137CE" w:rsidRPr="004C1FD5" w:rsidRDefault="001137CE" w:rsidP="004C1FD5">
      <w:pPr>
        <w:pStyle w:val="ConsPlusNonformat"/>
        <w:jc w:val="both"/>
        <w:rPr>
          <w:sz w:val="22"/>
          <w:szCs w:val="22"/>
        </w:rPr>
      </w:pPr>
      <w:r w:rsidRPr="004C1FD5">
        <w:rPr>
          <w:sz w:val="22"/>
          <w:szCs w:val="22"/>
        </w:rPr>
        <w:t xml:space="preserve">    сдатчика лома и отходов)</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Указанный металлолом   подготовлен   согласно  ГОСТу  1639-93,</w:t>
      </w:r>
    </w:p>
    <w:p w:rsidR="001137CE" w:rsidRPr="004C1FD5" w:rsidRDefault="001137CE" w:rsidP="004C1FD5">
      <w:pPr>
        <w:pStyle w:val="ConsPlusNonformat"/>
        <w:jc w:val="both"/>
        <w:rPr>
          <w:sz w:val="22"/>
          <w:szCs w:val="22"/>
        </w:rPr>
      </w:pPr>
      <w:r w:rsidRPr="004C1FD5">
        <w:rPr>
          <w:sz w:val="22"/>
          <w:szCs w:val="22"/>
        </w:rPr>
        <w:t xml:space="preserve">    проверен  пиротехником,  обезврежен,  признан взрывобезопасным</w:t>
      </w:r>
    </w:p>
    <w:p w:rsidR="001137CE" w:rsidRPr="004C1FD5" w:rsidRDefault="001137CE" w:rsidP="004C1FD5">
      <w:pPr>
        <w:pStyle w:val="ConsPlusNonformat"/>
        <w:jc w:val="both"/>
        <w:rPr>
          <w:sz w:val="22"/>
          <w:szCs w:val="22"/>
        </w:rPr>
      </w:pPr>
      <w:r w:rsidRPr="004C1FD5">
        <w:rPr>
          <w:sz w:val="22"/>
          <w:szCs w:val="22"/>
        </w:rPr>
        <w:t xml:space="preserve">    и может быть допущен к переработке и переплавке</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Подпись лица, ответственного за прием лома и отходов _________</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Подпись лица,  ответственного  за  проверку  лома и отходов на</w:t>
      </w:r>
    </w:p>
    <w:p w:rsidR="001137CE" w:rsidRPr="004C1FD5" w:rsidRDefault="001137CE" w:rsidP="004C1FD5">
      <w:pPr>
        <w:pStyle w:val="ConsPlusNonformat"/>
        <w:jc w:val="both"/>
        <w:rPr>
          <w:sz w:val="22"/>
          <w:szCs w:val="22"/>
        </w:rPr>
      </w:pPr>
      <w:r w:rsidRPr="004C1FD5">
        <w:rPr>
          <w:sz w:val="22"/>
          <w:szCs w:val="22"/>
        </w:rPr>
        <w:t xml:space="preserve">    взрывобезопасность ___________________________________________</w:t>
      </w:r>
    </w:p>
    <w:p w:rsidR="001137CE" w:rsidRPr="004C1FD5"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rPr>
          <w:sz w:val="22"/>
          <w:szCs w:val="22"/>
        </w:rPr>
      </w:pPr>
    </w:p>
    <w:p w:rsidR="001137CE" w:rsidRPr="004C1FD5" w:rsidRDefault="001137CE" w:rsidP="004C1FD5">
      <w:pPr>
        <w:pStyle w:val="ConsPlusNormal"/>
        <w:jc w:val="right"/>
        <w:outlineLvl w:val="1"/>
        <w:rPr>
          <w:sz w:val="22"/>
          <w:szCs w:val="22"/>
        </w:rPr>
      </w:pPr>
      <w:bookmarkStart w:id="3" w:name="Par267"/>
      <w:bookmarkEnd w:id="3"/>
      <w:r w:rsidRPr="004C1FD5">
        <w:rPr>
          <w:sz w:val="22"/>
          <w:szCs w:val="22"/>
        </w:rPr>
        <w:t>Приложение N 2</w:t>
      </w:r>
    </w:p>
    <w:p w:rsidR="001137CE" w:rsidRPr="004C1FD5" w:rsidRDefault="001137CE" w:rsidP="004C1FD5">
      <w:pPr>
        <w:pStyle w:val="ConsPlusNormal"/>
        <w:jc w:val="right"/>
        <w:rPr>
          <w:sz w:val="22"/>
          <w:szCs w:val="22"/>
        </w:rPr>
      </w:pPr>
      <w:r w:rsidRPr="004C1FD5">
        <w:rPr>
          <w:sz w:val="22"/>
          <w:szCs w:val="22"/>
        </w:rPr>
        <w:t>к Правилам обращения</w:t>
      </w:r>
    </w:p>
    <w:p w:rsidR="001137CE" w:rsidRPr="004C1FD5" w:rsidRDefault="001137CE" w:rsidP="004C1FD5">
      <w:pPr>
        <w:pStyle w:val="ConsPlusNormal"/>
        <w:jc w:val="right"/>
        <w:rPr>
          <w:sz w:val="22"/>
          <w:szCs w:val="22"/>
        </w:rPr>
      </w:pPr>
      <w:r w:rsidRPr="004C1FD5">
        <w:rPr>
          <w:sz w:val="22"/>
          <w:szCs w:val="22"/>
        </w:rPr>
        <w:t>с ломом и отходами цветных</w:t>
      </w:r>
    </w:p>
    <w:p w:rsidR="001137CE" w:rsidRPr="004C1FD5" w:rsidRDefault="001137CE" w:rsidP="004C1FD5">
      <w:pPr>
        <w:pStyle w:val="ConsPlusNormal"/>
        <w:jc w:val="right"/>
        <w:rPr>
          <w:sz w:val="22"/>
          <w:szCs w:val="22"/>
        </w:rPr>
      </w:pPr>
      <w:r w:rsidRPr="004C1FD5">
        <w:rPr>
          <w:sz w:val="22"/>
          <w:szCs w:val="22"/>
        </w:rPr>
        <w:t>металлов и их отчуждения</w:t>
      </w:r>
    </w:p>
    <w:p w:rsidR="001137CE" w:rsidRDefault="001137CE" w:rsidP="004C1FD5">
      <w:pPr>
        <w:pStyle w:val="ConsPlusNormal"/>
        <w:jc w:val="center"/>
        <w:rPr>
          <w:sz w:val="22"/>
          <w:szCs w:val="22"/>
        </w:rPr>
      </w:pPr>
    </w:p>
    <w:p w:rsidR="001137CE" w:rsidRPr="004C1FD5" w:rsidRDefault="001137CE" w:rsidP="004C1FD5">
      <w:pPr>
        <w:pStyle w:val="ConsPlusNormal"/>
        <w:jc w:val="center"/>
        <w:rPr>
          <w:sz w:val="22"/>
          <w:szCs w:val="22"/>
        </w:rPr>
      </w:pPr>
      <w:r w:rsidRPr="004C1FD5">
        <w:rPr>
          <w:sz w:val="22"/>
          <w:szCs w:val="22"/>
        </w:rPr>
        <w:t xml:space="preserve"> (в ред. Постановления Правительства РФ от 15.12.2016 N 1367)</w:t>
      </w:r>
    </w:p>
    <w:p w:rsidR="001137CE" w:rsidRPr="004C1FD5" w:rsidRDefault="001137CE" w:rsidP="004C1FD5">
      <w:pPr>
        <w:pStyle w:val="ConsPlusNormal"/>
        <w:rPr>
          <w:sz w:val="22"/>
          <w:szCs w:val="22"/>
        </w:rPr>
      </w:pPr>
    </w:p>
    <w:p w:rsidR="001137CE" w:rsidRPr="004C1FD5" w:rsidRDefault="001137CE" w:rsidP="004C1FD5">
      <w:pPr>
        <w:pStyle w:val="ConsPlusNormal"/>
        <w:jc w:val="center"/>
        <w:rPr>
          <w:sz w:val="22"/>
          <w:szCs w:val="22"/>
        </w:rPr>
      </w:pPr>
      <w:r w:rsidRPr="004C1FD5">
        <w:rPr>
          <w:sz w:val="22"/>
          <w:szCs w:val="22"/>
        </w:rPr>
        <w:t>________________________________________________________________</w:t>
      </w:r>
    </w:p>
    <w:p w:rsidR="001137CE" w:rsidRPr="004C1FD5" w:rsidRDefault="001137CE" w:rsidP="004C1FD5">
      <w:pPr>
        <w:pStyle w:val="ConsPlusNormal"/>
        <w:jc w:val="center"/>
        <w:rPr>
          <w:sz w:val="22"/>
          <w:szCs w:val="22"/>
        </w:rPr>
      </w:pPr>
      <w:r w:rsidRPr="004C1FD5">
        <w:rPr>
          <w:sz w:val="22"/>
          <w:szCs w:val="22"/>
        </w:rPr>
        <w:t>наименование организации</w:t>
      </w:r>
    </w:p>
    <w:p w:rsidR="001137CE" w:rsidRPr="004C1FD5" w:rsidRDefault="001137CE" w:rsidP="004C1FD5">
      <w:pPr>
        <w:pStyle w:val="ConsPlusNormal"/>
        <w:jc w:val="center"/>
        <w:rPr>
          <w:sz w:val="22"/>
          <w:szCs w:val="22"/>
        </w:rPr>
      </w:pPr>
    </w:p>
    <w:p w:rsidR="001137CE" w:rsidRPr="004C1FD5" w:rsidRDefault="001137CE" w:rsidP="004C1FD5">
      <w:pPr>
        <w:pStyle w:val="ConsPlusNormal"/>
        <w:jc w:val="center"/>
        <w:rPr>
          <w:sz w:val="22"/>
          <w:szCs w:val="22"/>
        </w:rPr>
      </w:pPr>
      <w:r w:rsidRPr="004C1FD5">
        <w:rPr>
          <w:sz w:val="22"/>
          <w:szCs w:val="22"/>
        </w:rPr>
        <w:t>УДОСТОВЕРЕНИЕ N _____</w:t>
      </w:r>
    </w:p>
    <w:p w:rsidR="001137CE" w:rsidRPr="004C1FD5" w:rsidRDefault="001137CE" w:rsidP="004C1FD5">
      <w:pPr>
        <w:pStyle w:val="ConsPlusNormal"/>
        <w:jc w:val="center"/>
        <w:rPr>
          <w:sz w:val="22"/>
          <w:szCs w:val="22"/>
        </w:rPr>
      </w:pPr>
      <w:r w:rsidRPr="004C1FD5">
        <w:rPr>
          <w:sz w:val="22"/>
          <w:szCs w:val="22"/>
        </w:rPr>
        <w:t>О ВЗРЫВОБЕЗОПАСНОСТИ ЛОМА И ОТХОДОВ ЦВЕТНЫХ МЕТАЛЛОВ</w:t>
      </w:r>
    </w:p>
    <w:p w:rsidR="001137CE" w:rsidRPr="004C1FD5" w:rsidRDefault="001137CE" w:rsidP="004C1FD5">
      <w:pPr>
        <w:pStyle w:val="ConsPlusNormal"/>
        <w:rPr>
          <w:sz w:val="22"/>
          <w:szCs w:val="22"/>
        </w:rPr>
      </w:pPr>
    </w:p>
    <w:p w:rsidR="001137CE" w:rsidRPr="004C1FD5" w:rsidRDefault="001137CE" w:rsidP="004C1FD5">
      <w:pPr>
        <w:pStyle w:val="ConsPlusNonformat"/>
        <w:jc w:val="both"/>
        <w:rPr>
          <w:sz w:val="22"/>
          <w:szCs w:val="22"/>
        </w:rPr>
      </w:pPr>
      <w:r w:rsidRPr="004C1FD5">
        <w:rPr>
          <w:sz w:val="22"/>
          <w:szCs w:val="22"/>
        </w:rPr>
        <w:t xml:space="preserve">    "__" __________________ 200_ г.</w:t>
      </w:r>
    </w:p>
    <w:p w:rsidR="001137CE" w:rsidRPr="004C1FD5" w:rsidRDefault="001137CE" w:rsidP="004C1FD5">
      <w:pPr>
        <w:pStyle w:val="ConsPlusNonformat"/>
        <w:jc w:val="both"/>
        <w:rPr>
          <w:sz w:val="22"/>
          <w:szCs w:val="22"/>
        </w:rPr>
      </w:pPr>
      <w:r w:rsidRPr="004C1FD5">
        <w:rPr>
          <w:sz w:val="22"/>
          <w:szCs w:val="22"/>
        </w:rPr>
        <w:t xml:space="preserve">    1. Получатель лома и отходов цветных металлов: _______________</w:t>
      </w:r>
    </w:p>
    <w:p w:rsidR="001137CE" w:rsidRPr="004C1FD5" w:rsidRDefault="001137CE" w:rsidP="004C1FD5">
      <w:pPr>
        <w:pStyle w:val="ConsPlusNonformat"/>
        <w:jc w:val="both"/>
        <w:rPr>
          <w:sz w:val="22"/>
          <w:szCs w:val="22"/>
        </w:rPr>
      </w:pPr>
      <w:r w:rsidRPr="004C1FD5">
        <w:rPr>
          <w:sz w:val="22"/>
          <w:szCs w:val="22"/>
        </w:rPr>
        <w:t xml:space="preserve">    ______________________________________________________________</w:t>
      </w:r>
    </w:p>
    <w:p w:rsidR="001137CE" w:rsidRPr="004C1FD5" w:rsidRDefault="001137CE" w:rsidP="004C1FD5">
      <w:pPr>
        <w:pStyle w:val="ConsPlusNonformat"/>
        <w:jc w:val="both"/>
        <w:rPr>
          <w:sz w:val="22"/>
          <w:szCs w:val="22"/>
        </w:rPr>
      </w:pPr>
      <w:r w:rsidRPr="004C1FD5">
        <w:rPr>
          <w:sz w:val="22"/>
          <w:szCs w:val="22"/>
        </w:rPr>
        <w:t xml:space="preserve">    2. Вид лома и отходов цветных металлов: ______________________</w:t>
      </w:r>
    </w:p>
    <w:p w:rsidR="001137CE" w:rsidRPr="004C1FD5" w:rsidRDefault="001137CE" w:rsidP="004C1FD5">
      <w:pPr>
        <w:pStyle w:val="ConsPlusNonformat"/>
        <w:jc w:val="both"/>
        <w:rPr>
          <w:sz w:val="22"/>
          <w:szCs w:val="22"/>
        </w:rPr>
      </w:pPr>
      <w:r w:rsidRPr="004C1FD5">
        <w:rPr>
          <w:sz w:val="22"/>
          <w:szCs w:val="22"/>
        </w:rPr>
        <w:t xml:space="preserve">    масса ______________ тонн</w:t>
      </w:r>
    </w:p>
    <w:p w:rsidR="001137CE" w:rsidRPr="004C1FD5" w:rsidRDefault="001137CE" w:rsidP="004C1FD5">
      <w:pPr>
        <w:pStyle w:val="ConsPlusNonformat"/>
        <w:jc w:val="both"/>
        <w:rPr>
          <w:sz w:val="22"/>
          <w:szCs w:val="22"/>
        </w:rPr>
      </w:pPr>
      <w:r w:rsidRPr="004C1FD5">
        <w:rPr>
          <w:sz w:val="22"/>
          <w:szCs w:val="22"/>
        </w:rPr>
        <w:t xml:space="preserve">    вагон (автомобиль) N _______________ накладная N _____________</w:t>
      </w:r>
    </w:p>
    <w:p w:rsidR="001137CE" w:rsidRPr="004C1FD5" w:rsidRDefault="001137CE" w:rsidP="004C1FD5">
      <w:pPr>
        <w:pStyle w:val="ConsPlusNonformat"/>
        <w:jc w:val="both"/>
        <w:rPr>
          <w:sz w:val="22"/>
          <w:szCs w:val="22"/>
        </w:rPr>
      </w:pPr>
      <w:r w:rsidRPr="004C1FD5">
        <w:rPr>
          <w:sz w:val="22"/>
          <w:szCs w:val="22"/>
        </w:rPr>
        <w:t xml:space="preserve">    Указанные лом   и    отходы    цветных    металлов    являются</w:t>
      </w:r>
    </w:p>
    <w:p w:rsidR="001137CE" w:rsidRPr="004C1FD5" w:rsidRDefault="001137CE" w:rsidP="004C1FD5">
      <w:pPr>
        <w:pStyle w:val="ConsPlusNonformat"/>
        <w:jc w:val="both"/>
        <w:rPr>
          <w:sz w:val="22"/>
          <w:szCs w:val="22"/>
        </w:rPr>
      </w:pPr>
      <w:r w:rsidRPr="004C1FD5">
        <w:rPr>
          <w:sz w:val="22"/>
          <w:szCs w:val="22"/>
        </w:rPr>
        <w:t xml:space="preserve">    взрывобезопасными и  могут  быть  допущены  к  использованию в</w:t>
      </w:r>
    </w:p>
    <w:p w:rsidR="001137CE" w:rsidRPr="004C1FD5" w:rsidRDefault="001137CE" w:rsidP="004C1FD5">
      <w:pPr>
        <w:pStyle w:val="ConsPlusNonformat"/>
        <w:jc w:val="both"/>
        <w:rPr>
          <w:sz w:val="22"/>
          <w:szCs w:val="22"/>
        </w:rPr>
      </w:pPr>
      <w:r w:rsidRPr="004C1FD5">
        <w:rPr>
          <w:sz w:val="22"/>
          <w:szCs w:val="22"/>
        </w:rPr>
        <w:t xml:space="preserve">    качестве металлической шихты.</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Ответственный представитель ________________/ _______________/</w:t>
      </w:r>
    </w:p>
    <w:p w:rsidR="001137CE" w:rsidRPr="004C1FD5" w:rsidRDefault="001137CE" w:rsidP="004C1FD5">
      <w:pPr>
        <w:pStyle w:val="ConsPlusNonformat"/>
        <w:jc w:val="both"/>
        <w:rPr>
          <w:sz w:val="22"/>
          <w:szCs w:val="22"/>
        </w:rPr>
      </w:pPr>
      <w:r w:rsidRPr="004C1FD5">
        <w:rPr>
          <w:sz w:val="22"/>
          <w:szCs w:val="22"/>
        </w:rPr>
        <w:t xml:space="preserve">                                (личная подпись)   (расшифровка</w:t>
      </w:r>
    </w:p>
    <w:p w:rsidR="001137CE" w:rsidRPr="004C1FD5" w:rsidRDefault="001137CE" w:rsidP="004C1FD5">
      <w:pPr>
        <w:pStyle w:val="ConsPlusNonformat"/>
        <w:jc w:val="both"/>
        <w:rPr>
          <w:sz w:val="22"/>
          <w:szCs w:val="22"/>
        </w:rPr>
      </w:pPr>
      <w:r w:rsidRPr="004C1FD5">
        <w:rPr>
          <w:sz w:val="22"/>
          <w:szCs w:val="22"/>
        </w:rPr>
        <w:t xml:space="preserve">                                                     подписи)</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 xml:space="preserve">                                     М.П.</w:t>
      </w:r>
    </w:p>
    <w:p w:rsidR="001137CE" w:rsidRPr="004C1FD5" w:rsidRDefault="001137CE" w:rsidP="004C1FD5">
      <w:pPr>
        <w:pStyle w:val="ConsPlusNonformat"/>
        <w:jc w:val="both"/>
        <w:rPr>
          <w:sz w:val="22"/>
          <w:szCs w:val="22"/>
        </w:rPr>
      </w:pPr>
    </w:p>
    <w:p w:rsidR="001137CE" w:rsidRPr="004C1FD5" w:rsidRDefault="001137CE" w:rsidP="004C1FD5">
      <w:pPr>
        <w:pStyle w:val="ConsPlusNonformat"/>
        <w:jc w:val="both"/>
        <w:rPr>
          <w:sz w:val="22"/>
          <w:szCs w:val="22"/>
        </w:rPr>
      </w:pPr>
      <w:r w:rsidRPr="004C1FD5">
        <w:rPr>
          <w:sz w:val="22"/>
          <w:szCs w:val="22"/>
        </w:rPr>
        <w:t>Примечание. Печать проставляется при ее наличии.</w:t>
      </w:r>
    </w:p>
    <w:sectPr w:rsidR="001137CE" w:rsidRPr="004C1FD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7CE" w:rsidRDefault="001137CE">
      <w:r>
        <w:separator/>
      </w:r>
    </w:p>
  </w:endnote>
  <w:endnote w:type="continuationSeparator" w:id="0">
    <w:p w:rsidR="001137CE" w:rsidRDefault="001137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CE" w:rsidRDefault="001137CE" w:rsidP="00DF5729">
    <w:pPr>
      <w:jc w:val="center"/>
      <w:rPr>
        <w:sz w:val="2"/>
        <w:szCs w:val="2"/>
      </w:rPr>
    </w:pPr>
  </w:p>
  <w:p w:rsidR="001137CE" w:rsidRDefault="001137C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7CE" w:rsidRDefault="001137CE">
      <w:r>
        <w:separator/>
      </w:r>
    </w:p>
  </w:footnote>
  <w:footnote w:type="continuationSeparator" w:id="0">
    <w:p w:rsidR="001137CE" w:rsidRDefault="001137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7CE" w:rsidRDefault="001137CE" w:rsidP="00DF5729">
    <w:pPr>
      <w:jc w:val="center"/>
      <w:rPr>
        <w:sz w:val="2"/>
        <w:szCs w:val="2"/>
      </w:rPr>
    </w:pPr>
  </w:p>
  <w:p w:rsidR="001137CE" w:rsidRDefault="001137C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137CE" w:rsidRPr="002A36C4" w:rsidRDefault="001137C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137CE" w:rsidRPr="002A36C4" w:rsidRDefault="001137C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137CE" w:rsidRDefault="001137C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137CE"/>
    <w:rsid w:val="00185AD7"/>
    <w:rsid w:val="001C50DE"/>
    <w:rsid w:val="002328AA"/>
    <w:rsid w:val="002A36C4"/>
    <w:rsid w:val="002A3FB4"/>
    <w:rsid w:val="002F6C78"/>
    <w:rsid w:val="00352E3D"/>
    <w:rsid w:val="00415D80"/>
    <w:rsid w:val="00470855"/>
    <w:rsid w:val="004C1FD5"/>
    <w:rsid w:val="00616E37"/>
    <w:rsid w:val="006C2CAC"/>
    <w:rsid w:val="006D6D97"/>
    <w:rsid w:val="00706E08"/>
    <w:rsid w:val="008A40F2"/>
    <w:rsid w:val="00CA5FB3"/>
    <w:rsid w:val="00DF5729"/>
    <w:rsid w:val="00EB2E3B"/>
    <w:rsid w:val="00ED2106"/>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51E78"/>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51E78"/>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51E78"/>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88921056">
      <w:marLeft w:val="0"/>
      <w:marRight w:val="0"/>
      <w:marTop w:val="0"/>
      <w:marBottom w:val="0"/>
      <w:divBdr>
        <w:top w:val="none" w:sz="0" w:space="0" w:color="auto"/>
        <w:left w:val="none" w:sz="0" w:space="0" w:color="auto"/>
        <w:bottom w:val="none" w:sz="0" w:space="0" w:color="auto"/>
        <w:right w:val="none" w:sz="0" w:space="0" w:color="auto"/>
      </w:divBdr>
    </w:div>
    <w:div w:id="388921057">
      <w:marLeft w:val="0"/>
      <w:marRight w:val="0"/>
      <w:marTop w:val="0"/>
      <w:marBottom w:val="0"/>
      <w:divBdr>
        <w:top w:val="none" w:sz="0" w:space="0" w:color="auto"/>
        <w:left w:val="none" w:sz="0" w:space="0" w:color="auto"/>
        <w:bottom w:val="none" w:sz="0" w:space="0" w:color="auto"/>
        <w:right w:val="none" w:sz="0" w:space="0" w:color="auto"/>
      </w:divBdr>
    </w:div>
    <w:div w:id="388921058">
      <w:marLeft w:val="0"/>
      <w:marRight w:val="0"/>
      <w:marTop w:val="0"/>
      <w:marBottom w:val="0"/>
      <w:divBdr>
        <w:top w:val="none" w:sz="0" w:space="0" w:color="auto"/>
        <w:left w:val="none" w:sz="0" w:space="0" w:color="auto"/>
        <w:bottom w:val="none" w:sz="0" w:space="0" w:color="auto"/>
        <w:right w:val="none" w:sz="0" w:space="0" w:color="auto"/>
      </w:divBdr>
    </w:div>
    <w:div w:id="388921059">
      <w:marLeft w:val="0"/>
      <w:marRight w:val="0"/>
      <w:marTop w:val="0"/>
      <w:marBottom w:val="0"/>
      <w:divBdr>
        <w:top w:val="none" w:sz="0" w:space="0" w:color="auto"/>
        <w:left w:val="none" w:sz="0" w:space="0" w:color="auto"/>
        <w:bottom w:val="none" w:sz="0" w:space="0" w:color="auto"/>
        <w:right w:val="none" w:sz="0" w:space="0" w:color="auto"/>
      </w:divBdr>
    </w:div>
    <w:div w:id="388921060">
      <w:marLeft w:val="0"/>
      <w:marRight w:val="0"/>
      <w:marTop w:val="0"/>
      <w:marBottom w:val="0"/>
      <w:divBdr>
        <w:top w:val="none" w:sz="0" w:space="0" w:color="auto"/>
        <w:left w:val="none" w:sz="0" w:space="0" w:color="auto"/>
        <w:bottom w:val="none" w:sz="0" w:space="0" w:color="auto"/>
        <w:right w:val="none" w:sz="0" w:space="0" w:color="auto"/>
      </w:divBdr>
    </w:div>
    <w:div w:id="3889210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7</Pages>
  <Words>2747</Words>
  <Characters>15664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2016-12-23T08:30:00Z</dcterms:created>
  <dcterms:modified xsi:type="dcterms:W3CDTF">2016-12-23T08:30:00Z</dcterms:modified>
</cp:coreProperties>
</file>