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72D" w:rsidRPr="00727D1D" w:rsidRDefault="0058672D" w:rsidP="00727D1D">
      <w:pPr>
        <w:pStyle w:val="ConsPlusNormal"/>
        <w:jc w:val="center"/>
        <w:outlineLvl w:val="0"/>
        <w:rPr>
          <w:b/>
          <w:bCs/>
          <w:sz w:val="22"/>
          <w:szCs w:val="22"/>
        </w:rPr>
      </w:pPr>
      <w:bookmarkStart w:id="0" w:name="Par1"/>
      <w:bookmarkEnd w:id="0"/>
      <w:r w:rsidRPr="00727D1D">
        <w:rPr>
          <w:b/>
          <w:bCs/>
          <w:sz w:val="22"/>
          <w:szCs w:val="22"/>
        </w:rPr>
        <w:t>МИНИСТЕРСТВО ТРУДА И СОЦИАЛЬНОГО РАЗВИТИЯ</w:t>
      </w:r>
    </w:p>
    <w:p w:rsidR="0058672D" w:rsidRPr="00727D1D" w:rsidRDefault="0058672D" w:rsidP="00727D1D">
      <w:pPr>
        <w:pStyle w:val="ConsPlusNormal"/>
        <w:jc w:val="center"/>
        <w:rPr>
          <w:b/>
          <w:bCs/>
          <w:sz w:val="22"/>
          <w:szCs w:val="22"/>
        </w:rPr>
      </w:pPr>
      <w:r w:rsidRPr="00727D1D">
        <w:rPr>
          <w:b/>
          <w:bCs/>
          <w:sz w:val="22"/>
          <w:szCs w:val="22"/>
        </w:rPr>
        <w:t>РОССИЙСКОЙ ФЕДЕРАЦИИ</w:t>
      </w:r>
    </w:p>
    <w:p w:rsidR="0058672D" w:rsidRPr="00727D1D" w:rsidRDefault="0058672D" w:rsidP="00727D1D">
      <w:pPr>
        <w:pStyle w:val="ConsPlusNormal"/>
        <w:jc w:val="center"/>
        <w:rPr>
          <w:b/>
          <w:bCs/>
          <w:sz w:val="22"/>
          <w:szCs w:val="22"/>
        </w:rPr>
      </w:pPr>
    </w:p>
    <w:p w:rsidR="0058672D" w:rsidRPr="00727D1D" w:rsidRDefault="0058672D" w:rsidP="00727D1D">
      <w:pPr>
        <w:pStyle w:val="ConsPlusNormal"/>
        <w:jc w:val="center"/>
        <w:rPr>
          <w:b/>
          <w:bCs/>
          <w:sz w:val="22"/>
          <w:szCs w:val="22"/>
        </w:rPr>
      </w:pPr>
      <w:r w:rsidRPr="00727D1D">
        <w:rPr>
          <w:b/>
          <w:bCs/>
          <w:sz w:val="22"/>
          <w:szCs w:val="22"/>
        </w:rPr>
        <w:t>ПОСТАНОВЛЕНИЕ</w:t>
      </w:r>
    </w:p>
    <w:p w:rsidR="0058672D" w:rsidRPr="00727D1D" w:rsidRDefault="0058672D" w:rsidP="00727D1D">
      <w:pPr>
        <w:pStyle w:val="ConsPlusNormal"/>
        <w:jc w:val="center"/>
        <w:rPr>
          <w:b/>
          <w:bCs/>
          <w:sz w:val="22"/>
          <w:szCs w:val="22"/>
        </w:rPr>
      </w:pPr>
      <w:r w:rsidRPr="00727D1D">
        <w:rPr>
          <w:b/>
          <w:bCs/>
          <w:sz w:val="22"/>
          <w:szCs w:val="22"/>
        </w:rPr>
        <w:t xml:space="preserve">от 17 января </w:t>
      </w:r>
      <w:smartTag w:uri="urn:schemas-microsoft-com:office:smarttags" w:element="metricconverter">
        <w:smartTagPr>
          <w:attr w:name="ProductID" w:val="2001 г"/>
        </w:smartTagPr>
        <w:r w:rsidRPr="00727D1D">
          <w:rPr>
            <w:b/>
            <w:bCs/>
            <w:sz w:val="22"/>
            <w:szCs w:val="22"/>
          </w:rPr>
          <w:t>2001 г</w:t>
        </w:r>
      </w:smartTag>
      <w:r w:rsidRPr="00727D1D">
        <w:rPr>
          <w:b/>
          <w:bCs/>
          <w:sz w:val="22"/>
          <w:szCs w:val="22"/>
        </w:rPr>
        <w:t>. N 7</w:t>
      </w:r>
    </w:p>
    <w:p w:rsidR="0058672D" w:rsidRPr="00727D1D" w:rsidRDefault="0058672D" w:rsidP="00727D1D">
      <w:pPr>
        <w:pStyle w:val="ConsPlusNormal"/>
        <w:jc w:val="center"/>
        <w:rPr>
          <w:b/>
          <w:bCs/>
          <w:sz w:val="22"/>
          <w:szCs w:val="22"/>
        </w:rPr>
      </w:pPr>
    </w:p>
    <w:p w:rsidR="0058672D" w:rsidRPr="00727D1D" w:rsidRDefault="0058672D" w:rsidP="00727D1D">
      <w:pPr>
        <w:pStyle w:val="ConsPlusNormal"/>
        <w:jc w:val="center"/>
        <w:rPr>
          <w:b/>
          <w:bCs/>
          <w:sz w:val="22"/>
          <w:szCs w:val="22"/>
        </w:rPr>
      </w:pPr>
      <w:r w:rsidRPr="00727D1D">
        <w:rPr>
          <w:b/>
          <w:bCs/>
          <w:sz w:val="22"/>
          <w:szCs w:val="22"/>
        </w:rPr>
        <w:t>ОБ УТВЕРЖДЕНИИ РЕКОМЕНДАЦИЙ</w:t>
      </w:r>
    </w:p>
    <w:p w:rsidR="0058672D" w:rsidRPr="00727D1D" w:rsidRDefault="0058672D" w:rsidP="00727D1D">
      <w:pPr>
        <w:pStyle w:val="ConsPlusNormal"/>
        <w:jc w:val="center"/>
        <w:rPr>
          <w:b/>
          <w:bCs/>
          <w:sz w:val="22"/>
          <w:szCs w:val="22"/>
        </w:rPr>
      </w:pPr>
      <w:r w:rsidRPr="00727D1D">
        <w:rPr>
          <w:b/>
          <w:bCs/>
          <w:sz w:val="22"/>
          <w:szCs w:val="22"/>
        </w:rPr>
        <w:t>ПО ОРГАНИЗАЦИИ РАБОТЫ КАБИНЕТА ОХРАНЫ ТРУДА</w:t>
      </w:r>
    </w:p>
    <w:p w:rsidR="0058672D" w:rsidRPr="00727D1D" w:rsidRDefault="0058672D" w:rsidP="00727D1D">
      <w:pPr>
        <w:pStyle w:val="ConsPlusNormal"/>
        <w:jc w:val="center"/>
        <w:rPr>
          <w:b/>
          <w:bCs/>
          <w:sz w:val="22"/>
          <w:szCs w:val="22"/>
        </w:rPr>
      </w:pPr>
      <w:r w:rsidRPr="00727D1D">
        <w:rPr>
          <w:b/>
          <w:bCs/>
          <w:sz w:val="22"/>
          <w:szCs w:val="22"/>
        </w:rPr>
        <w:t>И УГОЛКА ОХРАНЫ ТРУДА</w:t>
      </w:r>
    </w:p>
    <w:p w:rsidR="0058672D" w:rsidRPr="00727D1D" w:rsidRDefault="0058672D" w:rsidP="00727D1D">
      <w:pPr>
        <w:pStyle w:val="ConsPlusNormal"/>
        <w:jc w:val="center"/>
        <w:rPr>
          <w:sz w:val="22"/>
          <w:szCs w:val="22"/>
        </w:rPr>
      </w:pPr>
    </w:p>
    <w:p w:rsidR="0058672D" w:rsidRPr="00727D1D" w:rsidRDefault="0058672D" w:rsidP="00727D1D">
      <w:pPr>
        <w:pStyle w:val="ConsPlusNormal"/>
        <w:ind w:firstLine="540"/>
        <w:jc w:val="both"/>
        <w:rPr>
          <w:sz w:val="22"/>
          <w:szCs w:val="22"/>
        </w:rPr>
      </w:pPr>
      <w:r w:rsidRPr="00727D1D">
        <w:rPr>
          <w:sz w:val="22"/>
          <w:szCs w:val="22"/>
        </w:rPr>
        <w:t>В целях реализации Федерального закона "Об основах охраны труда в Российской Федерации" (Собрание законодательства Российской Федерации, 1999, N 29, ст. 3702), проведения работы по охране труда, профилактики производственного травматизма и профессиональных заболеваний Министерство труда и социального развития Российской Федерации постановляет:</w:t>
      </w:r>
    </w:p>
    <w:p w:rsidR="0058672D" w:rsidRPr="00727D1D" w:rsidRDefault="0058672D" w:rsidP="00727D1D">
      <w:pPr>
        <w:pStyle w:val="ConsPlusNormal"/>
        <w:ind w:firstLine="540"/>
        <w:jc w:val="both"/>
        <w:rPr>
          <w:sz w:val="22"/>
          <w:szCs w:val="22"/>
        </w:rPr>
      </w:pPr>
      <w:r w:rsidRPr="00727D1D">
        <w:rPr>
          <w:sz w:val="22"/>
          <w:szCs w:val="22"/>
        </w:rPr>
        <w:t xml:space="preserve">1. Утвердить прилагаемые </w:t>
      </w:r>
      <w:hyperlink w:anchor="Par36" w:tooltip="Ссылка на текущий документ" w:history="1">
        <w:r w:rsidRPr="00727D1D">
          <w:rPr>
            <w:sz w:val="22"/>
            <w:szCs w:val="22"/>
          </w:rPr>
          <w:t>Рекомендации</w:t>
        </w:r>
      </w:hyperlink>
      <w:r w:rsidRPr="00727D1D">
        <w:rPr>
          <w:sz w:val="22"/>
          <w:szCs w:val="22"/>
        </w:rPr>
        <w:t xml:space="preserve"> по организации работы кабинета охраны труда и уголка охраны труда.</w:t>
      </w:r>
    </w:p>
    <w:p w:rsidR="0058672D" w:rsidRPr="00727D1D" w:rsidRDefault="0058672D" w:rsidP="00727D1D">
      <w:pPr>
        <w:pStyle w:val="ConsPlusNormal"/>
        <w:ind w:firstLine="540"/>
        <w:jc w:val="both"/>
        <w:rPr>
          <w:sz w:val="22"/>
          <w:szCs w:val="22"/>
        </w:rPr>
      </w:pPr>
      <w:r w:rsidRPr="00727D1D">
        <w:rPr>
          <w:sz w:val="22"/>
          <w:szCs w:val="22"/>
        </w:rPr>
        <w:t>2. Рекомендовать федеральным органам исполнительной власти, органам исполнительной власти субъектов Российской Федерации оказывать методическую помощь организациям в проведении работы по созданию кабинетов охраны труда и уголков охраны труда.</w:t>
      </w:r>
    </w:p>
    <w:p w:rsidR="0058672D" w:rsidRPr="00727D1D" w:rsidRDefault="0058672D" w:rsidP="00727D1D">
      <w:pPr>
        <w:pStyle w:val="ConsPlusNormal"/>
        <w:ind w:firstLine="540"/>
        <w:jc w:val="both"/>
        <w:rPr>
          <w:sz w:val="22"/>
          <w:szCs w:val="22"/>
        </w:rPr>
      </w:pPr>
      <w:r w:rsidRPr="00727D1D">
        <w:rPr>
          <w:sz w:val="22"/>
          <w:szCs w:val="22"/>
        </w:rPr>
        <w:t xml:space="preserve">3. Установить, что Постановление Государственного комитета Совета Министров СССР по труду и социальным вопросам и Секретариата ВЦСПС от 8 июня </w:t>
      </w:r>
      <w:smartTag w:uri="urn:schemas-microsoft-com:office:smarttags" w:element="metricconverter">
        <w:smartTagPr>
          <w:attr w:name="ProductID" w:val="1978 г"/>
        </w:smartTagPr>
        <w:r w:rsidRPr="00727D1D">
          <w:rPr>
            <w:sz w:val="22"/>
            <w:szCs w:val="22"/>
          </w:rPr>
          <w:t>1978 г</w:t>
        </w:r>
      </w:smartTag>
      <w:r w:rsidRPr="00727D1D">
        <w:rPr>
          <w:sz w:val="22"/>
          <w:szCs w:val="22"/>
        </w:rPr>
        <w:t>. N 197/16-17 "Об утверждении Типового положения о кабинете охраны труда" на территории Российской Федерации не применяется.</w:t>
      </w:r>
    </w:p>
    <w:p w:rsidR="0058672D" w:rsidRPr="00727D1D" w:rsidRDefault="0058672D" w:rsidP="00727D1D">
      <w:pPr>
        <w:pStyle w:val="ConsPlusNormal"/>
        <w:rPr>
          <w:sz w:val="22"/>
          <w:szCs w:val="22"/>
        </w:rPr>
      </w:pPr>
    </w:p>
    <w:p w:rsidR="0058672D" w:rsidRPr="00727D1D" w:rsidRDefault="0058672D" w:rsidP="00727D1D">
      <w:pPr>
        <w:pStyle w:val="ConsPlusNormal"/>
        <w:jc w:val="right"/>
        <w:rPr>
          <w:sz w:val="22"/>
          <w:szCs w:val="22"/>
        </w:rPr>
      </w:pPr>
      <w:r w:rsidRPr="00727D1D">
        <w:rPr>
          <w:sz w:val="22"/>
          <w:szCs w:val="22"/>
        </w:rPr>
        <w:t>Министр</w:t>
      </w:r>
    </w:p>
    <w:p w:rsidR="0058672D" w:rsidRPr="00727D1D" w:rsidRDefault="0058672D" w:rsidP="00727D1D">
      <w:pPr>
        <w:pStyle w:val="ConsPlusNormal"/>
        <w:jc w:val="right"/>
        <w:rPr>
          <w:sz w:val="22"/>
          <w:szCs w:val="22"/>
        </w:rPr>
      </w:pPr>
      <w:r w:rsidRPr="00727D1D">
        <w:rPr>
          <w:sz w:val="22"/>
          <w:szCs w:val="22"/>
        </w:rPr>
        <w:t>труда и социального развития</w:t>
      </w:r>
    </w:p>
    <w:p w:rsidR="0058672D" w:rsidRPr="00727D1D" w:rsidRDefault="0058672D" w:rsidP="00727D1D">
      <w:pPr>
        <w:pStyle w:val="ConsPlusNormal"/>
        <w:jc w:val="right"/>
        <w:rPr>
          <w:sz w:val="22"/>
          <w:szCs w:val="22"/>
        </w:rPr>
      </w:pPr>
      <w:r w:rsidRPr="00727D1D">
        <w:rPr>
          <w:sz w:val="22"/>
          <w:szCs w:val="22"/>
        </w:rPr>
        <w:t>Российской Федерации</w:t>
      </w:r>
    </w:p>
    <w:p w:rsidR="0058672D" w:rsidRPr="00727D1D" w:rsidRDefault="0058672D" w:rsidP="00727D1D">
      <w:pPr>
        <w:pStyle w:val="ConsPlusNormal"/>
        <w:jc w:val="right"/>
        <w:rPr>
          <w:sz w:val="22"/>
          <w:szCs w:val="22"/>
        </w:rPr>
      </w:pPr>
      <w:r w:rsidRPr="00727D1D">
        <w:rPr>
          <w:sz w:val="22"/>
          <w:szCs w:val="22"/>
        </w:rPr>
        <w:t>А.ПОЧИНОК</w:t>
      </w:r>
    </w:p>
    <w:p w:rsidR="0058672D" w:rsidRPr="00727D1D" w:rsidRDefault="0058672D" w:rsidP="00727D1D">
      <w:pPr>
        <w:pStyle w:val="ConsPlusNormal"/>
        <w:rPr>
          <w:sz w:val="22"/>
          <w:szCs w:val="22"/>
        </w:rPr>
      </w:pPr>
    </w:p>
    <w:p w:rsidR="0058672D" w:rsidRPr="00727D1D" w:rsidRDefault="0058672D" w:rsidP="00727D1D">
      <w:pPr>
        <w:pStyle w:val="ConsPlusNormal"/>
        <w:jc w:val="right"/>
        <w:outlineLvl w:val="0"/>
        <w:rPr>
          <w:sz w:val="22"/>
          <w:szCs w:val="22"/>
        </w:rPr>
      </w:pPr>
      <w:bookmarkStart w:id="1" w:name="Par30"/>
      <w:bookmarkEnd w:id="1"/>
      <w:r w:rsidRPr="00727D1D">
        <w:rPr>
          <w:sz w:val="22"/>
          <w:szCs w:val="22"/>
        </w:rPr>
        <w:t>Приложение</w:t>
      </w:r>
    </w:p>
    <w:p w:rsidR="0058672D" w:rsidRPr="00727D1D" w:rsidRDefault="0058672D" w:rsidP="00727D1D">
      <w:pPr>
        <w:pStyle w:val="ConsPlusNormal"/>
        <w:jc w:val="right"/>
        <w:rPr>
          <w:sz w:val="22"/>
          <w:szCs w:val="22"/>
        </w:rPr>
      </w:pPr>
      <w:r w:rsidRPr="00727D1D">
        <w:rPr>
          <w:sz w:val="22"/>
          <w:szCs w:val="22"/>
        </w:rPr>
        <w:t>к Постановлению Министерства</w:t>
      </w:r>
    </w:p>
    <w:p w:rsidR="0058672D" w:rsidRPr="00727D1D" w:rsidRDefault="0058672D" w:rsidP="00727D1D">
      <w:pPr>
        <w:pStyle w:val="ConsPlusNormal"/>
        <w:jc w:val="right"/>
        <w:rPr>
          <w:sz w:val="22"/>
          <w:szCs w:val="22"/>
        </w:rPr>
      </w:pPr>
      <w:r w:rsidRPr="00727D1D">
        <w:rPr>
          <w:sz w:val="22"/>
          <w:szCs w:val="22"/>
        </w:rPr>
        <w:t>труда и социального развития</w:t>
      </w:r>
    </w:p>
    <w:p w:rsidR="0058672D" w:rsidRPr="00727D1D" w:rsidRDefault="0058672D" w:rsidP="00727D1D">
      <w:pPr>
        <w:pStyle w:val="ConsPlusNormal"/>
        <w:jc w:val="right"/>
        <w:rPr>
          <w:sz w:val="22"/>
          <w:szCs w:val="22"/>
        </w:rPr>
      </w:pPr>
      <w:r w:rsidRPr="00727D1D">
        <w:rPr>
          <w:sz w:val="22"/>
          <w:szCs w:val="22"/>
        </w:rPr>
        <w:t>Российской Федерации</w:t>
      </w:r>
    </w:p>
    <w:p w:rsidR="0058672D" w:rsidRPr="00727D1D" w:rsidRDefault="0058672D" w:rsidP="00727D1D">
      <w:pPr>
        <w:pStyle w:val="ConsPlusNormal"/>
        <w:jc w:val="right"/>
        <w:rPr>
          <w:sz w:val="22"/>
          <w:szCs w:val="22"/>
        </w:rPr>
      </w:pPr>
      <w:r w:rsidRPr="00727D1D">
        <w:rPr>
          <w:sz w:val="22"/>
          <w:szCs w:val="22"/>
        </w:rPr>
        <w:t xml:space="preserve">от 17 января </w:t>
      </w:r>
      <w:smartTag w:uri="urn:schemas-microsoft-com:office:smarttags" w:element="metricconverter">
        <w:smartTagPr>
          <w:attr w:name="ProductID" w:val="2001 г"/>
        </w:smartTagPr>
        <w:r w:rsidRPr="00727D1D">
          <w:rPr>
            <w:sz w:val="22"/>
            <w:szCs w:val="22"/>
          </w:rPr>
          <w:t>2001 г</w:t>
        </w:r>
      </w:smartTag>
      <w:r w:rsidRPr="00727D1D">
        <w:rPr>
          <w:sz w:val="22"/>
          <w:szCs w:val="22"/>
        </w:rPr>
        <w:t>. N 7</w:t>
      </w:r>
    </w:p>
    <w:p w:rsidR="0058672D" w:rsidRPr="00727D1D" w:rsidRDefault="0058672D" w:rsidP="00727D1D">
      <w:pPr>
        <w:pStyle w:val="ConsPlusNormal"/>
        <w:rPr>
          <w:sz w:val="22"/>
          <w:szCs w:val="22"/>
        </w:rPr>
      </w:pPr>
    </w:p>
    <w:p w:rsidR="0058672D" w:rsidRPr="00727D1D" w:rsidRDefault="0058672D" w:rsidP="00727D1D">
      <w:pPr>
        <w:pStyle w:val="ConsPlusNormal"/>
        <w:jc w:val="center"/>
        <w:rPr>
          <w:sz w:val="22"/>
          <w:szCs w:val="22"/>
        </w:rPr>
      </w:pPr>
      <w:bookmarkStart w:id="2" w:name="Par36"/>
      <w:bookmarkEnd w:id="2"/>
      <w:r w:rsidRPr="00727D1D">
        <w:rPr>
          <w:sz w:val="22"/>
          <w:szCs w:val="22"/>
        </w:rPr>
        <w:t>РЕКОМЕНДАЦИИ</w:t>
      </w:r>
    </w:p>
    <w:p w:rsidR="0058672D" w:rsidRPr="00727D1D" w:rsidRDefault="0058672D" w:rsidP="00727D1D">
      <w:pPr>
        <w:pStyle w:val="ConsPlusNormal"/>
        <w:jc w:val="center"/>
        <w:rPr>
          <w:sz w:val="22"/>
          <w:szCs w:val="22"/>
        </w:rPr>
      </w:pPr>
      <w:r w:rsidRPr="00727D1D">
        <w:rPr>
          <w:sz w:val="22"/>
          <w:szCs w:val="22"/>
        </w:rPr>
        <w:t>ПО ОРГАНИЗАЦИИ РАБОТЫ КАБИНЕТА ОХРАНЫ ТРУДА</w:t>
      </w:r>
    </w:p>
    <w:p w:rsidR="0058672D" w:rsidRPr="00727D1D" w:rsidRDefault="0058672D" w:rsidP="00727D1D">
      <w:pPr>
        <w:pStyle w:val="ConsPlusNormal"/>
        <w:jc w:val="center"/>
        <w:rPr>
          <w:sz w:val="22"/>
          <w:szCs w:val="22"/>
        </w:rPr>
      </w:pPr>
      <w:r w:rsidRPr="00727D1D">
        <w:rPr>
          <w:sz w:val="22"/>
          <w:szCs w:val="22"/>
        </w:rPr>
        <w:t>И УГОЛКА ОХРАНЫ ТРУДА</w:t>
      </w:r>
    </w:p>
    <w:p w:rsidR="0058672D" w:rsidRPr="00727D1D" w:rsidRDefault="0058672D" w:rsidP="00727D1D">
      <w:pPr>
        <w:pStyle w:val="ConsPlusNormal"/>
        <w:rPr>
          <w:sz w:val="22"/>
          <w:szCs w:val="22"/>
        </w:rPr>
      </w:pPr>
    </w:p>
    <w:p w:rsidR="0058672D" w:rsidRPr="00727D1D" w:rsidRDefault="0058672D" w:rsidP="00727D1D">
      <w:pPr>
        <w:pStyle w:val="ConsPlusNormal"/>
        <w:jc w:val="center"/>
        <w:outlineLvl w:val="1"/>
        <w:rPr>
          <w:sz w:val="22"/>
          <w:szCs w:val="22"/>
        </w:rPr>
      </w:pPr>
      <w:bookmarkStart w:id="3" w:name="Par40"/>
      <w:bookmarkEnd w:id="3"/>
      <w:r w:rsidRPr="00727D1D">
        <w:rPr>
          <w:sz w:val="22"/>
          <w:szCs w:val="22"/>
        </w:rPr>
        <w:t>I. Общие положения</w:t>
      </w:r>
    </w:p>
    <w:p w:rsidR="0058672D" w:rsidRPr="00727D1D" w:rsidRDefault="0058672D" w:rsidP="00727D1D">
      <w:pPr>
        <w:pStyle w:val="ConsPlusNormal"/>
        <w:rPr>
          <w:sz w:val="22"/>
          <w:szCs w:val="22"/>
        </w:rPr>
      </w:pPr>
    </w:p>
    <w:p w:rsidR="0058672D" w:rsidRPr="00727D1D" w:rsidRDefault="0058672D" w:rsidP="00727D1D">
      <w:pPr>
        <w:pStyle w:val="ConsPlusNormal"/>
        <w:ind w:firstLine="540"/>
        <w:jc w:val="both"/>
        <w:rPr>
          <w:sz w:val="22"/>
          <w:szCs w:val="22"/>
        </w:rPr>
      </w:pPr>
      <w:r w:rsidRPr="00727D1D">
        <w:rPr>
          <w:sz w:val="22"/>
          <w:szCs w:val="22"/>
        </w:rPr>
        <w:t>1. Настоящие Рекомендации разработаны для оказания помощи организациям при формировании кабинета охраны труда и уголка охраны труда и определяют цель, основные направления работы кабинета охраны труда и уголка охраны труда, общие требования к процессу организации их работы.</w:t>
      </w:r>
    </w:p>
    <w:p w:rsidR="0058672D" w:rsidRPr="00727D1D" w:rsidRDefault="0058672D" w:rsidP="00727D1D">
      <w:pPr>
        <w:pStyle w:val="ConsPlusNormal"/>
        <w:ind w:firstLine="540"/>
        <w:jc w:val="both"/>
        <w:rPr>
          <w:sz w:val="22"/>
          <w:szCs w:val="22"/>
        </w:rPr>
      </w:pPr>
      <w:r w:rsidRPr="00727D1D">
        <w:rPr>
          <w:sz w:val="22"/>
          <w:szCs w:val="22"/>
        </w:rPr>
        <w:t>2.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 производственного травматизма и профессиональных заболеваний.</w:t>
      </w:r>
    </w:p>
    <w:p w:rsidR="0058672D" w:rsidRPr="00727D1D" w:rsidRDefault="0058672D" w:rsidP="00727D1D">
      <w:pPr>
        <w:pStyle w:val="ConsPlusNormal"/>
        <w:ind w:firstLine="540"/>
        <w:jc w:val="both"/>
        <w:rPr>
          <w:sz w:val="22"/>
          <w:szCs w:val="22"/>
        </w:rPr>
      </w:pPr>
      <w:r w:rsidRPr="00727D1D">
        <w:rPr>
          <w:sz w:val="22"/>
          <w:szCs w:val="22"/>
        </w:rPr>
        <w:t>3. Под кабинет охраны труда в организации рекомендуется выделять специальное помещение, состоящее из одной или нескольких комнат (кабинетов), которое оснащается техническими средствами, учебными пособиями и образцами, иллюстративными и информационными материалами по охране труда.</w:t>
      </w:r>
    </w:p>
    <w:p w:rsidR="0058672D" w:rsidRPr="00727D1D" w:rsidRDefault="0058672D" w:rsidP="00727D1D">
      <w:pPr>
        <w:pStyle w:val="ConsPlusNormal"/>
        <w:ind w:firstLine="540"/>
        <w:jc w:val="both"/>
        <w:rPr>
          <w:sz w:val="22"/>
          <w:szCs w:val="22"/>
        </w:rPr>
      </w:pPr>
      <w:r w:rsidRPr="00727D1D">
        <w:rPr>
          <w:sz w:val="22"/>
          <w:szCs w:val="22"/>
        </w:rPr>
        <w:t>Уголок охраны труда оформляется в зависимости от площади, выделяемой для его размещения. Например, он может быть представлен в виде стенда, витрины или экрана, компьютерной программы.</w:t>
      </w:r>
    </w:p>
    <w:p w:rsidR="0058672D" w:rsidRPr="00727D1D" w:rsidRDefault="0058672D" w:rsidP="00727D1D">
      <w:pPr>
        <w:pStyle w:val="ConsPlusNormal"/>
        <w:ind w:firstLine="540"/>
        <w:jc w:val="both"/>
        <w:rPr>
          <w:sz w:val="22"/>
          <w:szCs w:val="22"/>
        </w:rPr>
      </w:pPr>
      <w:r w:rsidRPr="00727D1D">
        <w:rPr>
          <w:sz w:val="22"/>
          <w:szCs w:val="22"/>
        </w:rPr>
        <w:t>4. Решение о создании кабинета охраны труда или уголка охраны труда принимается руководителем организации (его представителем).</w:t>
      </w:r>
    </w:p>
    <w:p w:rsidR="0058672D" w:rsidRPr="00727D1D" w:rsidRDefault="0058672D" w:rsidP="00727D1D">
      <w:pPr>
        <w:pStyle w:val="ConsPlusNormal"/>
        <w:ind w:firstLine="540"/>
        <w:jc w:val="both"/>
        <w:rPr>
          <w:sz w:val="22"/>
          <w:szCs w:val="22"/>
        </w:rPr>
      </w:pPr>
      <w:r w:rsidRPr="00727D1D">
        <w:rPr>
          <w:sz w:val="22"/>
          <w:szCs w:val="22"/>
        </w:rPr>
        <w:t>5. В организациях, осуществляющих производственную деятельность, с численностью 100 и более работников, а также в организациях, специфика деятельности которых требует проведения с персоналом большого объема работы по обеспечению безопасности труда, рекомендуется создание кабинета охраны труда; в организациях с численностью менее 100 работников и в структурных подразделениях организаций - уголка охраны труда.</w:t>
      </w:r>
    </w:p>
    <w:p w:rsidR="0058672D" w:rsidRPr="00727D1D" w:rsidRDefault="0058672D" w:rsidP="00727D1D">
      <w:pPr>
        <w:pStyle w:val="ConsPlusNormal"/>
        <w:ind w:firstLine="540"/>
        <w:jc w:val="both"/>
        <w:rPr>
          <w:sz w:val="22"/>
          <w:szCs w:val="22"/>
        </w:rPr>
      </w:pPr>
      <w:r w:rsidRPr="00727D1D">
        <w:rPr>
          <w:sz w:val="22"/>
          <w:szCs w:val="22"/>
        </w:rPr>
        <w:t>В организациях, производственная деятельность которых связана с перемещением работников по объектам и нахождением на временных участках работы (например, при работе вахтово - экспедиционным методом), целесообразно оборудовать передвижные кабинеты охраны труда и уголки охраны труда.</w:t>
      </w:r>
    </w:p>
    <w:p w:rsidR="0058672D" w:rsidRPr="00727D1D" w:rsidRDefault="0058672D" w:rsidP="00727D1D">
      <w:pPr>
        <w:pStyle w:val="ConsPlusNormal"/>
        <w:ind w:firstLine="540"/>
        <w:jc w:val="both"/>
        <w:rPr>
          <w:sz w:val="22"/>
          <w:szCs w:val="22"/>
        </w:rPr>
      </w:pPr>
      <w:r w:rsidRPr="00727D1D">
        <w:rPr>
          <w:sz w:val="22"/>
          <w:szCs w:val="22"/>
        </w:rPr>
        <w:t>6. Содержание работы кабинета охраны труда и уголка охраны труда, распределение обязанностей по обеспечению их деятельности между службами и специалистами организации (с внесением сведений об этом в соответствующие положения и должностные инструкции) утверждаются руководителем организации с учетом специфики деятельности организации, рекомендаций федеральных органов исполнительной власти, органов исполнительной власти субъектов Российской Федерации в области охраны труда.</w:t>
      </w:r>
    </w:p>
    <w:p w:rsidR="0058672D" w:rsidRPr="00727D1D" w:rsidRDefault="0058672D" w:rsidP="00727D1D">
      <w:pPr>
        <w:pStyle w:val="ConsPlusNormal"/>
        <w:ind w:firstLine="540"/>
        <w:jc w:val="both"/>
        <w:rPr>
          <w:sz w:val="22"/>
          <w:szCs w:val="22"/>
        </w:rPr>
      </w:pPr>
      <w:r w:rsidRPr="00727D1D">
        <w:rPr>
          <w:sz w:val="22"/>
          <w:szCs w:val="22"/>
        </w:rPr>
        <w:t>Организация и руководство работой кабинета охраны труда и уголка охраны труда, в том числе функции контроля, как правило, возлагаются на службу охраны труда организации (специалиста по охране труда) или иное лицо, выполняющее должностные обязанности специалиста по охране труда.</w:t>
      </w:r>
    </w:p>
    <w:p w:rsidR="0058672D" w:rsidRPr="00727D1D" w:rsidRDefault="0058672D" w:rsidP="00727D1D">
      <w:pPr>
        <w:pStyle w:val="ConsPlusNormal"/>
        <w:ind w:firstLine="540"/>
        <w:jc w:val="both"/>
        <w:rPr>
          <w:sz w:val="22"/>
          <w:szCs w:val="22"/>
        </w:rPr>
      </w:pPr>
      <w:r w:rsidRPr="00727D1D">
        <w:rPr>
          <w:sz w:val="22"/>
          <w:szCs w:val="22"/>
        </w:rPr>
        <w:t>7. Федеральным органам исполнительной власти, органам исполнительной власти субъектов Российской Федерации в области охраны труда рекомендуется проводить работу по формированию базовых кабинетов охраны труда. Они могут быть созданы при научно - исследовательских институтах, центрах охраны труда и должны быть ориентированы на осуществление методической помощи в руководстве кабинетами охраны труда, функционирующими в организациях соответствующих сфер деятельности и регионов.</w:t>
      </w:r>
    </w:p>
    <w:p w:rsidR="0058672D" w:rsidRPr="00727D1D" w:rsidRDefault="0058672D" w:rsidP="00727D1D">
      <w:pPr>
        <w:pStyle w:val="ConsPlusNormal"/>
        <w:rPr>
          <w:sz w:val="22"/>
          <w:szCs w:val="22"/>
        </w:rPr>
      </w:pPr>
    </w:p>
    <w:p w:rsidR="0058672D" w:rsidRPr="00727D1D" w:rsidRDefault="0058672D" w:rsidP="00727D1D">
      <w:pPr>
        <w:pStyle w:val="ConsPlusNormal"/>
        <w:jc w:val="center"/>
        <w:outlineLvl w:val="1"/>
        <w:rPr>
          <w:sz w:val="22"/>
          <w:szCs w:val="22"/>
        </w:rPr>
      </w:pPr>
      <w:bookmarkStart w:id="4" w:name="Par57"/>
      <w:bookmarkEnd w:id="4"/>
      <w:r w:rsidRPr="00727D1D">
        <w:rPr>
          <w:sz w:val="22"/>
          <w:szCs w:val="22"/>
        </w:rPr>
        <w:t>II. Основные направления деятельности</w:t>
      </w:r>
    </w:p>
    <w:p w:rsidR="0058672D" w:rsidRPr="00727D1D" w:rsidRDefault="0058672D" w:rsidP="00727D1D">
      <w:pPr>
        <w:pStyle w:val="ConsPlusNormal"/>
        <w:jc w:val="center"/>
        <w:rPr>
          <w:sz w:val="22"/>
          <w:szCs w:val="22"/>
        </w:rPr>
      </w:pPr>
      <w:r w:rsidRPr="00727D1D">
        <w:rPr>
          <w:sz w:val="22"/>
          <w:szCs w:val="22"/>
        </w:rPr>
        <w:t>кабинета охраны труда и уголка охраны труда</w:t>
      </w:r>
    </w:p>
    <w:p w:rsidR="0058672D" w:rsidRPr="00727D1D" w:rsidRDefault="0058672D" w:rsidP="00727D1D">
      <w:pPr>
        <w:pStyle w:val="ConsPlusNormal"/>
        <w:rPr>
          <w:sz w:val="22"/>
          <w:szCs w:val="22"/>
        </w:rPr>
      </w:pPr>
    </w:p>
    <w:p w:rsidR="0058672D" w:rsidRPr="00727D1D" w:rsidRDefault="0058672D" w:rsidP="00727D1D">
      <w:pPr>
        <w:pStyle w:val="ConsPlusNormal"/>
        <w:ind w:firstLine="540"/>
        <w:jc w:val="both"/>
        <w:rPr>
          <w:sz w:val="22"/>
          <w:szCs w:val="22"/>
        </w:rPr>
      </w:pPr>
      <w:r w:rsidRPr="00727D1D">
        <w:rPr>
          <w:sz w:val="22"/>
          <w:szCs w:val="22"/>
        </w:rPr>
        <w:t>8. Основными направлениями деятельности кабинета охраны труда и уголка охраны труда являются:</w:t>
      </w:r>
    </w:p>
    <w:p w:rsidR="0058672D" w:rsidRPr="00727D1D" w:rsidRDefault="0058672D" w:rsidP="00727D1D">
      <w:pPr>
        <w:pStyle w:val="ConsPlusNormal"/>
        <w:ind w:firstLine="540"/>
        <w:jc w:val="both"/>
        <w:rPr>
          <w:sz w:val="22"/>
          <w:szCs w:val="22"/>
        </w:rPr>
      </w:pPr>
      <w:r w:rsidRPr="00727D1D">
        <w:rPr>
          <w:sz w:val="22"/>
          <w:szCs w:val="22"/>
        </w:rPr>
        <w:t>а) оказание действенной помощи в решении проблем безопасности труда;</w:t>
      </w:r>
    </w:p>
    <w:p w:rsidR="0058672D" w:rsidRPr="00727D1D" w:rsidRDefault="0058672D" w:rsidP="00727D1D">
      <w:pPr>
        <w:pStyle w:val="ConsPlusNormal"/>
        <w:ind w:firstLine="540"/>
        <w:jc w:val="both"/>
        <w:rPr>
          <w:sz w:val="22"/>
          <w:szCs w:val="22"/>
        </w:rPr>
      </w:pPr>
      <w:r w:rsidRPr="00727D1D">
        <w:rPr>
          <w:sz w:val="22"/>
          <w:szCs w:val="22"/>
        </w:rPr>
        <w:t>б) создание системы информирования работников об их правах и обязанностях в области охраны труда, о состоянии условий и охраны труда в организации, на конкретных рабочих местах, о принятых нормативных правовых актах по безопасности и охране труда;</w:t>
      </w:r>
    </w:p>
    <w:p w:rsidR="0058672D" w:rsidRPr="00727D1D" w:rsidRDefault="0058672D" w:rsidP="00727D1D">
      <w:pPr>
        <w:pStyle w:val="ConsPlusNormal"/>
        <w:ind w:firstLine="540"/>
        <w:jc w:val="both"/>
        <w:rPr>
          <w:sz w:val="22"/>
          <w:szCs w:val="22"/>
        </w:rPr>
      </w:pPr>
      <w:r w:rsidRPr="00727D1D">
        <w:rPr>
          <w:sz w:val="22"/>
          <w:szCs w:val="22"/>
        </w:rPr>
        <w:t>в) пропаганда вопросов труда.</w:t>
      </w:r>
    </w:p>
    <w:p w:rsidR="0058672D" w:rsidRPr="00727D1D" w:rsidRDefault="0058672D" w:rsidP="00727D1D">
      <w:pPr>
        <w:pStyle w:val="ConsPlusNormal"/>
        <w:ind w:firstLine="540"/>
        <w:jc w:val="both"/>
        <w:rPr>
          <w:sz w:val="22"/>
          <w:szCs w:val="22"/>
        </w:rPr>
      </w:pPr>
      <w:r w:rsidRPr="00727D1D">
        <w:rPr>
          <w:sz w:val="22"/>
          <w:szCs w:val="22"/>
        </w:rPr>
        <w:t>9. Кабинет охраны труда обеспечивает выполнение мероприятий по охране труда, в том числе организуемых совместными действиями руководителя и иных должностных лиц организации, комитета (комиссии) по охране труда, службы охраны труда, уполномоченных (доверенных) лиц по охране труда профессиональных союзов или иных уполномоченных работниками представительных органов:</w:t>
      </w:r>
    </w:p>
    <w:p w:rsidR="0058672D" w:rsidRPr="00727D1D" w:rsidRDefault="0058672D" w:rsidP="00727D1D">
      <w:pPr>
        <w:pStyle w:val="ConsPlusNormal"/>
        <w:ind w:firstLine="540"/>
        <w:jc w:val="both"/>
        <w:rPr>
          <w:sz w:val="22"/>
          <w:szCs w:val="22"/>
        </w:rPr>
      </w:pPr>
      <w:r w:rsidRPr="00727D1D">
        <w:rPr>
          <w:sz w:val="22"/>
          <w:szCs w:val="22"/>
        </w:rPr>
        <w:t>- проведение семинаров, лекций, бесед и консультаций по вопросам охраны труда;</w:t>
      </w:r>
    </w:p>
    <w:p w:rsidR="0058672D" w:rsidRPr="00727D1D" w:rsidRDefault="0058672D" w:rsidP="00727D1D">
      <w:pPr>
        <w:pStyle w:val="ConsPlusNormal"/>
        <w:ind w:firstLine="540"/>
        <w:jc w:val="both"/>
        <w:rPr>
          <w:sz w:val="22"/>
          <w:szCs w:val="22"/>
        </w:rPr>
      </w:pPr>
      <w:r w:rsidRPr="00727D1D">
        <w:rPr>
          <w:sz w:val="22"/>
          <w:szCs w:val="22"/>
        </w:rPr>
        <w:t>- обучение по охране труда, в том числе безопасным методам и приемам выполнения работ, применению средств коллективной и индивидуальной защиты, вопросам оказания первой медицинской помощи;</w:t>
      </w:r>
    </w:p>
    <w:p w:rsidR="0058672D" w:rsidRPr="00727D1D" w:rsidRDefault="0058672D" w:rsidP="00727D1D">
      <w:pPr>
        <w:pStyle w:val="ConsPlusNormal"/>
        <w:ind w:firstLine="540"/>
        <w:jc w:val="both"/>
        <w:rPr>
          <w:sz w:val="22"/>
          <w:szCs w:val="22"/>
        </w:rPr>
      </w:pPr>
      <w:r w:rsidRPr="00727D1D">
        <w:rPr>
          <w:sz w:val="22"/>
          <w:szCs w:val="22"/>
        </w:rPr>
        <w:t>- проведение инструктажа по охране труда, тематических занятий с работниками, к которым предъявляются требования специальных знаний охраны труда и санитарных норм, и проверки знаний требований охраны труда работников;</w:t>
      </w:r>
    </w:p>
    <w:p w:rsidR="0058672D" w:rsidRPr="00727D1D" w:rsidRDefault="0058672D" w:rsidP="00727D1D">
      <w:pPr>
        <w:pStyle w:val="ConsPlusNormal"/>
        <w:ind w:firstLine="540"/>
        <w:jc w:val="both"/>
        <w:rPr>
          <w:sz w:val="22"/>
          <w:szCs w:val="22"/>
        </w:rPr>
      </w:pPr>
      <w:r w:rsidRPr="00727D1D">
        <w:rPr>
          <w:sz w:val="22"/>
          <w:szCs w:val="22"/>
        </w:rPr>
        <w:t>- организацию выставок, экспозиций, стендов, макетов и других форм наглядной агитации и пропаганды передового опыта по созданию здоровых и безопасных условий труда;</w:t>
      </w:r>
    </w:p>
    <w:p w:rsidR="0058672D" w:rsidRPr="00727D1D" w:rsidRDefault="0058672D" w:rsidP="00727D1D">
      <w:pPr>
        <w:pStyle w:val="ConsPlusNormal"/>
        <w:ind w:firstLine="540"/>
        <w:jc w:val="both"/>
        <w:rPr>
          <w:sz w:val="22"/>
          <w:szCs w:val="22"/>
        </w:rPr>
      </w:pPr>
      <w:r w:rsidRPr="00727D1D">
        <w:rPr>
          <w:sz w:val="22"/>
          <w:szCs w:val="22"/>
        </w:rPr>
        <w:t>- проведение аналитических исследований состояния условий труда в организации (на рабочих местах) и оценки их влияния на безопасность трудовой деятельности.</w:t>
      </w:r>
    </w:p>
    <w:p w:rsidR="0058672D" w:rsidRPr="00727D1D" w:rsidRDefault="0058672D" w:rsidP="00727D1D">
      <w:pPr>
        <w:pStyle w:val="ConsPlusNormal"/>
        <w:ind w:firstLine="540"/>
        <w:jc w:val="both"/>
        <w:rPr>
          <w:sz w:val="22"/>
          <w:szCs w:val="22"/>
        </w:rPr>
      </w:pPr>
      <w:r w:rsidRPr="00727D1D">
        <w:rPr>
          <w:sz w:val="22"/>
          <w:szCs w:val="22"/>
        </w:rPr>
        <w:t>10. Уголок охраны труда организации обеспечивает выполнение тех же мероприятий, что и кабинет охраны труда.</w:t>
      </w:r>
    </w:p>
    <w:p w:rsidR="0058672D" w:rsidRPr="00727D1D" w:rsidRDefault="0058672D" w:rsidP="00727D1D">
      <w:pPr>
        <w:pStyle w:val="ConsPlusNormal"/>
        <w:ind w:firstLine="540"/>
        <w:jc w:val="both"/>
        <w:rPr>
          <w:sz w:val="22"/>
          <w:szCs w:val="22"/>
        </w:rPr>
      </w:pPr>
      <w:r w:rsidRPr="00727D1D">
        <w:rPr>
          <w:sz w:val="22"/>
          <w:szCs w:val="22"/>
        </w:rPr>
        <w:t>11. Уголок охраны труда структурного подразделения (участка) организации обеспечивает работников информацией о: планах работы кабинета охраны труда (если он создан в организации); графиках проведения инструктажа и расписаниях учебных занятий по охране труда; приказах и распоряжениях, касающихся вопросов охраны труда организации, планах по улучшению условий и охраны труда; вредных и опасных производственных факторах и средствах защиты на рабочих местах структурного подразделения (участка); нарушениях требований законодательства об охране труда; случаях производственного травматизма и профзаболеваний в организации и принятых мерах по устранению их причин; новых поступлениях в кабинет охраны труда документов, учебно - методической литературы, учебных видеофильмов по охране труда и т.д.</w:t>
      </w:r>
    </w:p>
    <w:p w:rsidR="0058672D" w:rsidRPr="00727D1D" w:rsidRDefault="0058672D" w:rsidP="00727D1D">
      <w:pPr>
        <w:pStyle w:val="ConsPlusNormal"/>
        <w:rPr>
          <w:sz w:val="22"/>
          <w:szCs w:val="22"/>
        </w:rPr>
      </w:pPr>
    </w:p>
    <w:p w:rsidR="0058672D" w:rsidRPr="00727D1D" w:rsidRDefault="0058672D" w:rsidP="00727D1D">
      <w:pPr>
        <w:pStyle w:val="ConsPlusNormal"/>
        <w:jc w:val="center"/>
        <w:outlineLvl w:val="1"/>
        <w:rPr>
          <w:sz w:val="22"/>
          <w:szCs w:val="22"/>
        </w:rPr>
      </w:pPr>
      <w:bookmarkStart w:id="5" w:name="Par73"/>
      <w:bookmarkEnd w:id="5"/>
      <w:r w:rsidRPr="00727D1D">
        <w:rPr>
          <w:sz w:val="22"/>
          <w:szCs w:val="22"/>
        </w:rPr>
        <w:t>III. Тематическая структура и оснащение</w:t>
      </w:r>
    </w:p>
    <w:p w:rsidR="0058672D" w:rsidRPr="00727D1D" w:rsidRDefault="0058672D" w:rsidP="00727D1D">
      <w:pPr>
        <w:pStyle w:val="ConsPlusNormal"/>
        <w:jc w:val="center"/>
        <w:rPr>
          <w:sz w:val="22"/>
          <w:szCs w:val="22"/>
        </w:rPr>
      </w:pPr>
      <w:r w:rsidRPr="00727D1D">
        <w:rPr>
          <w:sz w:val="22"/>
          <w:szCs w:val="22"/>
        </w:rPr>
        <w:t>кабинета охраны труда и уголка охраны труда</w:t>
      </w:r>
    </w:p>
    <w:p w:rsidR="0058672D" w:rsidRPr="00727D1D" w:rsidRDefault="0058672D" w:rsidP="00727D1D">
      <w:pPr>
        <w:pStyle w:val="ConsPlusNormal"/>
        <w:rPr>
          <w:sz w:val="22"/>
          <w:szCs w:val="22"/>
        </w:rPr>
      </w:pPr>
    </w:p>
    <w:p w:rsidR="0058672D" w:rsidRPr="00727D1D" w:rsidRDefault="0058672D" w:rsidP="00727D1D">
      <w:pPr>
        <w:pStyle w:val="ConsPlusNormal"/>
        <w:ind w:firstLine="540"/>
        <w:jc w:val="both"/>
        <w:rPr>
          <w:sz w:val="22"/>
          <w:szCs w:val="22"/>
        </w:rPr>
      </w:pPr>
      <w:r w:rsidRPr="00727D1D">
        <w:rPr>
          <w:sz w:val="22"/>
          <w:szCs w:val="22"/>
        </w:rPr>
        <w:t>12. Тематическая структура кабинета охраны труда и уголка охраны труда предполагает включение общего и специальных разделов.</w:t>
      </w:r>
    </w:p>
    <w:p w:rsidR="0058672D" w:rsidRPr="00727D1D" w:rsidRDefault="0058672D" w:rsidP="00727D1D">
      <w:pPr>
        <w:pStyle w:val="ConsPlusNormal"/>
        <w:ind w:firstLine="540"/>
        <w:jc w:val="both"/>
        <w:rPr>
          <w:sz w:val="22"/>
          <w:szCs w:val="22"/>
        </w:rPr>
      </w:pPr>
      <w:r w:rsidRPr="00727D1D">
        <w:rPr>
          <w:sz w:val="22"/>
          <w:szCs w:val="22"/>
        </w:rPr>
        <w:t>Общий раздел содержит законы и иные нормативные правовые акты по охране труда, принятые на федеральном уровне и уровне соответствующего субъекта Российской Федерации, локальные нормативные акты организации, информацию об управлении охраной труда в организации, а также общие сведения по обеспечению безопасных условий труда, в том числе об опасных и вредных производственных факторах, средствах коллективной и индивидуальной защиты, действиях человека при возникновении чрезвычайных ситуаций, аварий.</w:t>
      </w:r>
    </w:p>
    <w:p w:rsidR="0058672D" w:rsidRPr="00727D1D" w:rsidRDefault="0058672D" w:rsidP="00727D1D">
      <w:pPr>
        <w:pStyle w:val="ConsPlusNormal"/>
        <w:ind w:firstLine="540"/>
        <w:jc w:val="both"/>
        <w:rPr>
          <w:sz w:val="22"/>
          <w:szCs w:val="22"/>
        </w:rPr>
      </w:pPr>
      <w:r w:rsidRPr="00727D1D">
        <w:rPr>
          <w:sz w:val="22"/>
          <w:szCs w:val="22"/>
        </w:rPr>
        <w:t>Перечень специальных разделов и их содержание (сведения, включающие отличительные особенности основных и вспомогательных технологических процессов, конкретный перечень вредных производственных факторов, соответствующие им средства коллективной и индивидуальной защиты и меры предосторожности, принятые на производстве знаки безопасности и т.д.) определяются с учетом условий труда в организации. Рекомендуется раздельное комплектование учебного и справочного разделов, отражающих специфику всех видов производства организации.</w:t>
      </w:r>
    </w:p>
    <w:p w:rsidR="0058672D" w:rsidRPr="00727D1D" w:rsidRDefault="0058672D" w:rsidP="00727D1D">
      <w:pPr>
        <w:pStyle w:val="ConsPlusNormal"/>
        <w:ind w:firstLine="540"/>
        <w:jc w:val="both"/>
        <w:rPr>
          <w:sz w:val="22"/>
          <w:szCs w:val="22"/>
        </w:rPr>
      </w:pPr>
      <w:r w:rsidRPr="00727D1D">
        <w:rPr>
          <w:sz w:val="22"/>
          <w:szCs w:val="22"/>
        </w:rPr>
        <w:t>13. Оснащение кабинета охраны труда и уголка охраны труда диктуется выбранным составом общего и специальных разделов и формируется исходя из используемых и планируемых к использованию носителей информации, которыми могут быть печатная продукция, кино- и видеопродукция, компьютерная продукция, программы радиовещания, натурные образцы, тренажеры, манекены и макеты.</w:t>
      </w:r>
    </w:p>
    <w:p w:rsidR="0058672D" w:rsidRPr="00727D1D" w:rsidRDefault="0058672D" w:rsidP="00727D1D">
      <w:pPr>
        <w:pStyle w:val="ConsPlusNormal"/>
        <w:ind w:firstLine="540"/>
        <w:jc w:val="both"/>
        <w:rPr>
          <w:sz w:val="22"/>
          <w:szCs w:val="22"/>
        </w:rPr>
      </w:pPr>
      <w:r w:rsidRPr="00727D1D">
        <w:rPr>
          <w:sz w:val="22"/>
          <w:szCs w:val="22"/>
        </w:rPr>
        <w:t>14. Кабинет охраны труда целесообразно оборудовать на основе предварительно разработанного в организации проекта, в специально выделенном помещении или помещениях.</w:t>
      </w:r>
    </w:p>
    <w:p w:rsidR="0058672D" w:rsidRPr="00727D1D" w:rsidRDefault="0058672D" w:rsidP="00727D1D">
      <w:pPr>
        <w:pStyle w:val="ConsPlusNormal"/>
        <w:ind w:firstLine="540"/>
        <w:jc w:val="both"/>
        <w:rPr>
          <w:sz w:val="22"/>
          <w:szCs w:val="22"/>
        </w:rPr>
      </w:pPr>
      <w:r w:rsidRPr="00727D1D">
        <w:rPr>
          <w:sz w:val="22"/>
          <w:szCs w:val="22"/>
        </w:rPr>
        <w:t>Для новых и реконструируемых производственных объектов месторасположение кабинета охраны труда определяется на стадии проектирования.</w:t>
      </w:r>
    </w:p>
    <w:p w:rsidR="0058672D" w:rsidRPr="00727D1D" w:rsidRDefault="0058672D" w:rsidP="00727D1D">
      <w:pPr>
        <w:pStyle w:val="ConsPlusNormal"/>
        <w:ind w:firstLine="540"/>
        <w:jc w:val="both"/>
        <w:rPr>
          <w:sz w:val="22"/>
          <w:szCs w:val="22"/>
        </w:rPr>
      </w:pPr>
      <w:r w:rsidRPr="00727D1D">
        <w:rPr>
          <w:sz w:val="22"/>
          <w:szCs w:val="22"/>
        </w:rPr>
        <w:t>15. Помещение для размещения кабинета охраны труда должно соответствовать требованиям строительных норм и правил, его площадь рекомендуется определять из расчета количества работающих в организации: до 1000 человек - 24 кв. м, свыше 1000 человек - добавляется 6 кв. м на каждую дополнительную тысячу человек. Оценку необходимой площади для кабинета охраны труда можно производить на основе расчета потребности в обучении по охране труда на календарный год.</w:t>
      </w:r>
    </w:p>
    <w:p w:rsidR="0058672D" w:rsidRPr="00727D1D" w:rsidRDefault="0058672D" w:rsidP="00727D1D">
      <w:pPr>
        <w:pStyle w:val="ConsPlusNormal"/>
        <w:ind w:firstLine="540"/>
        <w:jc w:val="both"/>
        <w:rPr>
          <w:sz w:val="22"/>
          <w:szCs w:val="22"/>
        </w:rPr>
      </w:pPr>
      <w:r w:rsidRPr="00727D1D">
        <w:rPr>
          <w:sz w:val="22"/>
          <w:szCs w:val="22"/>
        </w:rPr>
        <w:t>16. Для уголка охраны труда может выделяться как отдельное помещение, так и оборудоваться часть помещения общего назначения.</w:t>
      </w:r>
    </w:p>
    <w:p w:rsidR="0058672D" w:rsidRPr="00727D1D" w:rsidRDefault="0058672D" w:rsidP="00727D1D">
      <w:pPr>
        <w:pStyle w:val="ConsPlusNormal"/>
        <w:rPr>
          <w:sz w:val="22"/>
          <w:szCs w:val="22"/>
        </w:rPr>
      </w:pPr>
    </w:p>
    <w:p w:rsidR="0058672D" w:rsidRPr="00727D1D" w:rsidRDefault="0058672D" w:rsidP="00727D1D">
      <w:pPr>
        <w:pStyle w:val="ConsPlusNormal"/>
        <w:jc w:val="center"/>
        <w:outlineLvl w:val="1"/>
        <w:rPr>
          <w:sz w:val="22"/>
          <w:szCs w:val="22"/>
        </w:rPr>
      </w:pPr>
      <w:bookmarkStart w:id="6" w:name="Par85"/>
      <w:bookmarkEnd w:id="6"/>
      <w:r w:rsidRPr="00727D1D">
        <w:rPr>
          <w:sz w:val="22"/>
          <w:szCs w:val="22"/>
        </w:rPr>
        <w:t>IV. Организация работы кабинета охраны труда</w:t>
      </w:r>
    </w:p>
    <w:p w:rsidR="0058672D" w:rsidRPr="00727D1D" w:rsidRDefault="0058672D" w:rsidP="00727D1D">
      <w:pPr>
        <w:pStyle w:val="ConsPlusNormal"/>
        <w:jc w:val="center"/>
        <w:rPr>
          <w:sz w:val="22"/>
          <w:szCs w:val="22"/>
        </w:rPr>
      </w:pPr>
      <w:r w:rsidRPr="00727D1D">
        <w:rPr>
          <w:sz w:val="22"/>
          <w:szCs w:val="22"/>
        </w:rPr>
        <w:t>и уголка охраны труда</w:t>
      </w:r>
    </w:p>
    <w:p w:rsidR="0058672D" w:rsidRPr="00727D1D" w:rsidRDefault="0058672D" w:rsidP="00727D1D">
      <w:pPr>
        <w:pStyle w:val="ConsPlusNormal"/>
        <w:rPr>
          <w:sz w:val="22"/>
          <w:szCs w:val="22"/>
        </w:rPr>
      </w:pPr>
    </w:p>
    <w:p w:rsidR="0058672D" w:rsidRPr="00727D1D" w:rsidRDefault="0058672D" w:rsidP="00727D1D">
      <w:pPr>
        <w:pStyle w:val="ConsPlusNormal"/>
        <w:ind w:firstLine="540"/>
        <w:jc w:val="both"/>
        <w:rPr>
          <w:sz w:val="22"/>
          <w:szCs w:val="22"/>
        </w:rPr>
      </w:pPr>
      <w:r w:rsidRPr="00727D1D">
        <w:rPr>
          <w:sz w:val="22"/>
          <w:szCs w:val="22"/>
        </w:rPr>
        <w:t>17. Процесс организации работы кабинета охраны труда и уголка охраны труда предусматривает:</w:t>
      </w:r>
    </w:p>
    <w:p w:rsidR="0058672D" w:rsidRPr="00727D1D" w:rsidRDefault="0058672D" w:rsidP="00727D1D">
      <w:pPr>
        <w:pStyle w:val="ConsPlusNormal"/>
        <w:ind w:firstLine="540"/>
        <w:jc w:val="both"/>
        <w:rPr>
          <w:sz w:val="22"/>
          <w:szCs w:val="22"/>
        </w:rPr>
      </w:pPr>
      <w:r w:rsidRPr="00727D1D">
        <w:rPr>
          <w:sz w:val="22"/>
          <w:szCs w:val="22"/>
        </w:rPr>
        <w:t>- соответствие требованиям (в комплексе целей, содержания и форм работы), которые каждая организация определяет с учетом своих особенностей и первоочередных задач, в части охраны труда;</w:t>
      </w:r>
    </w:p>
    <w:p w:rsidR="0058672D" w:rsidRPr="00727D1D" w:rsidRDefault="0058672D" w:rsidP="00727D1D">
      <w:pPr>
        <w:pStyle w:val="ConsPlusNormal"/>
        <w:ind w:firstLine="540"/>
        <w:jc w:val="both"/>
        <w:rPr>
          <w:sz w:val="22"/>
          <w:szCs w:val="22"/>
        </w:rPr>
      </w:pPr>
      <w:r w:rsidRPr="00727D1D">
        <w:rPr>
          <w:sz w:val="22"/>
          <w:szCs w:val="22"/>
        </w:rPr>
        <w:t>- осуществление доступности посещения кабинета охраны труда или уголка охраны труда работниками организации и получение ими достоверной информации по вопросам охраны труда;</w:t>
      </w:r>
    </w:p>
    <w:p w:rsidR="0058672D" w:rsidRPr="00727D1D" w:rsidRDefault="0058672D" w:rsidP="00727D1D">
      <w:pPr>
        <w:pStyle w:val="ConsPlusNormal"/>
        <w:ind w:firstLine="540"/>
        <w:jc w:val="both"/>
        <w:rPr>
          <w:sz w:val="22"/>
          <w:szCs w:val="22"/>
        </w:rPr>
      </w:pPr>
      <w:r w:rsidRPr="00727D1D">
        <w:rPr>
          <w:sz w:val="22"/>
          <w:szCs w:val="22"/>
        </w:rPr>
        <w:t>- планирование работы (в соответствии с перспективным и текущим планами работы);</w:t>
      </w:r>
    </w:p>
    <w:p w:rsidR="0058672D" w:rsidRPr="00727D1D" w:rsidRDefault="0058672D" w:rsidP="00727D1D">
      <w:pPr>
        <w:pStyle w:val="ConsPlusNormal"/>
        <w:ind w:firstLine="540"/>
        <w:jc w:val="both"/>
        <w:rPr>
          <w:sz w:val="22"/>
          <w:szCs w:val="22"/>
        </w:rPr>
      </w:pPr>
      <w:r w:rsidRPr="00727D1D">
        <w:rPr>
          <w:sz w:val="22"/>
          <w:szCs w:val="22"/>
        </w:rPr>
        <w:t>- осуществление контроля.</w:t>
      </w:r>
    </w:p>
    <w:p w:rsidR="0058672D" w:rsidRPr="00727D1D" w:rsidRDefault="0058672D" w:rsidP="00727D1D">
      <w:pPr>
        <w:pStyle w:val="ConsPlusNormal"/>
        <w:ind w:firstLine="540"/>
        <w:jc w:val="both"/>
        <w:rPr>
          <w:sz w:val="22"/>
          <w:szCs w:val="22"/>
        </w:rPr>
      </w:pPr>
      <w:r w:rsidRPr="00727D1D">
        <w:rPr>
          <w:sz w:val="22"/>
          <w:szCs w:val="22"/>
        </w:rPr>
        <w:t>18. Служба охраны труда или лицо, ответственное за работу кабинета охраны труда (уголка охраны труда) в организации:</w:t>
      </w:r>
    </w:p>
    <w:p w:rsidR="0058672D" w:rsidRPr="00727D1D" w:rsidRDefault="0058672D" w:rsidP="00727D1D">
      <w:pPr>
        <w:pStyle w:val="ConsPlusNormal"/>
        <w:ind w:firstLine="540"/>
        <w:jc w:val="both"/>
        <w:rPr>
          <w:sz w:val="22"/>
          <w:szCs w:val="22"/>
        </w:rPr>
      </w:pPr>
      <w:r w:rsidRPr="00727D1D">
        <w:rPr>
          <w:sz w:val="22"/>
          <w:szCs w:val="22"/>
        </w:rPr>
        <w:t>- составляет план работы кабинета охраны труда (уголка охраны труда), включающий разработку конкретных мероприятий на определенный срок, с указанием лиц, ответственных за их проведение;</w:t>
      </w:r>
    </w:p>
    <w:p w:rsidR="0058672D" w:rsidRPr="00727D1D" w:rsidRDefault="0058672D" w:rsidP="00727D1D">
      <w:pPr>
        <w:pStyle w:val="ConsPlusNormal"/>
        <w:ind w:firstLine="540"/>
        <w:jc w:val="both"/>
        <w:rPr>
          <w:sz w:val="22"/>
          <w:szCs w:val="22"/>
        </w:rPr>
      </w:pPr>
      <w:r w:rsidRPr="00727D1D">
        <w:rPr>
          <w:sz w:val="22"/>
          <w:szCs w:val="22"/>
        </w:rPr>
        <w:t>- организует оборудование, оснащение и оформление кабинета охраны труда (уголка охраны труда);</w:t>
      </w:r>
    </w:p>
    <w:p w:rsidR="0058672D" w:rsidRPr="00727D1D" w:rsidRDefault="0058672D" w:rsidP="00727D1D">
      <w:pPr>
        <w:pStyle w:val="ConsPlusNormal"/>
        <w:ind w:firstLine="540"/>
        <w:jc w:val="both"/>
        <w:rPr>
          <w:sz w:val="22"/>
          <w:szCs w:val="22"/>
        </w:rPr>
      </w:pPr>
      <w:r w:rsidRPr="00727D1D">
        <w:rPr>
          <w:sz w:val="22"/>
          <w:szCs w:val="22"/>
        </w:rPr>
        <w:t>- организует проведение плановых мероприятий.</w:t>
      </w:r>
    </w:p>
    <w:p w:rsidR="0058672D" w:rsidRPr="00727D1D" w:rsidRDefault="0058672D" w:rsidP="00727D1D">
      <w:pPr>
        <w:pStyle w:val="ConsPlusNormal"/>
        <w:ind w:firstLine="540"/>
        <w:jc w:val="both"/>
        <w:rPr>
          <w:sz w:val="22"/>
          <w:szCs w:val="22"/>
        </w:rPr>
      </w:pPr>
      <w:r w:rsidRPr="00727D1D">
        <w:rPr>
          <w:sz w:val="22"/>
          <w:szCs w:val="22"/>
        </w:rPr>
        <w:t>19. В целях координации и повышения эффективности работы кабинетов охраны труда и уголков охраны труда федеральным органам исполнительной власти, органам исполнительной власти субъектов Российской Федерации в области охраны труда, службам охраны труда организаций рекомендуется разрабатывать предложения по установлению дополнительных требований к кабинетам охраны труда (уголкам охраны труда) и организационным формам их работы, оснащению и методическому обеспечению кабинетов охраны труда и уголков охраны труда подведомственных организаций, их структурных подразделений.</w:t>
      </w:r>
    </w:p>
    <w:p w:rsidR="0058672D" w:rsidRPr="00727D1D" w:rsidRDefault="0058672D" w:rsidP="00727D1D">
      <w:pPr>
        <w:pStyle w:val="ConsPlusNormal"/>
        <w:ind w:firstLine="540"/>
        <w:jc w:val="both"/>
        <w:rPr>
          <w:sz w:val="22"/>
          <w:szCs w:val="22"/>
        </w:rPr>
      </w:pPr>
      <w:r w:rsidRPr="00727D1D">
        <w:rPr>
          <w:sz w:val="22"/>
          <w:szCs w:val="22"/>
        </w:rPr>
        <w:t>20. Для выполнения мероприятий, реализуемых кабинетом охраны труда, необходимо взаимодействие и участие в его работе структурных подразделений и служб организации, а также привлечение специалистов федеральных органов исполнительной власти, органов исполнительной власти субъектов Российской Федерации в области охраны труда, органов государственного надзора и контроля за соблюдением требований охраны труда, объединений профсоюзов и объединений работодателей, центров охраны труда, образовательных учреждений и организаций, специализирующихся в области сервиса охраны труда.</w:t>
      </w:r>
    </w:p>
    <w:p w:rsidR="0058672D" w:rsidRPr="00727D1D" w:rsidRDefault="0058672D" w:rsidP="006D6D97">
      <w:pPr>
        <w:rPr>
          <w:sz w:val="22"/>
          <w:szCs w:val="22"/>
        </w:rPr>
      </w:pPr>
    </w:p>
    <w:p w:rsidR="0058672D" w:rsidRPr="00727D1D" w:rsidRDefault="0058672D" w:rsidP="006D6D97">
      <w:pPr>
        <w:rPr>
          <w:sz w:val="22"/>
          <w:szCs w:val="22"/>
        </w:rPr>
      </w:pPr>
    </w:p>
    <w:sectPr w:rsidR="0058672D" w:rsidRPr="00727D1D"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72D" w:rsidRDefault="0058672D">
      <w:r>
        <w:separator/>
      </w:r>
    </w:p>
  </w:endnote>
  <w:endnote w:type="continuationSeparator" w:id="0">
    <w:p w:rsidR="0058672D" w:rsidRDefault="005867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72D" w:rsidRDefault="0058672D" w:rsidP="00DF5729">
    <w:pPr>
      <w:jc w:val="center"/>
      <w:rPr>
        <w:sz w:val="2"/>
        <w:szCs w:val="2"/>
      </w:rPr>
    </w:pPr>
  </w:p>
  <w:p w:rsidR="0058672D" w:rsidRDefault="0058672D">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72D" w:rsidRDefault="0058672D">
      <w:r>
        <w:separator/>
      </w:r>
    </w:p>
  </w:footnote>
  <w:footnote w:type="continuationSeparator" w:id="0">
    <w:p w:rsidR="0058672D" w:rsidRDefault="00586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72D" w:rsidRDefault="0058672D" w:rsidP="00DF5729">
    <w:pPr>
      <w:jc w:val="center"/>
      <w:rPr>
        <w:sz w:val="2"/>
        <w:szCs w:val="2"/>
      </w:rPr>
    </w:pPr>
  </w:p>
  <w:p w:rsidR="0058672D" w:rsidRDefault="0058672D">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58672D" w:rsidRPr="002A36C4" w:rsidRDefault="0058672D"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58672D" w:rsidRPr="002A36C4" w:rsidRDefault="0058672D"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58672D" w:rsidRDefault="0058672D"/>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470855"/>
    <w:rsid w:val="0058672D"/>
    <w:rsid w:val="00616E37"/>
    <w:rsid w:val="006C2CAC"/>
    <w:rsid w:val="006D6D97"/>
    <w:rsid w:val="00706E08"/>
    <w:rsid w:val="00727D1D"/>
    <w:rsid w:val="008A40F2"/>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040339"/>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040339"/>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040339"/>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371614028">
      <w:marLeft w:val="0"/>
      <w:marRight w:val="0"/>
      <w:marTop w:val="0"/>
      <w:marBottom w:val="0"/>
      <w:divBdr>
        <w:top w:val="none" w:sz="0" w:space="0" w:color="auto"/>
        <w:left w:val="none" w:sz="0" w:space="0" w:color="auto"/>
        <w:bottom w:val="none" w:sz="0" w:space="0" w:color="auto"/>
        <w:right w:val="none" w:sz="0" w:space="0" w:color="auto"/>
      </w:divBdr>
    </w:div>
    <w:div w:id="1371614029">
      <w:marLeft w:val="0"/>
      <w:marRight w:val="0"/>
      <w:marTop w:val="0"/>
      <w:marBottom w:val="0"/>
      <w:divBdr>
        <w:top w:val="none" w:sz="0" w:space="0" w:color="auto"/>
        <w:left w:val="none" w:sz="0" w:space="0" w:color="auto"/>
        <w:bottom w:val="none" w:sz="0" w:space="0" w:color="auto"/>
        <w:right w:val="none" w:sz="0" w:space="0" w:color="auto"/>
      </w:divBdr>
    </w:div>
    <w:div w:id="1371614030">
      <w:marLeft w:val="0"/>
      <w:marRight w:val="0"/>
      <w:marTop w:val="0"/>
      <w:marBottom w:val="0"/>
      <w:divBdr>
        <w:top w:val="none" w:sz="0" w:space="0" w:color="auto"/>
        <w:left w:val="none" w:sz="0" w:space="0" w:color="auto"/>
        <w:bottom w:val="none" w:sz="0" w:space="0" w:color="auto"/>
        <w:right w:val="none" w:sz="0" w:space="0" w:color="auto"/>
      </w:divBdr>
    </w:div>
    <w:div w:id="1371614031">
      <w:marLeft w:val="0"/>
      <w:marRight w:val="0"/>
      <w:marTop w:val="0"/>
      <w:marBottom w:val="0"/>
      <w:divBdr>
        <w:top w:val="none" w:sz="0" w:space="0" w:color="auto"/>
        <w:left w:val="none" w:sz="0" w:space="0" w:color="auto"/>
        <w:bottom w:val="none" w:sz="0" w:space="0" w:color="auto"/>
        <w:right w:val="none" w:sz="0" w:space="0" w:color="auto"/>
      </w:divBdr>
    </w:div>
    <w:div w:id="1371614032">
      <w:marLeft w:val="0"/>
      <w:marRight w:val="0"/>
      <w:marTop w:val="0"/>
      <w:marBottom w:val="0"/>
      <w:divBdr>
        <w:top w:val="none" w:sz="0" w:space="0" w:color="auto"/>
        <w:left w:val="none" w:sz="0" w:space="0" w:color="auto"/>
        <w:bottom w:val="none" w:sz="0" w:space="0" w:color="auto"/>
        <w:right w:val="none" w:sz="0" w:space="0" w:color="auto"/>
      </w:divBdr>
    </w:div>
    <w:div w:id="13716140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1770</Words>
  <Characters>10091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2015-09-27T11:54:00Z</dcterms:created>
  <dcterms:modified xsi:type="dcterms:W3CDTF">2015-09-27T11:54:00Z</dcterms:modified>
</cp:coreProperties>
</file>