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ADF" w:rsidRPr="00A61C0E" w:rsidRDefault="00292ADF" w:rsidP="00A61C0E">
      <w:pPr>
        <w:pStyle w:val="ConsPlusNormal"/>
        <w:jc w:val="center"/>
        <w:outlineLvl w:val="0"/>
        <w:rPr>
          <w:b/>
          <w:bCs/>
          <w:sz w:val="22"/>
          <w:szCs w:val="22"/>
        </w:rPr>
      </w:pPr>
      <w:r w:rsidRPr="00A61C0E">
        <w:rPr>
          <w:b/>
          <w:bCs/>
          <w:sz w:val="22"/>
          <w:szCs w:val="22"/>
        </w:rPr>
        <w:t>МИНИСТЕРСТВО ЗДРАВООХРАНЕНИЯ И СОЦИАЛЬНОГО РАЗВИТИЯ</w:t>
      </w:r>
    </w:p>
    <w:p w:rsidR="00292ADF" w:rsidRPr="00A61C0E" w:rsidRDefault="00292ADF" w:rsidP="00A61C0E">
      <w:pPr>
        <w:pStyle w:val="ConsPlusNormal"/>
        <w:jc w:val="center"/>
        <w:rPr>
          <w:b/>
          <w:bCs/>
          <w:sz w:val="22"/>
          <w:szCs w:val="22"/>
        </w:rPr>
      </w:pPr>
      <w:r w:rsidRPr="00A61C0E">
        <w:rPr>
          <w:b/>
          <w:bCs/>
          <w:sz w:val="22"/>
          <w:szCs w:val="22"/>
        </w:rPr>
        <w:t>РОССИЙСКОЙ ФЕДЕРАЦИИ</w:t>
      </w:r>
    </w:p>
    <w:p w:rsidR="00292ADF" w:rsidRPr="00A61C0E" w:rsidRDefault="00292ADF" w:rsidP="00A61C0E">
      <w:pPr>
        <w:pStyle w:val="ConsPlusNormal"/>
        <w:jc w:val="center"/>
        <w:rPr>
          <w:b/>
          <w:bCs/>
          <w:sz w:val="22"/>
          <w:szCs w:val="22"/>
        </w:rPr>
      </w:pPr>
    </w:p>
    <w:p w:rsidR="00292ADF" w:rsidRPr="00A61C0E" w:rsidRDefault="00292ADF" w:rsidP="00A61C0E">
      <w:pPr>
        <w:pStyle w:val="ConsPlusNormal"/>
        <w:jc w:val="center"/>
        <w:rPr>
          <w:b/>
          <w:bCs/>
          <w:sz w:val="22"/>
          <w:szCs w:val="22"/>
        </w:rPr>
      </w:pPr>
      <w:r w:rsidRPr="00A61C0E">
        <w:rPr>
          <w:b/>
          <w:bCs/>
          <w:sz w:val="22"/>
          <w:szCs w:val="22"/>
        </w:rPr>
        <w:t>ПРИКАЗ</w:t>
      </w:r>
    </w:p>
    <w:p w:rsidR="00292ADF" w:rsidRPr="00A61C0E" w:rsidRDefault="00292ADF" w:rsidP="00A61C0E">
      <w:pPr>
        <w:pStyle w:val="ConsPlusNormal"/>
        <w:jc w:val="center"/>
        <w:rPr>
          <w:b/>
          <w:bCs/>
          <w:sz w:val="22"/>
          <w:szCs w:val="22"/>
        </w:rPr>
      </w:pPr>
      <w:r w:rsidRPr="00A61C0E">
        <w:rPr>
          <w:b/>
          <w:bCs/>
          <w:sz w:val="22"/>
          <w:szCs w:val="22"/>
        </w:rPr>
        <w:t xml:space="preserve">от 20 апреля </w:t>
      </w:r>
      <w:smartTag w:uri="urn:schemas-microsoft-com:office:smarttags" w:element="metricconverter">
        <w:smartTagPr>
          <w:attr w:name="ProductID" w:val="2006 г"/>
        </w:smartTagPr>
        <w:r w:rsidRPr="00A61C0E">
          <w:rPr>
            <w:b/>
            <w:bCs/>
            <w:sz w:val="22"/>
            <w:szCs w:val="22"/>
          </w:rPr>
          <w:t>2006 г</w:t>
        </w:r>
      </w:smartTag>
      <w:r w:rsidRPr="00A61C0E">
        <w:rPr>
          <w:b/>
          <w:bCs/>
          <w:sz w:val="22"/>
          <w:szCs w:val="22"/>
        </w:rPr>
        <w:t>. N 297</w:t>
      </w:r>
    </w:p>
    <w:p w:rsidR="00292ADF" w:rsidRPr="00A61C0E" w:rsidRDefault="00292ADF" w:rsidP="00A61C0E">
      <w:pPr>
        <w:pStyle w:val="ConsPlusNormal"/>
        <w:jc w:val="center"/>
        <w:rPr>
          <w:b/>
          <w:bCs/>
          <w:sz w:val="22"/>
          <w:szCs w:val="22"/>
        </w:rPr>
      </w:pPr>
    </w:p>
    <w:p w:rsidR="00292ADF" w:rsidRPr="00A61C0E" w:rsidRDefault="00292ADF" w:rsidP="00A61C0E">
      <w:pPr>
        <w:pStyle w:val="ConsPlusNormal"/>
        <w:jc w:val="center"/>
        <w:rPr>
          <w:b/>
          <w:bCs/>
          <w:sz w:val="22"/>
          <w:szCs w:val="22"/>
        </w:rPr>
      </w:pPr>
      <w:r w:rsidRPr="00A61C0E">
        <w:rPr>
          <w:b/>
          <w:bCs/>
          <w:sz w:val="22"/>
          <w:szCs w:val="22"/>
        </w:rPr>
        <w:t>ОБ УТВЕРЖДЕНИИ ТИПОВЫХ НОРМ</w:t>
      </w:r>
    </w:p>
    <w:p w:rsidR="00292ADF" w:rsidRPr="00A61C0E" w:rsidRDefault="00292ADF" w:rsidP="00A61C0E">
      <w:pPr>
        <w:pStyle w:val="ConsPlusNormal"/>
        <w:jc w:val="center"/>
        <w:rPr>
          <w:b/>
          <w:bCs/>
          <w:sz w:val="22"/>
          <w:szCs w:val="22"/>
        </w:rPr>
      </w:pPr>
      <w:r w:rsidRPr="00A61C0E">
        <w:rPr>
          <w:b/>
          <w:bCs/>
          <w:sz w:val="22"/>
          <w:szCs w:val="22"/>
        </w:rPr>
        <w:t>БЕСПЛАТНОЙ ВЫДАЧИ СЕРТИФИЦИРОВАННОЙ СПЕЦИАЛЬНОЙ</w:t>
      </w:r>
    </w:p>
    <w:p w:rsidR="00292ADF" w:rsidRPr="00A61C0E" w:rsidRDefault="00292ADF" w:rsidP="00A61C0E">
      <w:pPr>
        <w:pStyle w:val="ConsPlusNormal"/>
        <w:jc w:val="center"/>
        <w:rPr>
          <w:b/>
          <w:bCs/>
          <w:sz w:val="22"/>
          <w:szCs w:val="22"/>
        </w:rPr>
      </w:pPr>
      <w:r w:rsidRPr="00A61C0E">
        <w:rPr>
          <w:b/>
          <w:bCs/>
          <w:sz w:val="22"/>
          <w:szCs w:val="22"/>
        </w:rPr>
        <w:t>СИГНАЛЬНОЙ ОДЕЖДЫ ПОВЫШЕННОЙ ВИДИМОСТИ РАБОТНИКАМ</w:t>
      </w:r>
    </w:p>
    <w:p w:rsidR="00292ADF" w:rsidRPr="00A61C0E" w:rsidRDefault="00292ADF" w:rsidP="00A61C0E">
      <w:pPr>
        <w:pStyle w:val="ConsPlusNormal"/>
        <w:jc w:val="center"/>
        <w:rPr>
          <w:b/>
          <w:bCs/>
          <w:sz w:val="22"/>
          <w:szCs w:val="22"/>
        </w:rPr>
      </w:pPr>
      <w:r w:rsidRPr="00A61C0E">
        <w:rPr>
          <w:b/>
          <w:bCs/>
          <w:sz w:val="22"/>
          <w:szCs w:val="22"/>
        </w:rPr>
        <w:t>ВСЕХ ОТРАСЛЕЙ ЭКОНОМИКИ</w:t>
      </w:r>
    </w:p>
    <w:p w:rsidR="00292ADF" w:rsidRPr="00A61C0E" w:rsidRDefault="00292ADF" w:rsidP="00A61C0E">
      <w:pPr>
        <w:pStyle w:val="ConsPlusNormal"/>
        <w:jc w:val="center"/>
        <w:rPr>
          <w:sz w:val="22"/>
          <w:szCs w:val="22"/>
        </w:rPr>
      </w:pPr>
      <w:r w:rsidRPr="00A61C0E">
        <w:rPr>
          <w:sz w:val="22"/>
          <w:szCs w:val="22"/>
        </w:rPr>
        <w:t>(в ред. Приказа Минтруда России от 12.02.2014 N 96)</w:t>
      </w:r>
    </w:p>
    <w:p w:rsidR="00292ADF" w:rsidRPr="00A61C0E" w:rsidRDefault="00292ADF" w:rsidP="00A61C0E">
      <w:pPr>
        <w:pStyle w:val="ConsPlusNormal"/>
        <w:ind w:firstLine="540"/>
        <w:jc w:val="both"/>
        <w:rPr>
          <w:sz w:val="22"/>
          <w:szCs w:val="22"/>
        </w:rPr>
      </w:pPr>
    </w:p>
    <w:p w:rsidR="00292ADF" w:rsidRPr="00A61C0E" w:rsidRDefault="00292ADF" w:rsidP="00A61C0E">
      <w:pPr>
        <w:pStyle w:val="ConsPlusNormal"/>
        <w:ind w:firstLine="540"/>
        <w:jc w:val="both"/>
        <w:rPr>
          <w:sz w:val="22"/>
          <w:szCs w:val="22"/>
        </w:rPr>
      </w:pPr>
      <w:r w:rsidRPr="00A61C0E">
        <w:rPr>
          <w:sz w:val="22"/>
          <w:szCs w:val="22"/>
        </w:rPr>
        <w:t xml:space="preserve">В соответствии с пунктом 5.2.73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w:t>
      </w:r>
      <w:smartTag w:uri="urn:schemas-microsoft-com:office:smarttags" w:element="metricconverter">
        <w:smartTagPr>
          <w:attr w:name="ProductID" w:val="2004 г"/>
        </w:smartTagPr>
        <w:r w:rsidRPr="00A61C0E">
          <w:rPr>
            <w:sz w:val="22"/>
            <w:szCs w:val="22"/>
          </w:rPr>
          <w:t>2004 г</w:t>
        </w:r>
      </w:smartTag>
      <w:r w:rsidRPr="00A61C0E">
        <w:rPr>
          <w:sz w:val="22"/>
          <w:szCs w:val="22"/>
        </w:rPr>
        <w:t>. N 321 (Собрание законодательства Российской Федерации, 2004, N 28, ст. 2898; 2005, N 2, ст. 162), приказываю:</w:t>
      </w:r>
    </w:p>
    <w:p w:rsidR="00292ADF" w:rsidRPr="00A61C0E" w:rsidRDefault="00292ADF" w:rsidP="00A61C0E">
      <w:pPr>
        <w:pStyle w:val="ConsPlusNormal"/>
        <w:ind w:firstLine="540"/>
        <w:jc w:val="both"/>
        <w:rPr>
          <w:sz w:val="22"/>
          <w:szCs w:val="22"/>
        </w:rPr>
      </w:pPr>
      <w:r w:rsidRPr="00A61C0E">
        <w:rPr>
          <w:sz w:val="22"/>
          <w:szCs w:val="22"/>
        </w:rPr>
        <w:t xml:space="preserve">Утвердить </w:t>
      </w:r>
      <w:hyperlink w:anchor="Par37" w:tooltip="Ссылка на текущий документ" w:history="1">
        <w:r w:rsidRPr="00A61C0E">
          <w:rPr>
            <w:sz w:val="22"/>
            <w:szCs w:val="22"/>
          </w:rPr>
          <w:t>Типовые нормы</w:t>
        </w:r>
      </w:hyperlink>
      <w:r w:rsidRPr="00A61C0E">
        <w:rPr>
          <w:sz w:val="22"/>
          <w:szCs w:val="22"/>
        </w:rPr>
        <w:t xml:space="preserve"> бесплатной выдачи сертифицированной специальной сигнальной одежды повышенной видимости работникам всех отраслей экономики согласно приложению.</w:t>
      </w:r>
    </w:p>
    <w:p w:rsidR="00292ADF" w:rsidRPr="00A61C0E" w:rsidRDefault="00292ADF" w:rsidP="00A61C0E">
      <w:pPr>
        <w:pStyle w:val="ConsPlusNormal"/>
        <w:ind w:firstLine="540"/>
        <w:jc w:val="both"/>
        <w:rPr>
          <w:sz w:val="22"/>
          <w:szCs w:val="22"/>
        </w:rPr>
      </w:pPr>
    </w:p>
    <w:p w:rsidR="00292ADF" w:rsidRPr="00A61C0E" w:rsidRDefault="00292ADF" w:rsidP="00A61C0E">
      <w:pPr>
        <w:pStyle w:val="ConsPlusNormal"/>
        <w:jc w:val="right"/>
        <w:rPr>
          <w:sz w:val="22"/>
          <w:szCs w:val="22"/>
        </w:rPr>
      </w:pPr>
      <w:r w:rsidRPr="00A61C0E">
        <w:rPr>
          <w:sz w:val="22"/>
          <w:szCs w:val="22"/>
        </w:rPr>
        <w:t>Министр</w:t>
      </w:r>
    </w:p>
    <w:p w:rsidR="00292ADF" w:rsidRPr="00A61C0E" w:rsidRDefault="00292ADF" w:rsidP="00A61C0E">
      <w:pPr>
        <w:pStyle w:val="ConsPlusNormal"/>
        <w:jc w:val="right"/>
        <w:rPr>
          <w:sz w:val="22"/>
          <w:szCs w:val="22"/>
        </w:rPr>
      </w:pPr>
      <w:r w:rsidRPr="00A61C0E">
        <w:rPr>
          <w:sz w:val="22"/>
          <w:szCs w:val="22"/>
        </w:rPr>
        <w:t>М.ЗУРАБОВ</w:t>
      </w:r>
    </w:p>
    <w:p w:rsidR="00292ADF" w:rsidRPr="00A61C0E" w:rsidRDefault="00292ADF" w:rsidP="00A61C0E">
      <w:pPr>
        <w:pStyle w:val="ConsPlusNormal"/>
        <w:ind w:firstLine="540"/>
        <w:jc w:val="both"/>
        <w:rPr>
          <w:sz w:val="22"/>
          <w:szCs w:val="22"/>
        </w:rPr>
      </w:pPr>
    </w:p>
    <w:p w:rsidR="00292ADF" w:rsidRPr="00A61C0E" w:rsidRDefault="00292ADF" w:rsidP="00A61C0E">
      <w:pPr>
        <w:pStyle w:val="ConsPlusNormal"/>
        <w:jc w:val="right"/>
        <w:outlineLvl w:val="0"/>
        <w:rPr>
          <w:sz w:val="22"/>
          <w:szCs w:val="22"/>
        </w:rPr>
      </w:pPr>
      <w:bookmarkStart w:id="0" w:name="Par30"/>
      <w:bookmarkEnd w:id="0"/>
      <w:r w:rsidRPr="00A61C0E">
        <w:rPr>
          <w:sz w:val="22"/>
          <w:szCs w:val="22"/>
        </w:rPr>
        <w:t>Приложение</w:t>
      </w:r>
    </w:p>
    <w:p w:rsidR="00292ADF" w:rsidRPr="00A61C0E" w:rsidRDefault="00292ADF" w:rsidP="00A61C0E">
      <w:pPr>
        <w:pStyle w:val="ConsPlusNormal"/>
        <w:jc w:val="right"/>
        <w:rPr>
          <w:sz w:val="22"/>
          <w:szCs w:val="22"/>
        </w:rPr>
      </w:pPr>
      <w:r w:rsidRPr="00A61C0E">
        <w:rPr>
          <w:sz w:val="22"/>
          <w:szCs w:val="22"/>
        </w:rPr>
        <w:t>к Приказу</w:t>
      </w:r>
    </w:p>
    <w:p w:rsidR="00292ADF" w:rsidRPr="00A61C0E" w:rsidRDefault="00292ADF" w:rsidP="00A61C0E">
      <w:pPr>
        <w:pStyle w:val="ConsPlusNormal"/>
        <w:jc w:val="right"/>
        <w:rPr>
          <w:sz w:val="22"/>
          <w:szCs w:val="22"/>
        </w:rPr>
      </w:pPr>
      <w:r w:rsidRPr="00A61C0E">
        <w:rPr>
          <w:sz w:val="22"/>
          <w:szCs w:val="22"/>
        </w:rPr>
        <w:t>Министерства здравоохранения</w:t>
      </w:r>
    </w:p>
    <w:p w:rsidR="00292ADF" w:rsidRPr="00A61C0E" w:rsidRDefault="00292ADF" w:rsidP="00A61C0E">
      <w:pPr>
        <w:pStyle w:val="ConsPlusNormal"/>
        <w:jc w:val="right"/>
        <w:rPr>
          <w:sz w:val="22"/>
          <w:szCs w:val="22"/>
        </w:rPr>
      </w:pPr>
      <w:r w:rsidRPr="00A61C0E">
        <w:rPr>
          <w:sz w:val="22"/>
          <w:szCs w:val="22"/>
        </w:rPr>
        <w:t>и социального развития</w:t>
      </w:r>
    </w:p>
    <w:p w:rsidR="00292ADF" w:rsidRPr="00A61C0E" w:rsidRDefault="00292ADF" w:rsidP="00A61C0E">
      <w:pPr>
        <w:pStyle w:val="ConsPlusNormal"/>
        <w:jc w:val="right"/>
        <w:rPr>
          <w:sz w:val="22"/>
          <w:szCs w:val="22"/>
        </w:rPr>
      </w:pPr>
      <w:r w:rsidRPr="00A61C0E">
        <w:rPr>
          <w:sz w:val="22"/>
          <w:szCs w:val="22"/>
        </w:rPr>
        <w:t>Российской Федерации</w:t>
      </w:r>
    </w:p>
    <w:p w:rsidR="00292ADF" w:rsidRPr="00A61C0E" w:rsidRDefault="00292ADF" w:rsidP="00A61C0E">
      <w:pPr>
        <w:pStyle w:val="ConsPlusNormal"/>
        <w:jc w:val="right"/>
        <w:rPr>
          <w:sz w:val="22"/>
          <w:szCs w:val="22"/>
        </w:rPr>
      </w:pPr>
      <w:r w:rsidRPr="00A61C0E">
        <w:rPr>
          <w:sz w:val="22"/>
          <w:szCs w:val="22"/>
        </w:rPr>
        <w:t xml:space="preserve">от 20 апреля </w:t>
      </w:r>
      <w:smartTag w:uri="urn:schemas-microsoft-com:office:smarttags" w:element="metricconverter">
        <w:smartTagPr>
          <w:attr w:name="ProductID" w:val="2006 г"/>
        </w:smartTagPr>
        <w:r w:rsidRPr="00A61C0E">
          <w:rPr>
            <w:sz w:val="22"/>
            <w:szCs w:val="22"/>
          </w:rPr>
          <w:t>2006 г</w:t>
        </w:r>
      </w:smartTag>
      <w:r w:rsidRPr="00A61C0E">
        <w:rPr>
          <w:sz w:val="22"/>
          <w:szCs w:val="22"/>
        </w:rPr>
        <w:t>. N 297</w:t>
      </w:r>
    </w:p>
    <w:p w:rsidR="00292ADF" w:rsidRPr="00A61C0E" w:rsidRDefault="00292ADF" w:rsidP="00A61C0E">
      <w:pPr>
        <w:pStyle w:val="ConsPlusNormal"/>
        <w:ind w:firstLine="540"/>
        <w:jc w:val="both"/>
        <w:rPr>
          <w:sz w:val="22"/>
          <w:szCs w:val="22"/>
        </w:rPr>
      </w:pPr>
    </w:p>
    <w:p w:rsidR="00292ADF" w:rsidRPr="00A61C0E" w:rsidRDefault="00292ADF" w:rsidP="00A61C0E">
      <w:pPr>
        <w:pStyle w:val="ConsPlusNormal"/>
        <w:jc w:val="center"/>
        <w:rPr>
          <w:b/>
          <w:bCs/>
          <w:sz w:val="22"/>
          <w:szCs w:val="22"/>
        </w:rPr>
      </w:pPr>
      <w:bookmarkStart w:id="1" w:name="Par37"/>
      <w:bookmarkEnd w:id="1"/>
      <w:r w:rsidRPr="00A61C0E">
        <w:rPr>
          <w:b/>
          <w:bCs/>
          <w:sz w:val="22"/>
          <w:szCs w:val="22"/>
        </w:rPr>
        <w:t>ТИПОВЫЕ НОРМЫ</w:t>
      </w:r>
    </w:p>
    <w:p w:rsidR="00292ADF" w:rsidRPr="00A61C0E" w:rsidRDefault="00292ADF" w:rsidP="00A61C0E">
      <w:pPr>
        <w:pStyle w:val="ConsPlusNormal"/>
        <w:jc w:val="center"/>
        <w:rPr>
          <w:b/>
          <w:bCs/>
          <w:sz w:val="22"/>
          <w:szCs w:val="22"/>
        </w:rPr>
      </w:pPr>
      <w:r w:rsidRPr="00A61C0E">
        <w:rPr>
          <w:b/>
          <w:bCs/>
          <w:sz w:val="22"/>
          <w:szCs w:val="22"/>
        </w:rPr>
        <w:t>БЕСПЛАТНОЙ ВЫДАЧИ СЕРТИФИЦИРОВАННОЙ СПЕЦИАЛЬНОЙ</w:t>
      </w:r>
    </w:p>
    <w:p w:rsidR="00292ADF" w:rsidRPr="00A61C0E" w:rsidRDefault="00292ADF" w:rsidP="00A61C0E">
      <w:pPr>
        <w:pStyle w:val="ConsPlusNormal"/>
        <w:jc w:val="center"/>
        <w:rPr>
          <w:b/>
          <w:bCs/>
          <w:sz w:val="22"/>
          <w:szCs w:val="22"/>
        </w:rPr>
      </w:pPr>
      <w:r w:rsidRPr="00A61C0E">
        <w:rPr>
          <w:b/>
          <w:bCs/>
          <w:sz w:val="22"/>
          <w:szCs w:val="22"/>
        </w:rPr>
        <w:t>СИГНАЛЬНОЙ ОДЕЖДЫ ПОВЫШЕННОЙ ВИДИМОСТИ РАБОТНИКАМ</w:t>
      </w:r>
    </w:p>
    <w:p w:rsidR="00292ADF" w:rsidRPr="00A61C0E" w:rsidRDefault="00292ADF" w:rsidP="00A61C0E">
      <w:pPr>
        <w:pStyle w:val="ConsPlusNormal"/>
        <w:jc w:val="center"/>
        <w:rPr>
          <w:b/>
          <w:bCs/>
          <w:sz w:val="22"/>
          <w:szCs w:val="22"/>
        </w:rPr>
      </w:pPr>
      <w:r w:rsidRPr="00A61C0E">
        <w:rPr>
          <w:b/>
          <w:bCs/>
          <w:sz w:val="22"/>
          <w:szCs w:val="22"/>
        </w:rPr>
        <w:t>ВСЕХ ОТРАСЛЕЙ ЭКОНОМИКИ</w:t>
      </w:r>
    </w:p>
    <w:p w:rsidR="00292ADF" w:rsidRPr="00A61C0E" w:rsidRDefault="00292ADF" w:rsidP="00A61C0E">
      <w:pPr>
        <w:pStyle w:val="ConsPlusNormal"/>
        <w:jc w:val="center"/>
        <w:rPr>
          <w:sz w:val="22"/>
          <w:szCs w:val="22"/>
        </w:rPr>
      </w:pPr>
      <w:r w:rsidRPr="00A61C0E">
        <w:rPr>
          <w:sz w:val="22"/>
          <w:szCs w:val="22"/>
        </w:rPr>
        <w:t>(в ред. Приказа Минтруда России от 12.02.2014 N 96)</w:t>
      </w:r>
    </w:p>
    <w:p w:rsidR="00292ADF" w:rsidRPr="00A61C0E" w:rsidRDefault="00292ADF" w:rsidP="00A61C0E">
      <w:pPr>
        <w:pStyle w:val="ConsPlusNormal"/>
        <w:jc w:val="both"/>
        <w:rPr>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N │ Профессия или  │Наименование сигнальной │ Класс│   Норма   │</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│п/п│   должность    │       спецодежды       │защиты│ выдачи на │</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                │                        │      │год (единиц│</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                │                        │      │    или    │</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                │                        │      │комплектов)│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1 │       2        │           3            │  4   │     5     │</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w:t>
      </w:r>
    </w:p>
    <w:p w:rsidR="00292ADF" w:rsidRPr="00A61C0E" w:rsidRDefault="00292ADF" w:rsidP="00A61C0E">
      <w:pPr>
        <w:pStyle w:val="ConsPlusCell"/>
        <w:jc w:val="both"/>
        <w:rPr>
          <w:rFonts w:ascii="Courier New" w:hAnsi="Courier New" w:cs="Courier New"/>
          <w:sz w:val="22"/>
          <w:szCs w:val="22"/>
        </w:rPr>
      </w:pPr>
      <w:bookmarkStart w:id="2" w:name="Par54"/>
      <w:bookmarkEnd w:id="2"/>
      <w:r w:rsidRPr="00A61C0E">
        <w:rPr>
          <w:rFonts w:ascii="Courier New" w:hAnsi="Courier New" w:cs="Courier New"/>
          <w:sz w:val="22"/>
          <w:szCs w:val="22"/>
        </w:rPr>
        <w:t xml:space="preserve">          1. АВТОМОБИЛЬНЫЙ ТРАНСПОРТ И ШОССЕЙНЫЕ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 Асфальтобетонщик При выполнении работ по укладке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холодного асфальтобетона: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 по укладке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горячего асфальтобетона: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постоянном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дорог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мототранспортных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средств;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автогрейдера;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 Диспетчер        При работе на наружных постах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автомобильного   по использованию порожних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пробегов грузовых автомобилей: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 Дорожный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мастер  полукомбинезон с курткой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дорожный         сигнальные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 Машинист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автогудронатора  или костюм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 Машинист         Комбинезон сигнальный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бетоноукладчика;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катка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самоходного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гладкими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вальцами;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укладчика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асфальтобетона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 Подсобный        При выполнении работ по обтирке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автобусов и легковых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 Рабочий, занятый При выполнении топографо-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топографо-    геодезических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геодезических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утепленный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 Слесарь-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        промывке, ремонту и испытанию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бензоколонок и арматуры: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 Смазчик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заправке агрегатов автомобилей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маслом при ремонте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техническом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 w:name="Par137"/>
      <w:bookmarkEnd w:id="3"/>
      <w:r w:rsidRPr="00A61C0E">
        <w:rPr>
          <w:rFonts w:ascii="Courier New" w:hAnsi="Courier New" w:cs="Courier New"/>
          <w:sz w:val="22"/>
          <w:szCs w:val="22"/>
        </w:rPr>
        <w:t xml:space="preserve">                       2. РЕЧНОЙ ТРАНСПОРТ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 w:name="Par139"/>
      <w:bookmarkEnd w:id="4"/>
      <w:r w:rsidRPr="00A61C0E">
        <w:rPr>
          <w:rFonts w:ascii="Courier New" w:hAnsi="Courier New" w:cs="Courier New"/>
          <w:sz w:val="22"/>
          <w:szCs w:val="22"/>
        </w:rPr>
        <w:t xml:space="preserve">                             I. Флот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 Лебедчик-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матрос; старшие: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 матрос</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 w:name="Par151"/>
      <w:bookmarkEnd w:id="5"/>
      <w:r w:rsidRPr="00A61C0E">
        <w:rPr>
          <w:rFonts w:ascii="Courier New" w:hAnsi="Courier New" w:cs="Courier New"/>
          <w:sz w:val="22"/>
          <w:szCs w:val="22"/>
        </w:rPr>
        <w:t xml:space="preserve">                       II. Порты и пристани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 Лебедчик старший Костюм сигнальный          3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 Мастер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плавкран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 Механизатор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(докер-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механизатор)     пропиткой из смешанных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комплексной      тканей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бригады на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мокросоленых кож: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из смешанных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тканей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погрузке и выгрузке кислот,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щелочей и едких веществ: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кислотозащитный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погрузке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выгрузке пылящих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погрузке и выгрузке торфа,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угля, песка и кокса: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 Механик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грузового района При работе в угольных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       и зерновых траншеях: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инженер-механик;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 Приемосдатчик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груза и          На наружных работах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багажа; матрос-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приемосдатчик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 Рабочий          При выполнении работ по сборке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выловке аварийной древесины: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 на 2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 Слесарь-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 Такелажник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судовой          по оснастке кранов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изготовлению захватных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приспособлений: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 Транспортерщик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 w:name="Par237"/>
      <w:bookmarkEnd w:id="6"/>
      <w:r w:rsidRPr="00A61C0E">
        <w:rPr>
          <w:rFonts w:ascii="Courier New" w:hAnsi="Courier New" w:cs="Courier New"/>
          <w:sz w:val="22"/>
          <w:szCs w:val="22"/>
        </w:rPr>
        <w:t xml:space="preserve">                  III. Судоремонтные предприятия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 Машинист крана   При работе на открытом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 Подсобный        При выполнении работ по уборке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доков и судов: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из смешанных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тканей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 Такелажник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судовой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подъему судов: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из смешанных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тканей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открытом воздухе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 w:name="Par270"/>
      <w:bookmarkEnd w:id="7"/>
      <w:r w:rsidRPr="00A61C0E">
        <w:rPr>
          <w:rFonts w:ascii="Courier New" w:hAnsi="Courier New" w:cs="Courier New"/>
          <w:sz w:val="22"/>
          <w:szCs w:val="22"/>
        </w:rPr>
        <w:t xml:space="preserve">             IV. Путевое хозяйство и гидросооружения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 Взрывник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 с капюшоном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         Полуплащ непромокаемый     2    1 на 4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шлюзовых ворот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 w:name="Par291"/>
      <w:bookmarkEnd w:id="8"/>
      <w:r w:rsidRPr="00A61C0E">
        <w:rPr>
          <w:rFonts w:ascii="Courier New" w:hAnsi="Courier New" w:cs="Courier New"/>
          <w:sz w:val="22"/>
          <w:szCs w:val="22"/>
        </w:rPr>
        <w:t xml:space="preserve">                    V. Подводно-технические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 Гидромониторщик; При выполнении работ на льду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и на открытых водоемах: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с   Полуплащ непромокаемый     2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двигателем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трубоочисти-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 передвижного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плавучих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несамоходных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снарядов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грунтонасосных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 w:name="Par323"/>
      <w:bookmarkEnd w:id="9"/>
      <w:r w:rsidRPr="00A61C0E">
        <w:rPr>
          <w:rFonts w:ascii="Courier New" w:hAnsi="Courier New" w:cs="Courier New"/>
          <w:sz w:val="22"/>
          <w:szCs w:val="22"/>
        </w:rPr>
        <w:t xml:space="preserve">                        3. МОРСКОЙ ТРАНСПОРТ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 w:name="Par325"/>
      <w:bookmarkEnd w:id="10"/>
      <w:r w:rsidRPr="00A61C0E">
        <w:rPr>
          <w:rFonts w:ascii="Courier New" w:hAnsi="Courier New" w:cs="Courier New"/>
          <w:sz w:val="22"/>
          <w:szCs w:val="22"/>
        </w:rPr>
        <w:t xml:space="preserve">                              I. Флот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 Лебедчик;        При работе на земснарядах: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 w:name="Par334"/>
      <w:bookmarkEnd w:id="11"/>
      <w:r w:rsidRPr="00A61C0E">
        <w:rPr>
          <w:rFonts w:ascii="Courier New" w:hAnsi="Courier New" w:cs="Courier New"/>
          <w:sz w:val="22"/>
          <w:szCs w:val="22"/>
        </w:rPr>
        <w:t xml:space="preserve">              II. Служба пути, экспедиционные отряды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аварийно-спасательных и подводно-технических работ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 Взрывник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морским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               районам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 Рабочий поста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судоходной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выправительных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путевых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 Рабочий, занятый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разъездной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обстановочной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 Такелажник       При выполнении аварийно-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судовой;         спасательных, судоподъемных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и подводно-технических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на плаву: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морским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               районам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 w:name="Par372"/>
      <w:bookmarkEnd w:id="12"/>
      <w:r w:rsidRPr="00A61C0E">
        <w:rPr>
          <w:rFonts w:ascii="Courier New" w:hAnsi="Courier New" w:cs="Courier New"/>
          <w:sz w:val="22"/>
          <w:szCs w:val="22"/>
        </w:rPr>
        <w:t xml:space="preserve">                III. Гидрографические организации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 w:name="Par374"/>
      <w:bookmarkEnd w:id="13"/>
      <w:r w:rsidRPr="00A61C0E">
        <w:rPr>
          <w:rFonts w:ascii="Courier New" w:hAnsi="Courier New" w:cs="Courier New"/>
          <w:sz w:val="22"/>
          <w:szCs w:val="22"/>
        </w:rPr>
        <w:t xml:space="preserve">         1. Круглогодичные (зимовочные) гидрографические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лоцмейстерско-гидрографические экспедиции (кроме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стационарных), отряды, партии и группы, а также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гидрографические и лоцмейстерско-гидрографические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экспедиции, отряды, партии и группы, выполняющие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работы в зимне-весенний и осенне-зимний период</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 Водитель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Плащ непромокаемый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 Тракторист;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Плащ непромокаемый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вездехода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 w:name="Par389"/>
      <w:bookmarkEnd w:id="14"/>
      <w:r w:rsidRPr="00A61C0E">
        <w:rPr>
          <w:rFonts w:ascii="Courier New" w:hAnsi="Courier New" w:cs="Courier New"/>
          <w:sz w:val="22"/>
          <w:szCs w:val="22"/>
        </w:rPr>
        <w:t xml:space="preserve">                2. Навигационные гидрографические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лоцмейстерско-гидрографические экспедиции,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отряды, партии и группы, выполняющие полевые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работы в летне-осенний период</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 Моторист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полевом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отряде и партии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 w:name="Par400"/>
      <w:bookmarkEnd w:id="15"/>
      <w:r w:rsidRPr="00A61C0E">
        <w:rPr>
          <w:rFonts w:ascii="Courier New" w:hAnsi="Courier New" w:cs="Courier New"/>
          <w:sz w:val="22"/>
          <w:szCs w:val="22"/>
        </w:rPr>
        <w:t xml:space="preserve">          3. Работники сквозных профессий и должностей,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работающие в районах Крайнего Севера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 Водитель         При управлении вездеходом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и автомобилями всех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наименований (кроме легковых):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 Геодезист;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геолог</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 Моторист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матрос; рулевой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(кормщик) катера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 w:name="Par420"/>
      <w:bookmarkEnd w:id="16"/>
      <w:r w:rsidRPr="00A61C0E">
        <w:rPr>
          <w:rFonts w:ascii="Courier New" w:hAnsi="Courier New" w:cs="Courier New"/>
          <w:sz w:val="22"/>
          <w:szCs w:val="22"/>
        </w:rPr>
        <w:t xml:space="preserve">                            IV. Порты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 Водораздатчик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порта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При эксплуатации и наружном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 крана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 Механизатор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(докер-          Плащ непромокаемый с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механизатор)     капюшоном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комплексной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бригады на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При работе на трюмных, вагонных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складских машинах, работающих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перегрузке навалочных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сыпучих грузов: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перегрузке кислот и других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едких веществ: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кислотозащитный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 по выгрузке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древесины из воды: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перегрузке пека: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перегрузке пылящих грузов,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зерна, угля, сажи и апатитового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концентрата: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сопровождении грузов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автомашинах вне кабин: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перегрузке мокросоленых кож: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обязанностей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сигнальщика: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перевозке этилированного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бензина в таре: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хлопчатобумажный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 Подсобный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лесозаготовках,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лесосплаве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подсочке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древесины 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воды,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выловом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древесины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 Такелажник       При выполнении работ по оснастке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судовой          кранов и изготовлению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захватных приспособлений: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 Транспортерщик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 w:name="Par515"/>
      <w:bookmarkEnd w:id="17"/>
      <w:r w:rsidRPr="00A61C0E">
        <w:rPr>
          <w:rFonts w:ascii="Courier New" w:hAnsi="Courier New" w:cs="Courier New"/>
          <w:sz w:val="22"/>
          <w:szCs w:val="22"/>
        </w:rPr>
        <w:t xml:space="preserve">                     V. Судоремонтные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 Машинист крана   При обслуживании парового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(кочегар)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котельной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 Стропальщик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 по оснастке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 Такелажник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судовой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 по подъему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 w:name="Par544"/>
      <w:bookmarkEnd w:id="18"/>
      <w:r w:rsidRPr="00A61C0E">
        <w:rPr>
          <w:rFonts w:ascii="Courier New" w:hAnsi="Courier New" w:cs="Courier New"/>
          <w:sz w:val="22"/>
          <w:szCs w:val="22"/>
        </w:rPr>
        <w:t xml:space="preserve">                      4. ГРАЖДАНСКАЯ АВИАЦИЯ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 w:name="Par546"/>
      <w:bookmarkEnd w:id="19"/>
      <w:r w:rsidRPr="00A61C0E">
        <w:rPr>
          <w:rFonts w:ascii="Courier New" w:hAnsi="Courier New" w:cs="Courier New"/>
          <w:sz w:val="22"/>
          <w:szCs w:val="22"/>
        </w:rPr>
        <w:t xml:space="preserve">            I. Летный состав и обслуживающий персонал</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 w:name="Par548"/>
      <w:bookmarkEnd w:id="20"/>
      <w:r w:rsidRPr="00A61C0E">
        <w:rPr>
          <w:rFonts w:ascii="Courier New" w:hAnsi="Courier New" w:cs="Courier New"/>
          <w:sz w:val="22"/>
          <w:szCs w:val="22"/>
        </w:rPr>
        <w:t xml:space="preserve">                 Авиация транспортная, применения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отраслях экономики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 Инструктор       Костюм с сигнальными       1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авиапожарной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команды;         Плащ влагозащитный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парашютист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(десантник)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 Инструктор       Выполняющим работу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парашютной и     авиационной охране лесов: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десантно-        Костюм с сигнальными       1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пожарной службы;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       Плащ влагозащитный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парашютно-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(десантно-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команды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(группы);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парашютной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десантно-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пожарной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парашютно-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(десантно-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пожарной)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команды (группы)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 Работники        При выполнении поисково-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поисково-        спасательных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спасательных     Комбинезон с сигнальными   1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групп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(команд)</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 w:name="Par588"/>
      <w:bookmarkEnd w:id="21"/>
      <w:r w:rsidRPr="00A61C0E">
        <w:rPr>
          <w:rFonts w:ascii="Courier New" w:hAnsi="Courier New" w:cs="Courier New"/>
          <w:sz w:val="22"/>
          <w:szCs w:val="22"/>
        </w:rPr>
        <w:t xml:space="preserve">              II. Техническая эксплуатация самолетов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вертолетов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 w:name="Par591"/>
      <w:bookmarkEnd w:id="22"/>
      <w:r w:rsidRPr="00A61C0E">
        <w:rPr>
          <w:rFonts w:ascii="Courier New" w:hAnsi="Courier New" w:cs="Courier New"/>
          <w:sz w:val="22"/>
          <w:szCs w:val="22"/>
        </w:rPr>
        <w:t xml:space="preserve">          1. Авиация транспортная, применения в отраслях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экономики, учебно-летных организаций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 Авиационный      Костюм летний для          1    2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планеру и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двигателям;      Плащ влагозащитный         1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приборам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(техник)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радиообору-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парашютным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спасательным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средствам;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приборам -</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метролог;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контроля (ОТК);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смены;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комплектовщик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техники;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смены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парашютным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спасательным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средствам;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руководитель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группы;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горюче-смазочным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горюче-смазочным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заправки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самолетов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вертолетов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стоянке; техник,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испытанию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самолетов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вертолетов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аэродромах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 Главный механик  Костюм летний для          1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 инженер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авиационного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отряда; инженер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эскадрильи;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летного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учебного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заведения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контроля (ОТК)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цеха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отряда;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 Инженер по       При выполнении наружных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нормированию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охране труда;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нормировщик;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 Механик; техник  При работе на учебных аэродромах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      по практическому обучению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 эксплуатации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самолетов и вертолетов: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летний для          1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 Руководители и   При непосредственном участии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специалисты      в летных испытаниях: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дежурный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 w:name="Par735"/>
      <w:bookmarkEnd w:id="23"/>
      <w:r w:rsidRPr="00A61C0E">
        <w:rPr>
          <w:rFonts w:ascii="Courier New" w:hAnsi="Courier New" w:cs="Courier New"/>
          <w:sz w:val="22"/>
          <w:szCs w:val="22"/>
        </w:rPr>
        <w:t xml:space="preserve">        2. Авиационно-технический состав,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связанный с техническим обслуживанием самолетов,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выполняющих международные рейсы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pBdr>
          <w:top w:val="single" w:sz="6" w:space="0" w:color="auto"/>
        </w:pBdr>
        <w:spacing w:before="100" w:after="100"/>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КонсультантПлюс: примечание.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Нумерация пунктов дана в соответствии с официальным текстом документа.</w:t>
      </w:r>
    </w:p>
    <w:p w:rsidR="00292ADF" w:rsidRPr="00A61C0E" w:rsidRDefault="00292ADF" w:rsidP="00A61C0E">
      <w:pPr>
        <w:pStyle w:val="ConsPlusCell"/>
        <w:pBdr>
          <w:top w:val="single" w:sz="6" w:space="0" w:color="auto"/>
        </w:pBdr>
        <w:spacing w:before="100" w:after="100"/>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 Авиационный      Костюм летний для          1    2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(техник)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планеру и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двигателям;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      Плащ влагозащитный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(техник) сигнальный                 1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приборам и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(техник)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радиообору-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комплектовщик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самолетов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вертолетов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аэродроме;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горюче-смазочным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горюче-смазочным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заправки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самолетов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вертолетов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стоянках;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смены;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pBdr>
          <w:top w:val="single" w:sz="6" w:space="0" w:color="auto"/>
        </w:pBdr>
        <w:spacing w:before="100" w:after="100"/>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КонсультантПлюс: примечание.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Нумерация пунктов дана в соответствии с официальным текстом документа.</w:t>
      </w:r>
    </w:p>
    <w:p w:rsidR="00292ADF" w:rsidRPr="00A61C0E" w:rsidRDefault="00292ADF" w:rsidP="00A61C0E">
      <w:pPr>
        <w:pStyle w:val="ConsPlusCell"/>
        <w:pBdr>
          <w:top w:val="single" w:sz="6" w:space="0" w:color="auto"/>
        </w:pBdr>
        <w:spacing w:before="100" w:after="100"/>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 Водитель         Костюм хлопчатобумажный    1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(технический)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 занятый сигнальными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погрузке и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разгрузке грузов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летательные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аппараты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 Машинист крана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причала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 w:name="Par806"/>
      <w:bookmarkEnd w:id="24"/>
      <w:r w:rsidRPr="00A61C0E">
        <w:rPr>
          <w:rFonts w:ascii="Courier New" w:hAnsi="Courier New" w:cs="Courier New"/>
          <w:sz w:val="22"/>
          <w:szCs w:val="22"/>
        </w:rPr>
        <w:t xml:space="preserve">                       III.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 Аэродромный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эксплуатации аэродромов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открытом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летний для          1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влагозащитный         3    1 на 4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 Водитель         При работе непосредственно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аэродроме: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 Водитель         При обслуживании самолетов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вездехода        аэродроме: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 Дежурный по      Плащ влагозащитный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сопровождению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воздушных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 советник, Брюки хлопчатобумажные          1 на 4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безопасностью    со сквозной стежкой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инспекции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государственного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надзора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 безопасностью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полетов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аэропортах;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аэропортах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аэродромах)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 Диспетчер,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организацией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загрузки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самолетов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аэропортах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 Инженер; старший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мастер; на аэродроме по подготовке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  самолетов и вертолетов 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полетам: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контрольный;     Костюм летний для          1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контрольный;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летно-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испытательной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 Мастер отдела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главного         непосредственно на аэродроме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механика;        на открытом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отдела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 Оператор         При заправке самолетов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заправочных      вертолетов: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станций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влагозащитный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 Подсобный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 подготовке производства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авиационно-технической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базы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аэродроме на открытом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 Прожекторист;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   на аэродроме: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обслуживанию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светотехничес-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кого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систем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обеспечения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 Работник,        При работе по приему изделий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авиационных заводах: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авиапредприятия,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 Старший агент    Плащ влагозащитный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организации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авиаперевозок;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агент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авиаперевозок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 Старший агент    При постоянном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организации   в службе организации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     перевозок: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почтово-грузовых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авиаперевозок;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агент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почтово-грузовых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авиаперевозок;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 Старший инженер; При работе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старший радиолокационных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техник;  радионавигационных объектов,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наземного электрооборудования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  связи и электросветообеспечения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   полетов: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на открытом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воздухе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  Старший инженер,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старший на открытом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техник,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отрядах,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объединенных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аэропортом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  Техник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      по светотехническому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обеспечению полетов: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влагозащитный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  Тракторист;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на аэродроме: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автогрейдера;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Полуплащ влагозащитный     3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сигнальный</w:t>
      </w:r>
    </w:p>
    <w:p w:rsidR="00292ADF" w:rsidRPr="00A61C0E" w:rsidRDefault="00292ADF" w:rsidP="00A61C0E">
      <w:pPr>
        <w:pStyle w:val="ConsPlusNormal"/>
        <w:jc w:val="both"/>
        <w:rPr>
          <w:sz w:val="22"/>
          <w:szCs w:val="22"/>
        </w:rPr>
      </w:pPr>
    </w:p>
    <w:p w:rsidR="00292ADF" w:rsidRPr="00A61C0E" w:rsidRDefault="00292ADF" w:rsidP="00A61C0E">
      <w:pPr>
        <w:pStyle w:val="ConsPlusNonformat"/>
        <w:jc w:val="both"/>
        <w:rPr>
          <w:sz w:val="22"/>
          <w:szCs w:val="22"/>
        </w:rPr>
      </w:pPr>
      <w:r w:rsidRPr="00A61C0E">
        <w:rPr>
          <w:sz w:val="22"/>
          <w:szCs w:val="22"/>
        </w:rPr>
        <w:t xml:space="preserve">    Примечания к </w:t>
      </w:r>
      <w:hyperlink w:anchor="Par544" w:tooltip="Ссылка на текущий документ" w:history="1">
        <w:r w:rsidRPr="00A61C0E">
          <w:rPr>
            <w:sz w:val="22"/>
            <w:szCs w:val="22"/>
          </w:rPr>
          <w:t>разделу 4</w:t>
        </w:r>
      </w:hyperlink>
      <w:r w:rsidRPr="00A61C0E">
        <w:rPr>
          <w:sz w:val="22"/>
          <w:szCs w:val="22"/>
        </w:rPr>
        <w:t xml:space="preserve"> "ГРАЖДАНСКАЯ АВИАЦИЯ":</w:t>
      </w:r>
    </w:p>
    <w:p w:rsidR="00292ADF" w:rsidRPr="00A61C0E" w:rsidRDefault="00292ADF" w:rsidP="00A61C0E">
      <w:pPr>
        <w:pStyle w:val="ConsPlusNonformat"/>
        <w:jc w:val="both"/>
        <w:rPr>
          <w:sz w:val="22"/>
          <w:szCs w:val="22"/>
        </w:rPr>
      </w:pPr>
      <w:r w:rsidRPr="00A61C0E">
        <w:rPr>
          <w:sz w:val="22"/>
          <w:szCs w:val="22"/>
        </w:rPr>
        <w:t xml:space="preserve">    1.  В костюмах летних  для  работников гражданской авиации  с</w:t>
      </w:r>
    </w:p>
    <w:p w:rsidR="00292ADF" w:rsidRPr="00A61C0E" w:rsidRDefault="00292ADF" w:rsidP="00A61C0E">
      <w:pPr>
        <w:pStyle w:val="ConsPlusNonformat"/>
        <w:jc w:val="both"/>
        <w:rPr>
          <w:sz w:val="22"/>
          <w:szCs w:val="22"/>
        </w:rPr>
      </w:pPr>
      <w:r w:rsidRPr="00A61C0E">
        <w:rPr>
          <w:sz w:val="22"/>
          <w:szCs w:val="22"/>
        </w:rPr>
        <w:t xml:space="preserve"> сигнальными элементами, комбинезонах  с сигнальными элементами и</w:t>
      </w:r>
    </w:p>
    <w:p w:rsidR="00292ADF" w:rsidRPr="00A61C0E" w:rsidRDefault="00292ADF" w:rsidP="00A61C0E">
      <w:pPr>
        <w:pStyle w:val="ConsPlusNonformat"/>
        <w:jc w:val="both"/>
        <w:rPr>
          <w:sz w:val="22"/>
          <w:szCs w:val="22"/>
        </w:rPr>
      </w:pPr>
      <w:r w:rsidRPr="00A61C0E">
        <w:rPr>
          <w:sz w:val="22"/>
          <w:szCs w:val="22"/>
        </w:rPr>
        <w:t xml:space="preserve"> костюмах  с  сигнальными  элементами  площадь световозвращающего</w:t>
      </w:r>
    </w:p>
    <w:p w:rsidR="00292ADF" w:rsidRPr="00A61C0E" w:rsidRDefault="00292ADF" w:rsidP="00A61C0E">
      <w:pPr>
        <w:pStyle w:val="ConsPlusNonformat"/>
        <w:jc w:val="both"/>
        <w:rPr>
          <w:sz w:val="22"/>
          <w:szCs w:val="22"/>
        </w:rPr>
      </w:pPr>
      <w:r w:rsidRPr="00A61C0E">
        <w:rPr>
          <w:sz w:val="22"/>
          <w:szCs w:val="22"/>
        </w:rPr>
        <w:t xml:space="preserve"> материала должна быть не менее 0,10 м2.</w:t>
      </w:r>
    </w:p>
    <w:p w:rsidR="00292ADF" w:rsidRPr="00A61C0E" w:rsidRDefault="00292ADF" w:rsidP="00A61C0E">
      <w:pPr>
        <w:pStyle w:val="ConsPlusNonformat"/>
        <w:jc w:val="both"/>
        <w:rPr>
          <w:sz w:val="22"/>
          <w:szCs w:val="22"/>
        </w:rPr>
      </w:pPr>
      <w:r w:rsidRPr="00A61C0E">
        <w:rPr>
          <w:sz w:val="22"/>
          <w:szCs w:val="22"/>
        </w:rPr>
        <w:t xml:space="preserve">    2.   На   борту   воздушных   судов,  выполняющих  грузовые и</w:t>
      </w:r>
    </w:p>
    <w:p w:rsidR="00292ADF" w:rsidRPr="00A61C0E" w:rsidRDefault="00292ADF" w:rsidP="00A61C0E">
      <w:pPr>
        <w:pStyle w:val="ConsPlusNonformat"/>
        <w:jc w:val="both"/>
        <w:rPr>
          <w:sz w:val="22"/>
          <w:szCs w:val="22"/>
        </w:rPr>
      </w:pPr>
      <w:r w:rsidRPr="00A61C0E">
        <w:rPr>
          <w:sz w:val="22"/>
          <w:szCs w:val="22"/>
        </w:rPr>
        <w:t xml:space="preserve"> пассажирские перевозки, а  также  воздушных  судов,  выполняющих</w:t>
      </w:r>
    </w:p>
    <w:p w:rsidR="00292ADF" w:rsidRPr="00A61C0E" w:rsidRDefault="00292ADF" w:rsidP="00A61C0E">
      <w:pPr>
        <w:pStyle w:val="ConsPlusNonformat"/>
        <w:jc w:val="both"/>
        <w:rPr>
          <w:sz w:val="22"/>
          <w:szCs w:val="22"/>
        </w:rPr>
      </w:pPr>
      <w:r w:rsidRPr="00A61C0E">
        <w:rPr>
          <w:sz w:val="22"/>
          <w:szCs w:val="22"/>
        </w:rPr>
        <w:t xml:space="preserve"> работы по  авиационной  охране  лесов  и  авиахимические работы,</w:t>
      </w:r>
    </w:p>
    <w:p w:rsidR="00292ADF" w:rsidRPr="00A61C0E" w:rsidRDefault="00292ADF" w:rsidP="00A61C0E">
      <w:pPr>
        <w:pStyle w:val="ConsPlusNonformat"/>
        <w:jc w:val="both"/>
        <w:rPr>
          <w:sz w:val="22"/>
          <w:szCs w:val="22"/>
        </w:rPr>
      </w:pPr>
      <w:r w:rsidRPr="00A61C0E">
        <w:rPr>
          <w:sz w:val="22"/>
          <w:szCs w:val="22"/>
        </w:rPr>
        <w:t xml:space="preserve"> должны быть дежурные  сигнальные  жилеты  2   класса   защиты по</w:t>
      </w:r>
    </w:p>
    <w:p w:rsidR="00292ADF" w:rsidRPr="00A61C0E" w:rsidRDefault="00292ADF" w:rsidP="00A61C0E">
      <w:pPr>
        <w:pStyle w:val="ConsPlusNonformat"/>
        <w:jc w:val="both"/>
        <w:rPr>
          <w:sz w:val="22"/>
          <w:szCs w:val="22"/>
        </w:rPr>
      </w:pPr>
      <w:r w:rsidRPr="00A61C0E">
        <w:rPr>
          <w:sz w:val="22"/>
          <w:szCs w:val="22"/>
        </w:rPr>
        <w:t xml:space="preserve"> количеству летного и  кабинного  экипажа  воздушного судна. Срок</w:t>
      </w:r>
    </w:p>
    <w:p w:rsidR="00292ADF" w:rsidRPr="00A61C0E" w:rsidRDefault="00292ADF" w:rsidP="00A61C0E">
      <w:pPr>
        <w:pStyle w:val="ConsPlusNonformat"/>
        <w:jc w:val="both"/>
        <w:rPr>
          <w:sz w:val="22"/>
          <w:szCs w:val="22"/>
        </w:rPr>
      </w:pPr>
      <w:r w:rsidRPr="00A61C0E">
        <w:rPr>
          <w:sz w:val="22"/>
          <w:szCs w:val="22"/>
        </w:rPr>
        <w:t xml:space="preserve"> носки жилетов - "До износа".</w:t>
      </w:r>
    </w:p>
    <w:p w:rsidR="00292ADF" w:rsidRPr="00A61C0E" w:rsidRDefault="00292ADF" w:rsidP="00A61C0E">
      <w:pPr>
        <w:pStyle w:val="ConsPlusNonformat"/>
        <w:jc w:val="both"/>
        <w:rPr>
          <w:sz w:val="22"/>
          <w:szCs w:val="22"/>
        </w:rPr>
      </w:pPr>
      <w:r w:rsidRPr="00A61C0E">
        <w:rPr>
          <w:sz w:val="22"/>
          <w:szCs w:val="22"/>
        </w:rPr>
        <w:t xml:space="preserve">    3.  Работники,  связанные с  обслуживанием  воздушных судов и</w:t>
      </w:r>
    </w:p>
    <w:p w:rsidR="00292ADF" w:rsidRPr="00A61C0E" w:rsidRDefault="00292ADF" w:rsidP="00A61C0E">
      <w:pPr>
        <w:pStyle w:val="ConsPlusNonformat"/>
        <w:jc w:val="both"/>
        <w:rPr>
          <w:sz w:val="22"/>
          <w:szCs w:val="22"/>
        </w:rPr>
      </w:pPr>
      <w:r w:rsidRPr="00A61C0E">
        <w:rPr>
          <w:sz w:val="22"/>
          <w:szCs w:val="22"/>
        </w:rPr>
        <w:t xml:space="preserve"> пассажиров, при   передвижении   по   территории  аэродрома  вне</w:t>
      </w:r>
    </w:p>
    <w:p w:rsidR="00292ADF" w:rsidRPr="00A61C0E" w:rsidRDefault="00292ADF" w:rsidP="00A61C0E">
      <w:pPr>
        <w:pStyle w:val="ConsPlusNonformat"/>
        <w:jc w:val="both"/>
        <w:rPr>
          <w:sz w:val="22"/>
          <w:szCs w:val="22"/>
        </w:rPr>
      </w:pPr>
      <w:r w:rsidRPr="00A61C0E">
        <w:rPr>
          <w:sz w:val="22"/>
          <w:szCs w:val="22"/>
        </w:rPr>
        <w:t xml:space="preserve"> транспорта  должны обеспечиваться сигнальными  жилетами 2 класса</w:t>
      </w:r>
    </w:p>
    <w:p w:rsidR="00292ADF" w:rsidRPr="00A61C0E" w:rsidRDefault="00292ADF" w:rsidP="00A61C0E">
      <w:pPr>
        <w:pStyle w:val="ConsPlusNonformat"/>
        <w:jc w:val="both"/>
        <w:rPr>
          <w:sz w:val="22"/>
          <w:szCs w:val="22"/>
        </w:rPr>
      </w:pPr>
      <w:r w:rsidRPr="00A61C0E">
        <w:rPr>
          <w:sz w:val="22"/>
          <w:szCs w:val="22"/>
        </w:rPr>
        <w:t xml:space="preserve"> защиты. Срок носки жилета - "До износа".</w:t>
      </w:r>
    </w:p>
    <w:p w:rsidR="00292ADF" w:rsidRPr="00A61C0E" w:rsidRDefault="00292ADF" w:rsidP="00A61C0E">
      <w:pPr>
        <w:pStyle w:val="ConsPlusNonformat"/>
        <w:jc w:val="both"/>
        <w:rPr>
          <w:sz w:val="22"/>
          <w:szCs w:val="22"/>
        </w:rPr>
      </w:pPr>
      <w:r w:rsidRPr="00A61C0E">
        <w:rPr>
          <w:sz w:val="22"/>
          <w:szCs w:val="22"/>
        </w:rPr>
        <w:t xml:space="preserve">    4. Работникам,  связанным  с  обслуживанием воздушных судов и</w:t>
      </w:r>
    </w:p>
    <w:p w:rsidR="00292ADF" w:rsidRPr="00A61C0E" w:rsidRDefault="00292ADF" w:rsidP="00A61C0E">
      <w:pPr>
        <w:pStyle w:val="ConsPlusNonformat"/>
        <w:jc w:val="both"/>
        <w:rPr>
          <w:sz w:val="22"/>
          <w:szCs w:val="22"/>
        </w:rPr>
      </w:pPr>
      <w:r w:rsidRPr="00A61C0E">
        <w:rPr>
          <w:sz w:val="22"/>
          <w:szCs w:val="22"/>
        </w:rPr>
        <w:t xml:space="preserve"> пассажиров,    передвигающимся   по    территории   аэродрома  в</w:t>
      </w:r>
    </w:p>
    <w:p w:rsidR="00292ADF" w:rsidRPr="00A61C0E" w:rsidRDefault="00292ADF" w:rsidP="00A61C0E">
      <w:pPr>
        <w:pStyle w:val="ConsPlusNonformat"/>
        <w:jc w:val="both"/>
        <w:rPr>
          <w:sz w:val="22"/>
          <w:szCs w:val="22"/>
        </w:rPr>
      </w:pPr>
      <w:r w:rsidRPr="00A61C0E">
        <w:rPr>
          <w:sz w:val="22"/>
          <w:szCs w:val="22"/>
        </w:rPr>
        <w:t xml:space="preserve"> транспорте,  допускается  заменять:  жилет сигнальный 2   класса</w:t>
      </w:r>
    </w:p>
    <w:p w:rsidR="00292ADF" w:rsidRPr="00A61C0E" w:rsidRDefault="00292ADF" w:rsidP="00A61C0E">
      <w:pPr>
        <w:pStyle w:val="ConsPlusNonformat"/>
        <w:jc w:val="both"/>
        <w:rPr>
          <w:sz w:val="22"/>
          <w:szCs w:val="22"/>
        </w:rPr>
      </w:pPr>
      <w:r w:rsidRPr="00A61C0E">
        <w:rPr>
          <w:sz w:val="22"/>
          <w:szCs w:val="22"/>
        </w:rPr>
        <w:t xml:space="preserve"> защиты на  костюм  хлопчатобумажный  для  работников гражданской</w:t>
      </w:r>
    </w:p>
    <w:p w:rsidR="00292ADF" w:rsidRPr="00A61C0E" w:rsidRDefault="00292ADF" w:rsidP="00A61C0E">
      <w:pPr>
        <w:pStyle w:val="ConsPlusNonformat"/>
        <w:jc w:val="both"/>
        <w:rPr>
          <w:sz w:val="22"/>
          <w:szCs w:val="22"/>
        </w:rPr>
      </w:pPr>
      <w:r w:rsidRPr="00A61C0E">
        <w:rPr>
          <w:sz w:val="22"/>
          <w:szCs w:val="22"/>
        </w:rPr>
        <w:t xml:space="preserve"> авиации с  сигнальными  элементами  площадью  световозвращающего</w:t>
      </w:r>
    </w:p>
    <w:p w:rsidR="00292ADF" w:rsidRPr="00A61C0E" w:rsidRDefault="00292ADF" w:rsidP="00A61C0E">
      <w:pPr>
        <w:pStyle w:val="ConsPlusNonformat"/>
        <w:jc w:val="both"/>
        <w:rPr>
          <w:sz w:val="22"/>
          <w:szCs w:val="22"/>
        </w:rPr>
      </w:pPr>
      <w:r w:rsidRPr="00A61C0E">
        <w:rPr>
          <w:sz w:val="22"/>
          <w:szCs w:val="22"/>
        </w:rPr>
        <w:t xml:space="preserve"> материала 0,10 м2;  плащ (полуплащ) влагозащитный сигнальный  на</w:t>
      </w:r>
    </w:p>
    <w:p w:rsidR="00292ADF" w:rsidRPr="00A61C0E" w:rsidRDefault="00292ADF" w:rsidP="00A61C0E">
      <w:pPr>
        <w:pStyle w:val="ConsPlusNonformat"/>
        <w:jc w:val="both"/>
        <w:rPr>
          <w:sz w:val="22"/>
          <w:szCs w:val="22"/>
        </w:rPr>
      </w:pPr>
      <w:r w:rsidRPr="00A61C0E">
        <w:rPr>
          <w:sz w:val="22"/>
          <w:szCs w:val="22"/>
        </w:rPr>
        <w:t xml:space="preserve"> плащ   (полуплащ)   влагозащитный    с   сигнальными  элементами</w:t>
      </w:r>
    </w:p>
    <w:p w:rsidR="00292ADF" w:rsidRPr="00A61C0E" w:rsidRDefault="00292ADF" w:rsidP="00A61C0E">
      <w:pPr>
        <w:pStyle w:val="ConsPlusNonformat"/>
        <w:jc w:val="both"/>
        <w:rPr>
          <w:sz w:val="22"/>
          <w:szCs w:val="22"/>
        </w:rPr>
      </w:pPr>
      <w:r w:rsidRPr="00A61C0E">
        <w:rPr>
          <w:sz w:val="22"/>
          <w:szCs w:val="22"/>
        </w:rPr>
        <w:t xml:space="preserve"> площадью световозвращающего материала 0,10 м2.</w:t>
      </w:r>
    </w:p>
    <w:p w:rsidR="00292ADF" w:rsidRPr="00A61C0E" w:rsidRDefault="00292ADF" w:rsidP="00A61C0E">
      <w:pPr>
        <w:pStyle w:val="ConsPlusNonformat"/>
        <w:jc w:val="both"/>
        <w:rPr>
          <w:sz w:val="22"/>
          <w:szCs w:val="22"/>
        </w:rPr>
      </w:pPr>
      <w:r w:rsidRPr="00A61C0E">
        <w:rPr>
          <w:sz w:val="22"/>
          <w:szCs w:val="22"/>
        </w:rPr>
        <w:t xml:space="preserve">    5.   Разрешается   не   использовать   сигнальные   жилеты  в</w:t>
      </w:r>
    </w:p>
    <w:p w:rsidR="00292ADF" w:rsidRPr="00A61C0E" w:rsidRDefault="00292ADF" w:rsidP="00A61C0E">
      <w:pPr>
        <w:pStyle w:val="ConsPlusNonformat"/>
        <w:jc w:val="both"/>
        <w:rPr>
          <w:sz w:val="22"/>
          <w:szCs w:val="22"/>
        </w:rPr>
      </w:pPr>
      <w:r w:rsidRPr="00A61C0E">
        <w:rPr>
          <w:sz w:val="22"/>
          <w:szCs w:val="22"/>
        </w:rPr>
        <w:t xml:space="preserve"> осенне-зимний период  в  случае,  если   утепленная   спецодежда</w:t>
      </w:r>
    </w:p>
    <w:p w:rsidR="00292ADF" w:rsidRPr="00A61C0E" w:rsidRDefault="00292ADF" w:rsidP="00A61C0E">
      <w:pPr>
        <w:pStyle w:val="ConsPlusNonformat"/>
        <w:jc w:val="both"/>
        <w:rPr>
          <w:sz w:val="22"/>
          <w:szCs w:val="22"/>
        </w:rPr>
      </w:pPr>
      <w:r w:rsidRPr="00A61C0E">
        <w:rPr>
          <w:sz w:val="22"/>
          <w:szCs w:val="22"/>
        </w:rPr>
        <w:t xml:space="preserve"> обеспечивает 2 класс защиты.</w:t>
      </w:r>
    </w:p>
    <w:p w:rsidR="00292ADF" w:rsidRPr="00A61C0E" w:rsidRDefault="00292ADF" w:rsidP="00A61C0E">
      <w:pPr>
        <w:pStyle w:val="ConsPlusNormal"/>
        <w:jc w:val="both"/>
        <w:rPr>
          <w:sz w:val="22"/>
          <w:szCs w:val="22"/>
        </w:rPr>
      </w:pPr>
    </w:p>
    <w:p w:rsidR="00292ADF" w:rsidRPr="00A61C0E" w:rsidRDefault="00292ADF" w:rsidP="00A61C0E">
      <w:pPr>
        <w:pStyle w:val="ConsPlusCell"/>
        <w:jc w:val="both"/>
        <w:rPr>
          <w:rFonts w:ascii="Courier New" w:hAnsi="Courier New" w:cs="Courier New"/>
          <w:sz w:val="22"/>
          <w:szCs w:val="22"/>
        </w:rPr>
      </w:pPr>
      <w:bookmarkStart w:id="25" w:name="Par995"/>
      <w:bookmarkEnd w:id="25"/>
      <w:r w:rsidRPr="00A61C0E">
        <w:rPr>
          <w:rFonts w:ascii="Courier New" w:hAnsi="Courier New" w:cs="Courier New"/>
          <w:sz w:val="22"/>
          <w:szCs w:val="22"/>
        </w:rPr>
        <w:t xml:space="preserve">                        5. ЖЕЛЕЗНЫЕ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 w:name="Par997"/>
      <w:bookmarkEnd w:id="26"/>
      <w:r w:rsidRPr="00A61C0E">
        <w:rPr>
          <w:rFonts w:ascii="Courier New" w:hAnsi="Courier New" w:cs="Courier New"/>
          <w:sz w:val="22"/>
          <w:szCs w:val="22"/>
        </w:rPr>
        <w:t xml:space="preserve">                    I. Локомотивное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 Бригадир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83 Дежурный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оборотного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основного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84 Дежурный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оператор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85 Доставщик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документов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86 Инженер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87 Инженер-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текущем ремонте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техническом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динамометри-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ческих вагонах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88 Мастер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приемщик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     При выполнении маневровых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перевозкой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дизель-поезда;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дизель-поезда;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90 Машинист моечной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пескоподающей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92 Мойщик-уборщик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93 Моторист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поворотного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круга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94 Начальник базы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топлива;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базы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нефтепродуктов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95 Начальник депо;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 депо;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96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97 Подсобный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топлива 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98 Пробоотборщик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99 Проводник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сопровождению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нерабочем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состоянии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100 Раздатчик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нефтепродуктов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101 Слесарь по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слесарь-электрик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102 Сливщик-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разливщик,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сливе-разливе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нефтепродуктов,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масел и других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веществ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103 Составитель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104 Техник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105 Экипировщик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 w:name="Par1184"/>
      <w:bookmarkEnd w:id="27"/>
      <w:r w:rsidRPr="00A61C0E">
        <w:rPr>
          <w:rFonts w:ascii="Courier New" w:hAnsi="Courier New" w:cs="Courier New"/>
          <w:sz w:val="22"/>
          <w:szCs w:val="22"/>
        </w:rPr>
        <w:t xml:space="preserve">                      II. Вагонное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106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107 Газорезчик,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электрогазо-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автомати-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ческих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полуавтома-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ручной сварки,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108 Грузчик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109 Дежурный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110 Инженер-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111 Инструктор,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вагонном депо;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вагонного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вагонного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подготовки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под</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приемкой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112 Мастер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промывочно-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пропарочной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бригадир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метрополитенов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114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115 Механик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рефрижераторного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поезда (секции)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116 Начальник депо;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пункта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117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управлениях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118 Промывальщик-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цистерн;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заправкой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клапанов сливных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приборов цистерн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119 Рабочие, занятые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ремонте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путях пунктов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подготовки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под</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выделенных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отцепочного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ремонта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120 Ревизор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121 Слесарь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другие рабочие,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автоконтрольных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отцепочном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122 Составитель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123 Старший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плотник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столяр,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ремонте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подготовке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перевозкам,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124 Стропальщик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125 Экипировщик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126 Электромонтер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127 Электрогазосвар-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 w:name="Par1401"/>
      <w:bookmarkEnd w:id="28"/>
      <w:r w:rsidRPr="00A61C0E">
        <w:rPr>
          <w:rFonts w:ascii="Courier New" w:hAnsi="Courier New" w:cs="Courier New"/>
          <w:sz w:val="22"/>
          <w:szCs w:val="22"/>
        </w:rPr>
        <w:t xml:space="preserve">                     III. Хозяйство движения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128 Дежурный по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129 Дежурный по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парку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130 Дежурный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дежурный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131 Дежурный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оператор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132 Доставщик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документов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133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134 Кондуктор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кондуктор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грузовых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135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вагона-тренажера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136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137 Оператор по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обработке        При работе в помещении: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перевозочных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документов;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 при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дежурном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 при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маневровом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диспетчере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138 Ревизор движения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 ревизор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коммерческий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139 Регулировщик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2         3</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скорости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140 Станционный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141 Составитель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2         3</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 w:name="Par1501"/>
      <w:bookmarkEnd w:id="29"/>
      <w:r w:rsidRPr="00A61C0E">
        <w:rPr>
          <w:rFonts w:ascii="Courier New" w:hAnsi="Courier New" w:cs="Courier New"/>
          <w:sz w:val="22"/>
          <w:szCs w:val="22"/>
        </w:rPr>
        <w:t xml:space="preserve">                    IV. Пассажирское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142 Бригадир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метрополитенов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144 Дефектоскопист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магнитному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ультразвуковому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контролю</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145 Инструктор,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146 Инженер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147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148 Машинист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149 Мойщик-уборщик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150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дирекции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дирекции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дирекции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151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управлений,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дирекций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отделений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152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153 Приемосдатчик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груза и багажа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154 Проводник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155 Ревизор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156 Старший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157 Станционный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158 Экипировщик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 w:name="Par1601"/>
      <w:bookmarkEnd w:id="30"/>
      <w:r w:rsidRPr="00A61C0E">
        <w:rPr>
          <w:rFonts w:ascii="Courier New" w:hAnsi="Courier New" w:cs="Courier New"/>
          <w:sz w:val="22"/>
          <w:szCs w:val="22"/>
        </w:rPr>
        <w:t xml:space="preserve">                   V. Служба пригородных перевозок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159 Бригадир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метрополитенов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160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161 Главный инженер;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 депо;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пригородного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депо;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пригородного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162 Дежурный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оборотного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основного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депо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163 Дежурный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164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165 Мастер, старший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обустройств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дизель-поезда;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дизель-поезда;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167 Мойщик-уборщик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168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169 Работник,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моторвагонного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170 Рабочие, занятые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обустройств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171 Ревизор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172 Слесарь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173 Составитель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174 Станционный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175 Электромеханик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средствам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автоматики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приборам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176 Экипировщик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1" w:name="Par1729"/>
      <w:bookmarkEnd w:id="31"/>
      <w:r w:rsidRPr="00A61C0E">
        <w:rPr>
          <w:rFonts w:ascii="Courier New" w:hAnsi="Courier New" w:cs="Courier New"/>
          <w:sz w:val="22"/>
          <w:szCs w:val="22"/>
        </w:rPr>
        <w:t xml:space="preserve">                 VI. Хозяйство сигнализации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177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179 Инженер, старший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лаборатории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автоматики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телемеханики,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связи (КИПы)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180 Инженер,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блокировки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181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182 Инженер,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электромонтер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энергоме-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ханических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ЭВМ,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терминального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183 Кабельщик-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спайщик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184 Мастер;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механосборочных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блокировки,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механизирован-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ных и автома-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тизированных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горках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185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186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производствен-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участка;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горки (автомати-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зированной,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механизирован-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187 Начальник,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вагон-лаборато-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рию 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лаборатории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автоматики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телемеханики;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электромеха-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ник, обслужи-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вающие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188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189 Начальник поезда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190 Почтальон        Жилет сигнальный           2    1 на 2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191 Проводник,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назначения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лаборатории)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192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193 Электрогазо-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2" w:name="Par1898"/>
      <w:bookmarkEnd w:id="32"/>
      <w:r w:rsidRPr="00A61C0E">
        <w:rPr>
          <w:rFonts w:ascii="Courier New" w:hAnsi="Courier New" w:cs="Courier New"/>
          <w:sz w:val="22"/>
          <w:szCs w:val="22"/>
        </w:rPr>
        <w:t xml:space="preserve">          VII. Хозяйство связи и вычислительной техники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194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195 Газорезчик;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электрогазо-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ручной сварки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196 Инженер, старший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аппаратуры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лаборатории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дистанций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197 Инженер,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вания,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энергомехани-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ЭВМ,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терминального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трансформаторных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подстанций,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кондиционирова-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ния, вентиляции,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энергоснабжения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вычислительных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198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199 Кабельщик-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спайщик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200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201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сектора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охраны труда,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202 Начальник поезда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203 Начальник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телефонно-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телеграфной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вагон-лабораторию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лаборатории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техник,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204 Почтальон,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курьер</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205 Проводник,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назначения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206 Старший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аппаратуры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3" w:name="Par2039"/>
      <w:bookmarkEnd w:id="33"/>
      <w:r w:rsidRPr="00A61C0E">
        <w:rPr>
          <w:rFonts w:ascii="Courier New" w:hAnsi="Courier New" w:cs="Courier New"/>
          <w:sz w:val="22"/>
          <w:szCs w:val="22"/>
        </w:rPr>
        <w:t xml:space="preserve">               VIII. Хозяйство коммерческой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сфере грузовых перевозок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207 Аккумуляторщик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208 Бригадир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метрополитенов,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коммерческого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приемосдатчик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груза и багажа;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приемосдатчик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груза и багажа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поездах;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 агент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передаче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пограничной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агент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передаче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пограничной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пограничной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портовой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209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мототранспортных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средств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210 Главный инженер;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заведующий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контейнерной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площадкой;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района;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механизированной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товарной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района;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механизированной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товарной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211 Грузчик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212 Инженер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213 Мастер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эксплуатации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ремонту машин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механизмов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214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весоповерочного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весоповерочного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216 Мойщик-уборщик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217 Механизатор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механизатор)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бригады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218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управлениях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219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производствен-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участка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220 Осмотрщик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221 Станционный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222 Рабочие,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путях пунктов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подготовки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 погрузку,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выделенных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отцепочного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ремонта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контейнеров,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223 Ревизор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хозяйства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224 Ревизор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коммерческий,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ревизор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коммерческий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225 Слесарь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контрольно-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измерительным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приборам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автоматике;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слесарь-электрик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рудования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226 Стропальщик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227 Тракторист;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228 Электромонтер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электрогазо-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ручной сварки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229 Уборщик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территорий,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очистке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территории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дезинфекционно-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пункта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4" w:name="Par2266"/>
      <w:bookmarkEnd w:id="34"/>
      <w:r w:rsidRPr="00A61C0E">
        <w:rPr>
          <w:rFonts w:ascii="Courier New" w:hAnsi="Courier New" w:cs="Courier New"/>
          <w:sz w:val="22"/>
          <w:szCs w:val="22"/>
        </w:rPr>
        <w:t xml:space="preserve">                  IX. Хозяйство электроснабжения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230 Главный инженер;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электроснабже-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ния;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электроснабже-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ния;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электрификации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района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контактной сети;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района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электроснабже-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ния;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ревизионного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тяго-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вой подстанции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231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232 Мастер; старший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электро-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механик; старший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контактной сети;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воздуш-</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ных линий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электропередачи;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вания, выполняю-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щий противокор-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розийные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управления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санкцио-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нирования;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 маши-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ниста автомот-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рисы,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234 Начальник отде-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ла;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служ-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бы;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 служ-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235 Электрогазо-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ручной сварки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236 Электромонтер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тяговой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237 Энергодиспетчер  Жилет сигнальный           2    1 на 2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5" w:name="Par2351"/>
      <w:bookmarkEnd w:id="35"/>
      <w:r w:rsidRPr="00A61C0E">
        <w:rPr>
          <w:rFonts w:ascii="Courier New" w:hAnsi="Courier New" w:cs="Courier New"/>
          <w:sz w:val="22"/>
          <w:szCs w:val="22"/>
        </w:rPr>
        <w:t xml:space="preserve">                        X. Хозяйство пути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238 Бригадир (осво-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метрополитенов;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авто-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грейдера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239 Бригадир (осво-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текущему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содержанию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пути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монтер пути;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выполняющий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работы на путях;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рабо-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 по содержанию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рельсовых цепей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240 Водитель дрези-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 маши-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автомот-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рисы,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 ав-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томотрисы,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мото-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воза,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241 Газорезчик;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электрогазо-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242 Дежурный по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переезду</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243 Инженер, геолог,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геодезист,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маркшейдер,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техник,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дорожных мото-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испытательных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путеобследо-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вательских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станциях, 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женерно-геоло-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гических базах,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габаритообсле-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довательских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станциях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244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245 Кондуктор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грузовых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246 Машинист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весоповерочного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 маши-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ниста самоход-</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весопове-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рочного вагона;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наладчик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путевых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247 Мастер дорожный;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мостовой;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тоннельный;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цеха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дефектоскопии;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пневмообдув-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ке; мастер учас-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тка;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 пути;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путевой машине;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машин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механизмов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248 Машинист комп-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рессорных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электросвароч-</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передвиж-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агрегата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двигателем внут-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реннего сгора-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ния;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249 Наладчик конт-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рольно-измери-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тельного вагона;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слесарь-электрик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250 Начальник дис-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танции пути,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 путе-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вой машинной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 и 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 пути;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главный инженер,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дирекции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пути;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мостоиспытатель-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габаритообследо-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вательской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дорожного центра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диагностики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хозяйства и 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251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управлениях,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дирекциях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252 Обходчик пути и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253 Оператор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дефектоскопной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тележки,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измерениям,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дефектоскопной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254 Рабочий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зеленого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255 Рабочие, занятые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ремонте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256 Распределитель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257 Ревизор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258 Слесарь-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 стрелок,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шлагбаумов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пневмообдувки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6" w:name="Par2587"/>
      <w:bookmarkEnd w:id="36"/>
      <w:r w:rsidRPr="00A61C0E">
        <w:rPr>
          <w:rFonts w:ascii="Courier New" w:hAnsi="Courier New" w:cs="Courier New"/>
          <w:sz w:val="22"/>
          <w:szCs w:val="22"/>
        </w:rPr>
        <w:t xml:space="preserve">              XI. Хозяйство гражданских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водоснабжения и водоотведения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259 Инженер по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охране труда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водоснабжения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262 Начальник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гражданских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водоснабжения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водоотведения;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гражданских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водоснабжения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водоотведения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263 Начальник от-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дела;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сектора охраны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труда,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управлениях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службы; главный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службы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264 Проводник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сопровождению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265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266 Рабочие, занятые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пассажирских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обустройств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267 Слесарь-ремонт-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ник,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водоснабжения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водоотведения;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гражданских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 водо-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снабжения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водоотведения;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гражданских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железных дорог</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7" w:name="Par2665"/>
      <w:bookmarkEnd w:id="37"/>
      <w:r w:rsidRPr="00A61C0E">
        <w:rPr>
          <w:rFonts w:ascii="Courier New" w:hAnsi="Courier New" w:cs="Courier New"/>
          <w:sz w:val="22"/>
          <w:szCs w:val="22"/>
        </w:rPr>
        <w:t xml:space="preserve">            XII. Хозяйство капитального строительства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268 Водитель дрези-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269 Кондуктор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грузовых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270 Машинист тепло-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воза;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271 Машинист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272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274 Сигналист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275 Электромонтер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контактной сети;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обслужива-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нию и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блокировки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8" w:name="Par2706"/>
      <w:bookmarkEnd w:id="38"/>
      <w:r w:rsidRPr="00A61C0E">
        <w:rPr>
          <w:rFonts w:ascii="Courier New" w:hAnsi="Courier New" w:cs="Courier New"/>
          <w:sz w:val="22"/>
          <w:szCs w:val="22"/>
        </w:rPr>
        <w:t xml:space="preserve">            XIII. Работники восстановительного поезда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276 Аккумуляторщик;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 (кранов-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 (кранов-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 уста-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новок; механик;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стропальщик;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такелажник;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электрогазо-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277 Начальник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заместитель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начальника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инструк-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тор; проводник</w:t>
      </w:r>
    </w:p>
    <w:p w:rsidR="00292ADF" w:rsidRPr="00A61C0E" w:rsidRDefault="00292ADF" w:rsidP="00A61C0E">
      <w:pPr>
        <w:pStyle w:val="ConsPlusNormal"/>
        <w:jc w:val="both"/>
        <w:rPr>
          <w:sz w:val="22"/>
          <w:szCs w:val="22"/>
        </w:rPr>
      </w:pPr>
    </w:p>
    <w:p w:rsidR="00292ADF" w:rsidRPr="00A61C0E" w:rsidRDefault="00292ADF" w:rsidP="00A61C0E">
      <w:pPr>
        <w:pStyle w:val="ConsPlusNonformat"/>
        <w:jc w:val="both"/>
        <w:rPr>
          <w:sz w:val="22"/>
          <w:szCs w:val="22"/>
        </w:rPr>
      </w:pPr>
      <w:r w:rsidRPr="00A61C0E">
        <w:rPr>
          <w:sz w:val="22"/>
          <w:szCs w:val="22"/>
        </w:rPr>
        <w:t xml:space="preserve">    Примечание к </w:t>
      </w:r>
      <w:hyperlink w:anchor="Par995" w:tooltip="Ссылка на текущий документ" w:history="1">
        <w:r w:rsidRPr="00A61C0E">
          <w:rPr>
            <w:sz w:val="22"/>
            <w:szCs w:val="22"/>
          </w:rPr>
          <w:t>разделу 5</w:t>
        </w:r>
      </w:hyperlink>
      <w:r w:rsidRPr="00A61C0E">
        <w:rPr>
          <w:sz w:val="22"/>
          <w:szCs w:val="22"/>
        </w:rPr>
        <w:t xml:space="preserve"> "ЖЕЛЕЗНЫЕ ДОРОГИ".</w:t>
      </w:r>
    </w:p>
    <w:p w:rsidR="00292ADF" w:rsidRPr="00A61C0E" w:rsidRDefault="00292ADF" w:rsidP="00A61C0E">
      <w:pPr>
        <w:pStyle w:val="ConsPlusNonformat"/>
        <w:jc w:val="both"/>
        <w:rPr>
          <w:sz w:val="22"/>
          <w:szCs w:val="22"/>
        </w:rPr>
      </w:pPr>
      <w:r w:rsidRPr="00A61C0E">
        <w:rPr>
          <w:sz w:val="22"/>
          <w:szCs w:val="22"/>
        </w:rPr>
        <w:t xml:space="preserve">    Жилеты   сигнальные   со   световозвращающими накладками могут</w:t>
      </w:r>
    </w:p>
    <w:p w:rsidR="00292ADF" w:rsidRPr="00A61C0E" w:rsidRDefault="00292ADF" w:rsidP="00A61C0E">
      <w:pPr>
        <w:pStyle w:val="ConsPlusNonformat"/>
        <w:jc w:val="both"/>
        <w:rPr>
          <w:sz w:val="22"/>
          <w:szCs w:val="22"/>
        </w:rPr>
      </w:pPr>
      <w:r w:rsidRPr="00A61C0E">
        <w:rPr>
          <w:sz w:val="22"/>
          <w:szCs w:val="22"/>
        </w:rPr>
        <w:t>выдаваться также   и  работникам, профессии которых не   указаны в</w:t>
      </w:r>
    </w:p>
    <w:p w:rsidR="00292ADF" w:rsidRPr="00A61C0E" w:rsidRDefault="00292ADF" w:rsidP="00A61C0E">
      <w:pPr>
        <w:pStyle w:val="ConsPlusNonformat"/>
        <w:jc w:val="both"/>
        <w:rPr>
          <w:sz w:val="22"/>
          <w:szCs w:val="22"/>
        </w:rPr>
      </w:pPr>
      <w:r w:rsidRPr="00A61C0E">
        <w:rPr>
          <w:sz w:val="22"/>
          <w:szCs w:val="22"/>
        </w:rPr>
        <w:t>настоящих Нормах, как "Дежурные" на основе аттестации рабочих мест</w:t>
      </w:r>
    </w:p>
    <w:p w:rsidR="00292ADF" w:rsidRPr="00A61C0E" w:rsidRDefault="00292ADF" w:rsidP="00A61C0E">
      <w:pPr>
        <w:pStyle w:val="ConsPlusNonformat"/>
        <w:jc w:val="both"/>
        <w:rPr>
          <w:sz w:val="22"/>
          <w:szCs w:val="22"/>
        </w:rPr>
      </w:pPr>
      <w:r w:rsidRPr="00A61C0E">
        <w:rPr>
          <w:sz w:val="22"/>
          <w:szCs w:val="22"/>
        </w:rPr>
        <w:t>по согласованию  с  соответствующим  профсоюзным  органом или иным</w:t>
      </w:r>
    </w:p>
    <w:p w:rsidR="00292ADF" w:rsidRPr="00A61C0E" w:rsidRDefault="00292ADF" w:rsidP="00A61C0E">
      <w:pPr>
        <w:pStyle w:val="ConsPlusNonformat"/>
        <w:jc w:val="both"/>
        <w:rPr>
          <w:sz w:val="22"/>
          <w:szCs w:val="22"/>
        </w:rPr>
      </w:pPr>
      <w:r w:rsidRPr="00A61C0E">
        <w:rPr>
          <w:sz w:val="22"/>
          <w:szCs w:val="22"/>
        </w:rPr>
        <w:t>уполномоченным работниками представительным органом.</w:t>
      </w:r>
    </w:p>
    <w:p w:rsidR="00292ADF" w:rsidRPr="00A61C0E" w:rsidRDefault="00292ADF" w:rsidP="00A61C0E">
      <w:pPr>
        <w:pStyle w:val="ConsPlusNormal"/>
        <w:jc w:val="both"/>
        <w:rPr>
          <w:sz w:val="22"/>
          <w:szCs w:val="22"/>
        </w:rPr>
      </w:pPr>
    </w:p>
    <w:p w:rsidR="00292ADF" w:rsidRPr="00A61C0E" w:rsidRDefault="00292ADF" w:rsidP="00A61C0E">
      <w:pPr>
        <w:pStyle w:val="ConsPlusCell"/>
        <w:jc w:val="both"/>
        <w:rPr>
          <w:rFonts w:ascii="Courier New" w:hAnsi="Courier New" w:cs="Courier New"/>
          <w:sz w:val="22"/>
          <w:szCs w:val="22"/>
        </w:rPr>
      </w:pPr>
      <w:bookmarkStart w:id="39" w:name="Par2750"/>
      <w:bookmarkEnd w:id="39"/>
      <w:r w:rsidRPr="00A61C0E">
        <w:rPr>
          <w:rFonts w:ascii="Courier New" w:hAnsi="Courier New" w:cs="Courier New"/>
          <w:sz w:val="22"/>
          <w:szCs w:val="22"/>
        </w:rPr>
        <w:t xml:space="preserve">          6. ЖЕЛЕЗНОДОРОЖНЫЙ ТРАНСПОРТ (ЖЕЛЕЗНОДОРОЖНЫЙ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ВНУТРИЗАВОДСКОЙ ТРАНСПОРТ)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путе-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передвигателя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279 Дежурный по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280 Дежурный по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переезду</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281 Дежурный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282 Лебедчик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283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тягового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уборочных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уборочных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286 Монтер пути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286 Обходчик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288 Осмотрщик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289 Составитель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0" w:name="Par2816"/>
      <w:bookmarkEnd w:id="40"/>
      <w:r w:rsidRPr="00A61C0E">
        <w:rPr>
          <w:rFonts w:ascii="Courier New" w:hAnsi="Courier New" w:cs="Courier New"/>
          <w:sz w:val="22"/>
          <w:szCs w:val="22"/>
        </w:rPr>
        <w:t xml:space="preserve">           7. ГОРНАЯ И МЕТАЛЛУРГИЧЕСКАЯ ПРОМЫШЛЕННОСТЬ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МЕТАЛЛУРГИЧЕСКИЕ ПРОИЗВОДСТВА ДРУГИХ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ОТРАСЛЕЙ ПРОМЫШЛЕННОСТИ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1" w:name="Par2820"/>
      <w:bookmarkEnd w:id="41"/>
      <w:r w:rsidRPr="00A61C0E">
        <w:rPr>
          <w:rFonts w:ascii="Courier New" w:hAnsi="Courier New" w:cs="Courier New"/>
          <w:sz w:val="22"/>
          <w:szCs w:val="22"/>
        </w:rPr>
        <w:t xml:space="preserve">                I. Горнодобывающая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2" w:name="Par2822"/>
      <w:bookmarkEnd w:id="42"/>
      <w:r w:rsidRPr="00A61C0E">
        <w:rPr>
          <w:rFonts w:ascii="Courier New" w:hAnsi="Courier New" w:cs="Courier New"/>
          <w:sz w:val="22"/>
          <w:szCs w:val="22"/>
        </w:rPr>
        <w:t xml:space="preserve">                    1. Подземные горные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290 Доставщик        На сухих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крепежных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шахту</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291 Дорожно-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путевой рабочий  По настилке и ремонту путей: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сухих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мокрых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или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водонепроницаемый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обходу путей: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292 Лебедчик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опрокидывателя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294 Машинист горных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выемочных машин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295 Машинист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         обслуживанию пульпонасоса: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На сухих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мокрых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вибро-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доставочной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299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бурению стволов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 полным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сечением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3" w:name="Par2894"/>
      <w:bookmarkEnd w:id="43"/>
      <w:r w:rsidRPr="00A61C0E">
        <w:rPr>
          <w:rFonts w:ascii="Courier New" w:hAnsi="Courier New" w:cs="Courier New"/>
          <w:sz w:val="22"/>
          <w:szCs w:val="22"/>
        </w:rPr>
        <w:t xml:space="preserve">         2. Открытые горные работы и шахтная поверхность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302 Водитель         При работе непосредственно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вскрышных работах, на вывозке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горной массы из разрезов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горных отвалах: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303 Горнорабочий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 экскаваторов,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отвальных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мостов 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отвалообразо-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вателей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304 Дорожно-путевой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монтер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пути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305 Доставщик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крепежных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шахту</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306 Замерщик на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топографо-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геодезических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маркшейдерских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307 Лебедчик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308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309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опрокидывателя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310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311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глинорезной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         При работе без кабины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или с открытой кабиной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313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314 Машинист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отвального       При отсутствии утеплен-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моста; машинист  ной кабины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отвалообразова-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теля; машинист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плуга;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путепередвигате-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ля; машинисты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всех машин, 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нятые на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укладке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уходу за желез-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нодорожным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полотном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315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вентиляционной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317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318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обработке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средств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319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При работе без кабины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        или с открытой кабиной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321 Рабочий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противолавинной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защиты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322 Тракторист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4" w:name="Par3012"/>
      <w:bookmarkEnd w:id="44"/>
      <w:r w:rsidRPr="00A61C0E">
        <w:rPr>
          <w:rFonts w:ascii="Courier New" w:hAnsi="Courier New" w:cs="Courier New"/>
          <w:sz w:val="22"/>
          <w:szCs w:val="22"/>
        </w:rPr>
        <w:t xml:space="preserve">                        3. Дражные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322 Горнорабочий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россыпных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месторождений;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драгу</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324 Драгер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325 Матрос драги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326 Машинист драги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327 Пробуторщик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малолитражной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драги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5" w:name="Par3030"/>
      <w:bookmarkEnd w:id="45"/>
      <w:r w:rsidRPr="00A61C0E">
        <w:rPr>
          <w:rFonts w:ascii="Courier New" w:hAnsi="Courier New" w:cs="Courier New"/>
          <w:sz w:val="22"/>
          <w:szCs w:val="22"/>
        </w:rPr>
        <w:t xml:space="preserve">            II. Дробление, обогащение, брикетирование,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обжиг, агломерация, извлечение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металлов и сплавов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328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329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опрокидывателя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330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6" w:name="Par3049"/>
      <w:bookmarkEnd w:id="46"/>
      <w:r w:rsidRPr="00A61C0E">
        <w:rPr>
          <w:rFonts w:ascii="Courier New" w:hAnsi="Courier New" w:cs="Courier New"/>
          <w:sz w:val="22"/>
          <w:szCs w:val="22"/>
        </w:rPr>
        <w:t xml:space="preserve">                    III. Черная металлургия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7" w:name="Par3051"/>
      <w:bookmarkEnd w:id="47"/>
      <w:r w:rsidRPr="00A61C0E">
        <w:rPr>
          <w:rFonts w:ascii="Courier New" w:hAnsi="Courier New" w:cs="Courier New"/>
          <w:sz w:val="22"/>
          <w:szCs w:val="22"/>
        </w:rPr>
        <w:t xml:space="preserve">                 1. Коксохимическое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8" w:name="Par3053"/>
      <w:bookmarkEnd w:id="48"/>
      <w:r w:rsidRPr="00A61C0E">
        <w:rPr>
          <w:rFonts w:ascii="Courier New" w:hAnsi="Courier New" w:cs="Courier New"/>
          <w:sz w:val="22"/>
          <w:szCs w:val="22"/>
        </w:rPr>
        <w:t xml:space="preserve">                    Углеподготовительные цехи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331 Вагонетчик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332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опрокидывателя;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мостового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перегружателя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силосов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угольной башни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49" w:name="Par3075"/>
      <w:bookmarkEnd w:id="49"/>
      <w:r w:rsidRPr="00A61C0E">
        <w:rPr>
          <w:rFonts w:ascii="Courier New" w:hAnsi="Courier New" w:cs="Courier New"/>
          <w:sz w:val="22"/>
          <w:szCs w:val="22"/>
        </w:rPr>
        <w:t xml:space="preserve">               Производство каменноугольного кокса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334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маневровой лебедки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(кабестана):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335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коксопогрузоч-</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сухого тушения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кокса,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тушильного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0" w:name="Par3094"/>
      <w:bookmarkEnd w:id="50"/>
      <w:r w:rsidRPr="00A61C0E">
        <w:rPr>
          <w:rFonts w:ascii="Courier New" w:hAnsi="Courier New" w:cs="Courier New"/>
          <w:sz w:val="22"/>
          <w:szCs w:val="22"/>
        </w:rPr>
        <w:t xml:space="preserve">             Производство кристаллического нафталина,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кумароновой смолы и смолоперерабатывающие цехи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336 Грузчик          При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нафталина и антрацена: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1" w:name="Par3103"/>
      <w:bookmarkEnd w:id="51"/>
      <w:r w:rsidRPr="00A61C0E">
        <w:rPr>
          <w:rFonts w:ascii="Courier New" w:hAnsi="Courier New" w:cs="Courier New"/>
          <w:sz w:val="22"/>
          <w:szCs w:val="22"/>
        </w:rPr>
        <w:t xml:space="preserve">                   Производство термоантрацита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337 Тоннельщик-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скипового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2" w:name="Par3110"/>
      <w:bookmarkEnd w:id="52"/>
      <w:r w:rsidRPr="00A61C0E">
        <w:rPr>
          <w:rFonts w:ascii="Courier New" w:hAnsi="Courier New" w:cs="Courier New"/>
          <w:sz w:val="22"/>
          <w:szCs w:val="22"/>
        </w:rPr>
        <w:t xml:space="preserve">                     2. Доменное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338 Машинист вагон-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339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опрокидывателя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340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341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металлургичес-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342 Машинист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2         3</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шихтоподачи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343 Транспортиров-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шихты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3" w:name="Par3135"/>
      <w:bookmarkEnd w:id="53"/>
      <w:r w:rsidRPr="00A61C0E">
        <w:rPr>
          <w:rFonts w:ascii="Courier New" w:hAnsi="Courier New" w:cs="Courier New"/>
          <w:sz w:val="22"/>
          <w:szCs w:val="22"/>
        </w:rPr>
        <w:t xml:space="preserve">                 3. Сталеплавильное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344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345 Выгрузчик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отвалах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346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непосредственно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сталеплавильном производстве: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347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конвейера;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для ломки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футеровки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конвертеров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ковшей;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ровщик горячего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ческого цеха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349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скипового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350 Транспортерщик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4" w:name="Par3177"/>
      <w:bookmarkEnd w:id="54"/>
      <w:r w:rsidRPr="00A61C0E">
        <w:rPr>
          <w:rFonts w:ascii="Courier New" w:hAnsi="Courier New" w:cs="Courier New"/>
          <w:sz w:val="22"/>
          <w:szCs w:val="22"/>
        </w:rPr>
        <w:t xml:space="preserve">                    Производство ферросплавов</w:t>
      </w:r>
    </w:p>
    <w:p w:rsidR="00292ADF" w:rsidRPr="00A61C0E" w:rsidRDefault="00292ADF" w:rsidP="00A61C0E">
      <w:pPr>
        <w:pStyle w:val="ConsPlusCell"/>
        <w:jc w:val="both"/>
        <w:rPr>
          <w:rFonts w:ascii="Courier New" w:hAnsi="Courier New" w:cs="Courier New"/>
          <w:sz w:val="22"/>
          <w:szCs w:val="22"/>
        </w:rPr>
      </w:pPr>
      <w:bookmarkStart w:id="55" w:name="Par3178"/>
      <w:bookmarkEnd w:id="55"/>
      <w:r w:rsidRPr="00A61C0E">
        <w:rPr>
          <w:rFonts w:ascii="Courier New" w:hAnsi="Courier New" w:cs="Courier New"/>
          <w:sz w:val="22"/>
          <w:szCs w:val="22"/>
        </w:rPr>
        <w:t xml:space="preserve">           Общие профессии ферросплавного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351 Выгрузчик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отвалах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352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таллургического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цеха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6" w:name="Par3194"/>
      <w:bookmarkEnd w:id="56"/>
      <w:r w:rsidRPr="00A61C0E">
        <w:rPr>
          <w:rFonts w:ascii="Courier New" w:hAnsi="Courier New" w:cs="Courier New"/>
          <w:sz w:val="22"/>
          <w:szCs w:val="22"/>
        </w:rPr>
        <w:t xml:space="preserve">                     4. Прокатное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353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металлургическо-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 производства;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загру-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7" w:name="Par3203"/>
      <w:bookmarkEnd w:id="57"/>
      <w:r w:rsidRPr="00A61C0E">
        <w:rPr>
          <w:rFonts w:ascii="Courier New" w:hAnsi="Courier New" w:cs="Courier New"/>
          <w:sz w:val="22"/>
          <w:szCs w:val="22"/>
        </w:rPr>
        <w:t xml:space="preserve">           5. Колесопрокатное и бандажное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354 Машинист слитко-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ломателя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8" w:name="Par3208"/>
      <w:bookmarkEnd w:id="58"/>
      <w:r w:rsidRPr="00A61C0E">
        <w:rPr>
          <w:rFonts w:ascii="Courier New" w:hAnsi="Courier New" w:cs="Courier New"/>
          <w:sz w:val="22"/>
          <w:szCs w:val="22"/>
        </w:rPr>
        <w:t xml:space="preserve">                    6. Производство огнеупоров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59" w:name="Par3210"/>
      <w:bookmarkEnd w:id="59"/>
      <w:r w:rsidRPr="00A61C0E">
        <w:rPr>
          <w:rFonts w:ascii="Courier New" w:hAnsi="Courier New" w:cs="Courier New"/>
          <w:sz w:val="22"/>
          <w:szCs w:val="22"/>
        </w:rPr>
        <w:t xml:space="preserve">                            Огнеупоры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355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тельфера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0" w:name="Par3217"/>
      <w:bookmarkEnd w:id="60"/>
      <w:r w:rsidRPr="00A61C0E">
        <w:rPr>
          <w:rFonts w:ascii="Courier New" w:hAnsi="Courier New" w:cs="Courier New"/>
          <w:sz w:val="22"/>
          <w:szCs w:val="22"/>
        </w:rPr>
        <w:t xml:space="preserve">                 7. Ремонт металлургических печей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356 Лебедчик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1" w:name="Par3221"/>
      <w:bookmarkEnd w:id="61"/>
      <w:r w:rsidRPr="00A61C0E">
        <w:rPr>
          <w:rFonts w:ascii="Courier New" w:hAnsi="Courier New" w:cs="Courier New"/>
          <w:sz w:val="22"/>
          <w:szCs w:val="22"/>
        </w:rPr>
        <w:t xml:space="preserve">                     IV. Цветная металлургия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2" w:name="Par3223"/>
      <w:bookmarkEnd w:id="62"/>
      <w:r w:rsidRPr="00A61C0E">
        <w:rPr>
          <w:rFonts w:ascii="Courier New" w:hAnsi="Courier New" w:cs="Courier New"/>
          <w:sz w:val="22"/>
          <w:szCs w:val="22"/>
        </w:rPr>
        <w:t xml:space="preserve">                       1. Подготовка сырья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тепло-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таллургического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цеха,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шильного вагона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358 Машинист пере-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гружателей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3" w:name="Par3238"/>
      <w:bookmarkEnd w:id="63"/>
      <w:r w:rsidRPr="00A61C0E">
        <w:rPr>
          <w:rFonts w:ascii="Courier New" w:hAnsi="Courier New" w:cs="Courier New"/>
          <w:sz w:val="22"/>
          <w:szCs w:val="22"/>
        </w:rPr>
        <w:t xml:space="preserve">             2. Выплавка меди, никеля, свинца, олова,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сурьмы из руд, концентратов, вторичных металлов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рафинирование меди, олова, свинца,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сурьмы и цинка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359 Машинист вагон-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весов            непосредственно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металлургических цехах: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360 Машинист крана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транспортировке расплавленного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   металла: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металлургическо-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4" w:name="Par3257"/>
      <w:bookmarkEnd w:id="64"/>
      <w:r w:rsidRPr="00A61C0E">
        <w:rPr>
          <w:rFonts w:ascii="Courier New" w:hAnsi="Courier New" w:cs="Courier New"/>
          <w:sz w:val="22"/>
          <w:szCs w:val="22"/>
        </w:rPr>
        <w:t xml:space="preserve">                          3. Вальцевание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361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362 Подсобный        При постоянном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подвозке пыли и кеков,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и выгрузке кеков: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5" w:name="Par3269"/>
      <w:bookmarkEnd w:id="65"/>
      <w:r w:rsidRPr="00A61C0E">
        <w:rPr>
          <w:rFonts w:ascii="Courier New" w:hAnsi="Courier New" w:cs="Courier New"/>
          <w:sz w:val="22"/>
          <w:szCs w:val="22"/>
        </w:rPr>
        <w:t xml:space="preserve">         4. Производство глинозема и садовых продуктов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363 Подсобный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разгрузке бокситов: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6" w:name="Par3278"/>
      <w:bookmarkEnd w:id="66"/>
      <w:r w:rsidRPr="00A61C0E">
        <w:rPr>
          <w:rFonts w:ascii="Courier New" w:hAnsi="Courier New" w:cs="Courier New"/>
          <w:sz w:val="22"/>
          <w:szCs w:val="22"/>
        </w:rPr>
        <w:t xml:space="preserve">                    5. Производство алюминия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364 Водитель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непосредственно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технологических цехах: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перегружателей;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штыревого крана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366 Сортировщик;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7" w:name="Par3294"/>
      <w:bookmarkEnd w:id="67"/>
      <w:r w:rsidRPr="00A61C0E">
        <w:rPr>
          <w:rFonts w:ascii="Courier New" w:hAnsi="Courier New" w:cs="Courier New"/>
          <w:sz w:val="22"/>
          <w:szCs w:val="22"/>
        </w:rPr>
        <w:t xml:space="preserve">                     6. Производство магния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8" w:name="Par3296"/>
      <w:bookmarkEnd w:id="68"/>
      <w:r w:rsidRPr="00A61C0E">
        <w:rPr>
          <w:rFonts w:ascii="Courier New" w:hAnsi="Courier New" w:cs="Courier New"/>
          <w:sz w:val="22"/>
          <w:szCs w:val="22"/>
        </w:rPr>
        <w:t xml:space="preserve">                       Цехи обезвоживания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367 Подсобный        При выполнении работ на складе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корналита: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69" w:name="Par3305"/>
      <w:bookmarkEnd w:id="69"/>
      <w:r w:rsidRPr="00A61C0E">
        <w:rPr>
          <w:rFonts w:ascii="Courier New" w:hAnsi="Courier New" w:cs="Courier New"/>
          <w:sz w:val="22"/>
          <w:szCs w:val="22"/>
        </w:rPr>
        <w:t xml:space="preserve">                        Электролизные цехи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368 Машинист крана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непосредственно в основных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производственных цехах: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0" w:name="Par3312"/>
      <w:bookmarkEnd w:id="70"/>
      <w:r w:rsidRPr="00A61C0E">
        <w:rPr>
          <w:rFonts w:ascii="Courier New" w:hAnsi="Courier New" w:cs="Courier New"/>
          <w:sz w:val="22"/>
          <w:szCs w:val="22"/>
        </w:rPr>
        <w:t xml:space="preserve">                      7. Производство титана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1" w:name="Par3314"/>
      <w:bookmarkEnd w:id="71"/>
      <w:r w:rsidRPr="00A61C0E">
        <w:rPr>
          <w:rFonts w:ascii="Courier New" w:hAnsi="Courier New" w:cs="Courier New"/>
          <w:sz w:val="22"/>
          <w:szCs w:val="22"/>
        </w:rPr>
        <w:t xml:space="preserve">          Металлургические цехи плавки титаносодержащих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концентратов и подготовки шихты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369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2" w:name="Par3320"/>
      <w:bookmarkEnd w:id="72"/>
      <w:r w:rsidRPr="00A61C0E">
        <w:rPr>
          <w:rFonts w:ascii="Courier New" w:hAnsi="Courier New" w:cs="Courier New"/>
          <w:sz w:val="22"/>
          <w:szCs w:val="22"/>
        </w:rPr>
        <w:t xml:space="preserve">                 Цехи хлорирования и ректификации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370 Водитель         При выполнении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в цехах хлорирования: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371 Газоспасатель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непосредственно в цехах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хлорирования и восстановления: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372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3" w:name="Par3334"/>
      <w:bookmarkEnd w:id="73"/>
      <w:r w:rsidRPr="00A61C0E">
        <w:rPr>
          <w:rFonts w:ascii="Courier New" w:hAnsi="Courier New" w:cs="Courier New"/>
          <w:sz w:val="22"/>
          <w:szCs w:val="22"/>
        </w:rPr>
        <w:t xml:space="preserve">                 Цехи восстановления и сепарации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373 Машинист крана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непосредственно в цехах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восстановления: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4" w:name="Par3341"/>
      <w:bookmarkEnd w:id="74"/>
      <w:r w:rsidRPr="00A61C0E">
        <w:rPr>
          <w:rFonts w:ascii="Courier New" w:hAnsi="Courier New" w:cs="Courier New"/>
          <w:sz w:val="22"/>
          <w:szCs w:val="22"/>
        </w:rPr>
        <w:t xml:space="preserve">                Электролиз титана и его соединений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374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5" w:name="Par3348"/>
      <w:bookmarkEnd w:id="75"/>
      <w:r w:rsidRPr="00A61C0E">
        <w:rPr>
          <w:rFonts w:ascii="Courier New" w:hAnsi="Courier New" w:cs="Courier New"/>
          <w:sz w:val="22"/>
          <w:szCs w:val="22"/>
        </w:rPr>
        <w:t xml:space="preserve">               8. Обработка и вторичная переработка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цветных металлов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375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6" w:name="Par3356"/>
      <w:bookmarkEnd w:id="76"/>
      <w:r w:rsidRPr="00A61C0E">
        <w:rPr>
          <w:rFonts w:ascii="Courier New" w:hAnsi="Courier New" w:cs="Courier New"/>
          <w:sz w:val="22"/>
          <w:szCs w:val="22"/>
        </w:rPr>
        <w:t xml:space="preserve">                9. Производство элементарной серы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376 Транспортировщик При выполнении работ с серой: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7" w:name="Par3361"/>
      <w:bookmarkEnd w:id="77"/>
      <w:r w:rsidRPr="00A61C0E">
        <w:rPr>
          <w:rFonts w:ascii="Courier New" w:hAnsi="Courier New" w:cs="Courier New"/>
          <w:sz w:val="22"/>
          <w:szCs w:val="22"/>
        </w:rPr>
        <w:t xml:space="preserve">              10. Производство карбонильного никеля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377 Водитель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перевозке сырья, готовой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продукции и отходов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загрязненных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карбонилом никеля: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378 Машинист крана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загрузке сырья в колонны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синтеза и по ремонту механо-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технологического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аппаратов высокого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давления, используемых для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получения сырого карбонила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никеля: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8" w:name="Par3383"/>
      <w:bookmarkEnd w:id="78"/>
      <w:r w:rsidRPr="00A61C0E">
        <w:rPr>
          <w:rFonts w:ascii="Courier New" w:hAnsi="Courier New" w:cs="Courier New"/>
          <w:sz w:val="22"/>
          <w:szCs w:val="22"/>
        </w:rPr>
        <w:t xml:space="preserve">                      11. Производство олова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379 Водитель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непосредственно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технологических цехах: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380 Машинист крана   При постоянной работе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транспортировке расплавленного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79" w:name="Par3401"/>
      <w:bookmarkEnd w:id="79"/>
      <w:r w:rsidRPr="00A61C0E">
        <w:rPr>
          <w:rFonts w:ascii="Courier New" w:hAnsi="Courier New" w:cs="Courier New"/>
          <w:sz w:val="22"/>
          <w:szCs w:val="22"/>
        </w:rPr>
        <w:t xml:space="preserve">                       V.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381 Водитель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обслуживанию автокранов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бензовозов: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382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383 Водитель         При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погрузочно-разгрузочных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384 Возчик           При работе на гужевом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вагоноопроки-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дывателя;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перегружателей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387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конвейера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ческого цеха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389 Обходчик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водопроводно-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канализацион-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сети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390 Составитель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перевозке раскаленных слитков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жидкого металла и шлака: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391 Стропальщик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392 Такелажник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393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394 Транспортиров-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0" w:name="Par3493"/>
      <w:bookmarkEnd w:id="80"/>
      <w:r w:rsidRPr="00A61C0E">
        <w:rPr>
          <w:rFonts w:ascii="Courier New" w:hAnsi="Courier New" w:cs="Courier New"/>
          <w:sz w:val="22"/>
          <w:szCs w:val="22"/>
        </w:rPr>
        <w:t xml:space="preserve">                8. ДЕЙСТВУЮЩИЕ И СТРОЯЩИЕСЯ ШАХТЫ,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РАЗРЕЗЫ И ПРЕДПРИЯТИЯ УГОЛЬНОЙ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СЛАНЦЕВОЙ ПРОМЫШЛЕННОСТИ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1" w:name="Par3497"/>
      <w:bookmarkEnd w:id="81"/>
      <w:r w:rsidRPr="00A61C0E">
        <w:rPr>
          <w:rFonts w:ascii="Courier New" w:hAnsi="Courier New" w:cs="Courier New"/>
          <w:sz w:val="22"/>
          <w:szCs w:val="22"/>
        </w:rPr>
        <w:t xml:space="preserve">         I. Подземные работы на действующих и строящихся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угольных и сланцевых шахтах, дренажных шахтах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резервов, подземные по предупреждению и разведочному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техническому бурению и осушению шахтных полей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395 Машинист горных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выемочных машин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396 Машинист буровой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398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2" w:name="Par3516"/>
      <w:bookmarkEnd w:id="82"/>
      <w:r w:rsidRPr="00A61C0E">
        <w:rPr>
          <w:rFonts w:ascii="Courier New" w:hAnsi="Courier New" w:cs="Courier New"/>
          <w:sz w:val="22"/>
          <w:szCs w:val="22"/>
        </w:rPr>
        <w:t xml:space="preserve">        II.    Работы на поверхности действующих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строящихся угольных и сланцевых шахт. Поверхностные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работы по предупреждению и тушению подземных пожаров,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дегазации угольных пластов, бурению разведочных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технических скважин на шахтных полях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действующих и строящихся шахт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осушению шахтных полей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399 Вагонетчик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дороги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400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401 Возчик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402 Дорожно-путевой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конвейера;       На наружных работах, при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   в галереях, надшахтных зданиях,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приемных площадках стволов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шахт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405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подъемной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407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3" w:name="Par3573"/>
      <w:bookmarkEnd w:id="83"/>
      <w:r w:rsidRPr="00A61C0E">
        <w:rPr>
          <w:rFonts w:ascii="Courier New" w:hAnsi="Courier New" w:cs="Courier New"/>
          <w:sz w:val="22"/>
          <w:szCs w:val="22"/>
        </w:rPr>
        <w:t xml:space="preserve">             III. Работы на действующих и строящихся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угольных и сланцевых разрезах, на добыче, переработке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транспортировании закладочных материалов,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производстве инертной пыли (на фабриках,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цехах и карьерах)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408 Водитель         При работе на автосамосвале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непосредственно на вскрышных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и на вывозке угля 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разрезов: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409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410 Выгрузчик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отвалах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411 Горнорабочий у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экскаваторов,    Плащ непромокаемый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отвальных мостов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отвалообра-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зователей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автогрейдера,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413 Машинист буровой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дороги;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дробильно-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конвейера;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отвалообразо-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вателя;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отвального моста;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плуга;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путепередвигате-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ля;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416 Такелажник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417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4" w:name="Par3652"/>
      <w:bookmarkEnd w:id="84"/>
      <w:r w:rsidRPr="00A61C0E">
        <w:rPr>
          <w:rFonts w:ascii="Courier New" w:hAnsi="Courier New" w:cs="Courier New"/>
          <w:sz w:val="22"/>
          <w:szCs w:val="22"/>
        </w:rPr>
        <w:t xml:space="preserve">           IV. Работы на углеобогатительных, брикетных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фабриках, обогатительных и брикетных установках,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сортировках шахт и разрезов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(центральных, групповых)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418 Вагонетчик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воздушно-канат-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дороги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419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автотележки;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Плащ непромокаемый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423 Машинисты,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обслуживающие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другие машины 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механизмы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424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5" w:name="Par3694"/>
      <w:bookmarkEnd w:id="85"/>
      <w:r w:rsidRPr="00A61C0E">
        <w:rPr>
          <w:rFonts w:ascii="Courier New" w:hAnsi="Courier New" w:cs="Courier New"/>
          <w:sz w:val="22"/>
          <w:szCs w:val="22"/>
        </w:rPr>
        <w:t xml:space="preserve">             V. Работы на железнодорожном транспорте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действующих и строящихся шахтах, разрезах,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обогатительных и брикетных фабриках и в других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организациях угольной и сланцевой промышленности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425 Водитель дрезины Полукомбинезон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426 Дежурный по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переезду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427 Дежурный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428 Мастер дорожный;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старший мастер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429 Мастер по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430 Машинист         Полукомбинезон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путе-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передвигателя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433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тяго-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вого агрегата;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437 Обходчик пути и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    Плащ непромокаемый         3    1 на 4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438 Оператор         Костюм дефектоскописта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дефектоскопной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тележки; опера-  Плащ непромокаемый         3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тор по путевым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измерениям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439 Осмотрщик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осмотрщик-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440 Подсобный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441 Регулировщик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скорости движе-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ния вагонов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442 Слесарь по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 столяр,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ремонтом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443 Слесарь-         При выполнении работ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        оборудования водоснабжения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паровозов (водокачек):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444 Смазчик          При смазке вагонов: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445 Составитель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446 Шлаковщик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447 Экипировщик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448 Электромеханик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старший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449 Электромеханик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энергетики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электрификации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450 Электромонтер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сети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451 Электромонтер    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оперативно-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выездной брига-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ды, электромон-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тер-релейщик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452 Электромонтер    При работе непосредственно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испытаниям и  на линии: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измерениям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453 Электромонтер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обслуживанию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ремонту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 и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блокировки;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аппаратуры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связи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6" w:name="Par3885"/>
      <w:bookmarkEnd w:id="86"/>
      <w:r w:rsidRPr="00A61C0E">
        <w:rPr>
          <w:rFonts w:ascii="Courier New" w:hAnsi="Courier New" w:cs="Courier New"/>
          <w:sz w:val="22"/>
          <w:szCs w:val="22"/>
        </w:rPr>
        <w:t xml:space="preserve">             VI. Погрузочно-разгрузочные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действующих и строящихся шахтах, разрезах,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карьерах, обогатительных и брикетных фабриках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в других организациях угольной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сланцевой промышленности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pBdr>
          <w:top w:val="single" w:sz="6" w:space="0" w:color="auto"/>
        </w:pBdr>
        <w:spacing w:before="100" w:after="100"/>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КонсультантПлюс: примечание.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Нумерация пунктов дана в соответствии с официальным текстом документа.</w:t>
      </w:r>
    </w:p>
    <w:p w:rsidR="00292ADF" w:rsidRPr="00A61C0E" w:rsidRDefault="00292ADF" w:rsidP="00A61C0E">
      <w:pPr>
        <w:pStyle w:val="ConsPlusCell"/>
        <w:pBdr>
          <w:top w:val="single" w:sz="6" w:space="0" w:color="auto"/>
        </w:pBdr>
        <w:spacing w:before="100" w:after="100"/>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425 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7" w:name="Par3902"/>
      <w:bookmarkEnd w:id="87"/>
      <w:r w:rsidRPr="00A61C0E">
        <w:rPr>
          <w:rFonts w:ascii="Courier New" w:hAnsi="Courier New" w:cs="Courier New"/>
          <w:sz w:val="22"/>
          <w:szCs w:val="22"/>
        </w:rPr>
        <w:t xml:space="preserve">             9. ТОРФОЗАГОТОВЛЕНИЕ И ПЕРЕРАБОТКА ТОРФА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8" w:name="Par3904"/>
      <w:bookmarkEnd w:id="88"/>
      <w:r w:rsidRPr="00A61C0E">
        <w:rPr>
          <w:rFonts w:ascii="Courier New" w:hAnsi="Courier New" w:cs="Courier New"/>
          <w:sz w:val="22"/>
          <w:szCs w:val="22"/>
        </w:rPr>
        <w:t xml:space="preserve">                  I. Болотно-подготовительные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гидротехнические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455 Машинист машин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подготовке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торфяных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месторождений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456 Машинист         На землеройных,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разгрузочных работах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   сводке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89" w:name="Par3924"/>
      <w:bookmarkEnd w:id="89"/>
      <w:r w:rsidRPr="00A61C0E">
        <w:rPr>
          <w:rFonts w:ascii="Courier New" w:hAnsi="Courier New" w:cs="Courier New"/>
          <w:sz w:val="22"/>
          <w:szCs w:val="22"/>
        </w:rPr>
        <w:t xml:space="preserve">                 II. Добыча, сушка и уборка торфа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457 Машинист крана   При работе на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разгрузочных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458 Машинист машин   Жилет сигнальный           2       1 на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добыче и                                         сезона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переработке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кускового торфа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459 Машинист машин   Жилет сигнальный           2       1 на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добыче и                                         сезона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переработке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фрезерного торфа по обслуживанию окараванивающей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460 Машинист         Жилет сигнальный           2       1 на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торфодобывающего                                    сезона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461 Слесарь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дорожно-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вания,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в полевых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условиях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462 Тракторист       На всех видах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0" w:name="Par3965"/>
      <w:bookmarkEnd w:id="90"/>
      <w:r w:rsidRPr="00A61C0E">
        <w:rPr>
          <w:rFonts w:ascii="Courier New" w:hAnsi="Courier New" w:cs="Courier New"/>
          <w:sz w:val="22"/>
          <w:szCs w:val="22"/>
        </w:rPr>
        <w:t xml:space="preserve">                      III. Переработка торфа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1" w:name="Par3967"/>
      <w:bookmarkEnd w:id="91"/>
      <w:r w:rsidRPr="00A61C0E">
        <w:rPr>
          <w:rFonts w:ascii="Courier New" w:hAnsi="Courier New" w:cs="Courier New"/>
          <w:sz w:val="22"/>
          <w:szCs w:val="22"/>
        </w:rPr>
        <w:t xml:space="preserve">                  Производство торфяных брикетов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463 Грузчик          На разгрузке торфяного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сырья на бункере,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аварийном складе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брикетов: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2" w:name="Par3978"/>
      <w:bookmarkEnd w:id="92"/>
      <w:r w:rsidRPr="00A61C0E">
        <w:rPr>
          <w:rFonts w:ascii="Courier New" w:hAnsi="Courier New" w:cs="Courier New"/>
          <w:sz w:val="22"/>
          <w:szCs w:val="22"/>
        </w:rPr>
        <w:t xml:space="preserve">       10. СТРОИТЕЛЬСТВО МЕТРОПОЛИТЕНОВ, ТУННЕЛЕЙ И ДРУГИХ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ПОДЗЕМНЫХ СООРУЖЕНИЙ СПЕЦИАЛЬНОГО НАЗНАЧЕНИЯ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(РАБОТНИКИ СПЕЦИФИЧЕСКИХ ПРОФЕССИЙ)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3" w:name="Par3982"/>
      <w:bookmarkEnd w:id="93"/>
      <w:r w:rsidRPr="00A61C0E">
        <w:rPr>
          <w:rFonts w:ascii="Courier New" w:hAnsi="Courier New" w:cs="Courier New"/>
          <w:sz w:val="22"/>
          <w:szCs w:val="22"/>
        </w:rPr>
        <w:t xml:space="preserve">                       I. Подземные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464 Горнорабочий     Костюм сигнальный          3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подземный;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крепильщик;      Костюм сигнальный на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проходчик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мокрых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прорезиненный       3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замораживании грунтов: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465 Дорожно-путевой  Костюм сигнальный с        3      1 на 1,5</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водоотталкивающей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тоннельный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Костюм сигнальный с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466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проходческого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467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отвозке породы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4" w:name="Par4022"/>
      <w:bookmarkEnd w:id="94"/>
      <w:r w:rsidRPr="00A61C0E">
        <w:rPr>
          <w:rFonts w:ascii="Courier New" w:hAnsi="Courier New" w:cs="Courier New"/>
          <w:sz w:val="22"/>
          <w:szCs w:val="22"/>
        </w:rPr>
        <w:t xml:space="preserve">                II. Открытый способ работ 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шахтной поверхности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вагоноопрокиды-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вателя;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погру-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зочной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проходческого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комплекса;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отвозке породы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5" w:name="Par4046"/>
      <w:bookmarkEnd w:id="95"/>
      <w:r w:rsidRPr="00A61C0E">
        <w:rPr>
          <w:rFonts w:ascii="Courier New" w:hAnsi="Courier New" w:cs="Courier New"/>
          <w:sz w:val="22"/>
          <w:szCs w:val="22"/>
        </w:rPr>
        <w:t xml:space="preserve">              11. ДЕРЕВООБРАБАТЫВАЮЩЕЕ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6" w:name="Par4048"/>
      <w:bookmarkEnd w:id="96"/>
      <w:r w:rsidRPr="00A61C0E">
        <w:rPr>
          <w:rFonts w:ascii="Courier New" w:hAnsi="Courier New" w:cs="Courier New"/>
          <w:sz w:val="22"/>
          <w:szCs w:val="22"/>
        </w:rPr>
        <w:t xml:space="preserve">           I. Лесопильное, домостроительное, мебельное,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бондарное, колодочное, катушечное, паркетное,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кузовное, стружечное и ящичное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469 Водитель         При работе на автомобиле-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лесовозе: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7" w:name="Par4056"/>
      <w:bookmarkEnd w:id="97"/>
      <w:r w:rsidRPr="00A61C0E">
        <w:rPr>
          <w:rFonts w:ascii="Courier New" w:hAnsi="Courier New" w:cs="Courier New"/>
          <w:sz w:val="22"/>
          <w:szCs w:val="22"/>
        </w:rPr>
        <w:t xml:space="preserve">               II. Карандашное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8" w:name="Par4058"/>
      <w:bookmarkEnd w:id="98"/>
      <w:r w:rsidRPr="00A61C0E">
        <w:rPr>
          <w:rFonts w:ascii="Courier New" w:hAnsi="Courier New" w:cs="Courier New"/>
          <w:sz w:val="22"/>
          <w:szCs w:val="22"/>
        </w:rPr>
        <w:t xml:space="preserve">           1. Производство графита (стержневое)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470 Возчик           На возке графита: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471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99" w:name="Par4066"/>
      <w:bookmarkEnd w:id="99"/>
      <w:r w:rsidRPr="00A61C0E">
        <w:rPr>
          <w:rFonts w:ascii="Courier New" w:hAnsi="Courier New" w:cs="Courier New"/>
          <w:sz w:val="22"/>
          <w:szCs w:val="22"/>
        </w:rPr>
        <w:t xml:space="preserve">                       III. Общие профессии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деревообрабатывающего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472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На наружных работах при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на кранах и машинах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неотапливаемыми кабинами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473 Грузчик          На подготовке и погрузке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 на судах в морских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портах и у морских причалов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организаций: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Постоянно занятым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474 Лебедчик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биржах сырья: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Постоянно занятым на наружных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рубительной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476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477 Рабочий, занятый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подачей          по подаче древесины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древесины в      производство: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478 Транспортировщик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транспортировке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шлама, глины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химикатов: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Постоянно занятым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0" w:name="Par4120"/>
      <w:bookmarkEnd w:id="100"/>
      <w:r w:rsidRPr="00A61C0E">
        <w:rPr>
          <w:rFonts w:ascii="Courier New" w:hAnsi="Courier New" w:cs="Courier New"/>
          <w:sz w:val="22"/>
          <w:szCs w:val="22"/>
        </w:rPr>
        <w:t xml:space="preserve">         12. СТРОИТЕЛЬНЫЕ, СТРОИТЕЛЬНО-МОНТАЖНЫЕ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РЕМОНТНО-СТРОИТЕЛЬНЫЕ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479 Арматурщик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установке и укладке арматуры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480 Асфальтобетонщик При выполнении работ по разливу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вяжущего материала 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распределителей: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развеске и дозировке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других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утепленный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481 Асфальтобетон-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щик-варильщик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482 Бетонщик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483 Бурильщик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шпуров;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буровой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484 Взрывник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Полуплащ непромокаемый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485 Газосварщик,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сварочной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 для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магистральных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газонефтепро-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дуктопроводов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486 Гидромониторщик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487 Дорожный рабочий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w:t>
      </w:r>
      <w:hyperlink w:anchor="Par7534" w:tooltip="Ссылка на текущий документ" w:history="1">
        <w:r w:rsidRPr="00A61C0E">
          <w:rPr>
            <w:rFonts w:ascii="Courier New" w:hAnsi="Courier New" w:cs="Courier New"/>
            <w:sz w:val="22"/>
            <w:szCs w:val="22"/>
          </w:rPr>
          <w:t>сигнальный*</w:t>
        </w:r>
      </w:hyperlink>
      <w:r w:rsidRPr="00A61C0E">
        <w:rPr>
          <w:rFonts w:ascii="Courier New" w:hAnsi="Courier New" w:cs="Courier New"/>
          <w:sz w:val="22"/>
          <w:szCs w:val="22"/>
        </w:rPr>
        <w:t xml:space="preserve">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488 Землекоп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489 Известегасильщик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490 Изолировщик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гидроизоляции;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изолировщик на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термоизоляции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491 Каменщик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492 Кессонщик-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аппаратчик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493 Кессонщик-       Жилет сигнальный           2    2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кессонщик-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электромонтажник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494 Кровельщик по    При работе на жесткой кровле: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рулонным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кровлям и по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кровлям из       При работе на мягкой кровле: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штучных          Комбинезон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или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495 Кровельщик по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стальным кровлям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автовышки и      При постоянном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автогидро-       работ на открытом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автоямобура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автогудронатора; При постоянном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работ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битумоплавиль-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передвижной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бурильнокрано-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вой самоходной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вакуумной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грейдер-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элеватора; маши-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ледорезной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моечных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электросвароч-</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двигателем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дозировщик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компонентов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бетонных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смесей;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дробильщик;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автокомпрессора;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электродвига-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телем;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499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автополивочной   Машинисту железнодорожно-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 строительных машин: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буровой          Занятому на хоппер-дозаторе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Плащ непромокаемый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вибропогружателя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бескопрового;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газодувных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дренажной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землеройно-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фрезерной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для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устройства швов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механизирован-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оборудо-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вания по подъему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(скользящей)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опалубки;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механизирован-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натяжного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устройства для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изготовления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напряженно-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армированных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конструкций;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уплотняющей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планировочно-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уплотняющей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электролебедки;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сушильщик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бетоносмесителя  Постоянно занятым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растворонасоса;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растворосмеси-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бетоносмеси-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землесосного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плавучего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несамоходного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снаряда;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плавучих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несамоходных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снарядов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грунтонасосных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плавучих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несамоходных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снарядов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грунтонасосных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грузопассажирс-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кого строи-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503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мачтового,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стоечного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смесителя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асфальтобетона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распределителя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цемента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гравитационного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прицепного;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укладчика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асфальтобетона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продавливанию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горизонтальному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бурению грунта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506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роторного;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автогрейдера;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катка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гладкими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вальцами;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грейдера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прицепного;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дизель-молота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бескопрового;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копра;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для изоляции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газонефтепро-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дуктопроводов;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трубогибочной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трубоочиститель-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трубоукладчика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508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509 Монтажник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наружных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трубопроводов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510 Монтажник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     на системах густой и жидкой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металлургических централизованной смазки: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заводов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511 Монтажник по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монтажу стальных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железобетонных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конструкций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512 Монтажник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антеннщик;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монтажник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линейщик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513 Монтажник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кабельщик;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спайщик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514 Монтажник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технологического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 и   Постоянно занятым на наружных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связанных с ним  работах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конструкций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515 Монтер пути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516 Мостовщик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517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518 Рабочий зеленого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строительства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519 Речной рабочий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подводно-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габионных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фашинных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выполняемых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поверхности;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речной рабочий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эксплуатации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несамоходных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плавучих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снарядов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других плавучих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средств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520 Такелажник на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монтаже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521 Трубоклад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промышленных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железобетонных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522 Трубоклад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промышленных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кирпичных труб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1" w:name="Par4569"/>
      <w:bookmarkEnd w:id="101"/>
      <w:r w:rsidRPr="00A61C0E">
        <w:rPr>
          <w:rFonts w:ascii="Courier New" w:hAnsi="Courier New" w:cs="Courier New"/>
          <w:sz w:val="22"/>
          <w:szCs w:val="22"/>
        </w:rPr>
        <w:t xml:space="preserve">            13. СУДОСТРОИТЕЛЬНЫЕ И СУДОРЕМОНТНЫЕ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523 Машинист сухих   При выполнении работ в доковых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доковых          шахтах: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Жилет сигнальный           2    1 на 2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524 Подсобный        При выполнении работ в доках: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2" w:name="Par4578"/>
      <w:bookmarkEnd w:id="102"/>
      <w:r w:rsidRPr="00A61C0E">
        <w:rPr>
          <w:rFonts w:ascii="Courier New" w:hAnsi="Courier New" w:cs="Courier New"/>
          <w:sz w:val="22"/>
          <w:szCs w:val="22"/>
        </w:rPr>
        <w:t xml:space="preserve">                14. ЖИЛИЩНО-КОММУНАЛЬНОЕ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3" w:name="Par4580"/>
      <w:bookmarkEnd w:id="103"/>
      <w:r w:rsidRPr="00A61C0E">
        <w:rPr>
          <w:rFonts w:ascii="Courier New" w:hAnsi="Courier New" w:cs="Courier New"/>
          <w:sz w:val="22"/>
          <w:szCs w:val="22"/>
        </w:rPr>
        <w:t xml:space="preserve">               I. Трамвайно-троллейбусное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трамвая;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троллейбуса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526 Дежурный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527 Диспетчер;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ревизор по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безопасности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движения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528 Машинист         При работе на шпалоподбивочной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  машине: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в необогреваемых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вагонах (кабинах, машинах)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529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зумпфового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530 Монтер пути;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обходчик пути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искусственных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531 Рабочие, занятые При работе в необогреваемых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    вагонах (кабинах, машинах)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фуникулера,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кресельной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бугельной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маятниковой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532 Слесарь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механосборочных  по изготовлению, сборке,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монтажу и ремонту стрелок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путевых конструкций: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533 Слесарь по       При выполнении работ на линии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 конечных станциях: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слесарь-электрик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         При выполнении работ на канавах,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ночных и профилактических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и     осмотрах: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Комбинезон или костюм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534 Составитель      Плащ непромокаемый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поездов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535 Электромонтажник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кабельным     хлопчатобумажный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сетям;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Во II и I поясах: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линейщик по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монтажу          хлопчатобумажный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воздушных линий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высокого         В особом, IV и III поясах: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напряжения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контактной сети;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аппаратуры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централизации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блокировки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536 Электромонтер по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и        хлопчатобумажный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монтажу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кабельных линий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4" w:name="Par4692"/>
      <w:bookmarkEnd w:id="104"/>
      <w:r w:rsidRPr="00A61C0E">
        <w:rPr>
          <w:rFonts w:ascii="Courier New" w:hAnsi="Courier New" w:cs="Courier New"/>
          <w:sz w:val="22"/>
          <w:szCs w:val="22"/>
        </w:rPr>
        <w:t xml:space="preserve">            II. Набережные, гидравлические устройства,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дренажные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537 Дорожный рабочий При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обслуживании мостов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гидротехнических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538 Машинист буровой При выполнении работ в галереях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глубокого дренажа: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539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540 Осмотрщик        Костюм сигнальный с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гидротехнических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объектов         пропиткой или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541 Рабочий, занятый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очисткой рек,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отмелей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карнизов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набережных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колодцев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542 Рабочий, занятый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разработке и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устройстве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набережных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543 Слесарь-         При выполнении работ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       галереях глубокого дренажа,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        коллекторах и на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станциях: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хлопчатобумажный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5" w:name="Par4737"/>
      <w:bookmarkEnd w:id="105"/>
      <w:r w:rsidRPr="00A61C0E">
        <w:rPr>
          <w:rFonts w:ascii="Courier New" w:hAnsi="Courier New" w:cs="Courier New"/>
          <w:sz w:val="22"/>
          <w:szCs w:val="22"/>
        </w:rPr>
        <w:t xml:space="preserve">                      III. Газовое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газораздаточной  хлопчатобумажный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545 Слесарь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        хлопчатобумажный или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восстановитель-  костюм сигнальный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ных работ в      антистатической отделкой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газовом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хозяйстве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хлопчатобумажный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или костюм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антистатической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отделкой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546 Слесарь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эксплуатации и   хлопчатобумажный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газового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     на газорегуляторных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газгольдерных станциях: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2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хлопчатобумажный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547 Слесарь по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эксплуатации и   по эксплуатации подземных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газопроводов, ликвидации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подземных        утечек газа и аварий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газопроводов     на подземных газопроводах: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обходу трасс газопроводов: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2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6" w:name="Par4782"/>
      <w:bookmarkEnd w:id="106"/>
      <w:r w:rsidRPr="00A61C0E">
        <w:rPr>
          <w:rFonts w:ascii="Courier New" w:hAnsi="Courier New" w:cs="Courier New"/>
          <w:sz w:val="22"/>
          <w:szCs w:val="22"/>
        </w:rPr>
        <w:t xml:space="preserve">             IV. Водопроводно-канализационное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548 Контролер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водопроводного   по снятию показаний водомеров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хозяйства        в сырых помещениях,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затапливаемых водой: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549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         При постоянной занятости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на наружных работах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550 Монтажник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наружных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трубопроводов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551 Обходчик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водопроводно-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канализационной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552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553 Рабочий, занятый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работах по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сооружению,      Костюм сигнальный на       1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очистке и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шахтных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колодцев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фильтров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554 Слесарь аварий-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но-восстанови-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тельных работ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коллекторах канализационной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Гидрокостюм с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сигнальными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обслуживанию водопроводных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канализационных магистральных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7" w:name="Par4852"/>
      <w:bookmarkEnd w:id="107"/>
      <w:r w:rsidRPr="00A61C0E">
        <w:rPr>
          <w:rFonts w:ascii="Courier New" w:hAnsi="Courier New" w:cs="Courier New"/>
          <w:sz w:val="22"/>
          <w:szCs w:val="22"/>
        </w:rPr>
        <w:t xml:space="preserve">                  V. Дорожно-мостовое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555 Асфальтобетон-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подсобный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асфальтобетонных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556 Битумщик;        Костюм сигнальный или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весовщик;        комбинезон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дозировщик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дозированием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дробленого камня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битума;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дробильщик;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смесителя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асфальтобетона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битумоплавильной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бетоносмеситель-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ных установок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557 Дорожный рабочий Костюм сигнальный          3</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558 Монтажник        Костюм прорезиненный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наружных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трубопроводов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8" w:name="Par4896"/>
      <w:bookmarkEnd w:id="108"/>
      <w:r w:rsidRPr="00A61C0E">
        <w:rPr>
          <w:rFonts w:ascii="Courier New" w:hAnsi="Courier New" w:cs="Courier New"/>
          <w:sz w:val="22"/>
          <w:szCs w:val="22"/>
        </w:rPr>
        <w:t xml:space="preserve">                 VI. Санитарная очистка огородов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559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560 Возчик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вывозке нечистот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гниющего мусора: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561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перевозке нечистот,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гниющего мусора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трупов животных: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562 Машинист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на свалке бытовых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отходов: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563 Подсобный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мусоросжигательных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печей: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снегопогрузчика: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09" w:name="Par4934"/>
      <w:bookmarkEnd w:id="109"/>
      <w:r w:rsidRPr="00A61C0E">
        <w:rPr>
          <w:rFonts w:ascii="Courier New" w:hAnsi="Courier New" w:cs="Courier New"/>
          <w:sz w:val="22"/>
          <w:szCs w:val="22"/>
        </w:rPr>
        <w:t xml:space="preserve">          VII. Утилизация и переработка бытовых отходов;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утилизационные заводы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564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566 Грузчик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уборке трупов павших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животных: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567 Машинист крана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обслуживанию бункеров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перегружающих мусор: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568 Рабочий по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благоустройству  по уборке гниющего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мусора вручную: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0" w:name="Par4967"/>
      <w:bookmarkEnd w:id="110"/>
      <w:r w:rsidRPr="00A61C0E">
        <w:rPr>
          <w:rFonts w:ascii="Courier New" w:hAnsi="Courier New" w:cs="Courier New"/>
          <w:sz w:val="22"/>
          <w:szCs w:val="22"/>
        </w:rPr>
        <w:t xml:space="preserve">                      VIII.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569 Слесарь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аварийно-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восстанови-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тельных работ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1" w:name="Par4974"/>
      <w:bookmarkEnd w:id="111"/>
      <w:r w:rsidRPr="00A61C0E">
        <w:rPr>
          <w:rFonts w:ascii="Courier New" w:hAnsi="Courier New" w:cs="Courier New"/>
          <w:sz w:val="22"/>
          <w:szCs w:val="22"/>
        </w:rPr>
        <w:t xml:space="preserve">                  15. ЭКСПЛУАТАЦИЯ МЕТРОПОЛИТЕНА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570 Бригадир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  по погрузке и замене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текущему      шпал, пропитанных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содержанию и     антисептиками, замене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пути и   и промывке щебня: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монтер пути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тоннеле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 шпалоподбойками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тоннеле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производстве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водоборьбе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очистке лотков: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тоннеле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производстве других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 по текущему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содержанию, ремонту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реконструкции пути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контактного рельса: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тоннеле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изготовлению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клееболтовых стыков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571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автомотрисы;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дрезины;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572 Дежурный         На работе в тоннелях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стрелочного      открытых линиях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поста            метрополитена: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тоннеле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573 Машинист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  Полуплащ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помощник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наладчик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путевых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574 Машинист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зумпфового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При работе в тоннеле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зумпфового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дренажник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Дренажнику, занятому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промерзаемых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тоннелях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на открытых участках,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575 Машинист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    по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реконструкции и текущему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содержанию пути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электросвароч-   тоннельных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 с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двигателем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576 Машинист моечной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по очистке и мойке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роликовых подшипников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моечных машин,   подвижного состава: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промывкой и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выщелачива-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нием состава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ваннах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моечных машинах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мотор-вагонном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инструктор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локомотивных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работающего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мотор-вагонном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электропоезде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578 Машинист         На остальных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эскалатора;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ремонтировщик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резиновых        и при работе в тоннеле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изделий, занятый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ремонтом,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ревизионными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эскалаторных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электрик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эскалаторов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579 Обходчик пути и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искусственных    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тоннеле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580 Оператор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дефектоскопной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тележки;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 по      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путевым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измерениям;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оператора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дефектоскопной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581 Осмотрщик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по       Костюм сигнальный на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ремонту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состава;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бригадир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(освобожденный)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железнодорожного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метрополитенов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582 Подсобный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 транспортировке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колесных пар: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583 Рабочий,         При работе на скорой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технической помощи служб</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скорой           метрополитена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      восстановительных базах: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помощи;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занятый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скорой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технической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помощи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584 Тоннельный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 содержанию тоннельных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уходу и содержанию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промерзаемых тоннелей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открытых станций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очистке витражей: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тоннельных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геодезическо-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маркшейдерских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работах в стволах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коллекторах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вентиляционных шахт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2" w:name="Par5246"/>
      <w:bookmarkEnd w:id="112"/>
      <w:r w:rsidRPr="00A61C0E">
        <w:rPr>
          <w:rFonts w:ascii="Courier New" w:hAnsi="Courier New" w:cs="Courier New"/>
          <w:sz w:val="22"/>
          <w:szCs w:val="22"/>
        </w:rPr>
        <w:t xml:space="preserve">              16. ЦЕЛЛЮЛОЗНО-БУМАЖНОЕ, ГИДРОЛИЗНОЕ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ЛЕСОХИМИЧЕСКОЕ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3" w:name="Par5249"/>
      <w:bookmarkEnd w:id="113"/>
      <w:r w:rsidRPr="00A61C0E">
        <w:rPr>
          <w:rFonts w:ascii="Courier New" w:hAnsi="Courier New" w:cs="Courier New"/>
          <w:sz w:val="22"/>
          <w:szCs w:val="22"/>
        </w:rPr>
        <w:t xml:space="preserve">        Общие профессии целлюлозно-бумажного, гидролизного,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лесохимического и картонажного производств,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двуокиси хлора и хлората натрия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при работе на кранах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и машинах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неотапливаемыми кабинами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586 Грузчик;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        по подготовке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погрузке лесных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целлюлозно-бумажных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 на судах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морских портах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 морских причалов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Полуплащ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Постоянно занятым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наружных работах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587 Лебедчик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биржах сырья: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Постоянно занятым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588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Постоянно нанятым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589 Приемосдатчик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груза и          на речном транспорте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багажа; сдатчик  и нефтеналивных судах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экспортных       в морских портах: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лесоматериалов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4" w:name="Par5301"/>
      <w:bookmarkEnd w:id="114"/>
      <w:r w:rsidRPr="00A61C0E">
        <w:rPr>
          <w:rFonts w:ascii="Courier New" w:hAnsi="Courier New" w:cs="Courier New"/>
          <w:sz w:val="22"/>
          <w:szCs w:val="22"/>
        </w:rPr>
        <w:t xml:space="preserve">    17. ГЕОЛОГИЧЕСКИЕ, ТОПОГРАФО-ГЕОДЕЗИЧЕСКИЕ, ИЗЫСКАТЕЛЬСКИЕ,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ЗЕМЛЕУСТРОИТЕЛЬНЫЕ РАБОТЫ И КАРТОГРАФИЧЕСКОЕ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5" w:name="Par5304"/>
      <w:bookmarkEnd w:id="115"/>
      <w:r w:rsidRPr="00A61C0E">
        <w:rPr>
          <w:rFonts w:ascii="Courier New" w:hAnsi="Courier New" w:cs="Courier New"/>
          <w:sz w:val="22"/>
          <w:szCs w:val="22"/>
        </w:rPr>
        <w:t xml:space="preserve">           Сезонные и круглогодичные геологоразведочные,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геолого-съемочные, поисковые, гидрогеологические,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инженерно-геологические, топографо-геодезические,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аэрогеологические, геофизические, изыскательские,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землеустроительные и другие работы в полевых условиях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 в отрядах, партиях, нефтеразведках, экспедициях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геоконторах, включая отряды, партии и экспедиции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научно-исследовательских институтов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изыскательских организации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590 Взрывник         Костюм сигнальный с        3      1 на 9</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                 месяцев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поверхностных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Полуплащ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591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592 Возчик           При работе в экспедиции,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партии и отряде: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593 Дорожно-путевой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594 Замерщик на      При работе в полевых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топографо-       отрядах, партиях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геодезических и  экспедициях: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маркшейдерских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геодезических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знаков; рабочий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геологических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геофизических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595 Каротажник;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каротажной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станции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596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автогрейдера;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грейдера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прицепного;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597 Машинист буровой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бурильнокрановой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самоходной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598 Машинист буровых В экспедиции, партии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на     отряде при выезде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нефть и газ;     ремонт бурового,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 по       горного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энергетического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буровых,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буровых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599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работе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опробованию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скважин;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цементировочного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цементо-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пескосмеситель-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агрегата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насосных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паровой машины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601 Проходчик        Жилет сигнальный           2       1 на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сезона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 на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сезона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6" w:name="Par5432"/>
      <w:bookmarkEnd w:id="116"/>
      <w:r w:rsidRPr="00A61C0E">
        <w:rPr>
          <w:rFonts w:ascii="Courier New" w:hAnsi="Courier New" w:cs="Courier New"/>
          <w:sz w:val="22"/>
          <w:szCs w:val="22"/>
        </w:rPr>
        <w:t xml:space="preserve">              18. МИКРОБИОЛОГИЧЕСКАЯ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7" w:name="Par5434"/>
      <w:bookmarkEnd w:id="117"/>
      <w:r w:rsidRPr="00A61C0E">
        <w:rPr>
          <w:rFonts w:ascii="Courier New" w:hAnsi="Courier New" w:cs="Courier New"/>
          <w:sz w:val="22"/>
          <w:szCs w:val="22"/>
        </w:rPr>
        <w:t xml:space="preserve">                  Производство товарного солода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перегружателей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8" w:name="Par5439"/>
      <w:bookmarkEnd w:id="118"/>
      <w:r w:rsidRPr="00A61C0E">
        <w:rPr>
          <w:rFonts w:ascii="Courier New" w:hAnsi="Courier New" w:cs="Courier New"/>
          <w:sz w:val="22"/>
          <w:szCs w:val="22"/>
        </w:rPr>
        <w:t xml:space="preserve">  19. ОРГАНИЗАЦИИ ЗДРАВООХРАНЕНИЯ И СОЦИАЛЬНОЙ ЗАЩИТЫ НАСЕЛЕНИЯ,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МЕДИЦИНСКИЕ И УЧЕБНЫЕ ЗАВЕДЕНИЯ, ПРОИЗВОДСТВА БАКТЕРИАЛЬНЫХ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БИОЛОГИЧЕСКИХ ПРЕПАРАТОВ, МАТЕРИАЛОВ, УЧЕБНЫХ НАГЛЯДНЫХ ПОСОБИЙ,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ЗАГОТОВКЕ, ВЫРАЩИВАНИЮ И ОБРАБОТКЕ МЕДИЦИНСКИХ ПИЯВОК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19" w:name="Par5444"/>
      <w:bookmarkEnd w:id="119"/>
      <w:r w:rsidRPr="00A61C0E">
        <w:rPr>
          <w:rFonts w:ascii="Courier New" w:hAnsi="Courier New" w:cs="Courier New"/>
          <w:sz w:val="22"/>
          <w:szCs w:val="22"/>
        </w:rPr>
        <w:t xml:space="preserve">             I. Санитарно-профилактические учреждения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0" w:name="Par5446"/>
      <w:bookmarkEnd w:id="120"/>
      <w:r w:rsidRPr="00A61C0E">
        <w:rPr>
          <w:rFonts w:ascii="Courier New" w:hAnsi="Courier New" w:cs="Courier New"/>
          <w:sz w:val="22"/>
          <w:szCs w:val="22"/>
        </w:rPr>
        <w:t xml:space="preserve">                     Противочумные учреждения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специализиро-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машине; кучер</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1" w:name="Par5456"/>
      <w:bookmarkEnd w:id="121"/>
      <w:r w:rsidRPr="00A61C0E">
        <w:rPr>
          <w:rFonts w:ascii="Courier New" w:hAnsi="Courier New" w:cs="Courier New"/>
          <w:sz w:val="22"/>
          <w:szCs w:val="22"/>
        </w:rPr>
        <w:t xml:space="preserve">            II. Производство учебно-наглядных пособий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604 Возчик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2" w:name="Par5462"/>
      <w:bookmarkEnd w:id="122"/>
      <w:r w:rsidRPr="00A61C0E">
        <w:rPr>
          <w:rFonts w:ascii="Courier New" w:hAnsi="Courier New" w:cs="Courier New"/>
          <w:sz w:val="22"/>
          <w:szCs w:val="22"/>
        </w:rPr>
        <w:t xml:space="preserve">                      III.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3" w:name="Par5467"/>
      <w:bookmarkEnd w:id="123"/>
      <w:r w:rsidRPr="00A61C0E">
        <w:rPr>
          <w:rFonts w:ascii="Courier New" w:hAnsi="Courier New" w:cs="Courier New"/>
          <w:sz w:val="22"/>
          <w:szCs w:val="22"/>
        </w:rPr>
        <w:t xml:space="preserve">     20. ЛЕСОЗАГОТОВИТЕЛЬНЫЕ, ЛЕСОСПЛАВНЫЕ, ЛЕСОПЕРЕВАЛОЧНЫЕ,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ЛЕСОХОЗЯЙСТВЕННЫЕ ОРГАНИЗАЦИИ И ХИМЛЕСХОЗЫ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4" w:name="Par5470"/>
      <w:bookmarkEnd w:id="124"/>
      <w:r w:rsidRPr="00A61C0E">
        <w:rPr>
          <w:rFonts w:ascii="Courier New" w:hAnsi="Courier New" w:cs="Courier New"/>
          <w:sz w:val="22"/>
          <w:szCs w:val="22"/>
        </w:rPr>
        <w:t xml:space="preserve">                  I. Лесозаготовительные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606 Вальщик леса;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погруз-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чика, занятый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вождением само-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ходного погруз-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чика; возчик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леса; грузчик,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трелевке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вывозке живицы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осмола; дорож-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ный рабочий,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строительстве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лесовозных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 и усов;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трелевке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штабелевке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верхнем складе;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лесоруб; маши-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трелевоч-</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трелевочного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лесосеках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лесовозных доро-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гах; навальщик-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свальщик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лесоматериалов,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лесо-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секах и верхнем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складе; подсоб-</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ный рабочий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лесозаготовках,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лесосплаве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подсочке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под-</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готовке лесосек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верхнем скла-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 разметчик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хлыстов,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лесосеках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верхнем складе;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тесчик спецсор-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тиментов, заня-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тый на лесосеках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верхнем скла-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де; тракторист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подготовке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лесосек, треле-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вке и вывозке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леса,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подготовке лесо-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сек к рубке,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строительстве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лесовозных 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рог, усов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верхнем складе,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вывозке живицы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штабелевщик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древесины,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верхнем складе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607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вывозке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живицы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осмола;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трелевщик;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чокеровщик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608 Грузчик; дорож-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ный рабочий,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обс-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луживании лесо-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возных дорог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усов, контролер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лесозаготови-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тельного произ-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водства и лесо-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сплава; лебедчик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штабелевке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нижнем складе;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машинист-кранов-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раз-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грузке и штабе-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левке древесины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лесовозных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дорогах; обруб-</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сучьев, 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нятый на нижнем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складе; оператор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раскряжевочной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установки; опе-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ратор сучкорез-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установки;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оператор</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автоматизирован-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лесотранс-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портера;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лесо-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заготовительного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609 Заготовщик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610 Окорщик;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дровокол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5" w:name="Par5598"/>
      <w:bookmarkEnd w:id="125"/>
      <w:r w:rsidRPr="00A61C0E">
        <w:rPr>
          <w:rFonts w:ascii="Courier New" w:hAnsi="Courier New" w:cs="Courier New"/>
          <w:sz w:val="22"/>
          <w:szCs w:val="22"/>
        </w:rPr>
        <w:t xml:space="preserve">                          II. Лесосплав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611 Лебедчик на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лесосплаве;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лебедчик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штабелевке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сплавных рабо-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тах;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сплавных рабо-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тах;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сплоточной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сплав-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тракторист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подготовке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лесосек,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трелевке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вывозке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сплавных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612 Сортировщик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древесины на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воде             сигнальный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613 Такелажник       Костюм сигнальный          3    1 на 2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6" w:name="Par5630"/>
      <w:bookmarkEnd w:id="126"/>
      <w:r w:rsidRPr="00A61C0E">
        <w:rPr>
          <w:rFonts w:ascii="Courier New" w:hAnsi="Courier New" w:cs="Courier New"/>
          <w:sz w:val="22"/>
          <w:szCs w:val="22"/>
        </w:rPr>
        <w:t xml:space="preserve">                        III. Прочие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614 Мастер,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лесосеках,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верхних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нижних складах,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лесосплаве,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содержании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лесовозных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подсочке леса,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лесоперевалочных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базах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биржах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615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7" w:name="Par5650"/>
      <w:bookmarkEnd w:id="127"/>
      <w:r w:rsidRPr="00A61C0E">
        <w:rPr>
          <w:rFonts w:ascii="Courier New" w:hAnsi="Courier New" w:cs="Courier New"/>
          <w:sz w:val="22"/>
          <w:szCs w:val="22"/>
        </w:rPr>
        <w:t xml:space="preserve">             21. ЭЛЕКТРОЭНЕРГЕТИЧЕСКАЯ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8" w:name="Par5652"/>
      <w:bookmarkEnd w:id="128"/>
      <w:r w:rsidRPr="00A61C0E">
        <w:rPr>
          <w:rFonts w:ascii="Courier New" w:hAnsi="Courier New" w:cs="Courier New"/>
          <w:sz w:val="22"/>
          <w:szCs w:val="22"/>
        </w:rPr>
        <w:t xml:space="preserve">      I. Тепловые электростанции (паротурбинные, дизельные,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локомобильные и другие)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616 Грузчик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и разгрузке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твердого топлива,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промышленных отходов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колчедана: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618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619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локомобиля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620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топливоподачи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621 Обходчик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трассы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гидрозоло-       пропиткой или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удаления и       комбинезон сигнальный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золоотвалов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29" w:name="Par5693"/>
      <w:bookmarkEnd w:id="129"/>
      <w:r w:rsidRPr="00A61C0E">
        <w:rPr>
          <w:rFonts w:ascii="Courier New" w:hAnsi="Courier New" w:cs="Courier New"/>
          <w:sz w:val="22"/>
          <w:szCs w:val="22"/>
        </w:rPr>
        <w:t xml:space="preserve">               22. ЭЛЕКТРОТЕХНИЧЕСКОЕ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0" w:name="Par5695"/>
      <w:bookmarkEnd w:id="130"/>
      <w:r w:rsidRPr="00A61C0E">
        <w:rPr>
          <w:rFonts w:ascii="Courier New" w:hAnsi="Courier New" w:cs="Courier New"/>
          <w:sz w:val="22"/>
          <w:szCs w:val="22"/>
        </w:rPr>
        <w:t xml:space="preserve">                     I. Кабельное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622 Грузчик          При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погрузке-выгрузке: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1" w:name="Par5701"/>
      <w:bookmarkEnd w:id="131"/>
      <w:r w:rsidRPr="00A61C0E">
        <w:rPr>
          <w:rFonts w:ascii="Courier New" w:hAnsi="Courier New" w:cs="Courier New"/>
          <w:sz w:val="22"/>
          <w:szCs w:val="22"/>
        </w:rPr>
        <w:t xml:space="preserve">            II. Производство кислотных аккумуляторов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623 Водитель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перевозке изделий 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свинцовых сплавов: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2" w:name="Par5711"/>
      <w:bookmarkEnd w:id="132"/>
      <w:r w:rsidRPr="00A61C0E">
        <w:rPr>
          <w:rFonts w:ascii="Courier New" w:hAnsi="Courier New" w:cs="Courier New"/>
          <w:sz w:val="22"/>
          <w:szCs w:val="22"/>
        </w:rPr>
        <w:t xml:space="preserve">             III. Производство щелочных аккумуляторов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медноокисных элементов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механического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или флотацион-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обогащения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3" w:name="Par5720"/>
      <w:bookmarkEnd w:id="133"/>
      <w:r w:rsidRPr="00A61C0E">
        <w:rPr>
          <w:rFonts w:ascii="Courier New" w:hAnsi="Courier New" w:cs="Courier New"/>
          <w:sz w:val="22"/>
          <w:szCs w:val="22"/>
        </w:rPr>
        <w:t xml:space="preserve">                IV. Электроугольное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625 Грузчик          При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разгрузке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транспортировке сажи,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графитов пеков: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626 Подсобный        При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погрузке, разгрузке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транспортировке сажи,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графитов пеков: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4" w:name="Par5741"/>
      <w:bookmarkEnd w:id="134"/>
      <w:r w:rsidRPr="00A61C0E">
        <w:rPr>
          <w:rFonts w:ascii="Courier New" w:hAnsi="Courier New" w:cs="Courier New"/>
          <w:sz w:val="22"/>
          <w:szCs w:val="22"/>
        </w:rPr>
        <w:t xml:space="preserve">     V. Производство слоистых пластиков, намоточных изделий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профильных стеклопластиков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627 Машинист         При непосредственном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            выполнении работ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основном производстве: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5" w:name="Par5749"/>
      <w:bookmarkEnd w:id="135"/>
      <w:r w:rsidRPr="00A61C0E">
        <w:rPr>
          <w:rFonts w:ascii="Courier New" w:hAnsi="Courier New" w:cs="Courier New"/>
          <w:sz w:val="22"/>
          <w:szCs w:val="22"/>
        </w:rPr>
        <w:t xml:space="preserve">                            23. СВЯЗЬ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628 Антеннщик-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мачтовик;        непосредственно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кабельщик-       эксплуатационно-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спайщик;         техническому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        обслуживанию, ремонту,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восстановлению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электромеха-     строительству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ник связи;       линейных воздушных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кабельных сооружений: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канализацион-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ных сооружений   Плащ непромокаемый         3</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линейных         спайке кабелей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       колодцах, протяжке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телефонной       подземных кабелей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и          установке железобетонных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радиофикации;    опор и приставок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станционного     Комбинезон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телевизионного   хлопчатобумажный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наружных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629 Водитель аэроса-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ней, в том числе При работе в особом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вожде-   IV поясах: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нием глиссеров   Жилет сигнальный           2     дежурный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630 Возчик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на трактах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631 Монтажник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     по прокладке городских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и междугородных кабелей: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кабельщик;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        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линейщик;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        монтажу городских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 -          междугородных кабельных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спайщик          линий: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в городе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при прокладке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монтаже городских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междугородных кабелей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632 Подсобный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уборке и мытью кабин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телефонов-автоматов,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установленных на улице: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633 Проводник-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электромонтер    Работнику разъездному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почтовых         почтовых вагонов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пароходов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работник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разъездной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почтовых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пароходов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634 Фельдъегерь      При работе на трактах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аэропортах: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на трактах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6" w:name="Par5834"/>
      <w:bookmarkEnd w:id="136"/>
      <w:r w:rsidRPr="00A61C0E">
        <w:rPr>
          <w:rFonts w:ascii="Courier New" w:hAnsi="Courier New" w:cs="Courier New"/>
          <w:sz w:val="22"/>
          <w:szCs w:val="22"/>
        </w:rPr>
        <w:t xml:space="preserve">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635 Монтажник по     Костюм сигнальный          3      1 на 10</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монтажу                                            месяцев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стальных 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железобетонных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конструкций      Костюм сигнальный на       3    1 на 4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7" w:name="Par5843"/>
      <w:bookmarkEnd w:id="137"/>
      <w:r w:rsidRPr="00A61C0E">
        <w:rPr>
          <w:rFonts w:ascii="Courier New" w:hAnsi="Courier New" w:cs="Courier New"/>
          <w:sz w:val="22"/>
          <w:szCs w:val="22"/>
        </w:rPr>
        <w:t xml:space="preserve">             24. ОРГАНИЗАЦИИ РОССИЙСКОЙ АКАДЕМИИ НАУК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Круглогодичные (зимовочные) экспедиции (кроме стационарных),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отряды, партии и группы, а также экспедиции, партии и группы,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выполняющие работы в зимне-весеннее и осенне-зимнее время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636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637 Механик вездехо-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да; тракторист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8" w:name="Par5855"/>
      <w:bookmarkEnd w:id="138"/>
      <w:r w:rsidRPr="00A61C0E">
        <w:rPr>
          <w:rFonts w:ascii="Courier New" w:hAnsi="Courier New" w:cs="Courier New"/>
          <w:sz w:val="22"/>
          <w:szCs w:val="22"/>
        </w:rPr>
        <w:t xml:space="preserve">          25. ПИЩЕВАЯ, МЯСНАЯ И МОЛОЧНАЯ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39" w:name="Par5857"/>
      <w:bookmarkEnd w:id="139"/>
      <w:r w:rsidRPr="00A61C0E">
        <w:rPr>
          <w:rFonts w:ascii="Courier New" w:hAnsi="Courier New" w:cs="Courier New"/>
          <w:sz w:val="22"/>
          <w:szCs w:val="22"/>
        </w:rPr>
        <w:t xml:space="preserve">                   I. Масложировое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0" w:name="Par5859"/>
      <w:bookmarkEnd w:id="140"/>
      <w:r w:rsidRPr="00A61C0E">
        <w:rPr>
          <w:rFonts w:ascii="Courier New" w:hAnsi="Courier New" w:cs="Courier New"/>
          <w:sz w:val="22"/>
          <w:szCs w:val="22"/>
        </w:rPr>
        <w:t xml:space="preserve">                  Общие профессии мыловаренного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и производства тонкомоющих средств, стиральных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мыльных порошков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638 Подсобный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 подвозке сырья: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подвозке сырья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подноске кислот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1" w:name="Par5877"/>
      <w:bookmarkEnd w:id="141"/>
      <w:r w:rsidRPr="00A61C0E">
        <w:rPr>
          <w:rFonts w:ascii="Courier New" w:hAnsi="Courier New" w:cs="Courier New"/>
          <w:sz w:val="22"/>
          <w:szCs w:val="22"/>
        </w:rPr>
        <w:t xml:space="preserve">            II. Добыча и производство поваренной соли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2" w:name="Par5879"/>
      <w:bookmarkEnd w:id="142"/>
      <w:r w:rsidRPr="00A61C0E">
        <w:rPr>
          <w:rFonts w:ascii="Courier New" w:hAnsi="Courier New" w:cs="Courier New"/>
          <w:sz w:val="22"/>
          <w:szCs w:val="22"/>
        </w:rPr>
        <w:t xml:space="preserve">         1. Подземная добыча соли и шахтная поверхность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639 Дорожно-путевой  При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подземных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640 Лебедчик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3" w:name="Par5887"/>
      <w:bookmarkEnd w:id="143"/>
      <w:r w:rsidRPr="00A61C0E">
        <w:rPr>
          <w:rFonts w:ascii="Courier New" w:hAnsi="Courier New" w:cs="Courier New"/>
          <w:sz w:val="22"/>
          <w:szCs w:val="22"/>
        </w:rPr>
        <w:t xml:space="preserve">                      2. Озерная добыча соли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641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642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агрегатов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добыче соли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озере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643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644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645 Машинист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паровоза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646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солекомбайна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647 Путевой рабочий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озере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4" w:name="Par5914"/>
      <w:bookmarkEnd w:id="144"/>
      <w:r w:rsidRPr="00A61C0E">
        <w:rPr>
          <w:rFonts w:ascii="Courier New" w:hAnsi="Courier New" w:cs="Courier New"/>
          <w:sz w:val="22"/>
          <w:szCs w:val="22"/>
        </w:rPr>
        <w:t xml:space="preserve">          3. Общие профессии для всех видов добычи соли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648 Грузчик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погрузке и разгрузке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649 Машинист крана   При работе на железнодо-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рожном кране (кроме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озерной добычи):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650 Машинист мотово-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 машинист     Машинисту мотовоза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651 Путевой рабочий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озере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5" w:name="Par5944"/>
      <w:bookmarkEnd w:id="145"/>
      <w:r w:rsidRPr="00A61C0E">
        <w:rPr>
          <w:rFonts w:ascii="Courier New" w:hAnsi="Courier New" w:cs="Courier New"/>
          <w:sz w:val="22"/>
          <w:szCs w:val="22"/>
        </w:rPr>
        <w:t xml:space="preserve">     III. Производство викелей (резиновых уплотнительных колец</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 крышкам стеклянных банок)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652 Подсобный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подаче химсырья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транспортировке колец:</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6" w:name="Par5952"/>
      <w:bookmarkEnd w:id="146"/>
      <w:r w:rsidRPr="00A61C0E">
        <w:rPr>
          <w:rFonts w:ascii="Courier New" w:hAnsi="Courier New" w:cs="Courier New"/>
          <w:sz w:val="22"/>
          <w:szCs w:val="22"/>
        </w:rPr>
        <w:t xml:space="preserve">                IV. Производство мясных продуктов</w:t>
      </w:r>
    </w:p>
    <w:p w:rsidR="00292ADF" w:rsidRPr="00A61C0E" w:rsidRDefault="00292ADF" w:rsidP="00A61C0E">
      <w:pPr>
        <w:pStyle w:val="ConsPlusCell"/>
        <w:jc w:val="both"/>
        <w:rPr>
          <w:rFonts w:ascii="Courier New" w:hAnsi="Courier New" w:cs="Courier New"/>
          <w:sz w:val="22"/>
          <w:szCs w:val="22"/>
        </w:rPr>
      </w:pPr>
      <w:bookmarkStart w:id="147" w:name="Par5953"/>
      <w:bookmarkEnd w:id="147"/>
      <w:r w:rsidRPr="00A61C0E">
        <w:rPr>
          <w:rFonts w:ascii="Courier New" w:hAnsi="Courier New" w:cs="Courier New"/>
          <w:sz w:val="22"/>
          <w:szCs w:val="22"/>
        </w:rPr>
        <w:t xml:space="preserve">       Производство мясокостной и кровяной муки и удобрений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653 Машинист крана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обслуживанию тельфера: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8" w:name="Par5959"/>
      <w:bookmarkEnd w:id="148"/>
      <w:r w:rsidRPr="00A61C0E">
        <w:rPr>
          <w:rFonts w:ascii="Courier New" w:hAnsi="Courier New" w:cs="Courier New"/>
          <w:sz w:val="22"/>
          <w:szCs w:val="22"/>
        </w:rPr>
        <w:t xml:space="preserve">       V. Маслодельное, сыродельное и молочное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49" w:name="Par5961"/>
      <w:bookmarkEnd w:id="149"/>
      <w:r w:rsidRPr="00A61C0E">
        <w:rPr>
          <w:rFonts w:ascii="Courier New" w:hAnsi="Courier New" w:cs="Courier New"/>
          <w:sz w:val="22"/>
          <w:szCs w:val="22"/>
        </w:rPr>
        <w:t xml:space="preserve">          1. Общие профессии маслодельного, сыродельного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молочного производств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654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элект-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 и автотележ-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ки; слесарь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контрольно-из-</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мерительным при-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борам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автоматике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655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внутри производственных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помещений: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0" w:name="Par5982"/>
      <w:bookmarkEnd w:id="150"/>
      <w:r w:rsidRPr="00A61C0E">
        <w:rPr>
          <w:rFonts w:ascii="Courier New" w:hAnsi="Courier New" w:cs="Courier New"/>
          <w:sz w:val="22"/>
          <w:szCs w:val="22"/>
        </w:rPr>
        <w:t xml:space="preserve">                 VI. Холодильная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656 Машинист крана   При работе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льдозаводах: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1" w:name="Par5988"/>
      <w:bookmarkEnd w:id="151"/>
      <w:r w:rsidRPr="00A61C0E">
        <w:rPr>
          <w:rFonts w:ascii="Courier New" w:hAnsi="Courier New" w:cs="Courier New"/>
          <w:sz w:val="22"/>
          <w:szCs w:val="22"/>
        </w:rPr>
        <w:t xml:space="preserve">        VII. Общие профессии для отраслей пищевой, мясной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молочной промышленности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локомобиля;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паровых турбин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658 Машинисты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всех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наименований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2" w:name="Par6003"/>
      <w:bookmarkEnd w:id="152"/>
      <w:r w:rsidRPr="00A61C0E">
        <w:rPr>
          <w:rFonts w:ascii="Courier New" w:hAnsi="Courier New" w:cs="Courier New"/>
          <w:sz w:val="22"/>
          <w:szCs w:val="22"/>
        </w:rPr>
        <w:t xml:space="preserve">       26. ЭЛЕВАТОРНАЯ, МУКОМОЛЬНО-КРУПЯНАЯ И КОМБИКОРМОВАЯ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3" w:name="Par6006"/>
      <w:bookmarkEnd w:id="153"/>
      <w:r w:rsidRPr="00A61C0E">
        <w:rPr>
          <w:rFonts w:ascii="Courier New" w:hAnsi="Courier New" w:cs="Courier New"/>
          <w:sz w:val="22"/>
          <w:szCs w:val="22"/>
        </w:rPr>
        <w:t xml:space="preserve">        I. Элеваторная и мукомольно-крупяная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659 Рабочий, посто-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янно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зерна, отрубей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отходов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вагонах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судах-баржах, 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также на подра-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ботке зерна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складах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механизмами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4" w:name="Par6023"/>
      <w:bookmarkEnd w:id="154"/>
      <w:r w:rsidRPr="00A61C0E">
        <w:rPr>
          <w:rFonts w:ascii="Courier New" w:hAnsi="Courier New" w:cs="Courier New"/>
          <w:sz w:val="22"/>
          <w:szCs w:val="22"/>
        </w:rPr>
        <w:t xml:space="preserve">                      II.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660 Водитель погруз-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чика,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штабелеформиру-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ющей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661 Загрузчик-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пищевой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продукции,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тракторист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автомобилераз-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грузчика;        зимой в особом, IV, III,</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зерно-  II и I поясах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вых погрузочно-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разгрузочных     Жилет сигнальный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вагоноопрокиды-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вателя;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лопаты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5" w:name="Par6048"/>
      <w:bookmarkEnd w:id="155"/>
      <w:r w:rsidRPr="00A61C0E">
        <w:rPr>
          <w:rFonts w:ascii="Courier New" w:hAnsi="Courier New" w:cs="Courier New"/>
          <w:sz w:val="22"/>
          <w:szCs w:val="22"/>
        </w:rPr>
        <w:t xml:space="preserve">    27. ПРОИЗВОДСТВО МЕДИКАМЕНТОВ, МЕДИЦИНСКИХ И БИОЛОГИЧЕСКИХ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ПРЕПАРАТОВ И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6" w:name="Par6051"/>
      <w:bookmarkEnd w:id="156"/>
      <w:r w:rsidRPr="00A61C0E">
        <w:rPr>
          <w:rFonts w:ascii="Courier New" w:hAnsi="Courier New" w:cs="Courier New"/>
          <w:sz w:val="22"/>
          <w:szCs w:val="22"/>
        </w:rPr>
        <w:t xml:space="preserve">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7" w:name="Par6058"/>
      <w:bookmarkEnd w:id="157"/>
      <w:r w:rsidRPr="00A61C0E">
        <w:rPr>
          <w:rFonts w:ascii="Courier New" w:hAnsi="Courier New" w:cs="Courier New"/>
          <w:sz w:val="22"/>
          <w:szCs w:val="22"/>
        </w:rPr>
        <w:t xml:space="preserve">  28. НЕФТЯНАЯ И ГАЗОВАЯ ПРОМЫШЛЕННОСТЬ (БУРЕНИЕ СКВАЖИН, ДОБЫЧА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НЕФТИ, ГАЗА, ГАЗОВОГО КОНДЕНСАТА, ОЗОКЕРИТА; ПЕРЕРАБОТКА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ПРИРОДНОГО И НЕФТЯНОГО ГАЗА, ГАЗОВОГО КОНДЕНСАТА;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ТРАНСПОРТИРОВАНИЕ И ХРАНЕНИЕ НЕФТИ, НЕФТЕПРОДУКТОВ И ГАЗА;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ПОДЗЕМНАЯ ГАЗИФИКАЦИЯ УГЛЕЙ; НЕФТЕБАЗЫ)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8" w:name="Par6064"/>
      <w:bookmarkEnd w:id="158"/>
      <w:r w:rsidRPr="00A61C0E">
        <w:rPr>
          <w:rFonts w:ascii="Courier New" w:hAnsi="Courier New" w:cs="Courier New"/>
          <w:sz w:val="22"/>
          <w:szCs w:val="22"/>
        </w:rPr>
        <w:t xml:space="preserve">              I. Бурение нефтяных и газовых скважин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664 Вышкомонтажник;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вышкомонтажник-  с масловодоотталкивающей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сварщик; вышко-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монтажник-элект- антистатический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ромонтер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масловодоотталкивающей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антистатический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665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опробованию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скважин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666 Обходчик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обслуживанию промысловых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газовых сетей: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59" w:name="Par6092"/>
      <w:bookmarkEnd w:id="159"/>
      <w:r w:rsidRPr="00A61C0E">
        <w:rPr>
          <w:rFonts w:ascii="Courier New" w:hAnsi="Courier New" w:cs="Courier New"/>
          <w:sz w:val="22"/>
          <w:szCs w:val="22"/>
        </w:rPr>
        <w:t xml:space="preserve">  II. Транспортирование и хранение нефти, нефтепродуктов и газа;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нефтебазы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газораздаточ-</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668 Обходчик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Плащ непромокаемый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трубопроводчик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0" w:name="Par6106"/>
      <w:bookmarkEnd w:id="160"/>
      <w:r w:rsidRPr="00A61C0E">
        <w:rPr>
          <w:rFonts w:ascii="Courier New" w:hAnsi="Courier New" w:cs="Courier New"/>
          <w:sz w:val="22"/>
          <w:szCs w:val="22"/>
        </w:rPr>
        <w:t xml:space="preserve">     III. Обслуживание основных производств (бурение скважин,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добыча и переработка нефти, газа и газового конденсата,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транспортирование и хранение нефти, нефтепродуктов и газа;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нефтебазы)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669 Водитель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обустройству и обслужи-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ванию буровых, нефтега-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зопромысловых объектов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нефтегазопроводов (при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установленных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автомобиле агрегатов):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Машинисту крана (кра-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новщику), занятому 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грейдера прицеп- ботой на плавучем кра-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ного; машинист   не, и машинисту трубо-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 (скре-  укладчика, занятому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перист); маши-   работе по благоустрой-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трубоуклад- ству и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чика; тракторист морских нефтегазопромы-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словых объектов: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672 Такелажник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1" w:name="Par6148"/>
      <w:bookmarkEnd w:id="161"/>
      <w:r w:rsidRPr="00A61C0E">
        <w:rPr>
          <w:rFonts w:ascii="Courier New" w:hAnsi="Courier New" w:cs="Courier New"/>
          <w:sz w:val="22"/>
          <w:szCs w:val="22"/>
        </w:rPr>
        <w:t xml:space="preserve">               IV. Шахтная добыча нефти и озокерита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2" w:name="Par6150"/>
      <w:bookmarkEnd w:id="162"/>
      <w:r w:rsidRPr="00A61C0E">
        <w:rPr>
          <w:rFonts w:ascii="Courier New" w:hAnsi="Courier New" w:cs="Courier New"/>
          <w:sz w:val="22"/>
          <w:szCs w:val="22"/>
        </w:rPr>
        <w:t xml:space="preserve">                       1. Подземные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673 Дорожно-путевой  Костюм сигнальный с        3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674 Доставщик        Костюм сигнальный с        3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крепежных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 в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шахту;           Костюм сигнальный на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крепильщик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675 Лебедчик;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стволовой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676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677 Машинист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3" w:name="Par6175"/>
      <w:bookmarkEnd w:id="163"/>
      <w:r w:rsidRPr="00A61C0E">
        <w:rPr>
          <w:rFonts w:ascii="Courier New" w:hAnsi="Courier New" w:cs="Courier New"/>
          <w:sz w:val="22"/>
          <w:szCs w:val="22"/>
        </w:rPr>
        <w:t xml:space="preserve">    2. Открытые горные работы и работы на шахтной поверхности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678 Дорожно-путевой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679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4" w:name="Par6191"/>
      <w:bookmarkEnd w:id="164"/>
      <w:r w:rsidRPr="00A61C0E">
        <w:rPr>
          <w:rFonts w:ascii="Courier New" w:hAnsi="Courier New" w:cs="Courier New"/>
          <w:sz w:val="22"/>
          <w:szCs w:val="22"/>
        </w:rPr>
        <w:t xml:space="preserve">    V. Производство глинопорошков, утяжелителей и углещелочных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химических реагентов для бурения скважин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681 Грохотовщик;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дробильщик;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кон-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вейера; маши-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мельниц;</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машины;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питателя;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5" w:name="Par6208"/>
      <w:bookmarkEnd w:id="165"/>
      <w:r w:rsidRPr="00A61C0E">
        <w:rPr>
          <w:rFonts w:ascii="Courier New" w:hAnsi="Courier New" w:cs="Courier New"/>
          <w:sz w:val="22"/>
          <w:szCs w:val="22"/>
        </w:rPr>
        <w:t xml:space="preserve">                       VI.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6" w:name="Par6215"/>
      <w:bookmarkEnd w:id="166"/>
      <w:r w:rsidRPr="00A61C0E">
        <w:rPr>
          <w:rFonts w:ascii="Courier New" w:hAnsi="Courier New" w:cs="Courier New"/>
          <w:sz w:val="22"/>
          <w:szCs w:val="22"/>
        </w:rPr>
        <w:t xml:space="preserve">    29. НЕФТЕПЕРЕРАБАТЫВАЮЩАЯ И НЕФТЕХИМИЧЕСКАЯ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7" w:name="Par6217"/>
      <w:bookmarkEnd w:id="167"/>
      <w:r w:rsidRPr="00A61C0E">
        <w:rPr>
          <w:rFonts w:ascii="Courier New" w:hAnsi="Courier New" w:cs="Courier New"/>
          <w:sz w:val="22"/>
          <w:szCs w:val="22"/>
        </w:rPr>
        <w:t xml:space="preserve">              I. Производство синтетического спирта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8" w:name="Par6219"/>
      <w:bookmarkEnd w:id="168"/>
      <w:r w:rsidRPr="00A61C0E">
        <w:rPr>
          <w:rFonts w:ascii="Courier New" w:hAnsi="Courier New" w:cs="Courier New"/>
          <w:sz w:val="22"/>
          <w:szCs w:val="22"/>
        </w:rPr>
        <w:t xml:space="preserve">            1. Компримирование и транспортировка газа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683 Обходчик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Плащ непромокаемый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69" w:name="Par6229"/>
      <w:bookmarkEnd w:id="169"/>
      <w:r w:rsidRPr="00A61C0E">
        <w:rPr>
          <w:rFonts w:ascii="Courier New" w:hAnsi="Courier New" w:cs="Courier New"/>
          <w:sz w:val="22"/>
          <w:szCs w:val="22"/>
        </w:rPr>
        <w:t xml:space="preserve">          2. Производство высших жирных спиртов методом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алюмоорганического спирта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684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0" w:name="Par6237"/>
      <w:bookmarkEnd w:id="170"/>
      <w:r w:rsidRPr="00A61C0E">
        <w:rPr>
          <w:rFonts w:ascii="Courier New" w:hAnsi="Courier New" w:cs="Courier New"/>
          <w:sz w:val="22"/>
          <w:szCs w:val="22"/>
        </w:rPr>
        <w:t xml:space="preserve">             II. Производство синтетического каучука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1" w:name="Par6239"/>
      <w:bookmarkEnd w:id="171"/>
      <w:r w:rsidRPr="00A61C0E">
        <w:rPr>
          <w:rFonts w:ascii="Courier New" w:hAnsi="Courier New" w:cs="Courier New"/>
          <w:sz w:val="22"/>
          <w:szCs w:val="22"/>
        </w:rPr>
        <w:t xml:space="preserve">    1. Производство хлоропренового, изопренового, спиртового,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бутилового и других синтетических каучуков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2" w:name="Par6242"/>
      <w:bookmarkEnd w:id="172"/>
      <w:r w:rsidRPr="00A61C0E">
        <w:rPr>
          <w:rFonts w:ascii="Courier New" w:hAnsi="Courier New" w:cs="Courier New"/>
          <w:sz w:val="22"/>
          <w:szCs w:val="22"/>
        </w:rPr>
        <w:t xml:space="preserve">               Производство без применения кислот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685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3" w:name="Par6249"/>
      <w:bookmarkEnd w:id="173"/>
      <w:r w:rsidRPr="00A61C0E">
        <w:rPr>
          <w:rFonts w:ascii="Courier New" w:hAnsi="Courier New" w:cs="Courier New"/>
          <w:sz w:val="22"/>
          <w:szCs w:val="22"/>
        </w:rPr>
        <w:t xml:space="preserve">         2. Производство найрита и севанита. Абсорбция.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Газоспасательные работы в производстве каучука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686 Возчик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4" w:name="Par6257"/>
      <w:bookmarkEnd w:id="174"/>
      <w:r w:rsidRPr="00A61C0E">
        <w:rPr>
          <w:rFonts w:ascii="Courier New" w:hAnsi="Courier New" w:cs="Courier New"/>
          <w:sz w:val="22"/>
          <w:szCs w:val="22"/>
        </w:rPr>
        <w:t xml:space="preserve">                  III. Резиношинное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5" w:name="Par6259"/>
      <w:bookmarkEnd w:id="175"/>
      <w:r w:rsidRPr="00A61C0E">
        <w:rPr>
          <w:rFonts w:ascii="Courier New" w:hAnsi="Courier New" w:cs="Courier New"/>
          <w:sz w:val="22"/>
          <w:szCs w:val="22"/>
        </w:rPr>
        <w:t xml:space="preserve">                1. Изготовление резиновых изделий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6" w:name="Par6261"/>
      <w:bookmarkEnd w:id="176"/>
      <w:r w:rsidRPr="00A61C0E">
        <w:rPr>
          <w:rFonts w:ascii="Courier New" w:hAnsi="Courier New" w:cs="Courier New"/>
          <w:sz w:val="22"/>
          <w:szCs w:val="22"/>
        </w:rPr>
        <w:t xml:space="preserve">                  Изготовление резиновых смесей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687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рабочие, занятые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аэростата;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руководители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специалисты,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испытании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аэростатов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7" w:name="Par6274"/>
      <w:bookmarkEnd w:id="177"/>
      <w:r w:rsidRPr="00A61C0E">
        <w:rPr>
          <w:rFonts w:ascii="Courier New" w:hAnsi="Courier New" w:cs="Courier New"/>
          <w:sz w:val="22"/>
          <w:szCs w:val="22"/>
        </w:rPr>
        <w:t xml:space="preserve">            2. Производственно-вспомогательные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На постоянных наружных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работах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689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690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8" w:name="Par6287"/>
      <w:bookmarkEnd w:id="178"/>
      <w:r w:rsidRPr="00A61C0E">
        <w:rPr>
          <w:rFonts w:ascii="Courier New" w:hAnsi="Courier New" w:cs="Courier New"/>
          <w:sz w:val="22"/>
          <w:szCs w:val="22"/>
        </w:rPr>
        <w:t xml:space="preserve">                    3. Асбестовое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691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79" w:name="Par6293"/>
      <w:bookmarkEnd w:id="179"/>
      <w:r w:rsidRPr="00A61C0E">
        <w:rPr>
          <w:rFonts w:ascii="Courier New" w:hAnsi="Courier New" w:cs="Courier New"/>
          <w:sz w:val="22"/>
          <w:szCs w:val="22"/>
        </w:rPr>
        <w:t xml:space="preserve">           4. Производство технического углерода (сажи)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692 Водитель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стропальщик;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межцеховом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694 Возчик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0" w:name="Par6310"/>
      <w:bookmarkEnd w:id="180"/>
      <w:r w:rsidRPr="00A61C0E">
        <w:rPr>
          <w:rFonts w:ascii="Courier New" w:hAnsi="Courier New" w:cs="Courier New"/>
          <w:sz w:val="22"/>
          <w:szCs w:val="22"/>
        </w:rPr>
        <w:t xml:space="preserve">                    5. Производство регенерата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695 Водитель элект-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 и автотележ-</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ки;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1" w:name="Par6317"/>
      <w:bookmarkEnd w:id="181"/>
      <w:r w:rsidRPr="00A61C0E">
        <w:rPr>
          <w:rFonts w:ascii="Courier New" w:hAnsi="Courier New" w:cs="Courier New"/>
          <w:sz w:val="22"/>
          <w:szCs w:val="22"/>
        </w:rPr>
        <w:t xml:space="preserve">                    IV. Производство толуола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2" w:name="Par6319"/>
      <w:bookmarkEnd w:id="182"/>
      <w:r w:rsidRPr="00A61C0E">
        <w:rPr>
          <w:rFonts w:ascii="Courier New" w:hAnsi="Courier New" w:cs="Courier New"/>
          <w:sz w:val="22"/>
          <w:szCs w:val="22"/>
        </w:rPr>
        <w:t xml:space="preserve">                        1. Синтез толуола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696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мостовом кране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вне помещения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3" w:name="Par6327"/>
      <w:bookmarkEnd w:id="183"/>
      <w:r w:rsidRPr="00A61C0E">
        <w:rPr>
          <w:rFonts w:ascii="Courier New" w:hAnsi="Courier New" w:cs="Courier New"/>
          <w:sz w:val="22"/>
          <w:szCs w:val="22"/>
        </w:rPr>
        <w:t xml:space="preserve">                        2. Канатные дороги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4" w:name="Par6336"/>
      <w:bookmarkEnd w:id="184"/>
      <w:r w:rsidRPr="00A61C0E">
        <w:rPr>
          <w:rFonts w:ascii="Courier New" w:hAnsi="Courier New" w:cs="Courier New"/>
          <w:sz w:val="22"/>
          <w:szCs w:val="22"/>
        </w:rPr>
        <w:t xml:space="preserve">                V. Производство дифенилолпропана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5" w:name="Par6343"/>
      <w:bookmarkEnd w:id="185"/>
      <w:r w:rsidRPr="00A61C0E">
        <w:rPr>
          <w:rFonts w:ascii="Courier New" w:hAnsi="Courier New" w:cs="Courier New"/>
          <w:sz w:val="22"/>
          <w:szCs w:val="22"/>
        </w:rPr>
        <w:t xml:space="preserve">           VI. Магистральный трубопровод (этиленопровод)</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699 Обходчик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Плащ непромокаемый         3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с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 про-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питкой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6" w:name="Par6355"/>
      <w:bookmarkEnd w:id="186"/>
      <w:r w:rsidRPr="00A61C0E">
        <w:rPr>
          <w:rFonts w:ascii="Courier New" w:hAnsi="Courier New" w:cs="Courier New"/>
          <w:sz w:val="22"/>
          <w:szCs w:val="22"/>
        </w:rPr>
        <w:t xml:space="preserve">                       VII.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700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701 Газоспасатель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7" w:name="Par6367"/>
      <w:bookmarkEnd w:id="187"/>
      <w:r w:rsidRPr="00A61C0E">
        <w:rPr>
          <w:rFonts w:ascii="Courier New" w:hAnsi="Courier New" w:cs="Courier New"/>
          <w:sz w:val="22"/>
          <w:szCs w:val="22"/>
        </w:rPr>
        <w:t xml:space="preserve">    30. МАШИНОСТРОИТЕЛЬНОЕ И МЕТАЛЛООБРАБАТЫВАЮЩЕЕ ПРОИЗВОДСТВА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8" w:name="Par6369"/>
      <w:bookmarkEnd w:id="188"/>
      <w:r w:rsidRPr="00A61C0E">
        <w:rPr>
          <w:rFonts w:ascii="Courier New" w:hAnsi="Courier New" w:cs="Courier New"/>
          <w:sz w:val="22"/>
          <w:szCs w:val="22"/>
        </w:rPr>
        <w:t xml:space="preserve">      I. Чугунолитейное производство и литье цветных металлов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702 Машинист крана   При работе на тельфере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по транспортировке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горячего металла: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89" w:name="Par6376"/>
      <w:bookmarkEnd w:id="189"/>
      <w:r w:rsidRPr="00A61C0E">
        <w:rPr>
          <w:rFonts w:ascii="Courier New" w:hAnsi="Courier New" w:cs="Courier New"/>
          <w:sz w:val="22"/>
          <w:szCs w:val="22"/>
        </w:rPr>
        <w:t xml:space="preserve">           II. Кузнечно-прессовые и штамповочные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703 Машинист крана   При работе на тельфере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по транспортировке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горячего металла: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0" w:name="Par6383"/>
      <w:bookmarkEnd w:id="190"/>
      <w:r w:rsidRPr="00A61C0E">
        <w:rPr>
          <w:rFonts w:ascii="Courier New" w:hAnsi="Courier New" w:cs="Courier New"/>
          <w:sz w:val="22"/>
          <w:szCs w:val="22"/>
        </w:rPr>
        <w:t xml:space="preserve">        III. Разборка, ремонт, сборка и испытание тягачей,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автомобилей и тракторов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704 Водитель-испы-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татель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1" w:name="Par6390"/>
      <w:bookmarkEnd w:id="191"/>
      <w:r w:rsidRPr="00A61C0E">
        <w:rPr>
          <w:rFonts w:ascii="Courier New" w:hAnsi="Courier New" w:cs="Courier New"/>
          <w:sz w:val="22"/>
          <w:szCs w:val="22"/>
        </w:rPr>
        <w:t xml:space="preserve">                     IV. Производство мипоры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705 Транспортировщик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отправке готовой про-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дукции: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2" w:name="Par6400"/>
      <w:bookmarkEnd w:id="192"/>
      <w:r w:rsidRPr="00A61C0E">
        <w:rPr>
          <w:rFonts w:ascii="Courier New" w:hAnsi="Courier New" w:cs="Courier New"/>
          <w:sz w:val="22"/>
          <w:szCs w:val="22"/>
        </w:rPr>
        <w:t xml:space="preserve">       31. РАБОТЫ С РАДИОАКТИВНЫМИ ВЕЩЕСТВАМИ И ИСТОЧНИКАМИ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ИОНИЗИРУЮЩИХ ИЗЛУЧЕНИЙ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706 Водитель         При работе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спецмашине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одновременном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исполнении обязанностей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дозиметриста: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работе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спецмашине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неотапливаемой кабиной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3" w:name="Par6415"/>
      <w:bookmarkEnd w:id="193"/>
      <w:r w:rsidRPr="00A61C0E">
        <w:rPr>
          <w:rFonts w:ascii="Courier New" w:hAnsi="Courier New" w:cs="Courier New"/>
          <w:sz w:val="22"/>
          <w:szCs w:val="22"/>
        </w:rPr>
        <w:t xml:space="preserve">      32. ПРОМЫШЛЕННОСТЬ СТРОИТЕЛЬНЫХ МАТЕРИАЛОВ, СТЕКОЛЬНАЯ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ФАРФОРО-ФАЯНСОВАЯ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4" w:name="Par6418"/>
      <w:bookmarkEnd w:id="194"/>
      <w:r w:rsidRPr="00A61C0E">
        <w:rPr>
          <w:rFonts w:ascii="Courier New" w:hAnsi="Courier New" w:cs="Courier New"/>
          <w:sz w:val="22"/>
          <w:szCs w:val="22"/>
        </w:rPr>
        <w:t xml:space="preserve">         I. Горные работы подземным и открытым способами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707 Водитель         При выполнении подземных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на поверхности: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        При работе без кабины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или с открытой кабиной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помощник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электровоза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шахтного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708 Дорожный         На подземных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дорожно-путевой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Плащ непромокаемый         3    1 на 3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709 Лебедчик; маши-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горных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выемочных машин;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дро-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бильно-помольно-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механизмов; 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шинист компрес-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сорных устано-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вок;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конвейера;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насос-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ных установок;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отвалообразова-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теля;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5" w:name="Par6468"/>
      <w:bookmarkEnd w:id="195"/>
      <w:r w:rsidRPr="00A61C0E">
        <w:rPr>
          <w:rFonts w:ascii="Courier New" w:hAnsi="Courier New" w:cs="Courier New"/>
          <w:sz w:val="22"/>
          <w:szCs w:val="22"/>
        </w:rPr>
        <w:t xml:space="preserve">           II. Производство неметаллорудных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6" w:name="Par6470"/>
      <w:bookmarkEnd w:id="196"/>
      <w:r w:rsidRPr="00A61C0E">
        <w:rPr>
          <w:rFonts w:ascii="Courier New" w:hAnsi="Courier New" w:cs="Courier New"/>
          <w:sz w:val="22"/>
          <w:szCs w:val="22"/>
        </w:rPr>
        <w:t xml:space="preserve">                      1. Обогащение нефрита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710 Грузчик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графитовой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руды и графита: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7" w:name="Par6477"/>
      <w:bookmarkEnd w:id="197"/>
      <w:r w:rsidRPr="00A61C0E">
        <w:rPr>
          <w:rFonts w:ascii="Courier New" w:hAnsi="Courier New" w:cs="Courier New"/>
          <w:sz w:val="22"/>
          <w:szCs w:val="22"/>
        </w:rPr>
        <w:t xml:space="preserve">                       2. Обогащение талька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711 Грузчик          При выполнении работы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тальковой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руды и талька: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8" w:name="Par6484"/>
      <w:bookmarkEnd w:id="198"/>
      <w:r w:rsidRPr="00A61C0E">
        <w:rPr>
          <w:rFonts w:ascii="Courier New" w:hAnsi="Courier New" w:cs="Courier New"/>
          <w:sz w:val="22"/>
          <w:szCs w:val="22"/>
        </w:rPr>
        <w:t xml:space="preserve">                    III. Производство цемента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712 Грузчик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подвозке и погрузке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цементного сырья,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добавок и угля: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713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199" w:name="Par6498"/>
      <w:bookmarkEnd w:id="199"/>
      <w:r w:rsidRPr="00A61C0E">
        <w:rPr>
          <w:rFonts w:ascii="Courier New" w:hAnsi="Courier New" w:cs="Courier New"/>
          <w:sz w:val="22"/>
          <w:szCs w:val="22"/>
        </w:rPr>
        <w:t xml:space="preserve">  IV. Производство извести, гипса и других вяжущих изделий из них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0" w:name="Par6500"/>
      <w:bookmarkEnd w:id="200"/>
      <w:r w:rsidRPr="00A61C0E">
        <w:rPr>
          <w:rFonts w:ascii="Courier New" w:hAnsi="Courier New" w:cs="Courier New"/>
          <w:sz w:val="22"/>
          <w:szCs w:val="22"/>
        </w:rPr>
        <w:t xml:space="preserve">     Производство гипсобетонных крупноразмерных перегородочных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панелей методом проката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714 Транспортерщик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элеваторов,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шнеков, ленточных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транспортеров при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транспортировке гипса: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 на 2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1" w:name="Par6510"/>
      <w:bookmarkEnd w:id="201"/>
      <w:r w:rsidRPr="00A61C0E">
        <w:rPr>
          <w:rFonts w:ascii="Courier New" w:hAnsi="Courier New" w:cs="Courier New"/>
          <w:sz w:val="22"/>
          <w:szCs w:val="22"/>
        </w:rPr>
        <w:t xml:space="preserve">               V. Производство стеновых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2" w:name="Par6512"/>
      <w:bookmarkEnd w:id="202"/>
      <w:r w:rsidRPr="00A61C0E">
        <w:rPr>
          <w:rFonts w:ascii="Courier New" w:hAnsi="Courier New" w:cs="Courier New"/>
          <w:sz w:val="22"/>
          <w:szCs w:val="22"/>
        </w:rPr>
        <w:t xml:space="preserve">     Производство обожженного кирпича, керамической черепицы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блоков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715 Грузчик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погрузке топлива: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3" w:name="Par6522"/>
      <w:bookmarkEnd w:id="203"/>
      <w:r w:rsidRPr="00A61C0E">
        <w:rPr>
          <w:rFonts w:ascii="Courier New" w:hAnsi="Courier New" w:cs="Courier New"/>
          <w:sz w:val="22"/>
          <w:szCs w:val="22"/>
        </w:rPr>
        <w:t xml:space="preserve">          VI. Производство теплоизоляционных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4" w:name="Par6524"/>
      <w:bookmarkEnd w:id="204"/>
      <w:r w:rsidRPr="00A61C0E">
        <w:rPr>
          <w:rFonts w:ascii="Courier New" w:hAnsi="Courier New" w:cs="Courier New"/>
          <w:sz w:val="22"/>
          <w:szCs w:val="22"/>
        </w:rPr>
        <w:t xml:space="preserve">     1. Переработка доменных шлаков, производство минеральной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(шлаковой и стеклянной) ваты и других неорганических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теплоизоляционных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716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погрузке гранули-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рованного шлака: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5" w:name="Par6536"/>
      <w:bookmarkEnd w:id="205"/>
      <w:r w:rsidRPr="00A61C0E">
        <w:rPr>
          <w:rFonts w:ascii="Courier New" w:hAnsi="Courier New" w:cs="Courier New"/>
          <w:sz w:val="22"/>
          <w:szCs w:val="22"/>
        </w:rPr>
        <w:t xml:space="preserve">                    2. Производство камышита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717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погрузке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выгрузке камышита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камышитовых плит: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6" w:name="Par6547"/>
      <w:bookmarkEnd w:id="206"/>
      <w:r w:rsidRPr="00A61C0E">
        <w:rPr>
          <w:rFonts w:ascii="Courier New" w:hAnsi="Courier New" w:cs="Courier New"/>
          <w:sz w:val="22"/>
          <w:szCs w:val="22"/>
        </w:rPr>
        <w:t xml:space="preserve">             VII. Производство строительной керамики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7" w:name="Par6549"/>
      <w:bookmarkEnd w:id="207"/>
      <w:r w:rsidRPr="00A61C0E">
        <w:rPr>
          <w:rFonts w:ascii="Courier New" w:hAnsi="Courier New" w:cs="Courier New"/>
          <w:sz w:val="22"/>
          <w:szCs w:val="22"/>
        </w:rPr>
        <w:t xml:space="preserve">        Производство изделий из керамики и фарфоро-фаянса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718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погрузке и разг-</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рузке гудрона: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8" w:name="Par6556"/>
      <w:bookmarkEnd w:id="208"/>
      <w:r w:rsidRPr="00A61C0E">
        <w:rPr>
          <w:rFonts w:ascii="Courier New" w:hAnsi="Courier New" w:cs="Courier New"/>
          <w:sz w:val="22"/>
          <w:szCs w:val="22"/>
        </w:rPr>
        <w:t xml:space="preserve">          VIII. Производство стекла и изделий из стекла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09" w:name="Par6558"/>
      <w:bookmarkEnd w:id="209"/>
      <w:r w:rsidRPr="00A61C0E">
        <w:rPr>
          <w:rFonts w:ascii="Courier New" w:hAnsi="Courier New" w:cs="Courier New"/>
          <w:sz w:val="22"/>
          <w:szCs w:val="22"/>
        </w:rPr>
        <w:t xml:space="preserve">     Производство стекла (строительного, технического и др.)</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719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погрузке материа-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лов и шихты: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0" w:name="Par6565"/>
      <w:bookmarkEnd w:id="210"/>
      <w:r w:rsidRPr="00A61C0E">
        <w:rPr>
          <w:rFonts w:ascii="Courier New" w:hAnsi="Courier New" w:cs="Courier New"/>
          <w:sz w:val="22"/>
          <w:szCs w:val="22"/>
        </w:rPr>
        <w:t xml:space="preserve">       IX. Производство сборных железобетонных и бетонных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конструкций и изделий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1" w:name="Par6568"/>
      <w:bookmarkEnd w:id="211"/>
      <w:r w:rsidRPr="00A61C0E">
        <w:rPr>
          <w:rFonts w:ascii="Courier New" w:hAnsi="Courier New" w:cs="Courier New"/>
          <w:sz w:val="22"/>
          <w:szCs w:val="22"/>
        </w:rPr>
        <w:t xml:space="preserve">       Производство бетонных, железобетонных, пенобетонных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шлакобетонных изделий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720 Машинист крана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портального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работах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открытых полигонах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2" w:name="Par6581"/>
      <w:bookmarkEnd w:id="212"/>
      <w:r w:rsidRPr="00A61C0E">
        <w:rPr>
          <w:rFonts w:ascii="Courier New" w:hAnsi="Courier New" w:cs="Courier New"/>
          <w:sz w:val="22"/>
          <w:szCs w:val="22"/>
        </w:rPr>
        <w:t xml:space="preserve">       X. Производство полимерных строительных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3" w:name="Par6583"/>
      <w:bookmarkEnd w:id="213"/>
      <w:r w:rsidRPr="00A61C0E">
        <w:rPr>
          <w:rFonts w:ascii="Courier New" w:hAnsi="Courier New" w:cs="Courier New"/>
          <w:sz w:val="22"/>
          <w:szCs w:val="22"/>
        </w:rPr>
        <w:t xml:space="preserve">      Производство алкидного линолеума и изделий из пробки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721 Подсобный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подготовке сырья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подвозке его к месту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4" w:name="Par6594"/>
      <w:bookmarkEnd w:id="214"/>
      <w:r w:rsidRPr="00A61C0E">
        <w:rPr>
          <w:rFonts w:ascii="Courier New" w:hAnsi="Courier New" w:cs="Courier New"/>
          <w:sz w:val="22"/>
          <w:szCs w:val="22"/>
        </w:rPr>
        <w:t xml:space="preserve">                       XI.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722 Водитель погруз-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чика; дробиль-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лебедчик;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бульдо-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зера;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воздушно-канат-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ной дороги; 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шинист конвейе-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компрессора пе-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двигателем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 маши-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нист компрессора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электродвига-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телем;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 (кранов-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 (скре-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перист);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автомобильного;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моторист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механической ло-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опрокидчик;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5" w:name="Par6627"/>
      <w:bookmarkEnd w:id="215"/>
      <w:r w:rsidRPr="00A61C0E">
        <w:rPr>
          <w:rFonts w:ascii="Courier New" w:hAnsi="Courier New" w:cs="Courier New"/>
          <w:sz w:val="22"/>
          <w:szCs w:val="22"/>
        </w:rPr>
        <w:t xml:space="preserve">               33. ОСУЩЕСТВЛЕНИЕ НАБЛЮДЕНИЯ 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ГИДРОМЕТЕОРОЛОГИЧЕСКОМУ РЕЖИМУ ОКРУЖАЮЩЕЙ СРЕДЫ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6" w:name="Par6630"/>
      <w:bookmarkEnd w:id="216"/>
      <w:r w:rsidRPr="00A61C0E">
        <w:rPr>
          <w:rFonts w:ascii="Courier New" w:hAnsi="Courier New" w:cs="Courier New"/>
          <w:sz w:val="22"/>
          <w:szCs w:val="22"/>
        </w:rPr>
        <w:t xml:space="preserve">     I. Работники, выполняющие работы в особом поясе, а также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высоте свыше 3000 м над уровнем моря независимо от пояса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7" w:name="Par6633"/>
      <w:bookmarkEnd w:id="217"/>
      <w:r w:rsidRPr="00A61C0E">
        <w:rPr>
          <w:rFonts w:ascii="Courier New" w:hAnsi="Courier New" w:cs="Courier New"/>
          <w:sz w:val="22"/>
          <w:szCs w:val="22"/>
        </w:rPr>
        <w:t xml:space="preserve">     Работники сквозных профессий, выполняющие работы в особом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климатическом поясе, а также на высоте свыше 3000 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над уровнем моря независимо от пояса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723 Водитель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(кроме легкового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724 Возчик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725 Монтажник        Жилет сигнальный           2    1 на 2 года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связи-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антеннщик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726 Тракторист       Жилет сигнальный           2         2</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8" w:name="Par6650"/>
      <w:bookmarkEnd w:id="218"/>
      <w:r w:rsidRPr="00A61C0E">
        <w:rPr>
          <w:rFonts w:ascii="Courier New" w:hAnsi="Courier New" w:cs="Courier New"/>
          <w:sz w:val="22"/>
          <w:szCs w:val="22"/>
        </w:rPr>
        <w:t xml:space="preserve">            II. Работники, выполняющие работы на борту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воздушных судов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727 Техник; лебедчик При выполнении работы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обслуживанию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подъему аэростатов: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19" w:name="Par6658"/>
      <w:bookmarkEnd w:id="219"/>
      <w:r w:rsidRPr="00A61C0E">
        <w:rPr>
          <w:rFonts w:ascii="Courier New" w:hAnsi="Courier New" w:cs="Courier New"/>
          <w:sz w:val="22"/>
          <w:szCs w:val="22"/>
        </w:rPr>
        <w:t xml:space="preserve">        34. ПАРОСИЛОВОЕ И ЭНЕРГЕТИЧЕСКОЕ ХОЗЯЙСТВО (КРОМЕ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ЭЛЕКТРИЧЕСКОЙ ЭНЕРГИИ)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728 Машинист-обход-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чик по турбинно-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му оборудованию</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0" w:name="Par6665"/>
      <w:bookmarkEnd w:id="220"/>
      <w:r w:rsidRPr="00A61C0E">
        <w:rPr>
          <w:rFonts w:ascii="Courier New" w:hAnsi="Courier New" w:cs="Courier New"/>
          <w:sz w:val="22"/>
          <w:szCs w:val="22"/>
        </w:rPr>
        <w:t xml:space="preserve">            35. АВИАЦИОННАЯ И ОБОРОННАЯ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1" w:name="Par6667"/>
      <w:bookmarkEnd w:id="221"/>
      <w:r w:rsidRPr="00A61C0E">
        <w:rPr>
          <w:rFonts w:ascii="Courier New" w:hAnsi="Courier New" w:cs="Courier New"/>
          <w:sz w:val="22"/>
          <w:szCs w:val="22"/>
        </w:rPr>
        <w:t xml:space="preserve">              I. Летно-технический состав (наземный)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729 Ведущие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инженеры всех    по подготовке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наименований и   воздушных судов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инженеры по      к полетам: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эксплуатации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всех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наименований,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 участвующие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полетах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730 Механик, техник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авиационный,     на аэродроме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не участвующие   непосредственной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полетах        подготовке воздушных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судов к полетам: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731 Оператор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заправочных      на аэродроме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станций          заправке самолета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горюче-смазочными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другими материалами: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732 Работник,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 службе на аэродроме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радиосветотех-   обеспечению полетов: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нического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оборудования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аэродрома, не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участвующий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полетах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2" w:name="Par6702"/>
      <w:bookmarkEnd w:id="222"/>
      <w:r w:rsidRPr="00A61C0E">
        <w:rPr>
          <w:rFonts w:ascii="Courier New" w:hAnsi="Courier New" w:cs="Courier New"/>
          <w:sz w:val="22"/>
          <w:szCs w:val="22"/>
        </w:rPr>
        <w:t xml:space="preserve">                       II. Работники аэродрома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733 Аэродромный      Костюм летний для          1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работников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авиации с сигнальными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элементами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734 Рабочий,         При постоянном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инженер, мастер,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 занятые  аэродромах в воинских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эксплуатацион- частях и гражданской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но-ремонтном     авиации по доводке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отделе           и гарантийному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авиационной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до износа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735 Электромонтер    При постоянном выполнении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 ремонту и     работ на аэродромах: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обслуживанию     Жилет сигнальный           2     до износа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электрообору-</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дования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3" w:name="Par6726"/>
      <w:bookmarkEnd w:id="223"/>
      <w:r w:rsidRPr="00A61C0E">
        <w:rPr>
          <w:rFonts w:ascii="Courier New" w:hAnsi="Courier New" w:cs="Courier New"/>
          <w:sz w:val="22"/>
          <w:szCs w:val="22"/>
        </w:rPr>
        <w:t xml:space="preserve"> III. Оптическое стекловарение и оптико-механическое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4" w:name="Par6728"/>
      <w:bookmarkEnd w:id="224"/>
      <w:r w:rsidRPr="00A61C0E">
        <w:rPr>
          <w:rFonts w:ascii="Courier New" w:hAnsi="Courier New" w:cs="Courier New"/>
          <w:sz w:val="22"/>
          <w:szCs w:val="22"/>
        </w:rPr>
        <w:t xml:space="preserve">                          Общие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736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5" w:name="Par6735"/>
      <w:bookmarkEnd w:id="225"/>
      <w:r w:rsidRPr="00A61C0E">
        <w:rPr>
          <w:rFonts w:ascii="Courier New" w:hAnsi="Courier New" w:cs="Courier New"/>
          <w:sz w:val="22"/>
          <w:szCs w:val="22"/>
        </w:rPr>
        <w:t xml:space="preserve">       IV. Производство полимерных композиционных материалов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(ПКМ) и изделий из них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737 Подсобный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Жилет сигнальный           2         1</w:t>
      </w:r>
    </w:p>
    <w:p w:rsidR="00292ADF" w:rsidRPr="00A61C0E" w:rsidRDefault="00292ADF" w:rsidP="00A61C0E">
      <w:pPr>
        <w:pStyle w:val="ConsPlusNormal"/>
        <w:jc w:val="both"/>
        <w:rPr>
          <w:sz w:val="22"/>
          <w:szCs w:val="22"/>
        </w:rPr>
      </w:pPr>
    </w:p>
    <w:p w:rsidR="00292ADF" w:rsidRPr="00A61C0E" w:rsidRDefault="00292ADF" w:rsidP="00A61C0E">
      <w:pPr>
        <w:pStyle w:val="ConsPlusNonformat"/>
        <w:jc w:val="both"/>
        <w:rPr>
          <w:sz w:val="22"/>
          <w:szCs w:val="22"/>
        </w:rPr>
      </w:pPr>
      <w:r w:rsidRPr="00A61C0E">
        <w:rPr>
          <w:sz w:val="22"/>
          <w:szCs w:val="22"/>
        </w:rPr>
        <w:t xml:space="preserve">    Примечание   к   </w:t>
      </w:r>
      <w:hyperlink w:anchor="Par6665" w:tooltip="Ссылка на текущий документ" w:history="1">
        <w:r w:rsidRPr="00A61C0E">
          <w:rPr>
            <w:sz w:val="22"/>
            <w:szCs w:val="22"/>
          </w:rPr>
          <w:t>разделу   35</w:t>
        </w:r>
      </w:hyperlink>
      <w:r w:rsidRPr="00A61C0E">
        <w:rPr>
          <w:sz w:val="22"/>
          <w:szCs w:val="22"/>
        </w:rPr>
        <w:t xml:space="preserve">   "АВИАЦИОННАЯ    И    ОБОРОННАЯ</w:t>
      </w:r>
    </w:p>
    <w:p w:rsidR="00292ADF" w:rsidRPr="00A61C0E" w:rsidRDefault="00292ADF" w:rsidP="00A61C0E">
      <w:pPr>
        <w:pStyle w:val="ConsPlusNonformat"/>
        <w:jc w:val="both"/>
        <w:rPr>
          <w:sz w:val="22"/>
          <w:szCs w:val="22"/>
        </w:rPr>
      </w:pPr>
      <w:r w:rsidRPr="00A61C0E">
        <w:rPr>
          <w:sz w:val="22"/>
          <w:szCs w:val="22"/>
        </w:rPr>
        <w:t xml:space="preserve"> ПРОМЫШЛЕННОСТЬ":</w:t>
      </w:r>
    </w:p>
    <w:p w:rsidR="00292ADF" w:rsidRPr="00A61C0E" w:rsidRDefault="00292ADF" w:rsidP="00A61C0E">
      <w:pPr>
        <w:pStyle w:val="ConsPlusNonformat"/>
        <w:jc w:val="both"/>
        <w:rPr>
          <w:sz w:val="22"/>
          <w:szCs w:val="22"/>
        </w:rPr>
      </w:pPr>
      <w:r w:rsidRPr="00A61C0E">
        <w:rPr>
          <w:sz w:val="22"/>
          <w:szCs w:val="22"/>
        </w:rPr>
        <w:t xml:space="preserve">    1. В  костюмах  летних  для  работников  гражданской   авиации</w:t>
      </w:r>
    </w:p>
    <w:p w:rsidR="00292ADF" w:rsidRPr="00A61C0E" w:rsidRDefault="00292ADF" w:rsidP="00A61C0E">
      <w:pPr>
        <w:pStyle w:val="ConsPlusNonformat"/>
        <w:jc w:val="both"/>
        <w:rPr>
          <w:sz w:val="22"/>
          <w:szCs w:val="22"/>
        </w:rPr>
      </w:pPr>
      <w:r w:rsidRPr="00A61C0E">
        <w:rPr>
          <w:sz w:val="22"/>
          <w:szCs w:val="22"/>
        </w:rPr>
        <w:t xml:space="preserve"> с сигнальными   элементами  площадь световозвращающего  материала</w:t>
      </w:r>
    </w:p>
    <w:p w:rsidR="00292ADF" w:rsidRPr="00A61C0E" w:rsidRDefault="00292ADF" w:rsidP="00A61C0E">
      <w:pPr>
        <w:pStyle w:val="ConsPlusNonformat"/>
        <w:jc w:val="both"/>
        <w:rPr>
          <w:sz w:val="22"/>
          <w:szCs w:val="22"/>
        </w:rPr>
      </w:pPr>
      <w:r w:rsidRPr="00A61C0E">
        <w:rPr>
          <w:sz w:val="22"/>
          <w:szCs w:val="22"/>
        </w:rPr>
        <w:t xml:space="preserve"> должна быть не менее 0,10 м2.</w:t>
      </w:r>
    </w:p>
    <w:p w:rsidR="00292ADF" w:rsidRPr="00A61C0E" w:rsidRDefault="00292ADF" w:rsidP="00A61C0E">
      <w:pPr>
        <w:pStyle w:val="ConsPlusNonformat"/>
        <w:jc w:val="both"/>
        <w:rPr>
          <w:sz w:val="22"/>
          <w:szCs w:val="22"/>
        </w:rPr>
      </w:pPr>
      <w:r w:rsidRPr="00A61C0E">
        <w:rPr>
          <w:sz w:val="22"/>
          <w:szCs w:val="22"/>
        </w:rPr>
        <w:t xml:space="preserve">    2.  Летно-подъемный персонал  при  передвижении  по территории</w:t>
      </w:r>
    </w:p>
    <w:p w:rsidR="00292ADF" w:rsidRPr="00A61C0E" w:rsidRDefault="00292ADF" w:rsidP="00A61C0E">
      <w:pPr>
        <w:pStyle w:val="ConsPlusNonformat"/>
        <w:jc w:val="both"/>
        <w:rPr>
          <w:sz w:val="22"/>
          <w:szCs w:val="22"/>
        </w:rPr>
      </w:pPr>
      <w:r w:rsidRPr="00A61C0E">
        <w:rPr>
          <w:sz w:val="22"/>
          <w:szCs w:val="22"/>
        </w:rPr>
        <w:t xml:space="preserve"> аэродрома   вне   транспорта   должен   обеспечиваться   жилетами</w:t>
      </w:r>
    </w:p>
    <w:p w:rsidR="00292ADF" w:rsidRPr="00A61C0E" w:rsidRDefault="00292ADF" w:rsidP="00A61C0E">
      <w:pPr>
        <w:pStyle w:val="ConsPlusNonformat"/>
        <w:jc w:val="both"/>
        <w:rPr>
          <w:sz w:val="22"/>
          <w:szCs w:val="22"/>
        </w:rPr>
      </w:pPr>
      <w:r w:rsidRPr="00A61C0E">
        <w:rPr>
          <w:sz w:val="22"/>
          <w:szCs w:val="22"/>
        </w:rPr>
        <w:t xml:space="preserve"> сигнальными  2 класса  защиты.  Срок носки  жилета - "До износа".</w:t>
      </w:r>
    </w:p>
    <w:p w:rsidR="00292ADF" w:rsidRPr="00A61C0E" w:rsidRDefault="00292ADF" w:rsidP="00A61C0E">
      <w:pPr>
        <w:pStyle w:val="ConsPlusNonformat"/>
        <w:jc w:val="both"/>
        <w:rPr>
          <w:sz w:val="22"/>
          <w:szCs w:val="22"/>
        </w:rPr>
      </w:pPr>
      <w:r w:rsidRPr="00A61C0E">
        <w:rPr>
          <w:sz w:val="22"/>
          <w:szCs w:val="22"/>
        </w:rPr>
        <w:t xml:space="preserve">    3. Допускается  заменять  жилет  сигнальный  2 класса   защиты</w:t>
      </w:r>
    </w:p>
    <w:p w:rsidR="00292ADF" w:rsidRPr="00A61C0E" w:rsidRDefault="00292ADF" w:rsidP="00A61C0E">
      <w:pPr>
        <w:pStyle w:val="ConsPlusNonformat"/>
        <w:jc w:val="both"/>
        <w:rPr>
          <w:sz w:val="22"/>
          <w:szCs w:val="22"/>
        </w:rPr>
      </w:pPr>
      <w:r w:rsidRPr="00A61C0E">
        <w:rPr>
          <w:sz w:val="22"/>
          <w:szCs w:val="22"/>
        </w:rPr>
        <w:t xml:space="preserve"> на костюм    хлопчатобумажный  с сигнальными  элементами площадью</w:t>
      </w:r>
    </w:p>
    <w:p w:rsidR="00292ADF" w:rsidRPr="00A61C0E" w:rsidRDefault="00292ADF" w:rsidP="00A61C0E">
      <w:pPr>
        <w:pStyle w:val="ConsPlusNonformat"/>
        <w:jc w:val="both"/>
        <w:rPr>
          <w:sz w:val="22"/>
          <w:szCs w:val="22"/>
        </w:rPr>
      </w:pPr>
      <w:r w:rsidRPr="00A61C0E">
        <w:rPr>
          <w:sz w:val="22"/>
          <w:szCs w:val="22"/>
        </w:rPr>
        <w:t xml:space="preserve"> световозвращающего материала не менее 0,10 м2.</w:t>
      </w:r>
    </w:p>
    <w:p w:rsidR="00292ADF" w:rsidRPr="00A61C0E" w:rsidRDefault="00292ADF" w:rsidP="00A61C0E">
      <w:pPr>
        <w:pStyle w:val="ConsPlusNonformat"/>
        <w:jc w:val="both"/>
        <w:rPr>
          <w:sz w:val="22"/>
          <w:szCs w:val="22"/>
        </w:rPr>
      </w:pPr>
      <w:r w:rsidRPr="00A61C0E">
        <w:rPr>
          <w:sz w:val="22"/>
          <w:szCs w:val="22"/>
        </w:rPr>
        <w:t xml:space="preserve">    4. Допускается  не  использовать  сигнальные жилеты  в осенне-</w:t>
      </w:r>
    </w:p>
    <w:p w:rsidR="00292ADF" w:rsidRPr="00A61C0E" w:rsidRDefault="00292ADF" w:rsidP="00A61C0E">
      <w:pPr>
        <w:pStyle w:val="ConsPlusNonformat"/>
        <w:jc w:val="both"/>
        <w:rPr>
          <w:sz w:val="22"/>
          <w:szCs w:val="22"/>
        </w:rPr>
      </w:pPr>
      <w:r w:rsidRPr="00A61C0E">
        <w:rPr>
          <w:sz w:val="22"/>
          <w:szCs w:val="22"/>
        </w:rPr>
        <w:t xml:space="preserve"> зимний период  в случае, если утепленная  спецодежда обеспечивает</w:t>
      </w:r>
    </w:p>
    <w:p w:rsidR="00292ADF" w:rsidRPr="00A61C0E" w:rsidRDefault="00292ADF" w:rsidP="00A61C0E">
      <w:pPr>
        <w:pStyle w:val="ConsPlusNonformat"/>
        <w:jc w:val="both"/>
        <w:rPr>
          <w:sz w:val="22"/>
          <w:szCs w:val="22"/>
        </w:rPr>
      </w:pPr>
      <w:r w:rsidRPr="00A61C0E">
        <w:rPr>
          <w:sz w:val="22"/>
          <w:szCs w:val="22"/>
        </w:rPr>
        <w:t xml:space="preserve"> 2 класс защиты.</w:t>
      </w:r>
    </w:p>
    <w:p w:rsidR="00292ADF" w:rsidRPr="00A61C0E" w:rsidRDefault="00292ADF" w:rsidP="00A61C0E">
      <w:pPr>
        <w:pStyle w:val="ConsPlusNormal"/>
        <w:jc w:val="both"/>
        <w:rPr>
          <w:sz w:val="22"/>
          <w:szCs w:val="22"/>
        </w:rPr>
      </w:pPr>
    </w:p>
    <w:p w:rsidR="00292ADF" w:rsidRPr="00A61C0E" w:rsidRDefault="00292ADF" w:rsidP="00A61C0E">
      <w:pPr>
        <w:pStyle w:val="ConsPlusCell"/>
        <w:jc w:val="both"/>
        <w:rPr>
          <w:rFonts w:ascii="Courier New" w:hAnsi="Courier New" w:cs="Courier New"/>
          <w:sz w:val="22"/>
          <w:szCs w:val="22"/>
        </w:rPr>
      </w:pPr>
      <w:bookmarkStart w:id="226" w:name="Par6757"/>
      <w:bookmarkEnd w:id="226"/>
      <w:r w:rsidRPr="00A61C0E">
        <w:rPr>
          <w:rFonts w:ascii="Courier New" w:hAnsi="Courier New" w:cs="Courier New"/>
          <w:sz w:val="22"/>
          <w:szCs w:val="22"/>
        </w:rPr>
        <w:t xml:space="preserve">                  36. СЕЛЬСКОЕ И ВОДНОЕ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7" w:name="Par6759"/>
      <w:bookmarkEnd w:id="227"/>
      <w:r w:rsidRPr="00A61C0E">
        <w:rPr>
          <w:rFonts w:ascii="Courier New" w:hAnsi="Courier New" w:cs="Courier New"/>
          <w:sz w:val="22"/>
          <w:szCs w:val="22"/>
        </w:rPr>
        <w:t xml:space="preserve">                 I. Полеводство и землеустройство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738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сельскохозяй-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ственного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производства     по известкованию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внесению удобрений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почву зимой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8" w:name="Par6771"/>
      <w:bookmarkEnd w:id="228"/>
      <w:r w:rsidRPr="00A61C0E">
        <w:rPr>
          <w:rFonts w:ascii="Courier New" w:hAnsi="Courier New" w:cs="Courier New"/>
          <w:sz w:val="22"/>
          <w:szCs w:val="22"/>
        </w:rPr>
        <w:t xml:space="preserve">                       II. Водное хозяйство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739 Обходчик пути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искусственных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сооружений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29" w:name="Par6777"/>
      <w:bookmarkEnd w:id="229"/>
      <w:r w:rsidRPr="00A61C0E">
        <w:rPr>
          <w:rFonts w:ascii="Courier New" w:hAnsi="Courier New" w:cs="Courier New"/>
          <w:sz w:val="22"/>
          <w:szCs w:val="22"/>
        </w:rPr>
        <w:t xml:space="preserve">            III. Общие профессии предприятий сельского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водного хозяйства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740 Водитель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на ветеринарных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спецмашинах (ДУК и ВДН):</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Дополнительно к отраслевым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нормам выдачи спецодежды,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установленным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для водителей грузовых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специальных автомобилей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всех марок: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741 Кучер            При выполнении работ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легковом транспорте: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дежурный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0" w:name="Par6795"/>
      <w:bookmarkEnd w:id="230"/>
      <w:r w:rsidRPr="00A61C0E">
        <w:rPr>
          <w:rFonts w:ascii="Courier New" w:hAnsi="Courier New" w:cs="Courier New"/>
          <w:sz w:val="22"/>
          <w:szCs w:val="22"/>
        </w:rPr>
        <w:t xml:space="preserve">                     37. РЫБНАЯ ПРОМЫШЛЕННОСТЬ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1" w:name="Par6797"/>
      <w:bookmarkEnd w:id="231"/>
      <w:r w:rsidRPr="00A61C0E">
        <w:rPr>
          <w:rFonts w:ascii="Courier New" w:hAnsi="Courier New" w:cs="Courier New"/>
          <w:sz w:val="22"/>
          <w:szCs w:val="22"/>
        </w:rPr>
        <w:t xml:space="preserve">                      I. Краболовные флотилии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2" w:name="Par6799"/>
      <w:bookmarkEnd w:id="232"/>
      <w:r w:rsidRPr="00A61C0E">
        <w:rPr>
          <w:rFonts w:ascii="Courier New" w:hAnsi="Courier New" w:cs="Courier New"/>
          <w:sz w:val="22"/>
          <w:szCs w:val="22"/>
        </w:rPr>
        <w:t xml:space="preserve">                        1. Добывающий флот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742 Лебедчик;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3" w:name="Par6805"/>
      <w:bookmarkEnd w:id="233"/>
      <w:r w:rsidRPr="00A61C0E">
        <w:rPr>
          <w:rFonts w:ascii="Courier New" w:hAnsi="Courier New" w:cs="Courier New"/>
          <w:sz w:val="22"/>
          <w:szCs w:val="22"/>
        </w:rPr>
        <w:t xml:space="preserve">        2. Плавучие заводы (базы); транспортно-буксирный,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приемный, рефрижераторный, учебный, технический,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ледокольный, нефтеналивной флот; портовый флот; плавучие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холодильники; плавучие краны; рыболовно-надзорный флот</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743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4" w:name="Par6815"/>
      <w:bookmarkEnd w:id="234"/>
      <w:r w:rsidRPr="00A61C0E">
        <w:rPr>
          <w:rFonts w:ascii="Courier New" w:hAnsi="Courier New" w:cs="Courier New"/>
          <w:sz w:val="22"/>
          <w:szCs w:val="22"/>
        </w:rPr>
        <w:t xml:space="preserve">                        II. Обработка рыбы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744 Грузчик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базовых портпунтках,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 рыбных портах и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предприятиях при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обработке судов: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5" w:name="Par6827"/>
      <w:bookmarkEnd w:id="235"/>
      <w:r w:rsidRPr="00A61C0E">
        <w:rPr>
          <w:rFonts w:ascii="Courier New" w:hAnsi="Courier New" w:cs="Courier New"/>
          <w:sz w:val="22"/>
          <w:szCs w:val="22"/>
        </w:rPr>
        <w:t xml:space="preserve">                   38. ХИМИЧЕСКОЕ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6" w:name="Par6829"/>
      <w:bookmarkEnd w:id="236"/>
      <w:r w:rsidRPr="00A61C0E">
        <w:rPr>
          <w:rFonts w:ascii="Courier New" w:hAnsi="Courier New" w:cs="Courier New"/>
          <w:sz w:val="22"/>
          <w:szCs w:val="22"/>
        </w:rPr>
        <w:t xml:space="preserve">                 1. Производство карбида кальция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7" w:name="Par6831"/>
      <w:bookmarkEnd w:id="237"/>
      <w:r w:rsidRPr="00A61C0E">
        <w:rPr>
          <w:rFonts w:ascii="Courier New" w:hAnsi="Courier New" w:cs="Courier New"/>
          <w:sz w:val="22"/>
          <w:szCs w:val="22"/>
        </w:rPr>
        <w:t xml:space="preserve">                   Известково-обжигательные печи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745 Дробильщик;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8" w:name="Par6840"/>
      <w:bookmarkEnd w:id="238"/>
      <w:r w:rsidRPr="00A61C0E">
        <w:rPr>
          <w:rFonts w:ascii="Courier New" w:hAnsi="Courier New" w:cs="Courier New"/>
          <w:sz w:val="22"/>
          <w:szCs w:val="22"/>
        </w:rPr>
        <w:t xml:space="preserve">               2. Производство гидрохлорида кальция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746 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39" w:name="Par6846"/>
      <w:bookmarkEnd w:id="239"/>
      <w:r w:rsidRPr="00A61C0E">
        <w:rPr>
          <w:rFonts w:ascii="Courier New" w:hAnsi="Courier New" w:cs="Courier New"/>
          <w:sz w:val="22"/>
          <w:szCs w:val="22"/>
        </w:rPr>
        <w:t xml:space="preserve">               3. Производство этилена и пропилена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компрессорных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установок,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слесарь-</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ремонтник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0" w:name="Par6856"/>
      <w:bookmarkEnd w:id="240"/>
      <w:r w:rsidRPr="00A61C0E">
        <w:rPr>
          <w:rFonts w:ascii="Courier New" w:hAnsi="Courier New" w:cs="Courier New"/>
          <w:sz w:val="22"/>
          <w:szCs w:val="22"/>
        </w:rPr>
        <w:t xml:space="preserve">       4. Производство синильной кислоты и цианистых солей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748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1" w:name="Par6863"/>
      <w:bookmarkEnd w:id="241"/>
      <w:r w:rsidRPr="00A61C0E">
        <w:rPr>
          <w:rFonts w:ascii="Courier New" w:hAnsi="Courier New" w:cs="Courier New"/>
          <w:sz w:val="22"/>
          <w:szCs w:val="22"/>
        </w:rPr>
        <w:t xml:space="preserve">        5. Производство этиленгликоля, окиси этилена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ее производных и хлорекса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749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2" w:name="Par6871"/>
      <w:bookmarkEnd w:id="242"/>
      <w:r w:rsidRPr="00A61C0E">
        <w:rPr>
          <w:rFonts w:ascii="Courier New" w:hAnsi="Courier New" w:cs="Courier New"/>
          <w:sz w:val="22"/>
          <w:szCs w:val="22"/>
        </w:rPr>
        <w:t xml:space="preserve">        6. Нейтрализация и дегазация промстоков, содержащих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цианистые соединения. Товарный отдел</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750 Обходчик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мастер, занятый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работой 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открытом воздухе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3" w:name="Par6881"/>
      <w:bookmarkEnd w:id="243"/>
      <w:r w:rsidRPr="00A61C0E">
        <w:rPr>
          <w:rFonts w:ascii="Courier New" w:hAnsi="Courier New" w:cs="Courier New"/>
          <w:sz w:val="22"/>
          <w:szCs w:val="22"/>
        </w:rPr>
        <w:t xml:space="preserve">            7. Переработка отходов производства эфиров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751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4" w:name="Par6888"/>
      <w:bookmarkEnd w:id="244"/>
      <w:r w:rsidRPr="00A61C0E">
        <w:rPr>
          <w:rFonts w:ascii="Courier New" w:hAnsi="Courier New" w:cs="Courier New"/>
          <w:sz w:val="22"/>
          <w:szCs w:val="22"/>
        </w:rPr>
        <w:t xml:space="preserve">        8. Производство химических средств защиты растений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их расфасовка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752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5" w:name="Par6895"/>
      <w:bookmarkEnd w:id="245"/>
      <w:r w:rsidRPr="00A61C0E">
        <w:rPr>
          <w:rFonts w:ascii="Courier New" w:hAnsi="Courier New" w:cs="Courier New"/>
          <w:sz w:val="22"/>
          <w:szCs w:val="22"/>
        </w:rPr>
        <w:t xml:space="preserve">      9. Производство хлорокиси меди и металлических порошков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методом распыления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753 Машинист крана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складе металлолома: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6" w:name="Par6905"/>
      <w:bookmarkEnd w:id="246"/>
      <w:r w:rsidRPr="00A61C0E">
        <w:rPr>
          <w:rFonts w:ascii="Courier New" w:hAnsi="Courier New" w:cs="Courier New"/>
          <w:sz w:val="22"/>
          <w:szCs w:val="22"/>
        </w:rPr>
        <w:t xml:space="preserve">           10. Производство жирных спиртов C7 - C9</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754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7" w:name="Par6912"/>
      <w:bookmarkEnd w:id="247"/>
      <w:r w:rsidRPr="00A61C0E">
        <w:rPr>
          <w:rFonts w:ascii="Courier New" w:hAnsi="Courier New" w:cs="Courier New"/>
          <w:sz w:val="22"/>
          <w:szCs w:val="22"/>
        </w:rPr>
        <w:t xml:space="preserve">                     11. Производство хладонов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8" w:name="Par6919"/>
      <w:bookmarkEnd w:id="248"/>
      <w:r w:rsidRPr="00A61C0E">
        <w:rPr>
          <w:rFonts w:ascii="Courier New" w:hAnsi="Courier New" w:cs="Courier New"/>
          <w:sz w:val="22"/>
          <w:szCs w:val="22"/>
        </w:rPr>
        <w:t xml:space="preserve">       12. Производство тетраэтилсвинца и этиловой жидкости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49" w:name="Par6921"/>
      <w:bookmarkEnd w:id="249"/>
      <w:r w:rsidRPr="00A61C0E">
        <w:rPr>
          <w:rFonts w:ascii="Courier New" w:hAnsi="Courier New" w:cs="Courier New"/>
          <w:sz w:val="22"/>
          <w:szCs w:val="22"/>
        </w:rPr>
        <w:t xml:space="preserve">                  Производство свинцового сплава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756 Машинист крана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тельфера: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0" w:name="Par6931"/>
      <w:bookmarkEnd w:id="250"/>
      <w:r w:rsidRPr="00A61C0E">
        <w:rPr>
          <w:rFonts w:ascii="Courier New" w:hAnsi="Courier New" w:cs="Courier New"/>
          <w:sz w:val="22"/>
          <w:szCs w:val="22"/>
        </w:rPr>
        <w:t xml:space="preserve">                        Регенерация свинца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757 Машинист крана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1" w:name="Par6936"/>
      <w:bookmarkEnd w:id="251"/>
      <w:r w:rsidRPr="00A61C0E">
        <w:rPr>
          <w:rFonts w:ascii="Courier New" w:hAnsi="Courier New" w:cs="Courier New"/>
          <w:sz w:val="22"/>
          <w:szCs w:val="22"/>
        </w:rPr>
        <w:t xml:space="preserve">        13. Производство капролактама, гидрирование фенола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(производство циклогексанола)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капролактама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759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в цехе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капролактама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2" w:name="Par6953"/>
      <w:bookmarkEnd w:id="252"/>
      <w:r w:rsidRPr="00A61C0E">
        <w:rPr>
          <w:rFonts w:ascii="Courier New" w:hAnsi="Courier New" w:cs="Courier New"/>
          <w:sz w:val="22"/>
          <w:szCs w:val="22"/>
        </w:rPr>
        <w:t xml:space="preserve">             14. Производство мочевины и сухого льда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760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3" w:name="Par6960"/>
      <w:bookmarkEnd w:id="253"/>
      <w:r w:rsidRPr="00A61C0E">
        <w:rPr>
          <w:rFonts w:ascii="Courier New" w:hAnsi="Courier New" w:cs="Courier New"/>
          <w:sz w:val="22"/>
          <w:szCs w:val="22"/>
        </w:rPr>
        <w:t xml:space="preserve">                        15. Аммиакопровод</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761 Обходчик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трубопроводчик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4" w:name="Par6967"/>
      <w:bookmarkEnd w:id="254"/>
      <w:r w:rsidRPr="00A61C0E">
        <w:rPr>
          <w:rFonts w:ascii="Courier New" w:hAnsi="Courier New" w:cs="Courier New"/>
          <w:sz w:val="22"/>
          <w:szCs w:val="22"/>
        </w:rPr>
        <w:t xml:space="preserve">                     16. Производство аммиака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762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5" w:name="Par6974"/>
      <w:bookmarkEnd w:id="255"/>
      <w:r w:rsidRPr="00A61C0E">
        <w:rPr>
          <w:rFonts w:ascii="Courier New" w:hAnsi="Courier New" w:cs="Courier New"/>
          <w:sz w:val="22"/>
          <w:szCs w:val="22"/>
        </w:rPr>
        <w:t xml:space="preserve">                17. Производство цианистого плава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763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6" w:name="Par6979"/>
      <w:bookmarkEnd w:id="256"/>
      <w:r w:rsidRPr="00A61C0E">
        <w:rPr>
          <w:rFonts w:ascii="Courier New" w:hAnsi="Courier New" w:cs="Courier New"/>
          <w:sz w:val="22"/>
          <w:szCs w:val="22"/>
        </w:rPr>
        <w:t xml:space="preserve">                 18. Производство циамида кальция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764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7" w:name="Par6986"/>
      <w:bookmarkEnd w:id="257"/>
      <w:r w:rsidRPr="00A61C0E">
        <w:rPr>
          <w:rFonts w:ascii="Courier New" w:hAnsi="Courier New" w:cs="Courier New"/>
          <w:sz w:val="22"/>
          <w:szCs w:val="22"/>
        </w:rPr>
        <w:t xml:space="preserve">       19. Производство диметиламинов, диметилацетамида,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катамина АБ, диметилформамида, моно-, ди-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полиизоционатов, карбамида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765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кратцера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8" w:name="Par6995"/>
      <w:bookmarkEnd w:id="258"/>
      <w:r w:rsidRPr="00A61C0E">
        <w:rPr>
          <w:rFonts w:ascii="Courier New" w:hAnsi="Courier New" w:cs="Courier New"/>
          <w:sz w:val="22"/>
          <w:szCs w:val="22"/>
        </w:rPr>
        <w:t xml:space="preserve">                 20. Сернокислотное производство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59" w:name="Par6997"/>
      <w:bookmarkEnd w:id="259"/>
      <w:r w:rsidRPr="00A61C0E">
        <w:rPr>
          <w:rFonts w:ascii="Courier New" w:hAnsi="Courier New" w:cs="Courier New"/>
          <w:sz w:val="22"/>
          <w:szCs w:val="22"/>
        </w:rPr>
        <w:t xml:space="preserve">                          Вывозка огарка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766 Водитель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работающий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0" w:name="Par7007"/>
      <w:bookmarkEnd w:id="260"/>
      <w:r w:rsidRPr="00A61C0E">
        <w:rPr>
          <w:rFonts w:ascii="Courier New" w:hAnsi="Courier New" w:cs="Courier New"/>
          <w:sz w:val="22"/>
          <w:szCs w:val="22"/>
        </w:rPr>
        <w:t xml:space="preserve">           Производство сложных удобрений и тукосмесей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767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1" w:name="Par7014"/>
      <w:bookmarkEnd w:id="261"/>
      <w:r w:rsidRPr="00A61C0E">
        <w:rPr>
          <w:rFonts w:ascii="Courier New" w:hAnsi="Courier New" w:cs="Courier New"/>
          <w:sz w:val="22"/>
          <w:szCs w:val="22"/>
        </w:rPr>
        <w:t xml:space="preserve">             21. Производство обесфторенных фосфатов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2" w:name="Par7022"/>
      <w:bookmarkEnd w:id="262"/>
      <w:r w:rsidRPr="00A61C0E">
        <w:rPr>
          <w:rFonts w:ascii="Courier New" w:hAnsi="Courier New" w:cs="Courier New"/>
          <w:sz w:val="22"/>
          <w:szCs w:val="22"/>
        </w:rPr>
        <w:t xml:space="preserve">                   22. Производство сульфоугля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769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фрезагрегата;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3" w:name="Par7030"/>
      <w:bookmarkEnd w:id="263"/>
      <w:r w:rsidRPr="00A61C0E">
        <w:rPr>
          <w:rFonts w:ascii="Courier New" w:hAnsi="Courier New" w:cs="Courier New"/>
          <w:sz w:val="22"/>
          <w:szCs w:val="22"/>
        </w:rPr>
        <w:t xml:space="preserve">                23. Производство фосфоритной муки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(фосфоритные мельницы)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770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мотовоза;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роторного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771 Монтер пути;     Жилет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занятый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обслуживанием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роторного и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одноковшового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4" w:name="Par7052"/>
      <w:bookmarkEnd w:id="264"/>
      <w:r w:rsidRPr="00A61C0E">
        <w:rPr>
          <w:rFonts w:ascii="Courier New" w:hAnsi="Courier New" w:cs="Courier New"/>
          <w:sz w:val="22"/>
          <w:szCs w:val="22"/>
        </w:rPr>
        <w:t xml:space="preserve">      24. Производство сульфитных солей (гидросульфита,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сульфита натрия, гипо- и пиросульфита)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772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5" w:name="Par7060"/>
      <w:bookmarkEnd w:id="265"/>
      <w:r w:rsidRPr="00A61C0E">
        <w:rPr>
          <w:rFonts w:ascii="Courier New" w:hAnsi="Courier New" w:cs="Courier New"/>
          <w:sz w:val="22"/>
          <w:szCs w:val="22"/>
        </w:rPr>
        <w:t xml:space="preserve">                25. Производство фосфорной кислоты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6" w:name="Par7062"/>
      <w:bookmarkEnd w:id="266"/>
      <w:r w:rsidRPr="00A61C0E">
        <w:rPr>
          <w:rFonts w:ascii="Courier New" w:hAnsi="Courier New" w:cs="Courier New"/>
          <w:sz w:val="22"/>
          <w:szCs w:val="22"/>
        </w:rPr>
        <w:t xml:space="preserve">                      Экстракционный способ</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773 Водитель         При выполнении работ по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вывозу и разгрузке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технологических отходов: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7" w:name="Par7072"/>
      <w:bookmarkEnd w:id="267"/>
      <w:r w:rsidRPr="00A61C0E">
        <w:rPr>
          <w:rFonts w:ascii="Courier New" w:hAnsi="Courier New" w:cs="Courier New"/>
          <w:sz w:val="22"/>
          <w:szCs w:val="22"/>
        </w:rPr>
        <w:t xml:space="preserve">        26. Производство хлористого калия, обогащение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карнолита апатитового, нефелинового концентрата,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фосфоритной муки и боратового концентрата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774 Машинист воздуш-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но-канатной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дороги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775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776 Обходчик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линейный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8" w:name="Par7090"/>
      <w:bookmarkEnd w:id="268"/>
      <w:r w:rsidRPr="00A61C0E">
        <w:rPr>
          <w:rFonts w:ascii="Courier New" w:hAnsi="Courier New" w:cs="Courier New"/>
          <w:sz w:val="22"/>
          <w:szCs w:val="22"/>
        </w:rPr>
        <w:t xml:space="preserve">  27. Производство красного фосфора, фосфидов цинка, сернистого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фосфора, фосфористого кальция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777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69" w:name="Par7098"/>
      <w:bookmarkEnd w:id="269"/>
      <w:r w:rsidRPr="00A61C0E">
        <w:rPr>
          <w:rFonts w:ascii="Courier New" w:hAnsi="Courier New" w:cs="Courier New"/>
          <w:sz w:val="22"/>
          <w:szCs w:val="22"/>
        </w:rPr>
        <w:t xml:space="preserve">                 28. Производство желтого фосфора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778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0" w:name="Par7105"/>
      <w:bookmarkEnd w:id="270"/>
      <w:r w:rsidRPr="00A61C0E">
        <w:rPr>
          <w:rFonts w:ascii="Courier New" w:hAnsi="Courier New" w:cs="Courier New"/>
          <w:sz w:val="22"/>
          <w:szCs w:val="22"/>
        </w:rPr>
        <w:t xml:space="preserve">              29. Производство соды и содопродуктов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1" w:name="Par7107"/>
      <w:bookmarkEnd w:id="271"/>
      <w:r w:rsidRPr="00A61C0E">
        <w:rPr>
          <w:rFonts w:ascii="Courier New" w:hAnsi="Courier New" w:cs="Courier New"/>
          <w:sz w:val="22"/>
          <w:szCs w:val="22"/>
        </w:rPr>
        <w:t xml:space="preserve">                        Получение извести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779 Вагонетчик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воздушно-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канатной дороги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2" w:name="Par7114"/>
      <w:bookmarkEnd w:id="272"/>
      <w:r w:rsidRPr="00A61C0E">
        <w:rPr>
          <w:rFonts w:ascii="Courier New" w:hAnsi="Courier New" w:cs="Courier New"/>
          <w:sz w:val="22"/>
          <w:szCs w:val="22"/>
        </w:rPr>
        <w:t xml:space="preserve">                   Получение очищенного рассола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780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подъемника,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работе по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опробованию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скважин</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3" w:name="Par7123"/>
      <w:bookmarkEnd w:id="273"/>
      <w:r w:rsidRPr="00A61C0E">
        <w:rPr>
          <w:rFonts w:ascii="Courier New" w:hAnsi="Courier New" w:cs="Courier New"/>
          <w:sz w:val="22"/>
          <w:szCs w:val="22"/>
        </w:rPr>
        <w:t xml:space="preserve">                30. Производство сернистого натрия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781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4" w:name="Par7130"/>
      <w:bookmarkEnd w:id="274"/>
      <w:r w:rsidRPr="00A61C0E">
        <w:rPr>
          <w:rFonts w:ascii="Courier New" w:hAnsi="Courier New" w:cs="Courier New"/>
          <w:sz w:val="22"/>
          <w:szCs w:val="22"/>
        </w:rPr>
        <w:t xml:space="preserve">     31. Производство эпсомита и глауберовой соли (природных)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783 Дорожно-путевой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с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бульдозера;      Плащ непромокаемый         2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сигнальный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тепловоза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784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5" w:name="Par7152"/>
      <w:bookmarkEnd w:id="275"/>
      <w:r w:rsidRPr="00A61C0E">
        <w:rPr>
          <w:rFonts w:ascii="Courier New" w:hAnsi="Courier New" w:cs="Courier New"/>
          <w:sz w:val="22"/>
          <w:szCs w:val="22"/>
        </w:rPr>
        <w:t xml:space="preserve">           32. Производство белой сажи, жидкого стекла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метасиликата натрия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6" w:name="Par7160"/>
      <w:bookmarkEnd w:id="276"/>
      <w:r w:rsidRPr="00A61C0E">
        <w:rPr>
          <w:rFonts w:ascii="Courier New" w:hAnsi="Courier New" w:cs="Courier New"/>
          <w:sz w:val="22"/>
          <w:szCs w:val="22"/>
        </w:rPr>
        <w:t xml:space="preserve">               33. Производство хромовых соединений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7" w:name="Par7162"/>
      <w:bookmarkEnd w:id="277"/>
      <w:r w:rsidRPr="00A61C0E">
        <w:rPr>
          <w:rFonts w:ascii="Courier New" w:hAnsi="Courier New" w:cs="Courier New"/>
          <w:sz w:val="22"/>
          <w:szCs w:val="22"/>
        </w:rPr>
        <w:t xml:space="preserve">                 Производство монохромата натрия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786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8" w:name="Par7169"/>
      <w:bookmarkEnd w:id="278"/>
      <w:r w:rsidRPr="00A61C0E">
        <w:rPr>
          <w:rFonts w:ascii="Courier New" w:hAnsi="Courier New" w:cs="Courier New"/>
          <w:sz w:val="22"/>
          <w:szCs w:val="22"/>
        </w:rPr>
        <w:t xml:space="preserve">          Общие профессии производств хромовых соединений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787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79" w:name="Par7177"/>
      <w:bookmarkEnd w:id="279"/>
      <w:r w:rsidRPr="00A61C0E">
        <w:rPr>
          <w:rFonts w:ascii="Courier New" w:hAnsi="Courier New" w:cs="Courier New"/>
          <w:sz w:val="22"/>
          <w:szCs w:val="22"/>
        </w:rPr>
        <w:t xml:space="preserve">               34. Добыча и обработка природной соды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788 Тракторист,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содоломных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работах</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0" w:name="Par7184"/>
      <w:bookmarkEnd w:id="280"/>
      <w:r w:rsidRPr="00A61C0E">
        <w:rPr>
          <w:rFonts w:ascii="Courier New" w:hAnsi="Courier New" w:cs="Courier New"/>
          <w:sz w:val="22"/>
          <w:szCs w:val="22"/>
        </w:rPr>
        <w:t xml:space="preserve">                      Добыча содовой руды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789 Горнорабочий,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 на дос-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тавке (подноске)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взрывчатых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материалов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790 Дорожно-путевой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дорожный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занятые на       на утепляющей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очистке канав,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поддирке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настилке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путей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ремонте дамб</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791 Машинист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паровой машины   по обслуживанию</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локомобиля     локомобиля: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1" w:name="Par7212"/>
      <w:bookmarkEnd w:id="281"/>
      <w:r w:rsidRPr="00A61C0E">
        <w:rPr>
          <w:rFonts w:ascii="Courier New" w:hAnsi="Courier New" w:cs="Courier New"/>
          <w:sz w:val="22"/>
          <w:szCs w:val="22"/>
        </w:rPr>
        <w:t xml:space="preserve">                      Отделение кальцинации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792 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793 Загрузчик-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выгрузчик;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794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(скреперист);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2" w:name="Par7229"/>
      <w:bookmarkEnd w:id="282"/>
      <w:r w:rsidRPr="00A61C0E">
        <w:rPr>
          <w:rFonts w:ascii="Courier New" w:hAnsi="Courier New" w:cs="Courier New"/>
          <w:sz w:val="22"/>
          <w:szCs w:val="22"/>
        </w:rPr>
        <w:t xml:space="preserve">                 Добыча тенардита и его переработка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795 Путевой рабочий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озере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      3     по поясам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3" w:name="Par7237"/>
      <w:bookmarkEnd w:id="283"/>
      <w:r w:rsidRPr="00A61C0E">
        <w:rPr>
          <w:rFonts w:ascii="Courier New" w:hAnsi="Courier New" w:cs="Courier New"/>
          <w:sz w:val="22"/>
          <w:szCs w:val="22"/>
        </w:rPr>
        <w:t xml:space="preserve">                35. Производство хлористого аммония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(технического и тукового) газофазным способом</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796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4" w:name="Par7243"/>
      <w:bookmarkEnd w:id="284"/>
      <w:r w:rsidRPr="00A61C0E">
        <w:rPr>
          <w:rFonts w:ascii="Courier New" w:hAnsi="Courier New" w:cs="Courier New"/>
          <w:sz w:val="22"/>
          <w:szCs w:val="22"/>
        </w:rPr>
        <w:t xml:space="preserve">           36. Производство гидрата окиси кальция и мела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химически осаженного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797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5" w:name="Par7251"/>
      <w:bookmarkEnd w:id="285"/>
      <w:r w:rsidRPr="00A61C0E">
        <w:rPr>
          <w:rFonts w:ascii="Courier New" w:hAnsi="Courier New" w:cs="Courier New"/>
          <w:sz w:val="22"/>
          <w:szCs w:val="22"/>
        </w:rPr>
        <w:t xml:space="preserve">           37. Производство гопкалита и двуокиси марганца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798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6" w:name="Par7258"/>
      <w:bookmarkEnd w:id="286"/>
      <w:r w:rsidRPr="00A61C0E">
        <w:rPr>
          <w:rFonts w:ascii="Courier New" w:hAnsi="Courier New" w:cs="Courier New"/>
          <w:sz w:val="22"/>
          <w:szCs w:val="22"/>
        </w:rPr>
        <w:t xml:space="preserve">               38. Производство эмалированных изделий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799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стропальщик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7" w:name="Par7265"/>
      <w:bookmarkEnd w:id="287"/>
      <w:r w:rsidRPr="00A61C0E">
        <w:rPr>
          <w:rFonts w:ascii="Courier New" w:hAnsi="Courier New" w:cs="Courier New"/>
          <w:sz w:val="22"/>
          <w:szCs w:val="22"/>
        </w:rPr>
        <w:t xml:space="preserve">                  39. Производство двуокиси титана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800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8" w:name="Par7270"/>
      <w:bookmarkEnd w:id="288"/>
      <w:r w:rsidRPr="00A61C0E">
        <w:rPr>
          <w:rFonts w:ascii="Courier New" w:hAnsi="Courier New" w:cs="Courier New"/>
          <w:sz w:val="22"/>
          <w:szCs w:val="22"/>
        </w:rPr>
        <w:t xml:space="preserve">      40. Общие профессии рабочих производства лаков и красок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801 Транспортировщик;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на доставке и вывозке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сырья и готовой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грузчик           продукции: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89" w:name="Par7281"/>
      <w:bookmarkEnd w:id="289"/>
      <w:r w:rsidRPr="00A61C0E">
        <w:rPr>
          <w:rFonts w:ascii="Courier New" w:hAnsi="Courier New" w:cs="Courier New"/>
          <w:sz w:val="22"/>
          <w:szCs w:val="22"/>
        </w:rPr>
        <w:t xml:space="preserve">                   41. Производство охры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802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0" w:name="Par7288"/>
      <w:bookmarkEnd w:id="290"/>
      <w:r w:rsidRPr="00A61C0E">
        <w:rPr>
          <w:rFonts w:ascii="Courier New" w:hAnsi="Courier New" w:cs="Courier New"/>
          <w:sz w:val="22"/>
          <w:szCs w:val="22"/>
        </w:rPr>
        <w:t xml:space="preserve">                   42. Производство ультрамарина.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Производство керамических изделий.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Производство полуфабрикатов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1" w:name="Par7292"/>
      <w:bookmarkEnd w:id="291"/>
      <w:r w:rsidRPr="00A61C0E">
        <w:rPr>
          <w:rFonts w:ascii="Courier New" w:hAnsi="Courier New" w:cs="Courier New"/>
          <w:sz w:val="22"/>
          <w:szCs w:val="22"/>
        </w:rPr>
        <w:t xml:space="preserve">                          Печное отделение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водитель электро-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автотележки;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сортировщик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2" w:name="Par7300"/>
      <w:bookmarkEnd w:id="292"/>
      <w:r w:rsidRPr="00A61C0E">
        <w:rPr>
          <w:rFonts w:ascii="Courier New" w:hAnsi="Courier New" w:cs="Courier New"/>
          <w:sz w:val="22"/>
          <w:szCs w:val="22"/>
        </w:rPr>
        <w:t xml:space="preserve">     43. Производство фенола и резорцина из бензола, n-крезола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804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3" w:name="Par7305"/>
      <w:bookmarkEnd w:id="293"/>
      <w:r w:rsidRPr="00A61C0E">
        <w:rPr>
          <w:rFonts w:ascii="Courier New" w:hAnsi="Courier New" w:cs="Courier New"/>
          <w:sz w:val="22"/>
          <w:szCs w:val="22"/>
        </w:rPr>
        <w:t xml:space="preserve">             44. Производство нитро- и динитронафталина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805 Подсобный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4" w:name="Par7310"/>
      <w:bookmarkEnd w:id="294"/>
      <w:r w:rsidRPr="00A61C0E">
        <w:rPr>
          <w:rFonts w:ascii="Courier New" w:hAnsi="Courier New" w:cs="Courier New"/>
          <w:sz w:val="22"/>
          <w:szCs w:val="22"/>
        </w:rPr>
        <w:t xml:space="preserve">       45. Размольно-смесовые отделения анилиновых красителей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806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лифтер,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обслуживании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грузового лифта;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транспортерщик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5" w:name="Par7319"/>
      <w:bookmarkEnd w:id="295"/>
      <w:r w:rsidRPr="00A61C0E">
        <w:rPr>
          <w:rFonts w:ascii="Courier New" w:hAnsi="Courier New" w:cs="Courier New"/>
          <w:sz w:val="22"/>
          <w:szCs w:val="22"/>
        </w:rPr>
        <w:t xml:space="preserve">                46. Производство фталевого ангидрида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807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стадии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дистилляции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перегонки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6" w:name="Par7330"/>
      <w:bookmarkEnd w:id="296"/>
      <w:r w:rsidRPr="00A61C0E">
        <w:rPr>
          <w:rFonts w:ascii="Courier New" w:hAnsi="Courier New" w:cs="Courier New"/>
          <w:sz w:val="22"/>
          <w:szCs w:val="22"/>
        </w:rPr>
        <w:t xml:space="preserve">        47. Производство дивинилбензола, сополимера стирола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дивинилбензолом, ионообменных, конденсационных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поликонденсационных смол</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808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Фартук прорезиненный    дежурный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транспортировщик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7" w:name="Par7340"/>
      <w:bookmarkEnd w:id="297"/>
      <w:r w:rsidRPr="00A61C0E">
        <w:rPr>
          <w:rFonts w:ascii="Courier New" w:hAnsi="Courier New" w:cs="Courier New"/>
          <w:sz w:val="22"/>
          <w:szCs w:val="22"/>
        </w:rPr>
        <w:t xml:space="preserve">                  48. Производство силиката свинца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809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8" w:name="Par7347"/>
      <w:bookmarkEnd w:id="298"/>
      <w:r w:rsidRPr="00A61C0E">
        <w:rPr>
          <w:rFonts w:ascii="Courier New" w:hAnsi="Courier New" w:cs="Courier New"/>
          <w:sz w:val="22"/>
          <w:szCs w:val="22"/>
        </w:rPr>
        <w:t xml:space="preserve">              49. Производство ферромагнитных порошков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810 Лебедчик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299" w:name="Par7354"/>
      <w:bookmarkEnd w:id="299"/>
      <w:r w:rsidRPr="00A61C0E">
        <w:rPr>
          <w:rFonts w:ascii="Courier New" w:hAnsi="Courier New" w:cs="Courier New"/>
          <w:sz w:val="22"/>
          <w:szCs w:val="22"/>
        </w:rPr>
        <w:t xml:space="preserve">         50. Производство коагулянта (сернокислый алюминий)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811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0" w:name="Par7361"/>
      <w:bookmarkEnd w:id="300"/>
      <w:r w:rsidRPr="00A61C0E">
        <w:rPr>
          <w:rFonts w:ascii="Courier New" w:hAnsi="Courier New" w:cs="Courier New"/>
          <w:sz w:val="22"/>
          <w:szCs w:val="22"/>
        </w:rPr>
        <w:t xml:space="preserve">                          51. Сероплавление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812 Дорожно-путевой  При работе на внутризаводском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транспорте сероплавильного цеха: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рабочие, занятые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внутризаводс-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 транспорте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1" w:name="Par7369"/>
      <w:bookmarkEnd w:id="301"/>
      <w:r w:rsidRPr="00A61C0E">
        <w:rPr>
          <w:rFonts w:ascii="Courier New" w:hAnsi="Courier New" w:cs="Courier New"/>
          <w:sz w:val="22"/>
          <w:szCs w:val="22"/>
        </w:rPr>
        <w:t xml:space="preserve">               51. Производство кремнемедного сплава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813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2" w:name="Par7374"/>
      <w:bookmarkEnd w:id="302"/>
      <w:r w:rsidRPr="00A61C0E">
        <w:rPr>
          <w:rFonts w:ascii="Courier New" w:hAnsi="Courier New" w:cs="Courier New"/>
          <w:sz w:val="22"/>
          <w:szCs w:val="22"/>
        </w:rPr>
        <w:t xml:space="preserve">     52. Производство гликолей, тормозной жидкости и антифризов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814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погрузчика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3" w:name="Par7381"/>
      <w:bookmarkEnd w:id="303"/>
      <w:r w:rsidRPr="00A61C0E">
        <w:rPr>
          <w:rFonts w:ascii="Courier New" w:hAnsi="Courier New" w:cs="Courier New"/>
          <w:sz w:val="22"/>
          <w:szCs w:val="22"/>
        </w:rPr>
        <w:t xml:space="preserve">                       53. Производство йода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4" w:name="Par7383"/>
      <w:bookmarkEnd w:id="304"/>
      <w:r w:rsidRPr="00A61C0E">
        <w:rPr>
          <w:rFonts w:ascii="Courier New" w:hAnsi="Courier New" w:cs="Courier New"/>
          <w:sz w:val="22"/>
          <w:szCs w:val="22"/>
        </w:rPr>
        <w:t xml:space="preserve">            Сырьевое хозяйство производства йода и брома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5" w:name="Par7385"/>
      <w:bookmarkEnd w:id="305"/>
      <w:r w:rsidRPr="00A61C0E">
        <w:rPr>
          <w:rFonts w:ascii="Courier New" w:hAnsi="Courier New" w:cs="Courier New"/>
          <w:sz w:val="22"/>
          <w:szCs w:val="22"/>
        </w:rPr>
        <w:t xml:space="preserve">                           Заготовка рапы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815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6" w:name="Par7392"/>
      <w:bookmarkEnd w:id="306"/>
      <w:r w:rsidRPr="00A61C0E">
        <w:rPr>
          <w:rFonts w:ascii="Courier New" w:hAnsi="Courier New" w:cs="Courier New"/>
          <w:sz w:val="22"/>
          <w:szCs w:val="22"/>
        </w:rPr>
        <w:t xml:space="preserve">            54. Производство комового монокальцийфосфата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816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При выполнении работ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стадии грануляции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открытом воздухе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7" w:name="Par7401"/>
      <w:bookmarkEnd w:id="307"/>
      <w:r w:rsidRPr="00A61C0E">
        <w:rPr>
          <w:rFonts w:ascii="Courier New" w:hAnsi="Courier New" w:cs="Courier New"/>
          <w:sz w:val="22"/>
          <w:szCs w:val="22"/>
        </w:rPr>
        <w:t xml:space="preserve">                        55. Производство воска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817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подсобный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8" w:name="Par7408"/>
      <w:bookmarkEnd w:id="308"/>
      <w:r w:rsidRPr="00A61C0E">
        <w:rPr>
          <w:rFonts w:ascii="Courier New" w:hAnsi="Courier New" w:cs="Courier New"/>
          <w:sz w:val="22"/>
          <w:szCs w:val="22"/>
        </w:rPr>
        <w:t xml:space="preserve">          56. Отделение кумпримирования газов, наполнения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испытания баллонов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818 Рабочий,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обслуживающий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внутрицеховой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транспорти-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укладкой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баллонов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09" w:name="Par7421"/>
      <w:bookmarkEnd w:id="309"/>
      <w:r w:rsidRPr="00A61C0E">
        <w:rPr>
          <w:rFonts w:ascii="Courier New" w:hAnsi="Courier New" w:cs="Courier New"/>
          <w:sz w:val="22"/>
          <w:szCs w:val="22"/>
        </w:rPr>
        <w:t xml:space="preserve">     57. Денитрация и концентрация отработанной серной кислоты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819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экскаватора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роторного</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10" w:name="Par7429"/>
      <w:bookmarkEnd w:id="310"/>
      <w:r w:rsidRPr="00A61C0E">
        <w:rPr>
          <w:rFonts w:ascii="Courier New" w:hAnsi="Courier New" w:cs="Courier New"/>
          <w:sz w:val="22"/>
          <w:szCs w:val="22"/>
        </w:rPr>
        <w:t xml:space="preserve">                          58. Льдозаводы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820 Загрузчик-       Жилет сигнальный           2         2</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выгрузчик;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 крана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занятый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выгрузкой 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развозкой льда,</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рассола по цехам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льдодробилки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11" w:name="Par7441"/>
      <w:bookmarkEnd w:id="311"/>
      <w:r w:rsidRPr="00A61C0E">
        <w:rPr>
          <w:rFonts w:ascii="Courier New" w:hAnsi="Courier New" w:cs="Courier New"/>
          <w:sz w:val="22"/>
          <w:szCs w:val="22"/>
        </w:rPr>
        <w:t xml:space="preserve">                    59. Горно-химические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821 Дорожный рабочий Костюм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822 Машинист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вагоноопроки-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дывателя         пропиткой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12" w:name="Par7457"/>
      <w:bookmarkEnd w:id="312"/>
      <w:r w:rsidRPr="00A61C0E">
        <w:rPr>
          <w:rFonts w:ascii="Courier New" w:hAnsi="Courier New" w:cs="Courier New"/>
          <w:sz w:val="22"/>
          <w:szCs w:val="22"/>
        </w:rPr>
        <w:t xml:space="preserve">           60. Вспомогательные производства и профессии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13" w:name="Par7459"/>
      <w:bookmarkEnd w:id="313"/>
      <w:r w:rsidRPr="00A61C0E">
        <w:rPr>
          <w:rFonts w:ascii="Courier New" w:hAnsi="Courier New" w:cs="Courier New"/>
          <w:sz w:val="22"/>
          <w:szCs w:val="22"/>
        </w:rPr>
        <w:t xml:space="preserve">                     Газоспасательные станции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823 Водитель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автомобиля;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газоспасатель</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bookmarkStart w:id="314" w:name="Par7465"/>
      <w:bookmarkEnd w:id="314"/>
      <w:r w:rsidRPr="00A61C0E">
        <w:rPr>
          <w:rFonts w:ascii="Courier New" w:hAnsi="Courier New" w:cs="Courier New"/>
          <w:sz w:val="22"/>
          <w:szCs w:val="22"/>
        </w:rPr>
        <w:t xml:space="preserve">          39. СКВОЗНЫЕ ПРОФЕССИИ ВСЕХ ОТРАСЛЕЙ ЭКОНОМИКИ</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824 Водитель-        При испытании мотоциклов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испытатель       методом обкатки: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Комбинезон сигнальный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При постоянной работе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испытании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мотоциклов пробегом: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1 на 2,5</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               года</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825 Водитель         Жилет сигнальный           2      1 на 9</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 и       Постоянно занятым на              месяцев</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автотележки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 на 9</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месяцев</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826 Возчик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827 Газоспасатель    Костюм сигнальный с        3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водоотталкивающей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пропиткой с</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антистатической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Костюм сигнальный на       3     по поясам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утепляющей прокладке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хлопчатобумажный или</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 антистатической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отделкой</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828 Грузчик;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рабочий,         Зимой на открытом</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выполняющий      воздухе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погрузочно-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разгрузочные</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работы</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829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двигателей</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внутреннего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сгорания;</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машинист</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паровой машины</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и локомобиля</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830 Машинист крана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(крановщик)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831 Машинист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электростанции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передвижной      Жилет сигнальный           2         1</w:t>
      </w:r>
    </w:p>
    <w:p w:rsidR="00292ADF" w:rsidRPr="00A61C0E" w:rsidRDefault="00292ADF" w:rsidP="00A61C0E">
      <w:pPr>
        <w:pStyle w:val="ConsPlusCell"/>
        <w:jc w:val="both"/>
        <w:rPr>
          <w:rFonts w:ascii="Courier New" w:hAnsi="Courier New" w:cs="Courier New"/>
          <w:sz w:val="22"/>
          <w:szCs w:val="22"/>
        </w:rPr>
      </w:pP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830 Стропальщик;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такелажник       На наружных работах</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зимой дополнительно:</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 xml:space="preserve">                      Жилет сигнальный           2         1</w:t>
      </w:r>
    </w:p>
    <w:p w:rsidR="00292ADF" w:rsidRPr="00A61C0E" w:rsidRDefault="00292ADF" w:rsidP="00A61C0E">
      <w:pPr>
        <w:pStyle w:val="ConsPlusCell"/>
        <w:jc w:val="both"/>
        <w:rPr>
          <w:rFonts w:ascii="Courier New" w:hAnsi="Courier New" w:cs="Courier New"/>
          <w:sz w:val="22"/>
          <w:szCs w:val="22"/>
        </w:rPr>
      </w:pPr>
      <w:r w:rsidRPr="00A61C0E">
        <w:rPr>
          <w:rFonts w:ascii="Courier New" w:hAnsi="Courier New" w:cs="Courier New"/>
          <w:sz w:val="22"/>
          <w:szCs w:val="22"/>
        </w:rPr>
        <w:t>──────────────────────────────────────────────────────────────────</w:t>
      </w:r>
    </w:p>
    <w:p w:rsidR="00292ADF" w:rsidRPr="00A61C0E" w:rsidRDefault="00292ADF" w:rsidP="00A61C0E">
      <w:pPr>
        <w:pStyle w:val="ConsPlusNormal"/>
        <w:ind w:firstLine="540"/>
        <w:jc w:val="both"/>
      </w:pPr>
      <w:r w:rsidRPr="00A61C0E">
        <w:t>Примечания:</w:t>
      </w:r>
    </w:p>
    <w:p w:rsidR="00292ADF" w:rsidRPr="00A61C0E" w:rsidRDefault="00292ADF" w:rsidP="00A61C0E">
      <w:pPr>
        <w:pStyle w:val="ConsPlusNormal"/>
        <w:ind w:firstLine="540"/>
        <w:jc w:val="both"/>
      </w:pPr>
      <w:r w:rsidRPr="00A61C0E">
        <w:t>1. Жилет сигнальный выдается дополнительно к специальной одежде, предусмотренной действующими типовыми отраслевыми нормами бесплатной выдачи специальной одежды, специальной обуви и других средств индивидуальной защиты.</w:t>
      </w:r>
    </w:p>
    <w:p w:rsidR="00292ADF" w:rsidRPr="00A61C0E" w:rsidRDefault="00292ADF" w:rsidP="00A61C0E">
      <w:pPr>
        <w:pStyle w:val="ConsPlusNormal"/>
        <w:ind w:firstLine="540"/>
        <w:jc w:val="both"/>
      </w:pPr>
      <w:bookmarkStart w:id="315" w:name="Par7534"/>
      <w:bookmarkEnd w:id="315"/>
      <w:r w:rsidRPr="00A61C0E">
        <w:t>2. Жилет сигнальный, отмеченный звездочкой (*) 2 класса защиты, выдается вместо жилета сигнального, предусмотренного действующими типовыми отраслевыми нормами бесплатной выдачи специальной одежды, специальной обуви и других средств индивидуальной защиты.</w:t>
      </w:r>
    </w:p>
    <w:p w:rsidR="00292ADF" w:rsidRPr="00A61C0E" w:rsidRDefault="00292ADF" w:rsidP="00A61C0E">
      <w:pPr>
        <w:pStyle w:val="ConsPlusNormal"/>
        <w:ind w:firstLine="540"/>
        <w:jc w:val="both"/>
      </w:pPr>
      <w:r w:rsidRPr="00A61C0E">
        <w:t>3. Костюм сигнальный выдается вместо специальной одежды, предусмотренной действующими типовыми отраслевыми нормами бесплатной выдачи специальной одежды, специальной обуви и других средств индивидуальной защиты.</w:t>
      </w:r>
    </w:p>
    <w:p w:rsidR="00292ADF" w:rsidRPr="00A61C0E" w:rsidRDefault="00292ADF" w:rsidP="00A61C0E">
      <w:pPr>
        <w:pStyle w:val="ConsPlusNormal"/>
        <w:ind w:firstLine="540"/>
        <w:jc w:val="both"/>
      </w:pPr>
      <w:r w:rsidRPr="00A61C0E">
        <w:t>4. В тех случаях, когда специальная сигнальная одежда (костюм сигнальный, жилет сигнальный) не указаны в настоящих Нормах, они могут быть выданы работодателем работникам на основании результатов проведения специальной оценки условий труда и оценки рисков и по согласованию с соответствующим профсоюзным органом или иным уполномоченным работниками представительным органом в зависимости от характера выполняемых работ со сроком носки - "До износа" или как дежурные.</w:t>
      </w:r>
      <w:r>
        <w:t xml:space="preserve"> </w:t>
      </w:r>
      <w:r w:rsidRPr="00A61C0E">
        <w:t>(в ред. Приказа Минтруда России от 12.02.2014 N 96)</w:t>
      </w:r>
    </w:p>
    <w:p w:rsidR="00292ADF" w:rsidRPr="00A61C0E" w:rsidRDefault="00292ADF" w:rsidP="00A61C0E">
      <w:pPr>
        <w:pStyle w:val="ConsPlusNormal"/>
        <w:ind w:firstLine="540"/>
        <w:jc w:val="both"/>
      </w:pPr>
      <w:r w:rsidRPr="00A61C0E">
        <w:t>5. При усилении опасности возникновения несчастного случая, связанного с наездом транспортного средства на работающего в условиях недостаточной видимости, жилеты сигнальные могут заменяться на костюмы сигнальные 3 класса защиты или костюмы сигнальные на утепляющей прокладке 3 классе защиты.</w:t>
      </w:r>
    </w:p>
    <w:p w:rsidR="00292ADF" w:rsidRPr="00A61C0E" w:rsidRDefault="00292ADF" w:rsidP="00A61C0E">
      <w:pPr>
        <w:pStyle w:val="ConsPlusNormal"/>
        <w:ind w:firstLine="540"/>
        <w:jc w:val="both"/>
      </w:pPr>
      <w:r w:rsidRPr="00A61C0E">
        <w:t>6. Для работающих во взрыво- и пожароопасных условиях и условиях пониженной видимости вместо сигнальных костюмов можно применять хлопчатобумажные костюмы с огнестойкой световозвращающей лентой. Площадь ленты должна соответствовать 3 классу защиты сигнальной специальной одежды повышенной видимости.</w:t>
      </w:r>
    </w:p>
    <w:p w:rsidR="00292ADF" w:rsidRPr="00A61C0E" w:rsidRDefault="00292ADF" w:rsidP="00A61C0E">
      <w:pPr>
        <w:pStyle w:val="ConsPlusNormal"/>
        <w:ind w:firstLine="540"/>
        <w:jc w:val="both"/>
      </w:pPr>
      <w:r w:rsidRPr="00A61C0E">
        <w:t>7. Работникам при работе в районах, где наблюдается массовый лет кровососущих насекомых, а также в районах, зараженных энцефалитным клещом, вместо комбинезона с сигнальными элементами и костюма с сигнальными элементами может выдаваться костюм для защиты от кровососущих насекомых или костюм противоэнцефалитный с сигнальными элементами площадью световозвращающего материала не менее 0,10 м2.</w:t>
      </w:r>
    </w:p>
    <w:p w:rsidR="00292ADF" w:rsidRPr="00A61C0E" w:rsidRDefault="00292ADF" w:rsidP="00A61C0E">
      <w:pPr>
        <w:pStyle w:val="ConsPlusNormal"/>
        <w:ind w:firstLine="540"/>
        <w:jc w:val="both"/>
        <w:rPr>
          <w:spacing w:val="-4"/>
        </w:rPr>
      </w:pPr>
      <w:r w:rsidRPr="00A61C0E">
        <w:rPr>
          <w:spacing w:val="-4"/>
        </w:rPr>
        <w:t>8. Сроки носки сигнальной теплой специальной одежды устанавливаются в годах в зависимости от климатических поясов, предусмотренных Постановлением Минтруда России от 31 декабря 1997 г. N 70:</w:t>
      </w:r>
    </w:p>
    <w:p w:rsidR="00292ADF" w:rsidRPr="00A61C0E" w:rsidRDefault="00292ADF" w:rsidP="00A61C0E">
      <w:pPr>
        <w:pStyle w:val="ConsPlusNormal"/>
        <w:ind w:firstLine="540"/>
        <w:jc w:val="both"/>
        <w:rPr>
          <w:sz w:val="22"/>
          <w:szCs w:val="22"/>
        </w:rPr>
      </w:pPr>
    </w:p>
    <w:tbl>
      <w:tblPr>
        <w:tblW w:w="0" w:type="auto"/>
        <w:tblCellSpacing w:w="5" w:type="nil"/>
        <w:tblInd w:w="40" w:type="dxa"/>
        <w:tblLayout w:type="fixed"/>
        <w:tblCellMar>
          <w:top w:w="75" w:type="dxa"/>
          <w:left w:w="40" w:type="dxa"/>
          <w:bottom w:w="75" w:type="dxa"/>
          <w:right w:w="40" w:type="dxa"/>
        </w:tblCellMar>
        <w:tblLook w:val="0000"/>
      </w:tblPr>
      <w:tblGrid>
        <w:gridCol w:w="2106"/>
        <w:gridCol w:w="936"/>
        <w:gridCol w:w="1170"/>
        <w:gridCol w:w="1287"/>
        <w:gridCol w:w="1287"/>
        <w:gridCol w:w="1521"/>
      </w:tblGrid>
      <w:tr w:rsidR="00292ADF" w:rsidRPr="00A61C0E" w:rsidTr="00A66872">
        <w:trPr>
          <w:trHeight w:val="600"/>
          <w:tblCellSpacing w:w="5" w:type="nil"/>
        </w:trPr>
        <w:tc>
          <w:tcPr>
            <w:tcW w:w="2106" w:type="dxa"/>
            <w:vMerge w:val="restart"/>
            <w:tcBorders>
              <w:top w:val="single" w:sz="8" w:space="0" w:color="auto"/>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Наименование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сигнальной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теплой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специальной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одежды     </w:t>
            </w:r>
          </w:p>
        </w:tc>
        <w:tc>
          <w:tcPr>
            <w:tcW w:w="6201" w:type="dxa"/>
            <w:gridSpan w:val="5"/>
            <w:tcBorders>
              <w:top w:val="single" w:sz="8" w:space="0" w:color="auto"/>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Климатические пояса              </w:t>
            </w:r>
          </w:p>
        </w:tc>
      </w:tr>
      <w:tr w:rsidR="00292ADF" w:rsidRPr="00A61C0E" w:rsidTr="00A66872">
        <w:trPr>
          <w:trHeight w:val="400"/>
          <w:tblCellSpacing w:w="5" w:type="nil"/>
        </w:trPr>
        <w:tc>
          <w:tcPr>
            <w:tcW w:w="2106" w:type="dxa"/>
            <w:vMerge/>
            <w:tcBorders>
              <w:left w:val="single" w:sz="8" w:space="0" w:color="auto"/>
              <w:bottom w:val="single" w:sz="8" w:space="0" w:color="auto"/>
              <w:right w:val="single" w:sz="8" w:space="0" w:color="auto"/>
            </w:tcBorders>
          </w:tcPr>
          <w:p w:rsidR="00292ADF" w:rsidRPr="00A61C0E" w:rsidRDefault="00292ADF" w:rsidP="00A66872">
            <w:pPr>
              <w:pStyle w:val="ConsPlusNormal"/>
              <w:ind w:firstLine="540"/>
              <w:jc w:val="both"/>
              <w:rPr>
                <w:sz w:val="22"/>
                <w:szCs w:val="22"/>
              </w:rPr>
            </w:pPr>
          </w:p>
        </w:tc>
        <w:tc>
          <w:tcPr>
            <w:tcW w:w="936"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I   </w:t>
            </w:r>
          </w:p>
        </w:tc>
        <w:tc>
          <w:tcPr>
            <w:tcW w:w="1170"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II   </w:t>
            </w:r>
          </w:p>
        </w:tc>
        <w:tc>
          <w:tcPr>
            <w:tcW w:w="1287"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III   </w:t>
            </w:r>
          </w:p>
        </w:tc>
        <w:tc>
          <w:tcPr>
            <w:tcW w:w="1287"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IV    </w:t>
            </w:r>
          </w:p>
        </w:tc>
        <w:tc>
          <w:tcPr>
            <w:tcW w:w="1521"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особый   </w:t>
            </w:r>
          </w:p>
        </w:tc>
      </w:tr>
      <w:tr w:rsidR="00292ADF" w:rsidRPr="00A61C0E" w:rsidTr="00A66872">
        <w:trPr>
          <w:trHeight w:val="800"/>
          <w:tblCellSpacing w:w="5" w:type="nil"/>
        </w:trPr>
        <w:tc>
          <w:tcPr>
            <w:tcW w:w="2106"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Костюм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сигнальный на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утепляющей      </w:t>
            </w:r>
          </w:p>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прокладке       </w:t>
            </w:r>
          </w:p>
        </w:tc>
        <w:tc>
          <w:tcPr>
            <w:tcW w:w="936"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3   </w:t>
            </w:r>
          </w:p>
        </w:tc>
        <w:tc>
          <w:tcPr>
            <w:tcW w:w="1170"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2,5   </w:t>
            </w:r>
          </w:p>
        </w:tc>
        <w:tc>
          <w:tcPr>
            <w:tcW w:w="1287"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2    </w:t>
            </w:r>
          </w:p>
        </w:tc>
        <w:tc>
          <w:tcPr>
            <w:tcW w:w="1287"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1,5   </w:t>
            </w:r>
          </w:p>
        </w:tc>
        <w:tc>
          <w:tcPr>
            <w:tcW w:w="1521" w:type="dxa"/>
            <w:tcBorders>
              <w:left w:val="single" w:sz="8" w:space="0" w:color="auto"/>
              <w:bottom w:val="single" w:sz="8" w:space="0" w:color="auto"/>
              <w:right w:val="single" w:sz="8" w:space="0" w:color="auto"/>
            </w:tcBorders>
          </w:tcPr>
          <w:p w:rsidR="00292ADF" w:rsidRPr="00A61C0E" w:rsidRDefault="00292ADF" w:rsidP="00A66872">
            <w:pPr>
              <w:jc w:val="both"/>
              <w:rPr>
                <w:rFonts w:ascii="Courier New" w:hAnsi="Courier New" w:cs="Courier New"/>
                <w:sz w:val="22"/>
                <w:szCs w:val="22"/>
              </w:rPr>
            </w:pPr>
            <w:r w:rsidRPr="00A61C0E">
              <w:rPr>
                <w:rFonts w:ascii="Courier New" w:hAnsi="Courier New" w:cs="Courier New"/>
                <w:sz w:val="22"/>
                <w:szCs w:val="22"/>
              </w:rPr>
              <w:t xml:space="preserve">    1,5    </w:t>
            </w:r>
          </w:p>
        </w:tc>
      </w:tr>
    </w:tbl>
    <w:p w:rsidR="00292ADF" w:rsidRPr="00A61C0E" w:rsidRDefault="00292ADF" w:rsidP="00A61C0E">
      <w:pPr>
        <w:pStyle w:val="ConsPlusNormal"/>
        <w:ind w:firstLine="540"/>
        <w:jc w:val="both"/>
        <w:rPr>
          <w:sz w:val="22"/>
          <w:szCs w:val="22"/>
        </w:rPr>
      </w:pPr>
    </w:p>
    <w:p w:rsidR="00292ADF" w:rsidRPr="00A61C0E" w:rsidRDefault="00292ADF" w:rsidP="00A61C0E">
      <w:pPr>
        <w:pStyle w:val="ConsPlusNormal"/>
        <w:ind w:firstLine="540"/>
        <w:jc w:val="both"/>
      </w:pPr>
      <w:r w:rsidRPr="00A61C0E">
        <w:t>9. Специальная сигнальная одежда повышенной видимости должна производиться в соответствии с ГОСТ Р 12.4.219-99 "Одежда специальная сигнальная повышенной видимости", гармонизированным с Европейским стандартом EN 471-94.</w:t>
      </w:r>
    </w:p>
    <w:p w:rsidR="00292ADF" w:rsidRPr="00A61C0E" w:rsidRDefault="00292ADF" w:rsidP="00A61C0E">
      <w:pPr>
        <w:pStyle w:val="ConsPlusNormal"/>
        <w:ind w:firstLine="540"/>
        <w:jc w:val="both"/>
      </w:pPr>
      <w:r w:rsidRPr="00A61C0E">
        <w:t>Специальная сигнальная одежда повышенной видимости, изготовленная из флуоресцентных материалов, должна обеспечивать хорошую видимость человека в дневное время, а изготовленная из световозвращающих материалов, расположенных определенным способом, должна предусматривать обеспечение хорошей видимости человека в темное время суток.</w:t>
      </w:r>
    </w:p>
    <w:p w:rsidR="00292ADF" w:rsidRPr="00A61C0E" w:rsidRDefault="00292ADF" w:rsidP="00A61C0E">
      <w:pPr>
        <w:pStyle w:val="ConsPlusNormal"/>
        <w:ind w:firstLine="540"/>
        <w:jc w:val="both"/>
      </w:pPr>
      <w:r w:rsidRPr="00A61C0E">
        <w:t>Флуоресцентный материал, пропитанный специальными красками и пигментами, преобразует невидимые ультрафиолетовые лучи в видимый свет. Фоновый материал, изготовленный из флуоресцентного материала желтого, оранжевого и красного цвета, обеспечивает высокую видимость в дневное время. Световозвращающий материал является ретрорефлектором и обладает светоотражательными свойствами. Комбинированный материал обладает свойствами световозвращающего и фонового материала одновременно.</w:t>
      </w:r>
    </w:p>
    <w:p w:rsidR="00292ADF" w:rsidRPr="00A61C0E" w:rsidRDefault="00292ADF" w:rsidP="00A61C0E">
      <w:pPr>
        <w:pStyle w:val="ConsPlusNormal"/>
        <w:ind w:firstLine="540"/>
        <w:jc w:val="both"/>
      </w:pPr>
      <w:r w:rsidRPr="00A61C0E">
        <w:t>10. В соответствии с ГОСТ Р 12.4.219-99 устанавливается три основных цвета (желтый, оранжевый, красный) фоновых материалов для изготовления специальной сигнальной одежды, каждый из которых обеспечивает оптимальную видимость при дневном освещении на фоне практически любого городского или сельского ландшафта. Окончательный выбор цвета осуществляет работодатель, который должен учитывать превалирующий окружающий фон, при котором должна выполняться защита, и выбрать цвета, дающие наибольший контраст.</w:t>
      </w:r>
    </w:p>
    <w:p w:rsidR="00292ADF" w:rsidRPr="00A61C0E" w:rsidRDefault="00292ADF" w:rsidP="00A61C0E">
      <w:pPr>
        <w:pStyle w:val="ConsPlusNormal"/>
        <w:ind w:firstLine="540"/>
        <w:jc w:val="both"/>
      </w:pPr>
      <w:r w:rsidRPr="00A61C0E">
        <w:t>11. В соответствии с ГОСТ Р 12.4.219-99 устанавливается три класса защиты специальной сигнальной одежды в зависимости от площади установленных на ней сигнальных элементов. Минимальные площади сигнальных элементов из фоновых и световозвращающих материалов должны быть не менее нижеуказанных значений. При этом специальная сигнальная одежда должна одновременно содержать элементы необходимой площади, изготовленные из фонового и световозвращающего материала, или содержать элементы необходимой площади, изготовленные из комбинированного материала: класс 1 (низшая степень защиты) - фоновый материал - 0,14 м2, световозвращающий материал - 0,10 м2 или комбинированный материал - 0,20 м2; класс 2 (средняя степень защиты) - фоновый материал 0,50 м2, световозвращающий материал - 0,13 м2; класс 3 (высшая степень защиты) - фоновый материал - 0,80 м2, световозвращающий материал - 0,2 м2.</w:t>
      </w:r>
    </w:p>
    <w:sectPr w:rsidR="00292ADF" w:rsidRPr="00A61C0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ADF" w:rsidRDefault="00292ADF">
      <w:r>
        <w:separator/>
      </w:r>
    </w:p>
  </w:endnote>
  <w:endnote w:type="continuationSeparator" w:id="0">
    <w:p w:rsidR="00292ADF" w:rsidRDefault="00292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ADF" w:rsidRDefault="00292ADF" w:rsidP="00DF5729">
    <w:pPr>
      <w:jc w:val="center"/>
      <w:rPr>
        <w:sz w:val="2"/>
        <w:szCs w:val="2"/>
      </w:rPr>
    </w:pPr>
  </w:p>
  <w:p w:rsidR="00292ADF" w:rsidRDefault="00292AD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ADF" w:rsidRDefault="00292ADF">
      <w:r>
        <w:separator/>
      </w:r>
    </w:p>
  </w:footnote>
  <w:footnote w:type="continuationSeparator" w:id="0">
    <w:p w:rsidR="00292ADF" w:rsidRDefault="00292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ADF" w:rsidRDefault="00292ADF" w:rsidP="00DF5729">
    <w:pPr>
      <w:jc w:val="center"/>
      <w:rPr>
        <w:sz w:val="2"/>
        <w:szCs w:val="2"/>
      </w:rPr>
    </w:pPr>
  </w:p>
  <w:p w:rsidR="00292ADF" w:rsidRDefault="00292AD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92ADF" w:rsidRPr="002A36C4" w:rsidRDefault="00292AD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92ADF" w:rsidRPr="002A36C4" w:rsidRDefault="00292AD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92ADF" w:rsidRDefault="00292AD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92ADF"/>
    <w:rsid w:val="002A36C4"/>
    <w:rsid w:val="002A3FB4"/>
    <w:rsid w:val="002F6C78"/>
    <w:rsid w:val="00470855"/>
    <w:rsid w:val="00616E37"/>
    <w:rsid w:val="006C2CAC"/>
    <w:rsid w:val="006D6D97"/>
    <w:rsid w:val="00706E08"/>
    <w:rsid w:val="008A40F2"/>
    <w:rsid w:val="00A61C0E"/>
    <w:rsid w:val="00A6687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A459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A459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A4593"/>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434864779">
      <w:marLeft w:val="0"/>
      <w:marRight w:val="0"/>
      <w:marTop w:val="0"/>
      <w:marBottom w:val="0"/>
      <w:divBdr>
        <w:top w:val="none" w:sz="0" w:space="0" w:color="auto"/>
        <w:left w:val="none" w:sz="0" w:space="0" w:color="auto"/>
        <w:bottom w:val="none" w:sz="0" w:space="0" w:color="auto"/>
        <w:right w:val="none" w:sz="0" w:space="0" w:color="auto"/>
      </w:divBdr>
    </w:div>
    <w:div w:id="1434864780">
      <w:marLeft w:val="0"/>
      <w:marRight w:val="0"/>
      <w:marTop w:val="0"/>
      <w:marBottom w:val="0"/>
      <w:divBdr>
        <w:top w:val="none" w:sz="0" w:space="0" w:color="auto"/>
        <w:left w:val="none" w:sz="0" w:space="0" w:color="auto"/>
        <w:bottom w:val="none" w:sz="0" w:space="0" w:color="auto"/>
        <w:right w:val="none" w:sz="0" w:space="0" w:color="auto"/>
      </w:divBdr>
    </w:div>
    <w:div w:id="1434864781">
      <w:marLeft w:val="0"/>
      <w:marRight w:val="0"/>
      <w:marTop w:val="0"/>
      <w:marBottom w:val="0"/>
      <w:divBdr>
        <w:top w:val="none" w:sz="0" w:space="0" w:color="auto"/>
        <w:left w:val="none" w:sz="0" w:space="0" w:color="auto"/>
        <w:bottom w:val="none" w:sz="0" w:space="0" w:color="auto"/>
        <w:right w:val="none" w:sz="0" w:space="0" w:color="auto"/>
      </w:divBdr>
    </w:div>
    <w:div w:id="1434864782">
      <w:marLeft w:val="0"/>
      <w:marRight w:val="0"/>
      <w:marTop w:val="0"/>
      <w:marBottom w:val="0"/>
      <w:divBdr>
        <w:top w:val="none" w:sz="0" w:space="0" w:color="auto"/>
        <w:left w:val="none" w:sz="0" w:space="0" w:color="auto"/>
        <w:bottom w:val="none" w:sz="0" w:space="0" w:color="auto"/>
        <w:right w:val="none" w:sz="0" w:space="0" w:color="auto"/>
      </w:divBdr>
    </w:div>
    <w:div w:id="1434864783">
      <w:marLeft w:val="0"/>
      <w:marRight w:val="0"/>
      <w:marTop w:val="0"/>
      <w:marBottom w:val="0"/>
      <w:divBdr>
        <w:top w:val="none" w:sz="0" w:space="0" w:color="auto"/>
        <w:left w:val="none" w:sz="0" w:space="0" w:color="auto"/>
        <w:bottom w:val="none" w:sz="0" w:space="0" w:color="auto"/>
        <w:right w:val="none" w:sz="0" w:space="0" w:color="auto"/>
      </w:divBdr>
    </w:div>
    <w:div w:id="1434864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131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2015-09-27T22:44:00Z</dcterms:created>
  <dcterms:modified xsi:type="dcterms:W3CDTF">2015-09-27T22:44:00Z</dcterms:modified>
</cp:coreProperties>
</file>