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EE3" w:rsidRPr="00CF7664" w:rsidRDefault="00672EE3" w:rsidP="00D50B3B">
      <w:pPr>
        <w:pStyle w:val="ConsPlusTitle"/>
        <w:jc w:val="center"/>
        <w:outlineLvl w:val="0"/>
        <w:rPr>
          <w:sz w:val="22"/>
          <w:szCs w:val="22"/>
        </w:rPr>
      </w:pPr>
      <w:r w:rsidRPr="00CF7664">
        <w:rPr>
          <w:sz w:val="22"/>
          <w:szCs w:val="22"/>
        </w:rPr>
        <w:t>ПРАВИТЕЛЬСТВО РОССИЙСКОЙ ФЕДЕРАЦИИ</w:t>
      </w:r>
    </w:p>
    <w:p w:rsidR="00672EE3" w:rsidRPr="00CF7664" w:rsidRDefault="00672EE3" w:rsidP="00D50B3B">
      <w:pPr>
        <w:pStyle w:val="ConsPlusTitle"/>
        <w:jc w:val="center"/>
        <w:rPr>
          <w:sz w:val="22"/>
          <w:szCs w:val="22"/>
        </w:rPr>
      </w:pPr>
    </w:p>
    <w:p w:rsidR="00672EE3" w:rsidRPr="00CF7664" w:rsidRDefault="00672EE3" w:rsidP="00D50B3B">
      <w:pPr>
        <w:pStyle w:val="ConsPlusTitle"/>
        <w:jc w:val="center"/>
        <w:rPr>
          <w:sz w:val="22"/>
          <w:szCs w:val="22"/>
        </w:rPr>
      </w:pPr>
      <w:r w:rsidRPr="00CF7664">
        <w:rPr>
          <w:sz w:val="22"/>
          <w:szCs w:val="22"/>
        </w:rPr>
        <w:t>ПОСТАНОВЛЕНИЕ</w:t>
      </w:r>
    </w:p>
    <w:p w:rsidR="00672EE3" w:rsidRPr="00CF7664" w:rsidRDefault="00672EE3" w:rsidP="00D50B3B">
      <w:pPr>
        <w:pStyle w:val="ConsPlusTitle"/>
        <w:jc w:val="center"/>
        <w:rPr>
          <w:sz w:val="22"/>
          <w:szCs w:val="22"/>
        </w:rPr>
      </w:pPr>
      <w:r w:rsidRPr="00CF7664">
        <w:rPr>
          <w:sz w:val="22"/>
          <w:szCs w:val="22"/>
        </w:rPr>
        <w:t xml:space="preserve">от 29 мая </w:t>
      </w:r>
      <w:smartTag w:uri="urn:schemas-microsoft-com:office:smarttags" w:element="metricconverter">
        <w:smartTagPr>
          <w:attr w:name="ProductID" w:val="2008 г"/>
        </w:smartTagPr>
        <w:r w:rsidRPr="00CF7664">
          <w:rPr>
            <w:sz w:val="22"/>
            <w:szCs w:val="22"/>
          </w:rPr>
          <w:t>2008 г</w:t>
        </w:r>
      </w:smartTag>
      <w:r w:rsidRPr="00CF7664">
        <w:rPr>
          <w:sz w:val="22"/>
          <w:szCs w:val="22"/>
        </w:rPr>
        <w:t>. N 404</w:t>
      </w:r>
    </w:p>
    <w:p w:rsidR="00672EE3" w:rsidRPr="00CF7664" w:rsidRDefault="00672EE3" w:rsidP="00D50B3B">
      <w:pPr>
        <w:pStyle w:val="ConsPlusTitle"/>
        <w:jc w:val="center"/>
        <w:rPr>
          <w:sz w:val="22"/>
          <w:szCs w:val="22"/>
        </w:rPr>
      </w:pPr>
    </w:p>
    <w:p w:rsidR="00672EE3" w:rsidRPr="00CF7664" w:rsidRDefault="00672EE3" w:rsidP="00D50B3B">
      <w:pPr>
        <w:pStyle w:val="ConsPlusTitle"/>
        <w:jc w:val="center"/>
        <w:rPr>
          <w:sz w:val="22"/>
          <w:szCs w:val="22"/>
        </w:rPr>
      </w:pPr>
      <w:r w:rsidRPr="00CF7664">
        <w:rPr>
          <w:sz w:val="22"/>
          <w:szCs w:val="22"/>
        </w:rPr>
        <w:t>О МИНИСТЕРСТВЕ ПРИРОДНЫХ РЕСУРСОВ И ЭКОЛОГИИ</w:t>
      </w:r>
    </w:p>
    <w:p w:rsidR="00672EE3" w:rsidRPr="00CF7664" w:rsidRDefault="00672EE3" w:rsidP="00D50B3B">
      <w:pPr>
        <w:pStyle w:val="ConsPlusTitle"/>
        <w:jc w:val="center"/>
        <w:rPr>
          <w:sz w:val="22"/>
          <w:szCs w:val="22"/>
        </w:rPr>
      </w:pPr>
      <w:r w:rsidRPr="00CF7664">
        <w:rPr>
          <w:sz w:val="22"/>
          <w:szCs w:val="22"/>
        </w:rPr>
        <w:t>РОССИЙСКОЙ ФЕДЕРАЦИИ</w:t>
      </w:r>
    </w:p>
    <w:p w:rsidR="00672EE3" w:rsidRPr="00CF7664" w:rsidRDefault="00672EE3" w:rsidP="00D50B3B">
      <w:pPr>
        <w:pStyle w:val="ConsPlusNormal"/>
        <w:jc w:val="center"/>
        <w:rPr>
          <w:sz w:val="22"/>
          <w:szCs w:val="22"/>
        </w:rPr>
      </w:pPr>
      <w:r w:rsidRPr="00CF7664">
        <w:rPr>
          <w:sz w:val="22"/>
          <w:szCs w:val="22"/>
        </w:rPr>
        <w:t>(в ред. Постановлений Правительства РФ от 13.10.2008 N 753,</w:t>
      </w:r>
    </w:p>
    <w:p w:rsidR="00672EE3" w:rsidRPr="00CF7664" w:rsidRDefault="00672EE3" w:rsidP="00D50B3B">
      <w:pPr>
        <w:pStyle w:val="ConsPlusNormal"/>
        <w:jc w:val="center"/>
        <w:rPr>
          <w:sz w:val="22"/>
          <w:szCs w:val="22"/>
        </w:rPr>
      </w:pPr>
      <w:r w:rsidRPr="00CF7664">
        <w:rPr>
          <w:sz w:val="22"/>
          <w:szCs w:val="22"/>
        </w:rPr>
        <w:t>от 07.11.2008 N 814, от 29.12.2008 N 1052, от 27.01.2009 N 43,</w:t>
      </w:r>
    </w:p>
    <w:p w:rsidR="00672EE3" w:rsidRPr="00CF7664" w:rsidRDefault="00672EE3" w:rsidP="00D50B3B">
      <w:pPr>
        <w:pStyle w:val="ConsPlusNormal"/>
        <w:jc w:val="center"/>
        <w:rPr>
          <w:sz w:val="22"/>
          <w:szCs w:val="22"/>
        </w:rPr>
      </w:pPr>
      <w:r w:rsidRPr="00CF7664">
        <w:rPr>
          <w:sz w:val="22"/>
          <w:szCs w:val="22"/>
        </w:rPr>
        <w:t>от 12.08.2009 N 656, от 19.08.2009 N 677, от 01.12.2009 N 975,</w:t>
      </w:r>
    </w:p>
    <w:p w:rsidR="00672EE3" w:rsidRPr="00CF7664" w:rsidRDefault="00672EE3" w:rsidP="00D50B3B">
      <w:pPr>
        <w:pStyle w:val="ConsPlusNormal"/>
        <w:jc w:val="center"/>
        <w:rPr>
          <w:sz w:val="22"/>
          <w:szCs w:val="22"/>
        </w:rPr>
      </w:pPr>
      <w:r w:rsidRPr="00CF7664">
        <w:rPr>
          <w:sz w:val="22"/>
          <w:szCs w:val="22"/>
        </w:rPr>
        <w:t>от 27.01.2010 N 31, от 01.03.2010 N 107, от 28.03.2010 N 191,</w:t>
      </w:r>
    </w:p>
    <w:p w:rsidR="00672EE3" w:rsidRPr="00CF7664" w:rsidRDefault="00672EE3" w:rsidP="00D50B3B">
      <w:pPr>
        <w:pStyle w:val="ConsPlusNormal"/>
        <w:jc w:val="center"/>
        <w:rPr>
          <w:sz w:val="22"/>
          <w:szCs w:val="22"/>
        </w:rPr>
      </w:pPr>
      <w:r w:rsidRPr="00CF7664">
        <w:rPr>
          <w:sz w:val="22"/>
          <w:szCs w:val="22"/>
        </w:rPr>
        <w:t>от 15.06.2010 N 438, от 26.07.2010 N 553, от 28.07.2010 N 575,</w:t>
      </w:r>
    </w:p>
    <w:p w:rsidR="00672EE3" w:rsidRPr="00CF7664" w:rsidRDefault="00672EE3" w:rsidP="00D50B3B">
      <w:pPr>
        <w:pStyle w:val="ConsPlusNormal"/>
        <w:jc w:val="center"/>
        <w:rPr>
          <w:sz w:val="22"/>
          <w:szCs w:val="22"/>
        </w:rPr>
      </w:pPr>
      <w:r w:rsidRPr="00CF7664">
        <w:rPr>
          <w:sz w:val="22"/>
          <w:szCs w:val="22"/>
        </w:rPr>
        <w:t>от 13.09.2010 N 717, от 28.01.2011 N 39, от 24.03.2011 N 210,</w:t>
      </w:r>
    </w:p>
    <w:p w:rsidR="00672EE3" w:rsidRPr="00CF7664" w:rsidRDefault="00672EE3" w:rsidP="00D50B3B">
      <w:pPr>
        <w:pStyle w:val="ConsPlusNormal"/>
        <w:jc w:val="center"/>
        <w:rPr>
          <w:sz w:val="22"/>
          <w:szCs w:val="22"/>
        </w:rPr>
      </w:pPr>
      <w:r w:rsidRPr="00CF7664">
        <w:rPr>
          <w:sz w:val="22"/>
          <w:szCs w:val="22"/>
        </w:rPr>
        <w:t>от 29.08.2011 N 718, от 03.02.2012 N 81, от 03.03.2012 N 168,</w:t>
      </w:r>
    </w:p>
    <w:p w:rsidR="00672EE3" w:rsidRPr="00CF7664" w:rsidRDefault="00672EE3" w:rsidP="00D50B3B">
      <w:pPr>
        <w:pStyle w:val="ConsPlusNormal"/>
        <w:jc w:val="center"/>
        <w:rPr>
          <w:sz w:val="22"/>
          <w:szCs w:val="22"/>
        </w:rPr>
      </w:pPr>
      <w:r w:rsidRPr="00CF7664">
        <w:rPr>
          <w:sz w:val="22"/>
          <w:szCs w:val="22"/>
        </w:rPr>
        <w:t>от 02.05.2012 N 418, от 30.06.2012 N 671, от 04.09.2012 N 881,</w:t>
      </w:r>
    </w:p>
    <w:p w:rsidR="00672EE3" w:rsidRPr="00CF7664" w:rsidRDefault="00672EE3" w:rsidP="00D50B3B">
      <w:pPr>
        <w:pStyle w:val="ConsPlusNormal"/>
        <w:jc w:val="center"/>
        <w:rPr>
          <w:sz w:val="22"/>
          <w:szCs w:val="22"/>
        </w:rPr>
      </w:pPr>
      <w:r w:rsidRPr="00CF7664">
        <w:rPr>
          <w:sz w:val="22"/>
          <w:szCs w:val="22"/>
        </w:rPr>
        <w:t>от 03.11.2012 N 1134, от 12.12.2012 N 1288, от 13.04.2013 N 335,</w:t>
      </w:r>
    </w:p>
    <w:p w:rsidR="00672EE3" w:rsidRPr="00CF7664" w:rsidRDefault="00672EE3" w:rsidP="00D50B3B">
      <w:pPr>
        <w:pStyle w:val="ConsPlusNormal"/>
        <w:jc w:val="center"/>
        <w:rPr>
          <w:sz w:val="22"/>
          <w:szCs w:val="22"/>
        </w:rPr>
      </w:pPr>
      <w:r w:rsidRPr="00CF7664">
        <w:rPr>
          <w:sz w:val="22"/>
          <w:szCs w:val="22"/>
        </w:rPr>
        <w:t>от 05.06.2013 N 476, от 04.07.2013 N 567, от 18.07.2013 N 604,</w:t>
      </w:r>
    </w:p>
    <w:p w:rsidR="00672EE3" w:rsidRPr="00CF7664" w:rsidRDefault="00672EE3" w:rsidP="00D50B3B">
      <w:pPr>
        <w:pStyle w:val="ConsPlusNormal"/>
        <w:jc w:val="center"/>
        <w:rPr>
          <w:sz w:val="22"/>
          <w:szCs w:val="22"/>
        </w:rPr>
      </w:pPr>
      <w:r w:rsidRPr="00CF7664">
        <w:rPr>
          <w:sz w:val="22"/>
          <w:szCs w:val="22"/>
        </w:rPr>
        <w:t>от 09.08.2013 N 685, от 17.09.2013 N 813, от 25.10.2013 N 960,</w:t>
      </w:r>
    </w:p>
    <w:p w:rsidR="00672EE3" w:rsidRPr="00CF7664" w:rsidRDefault="00672EE3" w:rsidP="00D50B3B">
      <w:pPr>
        <w:pStyle w:val="ConsPlusNormal"/>
        <w:jc w:val="center"/>
        <w:rPr>
          <w:sz w:val="22"/>
          <w:szCs w:val="22"/>
        </w:rPr>
      </w:pPr>
      <w:r w:rsidRPr="00CF7664">
        <w:rPr>
          <w:sz w:val="22"/>
          <w:szCs w:val="22"/>
        </w:rPr>
        <w:t>от 02.11.2013 N 988, от 07.11.2013 N 1000, от 27.12.2013 N 1299,</w:t>
      </w:r>
    </w:p>
    <w:p w:rsidR="00672EE3" w:rsidRPr="00CF7664" w:rsidRDefault="00672EE3" w:rsidP="00D50B3B">
      <w:pPr>
        <w:pStyle w:val="ConsPlusNormal"/>
        <w:jc w:val="center"/>
        <w:rPr>
          <w:sz w:val="22"/>
          <w:szCs w:val="22"/>
        </w:rPr>
      </w:pPr>
      <w:r w:rsidRPr="00CF7664">
        <w:rPr>
          <w:sz w:val="22"/>
          <w:szCs w:val="22"/>
        </w:rPr>
        <w:t>от 12.04.2014 N 286, от 07.11.2014 N 1169, от 07.11.2014 N 1173,</w:t>
      </w:r>
    </w:p>
    <w:p w:rsidR="00672EE3" w:rsidRPr="00CF7664" w:rsidRDefault="00672EE3" w:rsidP="00D50B3B">
      <w:pPr>
        <w:pStyle w:val="ConsPlusNormal"/>
        <w:jc w:val="center"/>
        <w:rPr>
          <w:sz w:val="22"/>
          <w:szCs w:val="22"/>
        </w:rPr>
      </w:pPr>
      <w:r w:rsidRPr="00CF7664">
        <w:rPr>
          <w:sz w:val="22"/>
          <w:szCs w:val="22"/>
        </w:rPr>
        <w:t>от 27.12.2014 N 1581, от 17.01.2015 N 19, от 13.02.2015 N 124)</w:t>
      </w:r>
    </w:p>
    <w:p w:rsidR="00672EE3" w:rsidRPr="00CF7664" w:rsidRDefault="00672EE3" w:rsidP="00D50B3B">
      <w:pPr>
        <w:pStyle w:val="ConsPlusNormal"/>
        <w:jc w:val="center"/>
        <w:rPr>
          <w:sz w:val="22"/>
          <w:szCs w:val="22"/>
        </w:rPr>
      </w:pPr>
    </w:p>
    <w:p w:rsidR="00672EE3" w:rsidRPr="00CF7664" w:rsidRDefault="00672EE3" w:rsidP="00D50B3B">
      <w:pPr>
        <w:pStyle w:val="ConsPlusNormal"/>
        <w:ind w:firstLine="540"/>
        <w:jc w:val="both"/>
        <w:rPr>
          <w:sz w:val="22"/>
          <w:szCs w:val="22"/>
        </w:rPr>
      </w:pPr>
      <w:r w:rsidRPr="00CF7664">
        <w:rPr>
          <w:sz w:val="22"/>
          <w:szCs w:val="22"/>
        </w:rPr>
        <w:t xml:space="preserve">Во исполнение Указов Президента Российской Федерации от 9 марта </w:t>
      </w:r>
      <w:smartTag w:uri="urn:schemas-microsoft-com:office:smarttags" w:element="metricconverter">
        <w:smartTagPr>
          <w:attr w:name="ProductID" w:val="2004 г"/>
        </w:smartTagPr>
        <w:r w:rsidRPr="00CF7664">
          <w:rPr>
            <w:sz w:val="22"/>
            <w:szCs w:val="22"/>
          </w:rPr>
          <w:t>2004 г</w:t>
        </w:r>
      </w:smartTag>
      <w:r w:rsidRPr="00CF7664">
        <w:rPr>
          <w:sz w:val="22"/>
          <w:szCs w:val="22"/>
        </w:rPr>
        <w:t xml:space="preserve">. N 314 "О системе и структуре федеральных органов исполнительной власти" и от 12 мая </w:t>
      </w:r>
      <w:smartTag w:uri="urn:schemas-microsoft-com:office:smarttags" w:element="metricconverter">
        <w:smartTagPr>
          <w:attr w:name="ProductID" w:val="2008 г"/>
        </w:smartTagPr>
        <w:r w:rsidRPr="00CF7664">
          <w:rPr>
            <w:sz w:val="22"/>
            <w:szCs w:val="22"/>
          </w:rPr>
          <w:t>2008 г</w:t>
        </w:r>
      </w:smartTag>
      <w:r w:rsidRPr="00CF7664">
        <w:rPr>
          <w:sz w:val="22"/>
          <w:szCs w:val="22"/>
        </w:rPr>
        <w:t>. N 724 "Вопросы системы и структуры федеральных органов исполнительной власти" Правительство Российской Федерации постановляет:</w:t>
      </w:r>
    </w:p>
    <w:p w:rsidR="00672EE3" w:rsidRPr="00CF7664" w:rsidRDefault="00672EE3" w:rsidP="00D50B3B">
      <w:pPr>
        <w:pStyle w:val="ConsPlusNormal"/>
        <w:ind w:firstLine="540"/>
        <w:jc w:val="both"/>
        <w:rPr>
          <w:sz w:val="22"/>
          <w:szCs w:val="22"/>
        </w:rPr>
      </w:pPr>
      <w:r w:rsidRPr="00CF7664">
        <w:rPr>
          <w:sz w:val="22"/>
          <w:szCs w:val="22"/>
        </w:rPr>
        <w:t>1. Утвердить прилагаемые:</w:t>
      </w:r>
    </w:p>
    <w:p w:rsidR="00672EE3" w:rsidRPr="00CF7664" w:rsidRDefault="00672EE3" w:rsidP="00D50B3B">
      <w:pPr>
        <w:pStyle w:val="ConsPlusNormal"/>
        <w:ind w:firstLine="540"/>
        <w:jc w:val="both"/>
        <w:rPr>
          <w:sz w:val="22"/>
          <w:szCs w:val="22"/>
        </w:rPr>
      </w:pPr>
      <w:hyperlink w:anchor="Par59" w:tooltip="ПОЛОЖЕНИЕ" w:history="1">
        <w:r w:rsidRPr="00CF7664">
          <w:rPr>
            <w:sz w:val="22"/>
            <w:szCs w:val="22"/>
          </w:rPr>
          <w:t>Положение</w:t>
        </w:r>
      </w:hyperlink>
      <w:r w:rsidRPr="00CF7664">
        <w:rPr>
          <w:sz w:val="22"/>
          <w:szCs w:val="22"/>
        </w:rPr>
        <w:t xml:space="preserve"> о Министерстве природных ресурсов и экологии Российской Федерации;</w:t>
      </w:r>
    </w:p>
    <w:p w:rsidR="00672EE3" w:rsidRPr="00CF7664" w:rsidRDefault="00672EE3" w:rsidP="00D50B3B">
      <w:pPr>
        <w:pStyle w:val="ConsPlusNormal"/>
        <w:ind w:firstLine="540"/>
        <w:jc w:val="both"/>
        <w:rPr>
          <w:sz w:val="22"/>
          <w:szCs w:val="22"/>
        </w:rPr>
      </w:pPr>
      <w:hyperlink w:anchor="Par470" w:tooltip="ИЗМЕНЕНИЯ," w:history="1">
        <w:r w:rsidRPr="00CF7664">
          <w:rPr>
            <w:sz w:val="22"/>
            <w:szCs w:val="22"/>
          </w:rPr>
          <w:t>изменения</w:t>
        </w:r>
      </w:hyperlink>
      <w:r w:rsidRPr="00CF7664">
        <w:rPr>
          <w:sz w:val="22"/>
          <w:szCs w:val="22"/>
        </w:rPr>
        <w:t>, которые вносятся в постановления Правительства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2. Установить, что Министерство природных ресурсов и экологии Российской Федерации осуществляет государственное управление в области организации и функционирования особо охраняемых природных территорий федерального значения.</w:t>
      </w:r>
    </w:p>
    <w:p w:rsidR="00672EE3" w:rsidRPr="00CF7664" w:rsidRDefault="00672EE3" w:rsidP="00D50B3B">
      <w:pPr>
        <w:pStyle w:val="ConsPlusNormal"/>
        <w:ind w:firstLine="540"/>
        <w:jc w:val="both"/>
        <w:rPr>
          <w:sz w:val="22"/>
          <w:szCs w:val="22"/>
        </w:rPr>
      </w:pPr>
      <w:r w:rsidRPr="00CF7664">
        <w:rPr>
          <w:sz w:val="22"/>
          <w:szCs w:val="22"/>
        </w:rPr>
        <w:t>Министерству природных ресурсов и экологии Российской Федерации внести в установленном порядке в Правительство Российской Федерации проекты актов о передаче в ведение Министерства государственных природных заповедников, национальных парков, государственных природных заказников и иных особо охраняемых природных территорий федерального значения.</w:t>
      </w:r>
    </w:p>
    <w:p w:rsidR="00672EE3" w:rsidRPr="00CF7664" w:rsidRDefault="00672EE3" w:rsidP="00D50B3B">
      <w:pPr>
        <w:pStyle w:val="ConsPlusNormal"/>
        <w:ind w:firstLine="540"/>
        <w:jc w:val="both"/>
        <w:rPr>
          <w:sz w:val="22"/>
          <w:szCs w:val="22"/>
        </w:rPr>
      </w:pPr>
      <w:r w:rsidRPr="00CF7664">
        <w:rPr>
          <w:sz w:val="22"/>
          <w:szCs w:val="22"/>
        </w:rPr>
        <w:t xml:space="preserve">3. Министерству природных ресурсов и экологии Российской Федерации внести в 2-месячный срок в Правительство Российской Федерации предложения о приведении актов Правительства Российской Федерации в соответствие с Указом Президента Российской Федерации от 12 мая </w:t>
      </w:r>
      <w:smartTag w:uri="urn:schemas-microsoft-com:office:smarttags" w:element="metricconverter">
        <w:smartTagPr>
          <w:attr w:name="ProductID" w:val="2008 г"/>
        </w:smartTagPr>
        <w:r w:rsidRPr="00CF7664">
          <w:rPr>
            <w:sz w:val="22"/>
            <w:szCs w:val="22"/>
          </w:rPr>
          <w:t>2008 г</w:t>
        </w:r>
      </w:smartTag>
      <w:r w:rsidRPr="00CF7664">
        <w:rPr>
          <w:sz w:val="22"/>
          <w:szCs w:val="22"/>
        </w:rPr>
        <w:t>. N 724.</w:t>
      </w:r>
    </w:p>
    <w:p w:rsidR="00672EE3" w:rsidRPr="00CF7664" w:rsidRDefault="00672EE3" w:rsidP="00D50B3B">
      <w:pPr>
        <w:pStyle w:val="ConsPlusNormal"/>
        <w:ind w:firstLine="540"/>
        <w:jc w:val="both"/>
        <w:rPr>
          <w:sz w:val="22"/>
          <w:szCs w:val="22"/>
        </w:rPr>
      </w:pPr>
      <w:r w:rsidRPr="00CF7664">
        <w:rPr>
          <w:sz w:val="22"/>
          <w:szCs w:val="22"/>
        </w:rPr>
        <w:t>4. Разрешить Министерству природных ресурсов и экологии Российской Федерации иметь до 6 заместителей Министра, в том числе одного первого заместителя Министра, одного статс-секретаря - заместителя Министра, одного заместителя Министра - руководителя Федерального агентства лесного хозяйства и одного заместителя Министра - руководителя Федерального агентства по недропользованию, а также в структуре центрального аппарата - до 10 департаментов по основным направлениям деятельности Министерства.</w:t>
      </w:r>
    </w:p>
    <w:p w:rsidR="00672EE3" w:rsidRPr="00CF7664" w:rsidRDefault="00672EE3" w:rsidP="00D50B3B">
      <w:pPr>
        <w:pStyle w:val="ConsPlusNormal"/>
        <w:jc w:val="both"/>
        <w:rPr>
          <w:sz w:val="22"/>
          <w:szCs w:val="22"/>
        </w:rPr>
      </w:pPr>
      <w:r w:rsidRPr="00CF7664">
        <w:rPr>
          <w:sz w:val="22"/>
          <w:szCs w:val="22"/>
        </w:rPr>
        <w:t>(в ред. Постановлений Правительства РФ от 27.01.2010 N 31, от 01.03.2010 N 107, от 30.06.2012 N 671, от 04.09.2012 N 881, от 13.04.2013 N 335, от 04.07.2013 N 567, от 07.11.2014 N 1169)</w:t>
      </w:r>
    </w:p>
    <w:p w:rsidR="00672EE3" w:rsidRPr="00CF7664" w:rsidRDefault="00672EE3" w:rsidP="00D50B3B">
      <w:pPr>
        <w:pStyle w:val="ConsPlusNormal"/>
        <w:ind w:firstLine="540"/>
        <w:jc w:val="both"/>
        <w:rPr>
          <w:sz w:val="22"/>
          <w:szCs w:val="22"/>
        </w:rPr>
      </w:pPr>
      <w:r w:rsidRPr="00CF7664">
        <w:rPr>
          <w:sz w:val="22"/>
          <w:szCs w:val="22"/>
        </w:rPr>
        <w:t>5 - 6. Утратили силу с 28 января 2011 года. - Постановление Правительства РФ от 28.01.2011 N 39.</w:t>
      </w:r>
    </w:p>
    <w:p w:rsidR="00672EE3" w:rsidRPr="00CF7664" w:rsidRDefault="00672EE3" w:rsidP="00D50B3B">
      <w:pPr>
        <w:pStyle w:val="ConsPlusNormal"/>
        <w:ind w:firstLine="540"/>
        <w:jc w:val="both"/>
        <w:rPr>
          <w:sz w:val="22"/>
          <w:szCs w:val="22"/>
        </w:rPr>
      </w:pPr>
      <w:r w:rsidRPr="00CF7664">
        <w:rPr>
          <w:sz w:val="22"/>
          <w:szCs w:val="22"/>
        </w:rPr>
        <w:t>7. Согласиться с предложением Министерства природных ресурсов и экологии Российской Федерации о размещении в установленном порядке его центрального аппарата в г. Москве, ул. Б. Грузинская, д. 4/6, корпуса А и Б, ул. Кедрова, д. 8, корп. 1., ул. Пятницкая, дома 59/19 и 61, 3-й Монетчиковский пер., д. 4/6.</w:t>
      </w:r>
    </w:p>
    <w:p w:rsidR="00672EE3" w:rsidRPr="00CF7664" w:rsidRDefault="00672EE3" w:rsidP="00D50B3B">
      <w:pPr>
        <w:pStyle w:val="ConsPlusNormal"/>
        <w:jc w:val="both"/>
        <w:rPr>
          <w:sz w:val="22"/>
          <w:szCs w:val="22"/>
        </w:rPr>
      </w:pPr>
      <w:r w:rsidRPr="00CF7664">
        <w:rPr>
          <w:sz w:val="22"/>
          <w:szCs w:val="22"/>
        </w:rPr>
        <w:t>(в ред. Постановления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8. Признать утратившими силу:</w:t>
      </w:r>
    </w:p>
    <w:p w:rsidR="00672EE3" w:rsidRPr="00CF7664" w:rsidRDefault="00672EE3" w:rsidP="00D50B3B">
      <w:pPr>
        <w:pStyle w:val="ConsPlusNormal"/>
        <w:ind w:firstLine="540"/>
        <w:jc w:val="both"/>
        <w:rPr>
          <w:sz w:val="22"/>
          <w:szCs w:val="22"/>
        </w:rPr>
      </w:pPr>
      <w:r w:rsidRPr="00CF7664">
        <w:rPr>
          <w:sz w:val="22"/>
          <w:szCs w:val="22"/>
        </w:rPr>
        <w:t xml:space="preserve">Постановление Правительства Российской Федерации от 6 апреля </w:t>
      </w:r>
      <w:smartTag w:uri="urn:schemas-microsoft-com:office:smarttags" w:element="metricconverter">
        <w:smartTagPr>
          <w:attr w:name="ProductID" w:val="2004 г"/>
        </w:smartTagPr>
        <w:r w:rsidRPr="00CF7664">
          <w:rPr>
            <w:sz w:val="22"/>
            <w:szCs w:val="22"/>
          </w:rPr>
          <w:t>2004 г</w:t>
        </w:r>
      </w:smartTag>
      <w:r w:rsidRPr="00CF7664">
        <w:rPr>
          <w:sz w:val="22"/>
          <w:szCs w:val="22"/>
        </w:rPr>
        <w:t>. N 160 "Вопросы Министерства природных ресурсов Российской Федерации" (Собрание законодательства Российской Федерации, 2004, N 15, ст. 1452);</w:t>
      </w:r>
    </w:p>
    <w:p w:rsidR="00672EE3" w:rsidRPr="00CF7664" w:rsidRDefault="00672EE3" w:rsidP="00D50B3B">
      <w:pPr>
        <w:pStyle w:val="ConsPlusNormal"/>
        <w:ind w:firstLine="540"/>
        <w:jc w:val="both"/>
        <w:rPr>
          <w:sz w:val="22"/>
          <w:szCs w:val="22"/>
        </w:rPr>
      </w:pPr>
      <w:r w:rsidRPr="00CF7664">
        <w:rPr>
          <w:sz w:val="22"/>
          <w:szCs w:val="22"/>
        </w:rPr>
        <w:t xml:space="preserve">Постановление Правительства Российской Федерации от 22 июля </w:t>
      </w:r>
      <w:smartTag w:uri="urn:schemas-microsoft-com:office:smarttags" w:element="metricconverter">
        <w:smartTagPr>
          <w:attr w:name="ProductID" w:val="2004 г"/>
        </w:smartTagPr>
        <w:r w:rsidRPr="00CF7664">
          <w:rPr>
            <w:sz w:val="22"/>
            <w:szCs w:val="22"/>
          </w:rPr>
          <w:t>2004 г</w:t>
        </w:r>
      </w:smartTag>
      <w:r w:rsidRPr="00CF7664">
        <w:rPr>
          <w:sz w:val="22"/>
          <w:szCs w:val="22"/>
        </w:rPr>
        <w:t>. N 370 "Об утверждении Положения о Министерстве природных ресурсов Российской Федерации" (Собрание законодательства Российской Федерации, 2004, N 31, ст. 3260);</w:t>
      </w:r>
    </w:p>
    <w:p w:rsidR="00672EE3" w:rsidRPr="00CF7664" w:rsidRDefault="00672EE3" w:rsidP="00D50B3B">
      <w:pPr>
        <w:pStyle w:val="ConsPlusNormal"/>
        <w:ind w:firstLine="540"/>
        <w:jc w:val="both"/>
        <w:rPr>
          <w:sz w:val="22"/>
          <w:szCs w:val="22"/>
        </w:rPr>
      </w:pPr>
      <w:r w:rsidRPr="00CF7664">
        <w:rPr>
          <w:sz w:val="22"/>
          <w:szCs w:val="22"/>
        </w:rPr>
        <w:t xml:space="preserve">пункт 4 Постановления Правительства Российской Федерации от 30 июля </w:t>
      </w:r>
      <w:smartTag w:uri="urn:schemas-microsoft-com:office:smarttags" w:element="metricconverter">
        <w:smartTagPr>
          <w:attr w:name="ProductID" w:val="2004 г"/>
        </w:smartTagPr>
        <w:r w:rsidRPr="00CF7664">
          <w:rPr>
            <w:sz w:val="22"/>
            <w:szCs w:val="22"/>
          </w:rPr>
          <w:t>2004 г</w:t>
        </w:r>
      </w:smartTag>
      <w:r w:rsidRPr="00CF7664">
        <w:rPr>
          <w:sz w:val="22"/>
          <w:szCs w:val="22"/>
        </w:rPr>
        <w:t xml:space="preserve">. N 400 "Об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w:t>
      </w:r>
      <w:smartTag w:uri="urn:schemas-microsoft-com:office:smarttags" w:element="metricconverter">
        <w:smartTagPr>
          <w:attr w:name="ProductID" w:val="2004 г"/>
        </w:smartTagPr>
        <w:r w:rsidRPr="00CF7664">
          <w:rPr>
            <w:sz w:val="22"/>
            <w:szCs w:val="22"/>
          </w:rPr>
          <w:t>2004 г</w:t>
        </w:r>
      </w:smartTag>
      <w:r w:rsidRPr="00CF7664">
        <w:rPr>
          <w:sz w:val="22"/>
          <w:szCs w:val="22"/>
        </w:rPr>
        <w:t>. N 370" (Собрание законодательства Российской Федерации, 2004, N 32, ст. 3347);</w:t>
      </w:r>
    </w:p>
    <w:p w:rsidR="00672EE3" w:rsidRPr="00CF7664" w:rsidRDefault="00672EE3" w:rsidP="00D50B3B">
      <w:pPr>
        <w:pStyle w:val="ConsPlusNormal"/>
        <w:ind w:firstLine="540"/>
        <w:jc w:val="both"/>
        <w:rPr>
          <w:sz w:val="22"/>
          <w:szCs w:val="22"/>
        </w:rPr>
      </w:pPr>
      <w:r w:rsidRPr="00CF7664">
        <w:rPr>
          <w:sz w:val="22"/>
          <w:szCs w:val="22"/>
        </w:rPr>
        <w:t xml:space="preserve">пункт 4 изменений, которые вносятся в постановления Правительства Российской Федерации, утвержденных Постановлением Правительства Российской Федерации от 13 августа </w:t>
      </w:r>
      <w:smartTag w:uri="urn:schemas-microsoft-com:office:smarttags" w:element="metricconverter">
        <w:smartTagPr>
          <w:attr w:name="ProductID" w:val="2005 г"/>
        </w:smartTagPr>
        <w:r w:rsidRPr="00CF7664">
          <w:rPr>
            <w:sz w:val="22"/>
            <w:szCs w:val="22"/>
          </w:rPr>
          <w:t>2005 г</w:t>
        </w:r>
      </w:smartTag>
      <w:r w:rsidRPr="00CF7664">
        <w:rPr>
          <w:sz w:val="22"/>
          <w:szCs w:val="22"/>
        </w:rPr>
        <w:t>. N 513 "О введении в федеральных министерствах, руководство которыми осуществляет Правительство Российской Федерации, должности статс-секретаря - заместителя федерального министра" (Собрание законодательства Российской Федерации, 2005, N 34, ст. 3506);</w:t>
      </w:r>
    </w:p>
    <w:p w:rsidR="00672EE3" w:rsidRPr="00CF7664" w:rsidRDefault="00672EE3" w:rsidP="00D50B3B">
      <w:pPr>
        <w:pStyle w:val="ConsPlusNormal"/>
        <w:ind w:firstLine="540"/>
        <w:jc w:val="both"/>
        <w:rPr>
          <w:sz w:val="22"/>
          <w:szCs w:val="22"/>
        </w:rPr>
      </w:pPr>
      <w:r w:rsidRPr="00CF7664">
        <w:rPr>
          <w:sz w:val="22"/>
          <w:szCs w:val="22"/>
        </w:rPr>
        <w:t xml:space="preserve">пункт 2 изменений, которые вносятся в Положение о Федеральном агентстве лесного хозяйства, утвержденное Постановлением Правительства Российской Федерации от 16 июня </w:t>
      </w:r>
      <w:smartTag w:uri="urn:schemas-microsoft-com:office:smarttags" w:element="metricconverter">
        <w:smartTagPr>
          <w:attr w:name="ProductID" w:val="2004 г"/>
        </w:smartTagPr>
        <w:r w:rsidRPr="00CF7664">
          <w:rPr>
            <w:sz w:val="22"/>
            <w:szCs w:val="22"/>
          </w:rPr>
          <w:t>2004 г</w:t>
        </w:r>
      </w:smartTag>
      <w:r w:rsidRPr="00CF7664">
        <w:rPr>
          <w:sz w:val="22"/>
          <w:szCs w:val="22"/>
        </w:rPr>
        <w:t xml:space="preserve">. N 283, и в Положение о Министерстве природных ресурсов Российской Федерации, утвержденное Постановлением Правительства Российской Федерации от 22 июля </w:t>
      </w:r>
      <w:smartTag w:uri="urn:schemas-microsoft-com:office:smarttags" w:element="metricconverter">
        <w:smartTagPr>
          <w:attr w:name="ProductID" w:val="2004 г"/>
        </w:smartTagPr>
        <w:r w:rsidRPr="00CF7664">
          <w:rPr>
            <w:sz w:val="22"/>
            <w:szCs w:val="22"/>
          </w:rPr>
          <w:t>2004 г</w:t>
        </w:r>
      </w:smartTag>
      <w:r w:rsidRPr="00CF7664">
        <w:rPr>
          <w:sz w:val="22"/>
          <w:szCs w:val="22"/>
        </w:rPr>
        <w:t xml:space="preserve">. N 370, утвержденных Постановлением Правительства Российской Федерации от 22 декабря </w:t>
      </w:r>
      <w:smartTag w:uri="urn:schemas-microsoft-com:office:smarttags" w:element="metricconverter">
        <w:smartTagPr>
          <w:attr w:name="ProductID" w:val="2005 г"/>
        </w:smartTagPr>
        <w:r w:rsidRPr="00CF7664">
          <w:rPr>
            <w:sz w:val="22"/>
            <w:szCs w:val="22"/>
          </w:rPr>
          <w:t>2005 г</w:t>
        </w:r>
      </w:smartTag>
      <w:r w:rsidRPr="00CF7664">
        <w:rPr>
          <w:sz w:val="22"/>
          <w:szCs w:val="22"/>
        </w:rPr>
        <w:t>. N 801 (Собрание законодательства Российской Федерации, 2005, N 52, ст. 5759);</w:t>
      </w:r>
    </w:p>
    <w:p w:rsidR="00672EE3" w:rsidRPr="00CF7664" w:rsidRDefault="00672EE3" w:rsidP="00D50B3B">
      <w:pPr>
        <w:pStyle w:val="ConsPlusNormal"/>
        <w:ind w:firstLine="540"/>
        <w:jc w:val="both"/>
        <w:rPr>
          <w:sz w:val="22"/>
          <w:szCs w:val="22"/>
        </w:rPr>
      </w:pPr>
      <w:r w:rsidRPr="00CF7664">
        <w:rPr>
          <w:sz w:val="22"/>
          <w:szCs w:val="22"/>
        </w:rPr>
        <w:t xml:space="preserve">пункт 2 изменений, которые вносятся в постановления Правительства Российской Федерации, утвержденных Постановлением Правительства Российской Федерации от 26 февраля </w:t>
      </w:r>
      <w:smartTag w:uri="urn:schemas-microsoft-com:office:smarttags" w:element="metricconverter">
        <w:smartTagPr>
          <w:attr w:name="ProductID" w:val="2006 г"/>
        </w:smartTagPr>
        <w:r w:rsidRPr="00CF7664">
          <w:rPr>
            <w:sz w:val="22"/>
            <w:szCs w:val="22"/>
          </w:rPr>
          <w:t>2006 г</w:t>
        </w:r>
      </w:smartTag>
      <w:r w:rsidRPr="00CF7664">
        <w:rPr>
          <w:sz w:val="22"/>
          <w:szCs w:val="22"/>
        </w:rPr>
        <w:t>. N 107 "О введении в отдельных федеральных министерствах дополнительно должности заместителя федерального министра" (Собрание законодательства Российской Федерации, 2006, N 10, ст. 1105);</w:t>
      </w:r>
    </w:p>
    <w:p w:rsidR="00672EE3" w:rsidRPr="00CF7664" w:rsidRDefault="00672EE3" w:rsidP="00D50B3B">
      <w:pPr>
        <w:pStyle w:val="ConsPlusNormal"/>
        <w:ind w:firstLine="540"/>
        <w:jc w:val="both"/>
        <w:rPr>
          <w:sz w:val="22"/>
          <w:szCs w:val="22"/>
        </w:rPr>
      </w:pPr>
      <w:r w:rsidRPr="00CF7664">
        <w:rPr>
          <w:sz w:val="22"/>
          <w:szCs w:val="22"/>
        </w:rPr>
        <w:t xml:space="preserve">пункт 1 Постановления Правительства Российской Федерации от 20 декабря </w:t>
      </w:r>
      <w:smartTag w:uri="urn:schemas-microsoft-com:office:smarttags" w:element="metricconverter">
        <w:smartTagPr>
          <w:attr w:name="ProductID" w:val="2006 г"/>
        </w:smartTagPr>
        <w:r w:rsidRPr="00CF7664">
          <w:rPr>
            <w:sz w:val="22"/>
            <w:szCs w:val="22"/>
          </w:rPr>
          <w:t>2006 г</w:t>
        </w:r>
      </w:smartTag>
      <w:r w:rsidRPr="00CF7664">
        <w:rPr>
          <w:sz w:val="22"/>
          <w:szCs w:val="22"/>
        </w:rPr>
        <w:t>. N 780 "О внесении изменений в Положение о Министерстве природных ресурсов Российской Федерации и Положение о Федеральной службе по надзору в сфере природопользования" (Собрание законодательства Российской Федерации, 2006, N 52, ст. 5598);</w:t>
      </w:r>
    </w:p>
    <w:p w:rsidR="00672EE3" w:rsidRPr="00CF7664" w:rsidRDefault="00672EE3" w:rsidP="00D50B3B">
      <w:pPr>
        <w:pStyle w:val="ConsPlusNormal"/>
        <w:ind w:firstLine="540"/>
        <w:jc w:val="both"/>
        <w:rPr>
          <w:sz w:val="22"/>
          <w:szCs w:val="22"/>
        </w:rPr>
      </w:pPr>
      <w:r w:rsidRPr="00CF7664">
        <w:rPr>
          <w:sz w:val="22"/>
          <w:szCs w:val="22"/>
        </w:rPr>
        <w:t xml:space="preserve">Постановление Правительства Российской Федерации от 24 мая </w:t>
      </w:r>
      <w:smartTag w:uri="urn:schemas-microsoft-com:office:smarttags" w:element="metricconverter">
        <w:smartTagPr>
          <w:attr w:name="ProductID" w:val="2007 г"/>
        </w:smartTagPr>
        <w:r w:rsidRPr="00CF7664">
          <w:rPr>
            <w:sz w:val="22"/>
            <w:szCs w:val="22"/>
          </w:rPr>
          <w:t>2007 г</w:t>
        </w:r>
      </w:smartTag>
      <w:r w:rsidRPr="00CF7664">
        <w:rPr>
          <w:sz w:val="22"/>
          <w:szCs w:val="22"/>
        </w:rPr>
        <w:t>. N 313 "О внесении изменений в Положение о Министерстве природных ресурсов Российской Федерации" (Собрание законодательства Российской Федерации, 2007, N 22, ст. 2645).</w:t>
      </w:r>
    </w:p>
    <w:p w:rsidR="00672EE3" w:rsidRPr="00CF7664" w:rsidRDefault="00672EE3" w:rsidP="00D50B3B">
      <w:pPr>
        <w:pStyle w:val="ConsPlusNormal"/>
        <w:jc w:val="right"/>
        <w:rPr>
          <w:sz w:val="22"/>
          <w:szCs w:val="22"/>
        </w:rPr>
      </w:pPr>
    </w:p>
    <w:p w:rsidR="00672EE3" w:rsidRPr="00CF7664" w:rsidRDefault="00672EE3" w:rsidP="00D50B3B">
      <w:pPr>
        <w:pStyle w:val="ConsPlusNormal"/>
        <w:jc w:val="right"/>
        <w:rPr>
          <w:sz w:val="22"/>
          <w:szCs w:val="22"/>
        </w:rPr>
      </w:pPr>
      <w:r w:rsidRPr="00CF7664">
        <w:rPr>
          <w:sz w:val="22"/>
          <w:szCs w:val="22"/>
        </w:rPr>
        <w:t>Председатель Правительства</w:t>
      </w:r>
    </w:p>
    <w:p w:rsidR="00672EE3" w:rsidRPr="00CF7664" w:rsidRDefault="00672EE3" w:rsidP="00D50B3B">
      <w:pPr>
        <w:pStyle w:val="ConsPlusNormal"/>
        <w:jc w:val="right"/>
        <w:rPr>
          <w:sz w:val="22"/>
          <w:szCs w:val="22"/>
        </w:rPr>
      </w:pPr>
      <w:r w:rsidRPr="00CF7664">
        <w:rPr>
          <w:sz w:val="22"/>
          <w:szCs w:val="22"/>
        </w:rPr>
        <w:t>Российской Федерации</w:t>
      </w:r>
    </w:p>
    <w:p w:rsidR="00672EE3" w:rsidRPr="00CF7664" w:rsidRDefault="00672EE3" w:rsidP="00D50B3B">
      <w:pPr>
        <w:pStyle w:val="ConsPlusNormal"/>
        <w:jc w:val="right"/>
        <w:rPr>
          <w:sz w:val="22"/>
          <w:szCs w:val="22"/>
        </w:rPr>
      </w:pPr>
      <w:r w:rsidRPr="00CF7664">
        <w:rPr>
          <w:sz w:val="22"/>
          <w:szCs w:val="22"/>
        </w:rPr>
        <w:t>В.ПУТИН</w:t>
      </w:r>
    </w:p>
    <w:p w:rsidR="00672EE3" w:rsidRDefault="00672EE3" w:rsidP="00D50B3B">
      <w:pPr>
        <w:pStyle w:val="ConsPlusNormal"/>
        <w:jc w:val="right"/>
        <w:rPr>
          <w:sz w:val="22"/>
          <w:szCs w:val="22"/>
        </w:rPr>
      </w:pPr>
    </w:p>
    <w:p w:rsidR="00672EE3" w:rsidRDefault="00672EE3" w:rsidP="00D50B3B">
      <w:pPr>
        <w:pStyle w:val="ConsPlusNormal"/>
        <w:jc w:val="right"/>
        <w:rPr>
          <w:sz w:val="22"/>
          <w:szCs w:val="22"/>
        </w:rPr>
      </w:pPr>
    </w:p>
    <w:p w:rsidR="00672EE3" w:rsidRDefault="00672EE3" w:rsidP="00D50B3B">
      <w:pPr>
        <w:pStyle w:val="ConsPlusNormal"/>
        <w:jc w:val="right"/>
        <w:rPr>
          <w:sz w:val="22"/>
          <w:szCs w:val="22"/>
        </w:rPr>
      </w:pPr>
    </w:p>
    <w:p w:rsidR="00672EE3" w:rsidRDefault="00672EE3" w:rsidP="00D50B3B">
      <w:pPr>
        <w:pStyle w:val="ConsPlusNormal"/>
        <w:jc w:val="right"/>
        <w:rPr>
          <w:sz w:val="22"/>
          <w:szCs w:val="22"/>
        </w:rPr>
      </w:pPr>
    </w:p>
    <w:p w:rsidR="00672EE3" w:rsidRDefault="00672EE3" w:rsidP="00D50B3B">
      <w:pPr>
        <w:pStyle w:val="ConsPlusNormal"/>
        <w:jc w:val="right"/>
        <w:rPr>
          <w:sz w:val="22"/>
          <w:szCs w:val="22"/>
        </w:rPr>
      </w:pPr>
    </w:p>
    <w:p w:rsidR="00672EE3" w:rsidRDefault="00672EE3" w:rsidP="00D50B3B">
      <w:pPr>
        <w:pStyle w:val="ConsPlusNormal"/>
        <w:jc w:val="right"/>
        <w:rPr>
          <w:sz w:val="22"/>
          <w:szCs w:val="22"/>
        </w:rPr>
      </w:pPr>
    </w:p>
    <w:p w:rsidR="00672EE3" w:rsidRDefault="00672EE3" w:rsidP="00D50B3B">
      <w:pPr>
        <w:pStyle w:val="ConsPlusNormal"/>
        <w:jc w:val="right"/>
        <w:rPr>
          <w:sz w:val="22"/>
          <w:szCs w:val="22"/>
        </w:rPr>
      </w:pPr>
    </w:p>
    <w:p w:rsidR="00672EE3" w:rsidRDefault="00672EE3" w:rsidP="00D50B3B">
      <w:pPr>
        <w:pStyle w:val="ConsPlusNormal"/>
        <w:jc w:val="right"/>
        <w:rPr>
          <w:sz w:val="22"/>
          <w:szCs w:val="22"/>
        </w:rPr>
      </w:pPr>
    </w:p>
    <w:p w:rsidR="00672EE3" w:rsidRDefault="00672EE3" w:rsidP="00D50B3B">
      <w:pPr>
        <w:pStyle w:val="ConsPlusNormal"/>
        <w:jc w:val="right"/>
        <w:rPr>
          <w:sz w:val="22"/>
          <w:szCs w:val="22"/>
        </w:rPr>
      </w:pPr>
    </w:p>
    <w:p w:rsidR="00672EE3" w:rsidRDefault="00672EE3" w:rsidP="00D50B3B">
      <w:pPr>
        <w:pStyle w:val="ConsPlusNormal"/>
        <w:jc w:val="right"/>
        <w:rPr>
          <w:sz w:val="22"/>
          <w:szCs w:val="22"/>
        </w:rPr>
      </w:pPr>
    </w:p>
    <w:p w:rsidR="00672EE3" w:rsidRDefault="00672EE3" w:rsidP="00D50B3B">
      <w:pPr>
        <w:pStyle w:val="ConsPlusNormal"/>
        <w:jc w:val="right"/>
        <w:rPr>
          <w:sz w:val="22"/>
          <w:szCs w:val="22"/>
        </w:rPr>
      </w:pPr>
    </w:p>
    <w:p w:rsidR="00672EE3" w:rsidRDefault="00672EE3" w:rsidP="00D50B3B">
      <w:pPr>
        <w:pStyle w:val="ConsPlusNormal"/>
        <w:jc w:val="right"/>
        <w:rPr>
          <w:sz w:val="22"/>
          <w:szCs w:val="22"/>
        </w:rPr>
      </w:pPr>
    </w:p>
    <w:p w:rsidR="00672EE3" w:rsidRDefault="00672EE3" w:rsidP="00D50B3B">
      <w:pPr>
        <w:pStyle w:val="ConsPlusNormal"/>
        <w:jc w:val="right"/>
        <w:rPr>
          <w:sz w:val="22"/>
          <w:szCs w:val="22"/>
        </w:rPr>
      </w:pPr>
    </w:p>
    <w:p w:rsidR="00672EE3" w:rsidRDefault="00672EE3" w:rsidP="00D50B3B">
      <w:pPr>
        <w:pStyle w:val="ConsPlusNormal"/>
        <w:jc w:val="right"/>
        <w:rPr>
          <w:sz w:val="22"/>
          <w:szCs w:val="22"/>
        </w:rPr>
      </w:pPr>
    </w:p>
    <w:p w:rsidR="00672EE3" w:rsidRPr="00CF7664" w:rsidRDefault="00672EE3" w:rsidP="00D50B3B">
      <w:pPr>
        <w:pStyle w:val="ConsPlusNormal"/>
        <w:jc w:val="right"/>
        <w:rPr>
          <w:sz w:val="22"/>
          <w:szCs w:val="22"/>
        </w:rPr>
      </w:pPr>
    </w:p>
    <w:p w:rsidR="00672EE3" w:rsidRPr="00CF7664" w:rsidRDefault="00672EE3" w:rsidP="00D50B3B">
      <w:pPr>
        <w:pStyle w:val="ConsPlusNormal"/>
        <w:jc w:val="right"/>
        <w:outlineLvl w:val="0"/>
        <w:rPr>
          <w:sz w:val="22"/>
          <w:szCs w:val="22"/>
        </w:rPr>
      </w:pPr>
      <w:r w:rsidRPr="00CF7664">
        <w:rPr>
          <w:sz w:val="22"/>
          <w:szCs w:val="22"/>
        </w:rPr>
        <w:t>Утверждено</w:t>
      </w:r>
    </w:p>
    <w:p w:rsidR="00672EE3" w:rsidRPr="00CF7664" w:rsidRDefault="00672EE3" w:rsidP="00D50B3B">
      <w:pPr>
        <w:pStyle w:val="ConsPlusNormal"/>
        <w:jc w:val="right"/>
        <w:rPr>
          <w:sz w:val="22"/>
          <w:szCs w:val="22"/>
        </w:rPr>
      </w:pPr>
      <w:r w:rsidRPr="00CF7664">
        <w:rPr>
          <w:sz w:val="22"/>
          <w:szCs w:val="22"/>
        </w:rPr>
        <w:t>Постановлением Правительства</w:t>
      </w:r>
    </w:p>
    <w:p w:rsidR="00672EE3" w:rsidRPr="00CF7664" w:rsidRDefault="00672EE3" w:rsidP="00D50B3B">
      <w:pPr>
        <w:pStyle w:val="ConsPlusNormal"/>
        <w:jc w:val="right"/>
        <w:rPr>
          <w:sz w:val="22"/>
          <w:szCs w:val="22"/>
        </w:rPr>
      </w:pPr>
      <w:r w:rsidRPr="00CF7664">
        <w:rPr>
          <w:sz w:val="22"/>
          <w:szCs w:val="22"/>
        </w:rPr>
        <w:t>Российской Федерации</w:t>
      </w:r>
    </w:p>
    <w:p w:rsidR="00672EE3" w:rsidRPr="00CF7664" w:rsidRDefault="00672EE3" w:rsidP="00D50B3B">
      <w:pPr>
        <w:pStyle w:val="ConsPlusNormal"/>
        <w:jc w:val="right"/>
        <w:rPr>
          <w:sz w:val="22"/>
          <w:szCs w:val="22"/>
        </w:rPr>
      </w:pPr>
      <w:r w:rsidRPr="00CF7664">
        <w:rPr>
          <w:sz w:val="22"/>
          <w:szCs w:val="22"/>
        </w:rPr>
        <w:t xml:space="preserve">от 29 мая </w:t>
      </w:r>
      <w:smartTag w:uri="urn:schemas-microsoft-com:office:smarttags" w:element="metricconverter">
        <w:smartTagPr>
          <w:attr w:name="ProductID" w:val="2008 г"/>
        </w:smartTagPr>
        <w:r w:rsidRPr="00CF7664">
          <w:rPr>
            <w:sz w:val="22"/>
            <w:szCs w:val="22"/>
          </w:rPr>
          <w:t>2008 г</w:t>
        </w:r>
      </w:smartTag>
      <w:r w:rsidRPr="00CF7664">
        <w:rPr>
          <w:sz w:val="22"/>
          <w:szCs w:val="22"/>
        </w:rPr>
        <w:t>. N 404</w:t>
      </w:r>
    </w:p>
    <w:p w:rsidR="00672EE3" w:rsidRPr="00CF7664" w:rsidRDefault="00672EE3" w:rsidP="00D50B3B">
      <w:pPr>
        <w:pStyle w:val="ConsPlusNormal"/>
        <w:jc w:val="center"/>
        <w:rPr>
          <w:sz w:val="22"/>
          <w:szCs w:val="22"/>
        </w:rPr>
      </w:pPr>
    </w:p>
    <w:p w:rsidR="00672EE3" w:rsidRPr="00CF7664" w:rsidRDefault="00672EE3" w:rsidP="00D50B3B">
      <w:pPr>
        <w:pStyle w:val="ConsPlusTitle"/>
        <w:jc w:val="center"/>
        <w:rPr>
          <w:sz w:val="22"/>
          <w:szCs w:val="22"/>
        </w:rPr>
      </w:pPr>
      <w:bookmarkStart w:id="0" w:name="Par59"/>
      <w:bookmarkEnd w:id="0"/>
      <w:r w:rsidRPr="00CF7664">
        <w:rPr>
          <w:sz w:val="22"/>
          <w:szCs w:val="22"/>
        </w:rPr>
        <w:t>ПОЛОЖЕНИЕ</w:t>
      </w:r>
    </w:p>
    <w:p w:rsidR="00672EE3" w:rsidRPr="00CF7664" w:rsidRDefault="00672EE3" w:rsidP="00D50B3B">
      <w:pPr>
        <w:pStyle w:val="ConsPlusTitle"/>
        <w:jc w:val="center"/>
        <w:rPr>
          <w:sz w:val="22"/>
          <w:szCs w:val="22"/>
        </w:rPr>
      </w:pPr>
      <w:r w:rsidRPr="00CF7664">
        <w:rPr>
          <w:sz w:val="22"/>
          <w:szCs w:val="22"/>
        </w:rPr>
        <w:t>О МИНИСТЕРСТВЕ ПРИРОДНЫХ РЕСУРСОВ И ЭКОЛОГИИ</w:t>
      </w:r>
    </w:p>
    <w:p w:rsidR="00672EE3" w:rsidRPr="00CF7664" w:rsidRDefault="00672EE3" w:rsidP="00D50B3B">
      <w:pPr>
        <w:pStyle w:val="ConsPlusTitle"/>
        <w:jc w:val="center"/>
        <w:rPr>
          <w:sz w:val="22"/>
          <w:szCs w:val="22"/>
        </w:rPr>
      </w:pPr>
      <w:r w:rsidRPr="00CF7664">
        <w:rPr>
          <w:sz w:val="22"/>
          <w:szCs w:val="22"/>
        </w:rPr>
        <w:t>РОССИЙСКОЙ ФЕДЕРАЦИИ</w:t>
      </w:r>
    </w:p>
    <w:p w:rsidR="00672EE3" w:rsidRPr="00CF7664" w:rsidRDefault="00672EE3" w:rsidP="00D50B3B">
      <w:pPr>
        <w:pStyle w:val="ConsPlusNormal"/>
        <w:jc w:val="center"/>
        <w:rPr>
          <w:sz w:val="22"/>
          <w:szCs w:val="22"/>
        </w:rPr>
      </w:pPr>
      <w:r w:rsidRPr="00CF7664">
        <w:rPr>
          <w:sz w:val="22"/>
          <w:szCs w:val="22"/>
        </w:rPr>
        <w:t>(в ред. Постановлений Правительства РФ от 13.10.2008 N 753,</w:t>
      </w:r>
    </w:p>
    <w:p w:rsidR="00672EE3" w:rsidRPr="00CF7664" w:rsidRDefault="00672EE3" w:rsidP="00D50B3B">
      <w:pPr>
        <w:pStyle w:val="ConsPlusNormal"/>
        <w:jc w:val="center"/>
        <w:rPr>
          <w:sz w:val="22"/>
          <w:szCs w:val="22"/>
        </w:rPr>
      </w:pPr>
      <w:r w:rsidRPr="00CF7664">
        <w:rPr>
          <w:sz w:val="22"/>
          <w:szCs w:val="22"/>
        </w:rPr>
        <w:t>от 07.11.2008 N 814, от 29.12.2008 N 1052, от 27.01.2009 N 43,</w:t>
      </w:r>
    </w:p>
    <w:p w:rsidR="00672EE3" w:rsidRPr="00CF7664" w:rsidRDefault="00672EE3" w:rsidP="00D50B3B">
      <w:pPr>
        <w:pStyle w:val="ConsPlusNormal"/>
        <w:jc w:val="center"/>
        <w:rPr>
          <w:sz w:val="22"/>
          <w:szCs w:val="22"/>
        </w:rPr>
      </w:pPr>
      <w:r w:rsidRPr="00CF7664">
        <w:rPr>
          <w:sz w:val="22"/>
          <w:szCs w:val="22"/>
        </w:rPr>
        <w:t>от 12.08.2009 N 656, от 01.12.2009 N 975, от 27.01.2010 N 31,</w:t>
      </w:r>
    </w:p>
    <w:p w:rsidR="00672EE3" w:rsidRPr="00CF7664" w:rsidRDefault="00672EE3" w:rsidP="00D50B3B">
      <w:pPr>
        <w:pStyle w:val="ConsPlusNormal"/>
        <w:jc w:val="center"/>
        <w:rPr>
          <w:sz w:val="22"/>
          <w:szCs w:val="22"/>
        </w:rPr>
      </w:pPr>
      <w:r w:rsidRPr="00CF7664">
        <w:rPr>
          <w:sz w:val="22"/>
          <w:szCs w:val="22"/>
        </w:rPr>
        <w:t>от 28.03.2010 N 191, от 15.06.2010 N 438, от 26.07.2010 N 553,</w:t>
      </w:r>
    </w:p>
    <w:p w:rsidR="00672EE3" w:rsidRPr="00CF7664" w:rsidRDefault="00672EE3" w:rsidP="00D50B3B">
      <w:pPr>
        <w:pStyle w:val="ConsPlusNormal"/>
        <w:jc w:val="center"/>
        <w:rPr>
          <w:sz w:val="22"/>
          <w:szCs w:val="22"/>
        </w:rPr>
      </w:pPr>
      <w:r w:rsidRPr="00CF7664">
        <w:rPr>
          <w:sz w:val="22"/>
          <w:szCs w:val="22"/>
        </w:rPr>
        <w:t>от 28.07.2010 N 575, от 13.09.2010 N 717, от 24.03.2011 N 210,</w:t>
      </w:r>
    </w:p>
    <w:p w:rsidR="00672EE3" w:rsidRPr="00CF7664" w:rsidRDefault="00672EE3" w:rsidP="00D50B3B">
      <w:pPr>
        <w:pStyle w:val="ConsPlusNormal"/>
        <w:jc w:val="center"/>
        <w:rPr>
          <w:sz w:val="22"/>
          <w:szCs w:val="22"/>
        </w:rPr>
      </w:pPr>
      <w:r w:rsidRPr="00CF7664">
        <w:rPr>
          <w:sz w:val="22"/>
          <w:szCs w:val="22"/>
        </w:rPr>
        <w:t>от 29.08.2011 N 718, от 03.02.2012 N 81, от 03.03.2012 N 168,</w:t>
      </w:r>
    </w:p>
    <w:p w:rsidR="00672EE3" w:rsidRPr="00CF7664" w:rsidRDefault="00672EE3" w:rsidP="00D50B3B">
      <w:pPr>
        <w:pStyle w:val="ConsPlusNormal"/>
        <w:jc w:val="center"/>
        <w:rPr>
          <w:sz w:val="22"/>
          <w:szCs w:val="22"/>
        </w:rPr>
      </w:pPr>
      <w:r w:rsidRPr="00CF7664">
        <w:rPr>
          <w:sz w:val="22"/>
          <w:szCs w:val="22"/>
        </w:rPr>
        <w:t>от 02.05.2012 N 418, от 30.06.2012 N 671, от 03.11.2012 N 1134,</w:t>
      </w:r>
    </w:p>
    <w:p w:rsidR="00672EE3" w:rsidRPr="00CF7664" w:rsidRDefault="00672EE3" w:rsidP="00D50B3B">
      <w:pPr>
        <w:pStyle w:val="ConsPlusNormal"/>
        <w:jc w:val="center"/>
        <w:rPr>
          <w:sz w:val="22"/>
          <w:szCs w:val="22"/>
        </w:rPr>
      </w:pPr>
      <w:r w:rsidRPr="00CF7664">
        <w:rPr>
          <w:sz w:val="22"/>
          <w:szCs w:val="22"/>
        </w:rPr>
        <w:t>от 12.12.2012 N 1288, от 05.06.2013 N 476, от 18.07.2013 N 604,</w:t>
      </w:r>
    </w:p>
    <w:p w:rsidR="00672EE3" w:rsidRPr="00CF7664" w:rsidRDefault="00672EE3" w:rsidP="00D50B3B">
      <w:pPr>
        <w:pStyle w:val="ConsPlusNormal"/>
        <w:jc w:val="center"/>
        <w:rPr>
          <w:sz w:val="22"/>
          <w:szCs w:val="22"/>
        </w:rPr>
      </w:pPr>
      <w:r w:rsidRPr="00CF7664">
        <w:rPr>
          <w:sz w:val="22"/>
          <w:szCs w:val="22"/>
        </w:rPr>
        <w:t>от 09.08.2013 N 685, от 17.09.2013 N 813, от 25.10.2013 N 960,</w:t>
      </w:r>
    </w:p>
    <w:p w:rsidR="00672EE3" w:rsidRPr="00CF7664" w:rsidRDefault="00672EE3" w:rsidP="00D50B3B">
      <w:pPr>
        <w:pStyle w:val="ConsPlusNormal"/>
        <w:jc w:val="center"/>
        <w:rPr>
          <w:sz w:val="22"/>
          <w:szCs w:val="22"/>
        </w:rPr>
      </w:pPr>
      <w:r w:rsidRPr="00CF7664">
        <w:rPr>
          <w:sz w:val="22"/>
          <w:szCs w:val="22"/>
        </w:rPr>
        <w:t>от 02.11.2013 N 988, от 07.11.2013 N 1000, от 27.12.2013 N 1299,</w:t>
      </w:r>
    </w:p>
    <w:p w:rsidR="00672EE3" w:rsidRPr="00CF7664" w:rsidRDefault="00672EE3" w:rsidP="00D50B3B">
      <w:pPr>
        <w:pStyle w:val="ConsPlusNormal"/>
        <w:jc w:val="center"/>
        <w:rPr>
          <w:sz w:val="22"/>
          <w:szCs w:val="22"/>
        </w:rPr>
      </w:pPr>
      <w:r w:rsidRPr="00CF7664">
        <w:rPr>
          <w:sz w:val="22"/>
          <w:szCs w:val="22"/>
        </w:rPr>
        <w:t>от 12.04.2014 N 286, от 07.11.2014 N 1173, от 27.12.2014 N 1581,</w:t>
      </w:r>
    </w:p>
    <w:p w:rsidR="00672EE3" w:rsidRPr="00CF7664" w:rsidRDefault="00672EE3" w:rsidP="00D50B3B">
      <w:pPr>
        <w:pStyle w:val="ConsPlusNormal"/>
        <w:jc w:val="center"/>
        <w:rPr>
          <w:sz w:val="22"/>
          <w:szCs w:val="22"/>
        </w:rPr>
      </w:pPr>
      <w:r w:rsidRPr="00CF7664">
        <w:rPr>
          <w:sz w:val="22"/>
          <w:szCs w:val="22"/>
        </w:rPr>
        <w:t>от 17.01.2015 N 19, от 13.02.2015 N 124)</w:t>
      </w:r>
    </w:p>
    <w:p w:rsidR="00672EE3" w:rsidRPr="00CF7664" w:rsidRDefault="00672EE3" w:rsidP="00D50B3B">
      <w:pPr>
        <w:pStyle w:val="ConsPlusNormal"/>
        <w:jc w:val="center"/>
        <w:rPr>
          <w:sz w:val="22"/>
          <w:szCs w:val="22"/>
        </w:rPr>
      </w:pPr>
    </w:p>
    <w:p w:rsidR="00672EE3" w:rsidRPr="00CF7664" w:rsidRDefault="00672EE3" w:rsidP="00D50B3B">
      <w:pPr>
        <w:pStyle w:val="ConsPlusNormal"/>
        <w:jc w:val="center"/>
        <w:outlineLvl w:val="1"/>
        <w:rPr>
          <w:sz w:val="22"/>
          <w:szCs w:val="22"/>
        </w:rPr>
      </w:pPr>
      <w:r w:rsidRPr="00CF7664">
        <w:rPr>
          <w:sz w:val="22"/>
          <w:szCs w:val="22"/>
        </w:rPr>
        <w:t>I. Общие положения</w:t>
      </w:r>
    </w:p>
    <w:p w:rsidR="00672EE3" w:rsidRPr="00CF7664" w:rsidRDefault="00672EE3" w:rsidP="00D50B3B">
      <w:pPr>
        <w:pStyle w:val="ConsPlusNormal"/>
        <w:jc w:val="center"/>
        <w:rPr>
          <w:sz w:val="22"/>
          <w:szCs w:val="22"/>
        </w:rPr>
      </w:pPr>
    </w:p>
    <w:p w:rsidR="00672EE3" w:rsidRPr="00CF7664" w:rsidRDefault="00672EE3" w:rsidP="00D50B3B">
      <w:pPr>
        <w:pStyle w:val="ConsPlusNormal"/>
        <w:ind w:firstLine="540"/>
        <w:jc w:val="both"/>
        <w:rPr>
          <w:sz w:val="22"/>
          <w:szCs w:val="22"/>
        </w:rPr>
      </w:pPr>
      <w:bookmarkStart w:id="1" w:name="Par78"/>
      <w:bookmarkEnd w:id="1"/>
      <w:r w:rsidRPr="00CF7664">
        <w:rPr>
          <w:sz w:val="22"/>
          <w:szCs w:val="22"/>
        </w:rPr>
        <w:t>1. Министерство природных ресурсов и экологии Российской Федерации (Минприроды России) является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включая недра, водные объекты, леса, объекты животного мира и среду их обитания, земельных отношений, связанных с переводом земель водного фонда, лесного фонда и земель особо охраняемых территорий и объектов (в части, касающейся земель особо охраняемых природных территорий) в земли другой категории, в области лесных отношений, в области охоты, в сфере гидрометеорологии и смежных с ней областях, государственного экологического мониторинга (государственного мониторинга окружающей среды), включающего в себя государственный мониторинг радиационной обстановки на территории Российской Федерации, а также по выработке и реализации государственной политики и нормативно-правовому регулированию в сфере охраны окружающей среды, включая вопросы, касающиеся обращения с отходами производства и потребления (далее - отходы), государственного экологического надзора, особо охраняемых природных территорий и государственной экологической экспертизы.</w:t>
      </w:r>
    </w:p>
    <w:p w:rsidR="00672EE3" w:rsidRPr="00CF7664" w:rsidRDefault="00672EE3" w:rsidP="00D50B3B">
      <w:pPr>
        <w:pStyle w:val="ConsPlusNormal"/>
        <w:jc w:val="both"/>
        <w:rPr>
          <w:sz w:val="22"/>
          <w:szCs w:val="22"/>
        </w:rPr>
      </w:pPr>
      <w:r w:rsidRPr="00CF7664">
        <w:rPr>
          <w:sz w:val="22"/>
          <w:szCs w:val="22"/>
        </w:rPr>
        <w:t>(в ред. Постановлений Правительства РФ от 13.09.2010 N 717, от 29.08.2011 N 718, от 30.06.2012 N 671, от 05.06.2013 N 476, от 17.01.2015 N 19)</w:t>
      </w:r>
    </w:p>
    <w:p w:rsidR="00672EE3" w:rsidRPr="00CF7664" w:rsidRDefault="00672EE3" w:rsidP="00D50B3B">
      <w:pPr>
        <w:pStyle w:val="ConsPlusNormal"/>
        <w:ind w:firstLine="540"/>
        <w:jc w:val="both"/>
        <w:rPr>
          <w:sz w:val="22"/>
          <w:szCs w:val="22"/>
        </w:rPr>
      </w:pPr>
      <w:r w:rsidRPr="00CF7664">
        <w:rPr>
          <w:sz w:val="22"/>
          <w:szCs w:val="22"/>
        </w:rPr>
        <w:t>Министерство природных ресурсов и экологии Российской Федерации организует и в пределах своей компетенции обеспечивает выполнение обязательств, вытекающих из международных договоров Российской Федерации по вопросам, относящимся к сфере деятельности Министерства.</w:t>
      </w:r>
    </w:p>
    <w:p w:rsidR="00672EE3" w:rsidRPr="00CF7664" w:rsidRDefault="00672EE3" w:rsidP="00D50B3B">
      <w:pPr>
        <w:pStyle w:val="ConsPlusNormal"/>
        <w:ind w:firstLine="540"/>
        <w:jc w:val="both"/>
        <w:rPr>
          <w:sz w:val="22"/>
          <w:szCs w:val="22"/>
        </w:rPr>
      </w:pPr>
      <w:r w:rsidRPr="00CF7664">
        <w:rPr>
          <w:sz w:val="22"/>
          <w:szCs w:val="22"/>
        </w:rPr>
        <w:t>Министерство природных ресурсов и экологии Российской Федерации является федеральным органом исполнительной власти, уполномоченным на установление тарифов на захоронение радиоактивных отходов.</w:t>
      </w:r>
    </w:p>
    <w:p w:rsidR="00672EE3" w:rsidRPr="00CF7664" w:rsidRDefault="00672EE3" w:rsidP="00D50B3B">
      <w:pPr>
        <w:pStyle w:val="ConsPlusNormal"/>
        <w:jc w:val="both"/>
        <w:rPr>
          <w:sz w:val="22"/>
          <w:szCs w:val="22"/>
        </w:rPr>
      </w:pPr>
      <w:r w:rsidRPr="00CF7664">
        <w:rPr>
          <w:sz w:val="22"/>
          <w:szCs w:val="22"/>
        </w:rPr>
        <w:t>(абзац введен Постановлением Правительства РФ от 12.12.2012 N 1288)</w:t>
      </w:r>
    </w:p>
    <w:p w:rsidR="00672EE3" w:rsidRPr="00CF7664" w:rsidRDefault="00672EE3" w:rsidP="00D50B3B">
      <w:pPr>
        <w:pStyle w:val="ConsPlusNormal"/>
        <w:ind w:firstLine="540"/>
        <w:jc w:val="both"/>
        <w:rPr>
          <w:sz w:val="22"/>
          <w:szCs w:val="22"/>
        </w:rPr>
      </w:pPr>
      <w:r w:rsidRPr="00CF7664">
        <w:rPr>
          <w:sz w:val="22"/>
          <w:szCs w:val="22"/>
        </w:rPr>
        <w:t>2. Министерство природных ресурсов и экологии Российской Федерации осуществляет координацию и контроль деятельности подведомственных ему Федеральной службы по гидрометеорологии и мониторингу окружающей среды, Федеральной службы по надзору в сфере природопользования, Федерального агентства водных ресурсов, Федерального агентства лесного хозяйства и Федерального агентства по недропользованию.</w:t>
      </w:r>
    </w:p>
    <w:p w:rsidR="00672EE3" w:rsidRPr="00CF7664" w:rsidRDefault="00672EE3" w:rsidP="00D50B3B">
      <w:pPr>
        <w:pStyle w:val="ConsPlusNormal"/>
        <w:jc w:val="both"/>
        <w:rPr>
          <w:sz w:val="22"/>
          <w:szCs w:val="22"/>
        </w:rPr>
      </w:pPr>
      <w:r w:rsidRPr="00CF7664">
        <w:rPr>
          <w:sz w:val="22"/>
          <w:szCs w:val="22"/>
        </w:rPr>
        <w:t>(в ред. Постановлений Правительства РФ от 13.09.2010 N 717, от 30.06.2012 N 671)</w:t>
      </w:r>
    </w:p>
    <w:p w:rsidR="00672EE3" w:rsidRPr="00CF7664" w:rsidRDefault="00672EE3" w:rsidP="00D50B3B">
      <w:pPr>
        <w:pStyle w:val="ConsPlusNormal"/>
        <w:ind w:firstLine="540"/>
        <w:jc w:val="both"/>
        <w:rPr>
          <w:sz w:val="22"/>
          <w:szCs w:val="22"/>
        </w:rPr>
      </w:pPr>
      <w:r w:rsidRPr="00CF7664">
        <w:rPr>
          <w:sz w:val="22"/>
          <w:szCs w:val="22"/>
        </w:rPr>
        <w:t>3. Министерство природных ресурсов и экологии Российской Федерации руководствуется в своей деятельности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международными договорами Российской Федерации, а также настоящим Положением.</w:t>
      </w:r>
    </w:p>
    <w:p w:rsidR="00672EE3" w:rsidRPr="00CF7664" w:rsidRDefault="00672EE3" w:rsidP="00D50B3B">
      <w:pPr>
        <w:pStyle w:val="ConsPlusNormal"/>
        <w:ind w:firstLine="540"/>
        <w:jc w:val="both"/>
        <w:rPr>
          <w:sz w:val="22"/>
          <w:szCs w:val="22"/>
        </w:rPr>
      </w:pPr>
      <w:r w:rsidRPr="00CF7664">
        <w:rPr>
          <w:sz w:val="22"/>
          <w:szCs w:val="22"/>
        </w:rPr>
        <w:t>4. Министерство природных ресурсов и экологии Российской Федерации осуществляет свою деятельность непосредственно и через свои подведомственные организации во взаимодействии с другими федеральными органами исполнительной власти, органами исполнительной власти субъектов Российской Федерации, органами местного самоуправления, общественными объединениями и иными организациями.</w:t>
      </w:r>
    </w:p>
    <w:p w:rsidR="00672EE3" w:rsidRPr="00CF7664" w:rsidRDefault="00672EE3" w:rsidP="00D50B3B">
      <w:pPr>
        <w:pStyle w:val="ConsPlusNormal"/>
        <w:jc w:val="both"/>
        <w:rPr>
          <w:sz w:val="22"/>
          <w:szCs w:val="22"/>
        </w:rPr>
      </w:pPr>
      <w:r w:rsidRPr="00CF7664">
        <w:rPr>
          <w:sz w:val="22"/>
          <w:szCs w:val="22"/>
        </w:rPr>
        <w:t>(в ред. Постановления Правительства РФ от 01.12.2009 N 975)</w:t>
      </w:r>
    </w:p>
    <w:p w:rsidR="00672EE3" w:rsidRPr="00CF7664" w:rsidRDefault="00672EE3" w:rsidP="00D50B3B">
      <w:pPr>
        <w:pStyle w:val="ConsPlusNormal"/>
        <w:ind w:firstLine="540"/>
        <w:jc w:val="both"/>
        <w:rPr>
          <w:sz w:val="22"/>
          <w:szCs w:val="22"/>
        </w:rPr>
      </w:pPr>
    </w:p>
    <w:p w:rsidR="00672EE3" w:rsidRPr="00CF7664" w:rsidRDefault="00672EE3" w:rsidP="00D50B3B">
      <w:pPr>
        <w:pStyle w:val="ConsPlusNormal"/>
        <w:jc w:val="center"/>
        <w:outlineLvl w:val="1"/>
        <w:rPr>
          <w:sz w:val="22"/>
          <w:szCs w:val="22"/>
        </w:rPr>
      </w:pPr>
      <w:r w:rsidRPr="00CF7664">
        <w:rPr>
          <w:sz w:val="22"/>
          <w:szCs w:val="22"/>
        </w:rPr>
        <w:t>II. Полномочия</w:t>
      </w:r>
    </w:p>
    <w:p w:rsidR="00672EE3" w:rsidRPr="00CF7664" w:rsidRDefault="00672EE3" w:rsidP="00D50B3B">
      <w:pPr>
        <w:pStyle w:val="ConsPlusNormal"/>
        <w:jc w:val="center"/>
        <w:rPr>
          <w:sz w:val="22"/>
          <w:szCs w:val="22"/>
        </w:rPr>
      </w:pPr>
    </w:p>
    <w:p w:rsidR="00672EE3" w:rsidRPr="00CF7664" w:rsidRDefault="00672EE3" w:rsidP="00D50B3B">
      <w:pPr>
        <w:pStyle w:val="ConsPlusNormal"/>
        <w:ind w:firstLine="540"/>
        <w:jc w:val="both"/>
        <w:rPr>
          <w:sz w:val="22"/>
          <w:szCs w:val="22"/>
        </w:rPr>
      </w:pPr>
      <w:r w:rsidRPr="00CF7664">
        <w:rPr>
          <w:sz w:val="22"/>
          <w:szCs w:val="22"/>
        </w:rPr>
        <w:t>5. Министерство природных ресурсов и экологии Российской Федерации осуществляет следующие полномочия:</w:t>
      </w:r>
    </w:p>
    <w:p w:rsidR="00672EE3" w:rsidRPr="00CF7664" w:rsidRDefault="00672EE3" w:rsidP="00D50B3B">
      <w:pPr>
        <w:pStyle w:val="ConsPlusNormal"/>
        <w:ind w:firstLine="540"/>
        <w:jc w:val="both"/>
        <w:rPr>
          <w:sz w:val="22"/>
          <w:szCs w:val="22"/>
        </w:rPr>
      </w:pPr>
      <w:bookmarkStart w:id="2" w:name="Par92"/>
      <w:bookmarkEnd w:id="2"/>
      <w:r w:rsidRPr="00CF7664">
        <w:rPr>
          <w:sz w:val="22"/>
          <w:szCs w:val="22"/>
        </w:rPr>
        <w:t xml:space="preserve">5.1. вносит в Правительство Российской Федерации проекты федеральных законов, нормативных правовых актов Президента Российской Федерации и Правительства Российской Федерации и другие документы, по которым требуется решение Правительства Российской Федерации, по вопросам, относящимся к сфере деятельности Министерства, установленной </w:t>
      </w:r>
      <w:hyperlink w:anchor="Par78" w:tooltip="1. Министерство природных ресурсов и экологии Российской Федерации (Минприроды России) я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включая недра, водные объекты, леса, объекты животного мира и среду их обитания, земельных отношений, связанных с переводом земель водного фонда, лесного фонда и земель особо охраняемых территор..." w:history="1">
        <w:r w:rsidRPr="00CF7664">
          <w:rPr>
            <w:sz w:val="22"/>
            <w:szCs w:val="22"/>
          </w:rPr>
          <w:t>пунктом 1</w:t>
        </w:r>
      </w:hyperlink>
      <w:r w:rsidRPr="00CF7664">
        <w:rPr>
          <w:sz w:val="22"/>
          <w:szCs w:val="22"/>
        </w:rPr>
        <w:t xml:space="preserve"> настоящего Положения, и к сферам деятельности подведомственных ему федеральных служб и федеральных агентств, а также проект ежегодного плана работы и прогнозные показатели деятельности Министерства;</w:t>
      </w:r>
    </w:p>
    <w:p w:rsidR="00672EE3" w:rsidRPr="00CF7664" w:rsidRDefault="00672EE3" w:rsidP="00D50B3B">
      <w:pPr>
        <w:pStyle w:val="ConsPlusNormal"/>
        <w:ind w:firstLine="540"/>
        <w:jc w:val="both"/>
        <w:rPr>
          <w:sz w:val="22"/>
          <w:szCs w:val="22"/>
        </w:rPr>
      </w:pPr>
      <w:r w:rsidRPr="00CF7664">
        <w:rPr>
          <w:sz w:val="22"/>
          <w:szCs w:val="22"/>
        </w:rPr>
        <w:t>5.2. на основании и во исполнение Конституции Российской Федерации, федеральных конституционных законов, федеральных законов, актов Президента Российской Федерации и Правительства Российской Федерации самостоятельно принимает следующие нормативные правовые акты в установленной сфере деятельности:</w:t>
      </w:r>
    </w:p>
    <w:p w:rsidR="00672EE3" w:rsidRPr="00CF7664" w:rsidRDefault="00672EE3" w:rsidP="00D50B3B">
      <w:pPr>
        <w:pStyle w:val="ConsPlusNormal"/>
        <w:ind w:firstLine="540"/>
        <w:jc w:val="both"/>
        <w:rPr>
          <w:sz w:val="22"/>
          <w:szCs w:val="22"/>
        </w:rPr>
      </w:pPr>
      <w:r w:rsidRPr="00CF7664">
        <w:rPr>
          <w:sz w:val="22"/>
          <w:szCs w:val="22"/>
        </w:rPr>
        <w:t>5.2.1. порядок государственного учета и ведения государственного реестра работ по геологическому изучению недр, участков недр, предоставленных для добычи полезных ископаемых, а также в целях, не связанных с их добычей, и лицензий на пользование участками недр;</w:t>
      </w:r>
    </w:p>
    <w:p w:rsidR="00672EE3" w:rsidRPr="00CF7664" w:rsidRDefault="00672EE3" w:rsidP="00D50B3B">
      <w:pPr>
        <w:pStyle w:val="ConsPlusNormal"/>
        <w:ind w:firstLine="540"/>
        <w:jc w:val="both"/>
        <w:rPr>
          <w:sz w:val="22"/>
          <w:szCs w:val="22"/>
        </w:rPr>
      </w:pPr>
      <w:r w:rsidRPr="00CF7664">
        <w:rPr>
          <w:sz w:val="22"/>
          <w:szCs w:val="22"/>
        </w:rPr>
        <w:t>5.2.2. порядок постановки запасов полезных ископаемых на государственный баланс и их списания с государственного баланса;</w:t>
      </w:r>
    </w:p>
    <w:p w:rsidR="00672EE3" w:rsidRPr="00CF7664" w:rsidRDefault="00672EE3" w:rsidP="00D50B3B">
      <w:pPr>
        <w:pStyle w:val="ConsPlusNormal"/>
        <w:ind w:firstLine="540"/>
        <w:jc w:val="both"/>
        <w:rPr>
          <w:sz w:val="22"/>
          <w:szCs w:val="22"/>
        </w:rPr>
      </w:pPr>
      <w:r w:rsidRPr="00CF7664">
        <w:rPr>
          <w:sz w:val="22"/>
          <w:szCs w:val="22"/>
        </w:rPr>
        <w:t>5.2.2(1). порядок составления и ведения государственного баланса запасов полезных ископаемых;</w:t>
      </w:r>
    </w:p>
    <w:p w:rsidR="00672EE3" w:rsidRPr="00CF7664" w:rsidRDefault="00672EE3" w:rsidP="00D50B3B">
      <w:pPr>
        <w:pStyle w:val="ConsPlusNormal"/>
        <w:jc w:val="both"/>
        <w:rPr>
          <w:sz w:val="22"/>
          <w:szCs w:val="22"/>
        </w:rPr>
      </w:pPr>
      <w:r w:rsidRPr="00CF7664">
        <w:rPr>
          <w:sz w:val="22"/>
          <w:szCs w:val="22"/>
        </w:rPr>
        <w:t>(пп. 5.2.2(1) введен Постановлением Правительства РФ от 27.12.2013 N 1299)</w:t>
      </w:r>
    </w:p>
    <w:p w:rsidR="00672EE3" w:rsidRPr="00CF7664" w:rsidRDefault="00672EE3" w:rsidP="00D50B3B">
      <w:pPr>
        <w:pStyle w:val="ConsPlusNormal"/>
        <w:ind w:firstLine="540"/>
        <w:jc w:val="both"/>
        <w:rPr>
          <w:sz w:val="22"/>
          <w:szCs w:val="22"/>
        </w:rPr>
      </w:pPr>
      <w:r w:rsidRPr="00CF7664">
        <w:rPr>
          <w:sz w:val="22"/>
          <w:szCs w:val="22"/>
        </w:rPr>
        <w:t>5.2.2(2). порядок составления и ведения государственного кадастра месторождений и проявлений полезных ископаемых;</w:t>
      </w:r>
    </w:p>
    <w:p w:rsidR="00672EE3" w:rsidRPr="00CF7664" w:rsidRDefault="00672EE3" w:rsidP="00D50B3B">
      <w:pPr>
        <w:pStyle w:val="ConsPlusNormal"/>
        <w:jc w:val="both"/>
        <w:rPr>
          <w:sz w:val="22"/>
          <w:szCs w:val="22"/>
        </w:rPr>
      </w:pPr>
      <w:r w:rsidRPr="00CF7664">
        <w:rPr>
          <w:sz w:val="22"/>
          <w:szCs w:val="22"/>
        </w:rPr>
        <w:t>(пп. 5.2.2(2) введен Постановлением Правительства РФ от 27.12.2013 N 1299)</w:t>
      </w:r>
    </w:p>
    <w:p w:rsidR="00672EE3" w:rsidRPr="00CF7664" w:rsidRDefault="00672EE3" w:rsidP="00D50B3B">
      <w:pPr>
        <w:pStyle w:val="ConsPlusNormal"/>
        <w:ind w:firstLine="540"/>
        <w:jc w:val="both"/>
        <w:rPr>
          <w:sz w:val="22"/>
          <w:szCs w:val="22"/>
        </w:rPr>
      </w:pPr>
      <w:r w:rsidRPr="00CF7664">
        <w:rPr>
          <w:sz w:val="22"/>
          <w:szCs w:val="22"/>
        </w:rPr>
        <w:t>5.2.2(3). порядок составления и ведения территориальных балансов запасов и кадастров месторождений и проявлений общераспространенных полезных ископаемых;</w:t>
      </w:r>
    </w:p>
    <w:p w:rsidR="00672EE3" w:rsidRPr="00CF7664" w:rsidRDefault="00672EE3" w:rsidP="00D50B3B">
      <w:pPr>
        <w:pStyle w:val="ConsPlusNormal"/>
        <w:jc w:val="both"/>
        <w:rPr>
          <w:sz w:val="22"/>
          <w:szCs w:val="22"/>
        </w:rPr>
      </w:pPr>
      <w:r w:rsidRPr="00CF7664">
        <w:rPr>
          <w:sz w:val="22"/>
          <w:szCs w:val="22"/>
        </w:rPr>
        <w:t>(пп. 5.2.2(3) введен Постановлением Правительства РФ от 27.12.2013 N 1299)</w:t>
      </w:r>
    </w:p>
    <w:p w:rsidR="00672EE3" w:rsidRPr="00CF7664" w:rsidRDefault="00672EE3" w:rsidP="00D50B3B">
      <w:pPr>
        <w:pStyle w:val="ConsPlusNormal"/>
        <w:ind w:firstLine="540"/>
        <w:jc w:val="both"/>
        <w:rPr>
          <w:sz w:val="22"/>
          <w:szCs w:val="22"/>
        </w:rPr>
      </w:pPr>
      <w:r w:rsidRPr="00CF7664">
        <w:rPr>
          <w:sz w:val="22"/>
          <w:szCs w:val="22"/>
        </w:rPr>
        <w:t>5.2.3. порядок переоформления лицензий на пользование участками недр;</w:t>
      </w:r>
    </w:p>
    <w:p w:rsidR="00672EE3" w:rsidRPr="00CF7664" w:rsidRDefault="00672EE3" w:rsidP="00D50B3B">
      <w:pPr>
        <w:pStyle w:val="ConsPlusNormal"/>
        <w:ind w:firstLine="540"/>
        <w:jc w:val="both"/>
        <w:rPr>
          <w:sz w:val="22"/>
          <w:szCs w:val="22"/>
        </w:rPr>
      </w:pPr>
      <w:r w:rsidRPr="00CF7664">
        <w:rPr>
          <w:sz w:val="22"/>
          <w:szCs w:val="22"/>
        </w:rPr>
        <w:t>5.2.4. классификация запасов и прогнозных ресурсов полезных ископаемых по видам полезных ископаемых;</w:t>
      </w:r>
    </w:p>
    <w:p w:rsidR="00672EE3" w:rsidRPr="00CF7664" w:rsidRDefault="00672EE3" w:rsidP="00D50B3B">
      <w:pPr>
        <w:pStyle w:val="ConsPlusNormal"/>
        <w:ind w:firstLine="540"/>
        <w:jc w:val="both"/>
        <w:rPr>
          <w:sz w:val="22"/>
          <w:szCs w:val="22"/>
        </w:rPr>
      </w:pPr>
      <w:r w:rsidRPr="00CF7664">
        <w:rPr>
          <w:sz w:val="22"/>
          <w:szCs w:val="22"/>
        </w:rPr>
        <w:t>5.2.5. методики геолого-экономической и стоимостной оценок месторождений полезных ископаемых и участков недр по видам полезных ископаемых;</w:t>
      </w:r>
    </w:p>
    <w:p w:rsidR="00672EE3" w:rsidRPr="00CF7664" w:rsidRDefault="00672EE3" w:rsidP="00D50B3B">
      <w:pPr>
        <w:pStyle w:val="ConsPlusNormal"/>
        <w:ind w:firstLine="540"/>
        <w:jc w:val="both"/>
        <w:rPr>
          <w:sz w:val="22"/>
          <w:szCs w:val="22"/>
        </w:rPr>
      </w:pPr>
      <w:r w:rsidRPr="00CF7664">
        <w:rPr>
          <w:sz w:val="22"/>
          <w:szCs w:val="22"/>
        </w:rPr>
        <w:t>5.2.6. порядок и условия использования геологической информации о недрах, являющейся государственной собственностью, а также порядок представления государственной отчетности предприятиями, осуществляющими разведку месторождений и добычу полезных ископаемых, в федеральный и территориальные фонды геологической информации;</w:t>
      </w:r>
    </w:p>
    <w:p w:rsidR="00672EE3" w:rsidRPr="00CF7664" w:rsidRDefault="00672EE3" w:rsidP="00D50B3B">
      <w:pPr>
        <w:pStyle w:val="ConsPlusNormal"/>
        <w:jc w:val="both"/>
        <w:rPr>
          <w:sz w:val="22"/>
          <w:szCs w:val="22"/>
        </w:rPr>
      </w:pPr>
      <w:r w:rsidRPr="00CF7664">
        <w:rPr>
          <w:sz w:val="22"/>
          <w:szCs w:val="22"/>
        </w:rPr>
        <w:t>(в ред. Постановления Правительства РФ от 29.12.2008 N 1052)</w:t>
      </w:r>
    </w:p>
    <w:p w:rsidR="00672EE3" w:rsidRPr="00CF7664" w:rsidRDefault="00672EE3" w:rsidP="00D50B3B">
      <w:pPr>
        <w:pStyle w:val="ConsPlusNormal"/>
        <w:ind w:firstLine="540"/>
        <w:jc w:val="both"/>
        <w:rPr>
          <w:sz w:val="22"/>
          <w:szCs w:val="22"/>
        </w:rPr>
      </w:pPr>
      <w:r w:rsidRPr="00CF7664">
        <w:rPr>
          <w:sz w:val="22"/>
          <w:szCs w:val="22"/>
        </w:rPr>
        <w:t>5.2.6(1). порядок определения конкретных размеров ставок регулярных платежей за пользование недрами;</w:t>
      </w:r>
    </w:p>
    <w:p w:rsidR="00672EE3" w:rsidRPr="00CF7664" w:rsidRDefault="00672EE3" w:rsidP="00D50B3B">
      <w:pPr>
        <w:pStyle w:val="ConsPlusNormal"/>
        <w:jc w:val="both"/>
        <w:rPr>
          <w:sz w:val="22"/>
          <w:szCs w:val="22"/>
        </w:rPr>
      </w:pPr>
      <w:r w:rsidRPr="00CF7664">
        <w:rPr>
          <w:sz w:val="22"/>
          <w:szCs w:val="22"/>
        </w:rPr>
        <w:t>(пп. 5.2.6(1) введен Постановлением Правительства РФ от 25.10.2013 N 960)</w:t>
      </w:r>
    </w:p>
    <w:p w:rsidR="00672EE3" w:rsidRPr="00CF7664" w:rsidRDefault="00672EE3" w:rsidP="00D50B3B">
      <w:pPr>
        <w:pStyle w:val="ConsPlusNormal"/>
        <w:ind w:firstLine="540"/>
        <w:jc w:val="both"/>
        <w:rPr>
          <w:sz w:val="22"/>
          <w:szCs w:val="22"/>
        </w:rPr>
      </w:pPr>
      <w:r w:rsidRPr="00CF7664">
        <w:rPr>
          <w:sz w:val="22"/>
          <w:szCs w:val="22"/>
        </w:rPr>
        <w:t>5.2.7. форма бланка лицензии на пользование недрами;</w:t>
      </w:r>
    </w:p>
    <w:p w:rsidR="00672EE3" w:rsidRPr="00CF7664" w:rsidRDefault="00672EE3" w:rsidP="00D50B3B">
      <w:pPr>
        <w:pStyle w:val="ConsPlusNormal"/>
        <w:ind w:firstLine="540"/>
        <w:jc w:val="both"/>
        <w:rPr>
          <w:sz w:val="22"/>
          <w:szCs w:val="22"/>
        </w:rPr>
      </w:pPr>
      <w:r w:rsidRPr="00CF7664">
        <w:rPr>
          <w:sz w:val="22"/>
          <w:szCs w:val="22"/>
        </w:rPr>
        <w:t>5.2.8. региональные перечни видов полезных ископаемых, относимых к общераспространенным;</w:t>
      </w:r>
    </w:p>
    <w:p w:rsidR="00672EE3" w:rsidRPr="00CF7664" w:rsidRDefault="00672EE3" w:rsidP="00D50B3B">
      <w:pPr>
        <w:pStyle w:val="ConsPlusNormal"/>
        <w:ind w:firstLine="540"/>
        <w:jc w:val="both"/>
        <w:rPr>
          <w:sz w:val="22"/>
          <w:szCs w:val="22"/>
        </w:rPr>
      </w:pPr>
      <w:r w:rsidRPr="00CF7664">
        <w:rPr>
          <w:sz w:val="22"/>
          <w:szCs w:val="22"/>
        </w:rPr>
        <w:t>5.2.8(1). порядок определения суммы сбора за участие в конкурсах или аукционах на право пользования участками недр;</w:t>
      </w:r>
    </w:p>
    <w:p w:rsidR="00672EE3" w:rsidRPr="00CF7664" w:rsidRDefault="00672EE3" w:rsidP="00D50B3B">
      <w:pPr>
        <w:pStyle w:val="ConsPlusNormal"/>
        <w:jc w:val="both"/>
        <w:rPr>
          <w:sz w:val="22"/>
          <w:szCs w:val="22"/>
        </w:rPr>
      </w:pPr>
      <w:r w:rsidRPr="00CF7664">
        <w:rPr>
          <w:sz w:val="22"/>
          <w:szCs w:val="22"/>
        </w:rPr>
        <w:t>(пп. 5.2.8(1) введен Постановлением Правительства РФ от 17.09.2013 N 813)</w:t>
      </w:r>
    </w:p>
    <w:p w:rsidR="00672EE3" w:rsidRPr="00CF7664" w:rsidRDefault="00672EE3" w:rsidP="00D50B3B">
      <w:pPr>
        <w:pStyle w:val="ConsPlusNormal"/>
        <w:ind w:firstLine="540"/>
        <w:jc w:val="both"/>
        <w:rPr>
          <w:sz w:val="22"/>
          <w:szCs w:val="22"/>
        </w:rPr>
      </w:pPr>
      <w:r w:rsidRPr="00CF7664">
        <w:rPr>
          <w:sz w:val="22"/>
          <w:szCs w:val="22"/>
        </w:rPr>
        <w:t>5.2.9 - 5.2.19. утратили силу. - Постановление Правительства РФ от 13.09.2010 N 717;</w:t>
      </w:r>
    </w:p>
    <w:p w:rsidR="00672EE3" w:rsidRPr="00CF7664" w:rsidRDefault="00672EE3" w:rsidP="00D50B3B">
      <w:pPr>
        <w:pStyle w:val="ConsPlusNormal"/>
        <w:ind w:firstLine="540"/>
        <w:jc w:val="both"/>
        <w:rPr>
          <w:sz w:val="22"/>
          <w:szCs w:val="22"/>
        </w:rPr>
      </w:pPr>
      <w:r w:rsidRPr="00CF7664">
        <w:rPr>
          <w:sz w:val="22"/>
          <w:szCs w:val="22"/>
        </w:rPr>
        <w:t>5.2.20. утратил силу. - Постановление Правительства РФ от 03.11.2012 N 1134;</w:t>
      </w:r>
    </w:p>
    <w:p w:rsidR="00672EE3" w:rsidRPr="00CF7664" w:rsidRDefault="00672EE3" w:rsidP="00D50B3B">
      <w:pPr>
        <w:pStyle w:val="ConsPlusNormal"/>
        <w:ind w:firstLine="540"/>
        <w:jc w:val="both"/>
        <w:rPr>
          <w:sz w:val="22"/>
          <w:szCs w:val="22"/>
        </w:rPr>
      </w:pPr>
      <w:r w:rsidRPr="00CF7664">
        <w:rPr>
          <w:sz w:val="22"/>
          <w:szCs w:val="22"/>
        </w:rPr>
        <w:t>5.2.20(1). акты, определяющие содержание ходатайств о переводе земель водного фонда и земель особо охраняемых территорий и объектов (в части, касающейся земель особо охраняемых природных территорий) в земли другой категории и состав прилагаемых к ним документов;</w:t>
      </w:r>
    </w:p>
    <w:p w:rsidR="00672EE3" w:rsidRPr="00CF7664" w:rsidRDefault="00672EE3" w:rsidP="00D50B3B">
      <w:pPr>
        <w:pStyle w:val="ConsPlusNormal"/>
        <w:jc w:val="both"/>
        <w:rPr>
          <w:sz w:val="22"/>
          <w:szCs w:val="22"/>
        </w:rPr>
      </w:pPr>
      <w:r w:rsidRPr="00CF7664">
        <w:rPr>
          <w:sz w:val="22"/>
          <w:szCs w:val="22"/>
        </w:rPr>
        <w:t>(пп. 5.2.20(1) введен Постановлением Правительства РФ от 29.08.2011 N 718)</w:t>
      </w:r>
    </w:p>
    <w:p w:rsidR="00672EE3" w:rsidRPr="00CF7664" w:rsidRDefault="00672EE3" w:rsidP="00D50B3B">
      <w:pPr>
        <w:pStyle w:val="ConsPlusNormal"/>
        <w:ind w:firstLine="540"/>
        <w:jc w:val="both"/>
        <w:rPr>
          <w:sz w:val="22"/>
          <w:szCs w:val="22"/>
        </w:rPr>
      </w:pPr>
      <w:r w:rsidRPr="00CF7664">
        <w:rPr>
          <w:sz w:val="22"/>
          <w:szCs w:val="22"/>
        </w:rPr>
        <w:t>5.2.21. утратил силу. - Постановление Правительства РФ от 13.09.2010 N 717;</w:t>
      </w:r>
    </w:p>
    <w:p w:rsidR="00672EE3" w:rsidRPr="00CF7664" w:rsidRDefault="00672EE3" w:rsidP="00D50B3B">
      <w:pPr>
        <w:pStyle w:val="ConsPlusNormal"/>
        <w:ind w:firstLine="540"/>
        <w:jc w:val="both"/>
        <w:rPr>
          <w:sz w:val="22"/>
          <w:szCs w:val="22"/>
        </w:rPr>
      </w:pPr>
      <w:r w:rsidRPr="00CF7664">
        <w:rPr>
          <w:sz w:val="22"/>
          <w:szCs w:val="22"/>
        </w:rPr>
        <w:t>5.2.22. требования к составу и содержанию документов, касающихся оценки техногенного воздействия на окружающую среду;</w:t>
      </w:r>
    </w:p>
    <w:p w:rsidR="00672EE3" w:rsidRPr="00CF7664" w:rsidRDefault="00672EE3" w:rsidP="00D50B3B">
      <w:pPr>
        <w:pStyle w:val="ConsPlusNormal"/>
        <w:ind w:firstLine="540"/>
        <w:jc w:val="both"/>
        <w:rPr>
          <w:sz w:val="22"/>
          <w:szCs w:val="22"/>
        </w:rPr>
      </w:pPr>
      <w:r w:rsidRPr="00CF7664">
        <w:rPr>
          <w:sz w:val="22"/>
          <w:szCs w:val="22"/>
        </w:rPr>
        <w:t>5.2.23. технические нормативы выбросов вредных (загрязняющих) веществ в атмосферный воздух, требования по уменьшению выбросов вредных (загрязняющих) веществ в атмосферный воздух и их обезвреживанию, порядок установления источников выбросов вредных (загрязняющих) веществ в атмосферный воздух, источников вредных физических воздействий на атмосферный воздух, перечни вредных (загрязняющих) веществ, перечни вредных физических воздействий на атмосферный воздух, подлежащих государственному учету и нормированию;</w:t>
      </w:r>
    </w:p>
    <w:p w:rsidR="00672EE3" w:rsidRPr="00CF7664" w:rsidRDefault="00672EE3" w:rsidP="00D50B3B">
      <w:pPr>
        <w:pStyle w:val="ConsPlusNormal"/>
        <w:ind w:firstLine="540"/>
        <w:jc w:val="both"/>
        <w:rPr>
          <w:sz w:val="22"/>
          <w:szCs w:val="22"/>
        </w:rPr>
      </w:pPr>
      <w:r w:rsidRPr="00CF7664">
        <w:rPr>
          <w:sz w:val="22"/>
          <w:szCs w:val="22"/>
        </w:rPr>
        <w:t>5.2.24. перечни (кадастры) объектов, в отношении которых должны определяться технические нормативы выбросов;</w:t>
      </w:r>
    </w:p>
    <w:p w:rsidR="00672EE3" w:rsidRPr="00CF7664" w:rsidRDefault="00672EE3" w:rsidP="00D50B3B">
      <w:pPr>
        <w:pStyle w:val="ConsPlusNormal"/>
        <w:ind w:firstLine="540"/>
        <w:jc w:val="both"/>
        <w:rPr>
          <w:sz w:val="22"/>
          <w:szCs w:val="22"/>
        </w:rPr>
      </w:pPr>
      <w:r w:rsidRPr="00CF7664">
        <w:rPr>
          <w:sz w:val="22"/>
          <w:szCs w:val="22"/>
        </w:rPr>
        <w:t>5.2.25. порядок государственного учета юридических лиц, имеющих источники выбросов вредных (загрязняющих) веществ в атмосферный воздух и вредных физических воздействий на атмосферный воздух, а также количества и состава выбросов вредных (загрязняющих) веществ в атмосферный воздух, видов и размеров вредных физических воздействий на атмосферный воздух;</w:t>
      </w:r>
    </w:p>
    <w:p w:rsidR="00672EE3" w:rsidRPr="00CF7664" w:rsidRDefault="00672EE3" w:rsidP="00D50B3B">
      <w:pPr>
        <w:pStyle w:val="ConsPlusNormal"/>
        <w:jc w:val="both"/>
        <w:rPr>
          <w:sz w:val="22"/>
          <w:szCs w:val="22"/>
        </w:rPr>
      </w:pPr>
      <w:r w:rsidRPr="00CF7664">
        <w:rPr>
          <w:sz w:val="22"/>
          <w:szCs w:val="22"/>
        </w:rPr>
        <w:t>(пп. 5.2.25 в ред. Постановления Правительства РФ от 29.12.2008 N 1052)</w:t>
      </w:r>
    </w:p>
    <w:p w:rsidR="00672EE3" w:rsidRPr="00CF7664" w:rsidRDefault="00672EE3" w:rsidP="00D50B3B">
      <w:pPr>
        <w:pStyle w:val="ConsPlusNormal"/>
        <w:ind w:firstLine="540"/>
        <w:jc w:val="both"/>
        <w:rPr>
          <w:sz w:val="22"/>
          <w:szCs w:val="22"/>
        </w:rPr>
      </w:pPr>
      <w:r w:rsidRPr="00CF7664">
        <w:rPr>
          <w:sz w:val="22"/>
          <w:szCs w:val="22"/>
        </w:rPr>
        <w:t>5.2.26. порядок выдачи и форма разрешений на выбросы вредных (загрязняющих) веществ;</w:t>
      </w:r>
    </w:p>
    <w:p w:rsidR="00672EE3" w:rsidRPr="00CF7664" w:rsidRDefault="00672EE3" w:rsidP="00D50B3B">
      <w:pPr>
        <w:pStyle w:val="ConsPlusNormal"/>
        <w:ind w:firstLine="540"/>
        <w:jc w:val="both"/>
        <w:rPr>
          <w:sz w:val="22"/>
          <w:szCs w:val="22"/>
        </w:rPr>
      </w:pPr>
      <w:r w:rsidRPr="00CF7664">
        <w:rPr>
          <w:sz w:val="22"/>
          <w:szCs w:val="22"/>
        </w:rPr>
        <w:t>5.2.27. утратил силу с 1 января 2009 года. - Постановление Правительства РФ от 29.12.2008 N 1052;</w:t>
      </w:r>
    </w:p>
    <w:p w:rsidR="00672EE3" w:rsidRPr="00CF7664" w:rsidRDefault="00672EE3" w:rsidP="00D50B3B">
      <w:pPr>
        <w:pStyle w:val="ConsPlusNormal"/>
        <w:ind w:firstLine="540"/>
        <w:jc w:val="both"/>
        <w:rPr>
          <w:sz w:val="22"/>
          <w:szCs w:val="22"/>
        </w:rPr>
      </w:pPr>
      <w:r w:rsidRPr="00CF7664">
        <w:rPr>
          <w:sz w:val="22"/>
          <w:szCs w:val="22"/>
        </w:rPr>
        <w:t>5.2.28. методические указания по разработке проектов нормативов образования отходов и лимитов на их размещение;</w:t>
      </w:r>
    </w:p>
    <w:p w:rsidR="00672EE3" w:rsidRPr="00CF7664" w:rsidRDefault="00672EE3" w:rsidP="00D50B3B">
      <w:pPr>
        <w:pStyle w:val="ConsPlusNormal"/>
        <w:ind w:firstLine="540"/>
        <w:jc w:val="both"/>
        <w:rPr>
          <w:sz w:val="22"/>
          <w:szCs w:val="22"/>
        </w:rPr>
      </w:pPr>
      <w:r w:rsidRPr="00CF7664">
        <w:rPr>
          <w:sz w:val="22"/>
          <w:szCs w:val="22"/>
        </w:rPr>
        <w:t>5.2.29. правила инвентаризации объектов размещения отходов и правила учета в области обращения с отходами;</w:t>
      </w:r>
    </w:p>
    <w:p w:rsidR="00672EE3" w:rsidRPr="00CF7664" w:rsidRDefault="00672EE3" w:rsidP="00D50B3B">
      <w:pPr>
        <w:pStyle w:val="ConsPlusNormal"/>
        <w:ind w:firstLine="540"/>
        <w:jc w:val="both"/>
        <w:rPr>
          <w:sz w:val="22"/>
          <w:szCs w:val="22"/>
        </w:rPr>
      </w:pPr>
      <w:r w:rsidRPr="00CF7664">
        <w:rPr>
          <w:sz w:val="22"/>
          <w:szCs w:val="22"/>
        </w:rPr>
        <w:t>5.2.30. критерии отнесения отходов к I - V классам опасности по степени негативного воздействия на окружающую среду и порядок отнесения отходов I - IV классов опасности к конкретному классу опасности;</w:t>
      </w:r>
    </w:p>
    <w:p w:rsidR="00672EE3" w:rsidRPr="00CF7664" w:rsidRDefault="00672EE3" w:rsidP="00D50B3B">
      <w:pPr>
        <w:pStyle w:val="ConsPlusNormal"/>
        <w:jc w:val="both"/>
        <w:rPr>
          <w:sz w:val="22"/>
          <w:szCs w:val="22"/>
        </w:rPr>
      </w:pPr>
      <w:r w:rsidRPr="00CF7664">
        <w:rPr>
          <w:sz w:val="22"/>
          <w:szCs w:val="22"/>
        </w:rPr>
        <w:t>(пп. 5.2.30 в ред. Постановления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5.2.31. порядок учета в области обращения с отходами, порядок ведения государственного реестра объектов размещения отходов, а также порядок ведения государственного кадастра отходов;</w:t>
      </w:r>
    </w:p>
    <w:p w:rsidR="00672EE3" w:rsidRPr="00CF7664" w:rsidRDefault="00672EE3" w:rsidP="00D50B3B">
      <w:pPr>
        <w:pStyle w:val="ConsPlusNormal"/>
        <w:jc w:val="both"/>
        <w:rPr>
          <w:sz w:val="22"/>
          <w:szCs w:val="22"/>
        </w:rPr>
      </w:pPr>
      <w:r w:rsidRPr="00CF7664">
        <w:rPr>
          <w:sz w:val="22"/>
          <w:szCs w:val="22"/>
        </w:rPr>
        <w:t>(в ред. Постановления Правительства РФ от 29.12.2008 N 1052)</w:t>
      </w:r>
    </w:p>
    <w:p w:rsidR="00672EE3" w:rsidRPr="00CF7664" w:rsidRDefault="00672EE3" w:rsidP="00D50B3B">
      <w:pPr>
        <w:pStyle w:val="ConsPlusNormal"/>
        <w:ind w:firstLine="540"/>
        <w:jc w:val="both"/>
        <w:rPr>
          <w:sz w:val="22"/>
          <w:szCs w:val="22"/>
        </w:rPr>
      </w:pPr>
      <w:r w:rsidRPr="00CF7664">
        <w:rPr>
          <w:sz w:val="22"/>
          <w:szCs w:val="22"/>
        </w:rPr>
        <w:t>5.2.32. порядок проведения собственниками объектов размещения отходов, а также лицами, во владении или в пользовании которых находятся объекты размещения отходов, мониторинга состояния и загрязнения окружающей среды на территориях объектов размещения отходов и в пределах их воздействия на окружающую среду;</w:t>
      </w:r>
    </w:p>
    <w:p w:rsidR="00672EE3" w:rsidRPr="00CF7664" w:rsidRDefault="00672EE3" w:rsidP="00D50B3B">
      <w:pPr>
        <w:pStyle w:val="ConsPlusNormal"/>
        <w:jc w:val="both"/>
        <w:rPr>
          <w:sz w:val="22"/>
          <w:szCs w:val="22"/>
        </w:rPr>
      </w:pPr>
      <w:r w:rsidRPr="00CF7664">
        <w:rPr>
          <w:sz w:val="22"/>
          <w:szCs w:val="22"/>
        </w:rPr>
        <w:t>(пп. 5.2.32 в ред. Постановления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5.2.33. инструктивно-методические документы по вопросам взимания платы за негативное воздействие на окружающую среду;</w:t>
      </w:r>
    </w:p>
    <w:p w:rsidR="00672EE3" w:rsidRPr="00CF7664" w:rsidRDefault="00672EE3" w:rsidP="00D50B3B">
      <w:pPr>
        <w:pStyle w:val="ConsPlusNormal"/>
        <w:ind w:firstLine="540"/>
        <w:jc w:val="both"/>
        <w:rPr>
          <w:sz w:val="22"/>
          <w:szCs w:val="22"/>
        </w:rPr>
      </w:pPr>
      <w:r w:rsidRPr="00CF7664">
        <w:rPr>
          <w:sz w:val="22"/>
          <w:szCs w:val="22"/>
        </w:rPr>
        <w:t>5.2.34. порядок ведения государственного кадастра особо охраняемых природных территорий;</w:t>
      </w:r>
    </w:p>
    <w:p w:rsidR="00672EE3" w:rsidRPr="00CF7664" w:rsidRDefault="00672EE3" w:rsidP="00D50B3B">
      <w:pPr>
        <w:pStyle w:val="ConsPlusNormal"/>
        <w:jc w:val="both"/>
        <w:rPr>
          <w:sz w:val="22"/>
          <w:szCs w:val="22"/>
        </w:rPr>
      </w:pPr>
      <w:r w:rsidRPr="00CF7664">
        <w:rPr>
          <w:sz w:val="22"/>
          <w:szCs w:val="22"/>
        </w:rPr>
        <w:t>(пп. 5.2.34 в ред. Постановления Правительства РФ от 28.07.2010 N 575)</w:t>
      </w:r>
    </w:p>
    <w:p w:rsidR="00672EE3" w:rsidRPr="00CF7664" w:rsidRDefault="00672EE3" w:rsidP="00D50B3B">
      <w:pPr>
        <w:pStyle w:val="ConsPlusNormal"/>
        <w:ind w:firstLine="540"/>
        <w:jc w:val="both"/>
        <w:rPr>
          <w:sz w:val="22"/>
          <w:szCs w:val="22"/>
        </w:rPr>
      </w:pPr>
      <w:r w:rsidRPr="00CF7664">
        <w:rPr>
          <w:sz w:val="22"/>
          <w:szCs w:val="22"/>
        </w:rPr>
        <w:t>5.2.35. положения о государственных природных заповедниках, национальных парках, государственных природных заказниках, биосферных полигонах государственных природных биосферных заповедников, памятниках природы федерального значения, а также порядок утверждения, использования и охраны символики государственных природных заповедников;</w:t>
      </w:r>
    </w:p>
    <w:p w:rsidR="00672EE3" w:rsidRPr="00CF7664" w:rsidRDefault="00672EE3" w:rsidP="00D50B3B">
      <w:pPr>
        <w:pStyle w:val="ConsPlusNormal"/>
        <w:jc w:val="both"/>
        <w:rPr>
          <w:sz w:val="22"/>
          <w:szCs w:val="22"/>
        </w:rPr>
      </w:pPr>
      <w:r w:rsidRPr="00CF7664">
        <w:rPr>
          <w:sz w:val="22"/>
          <w:szCs w:val="22"/>
        </w:rPr>
        <w:t>(в ред. Постановления Правительства РФ от 29.12.2008 N 1052)</w:t>
      </w:r>
    </w:p>
    <w:p w:rsidR="00672EE3" w:rsidRPr="00CF7664" w:rsidRDefault="00672EE3" w:rsidP="00D50B3B">
      <w:pPr>
        <w:pStyle w:val="ConsPlusNormal"/>
        <w:ind w:firstLine="540"/>
        <w:jc w:val="both"/>
        <w:rPr>
          <w:sz w:val="22"/>
          <w:szCs w:val="22"/>
        </w:rPr>
      </w:pPr>
      <w:r w:rsidRPr="00CF7664">
        <w:rPr>
          <w:sz w:val="22"/>
          <w:szCs w:val="22"/>
        </w:rPr>
        <w:t>5.2.36. нормативы предельно допустимых воздействий на уникальную экологическую систему озера Байкал, а также методы их определения;</w:t>
      </w:r>
    </w:p>
    <w:p w:rsidR="00672EE3" w:rsidRPr="00CF7664" w:rsidRDefault="00672EE3" w:rsidP="00D50B3B">
      <w:pPr>
        <w:pStyle w:val="ConsPlusNormal"/>
        <w:ind w:firstLine="540"/>
        <w:jc w:val="both"/>
        <w:rPr>
          <w:sz w:val="22"/>
          <w:szCs w:val="22"/>
        </w:rPr>
      </w:pPr>
      <w:r w:rsidRPr="00CF7664">
        <w:rPr>
          <w:sz w:val="22"/>
          <w:szCs w:val="22"/>
        </w:rPr>
        <w:t>5.2.37. перечень вредных веществ, в том числе веществ, относящихся к категориям особо опасных, высокоопасных, опасных и умеренно опасных для уникальной экологической системы озера Байкал;</w:t>
      </w:r>
    </w:p>
    <w:p w:rsidR="00672EE3" w:rsidRPr="00CF7664" w:rsidRDefault="00672EE3" w:rsidP="00D50B3B">
      <w:pPr>
        <w:pStyle w:val="ConsPlusNormal"/>
        <w:ind w:firstLine="540"/>
        <w:jc w:val="both"/>
        <w:rPr>
          <w:sz w:val="22"/>
          <w:szCs w:val="22"/>
        </w:rPr>
      </w:pPr>
      <w:r w:rsidRPr="00CF7664">
        <w:rPr>
          <w:sz w:val="22"/>
          <w:szCs w:val="22"/>
        </w:rPr>
        <w:t>5.2.38. порядок регулирования численности объектов животного мира, а также порядок принятия решения о регулировании численности охотничьих ресурсов и его форма;</w:t>
      </w:r>
    </w:p>
    <w:p w:rsidR="00672EE3" w:rsidRPr="00CF7664" w:rsidRDefault="00672EE3" w:rsidP="00D50B3B">
      <w:pPr>
        <w:pStyle w:val="ConsPlusNormal"/>
        <w:jc w:val="both"/>
        <w:rPr>
          <w:sz w:val="22"/>
          <w:szCs w:val="22"/>
        </w:rPr>
      </w:pPr>
      <w:r w:rsidRPr="00CF7664">
        <w:rPr>
          <w:sz w:val="22"/>
          <w:szCs w:val="22"/>
        </w:rPr>
        <w:t>(в ред. Постановлений Правительства РФ от 27.01.2010 N 31, от 28.03.2010 N 191)</w:t>
      </w:r>
    </w:p>
    <w:p w:rsidR="00672EE3" w:rsidRPr="00CF7664" w:rsidRDefault="00672EE3" w:rsidP="00D50B3B">
      <w:pPr>
        <w:pStyle w:val="ConsPlusNormal"/>
        <w:ind w:firstLine="540"/>
        <w:jc w:val="both"/>
        <w:rPr>
          <w:sz w:val="22"/>
          <w:szCs w:val="22"/>
        </w:rPr>
      </w:pPr>
      <w:r w:rsidRPr="00CF7664">
        <w:rPr>
          <w:sz w:val="22"/>
          <w:szCs w:val="22"/>
        </w:rPr>
        <w:t>5.2.39. утратил силу. - Постановление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5.2.40. административные регламенты исполнения функций по федеральному государственному экологическому надзору, государственному надзору за проведением работ по активному воздействию на метеорологические и другие геофизические процессы;</w:t>
      </w:r>
    </w:p>
    <w:p w:rsidR="00672EE3" w:rsidRPr="00CF7664" w:rsidRDefault="00672EE3" w:rsidP="00D50B3B">
      <w:pPr>
        <w:pStyle w:val="ConsPlusNormal"/>
        <w:jc w:val="both"/>
        <w:rPr>
          <w:sz w:val="22"/>
          <w:szCs w:val="22"/>
        </w:rPr>
      </w:pPr>
      <w:r w:rsidRPr="00CF7664">
        <w:rPr>
          <w:sz w:val="22"/>
          <w:szCs w:val="22"/>
        </w:rPr>
        <w:t>(пп. 5.2.40 в ред. Постановления Правительства РФ от 05.06.2013 N 476)</w:t>
      </w:r>
    </w:p>
    <w:p w:rsidR="00672EE3" w:rsidRPr="00CF7664" w:rsidRDefault="00672EE3" w:rsidP="00D50B3B">
      <w:pPr>
        <w:pStyle w:val="ConsPlusNormal"/>
        <w:ind w:firstLine="540"/>
        <w:jc w:val="both"/>
        <w:rPr>
          <w:sz w:val="22"/>
          <w:szCs w:val="22"/>
        </w:rPr>
      </w:pPr>
      <w:r w:rsidRPr="00CF7664">
        <w:rPr>
          <w:sz w:val="22"/>
          <w:szCs w:val="22"/>
        </w:rPr>
        <w:t>5.2.41. состав и структура документированной информации о состоянии окружающей среды и ее загрязнении, порядок ее комплектования, учета, хранения и использования, а также порядок создания и ведения Единого государственного фонда данных о состоянии окружающей среды, ее загрязнении;</w:t>
      </w:r>
    </w:p>
    <w:p w:rsidR="00672EE3" w:rsidRPr="00CF7664" w:rsidRDefault="00672EE3" w:rsidP="00D50B3B">
      <w:pPr>
        <w:pStyle w:val="ConsPlusNormal"/>
        <w:jc w:val="both"/>
        <w:rPr>
          <w:sz w:val="22"/>
          <w:szCs w:val="22"/>
        </w:rPr>
      </w:pPr>
      <w:r w:rsidRPr="00CF7664">
        <w:rPr>
          <w:sz w:val="22"/>
          <w:szCs w:val="22"/>
        </w:rPr>
        <w:t>(пп. 5.2.41 в ред. Постановления Правительства РФ от 29.12.2008 N 1052)</w:t>
      </w:r>
    </w:p>
    <w:p w:rsidR="00672EE3" w:rsidRPr="00CF7664" w:rsidRDefault="00672EE3" w:rsidP="00D50B3B">
      <w:pPr>
        <w:pStyle w:val="ConsPlusNormal"/>
        <w:ind w:firstLine="540"/>
        <w:jc w:val="both"/>
        <w:rPr>
          <w:sz w:val="22"/>
          <w:szCs w:val="22"/>
        </w:rPr>
      </w:pPr>
      <w:r w:rsidRPr="00CF7664">
        <w:rPr>
          <w:sz w:val="22"/>
          <w:szCs w:val="22"/>
        </w:rPr>
        <w:t>5.2.42. требования к проведению наблюдений за состоянием окружающей природной среды и ее загрязнением, сбору, обработке, хранению и распространению информации о состоянии окружающей природной среды и ее загрязнении, а также к получению информационной продукции;</w:t>
      </w:r>
    </w:p>
    <w:p w:rsidR="00672EE3" w:rsidRPr="00CF7664" w:rsidRDefault="00672EE3" w:rsidP="00D50B3B">
      <w:pPr>
        <w:pStyle w:val="ConsPlusNormal"/>
        <w:ind w:firstLine="540"/>
        <w:jc w:val="both"/>
        <w:rPr>
          <w:sz w:val="22"/>
          <w:szCs w:val="22"/>
        </w:rPr>
      </w:pPr>
      <w:r w:rsidRPr="00CF7664">
        <w:rPr>
          <w:sz w:val="22"/>
          <w:szCs w:val="22"/>
        </w:rPr>
        <w:t>5.2.43. требования к материалам оценки воздействия на окружающую среду;</w:t>
      </w:r>
    </w:p>
    <w:p w:rsidR="00672EE3" w:rsidRPr="00CF7664" w:rsidRDefault="00672EE3" w:rsidP="00D50B3B">
      <w:pPr>
        <w:pStyle w:val="ConsPlusNormal"/>
        <w:ind w:firstLine="540"/>
        <w:jc w:val="both"/>
        <w:rPr>
          <w:sz w:val="22"/>
          <w:szCs w:val="22"/>
        </w:rPr>
      </w:pPr>
      <w:r w:rsidRPr="00CF7664">
        <w:rPr>
          <w:sz w:val="22"/>
          <w:szCs w:val="22"/>
        </w:rPr>
        <w:t>5.2.43(1). порядок оплаты труда внештатных экспертов государственной экологической экспертизы;</w:t>
      </w:r>
    </w:p>
    <w:p w:rsidR="00672EE3" w:rsidRPr="00CF7664" w:rsidRDefault="00672EE3" w:rsidP="00D50B3B">
      <w:pPr>
        <w:pStyle w:val="ConsPlusNormal"/>
        <w:jc w:val="both"/>
        <w:rPr>
          <w:sz w:val="22"/>
          <w:szCs w:val="22"/>
        </w:rPr>
      </w:pPr>
      <w:r w:rsidRPr="00CF7664">
        <w:rPr>
          <w:sz w:val="22"/>
          <w:szCs w:val="22"/>
        </w:rPr>
        <w:t>(пп. 5.2.43(1) введен Постановлением Правительства РФ от 18.07.2013 N 604)</w:t>
      </w:r>
    </w:p>
    <w:p w:rsidR="00672EE3" w:rsidRPr="00CF7664" w:rsidRDefault="00672EE3" w:rsidP="00D50B3B">
      <w:pPr>
        <w:pStyle w:val="ConsPlusNormal"/>
        <w:ind w:firstLine="540"/>
        <w:jc w:val="both"/>
        <w:rPr>
          <w:sz w:val="22"/>
          <w:szCs w:val="22"/>
        </w:rPr>
      </w:pPr>
      <w:r w:rsidRPr="00CF7664">
        <w:rPr>
          <w:sz w:val="22"/>
          <w:szCs w:val="22"/>
        </w:rPr>
        <w:t>5.2.43(2). порядок определения сметы расходов на проведение государственной экологической экспертизы;</w:t>
      </w:r>
    </w:p>
    <w:p w:rsidR="00672EE3" w:rsidRPr="00CF7664" w:rsidRDefault="00672EE3" w:rsidP="00D50B3B">
      <w:pPr>
        <w:pStyle w:val="ConsPlusNormal"/>
        <w:jc w:val="both"/>
        <w:rPr>
          <w:sz w:val="22"/>
          <w:szCs w:val="22"/>
        </w:rPr>
      </w:pPr>
      <w:r w:rsidRPr="00CF7664">
        <w:rPr>
          <w:sz w:val="22"/>
          <w:szCs w:val="22"/>
        </w:rPr>
        <w:t>(пп. 5.2.43(2) введен Постановлением Правительства РФ от 18.07.2013 N 604)</w:t>
      </w:r>
    </w:p>
    <w:p w:rsidR="00672EE3" w:rsidRPr="00CF7664" w:rsidRDefault="00672EE3" w:rsidP="00D50B3B">
      <w:pPr>
        <w:pStyle w:val="ConsPlusNormal"/>
        <w:ind w:firstLine="540"/>
        <w:jc w:val="both"/>
        <w:rPr>
          <w:sz w:val="22"/>
          <w:szCs w:val="22"/>
        </w:rPr>
      </w:pPr>
      <w:r w:rsidRPr="00CF7664">
        <w:rPr>
          <w:sz w:val="22"/>
          <w:szCs w:val="22"/>
        </w:rPr>
        <w:t>5.2.44. таксы и методики исчисления размера вреда, причиненного окружающей среде;</w:t>
      </w:r>
    </w:p>
    <w:p w:rsidR="00672EE3" w:rsidRPr="00CF7664" w:rsidRDefault="00672EE3" w:rsidP="00D50B3B">
      <w:pPr>
        <w:pStyle w:val="ConsPlusNormal"/>
        <w:ind w:firstLine="540"/>
        <w:jc w:val="both"/>
        <w:rPr>
          <w:sz w:val="22"/>
          <w:szCs w:val="22"/>
        </w:rPr>
      </w:pPr>
      <w:r w:rsidRPr="00CF7664">
        <w:rPr>
          <w:sz w:val="22"/>
          <w:szCs w:val="22"/>
        </w:rPr>
        <w:t>5.2.45. акты, устанавливающие особенности использования, охраны, защиты и воспроизводства лесов, расположенных на особо охраняемых природных территориях;</w:t>
      </w:r>
    </w:p>
    <w:p w:rsidR="00672EE3" w:rsidRPr="00CF7664" w:rsidRDefault="00672EE3" w:rsidP="00D50B3B">
      <w:pPr>
        <w:pStyle w:val="ConsPlusNormal"/>
        <w:ind w:firstLine="540"/>
        <w:jc w:val="both"/>
        <w:rPr>
          <w:sz w:val="22"/>
          <w:szCs w:val="22"/>
        </w:rPr>
      </w:pPr>
      <w:r w:rsidRPr="00CF7664">
        <w:rPr>
          <w:sz w:val="22"/>
          <w:szCs w:val="22"/>
        </w:rPr>
        <w:t>5.2.46. нормативные правовые акты, методические указания и инструктивные материалы по вопросам осуществления переданных органам исполнительной власти субъектов Российской Федерации полномочий Российской Федерации в области водных отношений, лесных отношений, государственной экологической экспертизы, объектов животного мира и среды их обитания, охоты и сохранения охотничьих ресурсов;</w:t>
      </w:r>
    </w:p>
    <w:p w:rsidR="00672EE3" w:rsidRPr="00CF7664" w:rsidRDefault="00672EE3" w:rsidP="00D50B3B">
      <w:pPr>
        <w:pStyle w:val="ConsPlusNormal"/>
        <w:jc w:val="both"/>
        <w:rPr>
          <w:sz w:val="22"/>
          <w:szCs w:val="22"/>
        </w:rPr>
      </w:pPr>
      <w:r w:rsidRPr="00CF7664">
        <w:rPr>
          <w:sz w:val="22"/>
          <w:szCs w:val="22"/>
        </w:rPr>
        <w:t>(в ред. Постановлений Правительства РФ от 28.03.2010 N 191, от 30.06.2012 N 671)</w:t>
      </w:r>
    </w:p>
    <w:p w:rsidR="00672EE3" w:rsidRPr="00CF7664" w:rsidRDefault="00672EE3" w:rsidP="00D50B3B">
      <w:pPr>
        <w:pStyle w:val="ConsPlusNormal"/>
        <w:ind w:firstLine="540"/>
        <w:jc w:val="both"/>
        <w:rPr>
          <w:sz w:val="22"/>
          <w:szCs w:val="22"/>
        </w:rPr>
      </w:pPr>
      <w:r w:rsidRPr="00CF7664">
        <w:rPr>
          <w:sz w:val="22"/>
          <w:szCs w:val="22"/>
        </w:rPr>
        <w:t>5.2.47. формы и содержание представления отчетности об осуществлении органами государственной власти субъектов Российской Федерации переданных полномочий Российской Федерации и в случае необходимости целевые прогнозные показатели их осуществления в области водных отношений и государственной экологической экспертизы;</w:t>
      </w:r>
    </w:p>
    <w:p w:rsidR="00672EE3" w:rsidRPr="00CF7664" w:rsidRDefault="00672EE3" w:rsidP="00D50B3B">
      <w:pPr>
        <w:pStyle w:val="ConsPlusNormal"/>
        <w:ind w:firstLine="540"/>
        <w:jc w:val="both"/>
        <w:rPr>
          <w:sz w:val="22"/>
          <w:szCs w:val="22"/>
        </w:rPr>
      </w:pPr>
      <w:r w:rsidRPr="00CF7664">
        <w:rPr>
          <w:sz w:val="22"/>
          <w:szCs w:val="22"/>
        </w:rPr>
        <w:t>5.2.48. требования к содержанию, формам отчетности, а также к порядку представления отчетности об осуществлении переданных полномочий Российской Федерации и в случае необходимости целевые прогнозные показатели их осуществления в области объектов животного мира и среды их обитания, охоты и сохранения охотничьих ресурсов;</w:t>
      </w:r>
    </w:p>
    <w:p w:rsidR="00672EE3" w:rsidRPr="00CF7664" w:rsidRDefault="00672EE3" w:rsidP="00D50B3B">
      <w:pPr>
        <w:pStyle w:val="ConsPlusNormal"/>
        <w:jc w:val="both"/>
        <w:rPr>
          <w:sz w:val="22"/>
          <w:szCs w:val="22"/>
        </w:rPr>
      </w:pPr>
      <w:r w:rsidRPr="00CF7664">
        <w:rPr>
          <w:sz w:val="22"/>
          <w:szCs w:val="22"/>
        </w:rPr>
        <w:t>(в ред. Постановлений Правительства РФ от 27.01.2010 N 31, от 28.03.2010 N 191)</w:t>
      </w:r>
    </w:p>
    <w:p w:rsidR="00672EE3" w:rsidRPr="00CF7664" w:rsidRDefault="00672EE3" w:rsidP="00D50B3B">
      <w:pPr>
        <w:pStyle w:val="ConsPlusNormal"/>
        <w:ind w:firstLine="540"/>
        <w:jc w:val="both"/>
        <w:rPr>
          <w:sz w:val="22"/>
          <w:szCs w:val="22"/>
        </w:rPr>
      </w:pPr>
      <w:r w:rsidRPr="00CF7664">
        <w:rPr>
          <w:sz w:val="22"/>
          <w:szCs w:val="22"/>
        </w:rPr>
        <w:t>5.2.48(1). форма, содержание и порядок представления отчетности об осуществлении органами государственной власти субъектов Российской Федерации переданных полномочий Российской Федерации в области лесных отношений и методика оценки эффективности осуществления этих полномочий;</w:t>
      </w:r>
    </w:p>
    <w:p w:rsidR="00672EE3" w:rsidRPr="00CF7664" w:rsidRDefault="00672EE3" w:rsidP="00D50B3B">
      <w:pPr>
        <w:pStyle w:val="ConsPlusNormal"/>
        <w:jc w:val="both"/>
        <w:rPr>
          <w:sz w:val="22"/>
          <w:szCs w:val="22"/>
        </w:rPr>
      </w:pPr>
      <w:r w:rsidRPr="00CF7664">
        <w:rPr>
          <w:sz w:val="22"/>
          <w:szCs w:val="22"/>
        </w:rPr>
        <w:t>(пп. 5.2.48(1)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5.2.49. перечень работ федерального назначения в области гидрометеорологии и смежных с ней областях;</w:t>
      </w:r>
    </w:p>
    <w:p w:rsidR="00672EE3" w:rsidRPr="00CF7664" w:rsidRDefault="00672EE3" w:rsidP="00D50B3B">
      <w:pPr>
        <w:pStyle w:val="ConsPlusNormal"/>
        <w:ind w:firstLine="540"/>
        <w:jc w:val="both"/>
        <w:rPr>
          <w:sz w:val="22"/>
          <w:szCs w:val="22"/>
        </w:rPr>
      </w:pPr>
      <w:r w:rsidRPr="00CF7664">
        <w:rPr>
          <w:sz w:val="22"/>
          <w:szCs w:val="22"/>
        </w:rPr>
        <w:t>5.2.50. перечень приборов, аппаратуры и других технических средств наблюдений в области гидрометеорологии и смежных с ней областях, а также в области мониторинга окружающей среды и ее загрязнения;</w:t>
      </w:r>
    </w:p>
    <w:p w:rsidR="00672EE3" w:rsidRPr="00CF7664" w:rsidRDefault="00672EE3" w:rsidP="00D50B3B">
      <w:pPr>
        <w:pStyle w:val="ConsPlusNormal"/>
        <w:ind w:firstLine="540"/>
        <w:jc w:val="both"/>
        <w:rPr>
          <w:sz w:val="22"/>
          <w:szCs w:val="22"/>
        </w:rPr>
      </w:pPr>
      <w:r w:rsidRPr="00CF7664">
        <w:rPr>
          <w:sz w:val="22"/>
          <w:szCs w:val="22"/>
        </w:rPr>
        <w:t>5.2.51. порядок ведения государственного учета и государственного кадастра объектов животного мира, порядок ведения государственного мониторинга объектов животного мира, в том числе охотничьих ресурсов и среды их обитания, и применения его данных;</w:t>
      </w:r>
    </w:p>
    <w:p w:rsidR="00672EE3" w:rsidRPr="00CF7664" w:rsidRDefault="00672EE3" w:rsidP="00D50B3B">
      <w:pPr>
        <w:pStyle w:val="ConsPlusNormal"/>
        <w:jc w:val="both"/>
        <w:rPr>
          <w:sz w:val="22"/>
          <w:szCs w:val="22"/>
        </w:rPr>
      </w:pPr>
      <w:r w:rsidRPr="00CF7664">
        <w:rPr>
          <w:sz w:val="22"/>
          <w:szCs w:val="22"/>
        </w:rPr>
        <w:t>(пп. 5.2.51 в ред. Постановления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5.2.51.1. нормативы в области охоты и сохранения охотничьих ресурсов;</w:t>
      </w:r>
    </w:p>
    <w:p w:rsidR="00672EE3" w:rsidRPr="00CF7664" w:rsidRDefault="00672EE3" w:rsidP="00D50B3B">
      <w:pPr>
        <w:pStyle w:val="ConsPlusNormal"/>
        <w:jc w:val="both"/>
        <w:rPr>
          <w:sz w:val="22"/>
          <w:szCs w:val="22"/>
        </w:rPr>
      </w:pPr>
      <w:r w:rsidRPr="00CF7664">
        <w:rPr>
          <w:sz w:val="22"/>
          <w:szCs w:val="22"/>
        </w:rPr>
        <w:t>(пп. 5.2.51.1 введен Постановлением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5.2.51.2. перечень видов охотничьих ресурсов, добыча которых осуществляется в соответствии с лимитами их добычи;</w:t>
      </w:r>
    </w:p>
    <w:p w:rsidR="00672EE3" w:rsidRPr="00CF7664" w:rsidRDefault="00672EE3" w:rsidP="00D50B3B">
      <w:pPr>
        <w:pStyle w:val="ConsPlusNormal"/>
        <w:jc w:val="both"/>
        <w:rPr>
          <w:sz w:val="22"/>
          <w:szCs w:val="22"/>
        </w:rPr>
      </w:pPr>
      <w:r w:rsidRPr="00CF7664">
        <w:rPr>
          <w:sz w:val="22"/>
          <w:szCs w:val="22"/>
        </w:rPr>
        <w:t>(пп. 5.2.51.2 введен Постановлением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5.2.51.3. порядок принятия документа об утверждении лимита добычи охотничьих ресурсов и внесения в него изменений, а также требования к его содержанию;</w:t>
      </w:r>
    </w:p>
    <w:p w:rsidR="00672EE3" w:rsidRPr="00CF7664" w:rsidRDefault="00672EE3" w:rsidP="00D50B3B">
      <w:pPr>
        <w:pStyle w:val="ConsPlusNormal"/>
        <w:jc w:val="both"/>
        <w:rPr>
          <w:sz w:val="22"/>
          <w:szCs w:val="22"/>
        </w:rPr>
      </w:pPr>
      <w:r w:rsidRPr="00CF7664">
        <w:rPr>
          <w:sz w:val="22"/>
          <w:szCs w:val="22"/>
        </w:rPr>
        <w:t>(пп. 5.2.51.3 введен Постановлением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5.2.51.4. порядок составления схемы размещения, использования и охраны охотничьих угодий на территории субъекта Российской Федерации, а также требования к ее составу и структуре;</w:t>
      </w:r>
    </w:p>
    <w:p w:rsidR="00672EE3" w:rsidRPr="00CF7664" w:rsidRDefault="00672EE3" w:rsidP="00D50B3B">
      <w:pPr>
        <w:pStyle w:val="ConsPlusNormal"/>
        <w:jc w:val="both"/>
        <w:rPr>
          <w:sz w:val="22"/>
          <w:szCs w:val="22"/>
        </w:rPr>
      </w:pPr>
      <w:r w:rsidRPr="00CF7664">
        <w:rPr>
          <w:sz w:val="22"/>
          <w:szCs w:val="22"/>
        </w:rPr>
        <w:t>(пп. 5.2.51.4 введен Постановлением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5.2.51.5. порядок установления на местности границ зон охраны охотничьих ресурсов;</w:t>
      </w:r>
    </w:p>
    <w:p w:rsidR="00672EE3" w:rsidRPr="00CF7664" w:rsidRDefault="00672EE3" w:rsidP="00D50B3B">
      <w:pPr>
        <w:pStyle w:val="ConsPlusNormal"/>
        <w:jc w:val="both"/>
        <w:rPr>
          <w:sz w:val="22"/>
          <w:szCs w:val="22"/>
        </w:rPr>
      </w:pPr>
      <w:r w:rsidRPr="00CF7664">
        <w:rPr>
          <w:sz w:val="22"/>
          <w:szCs w:val="22"/>
        </w:rPr>
        <w:t>(пп. 5.2.51.5 введен Постановлением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5.2.51.6. требования к описанию границ охотничьих угодий;</w:t>
      </w:r>
    </w:p>
    <w:p w:rsidR="00672EE3" w:rsidRPr="00CF7664" w:rsidRDefault="00672EE3" w:rsidP="00D50B3B">
      <w:pPr>
        <w:pStyle w:val="ConsPlusNormal"/>
        <w:jc w:val="both"/>
        <w:rPr>
          <w:sz w:val="22"/>
          <w:szCs w:val="22"/>
        </w:rPr>
      </w:pPr>
      <w:r w:rsidRPr="00CF7664">
        <w:rPr>
          <w:sz w:val="22"/>
          <w:szCs w:val="22"/>
        </w:rPr>
        <w:t>(пп. 5.2.51.6 введен Постановлением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5.2.51.7. состав, формы и порядок ведения государственного охотхозяйственного реестра, а также порядок сбора и хранения содержащейся в нем документированной информации и предоставления ее заинтересованным лицам;</w:t>
      </w:r>
    </w:p>
    <w:p w:rsidR="00672EE3" w:rsidRPr="00CF7664" w:rsidRDefault="00672EE3" w:rsidP="00D50B3B">
      <w:pPr>
        <w:pStyle w:val="ConsPlusNormal"/>
        <w:jc w:val="both"/>
        <w:rPr>
          <w:sz w:val="22"/>
          <w:szCs w:val="22"/>
        </w:rPr>
      </w:pPr>
      <w:r w:rsidRPr="00CF7664">
        <w:rPr>
          <w:sz w:val="22"/>
          <w:szCs w:val="22"/>
        </w:rPr>
        <w:t>(пп. 5.2.51.7 введен Постановлением Правительства РФ от 28.03.2010 N 191, в ред. Постановления Правительства РФ от 07.11.2013 N 1000)</w:t>
      </w:r>
    </w:p>
    <w:p w:rsidR="00672EE3" w:rsidRPr="00CF7664" w:rsidRDefault="00672EE3" w:rsidP="00D50B3B">
      <w:pPr>
        <w:pStyle w:val="ConsPlusNormal"/>
        <w:ind w:firstLine="540"/>
        <w:jc w:val="both"/>
        <w:rPr>
          <w:sz w:val="22"/>
          <w:szCs w:val="22"/>
        </w:rPr>
      </w:pPr>
      <w:r w:rsidRPr="00CF7664">
        <w:rPr>
          <w:sz w:val="22"/>
          <w:szCs w:val="22"/>
        </w:rPr>
        <w:t>5.2.51.8. порядок организации внутрихозяйственного охотустройства, а также примерная форма охотхозяйственного соглашения;</w:t>
      </w:r>
    </w:p>
    <w:p w:rsidR="00672EE3" w:rsidRPr="00CF7664" w:rsidRDefault="00672EE3" w:rsidP="00D50B3B">
      <w:pPr>
        <w:pStyle w:val="ConsPlusNormal"/>
        <w:jc w:val="both"/>
        <w:rPr>
          <w:sz w:val="22"/>
          <w:szCs w:val="22"/>
        </w:rPr>
      </w:pPr>
      <w:r w:rsidRPr="00CF7664">
        <w:rPr>
          <w:sz w:val="22"/>
          <w:szCs w:val="22"/>
        </w:rPr>
        <w:t>(пп. 5.2.51.8 введен Постановлением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5.2.51.9. порядок выдачи разрешений на содержание и разведение охотничьих ресурсов в полувольных условиях и искусственно созданной среде обитания, отказа в их выдаче или их аннулирования, форма такого разрешения, а также порядок ведения государственного реестра разрешений на содержание и разведение охотничьих ресурсов в полувольных условиях и искусственно созданной среде обитания;</w:t>
      </w:r>
    </w:p>
    <w:p w:rsidR="00672EE3" w:rsidRPr="00CF7664" w:rsidRDefault="00672EE3" w:rsidP="00D50B3B">
      <w:pPr>
        <w:pStyle w:val="ConsPlusNormal"/>
        <w:jc w:val="both"/>
        <w:rPr>
          <w:sz w:val="22"/>
          <w:szCs w:val="22"/>
        </w:rPr>
      </w:pPr>
      <w:r w:rsidRPr="00CF7664">
        <w:rPr>
          <w:sz w:val="22"/>
          <w:szCs w:val="22"/>
        </w:rPr>
        <w:t>(пп. 5.2.51.9 введен Постановлением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5.2.51.10. порядок выдачи разрешений на проведение акклиматизации, переселения или гибридизации охотничьих ресурсов, отказа в их выдаче или их аннулирования, форма такого разрешения, а также порядок ведения государственного реестра разрешений на проведение акклиматизации, переселения или гибридизации охотничьих ресурсов;</w:t>
      </w:r>
    </w:p>
    <w:p w:rsidR="00672EE3" w:rsidRPr="00CF7664" w:rsidRDefault="00672EE3" w:rsidP="00D50B3B">
      <w:pPr>
        <w:pStyle w:val="ConsPlusNormal"/>
        <w:jc w:val="both"/>
        <w:rPr>
          <w:sz w:val="22"/>
          <w:szCs w:val="22"/>
        </w:rPr>
      </w:pPr>
      <w:r w:rsidRPr="00CF7664">
        <w:rPr>
          <w:sz w:val="22"/>
          <w:szCs w:val="22"/>
        </w:rPr>
        <w:t>(пп. 5.2.51.10 введен Постановлением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5.2.51.11. перечень ветеринарно-профилактических и противоэпизоотических мероприятий по защите охотничьих ресурсов от болезней;</w:t>
      </w:r>
    </w:p>
    <w:p w:rsidR="00672EE3" w:rsidRPr="00CF7664" w:rsidRDefault="00672EE3" w:rsidP="00D50B3B">
      <w:pPr>
        <w:pStyle w:val="ConsPlusNormal"/>
        <w:jc w:val="both"/>
        <w:rPr>
          <w:sz w:val="22"/>
          <w:szCs w:val="22"/>
        </w:rPr>
      </w:pPr>
      <w:r w:rsidRPr="00CF7664">
        <w:rPr>
          <w:sz w:val="22"/>
          <w:szCs w:val="22"/>
        </w:rPr>
        <w:t>(пп. 5.2.51.11 введен Постановлением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5.2.51.12. виды и состав биотехнических мероприятий, а также порядок их проведения в целях сохранения охотничьих ресурсов;</w:t>
      </w:r>
    </w:p>
    <w:p w:rsidR="00672EE3" w:rsidRPr="00CF7664" w:rsidRDefault="00672EE3" w:rsidP="00D50B3B">
      <w:pPr>
        <w:pStyle w:val="ConsPlusNormal"/>
        <w:jc w:val="both"/>
        <w:rPr>
          <w:sz w:val="22"/>
          <w:szCs w:val="22"/>
        </w:rPr>
      </w:pPr>
      <w:r w:rsidRPr="00CF7664">
        <w:rPr>
          <w:sz w:val="22"/>
          <w:szCs w:val="22"/>
        </w:rPr>
        <w:t>(пп. 5.2.51.12 введен Постановлением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5.2.51(13). формы бланков разрешений на добычу копытных животных, медведей, пушных животных, птиц, порядок подачи заявок и заявлений, необходимых для выдачи таких разрешений, а также порядок оформления и выдачи таких разрешений;</w:t>
      </w:r>
    </w:p>
    <w:p w:rsidR="00672EE3" w:rsidRPr="00CF7664" w:rsidRDefault="00672EE3" w:rsidP="00D50B3B">
      <w:pPr>
        <w:pStyle w:val="ConsPlusNormal"/>
        <w:jc w:val="both"/>
        <w:rPr>
          <w:sz w:val="22"/>
          <w:szCs w:val="22"/>
        </w:rPr>
      </w:pPr>
      <w:r w:rsidRPr="00CF7664">
        <w:rPr>
          <w:sz w:val="22"/>
          <w:szCs w:val="22"/>
        </w:rPr>
        <w:t>(пп. 5.2.51(13) в ред. Постановления Правительства РФ от 07.11.2013 N 1000)</w:t>
      </w:r>
    </w:p>
    <w:p w:rsidR="00672EE3" w:rsidRPr="00CF7664" w:rsidRDefault="00672EE3" w:rsidP="00D50B3B">
      <w:pPr>
        <w:pStyle w:val="ConsPlusNormal"/>
        <w:ind w:firstLine="540"/>
        <w:jc w:val="both"/>
        <w:rPr>
          <w:sz w:val="22"/>
          <w:szCs w:val="22"/>
        </w:rPr>
      </w:pPr>
      <w:r w:rsidRPr="00CF7664">
        <w:rPr>
          <w:sz w:val="22"/>
          <w:szCs w:val="22"/>
        </w:rPr>
        <w:t>5.2.51.14. методические рекомендации по распределению разрешений на добычу охотничьих ресурсов между физическими лицами, осуществляющими охоту в общедоступных охотничьих угодьях;</w:t>
      </w:r>
    </w:p>
    <w:p w:rsidR="00672EE3" w:rsidRPr="00CF7664" w:rsidRDefault="00672EE3" w:rsidP="00D50B3B">
      <w:pPr>
        <w:pStyle w:val="ConsPlusNormal"/>
        <w:jc w:val="both"/>
        <w:rPr>
          <w:sz w:val="22"/>
          <w:szCs w:val="22"/>
        </w:rPr>
      </w:pPr>
      <w:r w:rsidRPr="00CF7664">
        <w:rPr>
          <w:sz w:val="22"/>
          <w:szCs w:val="22"/>
        </w:rPr>
        <w:t>(пп. 5.2.51.14 введен Постановлением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5.2.51.15. порядок выдачи и аннулирования охотничьего билета единого федерального образца, форма охотничьего билета, а также требования охотничьего минимума;</w:t>
      </w:r>
    </w:p>
    <w:p w:rsidR="00672EE3" w:rsidRPr="00CF7664" w:rsidRDefault="00672EE3" w:rsidP="00D50B3B">
      <w:pPr>
        <w:pStyle w:val="ConsPlusNormal"/>
        <w:jc w:val="both"/>
        <w:rPr>
          <w:sz w:val="22"/>
          <w:szCs w:val="22"/>
        </w:rPr>
      </w:pPr>
      <w:r w:rsidRPr="00CF7664">
        <w:rPr>
          <w:sz w:val="22"/>
          <w:szCs w:val="22"/>
        </w:rPr>
        <w:t>(пп. 5.2.51.15 введен Постановлением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5.2.51.16. правила охоты;</w:t>
      </w:r>
    </w:p>
    <w:p w:rsidR="00672EE3" w:rsidRPr="00CF7664" w:rsidRDefault="00672EE3" w:rsidP="00D50B3B">
      <w:pPr>
        <w:pStyle w:val="ConsPlusNormal"/>
        <w:jc w:val="both"/>
        <w:rPr>
          <w:sz w:val="22"/>
          <w:szCs w:val="22"/>
        </w:rPr>
      </w:pPr>
      <w:r w:rsidRPr="00CF7664">
        <w:rPr>
          <w:sz w:val="22"/>
          <w:szCs w:val="22"/>
        </w:rPr>
        <w:t>(пп. 5.2.51.16 введен Постановлением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5.2.51(17). порядок осуществления производственного охотничьего контроля, порядок отстранения производственных охотничьих инспекторов от осуществления производственного охотничьего контроля, порядок проведения проверки знания требований к кандидату в производственные охотничьи инспектора, образцы удостоверения и нагрудного знака производственного охотничьего инспектора, порядок выдачи, замены, сдачи таких удостоверения и нагрудного знака, аннулирования такого удостоверения, форма акта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w:t>
      </w:r>
    </w:p>
    <w:p w:rsidR="00672EE3" w:rsidRPr="00CF7664" w:rsidRDefault="00672EE3" w:rsidP="00D50B3B">
      <w:pPr>
        <w:pStyle w:val="ConsPlusNormal"/>
        <w:jc w:val="both"/>
        <w:rPr>
          <w:sz w:val="22"/>
          <w:szCs w:val="22"/>
        </w:rPr>
      </w:pPr>
      <w:r w:rsidRPr="00CF7664">
        <w:rPr>
          <w:sz w:val="22"/>
          <w:szCs w:val="22"/>
        </w:rPr>
        <w:t>(пп. 5.2.51(17) введен Постановлением Правительства РФ от 03.02.2012 N 81, в ред. Постановления Правительства РФ от 07.11.2013 N 1000)</w:t>
      </w:r>
    </w:p>
    <w:p w:rsidR="00672EE3" w:rsidRPr="00CF7664" w:rsidRDefault="00672EE3" w:rsidP="00D50B3B">
      <w:pPr>
        <w:pStyle w:val="ConsPlusNormal"/>
        <w:ind w:firstLine="540"/>
        <w:jc w:val="both"/>
        <w:rPr>
          <w:sz w:val="22"/>
          <w:szCs w:val="22"/>
        </w:rPr>
      </w:pPr>
      <w:r w:rsidRPr="00CF7664">
        <w:rPr>
          <w:sz w:val="22"/>
          <w:szCs w:val="22"/>
        </w:rPr>
        <w:t>5.2.52. порядок государственного учета, пополнения, хранения, приобретения, продажи, пересылки, вывоза за пределы Российской Федерации и ввоза в нее зоологических коллекций или отдельных экспонатов;</w:t>
      </w:r>
    </w:p>
    <w:p w:rsidR="00672EE3" w:rsidRPr="00CF7664" w:rsidRDefault="00672EE3" w:rsidP="00D50B3B">
      <w:pPr>
        <w:pStyle w:val="ConsPlusNormal"/>
        <w:jc w:val="both"/>
        <w:rPr>
          <w:sz w:val="22"/>
          <w:szCs w:val="22"/>
        </w:rPr>
      </w:pPr>
      <w:r w:rsidRPr="00CF7664">
        <w:rPr>
          <w:sz w:val="22"/>
          <w:szCs w:val="22"/>
        </w:rPr>
        <w:t>(в ред. Постановления Правительства РФ от 29.12.2008 N 1052)</w:t>
      </w:r>
    </w:p>
    <w:p w:rsidR="00672EE3" w:rsidRPr="00CF7664" w:rsidRDefault="00672EE3" w:rsidP="00D50B3B">
      <w:pPr>
        <w:pStyle w:val="ConsPlusNormal"/>
        <w:ind w:firstLine="540"/>
        <w:jc w:val="both"/>
        <w:rPr>
          <w:sz w:val="22"/>
          <w:szCs w:val="22"/>
        </w:rPr>
      </w:pPr>
      <w:r w:rsidRPr="00CF7664">
        <w:rPr>
          <w:sz w:val="22"/>
          <w:szCs w:val="22"/>
        </w:rPr>
        <w:t>5.2.53. порядок предоставления юридическими лицами независимо от их организационно-правовой формы и физическими лицами, осуществляющими сбор информации о состоянии окружающей среды и ее загрязнении, в Федеральную службу по гидрометеорологии и мониторингу окружающей среды указанной информации, а также информации о чрезвычайных ситуациях техногенного характера, которые оказали, оказывают и (или) могут оказать негативное воздействие на окружающую среду;</w:t>
      </w:r>
    </w:p>
    <w:p w:rsidR="00672EE3" w:rsidRPr="00CF7664" w:rsidRDefault="00672EE3" w:rsidP="00D50B3B">
      <w:pPr>
        <w:pStyle w:val="ConsPlusNormal"/>
        <w:jc w:val="both"/>
        <w:rPr>
          <w:sz w:val="22"/>
          <w:szCs w:val="22"/>
        </w:rPr>
      </w:pPr>
      <w:r w:rsidRPr="00CF7664">
        <w:rPr>
          <w:sz w:val="22"/>
          <w:szCs w:val="22"/>
        </w:rPr>
        <w:t>(в ред. Постановления Правительства РФ от 29.12.2008 N 1052)</w:t>
      </w:r>
    </w:p>
    <w:p w:rsidR="00672EE3" w:rsidRPr="00CF7664" w:rsidRDefault="00672EE3" w:rsidP="00D50B3B">
      <w:pPr>
        <w:pStyle w:val="ConsPlusNormal"/>
        <w:ind w:firstLine="540"/>
        <w:jc w:val="both"/>
        <w:rPr>
          <w:sz w:val="22"/>
          <w:szCs w:val="22"/>
        </w:rPr>
      </w:pPr>
      <w:r w:rsidRPr="00CF7664">
        <w:rPr>
          <w:sz w:val="22"/>
          <w:szCs w:val="22"/>
        </w:rPr>
        <w:t>5.2.54. порядок осуществления государственного мониторинга атмосферного воздуха;</w:t>
      </w:r>
    </w:p>
    <w:p w:rsidR="00672EE3" w:rsidRPr="00CF7664" w:rsidRDefault="00672EE3" w:rsidP="00D50B3B">
      <w:pPr>
        <w:pStyle w:val="ConsPlusNormal"/>
        <w:jc w:val="both"/>
        <w:rPr>
          <w:sz w:val="22"/>
          <w:szCs w:val="22"/>
        </w:rPr>
      </w:pPr>
      <w:r w:rsidRPr="00CF7664">
        <w:rPr>
          <w:sz w:val="22"/>
          <w:szCs w:val="22"/>
        </w:rPr>
        <w:t>(в ред. Постановления Правительства РФ от 29.12.2008 N 1052)</w:t>
      </w:r>
    </w:p>
    <w:p w:rsidR="00672EE3" w:rsidRPr="00CF7664" w:rsidRDefault="00672EE3" w:rsidP="00D50B3B">
      <w:pPr>
        <w:pStyle w:val="ConsPlusNormal"/>
        <w:ind w:firstLine="540"/>
        <w:jc w:val="both"/>
        <w:rPr>
          <w:sz w:val="22"/>
          <w:szCs w:val="22"/>
        </w:rPr>
      </w:pPr>
      <w:r w:rsidRPr="00CF7664">
        <w:rPr>
          <w:sz w:val="22"/>
          <w:szCs w:val="22"/>
        </w:rPr>
        <w:t>5.2.55. порядок организации и осуществления государственного мониторинга окружающей среды (государственного экологического мониторинга);</w:t>
      </w:r>
    </w:p>
    <w:p w:rsidR="00672EE3" w:rsidRPr="00CF7664" w:rsidRDefault="00672EE3" w:rsidP="00D50B3B">
      <w:pPr>
        <w:pStyle w:val="ConsPlusNormal"/>
        <w:jc w:val="both"/>
        <w:rPr>
          <w:sz w:val="22"/>
          <w:szCs w:val="22"/>
        </w:rPr>
      </w:pPr>
      <w:r w:rsidRPr="00CF7664">
        <w:rPr>
          <w:sz w:val="22"/>
          <w:szCs w:val="22"/>
        </w:rPr>
        <w:t>(в ред. Постановления Правительства РФ от 29.12.2008 N 1052)</w:t>
      </w:r>
    </w:p>
    <w:p w:rsidR="00672EE3" w:rsidRPr="00CF7664" w:rsidRDefault="00672EE3" w:rsidP="00D50B3B">
      <w:pPr>
        <w:pStyle w:val="ConsPlusNormal"/>
        <w:ind w:firstLine="540"/>
        <w:jc w:val="both"/>
        <w:rPr>
          <w:sz w:val="22"/>
          <w:szCs w:val="22"/>
        </w:rPr>
      </w:pPr>
      <w:r w:rsidRPr="00CF7664">
        <w:rPr>
          <w:sz w:val="22"/>
          <w:szCs w:val="22"/>
        </w:rPr>
        <w:t>5.2.56. порядок выдачи сертификатов, подтверждающих соответствие содержания вредных (загрязняющих) веществ в выбросах технических и технологических установок, двигателей, транспортных и иных передвижных средств и установок техническим нормативам выбросов, а также сертификатов, подтверждающих соответствие топлива установленным нормам и требованиям охраны атмосферного воздуха;</w:t>
      </w:r>
    </w:p>
    <w:p w:rsidR="00672EE3" w:rsidRPr="00CF7664" w:rsidRDefault="00672EE3" w:rsidP="00D50B3B">
      <w:pPr>
        <w:pStyle w:val="ConsPlusNormal"/>
        <w:jc w:val="both"/>
        <w:rPr>
          <w:sz w:val="22"/>
          <w:szCs w:val="22"/>
        </w:rPr>
      </w:pPr>
      <w:r w:rsidRPr="00CF7664">
        <w:rPr>
          <w:sz w:val="22"/>
          <w:szCs w:val="22"/>
        </w:rPr>
        <w:t>(в ред. Постановления Правительства РФ от 29.12.2008 N 1052)</w:t>
      </w:r>
    </w:p>
    <w:p w:rsidR="00672EE3" w:rsidRPr="00CF7664" w:rsidRDefault="00672EE3" w:rsidP="00D50B3B">
      <w:pPr>
        <w:pStyle w:val="ConsPlusNormal"/>
        <w:ind w:firstLine="540"/>
        <w:jc w:val="both"/>
        <w:rPr>
          <w:sz w:val="22"/>
          <w:szCs w:val="22"/>
        </w:rPr>
      </w:pPr>
      <w:r w:rsidRPr="00CF7664">
        <w:rPr>
          <w:sz w:val="22"/>
          <w:szCs w:val="22"/>
        </w:rPr>
        <w:t>5.2.56.1. порядок разработки и утверждения нормативов образования отходов и лимитов на их размещение, представления и контроля отчетности об образовании, использовании, обезвреживании и размещении отходов (за исключением статистической отчетности);</w:t>
      </w:r>
    </w:p>
    <w:p w:rsidR="00672EE3" w:rsidRPr="00CF7664" w:rsidRDefault="00672EE3" w:rsidP="00D50B3B">
      <w:pPr>
        <w:pStyle w:val="ConsPlusNormal"/>
        <w:jc w:val="both"/>
        <w:rPr>
          <w:sz w:val="22"/>
          <w:szCs w:val="22"/>
        </w:rPr>
      </w:pPr>
      <w:r w:rsidRPr="00CF7664">
        <w:rPr>
          <w:sz w:val="22"/>
          <w:szCs w:val="22"/>
        </w:rPr>
        <w:t>(пп. 5.2.56.1 введен Постановлением Правительства РФ от 01.12.2009 N 975)</w:t>
      </w:r>
    </w:p>
    <w:p w:rsidR="00672EE3" w:rsidRPr="00CF7664" w:rsidRDefault="00672EE3" w:rsidP="00D50B3B">
      <w:pPr>
        <w:pStyle w:val="ConsPlusNormal"/>
        <w:ind w:firstLine="540"/>
        <w:jc w:val="both"/>
        <w:rPr>
          <w:sz w:val="22"/>
          <w:szCs w:val="22"/>
        </w:rPr>
      </w:pPr>
      <w:r w:rsidRPr="00CF7664">
        <w:rPr>
          <w:sz w:val="22"/>
          <w:szCs w:val="22"/>
        </w:rPr>
        <w:t>5.2.56.2. порядок осуществления добычи подземных вод (для технологического обеспечения водой) пользователями недр, осуществляющими разведку и добычу полезных ископаемых или по совмещенной лицензии геологическое изучение, разведку и добычу полезных ископаемых, в границах предоставленных им горных отводов на основании утвержденного технического проекта для собственных нужд;</w:t>
      </w:r>
    </w:p>
    <w:p w:rsidR="00672EE3" w:rsidRPr="00CF7664" w:rsidRDefault="00672EE3" w:rsidP="00D50B3B">
      <w:pPr>
        <w:pStyle w:val="ConsPlusNormal"/>
        <w:jc w:val="both"/>
        <w:rPr>
          <w:sz w:val="22"/>
          <w:szCs w:val="22"/>
        </w:rPr>
      </w:pPr>
      <w:r w:rsidRPr="00CF7664">
        <w:rPr>
          <w:sz w:val="22"/>
          <w:szCs w:val="22"/>
        </w:rPr>
        <w:t>(пп. 5.2.56.2 введен Постановлением Правительства РФ от 01.12.2009 N 975)</w:t>
      </w:r>
    </w:p>
    <w:p w:rsidR="00672EE3" w:rsidRPr="00CF7664" w:rsidRDefault="00672EE3" w:rsidP="00D50B3B">
      <w:pPr>
        <w:pStyle w:val="ConsPlusNormal"/>
        <w:ind w:firstLine="540"/>
        <w:jc w:val="both"/>
        <w:rPr>
          <w:sz w:val="22"/>
          <w:szCs w:val="22"/>
        </w:rPr>
      </w:pPr>
      <w:r w:rsidRPr="00CF7664">
        <w:rPr>
          <w:sz w:val="22"/>
          <w:szCs w:val="22"/>
        </w:rPr>
        <w:t>5.2.56.3. исключен. - Постановление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5.2.56.4. порядок исчисления размера взысканий за ущерб, причиненный незаконной добычей или уничтожением объектов животного мира, отнесенных к объектам охоты;</w:t>
      </w:r>
    </w:p>
    <w:p w:rsidR="00672EE3" w:rsidRPr="00CF7664" w:rsidRDefault="00672EE3" w:rsidP="00D50B3B">
      <w:pPr>
        <w:pStyle w:val="ConsPlusNormal"/>
        <w:jc w:val="both"/>
        <w:rPr>
          <w:sz w:val="22"/>
          <w:szCs w:val="22"/>
        </w:rPr>
      </w:pPr>
      <w:r w:rsidRPr="00CF7664">
        <w:rPr>
          <w:sz w:val="22"/>
          <w:szCs w:val="22"/>
        </w:rPr>
        <w:t>(пп. 5.2.56.4 введен Постановлением Правительства РФ от 27.01.2010 N 31)</w:t>
      </w:r>
    </w:p>
    <w:p w:rsidR="00672EE3" w:rsidRPr="00CF7664" w:rsidRDefault="00672EE3" w:rsidP="00D50B3B">
      <w:pPr>
        <w:pStyle w:val="ConsPlusNormal"/>
        <w:ind w:firstLine="540"/>
        <w:jc w:val="both"/>
        <w:rPr>
          <w:sz w:val="22"/>
          <w:szCs w:val="22"/>
        </w:rPr>
      </w:pPr>
      <w:r w:rsidRPr="00CF7664">
        <w:rPr>
          <w:sz w:val="22"/>
          <w:szCs w:val="22"/>
        </w:rPr>
        <w:t>5.2.56(5). требования к схеме размещения искусственного земельного участка на водном объекте, находящемся в федеральной собственности, или его части, к составу и содержанию обоснования создания искусственного земельного участка;</w:t>
      </w:r>
    </w:p>
    <w:p w:rsidR="00672EE3" w:rsidRPr="00CF7664" w:rsidRDefault="00672EE3" w:rsidP="00D50B3B">
      <w:pPr>
        <w:pStyle w:val="ConsPlusNormal"/>
        <w:jc w:val="both"/>
        <w:rPr>
          <w:sz w:val="22"/>
          <w:szCs w:val="22"/>
        </w:rPr>
      </w:pPr>
      <w:r w:rsidRPr="00CF7664">
        <w:rPr>
          <w:sz w:val="22"/>
          <w:szCs w:val="22"/>
        </w:rPr>
        <w:t>(пп. 5.2.56(5) введен Постановлением Правительства РФ от 02.05.2012 N 418)</w:t>
      </w:r>
    </w:p>
    <w:p w:rsidR="00672EE3" w:rsidRPr="00CF7664" w:rsidRDefault="00672EE3" w:rsidP="00D50B3B">
      <w:pPr>
        <w:pStyle w:val="ConsPlusNormal"/>
        <w:ind w:firstLine="540"/>
        <w:jc w:val="both"/>
        <w:rPr>
          <w:sz w:val="22"/>
          <w:szCs w:val="22"/>
        </w:rPr>
      </w:pPr>
      <w:r w:rsidRPr="00CF7664">
        <w:rPr>
          <w:sz w:val="22"/>
          <w:szCs w:val="22"/>
        </w:rPr>
        <w:t>5.2.56(6). порядок исчисления расчетной лесосеки;</w:t>
      </w:r>
    </w:p>
    <w:p w:rsidR="00672EE3" w:rsidRPr="00CF7664" w:rsidRDefault="00672EE3" w:rsidP="00D50B3B">
      <w:pPr>
        <w:pStyle w:val="ConsPlusNormal"/>
        <w:jc w:val="both"/>
        <w:rPr>
          <w:sz w:val="22"/>
          <w:szCs w:val="22"/>
        </w:rPr>
      </w:pPr>
      <w:r w:rsidRPr="00CF7664">
        <w:rPr>
          <w:sz w:val="22"/>
          <w:szCs w:val="22"/>
        </w:rPr>
        <w:t>(пп. 5.2.56(6)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5.2.56(7). порядок использования лесов для выполнения работ по геологическому изучению недр и для разработки месторождений полезных ископаемых;</w:t>
      </w:r>
    </w:p>
    <w:p w:rsidR="00672EE3" w:rsidRPr="00CF7664" w:rsidRDefault="00672EE3" w:rsidP="00D50B3B">
      <w:pPr>
        <w:pStyle w:val="ConsPlusNormal"/>
        <w:jc w:val="both"/>
        <w:rPr>
          <w:sz w:val="22"/>
          <w:szCs w:val="22"/>
        </w:rPr>
      </w:pPr>
      <w:r w:rsidRPr="00CF7664">
        <w:rPr>
          <w:sz w:val="22"/>
          <w:szCs w:val="22"/>
        </w:rPr>
        <w:t>(пп. 5.2.56(7)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5.2.56(8). порядок организации и осуществления государственного лесопатологического мониторинга;</w:t>
      </w:r>
    </w:p>
    <w:p w:rsidR="00672EE3" w:rsidRPr="00CF7664" w:rsidRDefault="00672EE3" w:rsidP="00D50B3B">
      <w:pPr>
        <w:pStyle w:val="ConsPlusNormal"/>
        <w:jc w:val="both"/>
        <w:rPr>
          <w:sz w:val="22"/>
          <w:szCs w:val="22"/>
        </w:rPr>
      </w:pPr>
      <w:r w:rsidRPr="00CF7664">
        <w:rPr>
          <w:sz w:val="22"/>
          <w:szCs w:val="22"/>
        </w:rPr>
        <w:t>(пп. 5.2.56(8) введен Постановлением Правительства РФ от 30.06.2012 N 671, в ред. Постановления Правительства РФ от 07.11.2014 N 1173)</w:t>
      </w:r>
    </w:p>
    <w:p w:rsidR="00672EE3" w:rsidRPr="00CF7664" w:rsidRDefault="00672EE3" w:rsidP="00D50B3B">
      <w:pPr>
        <w:pStyle w:val="ConsPlusNormal"/>
        <w:ind w:firstLine="540"/>
        <w:jc w:val="both"/>
        <w:rPr>
          <w:sz w:val="22"/>
          <w:szCs w:val="22"/>
        </w:rPr>
      </w:pPr>
      <w:r w:rsidRPr="00CF7664">
        <w:rPr>
          <w:sz w:val="22"/>
          <w:szCs w:val="22"/>
        </w:rPr>
        <w:t>5.2.56(9). порядок использования районированных семян лесных растений основных лесных древесных пород;</w:t>
      </w:r>
    </w:p>
    <w:p w:rsidR="00672EE3" w:rsidRPr="00CF7664" w:rsidRDefault="00672EE3" w:rsidP="00D50B3B">
      <w:pPr>
        <w:pStyle w:val="ConsPlusNormal"/>
        <w:jc w:val="both"/>
        <w:rPr>
          <w:sz w:val="22"/>
          <w:szCs w:val="22"/>
        </w:rPr>
      </w:pPr>
      <w:r w:rsidRPr="00CF7664">
        <w:rPr>
          <w:sz w:val="22"/>
          <w:szCs w:val="22"/>
        </w:rPr>
        <w:t>(пп. 5.2.56(9)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5.2.56(10). правила создания и выделения объектов лесного семеноводства (лесосеменных плантаций, постоянных лесосеменных участков и подобных объектов);</w:t>
      </w:r>
    </w:p>
    <w:p w:rsidR="00672EE3" w:rsidRPr="00CF7664" w:rsidRDefault="00672EE3" w:rsidP="00D50B3B">
      <w:pPr>
        <w:pStyle w:val="ConsPlusNormal"/>
        <w:jc w:val="both"/>
        <w:rPr>
          <w:sz w:val="22"/>
          <w:szCs w:val="22"/>
        </w:rPr>
      </w:pPr>
      <w:r w:rsidRPr="00CF7664">
        <w:rPr>
          <w:sz w:val="22"/>
          <w:szCs w:val="22"/>
        </w:rPr>
        <w:t>(пп. 5.2.56(10)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5.2.56(11). порядок заполнения и подачи лесной декларации и ее форма, а также требования к формату лесной декларации в электронной форме;</w:t>
      </w:r>
    </w:p>
    <w:p w:rsidR="00672EE3" w:rsidRPr="00CF7664" w:rsidRDefault="00672EE3" w:rsidP="00D50B3B">
      <w:pPr>
        <w:pStyle w:val="ConsPlusNormal"/>
        <w:jc w:val="both"/>
        <w:rPr>
          <w:sz w:val="22"/>
          <w:szCs w:val="22"/>
        </w:rPr>
      </w:pPr>
      <w:r w:rsidRPr="00CF7664">
        <w:rPr>
          <w:sz w:val="22"/>
          <w:szCs w:val="22"/>
        </w:rPr>
        <w:t>(пп. 5.2.56(11) введен Постановлением Правительства РФ от 30.06.2012 N 671, в ред. Постановления Правительства РФ от 07.11.2014 N 1173)</w:t>
      </w:r>
    </w:p>
    <w:p w:rsidR="00672EE3" w:rsidRPr="00CF7664" w:rsidRDefault="00672EE3" w:rsidP="00D50B3B">
      <w:pPr>
        <w:pStyle w:val="ConsPlusNormal"/>
        <w:ind w:firstLine="540"/>
        <w:jc w:val="both"/>
        <w:rPr>
          <w:sz w:val="22"/>
          <w:szCs w:val="22"/>
        </w:rPr>
      </w:pPr>
      <w:r w:rsidRPr="00CF7664">
        <w:rPr>
          <w:sz w:val="22"/>
          <w:szCs w:val="22"/>
        </w:rPr>
        <w:t>5.2.56(12). порядок проведения государственной или муниципальной экспертизы проекта освоения лесов;</w:t>
      </w:r>
    </w:p>
    <w:p w:rsidR="00672EE3" w:rsidRPr="00CF7664" w:rsidRDefault="00672EE3" w:rsidP="00D50B3B">
      <w:pPr>
        <w:pStyle w:val="ConsPlusNormal"/>
        <w:jc w:val="both"/>
        <w:rPr>
          <w:sz w:val="22"/>
          <w:szCs w:val="22"/>
        </w:rPr>
      </w:pPr>
      <w:r w:rsidRPr="00CF7664">
        <w:rPr>
          <w:sz w:val="22"/>
          <w:szCs w:val="22"/>
        </w:rPr>
        <w:t>(пп. 5.2.56(12)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5.2.56(13). правила заготовки древесины и особенности заготовки древесины в лесничествах, лесопарках, указанных в статье 23 Лесного кодекса Российской Федерации;</w:t>
      </w:r>
    </w:p>
    <w:p w:rsidR="00672EE3" w:rsidRPr="00CF7664" w:rsidRDefault="00672EE3" w:rsidP="00D50B3B">
      <w:pPr>
        <w:pStyle w:val="ConsPlusNormal"/>
        <w:jc w:val="both"/>
        <w:rPr>
          <w:sz w:val="22"/>
          <w:szCs w:val="22"/>
        </w:rPr>
      </w:pPr>
      <w:r w:rsidRPr="00CF7664">
        <w:rPr>
          <w:sz w:val="22"/>
          <w:szCs w:val="22"/>
        </w:rPr>
        <w:t>(пп. 5.2.56(13) введен Постановлением Правительства РФ от 30.06.2012 N 671, в ред. Постановления Правительства РФ от 07.11.2014 N 1173)</w:t>
      </w:r>
    </w:p>
    <w:p w:rsidR="00672EE3" w:rsidRPr="00CF7664" w:rsidRDefault="00672EE3" w:rsidP="00D50B3B">
      <w:pPr>
        <w:pStyle w:val="ConsPlusNormal"/>
        <w:ind w:firstLine="540"/>
        <w:jc w:val="both"/>
        <w:rPr>
          <w:sz w:val="22"/>
          <w:szCs w:val="22"/>
        </w:rPr>
      </w:pPr>
      <w:r w:rsidRPr="00CF7664">
        <w:rPr>
          <w:sz w:val="22"/>
          <w:szCs w:val="22"/>
        </w:rPr>
        <w:t>5.2.56(14). правила заготовки живицы;</w:t>
      </w:r>
    </w:p>
    <w:p w:rsidR="00672EE3" w:rsidRPr="00CF7664" w:rsidRDefault="00672EE3" w:rsidP="00D50B3B">
      <w:pPr>
        <w:pStyle w:val="ConsPlusNormal"/>
        <w:jc w:val="both"/>
        <w:rPr>
          <w:sz w:val="22"/>
          <w:szCs w:val="22"/>
        </w:rPr>
      </w:pPr>
      <w:r w:rsidRPr="00CF7664">
        <w:rPr>
          <w:sz w:val="22"/>
          <w:szCs w:val="22"/>
        </w:rPr>
        <w:t>(пп. 5.2.56(14)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5.2.56(15). правила заготовки и сбора недревесных лесных ресурсов;</w:t>
      </w:r>
    </w:p>
    <w:p w:rsidR="00672EE3" w:rsidRPr="00CF7664" w:rsidRDefault="00672EE3" w:rsidP="00D50B3B">
      <w:pPr>
        <w:pStyle w:val="ConsPlusNormal"/>
        <w:jc w:val="both"/>
        <w:rPr>
          <w:sz w:val="22"/>
          <w:szCs w:val="22"/>
        </w:rPr>
      </w:pPr>
      <w:r w:rsidRPr="00CF7664">
        <w:rPr>
          <w:sz w:val="22"/>
          <w:szCs w:val="22"/>
        </w:rPr>
        <w:t>(пп. 5.2.56(15)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5.2.56(16). правила заготовки пищевых лесных ресурсов и сбора лекарственных растений;</w:t>
      </w:r>
    </w:p>
    <w:p w:rsidR="00672EE3" w:rsidRPr="00CF7664" w:rsidRDefault="00672EE3" w:rsidP="00D50B3B">
      <w:pPr>
        <w:pStyle w:val="ConsPlusNormal"/>
        <w:jc w:val="both"/>
        <w:rPr>
          <w:sz w:val="22"/>
          <w:szCs w:val="22"/>
        </w:rPr>
      </w:pPr>
      <w:r w:rsidRPr="00CF7664">
        <w:rPr>
          <w:sz w:val="22"/>
          <w:szCs w:val="22"/>
        </w:rPr>
        <w:t>(пп. 5.2.56(16)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5.2.56(17). правила использования лесов для ведения сельского хозяйства;</w:t>
      </w:r>
    </w:p>
    <w:p w:rsidR="00672EE3" w:rsidRPr="00CF7664" w:rsidRDefault="00672EE3" w:rsidP="00D50B3B">
      <w:pPr>
        <w:pStyle w:val="ConsPlusNormal"/>
        <w:jc w:val="both"/>
        <w:rPr>
          <w:sz w:val="22"/>
          <w:szCs w:val="22"/>
        </w:rPr>
      </w:pPr>
      <w:r w:rsidRPr="00CF7664">
        <w:rPr>
          <w:sz w:val="22"/>
          <w:szCs w:val="22"/>
        </w:rPr>
        <w:t>(пп. 5.2.56(17)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5.2.56(18). правила использования лесов для выращивания лесных плодовых, ягодных, декоративных и лекарственных растений;</w:t>
      </w:r>
    </w:p>
    <w:p w:rsidR="00672EE3" w:rsidRPr="00CF7664" w:rsidRDefault="00672EE3" w:rsidP="00D50B3B">
      <w:pPr>
        <w:pStyle w:val="ConsPlusNormal"/>
        <w:jc w:val="both"/>
        <w:rPr>
          <w:sz w:val="22"/>
          <w:szCs w:val="22"/>
        </w:rPr>
      </w:pPr>
      <w:r w:rsidRPr="00CF7664">
        <w:rPr>
          <w:sz w:val="22"/>
          <w:szCs w:val="22"/>
        </w:rPr>
        <w:t>(пп. 5.2.56(18)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5.2.56(19). правила использования лесов для выращивания посадочного материала лесных растений (саженцев, сеянцев);</w:t>
      </w:r>
    </w:p>
    <w:p w:rsidR="00672EE3" w:rsidRPr="00CF7664" w:rsidRDefault="00672EE3" w:rsidP="00D50B3B">
      <w:pPr>
        <w:pStyle w:val="ConsPlusNormal"/>
        <w:jc w:val="both"/>
        <w:rPr>
          <w:sz w:val="22"/>
          <w:szCs w:val="22"/>
        </w:rPr>
      </w:pPr>
      <w:r w:rsidRPr="00CF7664">
        <w:rPr>
          <w:sz w:val="22"/>
          <w:szCs w:val="22"/>
        </w:rPr>
        <w:t>(пп. 5.2.56(19)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5.2.56(20). правила использования лесов для осуществления научно- исследовательской и образовательной деятельности;</w:t>
      </w:r>
    </w:p>
    <w:p w:rsidR="00672EE3" w:rsidRPr="00CF7664" w:rsidRDefault="00672EE3" w:rsidP="00D50B3B">
      <w:pPr>
        <w:pStyle w:val="ConsPlusNormal"/>
        <w:jc w:val="both"/>
        <w:rPr>
          <w:sz w:val="22"/>
          <w:szCs w:val="22"/>
        </w:rPr>
      </w:pPr>
      <w:r w:rsidRPr="00CF7664">
        <w:rPr>
          <w:sz w:val="22"/>
          <w:szCs w:val="22"/>
        </w:rPr>
        <w:t>(пп. 5.2.56(20)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5.2.56(21). правила использования лесов для осуществления рекреационной деятельности;</w:t>
      </w:r>
    </w:p>
    <w:p w:rsidR="00672EE3" w:rsidRPr="00CF7664" w:rsidRDefault="00672EE3" w:rsidP="00D50B3B">
      <w:pPr>
        <w:pStyle w:val="ConsPlusNormal"/>
        <w:jc w:val="both"/>
        <w:rPr>
          <w:sz w:val="22"/>
          <w:szCs w:val="22"/>
        </w:rPr>
      </w:pPr>
      <w:r w:rsidRPr="00CF7664">
        <w:rPr>
          <w:sz w:val="22"/>
          <w:szCs w:val="22"/>
        </w:rPr>
        <w:t>(пп. 5.2.56(21)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5.2.56(22). порядок использования лесов для строительства, реконструкции и эксплуатации линейных объектов;</w:t>
      </w:r>
    </w:p>
    <w:p w:rsidR="00672EE3" w:rsidRPr="00CF7664" w:rsidRDefault="00672EE3" w:rsidP="00D50B3B">
      <w:pPr>
        <w:pStyle w:val="ConsPlusNormal"/>
        <w:jc w:val="both"/>
        <w:rPr>
          <w:sz w:val="22"/>
          <w:szCs w:val="22"/>
        </w:rPr>
      </w:pPr>
      <w:r w:rsidRPr="00CF7664">
        <w:rPr>
          <w:sz w:val="22"/>
          <w:szCs w:val="22"/>
        </w:rPr>
        <w:t>(пп. 5.2.56(22)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5.2.56(23). правила использования лесов для переработки древесины и иных лесных ресурсов;</w:t>
      </w:r>
    </w:p>
    <w:p w:rsidR="00672EE3" w:rsidRPr="00CF7664" w:rsidRDefault="00672EE3" w:rsidP="00D50B3B">
      <w:pPr>
        <w:pStyle w:val="ConsPlusNormal"/>
        <w:jc w:val="both"/>
        <w:rPr>
          <w:sz w:val="22"/>
          <w:szCs w:val="22"/>
        </w:rPr>
      </w:pPr>
      <w:r w:rsidRPr="00CF7664">
        <w:rPr>
          <w:sz w:val="22"/>
          <w:szCs w:val="22"/>
        </w:rPr>
        <w:t>(пп. 5.2.56(23)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5.2.56(24). правила лесовосстановления;</w:t>
      </w:r>
    </w:p>
    <w:p w:rsidR="00672EE3" w:rsidRPr="00CF7664" w:rsidRDefault="00672EE3" w:rsidP="00D50B3B">
      <w:pPr>
        <w:pStyle w:val="ConsPlusNormal"/>
        <w:jc w:val="both"/>
        <w:rPr>
          <w:sz w:val="22"/>
          <w:szCs w:val="22"/>
        </w:rPr>
      </w:pPr>
      <w:r w:rsidRPr="00CF7664">
        <w:rPr>
          <w:sz w:val="22"/>
          <w:szCs w:val="22"/>
        </w:rPr>
        <w:t>(пп. 5.2.56(24)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5.2.56(25). правила лесоразведения;</w:t>
      </w:r>
    </w:p>
    <w:p w:rsidR="00672EE3" w:rsidRPr="00CF7664" w:rsidRDefault="00672EE3" w:rsidP="00D50B3B">
      <w:pPr>
        <w:pStyle w:val="ConsPlusNormal"/>
        <w:jc w:val="both"/>
        <w:rPr>
          <w:sz w:val="22"/>
          <w:szCs w:val="22"/>
        </w:rPr>
      </w:pPr>
      <w:r w:rsidRPr="00CF7664">
        <w:rPr>
          <w:sz w:val="22"/>
          <w:szCs w:val="22"/>
        </w:rPr>
        <w:t>(пп. 5.2.56(25)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5.2.56(26). правила ухода за лесами;</w:t>
      </w:r>
    </w:p>
    <w:p w:rsidR="00672EE3" w:rsidRPr="00CF7664" w:rsidRDefault="00672EE3" w:rsidP="00D50B3B">
      <w:pPr>
        <w:pStyle w:val="ConsPlusNormal"/>
        <w:jc w:val="both"/>
        <w:rPr>
          <w:sz w:val="22"/>
          <w:szCs w:val="22"/>
        </w:rPr>
      </w:pPr>
      <w:r w:rsidRPr="00CF7664">
        <w:rPr>
          <w:sz w:val="22"/>
          <w:szCs w:val="22"/>
        </w:rPr>
        <w:t>(пп. 5.2.56(26)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5.2.56(27). порядок представления отчета об использовании лесов и его форма, а также требования к формату отчета об использовании лесов в электронной форме;</w:t>
      </w:r>
    </w:p>
    <w:p w:rsidR="00672EE3" w:rsidRPr="00CF7664" w:rsidRDefault="00672EE3" w:rsidP="00D50B3B">
      <w:pPr>
        <w:pStyle w:val="ConsPlusNormal"/>
        <w:jc w:val="both"/>
        <w:rPr>
          <w:sz w:val="22"/>
          <w:szCs w:val="22"/>
        </w:rPr>
      </w:pPr>
      <w:r w:rsidRPr="00CF7664">
        <w:rPr>
          <w:sz w:val="22"/>
          <w:szCs w:val="22"/>
        </w:rPr>
        <w:t>(пп. 5.2.56(27) введен Постановлением Правительства РФ от 30.06.2012 N 671, в ред. Постановления Правительства РФ от 07.11.2014 N 1173)</w:t>
      </w:r>
    </w:p>
    <w:p w:rsidR="00672EE3" w:rsidRPr="00CF7664" w:rsidRDefault="00672EE3" w:rsidP="00D50B3B">
      <w:pPr>
        <w:pStyle w:val="ConsPlusNormal"/>
        <w:ind w:firstLine="540"/>
        <w:jc w:val="both"/>
        <w:rPr>
          <w:sz w:val="22"/>
          <w:szCs w:val="22"/>
        </w:rPr>
      </w:pPr>
      <w:r w:rsidRPr="00CF7664">
        <w:rPr>
          <w:sz w:val="22"/>
          <w:szCs w:val="22"/>
        </w:rPr>
        <w:t>5.2.56(28). порядок представления отчета об охране и защите лесов и его форма;</w:t>
      </w:r>
    </w:p>
    <w:p w:rsidR="00672EE3" w:rsidRPr="00CF7664" w:rsidRDefault="00672EE3" w:rsidP="00D50B3B">
      <w:pPr>
        <w:pStyle w:val="ConsPlusNormal"/>
        <w:jc w:val="both"/>
        <w:rPr>
          <w:sz w:val="22"/>
          <w:szCs w:val="22"/>
        </w:rPr>
      </w:pPr>
      <w:r w:rsidRPr="00CF7664">
        <w:rPr>
          <w:sz w:val="22"/>
          <w:szCs w:val="22"/>
        </w:rPr>
        <w:t>(пп. 5.2.56(28)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5.2.56(29). порядок представления отчета о воспроизводстве лесов и лесоразведении и его форма;</w:t>
      </w:r>
    </w:p>
    <w:p w:rsidR="00672EE3" w:rsidRPr="00CF7664" w:rsidRDefault="00672EE3" w:rsidP="00D50B3B">
      <w:pPr>
        <w:pStyle w:val="ConsPlusNormal"/>
        <w:jc w:val="both"/>
        <w:rPr>
          <w:sz w:val="22"/>
          <w:szCs w:val="22"/>
        </w:rPr>
      </w:pPr>
      <w:r w:rsidRPr="00CF7664">
        <w:rPr>
          <w:sz w:val="22"/>
          <w:szCs w:val="22"/>
        </w:rPr>
        <w:t>(пп. 5.2.56(29)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5.2.56(30). порядок разработки лесохозяйственных регламентов, их состав, сроки действия и порядок внесения в них изменений;</w:t>
      </w:r>
    </w:p>
    <w:p w:rsidR="00672EE3" w:rsidRPr="00CF7664" w:rsidRDefault="00672EE3" w:rsidP="00D50B3B">
      <w:pPr>
        <w:pStyle w:val="ConsPlusNormal"/>
        <w:jc w:val="both"/>
        <w:rPr>
          <w:sz w:val="22"/>
          <w:szCs w:val="22"/>
        </w:rPr>
      </w:pPr>
      <w:r w:rsidRPr="00CF7664">
        <w:rPr>
          <w:sz w:val="22"/>
          <w:szCs w:val="22"/>
        </w:rPr>
        <w:t>(пп. 5.2.56(30)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5.2.56(31). порядок разработки проекта освоения лесов и его состав;</w:t>
      </w:r>
    </w:p>
    <w:p w:rsidR="00672EE3" w:rsidRPr="00CF7664" w:rsidRDefault="00672EE3" w:rsidP="00D50B3B">
      <w:pPr>
        <w:pStyle w:val="ConsPlusNormal"/>
        <w:jc w:val="both"/>
        <w:rPr>
          <w:sz w:val="22"/>
          <w:szCs w:val="22"/>
        </w:rPr>
      </w:pPr>
      <w:r w:rsidRPr="00CF7664">
        <w:rPr>
          <w:sz w:val="22"/>
          <w:szCs w:val="22"/>
        </w:rPr>
        <w:t>(пп. 5.2.56(31)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5.2.56(32). акты, устанавливающие особенности охраны, защиты и воспроизводства лесов, разработки и осуществления профилактических и реабилитационных мероприятий в зонах радиоактивного загрязнения лесов, особенности использования, охраны, защиты и воспроизводства лесов, расположенных в водоохранных зонах, особенности использования, охраны, защиты и воспроизводства лесов, выполняющих функции защиты природных и иных объектов, особенности использования, охраны, защиты и воспроизводства ценных лесов, а также особенности использования, охраны, защиты и воспроизводства лесов, расположенных на особо защитных участках лесов;</w:t>
      </w:r>
    </w:p>
    <w:p w:rsidR="00672EE3" w:rsidRPr="00CF7664" w:rsidRDefault="00672EE3" w:rsidP="00D50B3B">
      <w:pPr>
        <w:pStyle w:val="ConsPlusNormal"/>
        <w:jc w:val="both"/>
        <w:rPr>
          <w:sz w:val="22"/>
          <w:szCs w:val="22"/>
        </w:rPr>
      </w:pPr>
      <w:r w:rsidRPr="00CF7664">
        <w:rPr>
          <w:sz w:val="22"/>
          <w:szCs w:val="22"/>
        </w:rPr>
        <w:t>(пп. 5.2.56(32)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5.2.56(33). перечень видов информации, содержащейся в государственном лесном реестре, предоставляемой в обязательном порядке, и условия ее предоставления;</w:t>
      </w:r>
    </w:p>
    <w:p w:rsidR="00672EE3" w:rsidRPr="00CF7664" w:rsidRDefault="00672EE3" w:rsidP="00D50B3B">
      <w:pPr>
        <w:pStyle w:val="ConsPlusNormal"/>
        <w:jc w:val="both"/>
        <w:rPr>
          <w:sz w:val="22"/>
          <w:szCs w:val="22"/>
        </w:rPr>
      </w:pPr>
      <w:r w:rsidRPr="00CF7664">
        <w:rPr>
          <w:sz w:val="22"/>
          <w:szCs w:val="22"/>
        </w:rPr>
        <w:t>(пп. 5.2.56(33)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5.2.56(34). акт, определяющий лесорастительные зоны и лесные районы;</w:t>
      </w:r>
    </w:p>
    <w:p w:rsidR="00672EE3" w:rsidRPr="00CF7664" w:rsidRDefault="00672EE3" w:rsidP="00D50B3B">
      <w:pPr>
        <w:pStyle w:val="ConsPlusNormal"/>
        <w:jc w:val="both"/>
        <w:rPr>
          <w:sz w:val="22"/>
          <w:szCs w:val="22"/>
        </w:rPr>
      </w:pPr>
      <w:r w:rsidRPr="00CF7664">
        <w:rPr>
          <w:sz w:val="22"/>
          <w:szCs w:val="22"/>
        </w:rPr>
        <w:t>(пп. 5.2.56(34)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5.2.56(35). нормативные правовые акты по вопросам осуществления переданных органам государственной власти субъектов Российской Федерации полномочий Российской Федерации в области лесных отношений, в том числе административные регламенты предоставления государственных услуг и исполнения государственных функций в сфере переданных полномочий, а также обязательные для исполнения методические и инструктивные материалы об осуществлении таких полномочий органами исполнительной власти субъектов Российской Федерации;</w:t>
      </w:r>
    </w:p>
    <w:p w:rsidR="00672EE3" w:rsidRPr="00CF7664" w:rsidRDefault="00672EE3" w:rsidP="00D50B3B">
      <w:pPr>
        <w:pStyle w:val="ConsPlusNormal"/>
        <w:jc w:val="both"/>
        <w:rPr>
          <w:sz w:val="22"/>
          <w:szCs w:val="22"/>
        </w:rPr>
      </w:pPr>
      <w:r w:rsidRPr="00CF7664">
        <w:rPr>
          <w:sz w:val="22"/>
          <w:szCs w:val="22"/>
        </w:rPr>
        <w:t>(пп. 5.2.56(35)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5.2.56(36). перечень видов (пород) деревьев и кустарников, заготовка древесины которых не допускается;</w:t>
      </w:r>
    </w:p>
    <w:p w:rsidR="00672EE3" w:rsidRPr="00CF7664" w:rsidRDefault="00672EE3" w:rsidP="00D50B3B">
      <w:pPr>
        <w:pStyle w:val="ConsPlusNormal"/>
        <w:jc w:val="both"/>
        <w:rPr>
          <w:sz w:val="22"/>
          <w:szCs w:val="22"/>
        </w:rPr>
      </w:pPr>
      <w:r w:rsidRPr="00CF7664">
        <w:rPr>
          <w:sz w:val="22"/>
          <w:szCs w:val="22"/>
        </w:rPr>
        <w:t>(пп. 5.2.56(36)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5.2.56(37). правила пожарной безопасности в лесах;</w:t>
      </w:r>
    </w:p>
    <w:p w:rsidR="00672EE3" w:rsidRPr="00CF7664" w:rsidRDefault="00672EE3" w:rsidP="00D50B3B">
      <w:pPr>
        <w:pStyle w:val="ConsPlusNormal"/>
        <w:jc w:val="both"/>
        <w:rPr>
          <w:sz w:val="22"/>
          <w:szCs w:val="22"/>
        </w:rPr>
      </w:pPr>
      <w:r w:rsidRPr="00CF7664">
        <w:rPr>
          <w:sz w:val="22"/>
          <w:szCs w:val="22"/>
        </w:rPr>
        <w:t>(пп. 5.2.56(37)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5.2.56(38). классификация природной пожарной опасности лесов и классификация пожарной опасности в лесах в зависимости от условий погоды;</w:t>
      </w:r>
    </w:p>
    <w:p w:rsidR="00672EE3" w:rsidRPr="00CF7664" w:rsidRDefault="00672EE3" w:rsidP="00D50B3B">
      <w:pPr>
        <w:pStyle w:val="ConsPlusNormal"/>
        <w:jc w:val="both"/>
        <w:rPr>
          <w:sz w:val="22"/>
          <w:szCs w:val="22"/>
        </w:rPr>
      </w:pPr>
      <w:r w:rsidRPr="00CF7664">
        <w:rPr>
          <w:sz w:val="22"/>
          <w:szCs w:val="22"/>
        </w:rPr>
        <w:t>(пп. 5.2.56(38)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5.2.56(39). порядок осуществления мониторинга пожарной опасности в лесах и лесных пожаров, состав и форма представления данных о пожарной опасности в лесах и лесных пожарах;</w:t>
      </w:r>
    </w:p>
    <w:p w:rsidR="00672EE3" w:rsidRPr="00CF7664" w:rsidRDefault="00672EE3" w:rsidP="00D50B3B">
      <w:pPr>
        <w:pStyle w:val="ConsPlusNormal"/>
        <w:jc w:val="both"/>
        <w:rPr>
          <w:sz w:val="22"/>
          <w:szCs w:val="22"/>
        </w:rPr>
      </w:pPr>
      <w:r w:rsidRPr="00CF7664">
        <w:rPr>
          <w:sz w:val="22"/>
          <w:szCs w:val="22"/>
        </w:rPr>
        <w:t>(пп. 5.2.56(39)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5.2.56(40). правила тушения лесных пожаров;</w:t>
      </w:r>
    </w:p>
    <w:p w:rsidR="00672EE3" w:rsidRPr="00CF7664" w:rsidRDefault="00672EE3" w:rsidP="00D50B3B">
      <w:pPr>
        <w:pStyle w:val="ConsPlusNormal"/>
        <w:jc w:val="both"/>
        <w:rPr>
          <w:sz w:val="22"/>
          <w:szCs w:val="22"/>
        </w:rPr>
      </w:pPr>
      <w:r w:rsidRPr="00CF7664">
        <w:rPr>
          <w:sz w:val="22"/>
          <w:szCs w:val="22"/>
        </w:rPr>
        <w:t>(пп. 5.2.56(40)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5.2.56(41). порядок ограничения пребывания граждан в лесах и въезда в них транспортных средств, а также проведения в лесах определенных видов работ в целях обеспечения пожарной безопасности или санитарной безопасности в лесах;</w:t>
      </w:r>
    </w:p>
    <w:p w:rsidR="00672EE3" w:rsidRPr="00CF7664" w:rsidRDefault="00672EE3" w:rsidP="00D50B3B">
      <w:pPr>
        <w:pStyle w:val="ConsPlusNormal"/>
        <w:jc w:val="both"/>
        <w:rPr>
          <w:sz w:val="22"/>
          <w:szCs w:val="22"/>
        </w:rPr>
      </w:pPr>
      <w:r w:rsidRPr="00CF7664">
        <w:rPr>
          <w:sz w:val="22"/>
          <w:szCs w:val="22"/>
        </w:rPr>
        <w:t>(пп. 5.2.56(41)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5.2.56(42). акт, устанавливающий нормативы противопожарного обустройства лесов;</w:t>
      </w:r>
    </w:p>
    <w:p w:rsidR="00672EE3" w:rsidRPr="00CF7664" w:rsidRDefault="00672EE3" w:rsidP="00D50B3B">
      <w:pPr>
        <w:pStyle w:val="ConsPlusNormal"/>
        <w:jc w:val="both"/>
        <w:rPr>
          <w:sz w:val="22"/>
          <w:szCs w:val="22"/>
        </w:rPr>
      </w:pPr>
      <w:r w:rsidRPr="00CF7664">
        <w:rPr>
          <w:sz w:val="22"/>
          <w:szCs w:val="22"/>
        </w:rPr>
        <w:t>(пп. 5.2.56(42)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5.2.56(43). акт, определяющий виды средств предупреждения и тушения лесных пожаров, нормативы обеспеченности этими средствами лиц, использующих леса, нормы наличия средств предупреждения и тушения лесных пожаров при использовании лесов;</w:t>
      </w:r>
    </w:p>
    <w:p w:rsidR="00672EE3" w:rsidRPr="00CF7664" w:rsidRDefault="00672EE3" w:rsidP="00D50B3B">
      <w:pPr>
        <w:pStyle w:val="ConsPlusNormal"/>
        <w:jc w:val="both"/>
        <w:rPr>
          <w:sz w:val="22"/>
          <w:szCs w:val="22"/>
        </w:rPr>
      </w:pPr>
      <w:r w:rsidRPr="00CF7664">
        <w:rPr>
          <w:sz w:val="22"/>
          <w:szCs w:val="22"/>
        </w:rPr>
        <w:t>(пп. 5.2.56(43)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5.2.56(44). правила санитарной безопасности в лесах;</w:t>
      </w:r>
    </w:p>
    <w:p w:rsidR="00672EE3" w:rsidRPr="00CF7664" w:rsidRDefault="00672EE3" w:rsidP="00D50B3B">
      <w:pPr>
        <w:pStyle w:val="ConsPlusNormal"/>
        <w:jc w:val="both"/>
        <w:rPr>
          <w:sz w:val="22"/>
          <w:szCs w:val="22"/>
        </w:rPr>
      </w:pPr>
      <w:r w:rsidRPr="00CF7664">
        <w:rPr>
          <w:sz w:val="22"/>
          <w:szCs w:val="22"/>
        </w:rPr>
        <w:t>(пп. 5.2.56(44)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5.2.56(45). порядок организации и выполнения авиационных работ по охране и защите лесов;</w:t>
      </w:r>
    </w:p>
    <w:p w:rsidR="00672EE3" w:rsidRPr="00CF7664" w:rsidRDefault="00672EE3" w:rsidP="00D50B3B">
      <w:pPr>
        <w:pStyle w:val="ConsPlusNormal"/>
        <w:jc w:val="both"/>
        <w:rPr>
          <w:sz w:val="22"/>
          <w:szCs w:val="22"/>
        </w:rPr>
      </w:pPr>
      <w:r w:rsidRPr="00CF7664">
        <w:rPr>
          <w:sz w:val="22"/>
          <w:szCs w:val="22"/>
        </w:rPr>
        <w:t>(пп. 5.2.56(45)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5.2.56(46). лесоустроительная инструкция, устанавливающая правила проведения лесоустройства;</w:t>
      </w:r>
    </w:p>
    <w:p w:rsidR="00672EE3" w:rsidRPr="00CF7664" w:rsidRDefault="00672EE3" w:rsidP="00D50B3B">
      <w:pPr>
        <w:pStyle w:val="ConsPlusNormal"/>
        <w:jc w:val="both"/>
        <w:rPr>
          <w:sz w:val="22"/>
          <w:szCs w:val="22"/>
        </w:rPr>
      </w:pPr>
      <w:r w:rsidRPr="00CF7664">
        <w:rPr>
          <w:sz w:val="22"/>
          <w:szCs w:val="22"/>
        </w:rPr>
        <w:t>(пп. 5.2.56(46)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5.2.56(47). порядок подготовки и заключения договора аренды лесного участка, находящегося в государственной или муниципальной собственности;</w:t>
      </w:r>
    </w:p>
    <w:p w:rsidR="00672EE3" w:rsidRPr="00CF7664" w:rsidRDefault="00672EE3" w:rsidP="00D50B3B">
      <w:pPr>
        <w:pStyle w:val="ConsPlusNormal"/>
        <w:jc w:val="both"/>
        <w:rPr>
          <w:sz w:val="22"/>
          <w:szCs w:val="22"/>
        </w:rPr>
      </w:pPr>
      <w:r w:rsidRPr="00CF7664">
        <w:rPr>
          <w:sz w:val="22"/>
          <w:szCs w:val="22"/>
        </w:rPr>
        <w:t>(пп. 5.2.56(47) введен Постановлением Правительства РФ от 30.06.2012 N 671; в ред. Постановления Правительства РФ от 13.02.2015 N 124)</w:t>
      </w:r>
    </w:p>
    <w:p w:rsidR="00672EE3" w:rsidRPr="00CF7664" w:rsidRDefault="00672EE3" w:rsidP="00D50B3B">
      <w:pPr>
        <w:pStyle w:val="ConsPlusNormal"/>
        <w:ind w:firstLine="540"/>
        <w:jc w:val="both"/>
        <w:rPr>
          <w:sz w:val="22"/>
          <w:szCs w:val="22"/>
        </w:rPr>
      </w:pPr>
      <w:r w:rsidRPr="00CF7664">
        <w:rPr>
          <w:sz w:val="22"/>
          <w:szCs w:val="22"/>
        </w:rPr>
        <w:t>5.2.56(48). порядок подготовки и заключения договора купли-продажи лесных насаждений, расположенных на землях, находящихся в государственной или муниципальной собственности, и форма примерного договора купли-продажи лесных насаждений;</w:t>
      </w:r>
    </w:p>
    <w:p w:rsidR="00672EE3" w:rsidRPr="00CF7664" w:rsidRDefault="00672EE3" w:rsidP="00D50B3B">
      <w:pPr>
        <w:pStyle w:val="ConsPlusNormal"/>
        <w:jc w:val="both"/>
        <w:rPr>
          <w:sz w:val="22"/>
          <w:szCs w:val="22"/>
        </w:rPr>
      </w:pPr>
      <w:r w:rsidRPr="00CF7664">
        <w:rPr>
          <w:sz w:val="22"/>
          <w:szCs w:val="22"/>
        </w:rPr>
        <w:t>(пп. 5.2.56(48)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5.2.56(49). типовая форма, состав лесного плана субъекта Российской Федерации и порядок его подготовки (в том числе в части, касающейся лесов, расположенных на землях обороны и безопасности, - по согласованию с федеральными органами исполнительной власти, уполномоченными в области обороны и безопасности);</w:t>
      </w:r>
    </w:p>
    <w:p w:rsidR="00672EE3" w:rsidRPr="00CF7664" w:rsidRDefault="00672EE3" w:rsidP="00D50B3B">
      <w:pPr>
        <w:pStyle w:val="ConsPlusNormal"/>
        <w:jc w:val="both"/>
        <w:rPr>
          <w:sz w:val="22"/>
          <w:szCs w:val="22"/>
        </w:rPr>
      </w:pPr>
      <w:r w:rsidRPr="00CF7664">
        <w:rPr>
          <w:sz w:val="22"/>
          <w:szCs w:val="22"/>
        </w:rPr>
        <w:t>(пп. 5.2.56(49)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5.2.56(50). порядок проведения государственной инвентаризации лесов;</w:t>
      </w:r>
    </w:p>
    <w:p w:rsidR="00672EE3" w:rsidRPr="00CF7664" w:rsidRDefault="00672EE3" w:rsidP="00D50B3B">
      <w:pPr>
        <w:pStyle w:val="ConsPlusNormal"/>
        <w:jc w:val="both"/>
        <w:rPr>
          <w:sz w:val="22"/>
          <w:szCs w:val="22"/>
        </w:rPr>
      </w:pPr>
      <w:r w:rsidRPr="00CF7664">
        <w:rPr>
          <w:sz w:val="22"/>
          <w:szCs w:val="22"/>
        </w:rPr>
        <w:t>(пп. 5.2.56(50)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5.2.56(51). порядок и формы ведения государственного лесного реестра;</w:t>
      </w:r>
    </w:p>
    <w:p w:rsidR="00672EE3" w:rsidRPr="00CF7664" w:rsidRDefault="00672EE3" w:rsidP="00D50B3B">
      <w:pPr>
        <w:pStyle w:val="ConsPlusNormal"/>
        <w:jc w:val="both"/>
        <w:rPr>
          <w:sz w:val="22"/>
          <w:szCs w:val="22"/>
        </w:rPr>
      </w:pPr>
      <w:r w:rsidRPr="00CF7664">
        <w:rPr>
          <w:sz w:val="22"/>
          <w:szCs w:val="22"/>
        </w:rPr>
        <w:t>(пп. 5.2.56(51)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5.2.56(52). порядок представления в Федеральное агентство лесного хозяйства органами государственной власти и органами местного самоуправления документированной информации, содержащейся в государственном лесном реестре;</w:t>
      </w:r>
    </w:p>
    <w:p w:rsidR="00672EE3" w:rsidRPr="00CF7664" w:rsidRDefault="00672EE3" w:rsidP="00D50B3B">
      <w:pPr>
        <w:pStyle w:val="ConsPlusNormal"/>
        <w:jc w:val="both"/>
        <w:rPr>
          <w:sz w:val="22"/>
          <w:szCs w:val="22"/>
        </w:rPr>
      </w:pPr>
      <w:r w:rsidRPr="00CF7664">
        <w:rPr>
          <w:sz w:val="22"/>
          <w:szCs w:val="22"/>
        </w:rPr>
        <w:t>(пп. 5.2.56(52)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5.2.56(53). перечень, формы и порядок подготовки документов, на основании которых осуществляются внесение документированной информации в государственный лесной реестр и внесение в него изменений;</w:t>
      </w:r>
    </w:p>
    <w:p w:rsidR="00672EE3" w:rsidRPr="00CF7664" w:rsidRDefault="00672EE3" w:rsidP="00D50B3B">
      <w:pPr>
        <w:pStyle w:val="ConsPlusNormal"/>
        <w:jc w:val="both"/>
        <w:rPr>
          <w:sz w:val="22"/>
          <w:szCs w:val="22"/>
        </w:rPr>
      </w:pPr>
      <w:r w:rsidRPr="00CF7664">
        <w:rPr>
          <w:sz w:val="22"/>
          <w:szCs w:val="22"/>
        </w:rPr>
        <w:t>(пп. 5.2.56(53)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5.2.56(54). порядок проведения выборочных рубок лесных насаждений в лесах, выполняющих функции защиты природных и иных объектов;</w:t>
      </w:r>
    </w:p>
    <w:p w:rsidR="00672EE3" w:rsidRPr="00CF7664" w:rsidRDefault="00672EE3" w:rsidP="00D50B3B">
      <w:pPr>
        <w:pStyle w:val="ConsPlusNormal"/>
        <w:jc w:val="both"/>
        <w:rPr>
          <w:sz w:val="22"/>
          <w:szCs w:val="22"/>
        </w:rPr>
      </w:pPr>
      <w:r w:rsidRPr="00CF7664">
        <w:rPr>
          <w:sz w:val="22"/>
          <w:szCs w:val="22"/>
        </w:rPr>
        <w:t>(пп. 5.2.56(54)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5.2.56(55). порядок функционирования системы семеноводства лесных растений;</w:t>
      </w:r>
    </w:p>
    <w:p w:rsidR="00672EE3" w:rsidRPr="00CF7664" w:rsidRDefault="00672EE3" w:rsidP="00D50B3B">
      <w:pPr>
        <w:pStyle w:val="ConsPlusNormal"/>
        <w:jc w:val="both"/>
        <w:rPr>
          <w:sz w:val="22"/>
          <w:szCs w:val="22"/>
        </w:rPr>
      </w:pPr>
      <w:r w:rsidRPr="00CF7664">
        <w:rPr>
          <w:sz w:val="22"/>
          <w:szCs w:val="22"/>
        </w:rPr>
        <w:t>(пп. 5.2.56(55)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5.2.56(56). порядок производства семян отдельных категорий лесных растений;</w:t>
      </w:r>
    </w:p>
    <w:p w:rsidR="00672EE3" w:rsidRPr="00CF7664" w:rsidRDefault="00672EE3" w:rsidP="00D50B3B">
      <w:pPr>
        <w:pStyle w:val="ConsPlusNormal"/>
        <w:jc w:val="both"/>
        <w:rPr>
          <w:sz w:val="22"/>
          <w:szCs w:val="22"/>
        </w:rPr>
      </w:pPr>
      <w:r w:rsidRPr="00CF7664">
        <w:rPr>
          <w:sz w:val="22"/>
          <w:szCs w:val="22"/>
        </w:rPr>
        <w:t>(пп. 5.2.56(56)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5.2.56(57). порядок заготовки, обработки, хранения и использования семян лесных растений;</w:t>
      </w:r>
    </w:p>
    <w:p w:rsidR="00672EE3" w:rsidRPr="00CF7664" w:rsidRDefault="00672EE3" w:rsidP="00D50B3B">
      <w:pPr>
        <w:pStyle w:val="ConsPlusNormal"/>
        <w:jc w:val="both"/>
        <w:rPr>
          <w:sz w:val="22"/>
          <w:szCs w:val="22"/>
        </w:rPr>
      </w:pPr>
      <w:r w:rsidRPr="00CF7664">
        <w:rPr>
          <w:sz w:val="22"/>
          <w:szCs w:val="22"/>
        </w:rPr>
        <w:t>(пп. 5.2.56(57)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5.2.56(58). порядок формирования и использования страховых фондов семян лесных растений;</w:t>
      </w:r>
    </w:p>
    <w:p w:rsidR="00672EE3" w:rsidRPr="00CF7664" w:rsidRDefault="00672EE3" w:rsidP="00D50B3B">
      <w:pPr>
        <w:pStyle w:val="ConsPlusNormal"/>
        <w:jc w:val="both"/>
        <w:rPr>
          <w:sz w:val="22"/>
          <w:szCs w:val="22"/>
        </w:rPr>
      </w:pPr>
      <w:r w:rsidRPr="00CF7664">
        <w:rPr>
          <w:sz w:val="22"/>
          <w:szCs w:val="22"/>
        </w:rPr>
        <w:t>(пп. 5.2.56(58)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5.2.56(59). порядок реализации и транспортировки партий семян лесных растений;</w:t>
      </w:r>
    </w:p>
    <w:p w:rsidR="00672EE3" w:rsidRPr="00CF7664" w:rsidRDefault="00672EE3" w:rsidP="00D50B3B">
      <w:pPr>
        <w:pStyle w:val="ConsPlusNormal"/>
        <w:jc w:val="both"/>
        <w:rPr>
          <w:sz w:val="22"/>
          <w:szCs w:val="22"/>
        </w:rPr>
      </w:pPr>
      <w:r w:rsidRPr="00CF7664">
        <w:rPr>
          <w:sz w:val="22"/>
          <w:szCs w:val="22"/>
        </w:rPr>
        <w:t>(пп. 5.2.56(59)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5.2.56(60). нормативы для определения площади лесопарковой зоны и зеленой зоны, нормативы благоустройства зоны активного отдыха и прогулочной зоны в лесопарковой зоне;</w:t>
      </w:r>
    </w:p>
    <w:p w:rsidR="00672EE3" w:rsidRPr="00CF7664" w:rsidRDefault="00672EE3" w:rsidP="00D50B3B">
      <w:pPr>
        <w:pStyle w:val="ConsPlusNormal"/>
        <w:jc w:val="both"/>
        <w:rPr>
          <w:sz w:val="22"/>
          <w:szCs w:val="22"/>
        </w:rPr>
      </w:pPr>
      <w:r w:rsidRPr="00CF7664">
        <w:rPr>
          <w:sz w:val="22"/>
          <w:szCs w:val="22"/>
        </w:rPr>
        <w:t>(пп. 5.2.56(60)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5.2.56(61). акт, определяющий содержание ходатайства о переводе земель лесного фонда в другую категорию земель, и состав прилагаемых к нему документов;</w:t>
      </w:r>
    </w:p>
    <w:p w:rsidR="00672EE3" w:rsidRPr="00CF7664" w:rsidRDefault="00672EE3" w:rsidP="00D50B3B">
      <w:pPr>
        <w:pStyle w:val="ConsPlusNormal"/>
        <w:jc w:val="both"/>
        <w:rPr>
          <w:sz w:val="22"/>
          <w:szCs w:val="22"/>
        </w:rPr>
      </w:pPr>
      <w:r w:rsidRPr="00CF7664">
        <w:rPr>
          <w:sz w:val="22"/>
          <w:szCs w:val="22"/>
        </w:rPr>
        <w:t>(пп. 5.2.56(61)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5.2.56(62). нормативы площади участковых лесничеств и лесных кварталов;</w:t>
      </w:r>
    </w:p>
    <w:p w:rsidR="00672EE3" w:rsidRPr="00CF7664" w:rsidRDefault="00672EE3" w:rsidP="00D50B3B">
      <w:pPr>
        <w:pStyle w:val="ConsPlusNormal"/>
        <w:jc w:val="both"/>
        <w:rPr>
          <w:sz w:val="22"/>
          <w:szCs w:val="22"/>
        </w:rPr>
      </w:pPr>
      <w:r w:rsidRPr="00CF7664">
        <w:rPr>
          <w:sz w:val="22"/>
          <w:szCs w:val="22"/>
        </w:rPr>
        <w:t>(пп. 5.2.56(62)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5.2.56(63). акт, устанавливающий нормативы патрулирования лесов;</w:t>
      </w:r>
    </w:p>
    <w:p w:rsidR="00672EE3" w:rsidRPr="00CF7664" w:rsidRDefault="00672EE3" w:rsidP="00D50B3B">
      <w:pPr>
        <w:pStyle w:val="ConsPlusNormal"/>
        <w:jc w:val="both"/>
        <w:rPr>
          <w:sz w:val="22"/>
          <w:szCs w:val="22"/>
        </w:rPr>
      </w:pPr>
      <w:r w:rsidRPr="00CF7664">
        <w:rPr>
          <w:sz w:val="22"/>
          <w:szCs w:val="22"/>
        </w:rPr>
        <w:t>(пп. 5.2.56(63)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5.2.56(64). перечень объектов, оказывающих негативное воздействие на окружающую среду при осуществлении хозяйственной и иной деятельности и подлежащих федеральному государственному экологическому надзору;</w:t>
      </w:r>
    </w:p>
    <w:p w:rsidR="00672EE3" w:rsidRPr="00CF7664" w:rsidRDefault="00672EE3" w:rsidP="00D50B3B">
      <w:pPr>
        <w:pStyle w:val="ConsPlusNormal"/>
        <w:jc w:val="both"/>
        <w:rPr>
          <w:sz w:val="22"/>
          <w:szCs w:val="22"/>
        </w:rPr>
      </w:pPr>
      <w:r w:rsidRPr="00CF7664">
        <w:rPr>
          <w:sz w:val="22"/>
          <w:szCs w:val="22"/>
        </w:rPr>
        <w:t>(пп. 5.2.56(64) введен Постановлением Правительства РФ от 05.06.2013 N 476)</w:t>
      </w:r>
    </w:p>
    <w:p w:rsidR="00672EE3" w:rsidRPr="00CF7664" w:rsidRDefault="00672EE3" w:rsidP="00D50B3B">
      <w:pPr>
        <w:pStyle w:val="ConsPlusNormal"/>
        <w:ind w:firstLine="540"/>
        <w:jc w:val="both"/>
        <w:rPr>
          <w:sz w:val="22"/>
          <w:szCs w:val="22"/>
        </w:rPr>
      </w:pPr>
      <w:r w:rsidRPr="00CF7664">
        <w:rPr>
          <w:sz w:val="22"/>
          <w:szCs w:val="22"/>
        </w:rPr>
        <w:t>5.2.56(65). порядок предоставления информации о неблагоприятных метеорологических условиях, требования к составу и содержанию такой информации, порядок ее опубликования и предоставления заинтересованным лицам;</w:t>
      </w:r>
    </w:p>
    <w:p w:rsidR="00672EE3" w:rsidRPr="00CF7664" w:rsidRDefault="00672EE3" w:rsidP="00D50B3B">
      <w:pPr>
        <w:pStyle w:val="ConsPlusNormal"/>
        <w:jc w:val="both"/>
        <w:rPr>
          <w:sz w:val="22"/>
          <w:szCs w:val="22"/>
        </w:rPr>
      </w:pPr>
      <w:r w:rsidRPr="00CF7664">
        <w:rPr>
          <w:sz w:val="22"/>
          <w:szCs w:val="22"/>
        </w:rPr>
        <w:t>(пп. 5.2.56(65) введен Постановлением Правительства РФ от 05.06.2013 N 476)</w:t>
      </w:r>
    </w:p>
    <w:p w:rsidR="00672EE3" w:rsidRPr="00CF7664" w:rsidRDefault="00672EE3" w:rsidP="00D50B3B">
      <w:pPr>
        <w:pStyle w:val="ConsPlusNormal"/>
        <w:ind w:firstLine="540"/>
        <w:jc w:val="both"/>
        <w:rPr>
          <w:sz w:val="22"/>
          <w:szCs w:val="22"/>
        </w:rPr>
      </w:pPr>
      <w:r w:rsidRPr="00CF7664">
        <w:rPr>
          <w:sz w:val="22"/>
          <w:szCs w:val="22"/>
        </w:rPr>
        <w:t>5.2.56(66). порядок определения показателей проницаемости и эффективной нефтенасыщенной толщины пласта по залежи углеводородного сырья по согласованию с Министерством энергетики Российской Федерации и Министерством экономического развития Российской Федерации;</w:t>
      </w:r>
    </w:p>
    <w:p w:rsidR="00672EE3" w:rsidRPr="00CF7664" w:rsidRDefault="00672EE3" w:rsidP="00D50B3B">
      <w:pPr>
        <w:pStyle w:val="ConsPlusNormal"/>
        <w:jc w:val="both"/>
        <w:rPr>
          <w:sz w:val="22"/>
          <w:szCs w:val="22"/>
        </w:rPr>
      </w:pPr>
      <w:r w:rsidRPr="00CF7664">
        <w:rPr>
          <w:sz w:val="22"/>
          <w:szCs w:val="22"/>
        </w:rPr>
        <w:t>(пп. 5.2.56(66) введен Постановлением Правительства РФ от 12.04.2014 N 286)</w:t>
      </w:r>
    </w:p>
    <w:p w:rsidR="00672EE3" w:rsidRPr="00CF7664" w:rsidRDefault="00672EE3" w:rsidP="00D50B3B">
      <w:pPr>
        <w:pStyle w:val="ConsPlusNormal"/>
        <w:ind w:firstLine="540"/>
        <w:jc w:val="both"/>
        <w:rPr>
          <w:sz w:val="22"/>
          <w:szCs w:val="22"/>
        </w:rPr>
      </w:pPr>
      <w:r w:rsidRPr="00CF7664">
        <w:rPr>
          <w:sz w:val="22"/>
          <w:szCs w:val="22"/>
        </w:rPr>
        <w:t>5.2.56(67). порядок определения видового (породного) и сортиментного состава древесины;</w:t>
      </w:r>
    </w:p>
    <w:p w:rsidR="00672EE3" w:rsidRPr="00CF7664" w:rsidRDefault="00672EE3" w:rsidP="00D50B3B">
      <w:pPr>
        <w:pStyle w:val="ConsPlusNormal"/>
        <w:jc w:val="both"/>
        <w:rPr>
          <w:sz w:val="22"/>
          <w:szCs w:val="22"/>
        </w:rPr>
      </w:pPr>
      <w:r w:rsidRPr="00CF7664">
        <w:rPr>
          <w:sz w:val="22"/>
          <w:szCs w:val="22"/>
        </w:rPr>
        <w:t>(пп. 5.2.56(67) введен Постановлением Правительства РФ от 07.11.2014 N 1173)</w:t>
      </w:r>
    </w:p>
    <w:p w:rsidR="00672EE3" w:rsidRPr="00CF7664" w:rsidRDefault="00672EE3" w:rsidP="00D50B3B">
      <w:pPr>
        <w:pStyle w:val="ConsPlusNormal"/>
        <w:ind w:firstLine="540"/>
        <w:jc w:val="both"/>
        <w:rPr>
          <w:sz w:val="22"/>
          <w:szCs w:val="22"/>
        </w:rPr>
      </w:pPr>
      <w:r w:rsidRPr="00CF7664">
        <w:rPr>
          <w:sz w:val="22"/>
          <w:szCs w:val="22"/>
        </w:rPr>
        <w:t>5.2.56(68). порядок осуществления государственного мониторинга воспроизводства лесов;</w:t>
      </w:r>
    </w:p>
    <w:p w:rsidR="00672EE3" w:rsidRPr="00CF7664" w:rsidRDefault="00672EE3" w:rsidP="00D50B3B">
      <w:pPr>
        <w:pStyle w:val="ConsPlusNormal"/>
        <w:jc w:val="both"/>
        <w:rPr>
          <w:sz w:val="22"/>
          <w:szCs w:val="22"/>
        </w:rPr>
      </w:pPr>
      <w:r w:rsidRPr="00CF7664">
        <w:rPr>
          <w:sz w:val="22"/>
          <w:szCs w:val="22"/>
        </w:rPr>
        <w:t>(пп. 5.2.56(68) введен Постановлением Правительства РФ от 07.11.2014 N 1173)</w:t>
      </w:r>
    </w:p>
    <w:p w:rsidR="00672EE3" w:rsidRPr="00CF7664" w:rsidRDefault="00672EE3" w:rsidP="00D50B3B">
      <w:pPr>
        <w:pStyle w:val="ConsPlusNormal"/>
        <w:ind w:firstLine="540"/>
        <w:jc w:val="both"/>
        <w:rPr>
          <w:sz w:val="22"/>
          <w:szCs w:val="22"/>
        </w:rPr>
      </w:pPr>
      <w:r w:rsidRPr="00CF7664">
        <w:rPr>
          <w:sz w:val="22"/>
          <w:szCs w:val="22"/>
        </w:rPr>
        <w:t>5.2.56(69). порядок отнесения земель, предназначенных для лесовосстановления, к землям, занятым лесными насаждениями, и форма акта об отнесении земель, предназначенных для лесовосстановления, к землям, занятым лесными насаждениями;</w:t>
      </w:r>
    </w:p>
    <w:p w:rsidR="00672EE3" w:rsidRPr="00CF7664" w:rsidRDefault="00672EE3" w:rsidP="00D50B3B">
      <w:pPr>
        <w:pStyle w:val="ConsPlusNormal"/>
        <w:jc w:val="both"/>
        <w:rPr>
          <w:sz w:val="22"/>
          <w:szCs w:val="22"/>
        </w:rPr>
      </w:pPr>
      <w:r w:rsidRPr="00CF7664">
        <w:rPr>
          <w:sz w:val="22"/>
          <w:szCs w:val="22"/>
        </w:rPr>
        <w:t>(пп. 5.2.56(69) введен Постановлением Правительства РФ от 07.11.2014 N 1173)</w:t>
      </w:r>
    </w:p>
    <w:p w:rsidR="00672EE3" w:rsidRPr="00CF7664" w:rsidRDefault="00672EE3" w:rsidP="00D50B3B">
      <w:pPr>
        <w:pStyle w:val="ConsPlusNormal"/>
        <w:ind w:firstLine="540"/>
        <w:jc w:val="both"/>
        <w:rPr>
          <w:sz w:val="22"/>
          <w:szCs w:val="22"/>
        </w:rPr>
      </w:pPr>
      <w:r w:rsidRPr="00CF7664">
        <w:rPr>
          <w:sz w:val="22"/>
          <w:szCs w:val="22"/>
        </w:rPr>
        <w:t>5.2.56(70). критерии и требования в отношении лесных насаждений для отнесения земель, предназначенных для лесовосстановления, к землям, занятым лесными насаждениями;</w:t>
      </w:r>
    </w:p>
    <w:p w:rsidR="00672EE3" w:rsidRPr="00CF7664" w:rsidRDefault="00672EE3" w:rsidP="00D50B3B">
      <w:pPr>
        <w:pStyle w:val="ConsPlusNormal"/>
        <w:jc w:val="both"/>
        <w:rPr>
          <w:sz w:val="22"/>
          <w:szCs w:val="22"/>
        </w:rPr>
      </w:pPr>
      <w:r w:rsidRPr="00CF7664">
        <w:rPr>
          <w:sz w:val="22"/>
          <w:szCs w:val="22"/>
        </w:rPr>
        <w:t>(пп. 5.2.56(70) введен Постановлением Правительства РФ от 07.11.2014 N 1173)</w:t>
      </w:r>
    </w:p>
    <w:p w:rsidR="00672EE3" w:rsidRPr="00CF7664" w:rsidRDefault="00672EE3" w:rsidP="00D50B3B">
      <w:pPr>
        <w:pStyle w:val="ConsPlusNormal"/>
        <w:ind w:firstLine="540"/>
        <w:jc w:val="both"/>
        <w:rPr>
          <w:sz w:val="22"/>
          <w:szCs w:val="22"/>
        </w:rPr>
      </w:pPr>
      <w:r w:rsidRPr="00CF7664">
        <w:rPr>
          <w:sz w:val="22"/>
          <w:szCs w:val="22"/>
        </w:rPr>
        <w:t>5.2.57. нормативные правовые акты по другим вопросам в установленной сфере деятельности Министерства и подведомственных Министерству федеральных служб и федеральных агентств, за исключением вопросов, правовое регулирование которых в соответствии с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осуществляется исключительно федеральными конституционными законами, федеральными законами, нормативными правовыми актами Президента Российской Федерации и Правительства Российской Федерации;</w:t>
      </w:r>
    </w:p>
    <w:p w:rsidR="00672EE3" w:rsidRPr="00CF7664" w:rsidRDefault="00672EE3" w:rsidP="00D50B3B">
      <w:pPr>
        <w:pStyle w:val="ConsPlusNormal"/>
        <w:jc w:val="both"/>
        <w:rPr>
          <w:sz w:val="22"/>
          <w:szCs w:val="22"/>
        </w:rPr>
      </w:pPr>
      <w:r w:rsidRPr="00CF7664">
        <w:rPr>
          <w:sz w:val="22"/>
          <w:szCs w:val="22"/>
        </w:rPr>
        <w:t>(в ред. Постановления Правительства РФ от 29.12.2008 N 1052)</w:t>
      </w:r>
    </w:p>
    <w:p w:rsidR="00672EE3" w:rsidRPr="00CF7664" w:rsidRDefault="00672EE3" w:rsidP="00D50B3B">
      <w:pPr>
        <w:pStyle w:val="ConsPlusNormal"/>
        <w:ind w:firstLine="540"/>
        <w:jc w:val="both"/>
        <w:rPr>
          <w:sz w:val="22"/>
          <w:szCs w:val="22"/>
        </w:rPr>
      </w:pPr>
      <w:r w:rsidRPr="00CF7664">
        <w:rPr>
          <w:sz w:val="22"/>
          <w:szCs w:val="22"/>
        </w:rPr>
        <w:t>5.3. организует подготовку и распространение ежегодного государственного доклада о состоянии и об охране окружающей среды;</w:t>
      </w:r>
    </w:p>
    <w:p w:rsidR="00672EE3" w:rsidRPr="00CF7664" w:rsidRDefault="00672EE3" w:rsidP="00D50B3B">
      <w:pPr>
        <w:pStyle w:val="ConsPlusNormal"/>
        <w:ind w:firstLine="540"/>
        <w:jc w:val="both"/>
        <w:rPr>
          <w:sz w:val="22"/>
          <w:szCs w:val="22"/>
        </w:rPr>
      </w:pPr>
      <w:r w:rsidRPr="00CF7664">
        <w:rPr>
          <w:sz w:val="22"/>
          <w:szCs w:val="22"/>
        </w:rPr>
        <w:t>5.3.1. может устанавливать максимальную площадь охотничьих угодий, в отношении которых могут быть заключены охотхозяйственные соглашения одним лицом или группой лиц, за исключением случаев, предусмотренных частью 31 статьи 28 Федерального закона "Об охоте и о сохранении охотничьих ресурсов и о внесении изменений в отдельные законодательные акты Российской Федерации";</w:t>
      </w:r>
    </w:p>
    <w:p w:rsidR="00672EE3" w:rsidRPr="00CF7664" w:rsidRDefault="00672EE3" w:rsidP="00D50B3B">
      <w:pPr>
        <w:pStyle w:val="ConsPlusNormal"/>
        <w:jc w:val="both"/>
        <w:rPr>
          <w:sz w:val="22"/>
          <w:szCs w:val="22"/>
        </w:rPr>
      </w:pPr>
      <w:r w:rsidRPr="00CF7664">
        <w:rPr>
          <w:sz w:val="22"/>
          <w:szCs w:val="22"/>
        </w:rPr>
        <w:t>(пп. 5.3.1 в ред. Постановления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5.3.2. исключен. - Постановление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5.3(3). ведет государственный кадастр особо охраняемых природных территорий федерального значения;</w:t>
      </w:r>
    </w:p>
    <w:p w:rsidR="00672EE3" w:rsidRPr="00CF7664" w:rsidRDefault="00672EE3" w:rsidP="00D50B3B">
      <w:pPr>
        <w:pStyle w:val="ConsPlusNormal"/>
        <w:jc w:val="both"/>
        <w:rPr>
          <w:sz w:val="22"/>
          <w:szCs w:val="22"/>
        </w:rPr>
      </w:pPr>
      <w:r w:rsidRPr="00CF7664">
        <w:rPr>
          <w:sz w:val="22"/>
          <w:szCs w:val="22"/>
        </w:rPr>
        <w:t>(пп. 5.3(3) введен Постановлением Правительства РФ от 28.07.2010 N 575)</w:t>
      </w:r>
    </w:p>
    <w:p w:rsidR="00672EE3" w:rsidRPr="00CF7664" w:rsidRDefault="00672EE3" w:rsidP="00D50B3B">
      <w:pPr>
        <w:pStyle w:val="ConsPlusNormal"/>
        <w:ind w:firstLine="540"/>
        <w:jc w:val="both"/>
        <w:rPr>
          <w:sz w:val="22"/>
          <w:szCs w:val="22"/>
        </w:rPr>
      </w:pPr>
      <w:r w:rsidRPr="00CF7664">
        <w:rPr>
          <w:sz w:val="22"/>
          <w:szCs w:val="22"/>
        </w:rPr>
        <w:t>5.4. утверждает лесохозяйственные регламенты лесничеств, лесопарков, расположенных на землях особо охраняемых природных территорий, а также государственную экспертизу проектов освоения лесов, расположенных на землях особо охраняемых природных территорий;</w:t>
      </w:r>
    </w:p>
    <w:p w:rsidR="00672EE3" w:rsidRPr="00CF7664" w:rsidRDefault="00672EE3" w:rsidP="00D50B3B">
      <w:pPr>
        <w:pStyle w:val="ConsPlusNormal"/>
        <w:ind w:firstLine="540"/>
        <w:jc w:val="both"/>
        <w:rPr>
          <w:sz w:val="22"/>
          <w:szCs w:val="22"/>
        </w:rPr>
      </w:pPr>
      <w:r w:rsidRPr="00CF7664">
        <w:rPr>
          <w:sz w:val="22"/>
          <w:szCs w:val="22"/>
        </w:rPr>
        <w:t>5.4(1). осуществляет рассмотрение в установленном порядке материалов о переводе находящихся в собственности Российской Федерации земель водного фонда и земель особо охраняемых территорий и объектов (в части, касающейся земель особо охраняемых природных территорий) или земельных участков в составе таких земель в земли другой категории;</w:t>
      </w:r>
    </w:p>
    <w:p w:rsidR="00672EE3" w:rsidRPr="00CF7664" w:rsidRDefault="00672EE3" w:rsidP="00D50B3B">
      <w:pPr>
        <w:pStyle w:val="ConsPlusNormal"/>
        <w:jc w:val="both"/>
        <w:rPr>
          <w:sz w:val="22"/>
          <w:szCs w:val="22"/>
        </w:rPr>
      </w:pPr>
      <w:r w:rsidRPr="00CF7664">
        <w:rPr>
          <w:sz w:val="22"/>
          <w:szCs w:val="22"/>
        </w:rPr>
        <w:t>(пп. 5.4(1) введен Постановлением Правительства РФ от 29.08.2011 N 718)</w:t>
      </w:r>
    </w:p>
    <w:p w:rsidR="00672EE3" w:rsidRPr="00CF7664" w:rsidRDefault="00672EE3" w:rsidP="00D50B3B">
      <w:pPr>
        <w:pStyle w:val="ConsPlusNormal"/>
        <w:ind w:firstLine="540"/>
        <w:jc w:val="both"/>
        <w:rPr>
          <w:sz w:val="22"/>
          <w:szCs w:val="22"/>
        </w:rPr>
      </w:pPr>
      <w:r w:rsidRPr="00CF7664">
        <w:rPr>
          <w:sz w:val="22"/>
          <w:szCs w:val="22"/>
        </w:rPr>
        <w:t>5.4(2). осуществляет учет древесины, заготовленной гражданами для собственных нужд, в лесах, расположенных на землях особо охраняемых природных территорий федерального значения;</w:t>
      </w:r>
    </w:p>
    <w:p w:rsidR="00672EE3" w:rsidRPr="00CF7664" w:rsidRDefault="00672EE3" w:rsidP="00D50B3B">
      <w:pPr>
        <w:pStyle w:val="ConsPlusNormal"/>
        <w:jc w:val="both"/>
        <w:rPr>
          <w:sz w:val="22"/>
          <w:szCs w:val="22"/>
        </w:rPr>
      </w:pPr>
      <w:r w:rsidRPr="00CF7664">
        <w:rPr>
          <w:sz w:val="22"/>
          <w:szCs w:val="22"/>
        </w:rPr>
        <w:t>(пп. 5.4(2) введен Постановлением Правительства РФ от 07.11.2014 N 1173)</w:t>
      </w:r>
    </w:p>
    <w:p w:rsidR="00672EE3" w:rsidRPr="00CF7664" w:rsidRDefault="00672EE3" w:rsidP="00D50B3B">
      <w:pPr>
        <w:pStyle w:val="ConsPlusNormal"/>
        <w:ind w:firstLine="540"/>
        <w:jc w:val="both"/>
        <w:rPr>
          <w:sz w:val="22"/>
          <w:szCs w:val="22"/>
        </w:rPr>
      </w:pPr>
      <w:r w:rsidRPr="00CF7664">
        <w:rPr>
          <w:sz w:val="22"/>
          <w:szCs w:val="22"/>
        </w:rPr>
        <w:t>5.5. осуществляет в соответствии с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закупки товаров, работ, услуг, научно-исследовательских и опытно-конструкторских работ для государственных нужд в установленной сфере деятельности;</w:t>
      </w:r>
    </w:p>
    <w:p w:rsidR="00672EE3" w:rsidRPr="00CF7664" w:rsidRDefault="00672EE3" w:rsidP="00D50B3B">
      <w:pPr>
        <w:pStyle w:val="ConsPlusNormal"/>
        <w:jc w:val="both"/>
        <w:rPr>
          <w:sz w:val="22"/>
          <w:szCs w:val="22"/>
        </w:rPr>
      </w:pPr>
      <w:r w:rsidRPr="00CF7664">
        <w:rPr>
          <w:sz w:val="22"/>
          <w:szCs w:val="22"/>
        </w:rPr>
        <w:t>(пп. 5.5 в ред. Постановления Правительства РФ от 27.12.2014 N 1581)</w:t>
      </w:r>
    </w:p>
    <w:p w:rsidR="00672EE3" w:rsidRPr="00CF7664" w:rsidRDefault="00672EE3" w:rsidP="00D50B3B">
      <w:pPr>
        <w:pStyle w:val="ConsPlusNormal"/>
        <w:ind w:firstLine="540"/>
        <w:jc w:val="both"/>
        <w:rPr>
          <w:sz w:val="22"/>
          <w:szCs w:val="22"/>
        </w:rPr>
      </w:pPr>
      <w:r w:rsidRPr="00CF7664">
        <w:rPr>
          <w:sz w:val="22"/>
          <w:szCs w:val="22"/>
        </w:rPr>
        <w:t>5.6. обобщает практику применения законодательства Российской Федерации и проводит анализ реализации государственной политики в установленной сфере деятельности;</w:t>
      </w:r>
    </w:p>
    <w:p w:rsidR="00672EE3" w:rsidRPr="00CF7664" w:rsidRDefault="00672EE3" w:rsidP="00D50B3B">
      <w:pPr>
        <w:pStyle w:val="ConsPlusNormal"/>
        <w:ind w:firstLine="540"/>
        <w:jc w:val="both"/>
        <w:rPr>
          <w:sz w:val="22"/>
          <w:szCs w:val="22"/>
        </w:rPr>
      </w:pPr>
      <w:r w:rsidRPr="00CF7664">
        <w:rPr>
          <w:sz w:val="22"/>
          <w:szCs w:val="22"/>
        </w:rPr>
        <w:t>5.6(1). разрабатывает и реализует меры по развитию конкуренции на товарных рынках, включая выполнение соответствующих ведомственных целевых программ, в установленной сфере деятельности;</w:t>
      </w:r>
    </w:p>
    <w:p w:rsidR="00672EE3" w:rsidRPr="00CF7664" w:rsidRDefault="00672EE3" w:rsidP="00D50B3B">
      <w:pPr>
        <w:pStyle w:val="ConsPlusNormal"/>
        <w:jc w:val="both"/>
        <w:rPr>
          <w:sz w:val="22"/>
          <w:szCs w:val="22"/>
        </w:rPr>
      </w:pPr>
      <w:r w:rsidRPr="00CF7664">
        <w:rPr>
          <w:sz w:val="22"/>
          <w:szCs w:val="22"/>
        </w:rPr>
        <w:t>(пп. 5.6(1) введен Постановлением Правительства РФ от 09.08.2013 N 685)</w:t>
      </w:r>
    </w:p>
    <w:p w:rsidR="00672EE3" w:rsidRPr="00CF7664" w:rsidRDefault="00672EE3" w:rsidP="00D50B3B">
      <w:pPr>
        <w:pStyle w:val="ConsPlusNormal"/>
        <w:ind w:firstLine="540"/>
        <w:jc w:val="both"/>
        <w:rPr>
          <w:sz w:val="22"/>
          <w:szCs w:val="22"/>
        </w:rPr>
      </w:pPr>
      <w:r w:rsidRPr="00CF7664">
        <w:rPr>
          <w:sz w:val="22"/>
          <w:szCs w:val="22"/>
        </w:rPr>
        <w:t>5.7. осуществляет функции главного распорядителя и получателя средств федерального бюджета, предусмотренных на содержание Министерства и реализацию возложенных на Министерство функций;</w:t>
      </w:r>
    </w:p>
    <w:p w:rsidR="00672EE3" w:rsidRPr="00CF7664" w:rsidRDefault="00672EE3" w:rsidP="00D50B3B">
      <w:pPr>
        <w:pStyle w:val="ConsPlusNormal"/>
        <w:ind w:firstLine="540"/>
        <w:jc w:val="both"/>
        <w:rPr>
          <w:sz w:val="22"/>
          <w:szCs w:val="22"/>
        </w:rPr>
      </w:pPr>
      <w:r w:rsidRPr="00CF7664">
        <w:rPr>
          <w:sz w:val="22"/>
          <w:szCs w:val="22"/>
        </w:rPr>
        <w:t>5.8. организует прием граждан, обеспечивает своевременное и полное рассмотрение устных и письменных обращений граждан, принятие по ним решений и направление ответов заявителям в установленный законодательством Российской Федерации срок;</w:t>
      </w:r>
    </w:p>
    <w:p w:rsidR="00672EE3" w:rsidRPr="00CF7664" w:rsidRDefault="00672EE3" w:rsidP="00D50B3B">
      <w:pPr>
        <w:pStyle w:val="ConsPlusNormal"/>
        <w:ind w:firstLine="540"/>
        <w:jc w:val="both"/>
        <w:rPr>
          <w:sz w:val="22"/>
          <w:szCs w:val="22"/>
        </w:rPr>
      </w:pPr>
      <w:r w:rsidRPr="00CF7664">
        <w:rPr>
          <w:sz w:val="22"/>
          <w:szCs w:val="22"/>
        </w:rPr>
        <w:t>5.9. обеспечивает в пределах своей компетенции защиту сведений, составляющих государственную тайну;</w:t>
      </w:r>
    </w:p>
    <w:p w:rsidR="00672EE3" w:rsidRPr="00CF7664" w:rsidRDefault="00672EE3" w:rsidP="00D50B3B">
      <w:pPr>
        <w:pStyle w:val="ConsPlusNormal"/>
        <w:ind w:firstLine="540"/>
        <w:jc w:val="both"/>
        <w:rPr>
          <w:sz w:val="22"/>
          <w:szCs w:val="22"/>
        </w:rPr>
      </w:pPr>
      <w:r w:rsidRPr="00CF7664">
        <w:rPr>
          <w:sz w:val="22"/>
          <w:szCs w:val="22"/>
        </w:rPr>
        <w:t>5.10. обеспечивает мобилизационную подготовку Министерства, а также контроль и координацию деятельности подведомственных федеральных служб и федеральных агентств по их мобилизационной подготовке;</w:t>
      </w:r>
    </w:p>
    <w:p w:rsidR="00672EE3" w:rsidRPr="00CF7664" w:rsidRDefault="00672EE3" w:rsidP="00D50B3B">
      <w:pPr>
        <w:pStyle w:val="ConsPlusNormal"/>
        <w:ind w:firstLine="540"/>
        <w:jc w:val="both"/>
        <w:rPr>
          <w:sz w:val="22"/>
          <w:szCs w:val="22"/>
        </w:rPr>
      </w:pPr>
      <w:r w:rsidRPr="00CF7664">
        <w:rPr>
          <w:sz w:val="22"/>
          <w:szCs w:val="22"/>
        </w:rPr>
        <w:t>5.10(1). осуществляет организацию и ведение гражданской обороны в Министерстве, а также контроль и координацию деятельности подведомственных федеральных служб, федеральных агентств и организаций по выполнению ими полномочий в области гражданской обороны;</w:t>
      </w:r>
    </w:p>
    <w:p w:rsidR="00672EE3" w:rsidRPr="00CF7664" w:rsidRDefault="00672EE3" w:rsidP="00D50B3B">
      <w:pPr>
        <w:pStyle w:val="ConsPlusNormal"/>
        <w:jc w:val="both"/>
        <w:rPr>
          <w:sz w:val="22"/>
          <w:szCs w:val="22"/>
        </w:rPr>
      </w:pPr>
      <w:r w:rsidRPr="00CF7664">
        <w:rPr>
          <w:sz w:val="22"/>
          <w:szCs w:val="22"/>
        </w:rPr>
        <w:t>(пп. 5.10(1) введен Постановлением Правительства РФ от 15.06.2010 N 438)</w:t>
      </w:r>
    </w:p>
    <w:p w:rsidR="00672EE3" w:rsidRPr="00CF7664" w:rsidRDefault="00672EE3" w:rsidP="00D50B3B">
      <w:pPr>
        <w:pStyle w:val="ConsPlusNormal"/>
        <w:ind w:firstLine="540"/>
        <w:jc w:val="both"/>
        <w:rPr>
          <w:sz w:val="22"/>
          <w:szCs w:val="22"/>
        </w:rPr>
      </w:pPr>
      <w:r w:rsidRPr="00CF7664">
        <w:rPr>
          <w:sz w:val="22"/>
          <w:szCs w:val="22"/>
        </w:rPr>
        <w:t>5.11. организует дополнительное профессиональное образование работников Министерства;</w:t>
      </w:r>
    </w:p>
    <w:p w:rsidR="00672EE3" w:rsidRPr="00CF7664" w:rsidRDefault="00672EE3" w:rsidP="00D50B3B">
      <w:pPr>
        <w:pStyle w:val="ConsPlusNormal"/>
        <w:jc w:val="both"/>
        <w:rPr>
          <w:sz w:val="22"/>
          <w:szCs w:val="22"/>
        </w:rPr>
      </w:pPr>
      <w:r w:rsidRPr="00CF7664">
        <w:rPr>
          <w:sz w:val="22"/>
          <w:szCs w:val="22"/>
        </w:rPr>
        <w:t>(пп. 5.11 в ред. Постановления Правительства РФ от 02.11.2013 N 988)</w:t>
      </w:r>
    </w:p>
    <w:p w:rsidR="00672EE3" w:rsidRPr="00CF7664" w:rsidRDefault="00672EE3" w:rsidP="00D50B3B">
      <w:pPr>
        <w:pStyle w:val="ConsPlusNormal"/>
        <w:ind w:firstLine="540"/>
        <w:jc w:val="both"/>
        <w:rPr>
          <w:sz w:val="22"/>
          <w:szCs w:val="22"/>
        </w:rPr>
      </w:pPr>
      <w:r w:rsidRPr="00CF7664">
        <w:rPr>
          <w:sz w:val="22"/>
          <w:szCs w:val="22"/>
        </w:rPr>
        <w:t>5.12. взаимодействует в установленном порядке с органами государственной власти иностранных государств и международными организациями в установленной сфере деятельности;</w:t>
      </w:r>
    </w:p>
    <w:p w:rsidR="00672EE3" w:rsidRPr="00CF7664" w:rsidRDefault="00672EE3" w:rsidP="00D50B3B">
      <w:pPr>
        <w:pStyle w:val="ConsPlusNormal"/>
        <w:ind w:firstLine="540"/>
        <w:jc w:val="both"/>
        <w:rPr>
          <w:sz w:val="22"/>
          <w:szCs w:val="22"/>
        </w:rPr>
      </w:pPr>
      <w:r w:rsidRPr="00CF7664">
        <w:rPr>
          <w:sz w:val="22"/>
          <w:szCs w:val="22"/>
        </w:rPr>
        <w:t>5.13. осуществляет в соответствии с законодательством Российской Федерации работу по комплектованию, хранению, учету и использованию архивных документов, образовавшихся в процессе деятельности Министерства;</w:t>
      </w:r>
    </w:p>
    <w:p w:rsidR="00672EE3" w:rsidRPr="00CF7664" w:rsidRDefault="00672EE3" w:rsidP="00D50B3B">
      <w:pPr>
        <w:pStyle w:val="ConsPlusNormal"/>
        <w:ind w:firstLine="540"/>
        <w:jc w:val="both"/>
        <w:rPr>
          <w:sz w:val="22"/>
          <w:szCs w:val="22"/>
        </w:rPr>
      </w:pPr>
      <w:r w:rsidRPr="00CF7664">
        <w:rPr>
          <w:sz w:val="22"/>
          <w:szCs w:val="22"/>
        </w:rPr>
        <w:t>5.14. согласовывает структуру уполномоченных органов исполнительной власти субъектов Российской Федерации, осуществляющих полномочия Российской Федерации в области водных отношений, лесных отношений, государственной экологической экспертизы, использования, воспроизводства и охраны объектов животного мира и среды их обитания, охоты, а также назначение на должность руководителя органа исполнительной власти соответствующего субъекта Российской Федерации, осуществляющего указанные полномочия;</w:t>
      </w:r>
    </w:p>
    <w:p w:rsidR="00672EE3" w:rsidRPr="00CF7664" w:rsidRDefault="00672EE3" w:rsidP="00D50B3B">
      <w:pPr>
        <w:pStyle w:val="ConsPlusNormal"/>
        <w:jc w:val="both"/>
        <w:rPr>
          <w:sz w:val="22"/>
          <w:szCs w:val="22"/>
        </w:rPr>
      </w:pPr>
      <w:r w:rsidRPr="00CF7664">
        <w:rPr>
          <w:sz w:val="22"/>
          <w:szCs w:val="22"/>
        </w:rPr>
        <w:t>(в ред. Постановлений Правительства РФ от 27.01.2010 N 31, от 28.03.2010 N 191, от 30.06.2012 N 671)</w:t>
      </w:r>
    </w:p>
    <w:p w:rsidR="00672EE3" w:rsidRPr="00CF7664" w:rsidRDefault="00672EE3" w:rsidP="00D50B3B">
      <w:pPr>
        <w:pStyle w:val="ConsPlusNormal"/>
        <w:ind w:firstLine="540"/>
        <w:jc w:val="both"/>
        <w:rPr>
          <w:sz w:val="22"/>
          <w:szCs w:val="22"/>
        </w:rPr>
      </w:pPr>
      <w:r w:rsidRPr="00CF7664">
        <w:rPr>
          <w:sz w:val="22"/>
          <w:szCs w:val="22"/>
        </w:rPr>
        <w:t>5.14.1. согласовывает лимит добычи кабарги, дикого северного оленя, благородного оленя, косуль, лося, овцебыка, серны, сибирского горного козла, тура, снежного барана, рыси и соболя;</w:t>
      </w:r>
    </w:p>
    <w:p w:rsidR="00672EE3" w:rsidRPr="00CF7664" w:rsidRDefault="00672EE3" w:rsidP="00D50B3B">
      <w:pPr>
        <w:pStyle w:val="ConsPlusNormal"/>
        <w:jc w:val="both"/>
        <w:rPr>
          <w:sz w:val="22"/>
          <w:szCs w:val="22"/>
        </w:rPr>
      </w:pPr>
      <w:r w:rsidRPr="00CF7664">
        <w:rPr>
          <w:sz w:val="22"/>
          <w:szCs w:val="22"/>
        </w:rPr>
        <w:t>(пп. 5.14.1 введен Постановлением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5.14.2. согласовывает квалификационные требования к руководителю органа исполнительной власти субъекта Российской Федерации, осуществляющего переданные полномочия Российской Федерации в области охоты и сохранения охотничьих ресурсов;</w:t>
      </w:r>
    </w:p>
    <w:p w:rsidR="00672EE3" w:rsidRPr="00CF7664" w:rsidRDefault="00672EE3" w:rsidP="00D50B3B">
      <w:pPr>
        <w:pStyle w:val="ConsPlusNormal"/>
        <w:jc w:val="both"/>
        <w:rPr>
          <w:sz w:val="22"/>
          <w:szCs w:val="22"/>
        </w:rPr>
      </w:pPr>
      <w:r w:rsidRPr="00CF7664">
        <w:rPr>
          <w:sz w:val="22"/>
          <w:szCs w:val="22"/>
        </w:rPr>
        <w:t>(пп. 5.14.2 введен Постановлением Правительства РФ от 28.03.2010 N 191)</w:t>
      </w:r>
    </w:p>
    <w:p w:rsidR="00672EE3" w:rsidRPr="00CF7664" w:rsidRDefault="00672EE3" w:rsidP="00D50B3B">
      <w:pPr>
        <w:pStyle w:val="ConsPlusNormal"/>
        <w:ind w:firstLine="540"/>
        <w:jc w:val="both"/>
        <w:rPr>
          <w:sz w:val="22"/>
          <w:szCs w:val="22"/>
        </w:rPr>
      </w:pPr>
      <w:r w:rsidRPr="00CF7664">
        <w:rPr>
          <w:sz w:val="22"/>
          <w:szCs w:val="22"/>
        </w:rPr>
        <w:t>5.15. осуществляет подготовку предложений об изъятии у органов государственной власти субъектов Российской Федерации переданных им для осуществления полномочий Российской Федерации в области водных отношений, государственной экологической экспертизы, использования, воспроизводства и охраны объектов животного мира и среды их обитания, охоты и вносит эти предложения при необходимости в Правительство Российской Федерации для принятия решения;</w:t>
      </w:r>
    </w:p>
    <w:p w:rsidR="00672EE3" w:rsidRPr="00CF7664" w:rsidRDefault="00672EE3" w:rsidP="00D50B3B">
      <w:pPr>
        <w:pStyle w:val="ConsPlusNormal"/>
        <w:jc w:val="both"/>
        <w:rPr>
          <w:sz w:val="22"/>
          <w:szCs w:val="22"/>
        </w:rPr>
      </w:pPr>
      <w:r w:rsidRPr="00CF7664">
        <w:rPr>
          <w:sz w:val="22"/>
          <w:szCs w:val="22"/>
        </w:rPr>
        <w:t>(в ред. Постановлений Правительства РФ от 27.01.2010 N 31, от 28.03.2010 N 191)</w:t>
      </w:r>
    </w:p>
    <w:p w:rsidR="00672EE3" w:rsidRPr="00CF7664" w:rsidRDefault="00672EE3" w:rsidP="00D50B3B">
      <w:pPr>
        <w:pStyle w:val="ConsPlusNormal"/>
        <w:ind w:firstLine="540"/>
        <w:jc w:val="both"/>
        <w:rPr>
          <w:sz w:val="22"/>
          <w:szCs w:val="22"/>
        </w:rPr>
      </w:pPr>
      <w:r w:rsidRPr="00CF7664">
        <w:rPr>
          <w:sz w:val="22"/>
          <w:szCs w:val="22"/>
        </w:rPr>
        <w:t>5.16. осуществляет надзор за правовым регулированием органами государственной власти субъектов Российской Федерации вопросов осуществления переданных полномочий Российской Федерации в области водных отношений, государственной экологической экспертизы, объектов животного мира и среды их обитания, охоты и сохранения охотничьих ресурсов с правом направления обязательных для исполнения предписаний об отмене нормативных правовых актов субъектов Российской Федерации или о внесении в них изменений;</w:t>
      </w:r>
    </w:p>
    <w:p w:rsidR="00672EE3" w:rsidRPr="00CF7664" w:rsidRDefault="00672EE3" w:rsidP="00D50B3B">
      <w:pPr>
        <w:pStyle w:val="ConsPlusNormal"/>
        <w:jc w:val="both"/>
        <w:rPr>
          <w:sz w:val="22"/>
          <w:szCs w:val="22"/>
        </w:rPr>
      </w:pPr>
      <w:r w:rsidRPr="00CF7664">
        <w:rPr>
          <w:sz w:val="22"/>
          <w:szCs w:val="22"/>
        </w:rPr>
        <w:t>(в ред. Постановлений Правительства РФ от 27.01.2010 N 31, от 28.03.2010 N 191)</w:t>
      </w:r>
    </w:p>
    <w:p w:rsidR="00672EE3" w:rsidRPr="00CF7664" w:rsidRDefault="00672EE3" w:rsidP="00D50B3B">
      <w:pPr>
        <w:pStyle w:val="ConsPlusNormal"/>
        <w:ind w:firstLine="540"/>
        <w:jc w:val="both"/>
        <w:rPr>
          <w:sz w:val="22"/>
          <w:szCs w:val="22"/>
        </w:rPr>
      </w:pPr>
      <w:r w:rsidRPr="00CF7664">
        <w:rPr>
          <w:sz w:val="22"/>
          <w:szCs w:val="22"/>
        </w:rPr>
        <w:t>5.16.1. разрабатывает и реализует меры поддержки субъектов малого и среднего предпринимательства, направленные на их развитие, включая разработку и выполнение соответствующих ведомственных целевых программ, в установленной сфере деятельности;</w:t>
      </w:r>
    </w:p>
    <w:p w:rsidR="00672EE3" w:rsidRPr="00CF7664" w:rsidRDefault="00672EE3" w:rsidP="00D50B3B">
      <w:pPr>
        <w:pStyle w:val="ConsPlusNormal"/>
        <w:jc w:val="both"/>
        <w:rPr>
          <w:sz w:val="22"/>
          <w:szCs w:val="22"/>
        </w:rPr>
      </w:pPr>
      <w:r w:rsidRPr="00CF7664">
        <w:rPr>
          <w:sz w:val="22"/>
          <w:szCs w:val="22"/>
        </w:rPr>
        <w:t>(пп. 5.16.1 введен Постановлением Правительства РФ от 13.10.2008 N 753)</w:t>
      </w:r>
    </w:p>
    <w:p w:rsidR="00672EE3" w:rsidRPr="00CF7664" w:rsidRDefault="00672EE3" w:rsidP="00D50B3B">
      <w:pPr>
        <w:pStyle w:val="ConsPlusNormal"/>
        <w:ind w:firstLine="540"/>
        <w:jc w:val="both"/>
        <w:rPr>
          <w:sz w:val="22"/>
          <w:szCs w:val="22"/>
        </w:rPr>
      </w:pPr>
      <w:r w:rsidRPr="00CF7664">
        <w:rPr>
          <w:sz w:val="22"/>
          <w:szCs w:val="22"/>
        </w:rPr>
        <w:t>5.16.2. разрабатывает и утверждает своды правил в установленной сфере деятельности;</w:t>
      </w:r>
    </w:p>
    <w:p w:rsidR="00672EE3" w:rsidRPr="00CF7664" w:rsidRDefault="00672EE3" w:rsidP="00D50B3B">
      <w:pPr>
        <w:pStyle w:val="ConsPlusNormal"/>
        <w:jc w:val="both"/>
        <w:rPr>
          <w:sz w:val="22"/>
          <w:szCs w:val="22"/>
        </w:rPr>
      </w:pPr>
      <w:r w:rsidRPr="00CF7664">
        <w:rPr>
          <w:sz w:val="22"/>
          <w:szCs w:val="22"/>
        </w:rPr>
        <w:t>(пп. 5.16.2 введен Постановлением Правительства РФ от 12.08.2009 N 656)</w:t>
      </w:r>
    </w:p>
    <w:p w:rsidR="00672EE3" w:rsidRPr="00CF7664" w:rsidRDefault="00672EE3" w:rsidP="00D50B3B">
      <w:pPr>
        <w:pStyle w:val="ConsPlusNormal"/>
        <w:ind w:firstLine="540"/>
        <w:jc w:val="both"/>
        <w:rPr>
          <w:sz w:val="22"/>
          <w:szCs w:val="22"/>
        </w:rPr>
      </w:pPr>
      <w:r w:rsidRPr="00CF7664">
        <w:rPr>
          <w:sz w:val="22"/>
          <w:szCs w:val="22"/>
        </w:rPr>
        <w:t>5.16.3. осуществляет охрану и воспроизводство объектов животного мира, находящихся на особо охраняемых природных территориях федерального значения;</w:t>
      </w:r>
    </w:p>
    <w:p w:rsidR="00672EE3" w:rsidRPr="00CF7664" w:rsidRDefault="00672EE3" w:rsidP="00D50B3B">
      <w:pPr>
        <w:pStyle w:val="ConsPlusNormal"/>
        <w:jc w:val="both"/>
        <w:rPr>
          <w:sz w:val="22"/>
          <w:szCs w:val="22"/>
        </w:rPr>
      </w:pPr>
      <w:r w:rsidRPr="00CF7664">
        <w:rPr>
          <w:sz w:val="22"/>
          <w:szCs w:val="22"/>
        </w:rPr>
        <w:t>(пп. 5.16.3 введен Постановлением Правительства РФ от 01.12.2009 N 975)</w:t>
      </w:r>
    </w:p>
    <w:p w:rsidR="00672EE3" w:rsidRPr="00CF7664" w:rsidRDefault="00672EE3" w:rsidP="00D50B3B">
      <w:pPr>
        <w:pStyle w:val="ConsPlusNormal"/>
        <w:ind w:firstLine="540"/>
        <w:jc w:val="both"/>
        <w:rPr>
          <w:sz w:val="22"/>
          <w:szCs w:val="22"/>
        </w:rPr>
      </w:pPr>
      <w:r w:rsidRPr="00CF7664">
        <w:rPr>
          <w:sz w:val="22"/>
          <w:szCs w:val="22"/>
        </w:rPr>
        <w:t>5.16.4. осуществляет охрану водных биологических ресурсов, находящихся на особо охраняемых природных территориях федерального значения;</w:t>
      </w:r>
    </w:p>
    <w:p w:rsidR="00672EE3" w:rsidRPr="00CF7664" w:rsidRDefault="00672EE3" w:rsidP="00D50B3B">
      <w:pPr>
        <w:pStyle w:val="ConsPlusNormal"/>
        <w:jc w:val="both"/>
        <w:rPr>
          <w:sz w:val="22"/>
          <w:szCs w:val="22"/>
        </w:rPr>
      </w:pPr>
      <w:r w:rsidRPr="00CF7664">
        <w:rPr>
          <w:sz w:val="22"/>
          <w:szCs w:val="22"/>
        </w:rPr>
        <w:t>(пп. 5.16.4 введен Постановлением Правительства РФ от 01.12.2009 N 975)</w:t>
      </w:r>
    </w:p>
    <w:p w:rsidR="00672EE3" w:rsidRPr="00CF7664" w:rsidRDefault="00672EE3" w:rsidP="00D50B3B">
      <w:pPr>
        <w:pStyle w:val="ConsPlusNormal"/>
        <w:ind w:firstLine="540"/>
        <w:jc w:val="both"/>
        <w:rPr>
          <w:sz w:val="22"/>
          <w:szCs w:val="22"/>
        </w:rPr>
      </w:pPr>
      <w:r w:rsidRPr="00CF7664">
        <w:rPr>
          <w:sz w:val="22"/>
          <w:szCs w:val="22"/>
        </w:rPr>
        <w:t>5.16.5. регулирует численность объектов животного мира, находящихся на особо охраняемых природных территориях федерального значения;</w:t>
      </w:r>
    </w:p>
    <w:p w:rsidR="00672EE3" w:rsidRPr="00CF7664" w:rsidRDefault="00672EE3" w:rsidP="00D50B3B">
      <w:pPr>
        <w:pStyle w:val="ConsPlusNormal"/>
        <w:jc w:val="both"/>
        <w:rPr>
          <w:sz w:val="22"/>
          <w:szCs w:val="22"/>
        </w:rPr>
      </w:pPr>
      <w:r w:rsidRPr="00CF7664">
        <w:rPr>
          <w:sz w:val="22"/>
          <w:szCs w:val="22"/>
        </w:rPr>
        <w:t>(пп. 5.16.5 введен Постановлением Правительства РФ от 01.12.2009 N 975)</w:t>
      </w:r>
    </w:p>
    <w:p w:rsidR="00672EE3" w:rsidRPr="00CF7664" w:rsidRDefault="00672EE3" w:rsidP="00D50B3B">
      <w:pPr>
        <w:pStyle w:val="ConsPlusNormal"/>
        <w:ind w:firstLine="540"/>
        <w:jc w:val="both"/>
        <w:rPr>
          <w:sz w:val="22"/>
          <w:szCs w:val="22"/>
        </w:rPr>
      </w:pPr>
      <w:r w:rsidRPr="00CF7664">
        <w:rPr>
          <w:sz w:val="22"/>
          <w:szCs w:val="22"/>
        </w:rPr>
        <w:t>5.16.6. ведет государственный учет численности объектов животного мира, находящихся на особо охраняемых природных территориях федерального значения, а также государственный мониторинг и государственный кадастр объектов животного мира, находящихся на этих территориях;</w:t>
      </w:r>
    </w:p>
    <w:p w:rsidR="00672EE3" w:rsidRPr="00CF7664" w:rsidRDefault="00672EE3" w:rsidP="00D50B3B">
      <w:pPr>
        <w:pStyle w:val="ConsPlusNormal"/>
        <w:jc w:val="both"/>
        <w:rPr>
          <w:sz w:val="22"/>
          <w:szCs w:val="22"/>
        </w:rPr>
      </w:pPr>
      <w:r w:rsidRPr="00CF7664">
        <w:rPr>
          <w:sz w:val="22"/>
          <w:szCs w:val="22"/>
        </w:rPr>
        <w:t>(пп. 5.16.6 введен Постановлением Правительства РФ от 01.12.2009 N 975)</w:t>
      </w:r>
    </w:p>
    <w:p w:rsidR="00672EE3" w:rsidRPr="00CF7664" w:rsidRDefault="00672EE3" w:rsidP="00D50B3B">
      <w:pPr>
        <w:pStyle w:val="ConsPlusNormal"/>
        <w:ind w:firstLine="540"/>
        <w:jc w:val="both"/>
        <w:rPr>
          <w:sz w:val="22"/>
          <w:szCs w:val="22"/>
        </w:rPr>
      </w:pPr>
      <w:r w:rsidRPr="00CF7664">
        <w:rPr>
          <w:sz w:val="22"/>
          <w:szCs w:val="22"/>
        </w:rPr>
        <w:t>5.16.7. осуществляет меры по воспроизводству объектов животного мира, находящихся на особо охраняемых природных территориях федерального значения, и восстановлению среды их обитания, нарушенной в результате стихийных бедствий и по иным причинам;</w:t>
      </w:r>
    </w:p>
    <w:p w:rsidR="00672EE3" w:rsidRPr="00CF7664" w:rsidRDefault="00672EE3" w:rsidP="00D50B3B">
      <w:pPr>
        <w:pStyle w:val="ConsPlusNormal"/>
        <w:jc w:val="both"/>
        <w:rPr>
          <w:sz w:val="22"/>
          <w:szCs w:val="22"/>
        </w:rPr>
      </w:pPr>
      <w:r w:rsidRPr="00CF7664">
        <w:rPr>
          <w:sz w:val="22"/>
          <w:szCs w:val="22"/>
        </w:rPr>
        <w:t>(пп. 5.16.7 введен Постановлением Правительства РФ от 01.12.2009 N 975)</w:t>
      </w:r>
    </w:p>
    <w:p w:rsidR="00672EE3" w:rsidRPr="00CF7664" w:rsidRDefault="00672EE3" w:rsidP="00D50B3B">
      <w:pPr>
        <w:pStyle w:val="ConsPlusNormal"/>
        <w:ind w:firstLine="540"/>
        <w:jc w:val="both"/>
        <w:rPr>
          <w:sz w:val="22"/>
          <w:szCs w:val="22"/>
        </w:rPr>
      </w:pPr>
      <w:r w:rsidRPr="00CF7664">
        <w:rPr>
          <w:sz w:val="22"/>
          <w:szCs w:val="22"/>
        </w:rPr>
        <w:t>5.16.8. согласовывает в пределах своей компетенции порядок и сроки представления отчетности индивидуальными предпринимателями и юридическими лицами, осуществляющими деятельность в области обращения с отходами;</w:t>
      </w:r>
    </w:p>
    <w:p w:rsidR="00672EE3" w:rsidRPr="00CF7664" w:rsidRDefault="00672EE3" w:rsidP="00D50B3B">
      <w:pPr>
        <w:pStyle w:val="ConsPlusNormal"/>
        <w:jc w:val="both"/>
        <w:rPr>
          <w:sz w:val="22"/>
          <w:szCs w:val="22"/>
        </w:rPr>
      </w:pPr>
      <w:r w:rsidRPr="00CF7664">
        <w:rPr>
          <w:sz w:val="22"/>
          <w:szCs w:val="22"/>
        </w:rPr>
        <w:t>(пп. 5.16.8 введен Постановлением Правительства РФ от 01.12.2009 N 975)</w:t>
      </w:r>
    </w:p>
    <w:p w:rsidR="00672EE3" w:rsidRPr="00CF7664" w:rsidRDefault="00672EE3" w:rsidP="00D50B3B">
      <w:pPr>
        <w:pStyle w:val="ConsPlusNormal"/>
        <w:ind w:firstLine="540"/>
        <w:jc w:val="both"/>
        <w:rPr>
          <w:sz w:val="22"/>
          <w:szCs w:val="22"/>
        </w:rPr>
      </w:pPr>
      <w:r w:rsidRPr="00CF7664">
        <w:rPr>
          <w:sz w:val="22"/>
          <w:szCs w:val="22"/>
        </w:rPr>
        <w:t>5.16.9. определяет срок хранения материалов учета индивидуальными предпринимателями и юридическими лицами, осуществляющими деятельность в области обращения с отходами;</w:t>
      </w:r>
    </w:p>
    <w:p w:rsidR="00672EE3" w:rsidRPr="00CF7664" w:rsidRDefault="00672EE3" w:rsidP="00D50B3B">
      <w:pPr>
        <w:pStyle w:val="ConsPlusNormal"/>
        <w:jc w:val="both"/>
        <w:rPr>
          <w:sz w:val="22"/>
          <w:szCs w:val="22"/>
        </w:rPr>
      </w:pPr>
      <w:r w:rsidRPr="00CF7664">
        <w:rPr>
          <w:sz w:val="22"/>
          <w:szCs w:val="22"/>
        </w:rPr>
        <w:t>(пп. 5.16.9 введен Постановлением Правительства РФ от 01.12.2009 N 975)</w:t>
      </w:r>
    </w:p>
    <w:p w:rsidR="00672EE3" w:rsidRPr="00CF7664" w:rsidRDefault="00672EE3" w:rsidP="00D50B3B">
      <w:pPr>
        <w:pStyle w:val="ConsPlusNormal"/>
        <w:ind w:firstLine="540"/>
        <w:jc w:val="both"/>
        <w:rPr>
          <w:sz w:val="22"/>
          <w:szCs w:val="22"/>
        </w:rPr>
      </w:pPr>
      <w:r w:rsidRPr="00CF7664">
        <w:rPr>
          <w:sz w:val="22"/>
          <w:szCs w:val="22"/>
        </w:rPr>
        <w:t>5.16(10). разрабатывает проекты правил и методов исследований (испытаний) и измерений, в том числе правил отбора образцов, необходимых для применения и исполнения принятого технического регламента и осуществления оценки соответствия, с использованием документов в области стандартизации в установленной сфере деятельности;</w:t>
      </w:r>
    </w:p>
    <w:p w:rsidR="00672EE3" w:rsidRPr="00CF7664" w:rsidRDefault="00672EE3" w:rsidP="00D50B3B">
      <w:pPr>
        <w:pStyle w:val="ConsPlusNormal"/>
        <w:jc w:val="both"/>
        <w:rPr>
          <w:sz w:val="22"/>
          <w:szCs w:val="22"/>
        </w:rPr>
      </w:pPr>
      <w:r w:rsidRPr="00CF7664">
        <w:rPr>
          <w:sz w:val="22"/>
          <w:szCs w:val="22"/>
        </w:rPr>
        <w:t>(пп. 5.16(10) в ред. Постановления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5.16(11). оказывает поддержку социально ориентированным некоммерческим организациям, осуществляющим деятельность по охране окружающей среды, в том числе животного мира, формирует и ведет федеральный реестр социально ориентированных некоммерческих организаций - получателей такой поддержки;</w:t>
      </w:r>
    </w:p>
    <w:p w:rsidR="00672EE3" w:rsidRPr="00CF7664" w:rsidRDefault="00672EE3" w:rsidP="00D50B3B">
      <w:pPr>
        <w:pStyle w:val="ConsPlusNormal"/>
        <w:jc w:val="both"/>
        <w:rPr>
          <w:sz w:val="22"/>
          <w:szCs w:val="22"/>
        </w:rPr>
      </w:pPr>
      <w:r w:rsidRPr="00CF7664">
        <w:rPr>
          <w:sz w:val="22"/>
          <w:szCs w:val="22"/>
        </w:rPr>
        <w:t>(пп. 5.16(11) в ред. Постановления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5.16(12). согласовывает вопросы социально-экономической деятельности хозяйствующих субъектов, а также проекты развития населенных пунктов, находящихся на территориях соответствующих национальных парков и их охранных зон;</w:t>
      </w:r>
    </w:p>
    <w:p w:rsidR="00672EE3" w:rsidRPr="00CF7664" w:rsidRDefault="00672EE3" w:rsidP="00D50B3B">
      <w:pPr>
        <w:pStyle w:val="ConsPlusNormal"/>
        <w:jc w:val="both"/>
        <w:rPr>
          <w:sz w:val="22"/>
          <w:szCs w:val="22"/>
        </w:rPr>
      </w:pPr>
      <w:r w:rsidRPr="00CF7664">
        <w:rPr>
          <w:sz w:val="22"/>
          <w:szCs w:val="22"/>
        </w:rPr>
        <w:t>(пп. 5.16(12)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5.16(13). выдает в установленном порядке разрешения на строительство и реконструкцию объектов капитального строительства, планируемых на особо охраняемых природных территориях федерального значения (за исключением лечебно-оздоровительных местностей и курортов), а также разрешения на ввод в эксплуатацию указанных объектов, если иное не предусмотрено федеральными законами;</w:t>
      </w:r>
    </w:p>
    <w:p w:rsidR="00672EE3" w:rsidRPr="00CF7664" w:rsidRDefault="00672EE3" w:rsidP="00D50B3B">
      <w:pPr>
        <w:pStyle w:val="ConsPlusNormal"/>
        <w:jc w:val="both"/>
        <w:rPr>
          <w:sz w:val="22"/>
          <w:szCs w:val="22"/>
        </w:rPr>
      </w:pPr>
      <w:r w:rsidRPr="00CF7664">
        <w:rPr>
          <w:sz w:val="22"/>
          <w:szCs w:val="22"/>
        </w:rPr>
        <w:t>(пп. 5.16(13)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5.16.1. осуществляет контроль за правовым регулированием органами государственной власти субъектов Российской Федерации вопросов переданных полномочий Российской Федерации в области лесных отношений с правом направления обязательных для исполнения предписаний об отмене нормативных правовых актов субъектов Российской Федерации или о внесении в них изменений, а также с правом отмены нормативных правовых актов органов исполнительной власти субъектов Российской Федерации, осуществляющих переданные им полномочия, в части, регулирующей осуществление переданных им полномочий, по основаниям и в порядке, которые установлены Правительством Российской Федерации;</w:t>
      </w:r>
    </w:p>
    <w:p w:rsidR="00672EE3" w:rsidRPr="00CF7664" w:rsidRDefault="00672EE3" w:rsidP="00D50B3B">
      <w:pPr>
        <w:pStyle w:val="ConsPlusNormal"/>
        <w:jc w:val="both"/>
        <w:rPr>
          <w:sz w:val="22"/>
          <w:szCs w:val="22"/>
        </w:rPr>
      </w:pPr>
      <w:r w:rsidRPr="00CF7664">
        <w:rPr>
          <w:sz w:val="22"/>
          <w:szCs w:val="22"/>
        </w:rPr>
        <w:t>(пп. 5.16.1 введен Постановлением Правительства РФ от 30.06.2012 N 671)</w:t>
      </w:r>
    </w:p>
    <w:p w:rsidR="00672EE3" w:rsidRPr="00CF7664" w:rsidRDefault="00672EE3" w:rsidP="00D50B3B">
      <w:pPr>
        <w:pStyle w:val="ConsPlusNormal"/>
        <w:ind w:firstLine="540"/>
        <w:jc w:val="both"/>
        <w:rPr>
          <w:sz w:val="22"/>
          <w:szCs w:val="22"/>
        </w:rPr>
      </w:pPr>
      <w:r w:rsidRPr="00CF7664">
        <w:rPr>
          <w:sz w:val="22"/>
          <w:szCs w:val="22"/>
        </w:rPr>
        <w:t>5.17. осуществляет иные полномочия в установленной сфере деятельности, если такие полномочия предусмотрены федеральными законами, нормативными правовыми актами Президента Российской Федерации и Правительства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6. Министерство природных ресурсов и экологии Российской Федерации с целью реализации полномочий в установленной сфере деятельности имеет право:</w:t>
      </w:r>
    </w:p>
    <w:p w:rsidR="00672EE3" w:rsidRPr="00CF7664" w:rsidRDefault="00672EE3" w:rsidP="00D50B3B">
      <w:pPr>
        <w:pStyle w:val="ConsPlusNormal"/>
        <w:ind w:firstLine="540"/>
        <w:jc w:val="both"/>
        <w:rPr>
          <w:sz w:val="22"/>
          <w:szCs w:val="22"/>
        </w:rPr>
      </w:pPr>
      <w:r w:rsidRPr="00CF7664">
        <w:rPr>
          <w:sz w:val="22"/>
          <w:szCs w:val="22"/>
        </w:rPr>
        <w:t>6.1. запрашивать и получать в установленном порядке сведения, необходимые для принятия решений по вопросам, отнесенным к компетенции Министерства;</w:t>
      </w:r>
    </w:p>
    <w:p w:rsidR="00672EE3" w:rsidRPr="00CF7664" w:rsidRDefault="00672EE3" w:rsidP="00D50B3B">
      <w:pPr>
        <w:pStyle w:val="ConsPlusNormal"/>
        <w:ind w:firstLine="540"/>
        <w:jc w:val="both"/>
        <w:rPr>
          <w:sz w:val="22"/>
          <w:szCs w:val="22"/>
        </w:rPr>
      </w:pPr>
      <w:r w:rsidRPr="00CF7664">
        <w:rPr>
          <w:sz w:val="22"/>
          <w:szCs w:val="22"/>
        </w:rPr>
        <w:t>6.2. учреждать знаки отличия и награждать ими граждан за высокие достижения в установленной сфере деятельности;</w:t>
      </w:r>
    </w:p>
    <w:p w:rsidR="00672EE3" w:rsidRPr="00CF7664" w:rsidRDefault="00672EE3" w:rsidP="00D50B3B">
      <w:pPr>
        <w:pStyle w:val="ConsPlusNormal"/>
        <w:ind w:firstLine="540"/>
        <w:jc w:val="both"/>
        <w:rPr>
          <w:sz w:val="22"/>
          <w:szCs w:val="22"/>
        </w:rPr>
      </w:pPr>
      <w:r w:rsidRPr="00CF7664">
        <w:rPr>
          <w:sz w:val="22"/>
          <w:szCs w:val="22"/>
        </w:rPr>
        <w:t>6.3. привлекать в установленном порядке для проработки вопросов в установленной сфере деятельности научные и иные организации, ученых и специалистов;</w:t>
      </w:r>
    </w:p>
    <w:p w:rsidR="00672EE3" w:rsidRPr="00CF7664" w:rsidRDefault="00672EE3" w:rsidP="00D50B3B">
      <w:pPr>
        <w:pStyle w:val="ConsPlusNormal"/>
        <w:ind w:firstLine="540"/>
        <w:jc w:val="both"/>
        <w:rPr>
          <w:sz w:val="22"/>
          <w:szCs w:val="22"/>
        </w:rPr>
      </w:pPr>
      <w:r w:rsidRPr="00CF7664">
        <w:rPr>
          <w:sz w:val="22"/>
          <w:szCs w:val="22"/>
        </w:rPr>
        <w:t>6.4. создавать координационные, совещательные и экспертные органы (советы, комиссии, группы, коллегии), в том числе межведомственные, в установленной сфере деятельности;</w:t>
      </w:r>
    </w:p>
    <w:p w:rsidR="00672EE3" w:rsidRPr="00CF7664" w:rsidRDefault="00672EE3" w:rsidP="00D50B3B">
      <w:pPr>
        <w:pStyle w:val="ConsPlusNormal"/>
        <w:ind w:firstLine="540"/>
        <w:jc w:val="both"/>
        <w:rPr>
          <w:sz w:val="22"/>
          <w:szCs w:val="22"/>
        </w:rPr>
      </w:pPr>
      <w:r w:rsidRPr="00CF7664">
        <w:rPr>
          <w:sz w:val="22"/>
          <w:szCs w:val="22"/>
        </w:rPr>
        <w:t>6.5. учреждать в установленном порядке печатные средства массовой информации для публикации нормативных правовых актов в установленной сфере деятельности, официальных объявлений, размещения других материалов по вопросам, отнесенным к компетенции Министерства, подведомственных федеральных служб и федеральных агентств;</w:t>
      </w:r>
    </w:p>
    <w:p w:rsidR="00672EE3" w:rsidRPr="00CF7664" w:rsidRDefault="00672EE3" w:rsidP="00D50B3B">
      <w:pPr>
        <w:pStyle w:val="ConsPlusNormal"/>
        <w:ind w:firstLine="540"/>
        <w:jc w:val="both"/>
        <w:rPr>
          <w:sz w:val="22"/>
          <w:szCs w:val="22"/>
        </w:rPr>
      </w:pPr>
      <w:r w:rsidRPr="00CF7664">
        <w:rPr>
          <w:sz w:val="22"/>
          <w:szCs w:val="22"/>
        </w:rPr>
        <w:t>6.6. учреждать по согласованию с Геральдическим советом при Президенте Российской Федерации геральдический знак - эмблему, флаг и вымпел федеральных служб и федеральных агентств, находящихся в ведении Министерства.</w:t>
      </w:r>
    </w:p>
    <w:p w:rsidR="00672EE3" w:rsidRPr="00CF7664" w:rsidRDefault="00672EE3" w:rsidP="00D50B3B">
      <w:pPr>
        <w:pStyle w:val="ConsPlusNormal"/>
        <w:jc w:val="both"/>
        <w:rPr>
          <w:sz w:val="22"/>
          <w:szCs w:val="22"/>
        </w:rPr>
      </w:pPr>
      <w:r w:rsidRPr="00CF7664">
        <w:rPr>
          <w:sz w:val="22"/>
          <w:szCs w:val="22"/>
        </w:rPr>
        <w:t>(пп. 6.6 введен Постановлением Правительства РФ от 24.03.2011 N 210)</w:t>
      </w:r>
    </w:p>
    <w:p w:rsidR="00672EE3" w:rsidRPr="00CF7664" w:rsidRDefault="00672EE3" w:rsidP="00D50B3B">
      <w:pPr>
        <w:pStyle w:val="ConsPlusNormal"/>
        <w:ind w:firstLine="540"/>
        <w:jc w:val="both"/>
        <w:rPr>
          <w:sz w:val="22"/>
          <w:szCs w:val="22"/>
        </w:rPr>
      </w:pPr>
      <w:r w:rsidRPr="00CF7664">
        <w:rPr>
          <w:sz w:val="22"/>
          <w:szCs w:val="22"/>
        </w:rPr>
        <w:t>7. Министерство природных ресурсов и экологии Российской Федерации не вправе осуществлять функции по контролю и надзору, а также функции по управлению государственным имуществом, кроме случаев, устанавливаемых указами Президента Российской Федерации и постановлениями Правительства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Указанные ограничения полномочий Министерства не распространяются на полномочия Министра по управлению имуществом, закрепленным за Министерством природных ресурсов и экологии Российской Федерации на праве оперативного управления, по решению кадровых вопросов и вопросов организации деятельности Министерства.</w:t>
      </w:r>
    </w:p>
    <w:p w:rsidR="00672EE3" w:rsidRPr="00CF7664" w:rsidRDefault="00672EE3" w:rsidP="00D50B3B">
      <w:pPr>
        <w:pStyle w:val="ConsPlusNormal"/>
        <w:ind w:firstLine="540"/>
        <w:jc w:val="both"/>
        <w:rPr>
          <w:sz w:val="22"/>
          <w:szCs w:val="22"/>
        </w:rPr>
      </w:pPr>
      <w:r w:rsidRPr="00CF7664">
        <w:rPr>
          <w:sz w:val="22"/>
          <w:szCs w:val="22"/>
        </w:rPr>
        <w:t>При осуществлении правового регулирования в установленной сфере деятельности Министерство не вправе устанавливать не предусмотренные федеральными конституционными законами, федеральными законами, актами Президента Российской Федерации и Правительства Российской Федерации функции и полномочия федеральных органов государственной власти, органов государственной власти субъектов Российской Федерации, органов местного самоуправления, а также не вправе устанавливать ограничения на осуществление прав и свобод граждан, прав негосударственных коммерческих и некоммерческих организаций, за исключением случаев, когда возможность введения таких ограничений актами уполномоченных федеральных органов исполнительной власти прямо предусмотрена Конституцией Российской Федерации, федеральными конституционными законами, федеральными законами и издаваемыми на основании и во исполнение Конституции Российской Федерации, федеральных конституционных законов и федеральных законов актами Президента Российской Федерации и Правительства Российской Федерации.</w:t>
      </w:r>
    </w:p>
    <w:p w:rsidR="00672EE3" w:rsidRPr="00CF7664" w:rsidRDefault="00672EE3" w:rsidP="00D50B3B">
      <w:pPr>
        <w:pStyle w:val="ConsPlusNormal"/>
        <w:jc w:val="center"/>
        <w:rPr>
          <w:sz w:val="22"/>
          <w:szCs w:val="22"/>
        </w:rPr>
      </w:pPr>
    </w:p>
    <w:p w:rsidR="00672EE3" w:rsidRPr="00CF7664" w:rsidRDefault="00672EE3" w:rsidP="00D50B3B">
      <w:pPr>
        <w:pStyle w:val="ConsPlusNormal"/>
        <w:jc w:val="center"/>
        <w:outlineLvl w:val="1"/>
        <w:rPr>
          <w:sz w:val="22"/>
          <w:szCs w:val="22"/>
        </w:rPr>
      </w:pPr>
      <w:r w:rsidRPr="00CF7664">
        <w:rPr>
          <w:sz w:val="22"/>
          <w:szCs w:val="22"/>
        </w:rPr>
        <w:t>III. Организация деятельности</w:t>
      </w:r>
    </w:p>
    <w:p w:rsidR="00672EE3" w:rsidRPr="00CF7664" w:rsidRDefault="00672EE3" w:rsidP="00D50B3B">
      <w:pPr>
        <w:pStyle w:val="ConsPlusNormal"/>
        <w:ind w:firstLine="540"/>
        <w:jc w:val="both"/>
        <w:rPr>
          <w:sz w:val="22"/>
          <w:szCs w:val="22"/>
        </w:rPr>
      </w:pPr>
    </w:p>
    <w:p w:rsidR="00672EE3" w:rsidRPr="00CF7664" w:rsidRDefault="00672EE3" w:rsidP="00D50B3B">
      <w:pPr>
        <w:pStyle w:val="ConsPlusNormal"/>
        <w:ind w:firstLine="540"/>
        <w:jc w:val="both"/>
        <w:rPr>
          <w:sz w:val="22"/>
          <w:szCs w:val="22"/>
        </w:rPr>
      </w:pPr>
      <w:r w:rsidRPr="00CF7664">
        <w:rPr>
          <w:sz w:val="22"/>
          <w:szCs w:val="22"/>
        </w:rPr>
        <w:t>8. Министерство природных ресурсов и экологии Российской Федерации возглавляет Министр, назначаемый на должность и освобождаемый от должности Президентом Российской Федерации по представлению Председателя Правительства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Министр несет персональную ответственность за выполнение возложенных на Министерство полномочий и реализацию государственной политики в установленной сфере деятельности.</w:t>
      </w:r>
    </w:p>
    <w:p w:rsidR="00672EE3" w:rsidRPr="00CF7664" w:rsidRDefault="00672EE3" w:rsidP="00D50B3B">
      <w:pPr>
        <w:pStyle w:val="ConsPlusNormal"/>
        <w:ind w:firstLine="540"/>
        <w:jc w:val="both"/>
        <w:rPr>
          <w:sz w:val="22"/>
          <w:szCs w:val="22"/>
        </w:rPr>
      </w:pPr>
      <w:r w:rsidRPr="00CF7664">
        <w:rPr>
          <w:sz w:val="22"/>
          <w:szCs w:val="22"/>
        </w:rPr>
        <w:t>Министр имеет заместителей, назначаемых на должность и освобождаемых от должности Правительством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Количество заместителей Министра устанавливается Правительством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9. Структурными подразделениями Министерства природных ресурсов и экологии Российской Федерации являются департаменты по основным направлениям деятельности Министерства. В состав департаментов включаются отделы.</w:t>
      </w:r>
    </w:p>
    <w:p w:rsidR="00672EE3" w:rsidRPr="00CF7664" w:rsidRDefault="00672EE3" w:rsidP="00D50B3B">
      <w:pPr>
        <w:pStyle w:val="ConsPlusNormal"/>
        <w:ind w:firstLine="540"/>
        <w:jc w:val="both"/>
        <w:rPr>
          <w:sz w:val="22"/>
          <w:szCs w:val="22"/>
        </w:rPr>
      </w:pPr>
      <w:r w:rsidRPr="00CF7664">
        <w:rPr>
          <w:sz w:val="22"/>
          <w:szCs w:val="22"/>
        </w:rPr>
        <w:t>Для координации и контроля деятельности территориальных органов Федеральной службы по гидрометеорологии и мониторингу окружающей среды, Федеральной службы по надзору в сфере природопользования, Федерального агентства водных ресурсов, Федерального агентства лесного хозяйства и Федерального агентства по недропользованию могут быть образованы в установленном порядке территориальные органы Министерства.</w:t>
      </w:r>
    </w:p>
    <w:p w:rsidR="00672EE3" w:rsidRPr="00CF7664" w:rsidRDefault="00672EE3" w:rsidP="00D50B3B">
      <w:pPr>
        <w:pStyle w:val="ConsPlusNormal"/>
        <w:jc w:val="both"/>
        <w:rPr>
          <w:sz w:val="22"/>
          <w:szCs w:val="22"/>
        </w:rPr>
      </w:pPr>
      <w:r w:rsidRPr="00CF7664">
        <w:rPr>
          <w:sz w:val="22"/>
          <w:szCs w:val="22"/>
        </w:rPr>
        <w:t>(в ред. Постановлений Правительства РФ от 13.09.2010 N 717, от 30.06.2012 N 671)</w:t>
      </w:r>
    </w:p>
    <w:p w:rsidR="00672EE3" w:rsidRPr="00CF7664" w:rsidRDefault="00672EE3" w:rsidP="00D50B3B">
      <w:pPr>
        <w:pStyle w:val="ConsPlusNormal"/>
        <w:ind w:firstLine="540"/>
        <w:jc w:val="both"/>
        <w:rPr>
          <w:sz w:val="22"/>
          <w:szCs w:val="22"/>
        </w:rPr>
      </w:pPr>
      <w:r w:rsidRPr="00CF7664">
        <w:rPr>
          <w:sz w:val="22"/>
          <w:szCs w:val="22"/>
        </w:rPr>
        <w:t>10. Министр:</w:t>
      </w:r>
    </w:p>
    <w:p w:rsidR="00672EE3" w:rsidRPr="00CF7664" w:rsidRDefault="00672EE3" w:rsidP="00D50B3B">
      <w:pPr>
        <w:pStyle w:val="ConsPlusNormal"/>
        <w:ind w:firstLine="540"/>
        <w:jc w:val="both"/>
        <w:rPr>
          <w:sz w:val="22"/>
          <w:szCs w:val="22"/>
        </w:rPr>
      </w:pPr>
      <w:r w:rsidRPr="00CF7664">
        <w:rPr>
          <w:sz w:val="22"/>
          <w:szCs w:val="22"/>
        </w:rPr>
        <w:t>10.1. распределяет обязанности между своими заместителями;</w:t>
      </w:r>
    </w:p>
    <w:p w:rsidR="00672EE3" w:rsidRPr="00CF7664" w:rsidRDefault="00672EE3" w:rsidP="00D50B3B">
      <w:pPr>
        <w:pStyle w:val="ConsPlusNormal"/>
        <w:ind w:firstLine="540"/>
        <w:jc w:val="both"/>
        <w:rPr>
          <w:sz w:val="22"/>
          <w:szCs w:val="22"/>
        </w:rPr>
      </w:pPr>
      <w:r w:rsidRPr="00CF7664">
        <w:rPr>
          <w:sz w:val="22"/>
          <w:szCs w:val="22"/>
        </w:rPr>
        <w:t>10.2. утверждает положения о структурных подразделениях Министерства;</w:t>
      </w:r>
    </w:p>
    <w:p w:rsidR="00672EE3" w:rsidRPr="00CF7664" w:rsidRDefault="00672EE3" w:rsidP="00D50B3B">
      <w:pPr>
        <w:pStyle w:val="ConsPlusNormal"/>
        <w:ind w:firstLine="540"/>
        <w:jc w:val="both"/>
        <w:rPr>
          <w:sz w:val="22"/>
          <w:szCs w:val="22"/>
        </w:rPr>
      </w:pPr>
      <w:r w:rsidRPr="00CF7664">
        <w:rPr>
          <w:sz w:val="22"/>
          <w:szCs w:val="22"/>
        </w:rPr>
        <w:t>10.3. вносит в Правительство Российской Федерации представления о назначении на должность и об освобождении от должности руководителей подведомственных Министерству федеральных служб и федеральных агентств;</w:t>
      </w:r>
    </w:p>
    <w:p w:rsidR="00672EE3" w:rsidRPr="00CF7664" w:rsidRDefault="00672EE3" w:rsidP="00D50B3B">
      <w:pPr>
        <w:pStyle w:val="ConsPlusNormal"/>
        <w:ind w:firstLine="540"/>
        <w:jc w:val="both"/>
        <w:rPr>
          <w:sz w:val="22"/>
          <w:szCs w:val="22"/>
        </w:rPr>
      </w:pPr>
      <w:r w:rsidRPr="00CF7664">
        <w:rPr>
          <w:sz w:val="22"/>
          <w:szCs w:val="22"/>
        </w:rPr>
        <w:t>10.4. назначает на должность и освобождает от должности работников Министерства, а также руководителей подведомственных Министерству организаций;</w:t>
      </w:r>
    </w:p>
    <w:p w:rsidR="00672EE3" w:rsidRPr="00CF7664" w:rsidRDefault="00672EE3" w:rsidP="00D50B3B">
      <w:pPr>
        <w:pStyle w:val="ConsPlusNormal"/>
        <w:ind w:firstLine="540"/>
        <w:jc w:val="both"/>
        <w:rPr>
          <w:sz w:val="22"/>
          <w:szCs w:val="22"/>
        </w:rPr>
      </w:pPr>
      <w:r w:rsidRPr="00CF7664">
        <w:rPr>
          <w:sz w:val="22"/>
          <w:szCs w:val="22"/>
        </w:rPr>
        <w:t>10.5. решает в соответствии с законодательством Российской Федерации о государственной гражданской службе вопросы, связанные с прохождением федеральной государственной гражданской службы в Министерстве;</w:t>
      </w:r>
    </w:p>
    <w:p w:rsidR="00672EE3" w:rsidRPr="00CF7664" w:rsidRDefault="00672EE3" w:rsidP="00D50B3B">
      <w:pPr>
        <w:pStyle w:val="ConsPlusNormal"/>
        <w:ind w:firstLine="540"/>
        <w:jc w:val="both"/>
        <w:rPr>
          <w:sz w:val="22"/>
          <w:szCs w:val="22"/>
        </w:rPr>
      </w:pPr>
      <w:r w:rsidRPr="00CF7664">
        <w:rPr>
          <w:sz w:val="22"/>
          <w:szCs w:val="22"/>
        </w:rPr>
        <w:t>10.6. утверждает структуру и штатное расписание Министерства в пределах установленных Правительством Российской Федерации фонда оплаты труда и численности работников, смету расходов на содержание Министерства в пределах утвержденных на соответствующий период ассигнований, предусмотренных в федеральном бюджете;</w:t>
      </w:r>
    </w:p>
    <w:p w:rsidR="00672EE3" w:rsidRPr="00CF7664" w:rsidRDefault="00672EE3" w:rsidP="00D50B3B">
      <w:pPr>
        <w:pStyle w:val="ConsPlusNormal"/>
        <w:ind w:firstLine="540"/>
        <w:jc w:val="both"/>
        <w:rPr>
          <w:sz w:val="22"/>
          <w:szCs w:val="22"/>
        </w:rPr>
      </w:pPr>
      <w:r w:rsidRPr="00CF7664">
        <w:rPr>
          <w:sz w:val="22"/>
          <w:szCs w:val="22"/>
        </w:rPr>
        <w:t>10.7. утверждает ежегодный план и прогнозные показатели деятельности подведомственных федеральных служб и федеральных агентств, а также отчеты об их исполнении;</w:t>
      </w:r>
    </w:p>
    <w:p w:rsidR="00672EE3" w:rsidRPr="00CF7664" w:rsidRDefault="00672EE3" w:rsidP="00D50B3B">
      <w:pPr>
        <w:pStyle w:val="ConsPlusNormal"/>
        <w:ind w:firstLine="540"/>
        <w:jc w:val="both"/>
        <w:rPr>
          <w:sz w:val="22"/>
          <w:szCs w:val="22"/>
        </w:rPr>
      </w:pPr>
      <w:r w:rsidRPr="00CF7664">
        <w:rPr>
          <w:sz w:val="22"/>
          <w:szCs w:val="22"/>
        </w:rPr>
        <w:t>10.8. вносит в Правительство Российской Федерации по представлению руководителей подведомственных Министерству федеральных служб и федеральных агентств проекты положений о федеральных службах и федеральных агентствах, предложения об их предельной численности и фонде оплаты труда их работников;</w:t>
      </w:r>
    </w:p>
    <w:p w:rsidR="00672EE3" w:rsidRPr="00CF7664" w:rsidRDefault="00672EE3" w:rsidP="00D50B3B">
      <w:pPr>
        <w:pStyle w:val="ConsPlusNormal"/>
        <w:ind w:firstLine="540"/>
        <w:jc w:val="both"/>
        <w:rPr>
          <w:sz w:val="22"/>
          <w:szCs w:val="22"/>
        </w:rPr>
      </w:pPr>
      <w:r w:rsidRPr="00CF7664">
        <w:rPr>
          <w:sz w:val="22"/>
          <w:szCs w:val="22"/>
        </w:rPr>
        <w:t>10.9. вносит в Министерство финансов Российской Федерации предложения по формированию федерального бюджета в части финансового обеспечения деятельности Министерства и подведомственных Министерству федеральных служб и федеральных агентств;</w:t>
      </w:r>
    </w:p>
    <w:p w:rsidR="00672EE3" w:rsidRPr="00CF7664" w:rsidRDefault="00672EE3" w:rsidP="00D50B3B">
      <w:pPr>
        <w:pStyle w:val="ConsPlusNormal"/>
        <w:ind w:firstLine="540"/>
        <w:jc w:val="both"/>
        <w:rPr>
          <w:sz w:val="22"/>
          <w:szCs w:val="22"/>
        </w:rPr>
      </w:pPr>
      <w:r w:rsidRPr="00CF7664">
        <w:rPr>
          <w:sz w:val="22"/>
          <w:szCs w:val="22"/>
        </w:rPr>
        <w:t xml:space="preserve">10.10. вносит в Правительство Российской Федерации проекты нормативных правовых актов, другие документы, указанные в </w:t>
      </w:r>
      <w:hyperlink w:anchor="Par92" w:tooltip="5.1. вносит в Правительство Российской Федерации проекты федеральных законов, нормативных правовых актов Президента Российской Федерации и Правительства Российской Федерации и другие документы, по которым требуется решение Правительства Российской Федерации, по вопросам, относящимся к сфере деятельности Министерства, установленной пунктом 1 настоящего Положения, и к сферам деятельности подведомственных ему федеральных служб и федеральных агентств, а также проект ежегодного плана работы и прогнозные показ..." w:history="1">
        <w:r w:rsidRPr="00CF7664">
          <w:rPr>
            <w:sz w:val="22"/>
            <w:szCs w:val="22"/>
          </w:rPr>
          <w:t>подпункте 5.1</w:t>
        </w:r>
      </w:hyperlink>
      <w:r w:rsidRPr="00CF7664">
        <w:rPr>
          <w:sz w:val="22"/>
          <w:szCs w:val="22"/>
        </w:rPr>
        <w:t xml:space="preserve"> настоящего Положения;</w:t>
      </w:r>
    </w:p>
    <w:p w:rsidR="00672EE3" w:rsidRPr="00CF7664" w:rsidRDefault="00672EE3" w:rsidP="00D50B3B">
      <w:pPr>
        <w:pStyle w:val="ConsPlusNormal"/>
        <w:ind w:firstLine="540"/>
        <w:jc w:val="both"/>
        <w:rPr>
          <w:sz w:val="22"/>
          <w:szCs w:val="22"/>
        </w:rPr>
      </w:pPr>
      <w:r w:rsidRPr="00CF7664">
        <w:rPr>
          <w:sz w:val="22"/>
          <w:szCs w:val="22"/>
        </w:rPr>
        <w:t>10.11. представляет в Правительство Российской Федерации в установленном порядке предложения о создании, реорганизации и ликвидации организаций, находящихся в ведении Министерства, а также в ведении подведомственных Министерству федеральных служб и федеральных агентств;</w:t>
      </w:r>
    </w:p>
    <w:p w:rsidR="00672EE3" w:rsidRPr="00CF7664" w:rsidRDefault="00672EE3" w:rsidP="00D50B3B">
      <w:pPr>
        <w:pStyle w:val="ConsPlusNormal"/>
        <w:ind w:firstLine="540"/>
        <w:jc w:val="both"/>
        <w:rPr>
          <w:sz w:val="22"/>
          <w:szCs w:val="22"/>
        </w:rPr>
      </w:pPr>
      <w:r w:rsidRPr="00CF7664">
        <w:rPr>
          <w:sz w:val="22"/>
          <w:szCs w:val="22"/>
        </w:rPr>
        <w:t>10.12. вправе давать руководителям федеральных служб и федеральных агентств, подведомственных Министерству, обязательные для исполнения указания;</w:t>
      </w:r>
    </w:p>
    <w:p w:rsidR="00672EE3" w:rsidRPr="00CF7664" w:rsidRDefault="00672EE3" w:rsidP="00D50B3B">
      <w:pPr>
        <w:pStyle w:val="ConsPlusNormal"/>
        <w:ind w:firstLine="540"/>
        <w:jc w:val="both"/>
        <w:rPr>
          <w:sz w:val="22"/>
          <w:szCs w:val="22"/>
        </w:rPr>
      </w:pPr>
      <w:r w:rsidRPr="00CF7664">
        <w:rPr>
          <w:sz w:val="22"/>
          <w:szCs w:val="22"/>
        </w:rPr>
        <w:t>10.13. вправе приостанавливать в случае необходимости решения подведомственных Министерству федеральных служб и федеральных агентств (их руководителей) или отменять эти решения, если иной порядок их отмены не установлен федеральным законом;</w:t>
      </w:r>
    </w:p>
    <w:p w:rsidR="00672EE3" w:rsidRPr="00CF7664" w:rsidRDefault="00672EE3" w:rsidP="00D50B3B">
      <w:pPr>
        <w:pStyle w:val="ConsPlusNormal"/>
        <w:ind w:firstLine="540"/>
        <w:jc w:val="both"/>
        <w:rPr>
          <w:sz w:val="22"/>
          <w:szCs w:val="22"/>
        </w:rPr>
      </w:pPr>
      <w:r w:rsidRPr="00CF7664">
        <w:rPr>
          <w:sz w:val="22"/>
          <w:szCs w:val="22"/>
        </w:rPr>
        <w:t>10.14. назначает на должность и освобождает от должности по представлению руководителей подведомственных Министерству федеральных служб и федеральных агентств заместителей руководителей федеральных служб и федеральных агентств и руководителей их территориальных органов;</w:t>
      </w:r>
    </w:p>
    <w:p w:rsidR="00672EE3" w:rsidRPr="00CF7664" w:rsidRDefault="00672EE3" w:rsidP="00D50B3B">
      <w:pPr>
        <w:pStyle w:val="ConsPlusNormal"/>
        <w:ind w:firstLine="540"/>
        <w:jc w:val="both"/>
        <w:rPr>
          <w:sz w:val="22"/>
          <w:szCs w:val="22"/>
        </w:rPr>
      </w:pPr>
      <w:r w:rsidRPr="00CF7664">
        <w:rPr>
          <w:sz w:val="22"/>
          <w:szCs w:val="22"/>
        </w:rPr>
        <w:t>10.15. представляет в установленном порядке работников Министерства и подведомственных Министерству федеральных служб и федеральных агентств, других лиц, осуществляющих деятельность в установленной сфере, к присвоению почетных званий и награждению государственными наградами Российской Федерации, Почетной грамотой Президента Российской Федерации, к поощрению в виде объявления им благодарности Президента Российской Федерации;</w:t>
      </w:r>
    </w:p>
    <w:p w:rsidR="00672EE3" w:rsidRPr="00CF7664" w:rsidRDefault="00672EE3" w:rsidP="00D50B3B">
      <w:pPr>
        <w:pStyle w:val="ConsPlusNormal"/>
        <w:jc w:val="both"/>
        <w:rPr>
          <w:sz w:val="22"/>
          <w:szCs w:val="22"/>
        </w:rPr>
      </w:pPr>
      <w:r w:rsidRPr="00CF7664">
        <w:rPr>
          <w:sz w:val="22"/>
          <w:szCs w:val="22"/>
        </w:rPr>
        <w:t>(в ред. Постановления Правительства РФ от 07.11.2008 N 814)</w:t>
      </w:r>
    </w:p>
    <w:p w:rsidR="00672EE3" w:rsidRPr="00CF7664" w:rsidRDefault="00672EE3" w:rsidP="00D50B3B">
      <w:pPr>
        <w:pStyle w:val="ConsPlusNormal"/>
        <w:ind w:firstLine="540"/>
        <w:jc w:val="both"/>
        <w:rPr>
          <w:sz w:val="22"/>
          <w:szCs w:val="22"/>
        </w:rPr>
      </w:pPr>
      <w:r w:rsidRPr="00CF7664">
        <w:rPr>
          <w:sz w:val="22"/>
          <w:szCs w:val="22"/>
        </w:rPr>
        <w:t>10.16. издает приказы, имеющие нормативный характер, а по оперативным и другим текущим вопросам организации деятельности Министерства - приказы ненормативного характера.</w:t>
      </w:r>
    </w:p>
    <w:p w:rsidR="00672EE3" w:rsidRPr="00CF7664" w:rsidRDefault="00672EE3" w:rsidP="00D50B3B">
      <w:pPr>
        <w:pStyle w:val="ConsPlusNormal"/>
        <w:ind w:firstLine="540"/>
        <w:jc w:val="both"/>
        <w:rPr>
          <w:sz w:val="22"/>
          <w:szCs w:val="22"/>
        </w:rPr>
      </w:pPr>
      <w:r w:rsidRPr="00CF7664">
        <w:rPr>
          <w:sz w:val="22"/>
          <w:szCs w:val="22"/>
        </w:rPr>
        <w:t>11. Финансирование расходов на содержание Министерства природных ресурсов и экологии Российской Федерации осуществляется за счет средств, предусмотренных в федеральном бюджете.</w:t>
      </w:r>
    </w:p>
    <w:p w:rsidR="00672EE3" w:rsidRPr="00CF7664" w:rsidRDefault="00672EE3" w:rsidP="00D50B3B">
      <w:pPr>
        <w:pStyle w:val="ConsPlusNormal"/>
        <w:ind w:firstLine="540"/>
        <w:jc w:val="both"/>
        <w:rPr>
          <w:sz w:val="22"/>
          <w:szCs w:val="22"/>
        </w:rPr>
      </w:pPr>
      <w:r w:rsidRPr="00CF7664">
        <w:rPr>
          <w:sz w:val="22"/>
          <w:szCs w:val="22"/>
        </w:rPr>
        <w:t>12. Министерство природных ресурсов и экологии Российской Федерации является юридическим лицом, имеет печать с изображением Государственного герба Российской Федерации и со своим наименованием, иные печати, штампы и бланки установленного образца и счета, открываемые в соответствии с законодательством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Министерство природных ресурсов и экологии Российской Федерации вправе иметь геральдический знак - эмблему, флаг и вымпел, учреждаемые Министерством по согласованию с Геральдическим советом при Президенте Российской Федерации.</w:t>
      </w:r>
    </w:p>
    <w:p w:rsidR="00672EE3" w:rsidRPr="00CF7664" w:rsidRDefault="00672EE3" w:rsidP="00D50B3B">
      <w:pPr>
        <w:pStyle w:val="ConsPlusNormal"/>
        <w:jc w:val="both"/>
        <w:rPr>
          <w:sz w:val="22"/>
          <w:szCs w:val="22"/>
        </w:rPr>
      </w:pPr>
      <w:r w:rsidRPr="00CF7664">
        <w:rPr>
          <w:sz w:val="22"/>
          <w:szCs w:val="22"/>
        </w:rPr>
        <w:t>(абзац введен Постановлением Правительства РФ от 24.03.2011 N 210)</w:t>
      </w:r>
    </w:p>
    <w:p w:rsidR="00672EE3" w:rsidRPr="00CF7664" w:rsidRDefault="00672EE3" w:rsidP="00D50B3B">
      <w:pPr>
        <w:pStyle w:val="ConsPlusNormal"/>
        <w:ind w:firstLine="540"/>
        <w:jc w:val="both"/>
        <w:rPr>
          <w:sz w:val="22"/>
          <w:szCs w:val="22"/>
        </w:rPr>
      </w:pPr>
      <w:r w:rsidRPr="00CF7664">
        <w:rPr>
          <w:sz w:val="22"/>
          <w:szCs w:val="22"/>
        </w:rPr>
        <w:t>13. Место нахождения Министерства природных ресурсов и экологии Российской Федерации - г. Москва.</w:t>
      </w:r>
    </w:p>
    <w:p w:rsidR="00672EE3" w:rsidRPr="00CF7664" w:rsidRDefault="00672EE3" w:rsidP="00D50B3B">
      <w:pPr>
        <w:pStyle w:val="ConsPlusNormal"/>
        <w:ind w:firstLine="540"/>
        <w:jc w:val="both"/>
        <w:rPr>
          <w:sz w:val="22"/>
          <w:szCs w:val="22"/>
        </w:rPr>
      </w:pPr>
    </w:p>
    <w:p w:rsidR="00672EE3" w:rsidRPr="00CF7664" w:rsidRDefault="00672EE3" w:rsidP="00D50B3B">
      <w:pPr>
        <w:pStyle w:val="ConsPlusNormal"/>
        <w:ind w:firstLine="540"/>
        <w:jc w:val="both"/>
        <w:rPr>
          <w:sz w:val="22"/>
          <w:szCs w:val="22"/>
        </w:rPr>
      </w:pPr>
    </w:p>
    <w:p w:rsidR="00672EE3" w:rsidRPr="00CF7664" w:rsidRDefault="00672EE3" w:rsidP="00D50B3B">
      <w:pPr>
        <w:pStyle w:val="ConsPlusNormal"/>
        <w:ind w:firstLine="540"/>
        <w:jc w:val="both"/>
        <w:rPr>
          <w:sz w:val="22"/>
          <w:szCs w:val="22"/>
        </w:rPr>
      </w:pPr>
    </w:p>
    <w:p w:rsidR="00672EE3" w:rsidRDefault="00672EE3" w:rsidP="00D50B3B">
      <w:pPr>
        <w:pStyle w:val="ConsPlusNormal"/>
        <w:ind w:firstLine="540"/>
        <w:jc w:val="both"/>
        <w:rPr>
          <w:sz w:val="22"/>
          <w:szCs w:val="22"/>
        </w:rPr>
      </w:pPr>
    </w:p>
    <w:p w:rsidR="00672EE3" w:rsidRPr="00CF7664" w:rsidRDefault="00672EE3" w:rsidP="00D50B3B">
      <w:pPr>
        <w:pStyle w:val="ConsPlusNormal"/>
        <w:ind w:firstLine="540"/>
        <w:jc w:val="both"/>
        <w:rPr>
          <w:sz w:val="22"/>
          <w:szCs w:val="22"/>
        </w:rPr>
      </w:pPr>
    </w:p>
    <w:p w:rsidR="00672EE3" w:rsidRPr="00CF7664" w:rsidRDefault="00672EE3" w:rsidP="00D50B3B">
      <w:pPr>
        <w:pStyle w:val="ConsPlusNormal"/>
        <w:ind w:firstLine="540"/>
        <w:jc w:val="both"/>
        <w:rPr>
          <w:sz w:val="22"/>
          <w:szCs w:val="22"/>
        </w:rPr>
      </w:pPr>
    </w:p>
    <w:p w:rsidR="00672EE3" w:rsidRPr="00CF7664" w:rsidRDefault="00672EE3" w:rsidP="00D50B3B">
      <w:pPr>
        <w:pStyle w:val="ConsPlusNormal"/>
        <w:jc w:val="right"/>
        <w:outlineLvl w:val="0"/>
        <w:rPr>
          <w:sz w:val="22"/>
          <w:szCs w:val="22"/>
        </w:rPr>
      </w:pPr>
      <w:r w:rsidRPr="00CF7664">
        <w:rPr>
          <w:sz w:val="22"/>
          <w:szCs w:val="22"/>
        </w:rPr>
        <w:t>Утверждены</w:t>
      </w:r>
    </w:p>
    <w:p w:rsidR="00672EE3" w:rsidRPr="00CF7664" w:rsidRDefault="00672EE3" w:rsidP="00D50B3B">
      <w:pPr>
        <w:pStyle w:val="ConsPlusNormal"/>
        <w:jc w:val="right"/>
        <w:rPr>
          <w:sz w:val="22"/>
          <w:szCs w:val="22"/>
        </w:rPr>
      </w:pPr>
      <w:r w:rsidRPr="00CF7664">
        <w:rPr>
          <w:sz w:val="22"/>
          <w:szCs w:val="22"/>
        </w:rPr>
        <w:t>Постановлением Правительства</w:t>
      </w:r>
    </w:p>
    <w:p w:rsidR="00672EE3" w:rsidRPr="00CF7664" w:rsidRDefault="00672EE3" w:rsidP="00D50B3B">
      <w:pPr>
        <w:pStyle w:val="ConsPlusNormal"/>
        <w:jc w:val="right"/>
        <w:rPr>
          <w:sz w:val="22"/>
          <w:szCs w:val="22"/>
        </w:rPr>
      </w:pPr>
      <w:r w:rsidRPr="00CF7664">
        <w:rPr>
          <w:sz w:val="22"/>
          <w:szCs w:val="22"/>
        </w:rPr>
        <w:t>Российской Федерации</w:t>
      </w:r>
    </w:p>
    <w:p w:rsidR="00672EE3" w:rsidRPr="00CF7664" w:rsidRDefault="00672EE3" w:rsidP="00D50B3B">
      <w:pPr>
        <w:pStyle w:val="ConsPlusNormal"/>
        <w:jc w:val="right"/>
        <w:rPr>
          <w:sz w:val="22"/>
          <w:szCs w:val="22"/>
        </w:rPr>
      </w:pPr>
      <w:r w:rsidRPr="00CF7664">
        <w:rPr>
          <w:sz w:val="22"/>
          <w:szCs w:val="22"/>
        </w:rPr>
        <w:t>от 29 мая 2008 г. N 404</w:t>
      </w:r>
    </w:p>
    <w:p w:rsidR="00672EE3" w:rsidRPr="00CF7664" w:rsidRDefault="00672EE3" w:rsidP="00D50B3B">
      <w:pPr>
        <w:pStyle w:val="ConsPlusNormal"/>
        <w:jc w:val="right"/>
        <w:rPr>
          <w:sz w:val="22"/>
          <w:szCs w:val="22"/>
        </w:rPr>
      </w:pPr>
    </w:p>
    <w:p w:rsidR="00672EE3" w:rsidRPr="00CF7664" w:rsidRDefault="00672EE3" w:rsidP="00D50B3B">
      <w:pPr>
        <w:pStyle w:val="ConsPlusTitle"/>
        <w:jc w:val="center"/>
        <w:rPr>
          <w:sz w:val="22"/>
          <w:szCs w:val="22"/>
        </w:rPr>
      </w:pPr>
      <w:bookmarkStart w:id="3" w:name="Par470"/>
      <w:bookmarkEnd w:id="3"/>
      <w:r w:rsidRPr="00CF7664">
        <w:rPr>
          <w:sz w:val="22"/>
          <w:szCs w:val="22"/>
        </w:rPr>
        <w:t>ИЗМЕНЕНИЯ,</w:t>
      </w:r>
    </w:p>
    <w:p w:rsidR="00672EE3" w:rsidRPr="00CF7664" w:rsidRDefault="00672EE3" w:rsidP="00D50B3B">
      <w:pPr>
        <w:pStyle w:val="ConsPlusTitle"/>
        <w:jc w:val="center"/>
        <w:rPr>
          <w:sz w:val="22"/>
          <w:szCs w:val="22"/>
        </w:rPr>
      </w:pPr>
      <w:r w:rsidRPr="00CF7664">
        <w:rPr>
          <w:sz w:val="22"/>
          <w:szCs w:val="22"/>
        </w:rPr>
        <w:t>КОТОРЫЕ ВНОСЯТСЯ В ПОСТАНОВЛЕНИЯ ПРАВИТЕЛЬСТВА</w:t>
      </w:r>
    </w:p>
    <w:p w:rsidR="00672EE3" w:rsidRPr="00CF7664" w:rsidRDefault="00672EE3" w:rsidP="00D50B3B">
      <w:pPr>
        <w:pStyle w:val="ConsPlusTitle"/>
        <w:jc w:val="center"/>
        <w:rPr>
          <w:sz w:val="22"/>
          <w:szCs w:val="22"/>
        </w:rPr>
      </w:pPr>
      <w:r w:rsidRPr="00CF7664">
        <w:rPr>
          <w:sz w:val="22"/>
          <w:szCs w:val="22"/>
        </w:rPr>
        <w:t>РОССИЙСКОЙ ФЕДЕРАЦИИ</w:t>
      </w:r>
    </w:p>
    <w:p w:rsidR="00672EE3" w:rsidRPr="00CF7664" w:rsidRDefault="00672EE3" w:rsidP="00D50B3B">
      <w:pPr>
        <w:pStyle w:val="ConsPlusNormal"/>
        <w:jc w:val="center"/>
        <w:rPr>
          <w:sz w:val="22"/>
          <w:szCs w:val="22"/>
        </w:rPr>
      </w:pPr>
      <w:r w:rsidRPr="00CF7664">
        <w:rPr>
          <w:sz w:val="22"/>
          <w:szCs w:val="22"/>
        </w:rPr>
        <w:t>Список изменяющих документов</w:t>
      </w:r>
    </w:p>
    <w:p w:rsidR="00672EE3" w:rsidRPr="00CF7664" w:rsidRDefault="00672EE3" w:rsidP="00D50B3B">
      <w:pPr>
        <w:pStyle w:val="ConsPlusNormal"/>
        <w:jc w:val="center"/>
        <w:rPr>
          <w:sz w:val="22"/>
          <w:szCs w:val="22"/>
        </w:rPr>
      </w:pPr>
      <w:r w:rsidRPr="00CF7664">
        <w:rPr>
          <w:sz w:val="22"/>
          <w:szCs w:val="22"/>
        </w:rPr>
        <w:t>(в ред. Постановления Правительства РФ от 28.01.2011 N 39)</w:t>
      </w:r>
    </w:p>
    <w:p w:rsidR="00672EE3" w:rsidRPr="00CF7664" w:rsidRDefault="00672EE3" w:rsidP="00D50B3B">
      <w:pPr>
        <w:pStyle w:val="ConsPlusNormal"/>
        <w:ind w:firstLine="540"/>
        <w:jc w:val="both"/>
        <w:rPr>
          <w:sz w:val="22"/>
          <w:szCs w:val="22"/>
        </w:rPr>
      </w:pPr>
    </w:p>
    <w:p w:rsidR="00672EE3" w:rsidRPr="00CF7664" w:rsidRDefault="00672EE3" w:rsidP="00D50B3B">
      <w:pPr>
        <w:pStyle w:val="ConsPlusNormal"/>
        <w:ind w:firstLine="540"/>
        <w:jc w:val="both"/>
        <w:rPr>
          <w:sz w:val="22"/>
          <w:szCs w:val="22"/>
        </w:rPr>
      </w:pPr>
      <w:r w:rsidRPr="00CF7664">
        <w:rPr>
          <w:sz w:val="22"/>
          <w:szCs w:val="22"/>
        </w:rPr>
        <w:t>1. В Положении о Федеральном агентстве водных ресурсов, утвержденном Постановлением Правительства Российской Федерации от 16 июня 2004 г. N 282 (Собрание законодательства Российской Федерации, 2004, N 25, ст. 2564):</w:t>
      </w:r>
    </w:p>
    <w:p w:rsidR="00672EE3" w:rsidRPr="00CF7664" w:rsidRDefault="00672EE3" w:rsidP="00D50B3B">
      <w:pPr>
        <w:pStyle w:val="ConsPlusNormal"/>
        <w:ind w:firstLine="540"/>
        <w:jc w:val="both"/>
        <w:rPr>
          <w:sz w:val="22"/>
          <w:szCs w:val="22"/>
        </w:rPr>
      </w:pPr>
      <w:r w:rsidRPr="00CF7664">
        <w:rPr>
          <w:sz w:val="22"/>
          <w:szCs w:val="22"/>
        </w:rPr>
        <w:t>а) в пунктах 2 и 3 слова "Министерства природных ресурсов Российской Федерации" заменить словами "Министерства природных ресурсов и экологии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б) в пункте 8 и подпункте 9.2 слова "Министр природных ресурсов Российской Федерации" в соответствующем падеже заменить словами "Министр природных ресурсов и экологии Российской Федерации" в соответствующем падеже;</w:t>
      </w:r>
    </w:p>
    <w:p w:rsidR="00672EE3" w:rsidRPr="00CF7664" w:rsidRDefault="00672EE3" w:rsidP="00D50B3B">
      <w:pPr>
        <w:pStyle w:val="ConsPlusNormal"/>
        <w:ind w:firstLine="540"/>
        <w:jc w:val="both"/>
        <w:rPr>
          <w:sz w:val="22"/>
          <w:szCs w:val="22"/>
        </w:rPr>
      </w:pPr>
      <w:r w:rsidRPr="00CF7664">
        <w:rPr>
          <w:sz w:val="22"/>
          <w:szCs w:val="22"/>
        </w:rPr>
        <w:t>в) в подпункте 9.9 слова "Министерства природных ресурсов Российской Федерации" заменить словами "Министерства природных ресурсов и экологии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2. В Положении о Федеральном агентстве по недропользованию, утвержденном Постановлением Правительства Российской Федерации от 17 июня 2004 г. N 293 (Собрание законодательства Российской Федерации, 2004, N 26, ст. 2669):</w:t>
      </w:r>
    </w:p>
    <w:p w:rsidR="00672EE3" w:rsidRPr="00CF7664" w:rsidRDefault="00672EE3" w:rsidP="00D50B3B">
      <w:pPr>
        <w:pStyle w:val="ConsPlusNormal"/>
        <w:ind w:firstLine="540"/>
        <w:jc w:val="both"/>
        <w:rPr>
          <w:sz w:val="22"/>
          <w:szCs w:val="22"/>
        </w:rPr>
      </w:pPr>
      <w:r w:rsidRPr="00CF7664">
        <w:rPr>
          <w:sz w:val="22"/>
          <w:szCs w:val="22"/>
        </w:rPr>
        <w:t>а) в пунктах 2 и 3 слова "Министерства природных ресурсов Российской Федерации" заменить словами "Министерства природных ресурсов и экологии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б) в пункте 8 и подпункте 9.2 слова "Министр природных ресурсов Российской Федерации" в соответствующем падеже заменить словами "Министр природных ресурсов и экологии Российской Федерации" в соответствующем падеже;</w:t>
      </w:r>
    </w:p>
    <w:p w:rsidR="00672EE3" w:rsidRPr="00CF7664" w:rsidRDefault="00672EE3" w:rsidP="00D50B3B">
      <w:pPr>
        <w:pStyle w:val="ConsPlusNormal"/>
        <w:ind w:firstLine="540"/>
        <w:jc w:val="both"/>
        <w:rPr>
          <w:sz w:val="22"/>
          <w:szCs w:val="22"/>
        </w:rPr>
      </w:pPr>
      <w:r w:rsidRPr="00CF7664">
        <w:rPr>
          <w:sz w:val="22"/>
          <w:szCs w:val="22"/>
        </w:rPr>
        <w:t>в) в подпункте 9.8 слова "Министерства природных ресурсов Российской Федерации" заменить словами "Министерства природных ресурсов и экологии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3. В Постановлении Правительства Российской Федерации от 23 июля 2004 г. N 372 "О Федеральной службе по гидрометеорологии и мониторингу окружающей среды" (Собрание законодательства Российской Федерации, 2004, N 31, ст. 3262; 2005, N 50, ст. 5321; 2006, N 52, ст. 5587):</w:t>
      </w:r>
    </w:p>
    <w:p w:rsidR="00672EE3" w:rsidRPr="00CF7664" w:rsidRDefault="00672EE3" w:rsidP="00D50B3B">
      <w:pPr>
        <w:pStyle w:val="ConsPlusNormal"/>
        <w:ind w:firstLine="540"/>
        <w:jc w:val="both"/>
        <w:rPr>
          <w:sz w:val="22"/>
          <w:szCs w:val="22"/>
        </w:rPr>
      </w:pPr>
      <w:r w:rsidRPr="00CF7664">
        <w:rPr>
          <w:sz w:val="22"/>
          <w:szCs w:val="22"/>
        </w:rPr>
        <w:t>а) в пункте 3:</w:t>
      </w:r>
    </w:p>
    <w:p w:rsidR="00672EE3" w:rsidRPr="00CF7664" w:rsidRDefault="00672EE3" w:rsidP="00D50B3B">
      <w:pPr>
        <w:pStyle w:val="ConsPlusNormal"/>
        <w:ind w:firstLine="540"/>
        <w:jc w:val="both"/>
        <w:rPr>
          <w:sz w:val="22"/>
          <w:szCs w:val="22"/>
        </w:rPr>
      </w:pPr>
      <w:r w:rsidRPr="00CF7664">
        <w:rPr>
          <w:sz w:val="22"/>
          <w:szCs w:val="22"/>
        </w:rPr>
        <w:t>абзац пятый изложить в следующей редакции:</w:t>
      </w:r>
    </w:p>
    <w:p w:rsidR="00672EE3" w:rsidRPr="00CF7664" w:rsidRDefault="00672EE3" w:rsidP="00D50B3B">
      <w:pPr>
        <w:pStyle w:val="ConsPlusNormal"/>
        <w:ind w:firstLine="540"/>
        <w:jc w:val="both"/>
        <w:rPr>
          <w:sz w:val="22"/>
          <w:szCs w:val="22"/>
        </w:rPr>
      </w:pPr>
      <w:r w:rsidRPr="00CF7664">
        <w:rPr>
          <w:sz w:val="22"/>
          <w:szCs w:val="22"/>
        </w:rPr>
        <w:t>"организацию и обеспечение выполнения работ федерального назначения в области гидрометеорологии и смежных с ней областях;";</w:t>
      </w:r>
    </w:p>
    <w:p w:rsidR="00672EE3" w:rsidRPr="00CF7664" w:rsidRDefault="00672EE3" w:rsidP="00D50B3B">
      <w:pPr>
        <w:pStyle w:val="ConsPlusNormal"/>
        <w:ind w:firstLine="540"/>
        <w:jc w:val="both"/>
        <w:rPr>
          <w:sz w:val="22"/>
          <w:szCs w:val="22"/>
        </w:rPr>
      </w:pPr>
      <w:r w:rsidRPr="00CF7664">
        <w:rPr>
          <w:sz w:val="22"/>
          <w:szCs w:val="22"/>
        </w:rPr>
        <w:t>абзац девятый признать утратившим силу;</w:t>
      </w:r>
    </w:p>
    <w:p w:rsidR="00672EE3" w:rsidRPr="00CF7664" w:rsidRDefault="00672EE3" w:rsidP="00D50B3B">
      <w:pPr>
        <w:pStyle w:val="ConsPlusNormal"/>
        <w:ind w:firstLine="540"/>
        <w:jc w:val="both"/>
        <w:rPr>
          <w:sz w:val="22"/>
          <w:szCs w:val="22"/>
        </w:rPr>
      </w:pPr>
      <w:r w:rsidRPr="00CF7664">
        <w:rPr>
          <w:sz w:val="22"/>
          <w:szCs w:val="22"/>
        </w:rPr>
        <w:t>б) утратил силу с 28 января 2011 года. - Постановление Правительства РФ от 28.01.2011 N 39;</w:t>
      </w:r>
    </w:p>
    <w:p w:rsidR="00672EE3" w:rsidRPr="00CF7664" w:rsidRDefault="00672EE3" w:rsidP="00D50B3B">
      <w:pPr>
        <w:pStyle w:val="ConsPlusNormal"/>
        <w:ind w:firstLine="540"/>
        <w:jc w:val="both"/>
        <w:rPr>
          <w:sz w:val="22"/>
          <w:szCs w:val="22"/>
        </w:rPr>
      </w:pPr>
      <w:r w:rsidRPr="00CF7664">
        <w:rPr>
          <w:sz w:val="22"/>
          <w:szCs w:val="22"/>
        </w:rPr>
        <w:t>в) в Положении о Федеральной службе по гидрометеорологии и мониторингу окружающей среды, утвержденном указанным Постановлением:</w:t>
      </w:r>
    </w:p>
    <w:p w:rsidR="00672EE3" w:rsidRPr="00CF7664" w:rsidRDefault="00672EE3" w:rsidP="00D50B3B">
      <w:pPr>
        <w:pStyle w:val="ConsPlusNormal"/>
        <w:ind w:firstLine="540"/>
        <w:jc w:val="both"/>
        <w:rPr>
          <w:sz w:val="22"/>
          <w:szCs w:val="22"/>
        </w:rPr>
      </w:pPr>
      <w:r w:rsidRPr="00CF7664">
        <w:rPr>
          <w:sz w:val="22"/>
          <w:szCs w:val="22"/>
        </w:rPr>
        <w:t>в абзаце первом пункта 1 слова "принятию нормативных правовых актов," исключить;</w:t>
      </w:r>
    </w:p>
    <w:p w:rsidR="00672EE3" w:rsidRPr="00CF7664" w:rsidRDefault="00672EE3" w:rsidP="00D50B3B">
      <w:pPr>
        <w:pStyle w:val="ConsPlusNormal"/>
        <w:ind w:firstLine="540"/>
        <w:jc w:val="both"/>
        <w:rPr>
          <w:sz w:val="22"/>
          <w:szCs w:val="22"/>
        </w:rPr>
      </w:pPr>
      <w:r w:rsidRPr="00CF7664">
        <w:rPr>
          <w:sz w:val="22"/>
          <w:szCs w:val="22"/>
        </w:rPr>
        <w:t>пункт 2 изложить в следующей редакции:</w:t>
      </w:r>
    </w:p>
    <w:p w:rsidR="00672EE3" w:rsidRPr="00CF7664" w:rsidRDefault="00672EE3" w:rsidP="00D50B3B">
      <w:pPr>
        <w:pStyle w:val="ConsPlusNormal"/>
        <w:ind w:firstLine="540"/>
        <w:jc w:val="both"/>
        <w:rPr>
          <w:sz w:val="22"/>
          <w:szCs w:val="22"/>
        </w:rPr>
      </w:pPr>
      <w:r w:rsidRPr="00CF7664">
        <w:rPr>
          <w:sz w:val="22"/>
          <w:szCs w:val="22"/>
        </w:rPr>
        <w:t>"2. Федеральная служба по гидрометеорологии и мониторингу окружающей среды находится в ведении Министерства природных ресурсов и экологии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пункт 3 после слов "международными договорами Российской Федерации," дополнить словами "нормативными правовыми актами Министерства природных ресурсов и экологии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подпункты 5.1, 5.2, 5.2.1 - 5.2.4 признать утратившими силу;</w:t>
      </w:r>
    </w:p>
    <w:p w:rsidR="00672EE3" w:rsidRPr="00CF7664" w:rsidRDefault="00672EE3" w:rsidP="00D50B3B">
      <w:pPr>
        <w:pStyle w:val="ConsPlusNormal"/>
        <w:ind w:firstLine="540"/>
        <w:jc w:val="both"/>
        <w:rPr>
          <w:sz w:val="22"/>
          <w:szCs w:val="22"/>
        </w:rPr>
      </w:pPr>
      <w:r w:rsidRPr="00CF7664">
        <w:rPr>
          <w:sz w:val="22"/>
          <w:szCs w:val="22"/>
        </w:rPr>
        <w:t>подпункт 5.4.5 после слов "в части поверхностных водных объектов" дополнить словами ", мониторинг уникальной экологической системы озера Байкал";</w:t>
      </w:r>
    </w:p>
    <w:p w:rsidR="00672EE3" w:rsidRPr="00CF7664" w:rsidRDefault="00672EE3" w:rsidP="00D50B3B">
      <w:pPr>
        <w:pStyle w:val="ConsPlusNormal"/>
        <w:ind w:firstLine="540"/>
        <w:jc w:val="both"/>
        <w:rPr>
          <w:sz w:val="22"/>
          <w:szCs w:val="22"/>
        </w:rPr>
      </w:pPr>
      <w:r w:rsidRPr="00CF7664">
        <w:rPr>
          <w:sz w:val="22"/>
          <w:szCs w:val="22"/>
        </w:rPr>
        <w:t>подпункт 5.6 признать утратившим силу;</w:t>
      </w:r>
    </w:p>
    <w:p w:rsidR="00672EE3" w:rsidRPr="00CF7664" w:rsidRDefault="00672EE3" w:rsidP="00D50B3B">
      <w:pPr>
        <w:pStyle w:val="ConsPlusNormal"/>
        <w:ind w:firstLine="540"/>
        <w:jc w:val="both"/>
        <w:rPr>
          <w:sz w:val="22"/>
          <w:szCs w:val="22"/>
        </w:rPr>
      </w:pPr>
      <w:r w:rsidRPr="00CF7664">
        <w:rPr>
          <w:sz w:val="22"/>
          <w:szCs w:val="22"/>
        </w:rPr>
        <w:t>подпункт 6.2 изложить в следующей редакции:</w:t>
      </w:r>
    </w:p>
    <w:p w:rsidR="00672EE3" w:rsidRPr="00CF7664" w:rsidRDefault="00672EE3" w:rsidP="00D50B3B">
      <w:pPr>
        <w:pStyle w:val="ConsPlusNormal"/>
        <w:ind w:firstLine="540"/>
        <w:jc w:val="both"/>
        <w:rPr>
          <w:sz w:val="22"/>
          <w:szCs w:val="22"/>
        </w:rPr>
      </w:pPr>
      <w:r w:rsidRPr="00CF7664">
        <w:rPr>
          <w:sz w:val="22"/>
          <w:szCs w:val="22"/>
        </w:rPr>
        <w:t>"6.2. организовывать проведение необходимых исследований, испытаний, экспертиз, анализов и оценок, а также научных исследований в установленной сфере деятельности;"</w:t>
      </w:r>
    </w:p>
    <w:p w:rsidR="00672EE3" w:rsidRPr="00CF7664" w:rsidRDefault="00672EE3" w:rsidP="00D50B3B">
      <w:pPr>
        <w:pStyle w:val="ConsPlusNormal"/>
        <w:ind w:firstLine="540"/>
        <w:jc w:val="both"/>
        <w:rPr>
          <w:sz w:val="22"/>
          <w:szCs w:val="22"/>
        </w:rPr>
      </w:pPr>
      <w:r w:rsidRPr="00CF7664">
        <w:rPr>
          <w:sz w:val="22"/>
          <w:szCs w:val="22"/>
        </w:rPr>
        <w:t>в подпункте 6.7 слова ", в том числе межведомственные," исключить;</w:t>
      </w:r>
    </w:p>
    <w:p w:rsidR="00672EE3" w:rsidRPr="00CF7664" w:rsidRDefault="00672EE3" w:rsidP="00D50B3B">
      <w:pPr>
        <w:pStyle w:val="ConsPlusNormal"/>
        <w:ind w:firstLine="540"/>
        <w:jc w:val="both"/>
        <w:rPr>
          <w:sz w:val="22"/>
          <w:szCs w:val="22"/>
        </w:rPr>
      </w:pPr>
      <w:r w:rsidRPr="00CF7664">
        <w:rPr>
          <w:sz w:val="22"/>
          <w:szCs w:val="22"/>
        </w:rPr>
        <w:t>в пункте 7:</w:t>
      </w:r>
    </w:p>
    <w:p w:rsidR="00672EE3" w:rsidRPr="00CF7664" w:rsidRDefault="00672EE3" w:rsidP="00D50B3B">
      <w:pPr>
        <w:pStyle w:val="ConsPlusNormal"/>
        <w:ind w:firstLine="540"/>
        <w:jc w:val="both"/>
        <w:rPr>
          <w:sz w:val="22"/>
          <w:szCs w:val="22"/>
        </w:rPr>
      </w:pPr>
      <w:r w:rsidRPr="00CF7664">
        <w:rPr>
          <w:sz w:val="22"/>
          <w:szCs w:val="22"/>
        </w:rPr>
        <w:t>в абзаце первом слова "функции по управлению" заменить словами "нормативно-правовое регулирование, а также управление";</w:t>
      </w:r>
    </w:p>
    <w:p w:rsidR="00672EE3" w:rsidRPr="00CF7664" w:rsidRDefault="00672EE3" w:rsidP="00D50B3B">
      <w:pPr>
        <w:pStyle w:val="ConsPlusNormal"/>
        <w:ind w:firstLine="540"/>
        <w:jc w:val="both"/>
        <w:rPr>
          <w:sz w:val="22"/>
          <w:szCs w:val="22"/>
        </w:rPr>
      </w:pPr>
      <w:r w:rsidRPr="00CF7664">
        <w:rPr>
          <w:sz w:val="22"/>
          <w:szCs w:val="22"/>
        </w:rPr>
        <w:t>абзац третий признать утратившим силу;</w:t>
      </w:r>
    </w:p>
    <w:p w:rsidR="00672EE3" w:rsidRPr="00CF7664" w:rsidRDefault="00672EE3" w:rsidP="00D50B3B">
      <w:pPr>
        <w:pStyle w:val="ConsPlusNormal"/>
        <w:ind w:firstLine="540"/>
        <w:jc w:val="both"/>
        <w:rPr>
          <w:sz w:val="22"/>
          <w:szCs w:val="22"/>
        </w:rPr>
      </w:pPr>
      <w:r w:rsidRPr="00CF7664">
        <w:rPr>
          <w:sz w:val="22"/>
          <w:szCs w:val="22"/>
        </w:rPr>
        <w:t>пункт 8 изложить в следующей редакции:</w:t>
      </w:r>
    </w:p>
    <w:p w:rsidR="00672EE3" w:rsidRPr="00CF7664" w:rsidRDefault="00672EE3" w:rsidP="00D50B3B">
      <w:pPr>
        <w:pStyle w:val="ConsPlusNormal"/>
        <w:ind w:firstLine="540"/>
        <w:jc w:val="both"/>
        <w:rPr>
          <w:sz w:val="22"/>
          <w:szCs w:val="22"/>
        </w:rPr>
      </w:pPr>
      <w:r w:rsidRPr="00CF7664">
        <w:rPr>
          <w:sz w:val="22"/>
          <w:szCs w:val="22"/>
        </w:rPr>
        <w:t>"8. Федеральную службу по гидрометеорологии и мониторингу окружающей среды возглавляет руководитель, назначаемый на должность и освобождаемый от должности Правительством Российской Федерации по представлению Министра природных ресурсов и экологии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Руководитель Федеральной службы по гидрометеорологии и мониторингу окружающей среды несет персональную ответственность за выполнение возложенных на Службу полномочий.</w:t>
      </w:r>
    </w:p>
    <w:p w:rsidR="00672EE3" w:rsidRPr="00CF7664" w:rsidRDefault="00672EE3" w:rsidP="00D50B3B">
      <w:pPr>
        <w:pStyle w:val="ConsPlusNormal"/>
        <w:ind w:firstLine="540"/>
        <w:jc w:val="both"/>
        <w:rPr>
          <w:sz w:val="22"/>
          <w:szCs w:val="22"/>
        </w:rPr>
      </w:pPr>
      <w:r w:rsidRPr="00CF7664">
        <w:rPr>
          <w:sz w:val="22"/>
          <w:szCs w:val="22"/>
        </w:rPr>
        <w:t>Руководитель Службы имеет заместителей, назначаемых на должность и освобождаемых от должности Министром природных ресурсов и экологии Российской Федерации по представлению руководителя Службы.";</w:t>
      </w:r>
    </w:p>
    <w:p w:rsidR="00672EE3" w:rsidRPr="00CF7664" w:rsidRDefault="00672EE3" w:rsidP="00D50B3B">
      <w:pPr>
        <w:pStyle w:val="ConsPlusNormal"/>
        <w:ind w:firstLine="540"/>
        <w:jc w:val="both"/>
        <w:rPr>
          <w:sz w:val="22"/>
          <w:szCs w:val="22"/>
        </w:rPr>
      </w:pPr>
      <w:r w:rsidRPr="00CF7664">
        <w:rPr>
          <w:sz w:val="22"/>
          <w:szCs w:val="22"/>
        </w:rPr>
        <w:t>подпункт 10.2 изложить в следующей редакции:</w:t>
      </w:r>
    </w:p>
    <w:p w:rsidR="00672EE3" w:rsidRPr="00CF7664" w:rsidRDefault="00672EE3" w:rsidP="00D50B3B">
      <w:pPr>
        <w:pStyle w:val="ConsPlusNormal"/>
        <w:ind w:firstLine="540"/>
        <w:jc w:val="both"/>
        <w:rPr>
          <w:sz w:val="22"/>
          <w:szCs w:val="22"/>
        </w:rPr>
      </w:pPr>
      <w:r w:rsidRPr="00CF7664">
        <w:rPr>
          <w:sz w:val="22"/>
          <w:szCs w:val="22"/>
        </w:rPr>
        <w:t>"10.2. представляет Министру природных ресурсов и экологии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дополнить подпунктами 10.2.4 - 10.2.6 следующего содержания:</w:t>
      </w:r>
    </w:p>
    <w:p w:rsidR="00672EE3" w:rsidRPr="00CF7664" w:rsidRDefault="00672EE3" w:rsidP="00D50B3B">
      <w:pPr>
        <w:pStyle w:val="ConsPlusNormal"/>
        <w:ind w:firstLine="540"/>
        <w:jc w:val="both"/>
        <w:rPr>
          <w:sz w:val="22"/>
          <w:szCs w:val="22"/>
        </w:rPr>
      </w:pPr>
      <w:r w:rsidRPr="00CF7664">
        <w:rPr>
          <w:sz w:val="22"/>
          <w:szCs w:val="22"/>
        </w:rPr>
        <w:t>"10.2.4. предложения о назначении на должность и об освобождении от должности заместителей руководителя Службы;</w:t>
      </w:r>
    </w:p>
    <w:p w:rsidR="00672EE3" w:rsidRPr="00CF7664" w:rsidRDefault="00672EE3" w:rsidP="00D50B3B">
      <w:pPr>
        <w:pStyle w:val="ConsPlusNormal"/>
        <w:ind w:firstLine="540"/>
        <w:jc w:val="both"/>
        <w:rPr>
          <w:sz w:val="22"/>
          <w:szCs w:val="22"/>
        </w:rPr>
      </w:pPr>
      <w:r w:rsidRPr="00CF7664">
        <w:rPr>
          <w:sz w:val="22"/>
          <w:szCs w:val="22"/>
        </w:rPr>
        <w:t>10.2.5. предложения о назначении на должность и об освобождении от должности руководителей территориальных органов Службы;</w:t>
      </w:r>
    </w:p>
    <w:p w:rsidR="00672EE3" w:rsidRPr="00CF7664" w:rsidRDefault="00672EE3" w:rsidP="00D50B3B">
      <w:pPr>
        <w:pStyle w:val="ConsPlusNormal"/>
        <w:ind w:firstLine="540"/>
        <w:jc w:val="both"/>
        <w:rPr>
          <w:sz w:val="22"/>
          <w:szCs w:val="22"/>
        </w:rPr>
      </w:pPr>
      <w:r w:rsidRPr="00CF7664">
        <w:rPr>
          <w:sz w:val="22"/>
          <w:szCs w:val="22"/>
        </w:rPr>
        <w:t>10.2.6. предложения по формированию проекта федерального бюджета в части финансового обеспечения деятельности Службы;";</w:t>
      </w:r>
    </w:p>
    <w:p w:rsidR="00672EE3" w:rsidRPr="00CF7664" w:rsidRDefault="00672EE3" w:rsidP="00D50B3B">
      <w:pPr>
        <w:pStyle w:val="ConsPlusNormal"/>
        <w:ind w:firstLine="540"/>
        <w:jc w:val="both"/>
        <w:rPr>
          <w:sz w:val="22"/>
          <w:szCs w:val="22"/>
        </w:rPr>
      </w:pPr>
      <w:r w:rsidRPr="00CF7664">
        <w:rPr>
          <w:sz w:val="22"/>
          <w:szCs w:val="22"/>
        </w:rPr>
        <w:t>подпункт 10.3 признать утратившим силу;</w:t>
      </w:r>
    </w:p>
    <w:p w:rsidR="00672EE3" w:rsidRPr="00CF7664" w:rsidRDefault="00672EE3" w:rsidP="00D50B3B">
      <w:pPr>
        <w:pStyle w:val="ConsPlusNormal"/>
        <w:ind w:firstLine="540"/>
        <w:jc w:val="both"/>
        <w:rPr>
          <w:sz w:val="22"/>
          <w:szCs w:val="22"/>
        </w:rPr>
      </w:pPr>
      <w:r w:rsidRPr="00CF7664">
        <w:rPr>
          <w:sz w:val="22"/>
          <w:szCs w:val="22"/>
        </w:rPr>
        <w:t>в подпункте 10.4 слова "Службы, руководителей" заменить словом "Службы";</w:t>
      </w:r>
    </w:p>
    <w:p w:rsidR="00672EE3" w:rsidRPr="00CF7664" w:rsidRDefault="00672EE3" w:rsidP="00D50B3B">
      <w:pPr>
        <w:pStyle w:val="ConsPlusNormal"/>
        <w:ind w:firstLine="540"/>
        <w:jc w:val="both"/>
        <w:rPr>
          <w:sz w:val="22"/>
          <w:szCs w:val="22"/>
        </w:rPr>
      </w:pPr>
      <w:r w:rsidRPr="00CF7664">
        <w:rPr>
          <w:sz w:val="22"/>
          <w:szCs w:val="22"/>
        </w:rPr>
        <w:t>подпункты 10.8 и 10.9 признать утратившими силу;</w:t>
      </w:r>
    </w:p>
    <w:p w:rsidR="00672EE3" w:rsidRPr="00CF7664" w:rsidRDefault="00672EE3" w:rsidP="00D50B3B">
      <w:pPr>
        <w:pStyle w:val="ConsPlusNormal"/>
        <w:ind w:firstLine="540"/>
        <w:jc w:val="both"/>
        <w:rPr>
          <w:sz w:val="22"/>
          <w:szCs w:val="22"/>
        </w:rPr>
      </w:pPr>
      <w:r w:rsidRPr="00CF7664">
        <w:rPr>
          <w:sz w:val="22"/>
          <w:szCs w:val="22"/>
        </w:rPr>
        <w:t>подпункт 10.10 изложить в следующей редакции:</w:t>
      </w:r>
    </w:p>
    <w:p w:rsidR="00672EE3" w:rsidRPr="00CF7664" w:rsidRDefault="00672EE3" w:rsidP="00D50B3B">
      <w:pPr>
        <w:pStyle w:val="ConsPlusNormal"/>
        <w:ind w:firstLine="540"/>
        <w:jc w:val="both"/>
        <w:rPr>
          <w:sz w:val="22"/>
          <w:szCs w:val="22"/>
        </w:rPr>
      </w:pPr>
      <w:r w:rsidRPr="00CF7664">
        <w:rPr>
          <w:sz w:val="22"/>
          <w:szCs w:val="22"/>
        </w:rPr>
        <w:t>"10.10. на основании и во исполнение Конституции Российской Федерации, федеральных конституционных законов, федеральных законов, актов Президента Российской Федерации, Правительства Российской Федерации и Министерства природных ресурсов и экологии Российской Федерации издает приказы по вопросам, отнесенным к компетенции Службы.".</w:t>
      </w:r>
    </w:p>
    <w:p w:rsidR="00672EE3" w:rsidRPr="00CF7664" w:rsidRDefault="00672EE3" w:rsidP="00D50B3B">
      <w:pPr>
        <w:pStyle w:val="ConsPlusNormal"/>
        <w:ind w:firstLine="540"/>
        <w:jc w:val="both"/>
        <w:rPr>
          <w:sz w:val="22"/>
          <w:szCs w:val="22"/>
        </w:rPr>
      </w:pPr>
      <w:r w:rsidRPr="00CF7664">
        <w:rPr>
          <w:sz w:val="22"/>
          <w:szCs w:val="22"/>
        </w:rPr>
        <w:t>4. В Постановлении Правительства Российской Федерации от 30 июля 2004 г. N 400 "Об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 N 370" (Собрание законодательства Российской Федерации, 2004, N 32, ст. 3347; 2007, N 22, ст. 2647; 2008, N 16, ст. 1707):</w:t>
      </w:r>
    </w:p>
    <w:p w:rsidR="00672EE3" w:rsidRPr="00CF7664" w:rsidRDefault="00672EE3" w:rsidP="00D50B3B">
      <w:pPr>
        <w:pStyle w:val="ConsPlusNormal"/>
        <w:ind w:firstLine="540"/>
        <w:jc w:val="both"/>
        <w:rPr>
          <w:sz w:val="22"/>
          <w:szCs w:val="22"/>
        </w:rPr>
      </w:pPr>
      <w:r w:rsidRPr="00CF7664">
        <w:rPr>
          <w:sz w:val="22"/>
          <w:szCs w:val="22"/>
        </w:rPr>
        <w:t>а) пункт 2 признать утратившим силу;</w:t>
      </w:r>
    </w:p>
    <w:p w:rsidR="00672EE3" w:rsidRPr="00CF7664" w:rsidRDefault="00672EE3" w:rsidP="00D50B3B">
      <w:pPr>
        <w:pStyle w:val="ConsPlusNormal"/>
        <w:ind w:firstLine="540"/>
        <w:jc w:val="both"/>
        <w:rPr>
          <w:sz w:val="22"/>
          <w:szCs w:val="22"/>
        </w:rPr>
      </w:pPr>
      <w:r w:rsidRPr="00CF7664">
        <w:rPr>
          <w:sz w:val="22"/>
          <w:szCs w:val="22"/>
        </w:rPr>
        <w:t>б) в пункте 3:</w:t>
      </w:r>
    </w:p>
    <w:p w:rsidR="00672EE3" w:rsidRPr="00CF7664" w:rsidRDefault="00672EE3" w:rsidP="00D50B3B">
      <w:pPr>
        <w:pStyle w:val="ConsPlusNormal"/>
        <w:ind w:firstLine="540"/>
        <w:jc w:val="both"/>
        <w:rPr>
          <w:sz w:val="22"/>
          <w:szCs w:val="22"/>
        </w:rPr>
      </w:pPr>
      <w:r w:rsidRPr="00CF7664">
        <w:rPr>
          <w:sz w:val="22"/>
          <w:szCs w:val="22"/>
        </w:rPr>
        <w:t>абзац второй признать утратившим силу;</w:t>
      </w:r>
    </w:p>
    <w:p w:rsidR="00672EE3" w:rsidRPr="00CF7664" w:rsidRDefault="00672EE3" w:rsidP="00D50B3B">
      <w:pPr>
        <w:pStyle w:val="ConsPlusNormal"/>
        <w:ind w:firstLine="540"/>
        <w:jc w:val="both"/>
        <w:rPr>
          <w:sz w:val="22"/>
          <w:szCs w:val="22"/>
        </w:rPr>
      </w:pPr>
      <w:r w:rsidRPr="00CF7664">
        <w:rPr>
          <w:sz w:val="22"/>
          <w:szCs w:val="22"/>
        </w:rPr>
        <w:t>абзац третий изложить в следующей редакции:</w:t>
      </w:r>
    </w:p>
    <w:p w:rsidR="00672EE3" w:rsidRPr="00CF7664" w:rsidRDefault="00672EE3" w:rsidP="00D50B3B">
      <w:pPr>
        <w:pStyle w:val="ConsPlusNormal"/>
        <w:ind w:firstLine="540"/>
        <w:jc w:val="both"/>
        <w:rPr>
          <w:sz w:val="22"/>
          <w:szCs w:val="22"/>
        </w:rPr>
      </w:pPr>
      <w:r w:rsidRPr="00CF7664">
        <w:rPr>
          <w:sz w:val="22"/>
          <w:szCs w:val="22"/>
        </w:rPr>
        <w:t>"федеральным органом исполнительной власти, осуществляющим государственный контроль в области охраны окружающей среды (федеральный государственный экологический контроль);";</w:t>
      </w:r>
    </w:p>
    <w:p w:rsidR="00672EE3" w:rsidRPr="00CF7664" w:rsidRDefault="00672EE3" w:rsidP="00D50B3B">
      <w:pPr>
        <w:pStyle w:val="ConsPlusNormal"/>
        <w:ind w:firstLine="540"/>
        <w:jc w:val="both"/>
        <w:rPr>
          <w:sz w:val="22"/>
          <w:szCs w:val="22"/>
        </w:rPr>
      </w:pPr>
      <w:r w:rsidRPr="00CF7664">
        <w:rPr>
          <w:sz w:val="22"/>
          <w:szCs w:val="22"/>
        </w:rPr>
        <w:t>в) в пункте 6 слова "5 управлений" заменить словами "до 7 управлений";</w:t>
      </w:r>
    </w:p>
    <w:p w:rsidR="00672EE3" w:rsidRPr="00CF7664" w:rsidRDefault="00672EE3" w:rsidP="00D50B3B">
      <w:pPr>
        <w:pStyle w:val="ConsPlusNormal"/>
        <w:ind w:firstLine="540"/>
        <w:jc w:val="both"/>
        <w:rPr>
          <w:sz w:val="22"/>
          <w:szCs w:val="22"/>
        </w:rPr>
      </w:pPr>
      <w:r w:rsidRPr="00CF7664">
        <w:rPr>
          <w:sz w:val="22"/>
          <w:szCs w:val="22"/>
        </w:rPr>
        <w:t>г) пункт 7 признать утратившим силу;</w:t>
      </w:r>
    </w:p>
    <w:p w:rsidR="00672EE3" w:rsidRPr="00CF7664" w:rsidRDefault="00672EE3" w:rsidP="00D50B3B">
      <w:pPr>
        <w:pStyle w:val="ConsPlusNormal"/>
        <w:ind w:firstLine="540"/>
        <w:jc w:val="both"/>
        <w:rPr>
          <w:sz w:val="22"/>
          <w:szCs w:val="22"/>
        </w:rPr>
      </w:pPr>
      <w:r w:rsidRPr="00CF7664">
        <w:rPr>
          <w:sz w:val="22"/>
          <w:szCs w:val="22"/>
        </w:rPr>
        <w:t>д) в Положении о Федеральной службе по надзору в сфере природопользования, утвержденном указанным Постановлением:</w:t>
      </w:r>
    </w:p>
    <w:p w:rsidR="00672EE3" w:rsidRPr="00CF7664" w:rsidRDefault="00672EE3" w:rsidP="00D50B3B">
      <w:pPr>
        <w:pStyle w:val="ConsPlusNormal"/>
        <w:ind w:firstLine="540"/>
        <w:jc w:val="both"/>
        <w:rPr>
          <w:sz w:val="22"/>
          <w:szCs w:val="22"/>
        </w:rPr>
      </w:pPr>
      <w:r w:rsidRPr="00CF7664">
        <w:rPr>
          <w:sz w:val="22"/>
          <w:szCs w:val="22"/>
        </w:rPr>
        <w:t>в пунктах 2 и 3 слова "Министерства природных ресурсов Российской Федерации" заменить словами "Министерства природных ресурсов и экологии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подпункт 5.1.4 признать утратившим силу;</w:t>
      </w:r>
    </w:p>
    <w:p w:rsidR="00672EE3" w:rsidRPr="00CF7664" w:rsidRDefault="00672EE3" w:rsidP="00D50B3B">
      <w:pPr>
        <w:pStyle w:val="ConsPlusNormal"/>
        <w:ind w:firstLine="540"/>
        <w:jc w:val="both"/>
        <w:rPr>
          <w:sz w:val="22"/>
          <w:szCs w:val="22"/>
        </w:rPr>
      </w:pPr>
      <w:r w:rsidRPr="00CF7664">
        <w:rPr>
          <w:sz w:val="22"/>
          <w:szCs w:val="22"/>
        </w:rPr>
        <w:t>в подпункте 5.1.6 слова "и в исключительной экономической зоне" заменить словами ", в исключительной экономической зоне и на континентальном шельфе";</w:t>
      </w:r>
    </w:p>
    <w:p w:rsidR="00672EE3" w:rsidRPr="00CF7664" w:rsidRDefault="00672EE3" w:rsidP="00D50B3B">
      <w:pPr>
        <w:pStyle w:val="ConsPlusNormal"/>
        <w:ind w:firstLine="540"/>
        <w:jc w:val="both"/>
        <w:rPr>
          <w:sz w:val="22"/>
          <w:szCs w:val="22"/>
        </w:rPr>
      </w:pPr>
      <w:r w:rsidRPr="00CF7664">
        <w:rPr>
          <w:sz w:val="22"/>
          <w:szCs w:val="22"/>
        </w:rPr>
        <w:t>подпункты 5.1.8, 5.1.11 и 5.1.12 признать утратившими силу;</w:t>
      </w:r>
    </w:p>
    <w:p w:rsidR="00672EE3" w:rsidRPr="00CF7664" w:rsidRDefault="00672EE3" w:rsidP="00D50B3B">
      <w:pPr>
        <w:pStyle w:val="ConsPlusNormal"/>
        <w:ind w:firstLine="540"/>
        <w:jc w:val="both"/>
        <w:rPr>
          <w:sz w:val="22"/>
          <w:szCs w:val="22"/>
        </w:rPr>
      </w:pPr>
      <w:r w:rsidRPr="00CF7664">
        <w:rPr>
          <w:sz w:val="22"/>
          <w:szCs w:val="22"/>
        </w:rPr>
        <w:t>дополнить подпунктами 5.1.14 и 5.1.15 следующего содержания:</w:t>
      </w:r>
    </w:p>
    <w:p w:rsidR="00672EE3" w:rsidRPr="00CF7664" w:rsidRDefault="00672EE3" w:rsidP="00D50B3B">
      <w:pPr>
        <w:pStyle w:val="ConsPlusNormal"/>
        <w:ind w:firstLine="540"/>
        <w:jc w:val="both"/>
        <w:rPr>
          <w:sz w:val="22"/>
          <w:szCs w:val="22"/>
        </w:rPr>
      </w:pPr>
      <w:r w:rsidRPr="00CF7664">
        <w:rPr>
          <w:sz w:val="22"/>
          <w:szCs w:val="22"/>
        </w:rPr>
        <w:t>"5.1.14. за соблюдением требований законодательства Российской Федерации в области охраны окружающей среды, в том числе в области охраны атмосферного воздуха и обращения с отходами (за исключением радиоактивных отходов);</w:t>
      </w:r>
    </w:p>
    <w:p w:rsidR="00672EE3" w:rsidRPr="00CF7664" w:rsidRDefault="00672EE3" w:rsidP="00D50B3B">
      <w:pPr>
        <w:pStyle w:val="ConsPlusNormal"/>
        <w:ind w:firstLine="540"/>
        <w:jc w:val="both"/>
        <w:rPr>
          <w:sz w:val="22"/>
          <w:szCs w:val="22"/>
        </w:rPr>
      </w:pPr>
      <w:r w:rsidRPr="00CF7664">
        <w:rPr>
          <w:sz w:val="22"/>
          <w:szCs w:val="22"/>
        </w:rPr>
        <w:t>5.1.15. за использованием, охраной, защитой, воспроизводством лесов (государственный лесной контроль и надзор) на землях особо охраняемых природных территорий федерального значения;";</w:t>
      </w:r>
    </w:p>
    <w:p w:rsidR="00672EE3" w:rsidRPr="00CF7664" w:rsidRDefault="00672EE3" w:rsidP="00D50B3B">
      <w:pPr>
        <w:pStyle w:val="ConsPlusNormal"/>
        <w:ind w:firstLine="540"/>
        <w:jc w:val="both"/>
        <w:rPr>
          <w:sz w:val="22"/>
          <w:szCs w:val="22"/>
        </w:rPr>
      </w:pPr>
      <w:r w:rsidRPr="00CF7664">
        <w:rPr>
          <w:sz w:val="22"/>
          <w:szCs w:val="22"/>
        </w:rPr>
        <w:t>подпункты 5.4, 5.4.1 - 5.4.7, 5.5, 5.7 и 5.7.1 признать утратившими силу;</w:t>
      </w:r>
    </w:p>
    <w:p w:rsidR="00672EE3" w:rsidRPr="00CF7664" w:rsidRDefault="00672EE3" w:rsidP="00D50B3B">
      <w:pPr>
        <w:pStyle w:val="ConsPlusNormal"/>
        <w:ind w:firstLine="540"/>
        <w:jc w:val="both"/>
        <w:rPr>
          <w:sz w:val="22"/>
          <w:szCs w:val="22"/>
        </w:rPr>
      </w:pPr>
      <w:r w:rsidRPr="00CF7664">
        <w:rPr>
          <w:sz w:val="22"/>
          <w:szCs w:val="22"/>
        </w:rPr>
        <w:t>в подпункте 6.6.2 слова "Министерство природных ресурсов Российской Федерации" заменить словами "Министерство природных ресурсов и экологии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в пункте 8 и подпункте 9.2 слова "Министр природных ресурсов Российской Федерации" в соответствующем падеже заменить словами "Министр природных ресурсов и экологии Российской Федерации" в соответствующем падеже;</w:t>
      </w:r>
    </w:p>
    <w:p w:rsidR="00672EE3" w:rsidRPr="00CF7664" w:rsidRDefault="00672EE3" w:rsidP="00D50B3B">
      <w:pPr>
        <w:pStyle w:val="ConsPlusNormal"/>
        <w:ind w:firstLine="540"/>
        <w:jc w:val="both"/>
        <w:rPr>
          <w:sz w:val="22"/>
          <w:szCs w:val="22"/>
        </w:rPr>
      </w:pPr>
      <w:r w:rsidRPr="00CF7664">
        <w:rPr>
          <w:sz w:val="22"/>
          <w:szCs w:val="22"/>
        </w:rPr>
        <w:t>в подпункте 9.7 слова "Министерства природных ресурсов Российской Федерации" заменить словами "Министерства природных ресурсов и экологии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5. В Постановлении Правительства Российской Федерации от 30 июля 2004 г. N 401 "О Федеральной службе по экологическому, технологическому и атомному надзору" (Собрание законодательства Российской Федерации, 2004, N 32, ст. 3348; 2006, N 23, ст. 2527):</w:t>
      </w:r>
    </w:p>
    <w:p w:rsidR="00672EE3" w:rsidRPr="00CF7664" w:rsidRDefault="00672EE3" w:rsidP="00D50B3B">
      <w:pPr>
        <w:pStyle w:val="ConsPlusNormal"/>
        <w:ind w:firstLine="540"/>
        <w:jc w:val="both"/>
        <w:rPr>
          <w:sz w:val="22"/>
          <w:szCs w:val="22"/>
        </w:rPr>
      </w:pPr>
      <w:r w:rsidRPr="00CF7664">
        <w:rPr>
          <w:sz w:val="22"/>
          <w:szCs w:val="22"/>
        </w:rPr>
        <w:t>а) пункты 2 и 5 признать утратившими силу;</w:t>
      </w:r>
    </w:p>
    <w:p w:rsidR="00672EE3" w:rsidRPr="00CF7664" w:rsidRDefault="00672EE3" w:rsidP="00D50B3B">
      <w:pPr>
        <w:pStyle w:val="ConsPlusNormal"/>
        <w:ind w:firstLine="540"/>
        <w:jc w:val="both"/>
        <w:rPr>
          <w:sz w:val="22"/>
          <w:szCs w:val="22"/>
        </w:rPr>
      </w:pPr>
      <w:r w:rsidRPr="00CF7664">
        <w:rPr>
          <w:sz w:val="22"/>
          <w:szCs w:val="22"/>
        </w:rPr>
        <w:t>б) в пункте 6 слова "в том числе одного статс-секретаря - заместителя руководителя," исключить;</w:t>
      </w:r>
    </w:p>
    <w:p w:rsidR="00672EE3" w:rsidRPr="00CF7664" w:rsidRDefault="00672EE3" w:rsidP="00D50B3B">
      <w:pPr>
        <w:pStyle w:val="ConsPlusNormal"/>
        <w:ind w:firstLine="540"/>
        <w:jc w:val="both"/>
        <w:rPr>
          <w:sz w:val="22"/>
          <w:szCs w:val="22"/>
        </w:rPr>
      </w:pPr>
      <w:r w:rsidRPr="00CF7664">
        <w:rPr>
          <w:sz w:val="22"/>
          <w:szCs w:val="22"/>
        </w:rPr>
        <w:t>в) пункты 7 и 9 признать утратившими силу;</w:t>
      </w:r>
    </w:p>
    <w:p w:rsidR="00672EE3" w:rsidRPr="00CF7664" w:rsidRDefault="00672EE3" w:rsidP="00D50B3B">
      <w:pPr>
        <w:pStyle w:val="ConsPlusNormal"/>
        <w:ind w:firstLine="540"/>
        <w:jc w:val="both"/>
        <w:rPr>
          <w:sz w:val="22"/>
          <w:szCs w:val="22"/>
        </w:rPr>
      </w:pPr>
      <w:r w:rsidRPr="00CF7664">
        <w:rPr>
          <w:sz w:val="22"/>
          <w:szCs w:val="22"/>
        </w:rPr>
        <w:t>г) в Положении о Федеральной службе по экологическому, технологическому и атомному надзору, утвержденном указанным Постановлением:</w:t>
      </w:r>
    </w:p>
    <w:p w:rsidR="00672EE3" w:rsidRPr="00CF7664" w:rsidRDefault="00672EE3" w:rsidP="00D50B3B">
      <w:pPr>
        <w:pStyle w:val="ConsPlusNormal"/>
        <w:ind w:firstLine="540"/>
        <w:jc w:val="both"/>
        <w:rPr>
          <w:sz w:val="22"/>
          <w:szCs w:val="22"/>
        </w:rPr>
      </w:pPr>
      <w:r w:rsidRPr="00CF7664">
        <w:rPr>
          <w:sz w:val="22"/>
          <w:szCs w:val="22"/>
        </w:rPr>
        <w:t>пункты 1 и 2 изложить в следующей редакции:</w:t>
      </w:r>
    </w:p>
    <w:p w:rsidR="00672EE3" w:rsidRPr="00CF7664" w:rsidRDefault="00672EE3" w:rsidP="00D50B3B">
      <w:pPr>
        <w:pStyle w:val="ConsPlusNormal"/>
        <w:ind w:firstLine="540"/>
        <w:jc w:val="both"/>
        <w:rPr>
          <w:sz w:val="22"/>
          <w:szCs w:val="22"/>
        </w:rPr>
      </w:pPr>
      <w:r w:rsidRPr="00CF7664">
        <w:rPr>
          <w:sz w:val="22"/>
          <w:szCs w:val="22"/>
        </w:rPr>
        <w:t>"1. Федеральная служба по экологическому, технологическому и атомному надзору является федеральным органом исполнительной власти, осуществляющим функции по контролю и надзору в сфере безопасного ведения работ, связанных с пользованием недрами, промышленной безопасности, безопасности при использовании атомной энергии (за исключением деятельности по разработке, изготовлению, испытанию, эксплуатации и утилизации ядерного оружия и ядерных энергетических установок военного назначения), безопасности электрических и тепловых установок и сетей (кроме бытовых установок и сетей), безопасности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безопасности производства, хранения и применения взрывчатых материалов промышленного назначения, а также специальные функции в области государственной безопасности в указанной сфере, в сфере охраны окружающей среды в части, касающейся ограничения негативного техногенного воздействия, а также функции по организации и проведению государственной экологической экспертизы федерального уровня.</w:t>
      </w:r>
    </w:p>
    <w:p w:rsidR="00672EE3" w:rsidRPr="00CF7664" w:rsidRDefault="00672EE3" w:rsidP="00D50B3B">
      <w:pPr>
        <w:pStyle w:val="ConsPlusNormal"/>
        <w:ind w:firstLine="540"/>
        <w:jc w:val="both"/>
        <w:rPr>
          <w:sz w:val="22"/>
          <w:szCs w:val="22"/>
        </w:rPr>
      </w:pPr>
      <w:r w:rsidRPr="00CF7664">
        <w:rPr>
          <w:sz w:val="22"/>
          <w:szCs w:val="22"/>
        </w:rPr>
        <w:t>Федеральная служба по экологическому, технологическому и атомному надзору осуществляет в части, касающейся функций по контролю и надзору в установленной сфере деятельности, полномочия органов, которые в международных договорах Российской Федерации выступают в качестве органов, осуществляющих необходимые меры, направленные на выполнение вытекающих из этих договоров обязательств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2. Федеральная служба по экологическому, технологическому и атомному надзору находится в ведении Министерства природных ресурсов и экологии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пункт 3 после слов "международными договорами Российской Федерации," дополнить словами "нормативными правовыми актами Министерства природных ресурсов и экологии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подпункты 5.1, 5.2, 5.2.1 - 5.2.15 признать утратившими силу;</w:t>
      </w:r>
    </w:p>
    <w:p w:rsidR="00672EE3" w:rsidRPr="00CF7664" w:rsidRDefault="00672EE3" w:rsidP="00D50B3B">
      <w:pPr>
        <w:pStyle w:val="ConsPlusNormal"/>
        <w:ind w:firstLine="540"/>
        <w:jc w:val="both"/>
        <w:rPr>
          <w:sz w:val="22"/>
          <w:szCs w:val="22"/>
        </w:rPr>
      </w:pPr>
      <w:r w:rsidRPr="00CF7664">
        <w:rPr>
          <w:sz w:val="22"/>
          <w:szCs w:val="22"/>
        </w:rPr>
        <w:t>подпункт 5.3 изложить в следующей редакции:</w:t>
      </w:r>
    </w:p>
    <w:p w:rsidR="00672EE3" w:rsidRPr="00CF7664" w:rsidRDefault="00672EE3" w:rsidP="00D50B3B">
      <w:pPr>
        <w:pStyle w:val="ConsPlusNormal"/>
        <w:ind w:firstLine="540"/>
        <w:jc w:val="both"/>
        <w:rPr>
          <w:sz w:val="22"/>
          <w:szCs w:val="22"/>
        </w:rPr>
      </w:pPr>
      <w:r w:rsidRPr="00CF7664">
        <w:rPr>
          <w:sz w:val="22"/>
          <w:szCs w:val="22"/>
        </w:rPr>
        <w:t>"5.3. на основании федеральных законов, актов Президента Российской Федерации, Правительства Российской Федерации, нормативных правовых актов Министерства природных ресурсов и экологии Российской Федерации осуществляет следующие полномочия в установленной сфере деятельности:";</w:t>
      </w:r>
    </w:p>
    <w:p w:rsidR="00672EE3" w:rsidRPr="00CF7664" w:rsidRDefault="00672EE3" w:rsidP="00D50B3B">
      <w:pPr>
        <w:pStyle w:val="ConsPlusNormal"/>
        <w:ind w:firstLine="540"/>
        <w:jc w:val="both"/>
        <w:rPr>
          <w:sz w:val="22"/>
          <w:szCs w:val="22"/>
        </w:rPr>
      </w:pPr>
      <w:r w:rsidRPr="00CF7664">
        <w:rPr>
          <w:sz w:val="22"/>
          <w:szCs w:val="22"/>
        </w:rPr>
        <w:t>подпункт 5.3.1.7 изложить в следующей редакции:</w:t>
      </w:r>
    </w:p>
    <w:p w:rsidR="00672EE3" w:rsidRPr="00CF7664" w:rsidRDefault="00672EE3" w:rsidP="00D50B3B">
      <w:pPr>
        <w:pStyle w:val="ConsPlusNormal"/>
        <w:ind w:firstLine="540"/>
        <w:jc w:val="both"/>
        <w:rPr>
          <w:sz w:val="22"/>
          <w:szCs w:val="22"/>
        </w:rPr>
      </w:pPr>
      <w:r w:rsidRPr="00CF7664">
        <w:rPr>
          <w:sz w:val="22"/>
          <w:szCs w:val="22"/>
        </w:rPr>
        <w:t>"5.3.1.7. за безопасным ведением работ, связанных с пользованием недрами;";</w:t>
      </w:r>
    </w:p>
    <w:p w:rsidR="00672EE3" w:rsidRPr="00CF7664" w:rsidRDefault="00672EE3" w:rsidP="00D50B3B">
      <w:pPr>
        <w:pStyle w:val="ConsPlusNormal"/>
        <w:ind w:firstLine="540"/>
        <w:jc w:val="both"/>
        <w:rPr>
          <w:sz w:val="22"/>
          <w:szCs w:val="22"/>
        </w:rPr>
      </w:pPr>
      <w:r w:rsidRPr="00CF7664">
        <w:rPr>
          <w:sz w:val="22"/>
          <w:szCs w:val="22"/>
        </w:rPr>
        <w:t>подпункт 5.3.1.9 изложить в следующей редакции:</w:t>
      </w:r>
    </w:p>
    <w:p w:rsidR="00672EE3" w:rsidRPr="00CF7664" w:rsidRDefault="00672EE3" w:rsidP="00D50B3B">
      <w:pPr>
        <w:pStyle w:val="ConsPlusNormal"/>
        <w:ind w:firstLine="540"/>
        <w:jc w:val="both"/>
        <w:rPr>
          <w:sz w:val="22"/>
          <w:szCs w:val="22"/>
        </w:rPr>
      </w:pPr>
      <w:r w:rsidRPr="00CF7664">
        <w:rPr>
          <w:sz w:val="22"/>
          <w:szCs w:val="22"/>
        </w:rPr>
        <w:t>"5.3.1.9. за соблюдением собственниками гидротехнических сооружений и эксплуатирующими организациями норм и правил безопасности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w:t>
      </w:r>
    </w:p>
    <w:p w:rsidR="00672EE3" w:rsidRPr="00CF7664" w:rsidRDefault="00672EE3" w:rsidP="00D50B3B">
      <w:pPr>
        <w:pStyle w:val="ConsPlusNormal"/>
        <w:ind w:firstLine="540"/>
        <w:jc w:val="both"/>
        <w:rPr>
          <w:sz w:val="22"/>
          <w:szCs w:val="22"/>
        </w:rPr>
      </w:pPr>
      <w:r w:rsidRPr="00CF7664">
        <w:rPr>
          <w:sz w:val="22"/>
          <w:szCs w:val="22"/>
        </w:rPr>
        <w:t>подпункты 5.3.1.10 и 5.3.1.11 признать утратившими силу;</w:t>
      </w:r>
    </w:p>
    <w:p w:rsidR="00672EE3" w:rsidRPr="00CF7664" w:rsidRDefault="00672EE3" w:rsidP="00D50B3B">
      <w:pPr>
        <w:pStyle w:val="ConsPlusNormal"/>
        <w:ind w:firstLine="540"/>
        <w:jc w:val="both"/>
        <w:rPr>
          <w:sz w:val="22"/>
          <w:szCs w:val="22"/>
        </w:rPr>
      </w:pPr>
      <w:r w:rsidRPr="00CF7664">
        <w:rPr>
          <w:sz w:val="22"/>
          <w:szCs w:val="22"/>
        </w:rPr>
        <w:t>подпункт 5.3.1.12 изложить в следующей редакции:</w:t>
      </w:r>
    </w:p>
    <w:p w:rsidR="00672EE3" w:rsidRPr="00CF7664" w:rsidRDefault="00672EE3" w:rsidP="00D50B3B">
      <w:pPr>
        <w:pStyle w:val="ConsPlusNormal"/>
        <w:ind w:firstLine="540"/>
        <w:jc w:val="both"/>
        <w:rPr>
          <w:sz w:val="22"/>
          <w:szCs w:val="22"/>
        </w:rPr>
      </w:pPr>
      <w:r w:rsidRPr="00CF7664">
        <w:rPr>
          <w:sz w:val="22"/>
          <w:szCs w:val="22"/>
        </w:rPr>
        <w:t>"5.3.1.12. за соблюдением в пределах своей компетенции требований законодательства Российской Федерации в области обращения с радиоактивными отходами;";</w:t>
      </w:r>
    </w:p>
    <w:p w:rsidR="00672EE3" w:rsidRPr="00CF7664" w:rsidRDefault="00672EE3" w:rsidP="00D50B3B">
      <w:pPr>
        <w:pStyle w:val="ConsPlusNormal"/>
        <w:ind w:firstLine="540"/>
        <w:jc w:val="both"/>
        <w:rPr>
          <w:sz w:val="22"/>
          <w:szCs w:val="22"/>
        </w:rPr>
      </w:pPr>
      <w:r w:rsidRPr="00CF7664">
        <w:rPr>
          <w:sz w:val="22"/>
          <w:szCs w:val="22"/>
        </w:rPr>
        <w:t>дополнить подпунктом 5.3.1.15 следующего содержания:</w:t>
      </w:r>
    </w:p>
    <w:p w:rsidR="00672EE3" w:rsidRPr="00CF7664" w:rsidRDefault="00672EE3" w:rsidP="00D50B3B">
      <w:pPr>
        <w:pStyle w:val="ConsPlusNormal"/>
        <w:ind w:firstLine="540"/>
        <w:jc w:val="both"/>
        <w:rPr>
          <w:sz w:val="22"/>
          <w:szCs w:val="22"/>
        </w:rPr>
      </w:pPr>
      <w:r w:rsidRPr="00CF7664">
        <w:rPr>
          <w:sz w:val="22"/>
          <w:szCs w:val="22"/>
        </w:rPr>
        <w:t>"5.3.1.15. за полнотой и качеством осуществления органами государственной власти субъектов Российской Федерации переданных полномочий в области государственной экологической экспертизы с правом направления предписаний об устранении выявленных нарушений, а также о привлечении к ответственности должностных лиц, исполняющих обязанности по осуществлению переданных полномочий;";</w:t>
      </w:r>
    </w:p>
    <w:p w:rsidR="00672EE3" w:rsidRPr="00CF7664" w:rsidRDefault="00672EE3" w:rsidP="00D50B3B">
      <w:pPr>
        <w:pStyle w:val="ConsPlusNormal"/>
        <w:ind w:firstLine="540"/>
        <w:jc w:val="both"/>
        <w:rPr>
          <w:sz w:val="22"/>
          <w:szCs w:val="22"/>
        </w:rPr>
      </w:pPr>
      <w:r w:rsidRPr="00CF7664">
        <w:rPr>
          <w:sz w:val="22"/>
          <w:szCs w:val="22"/>
        </w:rPr>
        <w:t>подпункт 5.3.3.3 признать утратившим силу;</w:t>
      </w:r>
    </w:p>
    <w:p w:rsidR="00672EE3" w:rsidRPr="00CF7664" w:rsidRDefault="00672EE3" w:rsidP="00D50B3B">
      <w:pPr>
        <w:pStyle w:val="ConsPlusNormal"/>
        <w:ind w:firstLine="540"/>
        <w:jc w:val="both"/>
        <w:rPr>
          <w:sz w:val="22"/>
          <w:szCs w:val="22"/>
        </w:rPr>
      </w:pPr>
      <w:r w:rsidRPr="00CF7664">
        <w:rPr>
          <w:sz w:val="22"/>
          <w:szCs w:val="22"/>
        </w:rPr>
        <w:t>подпункт 5.3.4 изложить в следующей редакции:</w:t>
      </w:r>
    </w:p>
    <w:p w:rsidR="00672EE3" w:rsidRPr="00CF7664" w:rsidRDefault="00672EE3" w:rsidP="00D50B3B">
      <w:pPr>
        <w:pStyle w:val="ConsPlusNormal"/>
        <w:ind w:firstLine="540"/>
        <w:jc w:val="both"/>
        <w:rPr>
          <w:sz w:val="22"/>
          <w:szCs w:val="22"/>
        </w:rPr>
      </w:pPr>
      <w:r w:rsidRPr="00CF7664">
        <w:rPr>
          <w:sz w:val="22"/>
          <w:szCs w:val="22"/>
        </w:rPr>
        <w:t>"5.3.4. утверждает нормативы образования отходов и лимиты на их размещение;";</w:t>
      </w:r>
    </w:p>
    <w:p w:rsidR="00672EE3" w:rsidRPr="00CF7664" w:rsidRDefault="00672EE3" w:rsidP="00D50B3B">
      <w:pPr>
        <w:pStyle w:val="ConsPlusNormal"/>
        <w:ind w:firstLine="540"/>
        <w:jc w:val="both"/>
        <w:rPr>
          <w:sz w:val="22"/>
          <w:szCs w:val="22"/>
        </w:rPr>
      </w:pPr>
      <w:r w:rsidRPr="00CF7664">
        <w:rPr>
          <w:sz w:val="22"/>
          <w:szCs w:val="22"/>
        </w:rPr>
        <w:t>подпункт 5.3.9.3 признать утратившим силу;</w:t>
      </w:r>
    </w:p>
    <w:p w:rsidR="00672EE3" w:rsidRPr="00CF7664" w:rsidRDefault="00672EE3" w:rsidP="00D50B3B">
      <w:pPr>
        <w:pStyle w:val="ConsPlusNormal"/>
        <w:ind w:firstLine="540"/>
        <w:jc w:val="both"/>
        <w:rPr>
          <w:sz w:val="22"/>
          <w:szCs w:val="22"/>
        </w:rPr>
      </w:pPr>
      <w:r w:rsidRPr="00CF7664">
        <w:rPr>
          <w:sz w:val="22"/>
          <w:szCs w:val="22"/>
        </w:rPr>
        <w:t>подпункт 5.3.10 изложить в следующей редакции:</w:t>
      </w:r>
    </w:p>
    <w:p w:rsidR="00672EE3" w:rsidRPr="00CF7664" w:rsidRDefault="00672EE3" w:rsidP="00D50B3B">
      <w:pPr>
        <w:pStyle w:val="ConsPlusNormal"/>
        <w:ind w:firstLine="540"/>
        <w:jc w:val="both"/>
        <w:rPr>
          <w:sz w:val="22"/>
          <w:szCs w:val="22"/>
        </w:rPr>
      </w:pPr>
      <w:r w:rsidRPr="00CF7664">
        <w:rPr>
          <w:sz w:val="22"/>
          <w:szCs w:val="22"/>
        </w:rPr>
        <w:t>"5.3.10. организует и проводит в порядке, установленном законодательством Российской Федерации, государственную экологическую экспертизу федерального уровня;";</w:t>
      </w:r>
    </w:p>
    <w:p w:rsidR="00672EE3" w:rsidRPr="00CF7664" w:rsidRDefault="00672EE3" w:rsidP="00D50B3B">
      <w:pPr>
        <w:pStyle w:val="ConsPlusNormal"/>
        <w:ind w:firstLine="540"/>
        <w:jc w:val="both"/>
        <w:rPr>
          <w:sz w:val="22"/>
          <w:szCs w:val="22"/>
        </w:rPr>
      </w:pPr>
      <w:r w:rsidRPr="00CF7664">
        <w:rPr>
          <w:sz w:val="22"/>
          <w:szCs w:val="22"/>
        </w:rPr>
        <w:t>подпункты 5.3.10.1 - 5.3.10.7 признать утратившими силу;</w:t>
      </w:r>
    </w:p>
    <w:p w:rsidR="00672EE3" w:rsidRPr="00CF7664" w:rsidRDefault="00672EE3" w:rsidP="00D50B3B">
      <w:pPr>
        <w:pStyle w:val="ConsPlusNormal"/>
        <w:ind w:firstLine="540"/>
        <w:jc w:val="both"/>
        <w:rPr>
          <w:sz w:val="22"/>
          <w:szCs w:val="22"/>
        </w:rPr>
      </w:pPr>
      <w:r w:rsidRPr="00CF7664">
        <w:rPr>
          <w:sz w:val="22"/>
          <w:szCs w:val="22"/>
        </w:rPr>
        <w:t>подпункт 5.4 признать утратившим силу;</w:t>
      </w:r>
    </w:p>
    <w:p w:rsidR="00672EE3" w:rsidRPr="00CF7664" w:rsidRDefault="00672EE3" w:rsidP="00D50B3B">
      <w:pPr>
        <w:pStyle w:val="ConsPlusNormal"/>
        <w:ind w:firstLine="540"/>
        <w:jc w:val="both"/>
        <w:rPr>
          <w:sz w:val="22"/>
          <w:szCs w:val="22"/>
        </w:rPr>
      </w:pPr>
      <w:r w:rsidRPr="00CF7664">
        <w:rPr>
          <w:sz w:val="22"/>
          <w:szCs w:val="22"/>
        </w:rPr>
        <w:t>в подпункте 5.9 после слов "подготовку работников" дополнить словами "центрального аппарата";</w:t>
      </w:r>
    </w:p>
    <w:p w:rsidR="00672EE3" w:rsidRPr="00CF7664" w:rsidRDefault="00672EE3" w:rsidP="00D50B3B">
      <w:pPr>
        <w:pStyle w:val="ConsPlusNormal"/>
        <w:ind w:firstLine="540"/>
        <w:jc w:val="both"/>
        <w:rPr>
          <w:sz w:val="22"/>
          <w:szCs w:val="22"/>
        </w:rPr>
      </w:pPr>
      <w:r w:rsidRPr="00CF7664">
        <w:rPr>
          <w:sz w:val="22"/>
          <w:szCs w:val="22"/>
        </w:rPr>
        <w:t>подпункт 6.2 изложить в следующей редакции:.</w:t>
      </w:r>
    </w:p>
    <w:p w:rsidR="00672EE3" w:rsidRPr="00CF7664" w:rsidRDefault="00672EE3" w:rsidP="00D50B3B">
      <w:pPr>
        <w:pStyle w:val="ConsPlusNormal"/>
        <w:ind w:firstLine="540"/>
        <w:jc w:val="both"/>
        <w:rPr>
          <w:sz w:val="22"/>
          <w:szCs w:val="22"/>
        </w:rPr>
      </w:pPr>
      <w:r w:rsidRPr="00CF7664">
        <w:rPr>
          <w:sz w:val="22"/>
          <w:szCs w:val="22"/>
        </w:rPr>
        <w:t>"6.2. проводить в пределах своей компетенции необходимые расследования, организовывать проведение необходимых исследований, испытаний, экспертиз, анализов и оценок, а также научных исследований по вопросам осуществления контроля и надзора в установленной сфере деятельности;";</w:t>
      </w:r>
    </w:p>
    <w:p w:rsidR="00672EE3" w:rsidRPr="00CF7664" w:rsidRDefault="00672EE3" w:rsidP="00D50B3B">
      <w:pPr>
        <w:pStyle w:val="ConsPlusNormal"/>
        <w:ind w:firstLine="540"/>
        <w:jc w:val="both"/>
        <w:rPr>
          <w:sz w:val="22"/>
          <w:szCs w:val="22"/>
        </w:rPr>
      </w:pPr>
      <w:r w:rsidRPr="00CF7664">
        <w:rPr>
          <w:sz w:val="22"/>
          <w:szCs w:val="22"/>
        </w:rPr>
        <w:t>в пункте 7:</w:t>
      </w:r>
    </w:p>
    <w:p w:rsidR="00672EE3" w:rsidRPr="00CF7664" w:rsidRDefault="00672EE3" w:rsidP="00D50B3B">
      <w:pPr>
        <w:pStyle w:val="ConsPlusNormal"/>
        <w:ind w:firstLine="540"/>
        <w:jc w:val="both"/>
        <w:rPr>
          <w:sz w:val="22"/>
          <w:szCs w:val="22"/>
        </w:rPr>
      </w:pPr>
      <w:r w:rsidRPr="00CF7664">
        <w:rPr>
          <w:sz w:val="22"/>
          <w:szCs w:val="22"/>
        </w:rPr>
        <w:t>в абзаце первом слова "функции по управлению" заменить словами "нормативно-правовое регулирование, а также управление";</w:t>
      </w:r>
    </w:p>
    <w:p w:rsidR="00672EE3" w:rsidRPr="00CF7664" w:rsidRDefault="00672EE3" w:rsidP="00D50B3B">
      <w:pPr>
        <w:pStyle w:val="ConsPlusNormal"/>
        <w:ind w:firstLine="540"/>
        <w:jc w:val="both"/>
        <w:rPr>
          <w:sz w:val="22"/>
          <w:szCs w:val="22"/>
        </w:rPr>
      </w:pPr>
      <w:r w:rsidRPr="00CF7664">
        <w:rPr>
          <w:sz w:val="22"/>
          <w:szCs w:val="22"/>
        </w:rPr>
        <w:t>абзац третий признать утратившим силу;</w:t>
      </w:r>
    </w:p>
    <w:p w:rsidR="00672EE3" w:rsidRPr="00CF7664" w:rsidRDefault="00672EE3" w:rsidP="00D50B3B">
      <w:pPr>
        <w:pStyle w:val="ConsPlusNormal"/>
        <w:ind w:firstLine="540"/>
        <w:jc w:val="both"/>
        <w:rPr>
          <w:sz w:val="22"/>
          <w:szCs w:val="22"/>
        </w:rPr>
      </w:pPr>
      <w:r w:rsidRPr="00CF7664">
        <w:rPr>
          <w:sz w:val="22"/>
          <w:szCs w:val="22"/>
        </w:rPr>
        <w:t>пункт 8 изложить в следующей редакции:</w:t>
      </w:r>
    </w:p>
    <w:p w:rsidR="00672EE3" w:rsidRPr="00CF7664" w:rsidRDefault="00672EE3" w:rsidP="00D50B3B">
      <w:pPr>
        <w:pStyle w:val="ConsPlusNormal"/>
        <w:ind w:firstLine="540"/>
        <w:jc w:val="both"/>
        <w:rPr>
          <w:sz w:val="22"/>
          <w:szCs w:val="22"/>
        </w:rPr>
      </w:pPr>
      <w:r w:rsidRPr="00CF7664">
        <w:rPr>
          <w:sz w:val="22"/>
          <w:szCs w:val="22"/>
        </w:rPr>
        <w:t>"8. Федеральную службу по экологическому, технологическому и атомному надзору возглавляет руководитель, назначаемый на должность и освобождаемый от должности Правительством Российской Федерации по представлению Министра природных ресурсов и экологии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Руководитель Федеральной службы по экологическому, технологическому и атомному надзору несет персональную ответственность за выполнение возложенных на Службу полномочий.</w:t>
      </w:r>
    </w:p>
    <w:p w:rsidR="00672EE3" w:rsidRPr="00CF7664" w:rsidRDefault="00672EE3" w:rsidP="00D50B3B">
      <w:pPr>
        <w:pStyle w:val="ConsPlusNormal"/>
        <w:ind w:firstLine="540"/>
        <w:jc w:val="both"/>
        <w:rPr>
          <w:sz w:val="22"/>
          <w:szCs w:val="22"/>
        </w:rPr>
      </w:pPr>
      <w:r w:rsidRPr="00CF7664">
        <w:rPr>
          <w:sz w:val="22"/>
          <w:szCs w:val="22"/>
        </w:rPr>
        <w:t>Руководитель Службы имеет заместителей, назначаемых на должность и освобождаемых от должности Министром природных ресурсов и экологии Российской Федерации по представлению руководителя Службы.";</w:t>
      </w:r>
    </w:p>
    <w:p w:rsidR="00672EE3" w:rsidRPr="00CF7664" w:rsidRDefault="00672EE3" w:rsidP="00D50B3B">
      <w:pPr>
        <w:pStyle w:val="ConsPlusNormal"/>
        <w:ind w:firstLine="540"/>
        <w:jc w:val="both"/>
        <w:rPr>
          <w:sz w:val="22"/>
          <w:szCs w:val="22"/>
        </w:rPr>
      </w:pPr>
      <w:r w:rsidRPr="00CF7664">
        <w:rPr>
          <w:sz w:val="22"/>
          <w:szCs w:val="22"/>
        </w:rPr>
        <w:t>пункт 9 признать утратившим силу;</w:t>
      </w:r>
    </w:p>
    <w:p w:rsidR="00672EE3" w:rsidRPr="00CF7664" w:rsidRDefault="00672EE3" w:rsidP="00D50B3B">
      <w:pPr>
        <w:pStyle w:val="ConsPlusNormal"/>
        <w:ind w:firstLine="540"/>
        <w:jc w:val="both"/>
        <w:rPr>
          <w:sz w:val="22"/>
          <w:szCs w:val="22"/>
        </w:rPr>
      </w:pPr>
      <w:r w:rsidRPr="00CF7664">
        <w:rPr>
          <w:sz w:val="22"/>
          <w:szCs w:val="22"/>
        </w:rPr>
        <w:t>подпункт 10.2 изложить в следующей редакции:</w:t>
      </w:r>
    </w:p>
    <w:p w:rsidR="00672EE3" w:rsidRPr="00CF7664" w:rsidRDefault="00672EE3" w:rsidP="00D50B3B">
      <w:pPr>
        <w:pStyle w:val="ConsPlusNormal"/>
        <w:ind w:firstLine="540"/>
        <w:jc w:val="both"/>
        <w:rPr>
          <w:sz w:val="22"/>
          <w:szCs w:val="22"/>
        </w:rPr>
      </w:pPr>
      <w:r w:rsidRPr="00CF7664">
        <w:rPr>
          <w:sz w:val="22"/>
          <w:szCs w:val="22"/>
        </w:rPr>
        <w:t>"10.2. представляет Министру природных ресурсов и экологии Российской Федерации:";</w:t>
      </w:r>
    </w:p>
    <w:p w:rsidR="00672EE3" w:rsidRPr="00CF7664" w:rsidRDefault="00672EE3" w:rsidP="00D50B3B">
      <w:pPr>
        <w:pStyle w:val="ConsPlusNormal"/>
        <w:ind w:firstLine="540"/>
        <w:jc w:val="both"/>
        <w:rPr>
          <w:sz w:val="22"/>
          <w:szCs w:val="22"/>
        </w:rPr>
      </w:pPr>
      <w:r w:rsidRPr="00CF7664">
        <w:rPr>
          <w:sz w:val="22"/>
          <w:szCs w:val="22"/>
        </w:rPr>
        <w:t>дополнить подпунктами 10.2.5 и 10.2.6 следующего содержания:</w:t>
      </w:r>
    </w:p>
    <w:p w:rsidR="00672EE3" w:rsidRPr="00CF7664" w:rsidRDefault="00672EE3" w:rsidP="00D50B3B">
      <w:pPr>
        <w:pStyle w:val="ConsPlusNormal"/>
        <w:ind w:firstLine="540"/>
        <w:jc w:val="both"/>
        <w:rPr>
          <w:sz w:val="22"/>
          <w:szCs w:val="22"/>
        </w:rPr>
      </w:pPr>
      <w:r w:rsidRPr="00CF7664">
        <w:rPr>
          <w:sz w:val="22"/>
          <w:szCs w:val="22"/>
        </w:rPr>
        <w:t>"10.2.5. предложения о назначении на должность и об освобождении от должности руководителей территориальных органов Службы;</w:t>
      </w:r>
    </w:p>
    <w:p w:rsidR="00672EE3" w:rsidRPr="00CF7664" w:rsidRDefault="00672EE3" w:rsidP="00D50B3B">
      <w:pPr>
        <w:pStyle w:val="ConsPlusNormal"/>
        <w:ind w:firstLine="540"/>
        <w:jc w:val="both"/>
        <w:rPr>
          <w:sz w:val="22"/>
          <w:szCs w:val="22"/>
        </w:rPr>
      </w:pPr>
      <w:r w:rsidRPr="00CF7664">
        <w:rPr>
          <w:sz w:val="22"/>
          <w:szCs w:val="22"/>
        </w:rPr>
        <w:t>10.2.6. предложения по формированию проекта федерального бюджета в части финансового обеспечения деятельности Службы;";</w:t>
      </w:r>
    </w:p>
    <w:p w:rsidR="00672EE3" w:rsidRPr="00CF7664" w:rsidRDefault="00672EE3" w:rsidP="00D50B3B">
      <w:pPr>
        <w:pStyle w:val="ConsPlusNormal"/>
        <w:ind w:firstLine="540"/>
        <w:jc w:val="both"/>
        <w:rPr>
          <w:sz w:val="22"/>
          <w:szCs w:val="22"/>
        </w:rPr>
      </w:pPr>
      <w:r w:rsidRPr="00CF7664">
        <w:rPr>
          <w:sz w:val="22"/>
          <w:szCs w:val="22"/>
        </w:rPr>
        <w:t>подпункт 10.3 признать утратившим силу;</w:t>
      </w:r>
    </w:p>
    <w:p w:rsidR="00672EE3" w:rsidRPr="00CF7664" w:rsidRDefault="00672EE3" w:rsidP="00D50B3B">
      <w:pPr>
        <w:pStyle w:val="ConsPlusNormal"/>
        <w:ind w:firstLine="540"/>
        <w:jc w:val="both"/>
        <w:rPr>
          <w:sz w:val="22"/>
          <w:szCs w:val="22"/>
        </w:rPr>
      </w:pPr>
      <w:r w:rsidRPr="00CF7664">
        <w:rPr>
          <w:sz w:val="22"/>
          <w:szCs w:val="22"/>
        </w:rPr>
        <w:t>в подпункте 10.4 слова "Службы, руководителей" заменить словом "Службы";</w:t>
      </w:r>
    </w:p>
    <w:p w:rsidR="00672EE3" w:rsidRPr="00CF7664" w:rsidRDefault="00672EE3" w:rsidP="00D50B3B">
      <w:pPr>
        <w:pStyle w:val="ConsPlusNormal"/>
        <w:ind w:firstLine="540"/>
        <w:jc w:val="both"/>
        <w:rPr>
          <w:sz w:val="22"/>
          <w:szCs w:val="22"/>
        </w:rPr>
      </w:pPr>
      <w:r w:rsidRPr="00CF7664">
        <w:rPr>
          <w:sz w:val="22"/>
          <w:szCs w:val="22"/>
        </w:rPr>
        <w:t>подпункты 10.8 - 10.10 признать утратившими силу;</w:t>
      </w:r>
    </w:p>
    <w:p w:rsidR="00672EE3" w:rsidRPr="00CF7664" w:rsidRDefault="00672EE3" w:rsidP="00D50B3B">
      <w:pPr>
        <w:pStyle w:val="ConsPlusNormal"/>
        <w:ind w:firstLine="540"/>
        <w:jc w:val="both"/>
        <w:rPr>
          <w:sz w:val="22"/>
          <w:szCs w:val="22"/>
        </w:rPr>
      </w:pPr>
      <w:r w:rsidRPr="00CF7664">
        <w:rPr>
          <w:sz w:val="22"/>
          <w:szCs w:val="22"/>
        </w:rPr>
        <w:t>подпункт 10.11 изложить в следующей редакции:</w:t>
      </w:r>
    </w:p>
    <w:p w:rsidR="00672EE3" w:rsidRPr="00CF7664" w:rsidRDefault="00672EE3" w:rsidP="00D50B3B">
      <w:pPr>
        <w:pStyle w:val="ConsPlusNormal"/>
        <w:ind w:firstLine="540"/>
        <w:jc w:val="both"/>
        <w:rPr>
          <w:sz w:val="22"/>
          <w:szCs w:val="22"/>
        </w:rPr>
      </w:pPr>
      <w:r w:rsidRPr="00CF7664">
        <w:rPr>
          <w:sz w:val="22"/>
          <w:szCs w:val="22"/>
        </w:rPr>
        <w:t>"10.11. на основании и во исполнение Конституции Российской Федерации, федеральных конституционных законов, федеральных законов, актов Президента Российской Федерации, Правительства Российской Федерации и Министерства природных ресурсов и экологии Российской Федерации издает приказы по вопросам, отнесенным к компетенции Службы.".</w:t>
      </w:r>
    </w:p>
    <w:p w:rsidR="00672EE3" w:rsidRDefault="00672EE3" w:rsidP="006D6D97"/>
    <w:p w:rsidR="00672EE3" w:rsidRDefault="00672EE3" w:rsidP="006D6D97"/>
    <w:sectPr w:rsidR="00672EE3"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2EE3" w:rsidRDefault="00672EE3">
      <w:r>
        <w:separator/>
      </w:r>
    </w:p>
  </w:endnote>
  <w:endnote w:type="continuationSeparator" w:id="0">
    <w:p w:rsidR="00672EE3" w:rsidRDefault="00672E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E3" w:rsidRDefault="00672EE3" w:rsidP="00DF5729">
    <w:pPr>
      <w:jc w:val="center"/>
      <w:rPr>
        <w:sz w:val="2"/>
        <w:szCs w:val="2"/>
      </w:rPr>
    </w:pPr>
  </w:p>
  <w:p w:rsidR="00672EE3" w:rsidRDefault="00672EE3">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2EE3" w:rsidRDefault="00672EE3">
      <w:r>
        <w:separator/>
      </w:r>
    </w:p>
  </w:footnote>
  <w:footnote w:type="continuationSeparator" w:id="0">
    <w:p w:rsidR="00672EE3" w:rsidRDefault="00672E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E3" w:rsidRDefault="00672EE3" w:rsidP="00DF5729">
    <w:pPr>
      <w:jc w:val="center"/>
      <w:rPr>
        <w:sz w:val="2"/>
        <w:szCs w:val="2"/>
      </w:rPr>
    </w:pPr>
  </w:p>
  <w:p w:rsidR="00672EE3" w:rsidRDefault="00672EE3">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672EE3" w:rsidRPr="002A36C4" w:rsidRDefault="00672EE3"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72EE3" w:rsidRPr="002A36C4" w:rsidRDefault="00672EE3"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72EE3" w:rsidRDefault="00672EE3"/>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72EE3"/>
    <w:rsid w:val="006C2CAC"/>
    <w:rsid w:val="006D6D97"/>
    <w:rsid w:val="00706E08"/>
    <w:rsid w:val="008A40F2"/>
    <w:rsid w:val="00CA5FB3"/>
    <w:rsid w:val="00CF7664"/>
    <w:rsid w:val="00D50B3B"/>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606172"/>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606172"/>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606172"/>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39296445">
      <w:marLeft w:val="0"/>
      <w:marRight w:val="0"/>
      <w:marTop w:val="0"/>
      <w:marBottom w:val="0"/>
      <w:divBdr>
        <w:top w:val="none" w:sz="0" w:space="0" w:color="auto"/>
        <w:left w:val="none" w:sz="0" w:space="0" w:color="auto"/>
        <w:bottom w:val="none" w:sz="0" w:space="0" w:color="auto"/>
        <w:right w:val="none" w:sz="0" w:space="0" w:color="auto"/>
      </w:divBdr>
    </w:div>
    <w:div w:id="439296446">
      <w:marLeft w:val="0"/>
      <w:marRight w:val="0"/>
      <w:marTop w:val="0"/>
      <w:marBottom w:val="0"/>
      <w:divBdr>
        <w:top w:val="none" w:sz="0" w:space="0" w:color="auto"/>
        <w:left w:val="none" w:sz="0" w:space="0" w:color="auto"/>
        <w:bottom w:val="none" w:sz="0" w:space="0" w:color="auto"/>
        <w:right w:val="none" w:sz="0" w:space="0" w:color="auto"/>
      </w:divBdr>
    </w:div>
    <w:div w:id="439296447">
      <w:marLeft w:val="0"/>
      <w:marRight w:val="0"/>
      <w:marTop w:val="0"/>
      <w:marBottom w:val="0"/>
      <w:divBdr>
        <w:top w:val="none" w:sz="0" w:space="0" w:color="auto"/>
        <w:left w:val="none" w:sz="0" w:space="0" w:color="auto"/>
        <w:bottom w:val="none" w:sz="0" w:space="0" w:color="auto"/>
        <w:right w:val="none" w:sz="0" w:space="0" w:color="auto"/>
      </w:divBdr>
    </w:div>
    <w:div w:id="439296448">
      <w:marLeft w:val="0"/>
      <w:marRight w:val="0"/>
      <w:marTop w:val="0"/>
      <w:marBottom w:val="0"/>
      <w:divBdr>
        <w:top w:val="none" w:sz="0" w:space="0" w:color="auto"/>
        <w:left w:val="none" w:sz="0" w:space="0" w:color="auto"/>
        <w:bottom w:val="none" w:sz="0" w:space="0" w:color="auto"/>
        <w:right w:val="none" w:sz="0" w:space="0" w:color="auto"/>
      </w:divBdr>
    </w:div>
    <w:div w:id="439296449">
      <w:marLeft w:val="0"/>
      <w:marRight w:val="0"/>
      <w:marTop w:val="0"/>
      <w:marBottom w:val="0"/>
      <w:divBdr>
        <w:top w:val="none" w:sz="0" w:space="0" w:color="auto"/>
        <w:left w:val="none" w:sz="0" w:space="0" w:color="auto"/>
        <w:bottom w:val="none" w:sz="0" w:space="0" w:color="auto"/>
        <w:right w:val="none" w:sz="0" w:space="0" w:color="auto"/>
      </w:divBdr>
    </w:div>
    <w:div w:id="4392964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22</Pages>
  <Words>11837</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2015-10-31T19:38:00Z</dcterms:created>
  <dcterms:modified xsi:type="dcterms:W3CDTF">2015-10-31T19:38:00Z</dcterms:modified>
</cp:coreProperties>
</file>