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550" w:rsidRPr="0048288E" w:rsidRDefault="00097550" w:rsidP="0048288E">
      <w:pPr>
        <w:pStyle w:val="ConsPlusNormal"/>
        <w:outlineLvl w:val="0"/>
        <w:rPr>
          <w:sz w:val="22"/>
          <w:szCs w:val="22"/>
        </w:rPr>
      </w:pPr>
      <w:r w:rsidRPr="0048288E">
        <w:rPr>
          <w:sz w:val="22"/>
          <w:szCs w:val="22"/>
        </w:rPr>
        <w:t xml:space="preserve">Зарегистрировано в Минюсте России 4 июля </w:t>
      </w:r>
      <w:smartTag w:uri="urn:schemas-microsoft-com:office:smarttags" w:element="metricconverter">
        <w:smartTagPr>
          <w:attr w:name="ProductID" w:val="2012 г"/>
        </w:smartTagPr>
        <w:r w:rsidRPr="0048288E">
          <w:rPr>
            <w:sz w:val="22"/>
            <w:szCs w:val="22"/>
          </w:rPr>
          <w:t>2012 г</w:t>
        </w:r>
      </w:smartTag>
      <w:r w:rsidRPr="0048288E">
        <w:rPr>
          <w:sz w:val="22"/>
          <w:szCs w:val="22"/>
        </w:rPr>
        <w:t>. N 24799</w:t>
      </w:r>
    </w:p>
    <w:p w:rsidR="00097550" w:rsidRPr="0048288E" w:rsidRDefault="00097550" w:rsidP="0048288E">
      <w:pPr>
        <w:pStyle w:val="ConsPlusNormal"/>
        <w:outlineLvl w:val="0"/>
        <w:rPr>
          <w:sz w:val="22"/>
          <w:szCs w:val="22"/>
        </w:rPr>
      </w:pPr>
    </w:p>
    <w:p w:rsidR="00097550" w:rsidRPr="0048288E" w:rsidRDefault="00097550" w:rsidP="0048288E">
      <w:pPr>
        <w:pStyle w:val="ConsPlusTitle"/>
        <w:jc w:val="center"/>
        <w:rPr>
          <w:sz w:val="22"/>
          <w:szCs w:val="22"/>
        </w:rPr>
      </w:pPr>
      <w:r w:rsidRPr="0048288E">
        <w:rPr>
          <w:sz w:val="22"/>
          <w:szCs w:val="22"/>
        </w:rPr>
        <w:t>МИНИСТЕРСТВО РОССИЙСКОЙ ФЕДЕРАЦИИ ПО ДЕЛАМ ГРАЖДАНСКОЙ</w:t>
      </w:r>
    </w:p>
    <w:p w:rsidR="00097550" w:rsidRPr="0048288E" w:rsidRDefault="00097550" w:rsidP="0048288E">
      <w:pPr>
        <w:pStyle w:val="ConsPlusTitle"/>
        <w:jc w:val="center"/>
        <w:rPr>
          <w:sz w:val="22"/>
          <w:szCs w:val="22"/>
        </w:rPr>
      </w:pPr>
      <w:r w:rsidRPr="0048288E">
        <w:rPr>
          <w:sz w:val="22"/>
          <w:szCs w:val="22"/>
        </w:rPr>
        <w:t>ОБОРОНЫ, ЧРЕЗВЫЧАЙНЫМ СИТУАЦИЯМ И ЛИКВИДАЦИИ</w:t>
      </w:r>
    </w:p>
    <w:p w:rsidR="00097550" w:rsidRPr="0048288E" w:rsidRDefault="00097550" w:rsidP="0048288E">
      <w:pPr>
        <w:pStyle w:val="ConsPlusTitle"/>
        <w:jc w:val="center"/>
        <w:rPr>
          <w:sz w:val="22"/>
          <w:szCs w:val="22"/>
        </w:rPr>
      </w:pPr>
      <w:r w:rsidRPr="0048288E">
        <w:rPr>
          <w:sz w:val="22"/>
          <w:szCs w:val="22"/>
        </w:rPr>
        <w:t>ПОСЛЕДСТВИЙ СТИХИЙНЫХ БЕДСТВИЙ</w:t>
      </w:r>
    </w:p>
    <w:p w:rsidR="00097550" w:rsidRPr="0048288E" w:rsidRDefault="00097550" w:rsidP="0048288E">
      <w:pPr>
        <w:pStyle w:val="ConsPlusTitle"/>
        <w:jc w:val="center"/>
        <w:rPr>
          <w:sz w:val="22"/>
          <w:szCs w:val="22"/>
        </w:rPr>
      </w:pPr>
    </w:p>
    <w:p w:rsidR="00097550" w:rsidRPr="0048288E" w:rsidRDefault="00097550" w:rsidP="0048288E">
      <w:pPr>
        <w:pStyle w:val="ConsPlusTitle"/>
        <w:jc w:val="center"/>
        <w:rPr>
          <w:sz w:val="22"/>
          <w:szCs w:val="22"/>
        </w:rPr>
      </w:pPr>
      <w:r w:rsidRPr="0048288E">
        <w:rPr>
          <w:sz w:val="22"/>
          <w:szCs w:val="22"/>
        </w:rPr>
        <w:t>ПРИКАЗ</w:t>
      </w:r>
    </w:p>
    <w:p w:rsidR="00097550" w:rsidRPr="0048288E" w:rsidRDefault="00097550" w:rsidP="0048288E">
      <w:pPr>
        <w:pStyle w:val="ConsPlusTitle"/>
        <w:jc w:val="center"/>
        <w:rPr>
          <w:sz w:val="22"/>
          <w:szCs w:val="22"/>
        </w:rPr>
      </w:pPr>
      <w:r w:rsidRPr="0048288E">
        <w:rPr>
          <w:sz w:val="22"/>
          <w:szCs w:val="22"/>
        </w:rPr>
        <w:t xml:space="preserve">от 28 мая </w:t>
      </w:r>
      <w:smartTag w:uri="urn:schemas-microsoft-com:office:smarttags" w:element="metricconverter">
        <w:smartTagPr>
          <w:attr w:name="ProductID" w:val="2012 г"/>
        </w:smartTagPr>
        <w:r w:rsidRPr="0048288E">
          <w:rPr>
            <w:sz w:val="22"/>
            <w:szCs w:val="22"/>
          </w:rPr>
          <w:t>2012 г</w:t>
        </w:r>
      </w:smartTag>
      <w:r w:rsidRPr="0048288E">
        <w:rPr>
          <w:sz w:val="22"/>
          <w:szCs w:val="22"/>
        </w:rPr>
        <w:t>. N 291</w:t>
      </w:r>
    </w:p>
    <w:p w:rsidR="00097550" w:rsidRPr="0048288E" w:rsidRDefault="00097550" w:rsidP="0048288E">
      <w:pPr>
        <w:pStyle w:val="ConsPlusTitle"/>
        <w:jc w:val="center"/>
        <w:rPr>
          <w:sz w:val="22"/>
          <w:szCs w:val="22"/>
        </w:rPr>
      </w:pPr>
    </w:p>
    <w:p w:rsidR="00097550" w:rsidRPr="0048288E" w:rsidRDefault="00097550" w:rsidP="0048288E">
      <w:pPr>
        <w:pStyle w:val="ConsPlusTitle"/>
        <w:jc w:val="center"/>
        <w:rPr>
          <w:sz w:val="22"/>
          <w:szCs w:val="22"/>
        </w:rPr>
      </w:pPr>
      <w:r w:rsidRPr="0048288E">
        <w:rPr>
          <w:sz w:val="22"/>
          <w:szCs w:val="22"/>
        </w:rPr>
        <w:t>ОБ УТВЕРЖДЕНИИ АДМИНИСТРАТИВНОГО РЕГЛАМЕНТА</w:t>
      </w:r>
    </w:p>
    <w:p w:rsidR="00097550" w:rsidRPr="0048288E" w:rsidRDefault="00097550" w:rsidP="0048288E">
      <w:pPr>
        <w:pStyle w:val="ConsPlusTitle"/>
        <w:jc w:val="center"/>
        <w:rPr>
          <w:sz w:val="22"/>
          <w:szCs w:val="22"/>
        </w:rPr>
      </w:pPr>
      <w:r w:rsidRPr="0048288E">
        <w:rPr>
          <w:sz w:val="22"/>
          <w:szCs w:val="22"/>
        </w:rPr>
        <w:t>МИНИСТЕРСТВА РОССИЙСКОЙ ФЕДЕРАЦИИ ПО ДЕЛАМ ГРАЖДАНСКОЙ</w:t>
      </w:r>
    </w:p>
    <w:p w:rsidR="00097550" w:rsidRPr="0048288E" w:rsidRDefault="00097550" w:rsidP="0048288E">
      <w:pPr>
        <w:pStyle w:val="ConsPlusTitle"/>
        <w:jc w:val="center"/>
        <w:rPr>
          <w:sz w:val="22"/>
          <w:szCs w:val="22"/>
        </w:rPr>
      </w:pPr>
      <w:r w:rsidRPr="0048288E">
        <w:rPr>
          <w:sz w:val="22"/>
          <w:szCs w:val="22"/>
        </w:rPr>
        <w:t>ОБОРОНЫ, ЧРЕЗВЫЧАЙНЫМ СИТУАЦИЯМ И ЛИКВИДАЦИИ ПОСЛЕДСТВИЙ</w:t>
      </w:r>
    </w:p>
    <w:p w:rsidR="00097550" w:rsidRPr="0048288E" w:rsidRDefault="00097550" w:rsidP="0048288E">
      <w:pPr>
        <w:pStyle w:val="ConsPlusTitle"/>
        <w:jc w:val="center"/>
        <w:rPr>
          <w:sz w:val="22"/>
          <w:szCs w:val="22"/>
        </w:rPr>
      </w:pPr>
      <w:r w:rsidRPr="0048288E">
        <w:rPr>
          <w:sz w:val="22"/>
          <w:szCs w:val="22"/>
        </w:rPr>
        <w:t>СТИХИЙНЫХ БЕДСТВИЙ ПО ПРЕДОСТАВЛЕНИЮ ГОСУДАРСТВЕННОЙ УСЛУГИ</w:t>
      </w:r>
    </w:p>
    <w:p w:rsidR="00097550" w:rsidRPr="0048288E" w:rsidRDefault="00097550" w:rsidP="0048288E">
      <w:pPr>
        <w:pStyle w:val="ConsPlusTitle"/>
        <w:jc w:val="center"/>
        <w:rPr>
          <w:sz w:val="22"/>
          <w:szCs w:val="22"/>
        </w:rPr>
      </w:pPr>
      <w:r w:rsidRPr="0048288E">
        <w:rPr>
          <w:sz w:val="22"/>
          <w:szCs w:val="22"/>
        </w:rPr>
        <w:t>ПО ЛИЦЕНЗИРОВАНИЮ ДЕЯТЕЛЬНОСТИ ПО МОНТАЖУ, ТЕХНИЧЕСКОМУ</w:t>
      </w:r>
    </w:p>
    <w:p w:rsidR="00097550" w:rsidRPr="0048288E" w:rsidRDefault="00097550" w:rsidP="0048288E">
      <w:pPr>
        <w:pStyle w:val="ConsPlusTitle"/>
        <w:jc w:val="center"/>
        <w:rPr>
          <w:sz w:val="22"/>
          <w:szCs w:val="22"/>
        </w:rPr>
      </w:pPr>
      <w:r w:rsidRPr="0048288E">
        <w:rPr>
          <w:sz w:val="22"/>
          <w:szCs w:val="22"/>
        </w:rPr>
        <w:t>ОБСЛУЖИВАНИЮ И РЕМОНТУ СРЕДСТВ ОБЕСПЕЧЕНИЯ ПОЖАРНОЙ</w:t>
      </w:r>
    </w:p>
    <w:p w:rsidR="00097550" w:rsidRPr="0048288E" w:rsidRDefault="00097550" w:rsidP="0048288E">
      <w:pPr>
        <w:pStyle w:val="ConsPlusTitle"/>
        <w:jc w:val="center"/>
        <w:rPr>
          <w:sz w:val="22"/>
          <w:szCs w:val="22"/>
        </w:rPr>
      </w:pPr>
      <w:r w:rsidRPr="0048288E">
        <w:rPr>
          <w:sz w:val="22"/>
          <w:szCs w:val="22"/>
        </w:rPr>
        <w:t>БЕЗОПАСНОСТИ ЗДАНИЙ И СООРУЖЕНИЙ</w:t>
      </w:r>
    </w:p>
    <w:p w:rsidR="00097550" w:rsidRPr="0048288E" w:rsidRDefault="00097550" w:rsidP="0048288E">
      <w:pPr>
        <w:pStyle w:val="ConsPlusNormal"/>
        <w:jc w:val="center"/>
        <w:rPr>
          <w:sz w:val="22"/>
          <w:szCs w:val="22"/>
        </w:rPr>
      </w:pPr>
      <w:r w:rsidRPr="0048288E">
        <w:rPr>
          <w:sz w:val="22"/>
          <w:szCs w:val="22"/>
        </w:rPr>
        <w:t>(в ред. Приказов МЧС России от 16.10.2013 N 664,</w:t>
      </w:r>
    </w:p>
    <w:p w:rsidR="00097550" w:rsidRPr="0048288E" w:rsidRDefault="00097550" w:rsidP="0048288E">
      <w:pPr>
        <w:pStyle w:val="ConsPlusNormal"/>
        <w:jc w:val="center"/>
        <w:rPr>
          <w:sz w:val="22"/>
          <w:szCs w:val="22"/>
        </w:rPr>
      </w:pPr>
      <w:r w:rsidRPr="0048288E">
        <w:rPr>
          <w:sz w:val="22"/>
          <w:szCs w:val="22"/>
        </w:rPr>
        <w:t>от 23.09.2015 N 512)</w:t>
      </w:r>
    </w:p>
    <w:p w:rsidR="00097550" w:rsidRPr="0048288E" w:rsidRDefault="00097550" w:rsidP="0048288E">
      <w:pPr>
        <w:pStyle w:val="ConsPlusNormal"/>
        <w:jc w:val="center"/>
        <w:rPr>
          <w:sz w:val="22"/>
          <w:szCs w:val="22"/>
        </w:rPr>
      </w:pPr>
    </w:p>
    <w:p w:rsidR="00097550" w:rsidRPr="0048288E" w:rsidRDefault="00097550" w:rsidP="0048288E">
      <w:pPr>
        <w:pStyle w:val="ConsPlusNormal"/>
        <w:ind w:firstLine="540"/>
        <w:jc w:val="both"/>
        <w:rPr>
          <w:sz w:val="22"/>
          <w:szCs w:val="22"/>
        </w:rPr>
      </w:pPr>
      <w:r w:rsidRPr="0048288E">
        <w:rPr>
          <w:sz w:val="22"/>
          <w:szCs w:val="22"/>
        </w:rPr>
        <w:t xml:space="preserve">В соответствии с Федеральным законом от 4 мая </w:t>
      </w:r>
      <w:smartTag w:uri="urn:schemas-microsoft-com:office:smarttags" w:element="metricconverter">
        <w:smartTagPr>
          <w:attr w:name="ProductID" w:val="2011 г"/>
        </w:smartTagPr>
        <w:r w:rsidRPr="0048288E">
          <w:rPr>
            <w:sz w:val="22"/>
            <w:szCs w:val="22"/>
          </w:rPr>
          <w:t>2011 г</w:t>
        </w:r>
      </w:smartTag>
      <w:r w:rsidRPr="0048288E">
        <w:rPr>
          <w:sz w:val="22"/>
          <w:szCs w:val="22"/>
        </w:rPr>
        <w:t xml:space="preserve">. N 99-ФЗ "О лицензировании отдельных видов деятельности" (Собрание законодательства Российской Федерации, 2011, N 19, ст. 2716; N 30 (ч. I), ст. 4590; N 43, ст. 5971; N 48, ст. 6728), постановлением Правительства Российской Федерации от 21 ноября </w:t>
      </w:r>
      <w:smartTag w:uri="urn:schemas-microsoft-com:office:smarttags" w:element="metricconverter">
        <w:smartTagPr>
          <w:attr w:name="ProductID" w:val="2011 г"/>
        </w:smartTagPr>
        <w:r w:rsidRPr="0048288E">
          <w:rPr>
            <w:sz w:val="22"/>
            <w:szCs w:val="22"/>
          </w:rPr>
          <w:t>2011 г</w:t>
        </w:r>
      </w:smartTag>
      <w:r w:rsidRPr="0048288E">
        <w:rPr>
          <w:sz w:val="22"/>
          <w:szCs w:val="22"/>
        </w:rPr>
        <w:t xml:space="preserve">. N 957 "Об организации лицензирования отдельных видов деятельности" (Собрание законодательства Российской Федерации, 2011, N 48, ст. 6931; 2012, N 17, ст. 1965), постановлением Правительства Российской Федерации от 30 декабря </w:t>
      </w:r>
      <w:smartTag w:uri="urn:schemas-microsoft-com:office:smarttags" w:element="metricconverter">
        <w:smartTagPr>
          <w:attr w:name="ProductID" w:val="2011 г"/>
        </w:smartTagPr>
        <w:r w:rsidRPr="0048288E">
          <w:rPr>
            <w:sz w:val="22"/>
            <w:szCs w:val="22"/>
          </w:rPr>
          <w:t>2011 г</w:t>
        </w:r>
      </w:smartTag>
      <w:r w:rsidRPr="0048288E">
        <w:rPr>
          <w:sz w:val="22"/>
          <w:szCs w:val="22"/>
        </w:rPr>
        <w:t xml:space="preserve">. N 1225 "О лицензировании деятельности по монтажу, техническому обслуживанию и ремонту средств обеспечения пожарной безопасности зданий и сооружений" (Собрание законодательства Российской Федерации, 2012, N 2, ст. 298), постановлением Правительства Российской Федерации от 16 мая </w:t>
      </w:r>
      <w:smartTag w:uri="urn:schemas-microsoft-com:office:smarttags" w:element="metricconverter">
        <w:smartTagPr>
          <w:attr w:name="ProductID" w:val="2011 г"/>
        </w:smartTagPr>
        <w:r w:rsidRPr="0048288E">
          <w:rPr>
            <w:sz w:val="22"/>
            <w:szCs w:val="22"/>
          </w:rPr>
          <w:t>2011 г</w:t>
        </w:r>
      </w:smartTag>
      <w:r w:rsidRPr="0048288E">
        <w:rPr>
          <w:sz w:val="22"/>
          <w:szCs w:val="22"/>
        </w:rPr>
        <w:t xml:space="preserve">.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и Положением о Министерстве Российской Федерации по делам гражданской обороны, чрезвычайным ситуациям и ликвидации последствий стихийных бедствий, утвержденным Указом Президента Российской Федерации от 11 июля </w:t>
      </w:r>
      <w:smartTag w:uri="urn:schemas-microsoft-com:office:smarttags" w:element="metricconverter">
        <w:smartTagPr>
          <w:attr w:name="ProductID" w:val="2004 г"/>
        </w:smartTagPr>
        <w:r w:rsidRPr="0048288E">
          <w:rPr>
            <w:sz w:val="22"/>
            <w:szCs w:val="22"/>
          </w:rPr>
          <w:t>2004 г</w:t>
        </w:r>
      </w:smartTag>
      <w:r w:rsidRPr="0048288E">
        <w:rPr>
          <w:sz w:val="22"/>
          <w:szCs w:val="22"/>
        </w:rPr>
        <w:t>. N 868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193, 194; N 2, ст. 267; N 40, ст. 5532; 2012, N 2, ст. 243; N 6, ст. 643; N 19, ст. 2329), приказываю:</w:t>
      </w:r>
    </w:p>
    <w:p w:rsidR="00097550" w:rsidRPr="0048288E" w:rsidRDefault="00097550" w:rsidP="0048288E">
      <w:pPr>
        <w:pStyle w:val="ConsPlusNormal"/>
        <w:ind w:firstLine="540"/>
        <w:jc w:val="both"/>
        <w:rPr>
          <w:sz w:val="22"/>
          <w:szCs w:val="22"/>
        </w:rPr>
      </w:pPr>
      <w:r w:rsidRPr="0048288E">
        <w:rPr>
          <w:sz w:val="22"/>
          <w:szCs w:val="22"/>
        </w:rPr>
        <w:t xml:space="preserve">1. Утвердить прилагаемый Административный </w:t>
      </w:r>
      <w:hyperlink w:anchor="Par37" w:tooltip="АДМИНИСТРАТИВНЫЙ РЕГЛАМЕНТ" w:history="1">
        <w:r w:rsidRPr="0048288E">
          <w:rPr>
            <w:sz w:val="22"/>
            <w:szCs w:val="22"/>
          </w:rPr>
          <w:t>регламент</w:t>
        </w:r>
      </w:hyperlink>
      <w:r w:rsidRPr="0048288E">
        <w:rPr>
          <w:sz w:val="22"/>
          <w:szCs w:val="22"/>
        </w:rPr>
        <w:t xml:space="preserve">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p w:rsidR="00097550" w:rsidRPr="0048288E" w:rsidRDefault="00097550" w:rsidP="0048288E">
      <w:pPr>
        <w:pStyle w:val="ConsPlusNormal"/>
        <w:ind w:firstLine="540"/>
        <w:jc w:val="both"/>
        <w:rPr>
          <w:sz w:val="22"/>
          <w:szCs w:val="22"/>
        </w:rPr>
      </w:pPr>
      <w:r w:rsidRPr="0048288E">
        <w:rPr>
          <w:sz w:val="22"/>
          <w:szCs w:val="22"/>
        </w:rPr>
        <w:t xml:space="preserve">2. Признать утратившими силу приказы МЧС России от 20.10.2008 N 627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лицензированию деятельности в области пожарной безопасности" (зарегистрирован в Министерстве юстиции Российской Федерации 2 декабря </w:t>
      </w:r>
      <w:smartTag w:uri="urn:schemas-microsoft-com:office:smarttags" w:element="metricconverter">
        <w:smartTagPr>
          <w:attr w:name="ProductID" w:val="2008 г"/>
        </w:smartTagPr>
        <w:r w:rsidRPr="0048288E">
          <w:rPr>
            <w:sz w:val="22"/>
            <w:szCs w:val="22"/>
          </w:rPr>
          <w:t>2008 г</w:t>
        </w:r>
      </w:smartTag>
      <w:r w:rsidRPr="0048288E">
        <w:rPr>
          <w:sz w:val="22"/>
          <w:szCs w:val="22"/>
        </w:rPr>
        <w:t xml:space="preserve">., регистрационный N 12784) и от 09.08.2010 N 385 "О внесении изменений в приказ МЧС России от 20.10.2008 N 627" (зарегистрирован в Министерстве юстиции Российской Федерации 17 сентября </w:t>
      </w:r>
      <w:smartTag w:uri="urn:schemas-microsoft-com:office:smarttags" w:element="metricconverter">
        <w:smartTagPr>
          <w:attr w:name="ProductID" w:val="2010 г"/>
        </w:smartTagPr>
        <w:r w:rsidRPr="0048288E">
          <w:rPr>
            <w:sz w:val="22"/>
            <w:szCs w:val="22"/>
          </w:rPr>
          <w:t>2010 г</w:t>
        </w:r>
      </w:smartTag>
      <w:r w:rsidRPr="0048288E">
        <w:rPr>
          <w:sz w:val="22"/>
          <w:szCs w:val="22"/>
        </w:rPr>
        <w:t>., регистрационный N 18465).</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right"/>
        <w:rPr>
          <w:sz w:val="22"/>
          <w:szCs w:val="22"/>
        </w:rPr>
      </w:pPr>
      <w:r w:rsidRPr="0048288E">
        <w:rPr>
          <w:sz w:val="22"/>
          <w:szCs w:val="22"/>
        </w:rPr>
        <w:t>Министр</w:t>
      </w:r>
    </w:p>
    <w:p w:rsidR="00097550" w:rsidRPr="0048288E" w:rsidRDefault="00097550" w:rsidP="0048288E">
      <w:pPr>
        <w:pStyle w:val="ConsPlusNormal"/>
        <w:jc w:val="right"/>
        <w:rPr>
          <w:sz w:val="22"/>
          <w:szCs w:val="22"/>
        </w:rPr>
      </w:pPr>
      <w:r w:rsidRPr="0048288E">
        <w:rPr>
          <w:sz w:val="22"/>
          <w:szCs w:val="22"/>
        </w:rPr>
        <w:t>В.А.ПУЧКОВ</w:t>
      </w:r>
    </w:p>
    <w:p w:rsidR="00097550" w:rsidRPr="0048288E" w:rsidRDefault="00097550" w:rsidP="0048288E">
      <w:pPr>
        <w:pStyle w:val="ConsPlusNormal"/>
        <w:jc w:val="right"/>
        <w:rPr>
          <w:sz w:val="22"/>
          <w:szCs w:val="22"/>
        </w:rPr>
      </w:pPr>
    </w:p>
    <w:p w:rsidR="00097550" w:rsidRPr="0048288E" w:rsidRDefault="00097550" w:rsidP="0048288E">
      <w:pPr>
        <w:pStyle w:val="ConsPlusNormal"/>
        <w:jc w:val="right"/>
        <w:outlineLvl w:val="0"/>
        <w:rPr>
          <w:sz w:val="22"/>
          <w:szCs w:val="22"/>
        </w:rPr>
      </w:pPr>
      <w:r w:rsidRPr="0048288E">
        <w:rPr>
          <w:sz w:val="22"/>
          <w:szCs w:val="22"/>
        </w:rPr>
        <w:t>Утвержден</w:t>
      </w:r>
    </w:p>
    <w:p w:rsidR="00097550" w:rsidRPr="0048288E" w:rsidRDefault="00097550" w:rsidP="0048288E">
      <w:pPr>
        <w:pStyle w:val="ConsPlusNormal"/>
        <w:jc w:val="right"/>
        <w:rPr>
          <w:sz w:val="22"/>
          <w:szCs w:val="22"/>
        </w:rPr>
      </w:pPr>
      <w:r w:rsidRPr="0048288E">
        <w:rPr>
          <w:sz w:val="22"/>
          <w:szCs w:val="22"/>
        </w:rPr>
        <w:t>приказом МЧС России</w:t>
      </w:r>
    </w:p>
    <w:p w:rsidR="00097550" w:rsidRPr="0048288E" w:rsidRDefault="00097550" w:rsidP="0048288E">
      <w:pPr>
        <w:pStyle w:val="ConsPlusNormal"/>
        <w:jc w:val="right"/>
        <w:rPr>
          <w:sz w:val="22"/>
          <w:szCs w:val="22"/>
        </w:rPr>
      </w:pPr>
      <w:r w:rsidRPr="0048288E">
        <w:rPr>
          <w:sz w:val="22"/>
          <w:szCs w:val="22"/>
        </w:rPr>
        <w:t>от 28.05.2012 N 291</w:t>
      </w:r>
    </w:p>
    <w:p w:rsidR="00097550" w:rsidRPr="0048288E" w:rsidRDefault="00097550" w:rsidP="0048288E">
      <w:pPr>
        <w:pStyle w:val="ConsPlusNormal"/>
        <w:jc w:val="right"/>
        <w:rPr>
          <w:sz w:val="22"/>
          <w:szCs w:val="22"/>
        </w:rPr>
      </w:pPr>
    </w:p>
    <w:p w:rsidR="00097550" w:rsidRPr="0048288E" w:rsidRDefault="00097550" w:rsidP="0048288E">
      <w:pPr>
        <w:pStyle w:val="ConsPlusTitle"/>
        <w:jc w:val="center"/>
        <w:rPr>
          <w:sz w:val="22"/>
          <w:szCs w:val="22"/>
        </w:rPr>
      </w:pPr>
      <w:bookmarkStart w:id="0" w:name="Par37"/>
      <w:bookmarkEnd w:id="0"/>
      <w:r w:rsidRPr="0048288E">
        <w:rPr>
          <w:sz w:val="22"/>
          <w:szCs w:val="22"/>
        </w:rPr>
        <w:t>АДМИНИСТРАТИВНЫЙ РЕГЛАМЕНТ</w:t>
      </w:r>
    </w:p>
    <w:p w:rsidR="00097550" w:rsidRPr="0048288E" w:rsidRDefault="00097550" w:rsidP="0048288E">
      <w:pPr>
        <w:pStyle w:val="ConsPlusTitle"/>
        <w:jc w:val="center"/>
        <w:rPr>
          <w:sz w:val="22"/>
          <w:szCs w:val="22"/>
        </w:rPr>
      </w:pPr>
      <w:r w:rsidRPr="0048288E">
        <w:rPr>
          <w:sz w:val="22"/>
          <w:szCs w:val="22"/>
        </w:rPr>
        <w:t>МИНИСТЕРСТВА РОССИЙСКОЙ ФЕДЕРАЦИИ ПО ДЕЛАМ ГРАЖДАНСКОЙ</w:t>
      </w:r>
    </w:p>
    <w:p w:rsidR="00097550" w:rsidRPr="0048288E" w:rsidRDefault="00097550" w:rsidP="0048288E">
      <w:pPr>
        <w:pStyle w:val="ConsPlusTitle"/>
        <w:jc w:val="center"/>
        <w:rPr>
          <w:sz w:val="22"/>
          <w:szCs w:val="22"/>
        </w:rPr>
      </w:pPr>
      <w:r w:rsidRPr="0048288E">
        <w:rPr>
          <w:sz w:val="22"/>
          <w:szCs w:val="22"/>
        </w:rPr>
        <w:t>ОБОРОНЫ, ЧРЕЗВЫЧАЙНЫМ СИТУАЦИЯМ И ЛИКВИДАЦИИ ПОСЛЕДСТВИЙ</w:t>
      </w:r>
    </w:p>
    <w:p w:rsidR="00097550" w:rsidRPr="0048288E" w:rsidRDefault="00097550" w:rsidP="0048288E">
      <w:pPr>
        <w:pStyle w:val="ConsPlusTitle"/>
        <w:jc w:val="center"/>
        <w:rPr>
          <w:sz w:val="22"/>
          <w:szCs w:val="22"/>
        </w:rPr>
      </w:pPr>
      <w:r w:rsidRPr="0048288E">
        <w:rPr>
          <w:sz w:val="22"/>
          <w:szCs w:val="22"/>
        </w:rPr>
        <w:t>СТИХИЙНЫХ БЕДСТВИЙ ПО ПРЕДОСТАВЛЕНИЮ ГОСУДАРСТВЕННОЙ УСЛУГИ</w:t>
      </w:r>
    </w:p>
    <w:p w:rsidR="00097550" w:rsidRPr="0048288E" w:rsidRDefault="00097550" w:rsidP="0048288E">
      <w:pPr>
        <w:pStyle w:val="ConsPlusTitle"/>
        <w:jc w:val="center"/>
        <w:rPr>
          <w:sz w:val="22"/>
          <w:szCs w:val="22"/>
        </w:rPr>
      </w:pPr>
      <w:r w:rsidRPr="0048288E">
        <w:rPr>
          <w:sz w:val="22"/>
          <w:szCs w:val="22"/>
        </w:rPr>
        <w:t>ПО ЛИЦЕНЗИРОВАНИЮ ДЕЯТЕЛЬНОСТИ ПО МОНТАЖУ, ТЕХНИЧЕСКОМУ</w:t>
      </w:r>
    </w:p>
    <w:p w:rsidR="00097550" w:rsidRPr="0048288E" w:rsidRDefault="00097550" w:rsidP="0048288E">
      <w:pPr>
        <w:pStyle w:val="ConsPlusTitle"/>
        <w:jc w:val="center"/>
        <w:rPr>
          <w:sz w:val="22"/>
          <w:szCs w:val="22"/>
        </w:rPr>
      </w:pPr>
      <w:r w:rsidRPr="0048288E">
        <w:rPr>
          <w:sz w:val="22"/>
          <w:szCs w:val="22"/>
        </w:rPr>
        <w:t>ОБСЛУЖИВАНИЮ И РЕМОНТУ СРЕДСТВ ОБЕСПЕЧЕНИЯ ПОЖАРНОЙ</w:t>
      </w:r>
    </w:p>
    <w:p w:rsidR="00097550" w:rsidRPr="0048288E" w:rsidRDefault="00097550" w:rsidP="0048288E">
      <w:pPr>
        <w:pStyle w:val="ConsPlusTitle"/>
        <w:jc w:val="center"/>
        <w:rPr>
          <w:sz w:val="22"/>
          <w:szCs w:val="22"/>
        </w:rPr>
      </w:pPr>
      <w:r w:rsidRPr="0048288E">
        <w:rPr>
          <w:sz w:val="22"/>
          <w:szCs w:val="22"/>
        </w:rPr>
        <w:t>БЕЗОПАСНОСТИ ЗДАНИЙ И СООРУЖЕНИЙ</w:t>
      </w:r>
    </w:p>
    <w:p w:rsidR="00097550" w:rsidRPr="0048288E" w:rsidRDefault="00097550" w:rsidP="0048288E">
      <w:pPr>
        <w:pStyle w:val="ConsPlusNormal"/>
        <w:jc w:val="center"/>
        <w:rPr>
          <w:sz w:val="22"/>
          <w:szCs w:val="22"/>
        </w:rPr>
      </w:pPr>
      <w:r w:rsidRPr="0048288E">
        <w:rPr>
          <w:sz w:val="22"/>
          <w:szCs w:val="22"/>
        </w:rPr>
        <w:t>(в ред. Приказов МЧС России от 16.10.2013 N 664,</w:t>
      </w:r>
    </w:p>
    <w:p w:rsidR="00097550" w:rsidRPr="0048288E" w:rsidRDefault="00097550" w:rsidP="0048288E">
      <w:pPr>
        <w:pStyle w:val="ConsPlusNormal"/>
        <w:jc w:val="center"/>
        <w:rPr>
          <w:sz w:val="22"/>
          <w:szCs w:val="22"/>
        </w:rPr>
      </w:pPr>
      <w:r w:rsidRPr="0048288E">
        <w:rPr>
          <w:sz w:val="22"/>
          <w:szCs w:val="22"/>
        </w:rPr>
        <w:t>от 23.09.2015 N 512)</w:t>
      </w:r>
    </w:p>
    <w:p w:rsidR="00097550" w:rsidRPr="0048288E" w:rsidRDefault="00097550" w:rsidP="0048288E">
      <w:pPr>
        <w:pStyle w:val="ConsPlusNormal"/>
        <w:jc w:val="center"/>
        <w:rPr>
          <w:sz w:val="22"/>
          <w:szCs w:val="22"/>
        </w:rPr>
      </w:pPr>
    </w:p>
    <w:p w:rsidR="00097550" w:rsidRPr="0048288E" w:rsidRDefault="00097550" w:rsidP="0048288E">
      <w:pPr>
        <w:pStyle w:val="ConsPlusNormal"/>
        <w:jc w:val="center"/>
        <w:outlineLvl w:val="1"/>
        <w:rPr>
          <w:sz w:val="22"/>
          <w:szCs w:val="22"/>
        </w:rPr>
      </w:pPr>
      <w:r w:rsidRPr="0048288E">
        <w:rPr>
          <w:sz w:val="22"/>
          <w:szCs w:val="22"/>
        </w:rPr>
        <w:t>I. Общие положения</w:t>
      </w:r>
    </w:p>
    <w:p w:rsidR="00097550" w:rsidRPr="0048288E" w:rsidRDefault="00097550" w:rsidP="0048288E">
      <w:pPr>
        <w:pStyle w:val="ConsPlusNormal"/>
        <w:jc w:val="center"/>
        <w:rPr>
          <w:sz w:val="22"/>
          <w:szCs w:val="22"/>
        </w:rPr>
      </w:pPr>
    </w:p>
    <w:p w:rsidR="00097550" w:rsidRPr="0048288E" w:rsidRDefault="00097550" w:rsidP="0048288E">
      <w:pPr>
        <w:pStyle w:val="ConsPlusNormal"/>
        <w:jc w:val="center"/>
        <w:outlineLvl w:val="2"/>
        <w:rPr>
          <w:sz w:val="22"/>
          <w:szCs w:val="22"/>
        </w:rPr>
      </w:pPr>
      <w:r w:rsidRPr="0048288E">
        <w:rPr>
          <w:sz w:val="22"/>
          <w:szCs w:val="22"/>
        </w:rPr>
        <w:t>Предмет регулирования регламента</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1.1. Настоящий Административный регламент определяет состав, последовательность и сроки выполнения административных процедур при предоставлении Министерством Российской Федерации по делам гражданской обороны, чрезвычайным ситуациям и ликвидации последствий стихийных бедствий (далее - МЧС России)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 (далее - государственная услуга).</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Круг заявителей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1.2. Государственная услуга предоставляется юридическим лицам и индивидуальным предпринимателям, имеющим намерение осуществлять на территории Российской Федерации деятельность по монтажу, техническому обслуживанию и ремонту средств обеспечения пожарной безопасности зданий и сооружений.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Требования к порядку информирования о предоставлении</w:t>
      </w:r>
    </w:p>
    <w:p w:rsidR="00097550" w:rsidRPr="0048288E" w:rsidRDefault="00097550" w:rsidP="0048288E">
      <w:pPr>
        <w:pStyle w:val="ConsPlusNormal"/>
        <w:jc w:val="center"/>
        <w:rPr>
          <w:sz w:val="22"/>
          <w:szCs w:val="22"/>
        </w:rPr>
      </w:pPr>
      <w:r w:rsidRPr="0048288E">
        <w:rPr>
          <w:sz w:val="22"/>
          <w:szCs w:val="22"/>
        </w:rPr>
        <w:t>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1.3. Контактные координаты, по которым можно получить информацию о порядке предоставления государственной услуги, указаны:</w:t>
      </w:r>
    </w:p>
    <w:p w:rsidR="00097550" w:rsidRPr="0048288E" w:rsidRDefault="00097550" w:rsidP="0048288E">
      <w:pPr>
        <w:pStyle w:val="ConsPlusNormal"/>
        <w:ind w:firstLine="540"/>
        <w:jc w:val="both"/>
        <w:rPr>
          <w:sz w:val="22"/>
          <w:szCs w:val="22"/>
        </w:rPr>
      </w:pPr>
      <w:r w:rsidRPr="0048288E">
        <w:rPr>
          <w:sz w:val="22"/>
          <w:szCs w:val="22"/>
        </w:rPr>
        <w:t xml:space="preserve">в </w:t>
      </w:r>
      <w:hyperlink w:anchor="Par557" w:tooltip="КОНТАКТНАЯ ИНФОРМАЦИЯ МЧС РОССИИ" w:history="1">
        <w:r w:rsidRPr="0048288E">
          <w:rPr>
            <w:sz w:val="22"/>
            <w:szCs w:val="22"/>
          </w:rPr>
          <w:t>приложении N 1</w:t>
        </w:r>
      </w:hyperlink>
      <w:r w:rsidRPr="0048288E">
        <w:rPr>
          <w:sz w:val="22"/>
          <w:szCs w:val="22"/>
        </w:rPr>
        <w:t xml:space="preserve"> к настоящему Регламенту - контактная информация МЧС России;</w:t>
      </w:r>
    </w:p>
    <w:p w:rsidR="00097550" w:rsidRPr="0048288E" w:rsidRDefault="00097550" w:rsidP="0048288E">
      <w:pPr>
        <w:pStyle w:val="ConsPlusNormal"/>
        <w:ind w:firstLine="540"/>
        <w:jc w:val="both"/>
        <w:rPr>
          <w:sz w:val="22"/>
          <w:szCs w:val="22"/>
        </w:rPr>
      </w:pPr>
      <w:r w:rsidRPr="0048288E">
        <w:rPr>
          <w:sz w:val="22"/>
          <w:szCs w:val="22"/>
        </w:rPr>
        <w:t xml:space="preserve">в </w:t>
      </w:r>
      <w:hyperlink w:anchor="Par600" w:tooltip="КОНТАКТНАЯ ИНФОРМАЦИЯ" w:history="1">
        <w:r w:rsidRPr="0048288E">
          <w:rPr>
            <w:sz w:val="22"/>
            <w:szCs w:val="22"/>
          </w:rPr>
          <w:t>приложении N 2</w:t>
        </w:r>
      </w:hyperlink>
      <w:r w:rsidRPr="0048288E">
        <w:rPr>
          <w:sz w:val="22"/>
          <w:szCs w:val="22"/>
        </w:rPr>
        <w:t xml:space="preserve"> к настоящему Регламенту - контактная информация главных управлений МЧС России по субъектам Российской Федерации (далее - ГУ МЧС России по субъектам Российской Федерации).</w:t>
      </w:r>
    </w:p>
    <w:p w:rsidR="00097550" w:rsidRPr="0048288E" w:rsidRDefault="00097550" w:rsidP="0048288E">
      <w:pPr>
        <w:pStyle w:val="ConsPlusNormal"/>
        <w:jc w:val="both"/>
        <w:rPr>
          <w:sz w:val="22"/>
          <w:szCs w:val="22"/>
        </w:rPr>
      </w:pPr>
      <w:r w:rsidRPr="0048288E">
        <w:rPr>
          <w:sz w:val="22"/>
          <w:szCs w:val="22"/>
        </w:rPr>
        <w:t>(п. 1.3 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1.4. Сведения о местонахождении и контактных телефонах МЧС России размещаются также на информационных стендах, размещаемых в местах предоставления государственной услуги, и Интернет-сайте МЧС России (www.mchs.gov.ru).</w:t>
      </w:r>
    </w:p>
    <w:p w:rsidR="00097550" w:rsidRPr="0048288E" w:rsidRDefault="00097550" w:rsidP="0048288E">
      <w:pPr>
        <w:pStyle w:val="ConsPlusNormal"/>
        <w:ind w:firstLine="540"/>
        <w:jc w:val="both"/>
        <w:rPr>
          <w:sz w:val="22"/>
          <w:szCs w:val="22"/>
        </w:rPr>
      </w:pPr>
      <w:r w:rsidRPr="0048288E">
        <w:rPr>
          <w:sz w:val="22"/>
          <w:szCs w:val="22"/>
        </w:rPr>
        <w:t>1.5. Время приема документов для предоставления услуги: понедельник - четверг с 10-00 до 17-00. Обеденный перерыв с 13-00 до 14-00.</w:t>
      </w:r>
    </w:p>
    <w:p w:rsidR="00097550" w:rsidRPr="0048288E" w:rsidRDefault="00097550" w:rsidP="0048288E">
      <w:pPr>
        <w:pStyle w:val="ConsPlusNormal"/>
        <w:ind w:firstLine="540"/>
        <w:jc w:val="both"/>
        <w:rPr>
          <w:sz w:val="22"/>
          <w:szCs w:val="22"/>
        </w:rPr>
      </w:pPr>
      <w:r w:rsidRPr="0048288E">
        <w:rPr>
          <w:sz w:val="22"/>
          <w:szCs w:val="22"/>
        </w:rPr>
        <w:t>1.6. Для получения заинтересованными лицами информации о правилах предоставления государственной услуги используются следующие формы консультаций:</w:t>
      </w:r>
    </w:p>
    <w:p w:rsidR="00097550" w:rsidRPr="0048288E" w:rsidRDefault="00097550" w:rsidP="0048288E">
      <w:pPr>
        <w:pStyle w:val="ConsPlusNormal"/>
        <w:ind w:firstLine="540"/>
        <w:jc w:val="both"/>
        <w:rPr>
          <w:sz w:val="22"/>
          <w:szCs w:val="22"/>
        </w:rPr>
      </w:pPr>
      <w:r w:rsidRPr="0048288E">
        <w:rPr>
          <w:sz w:val="22"/>
          <w:szCs w:val="22"/>
        </w:rPr>
        <w:t>- личная устная консультация;</w:t>
      </w:r>
    </w:p>
    <w:p w:rsidR="00097550" w:rsidRPr="0048288E" w:rsidRDefault="00097550" w:rsidP="0048288E">
      <w:pPr>
        <w:pStyle w:val="ConsPlusNormal"/>
        <w:ind w:firstLine="540"/>
        <w:jc w:val="both"/>
        <w:rPr>
          <w:sz w:val="22"/>
          <w:szCs w:val="22"/>
        </w:rPr>
      </w:pPr>
      <w:r w:rsidRPr="0048288E">
        <w:rPr>
          <w:sz w:val="22"/>
          <w:szCs w:val="22"/>
        </w:rPr>
        <w:t>- консультация посредством почтовой связи;</w:t>
      </w:r>
    </w:p>
    <w:p w:rsidR="00097550" w:rsidRPr="0048288E" w:rsidRDefault="00097550" w:rsidP="0048288E">
      <w:pPr>
        <w:pStyle w:val="ConsPlusNormal"/>
        <w:ind w:firstLine="540"/>
        <w:jc w:val="both"/>
        <w:rPr>
          <w:sz w:val="22"/>
          <w:szCs w:val="22"/>
        </w:rPr>
      </w:pPr>
      <w:r w:rsidRPr="0048288E">
        <w:rPr>
          <w:sz w:val="22"/>
          <w:szCs w:val="22"/>
        </w:rPr>
        <w:t>- консультация по телефону;</w:t>
      </w:r>
    </w:p>
    <w:p w:rsidR="00097550" w:rsidRPr="0048288E" w:rsidRDefault="00097550" w:rsidP="0048288E">
      <w:pPr>
        <w:pStyle w:val="ConsPlusNormal"/>
        <w:ind w:firstLine="540"/>
        <w:jc w:val="both"/>
        <w:rPr>
          <w:sz w:val="22"/>
          <w:szCs w:val="22"/>
        </w:rPr>
      </w:pPr>
      <w:r w:rsidRPr="0048288E">
        <w:rPr>
          <w:sz w:val="22"/>
          <w:szCs w:val="22"/>
        </w:rPr>
        <w:t>- консультация по электронной почте.</w:t>
      </w:r>
    </w:p>
    <w:p w:rsidR="00097550" w:rsidRPr="0048288E" w:rsidRDefault="00097550" w:rsidP="0048288E">
      <w:pPr>
        <w:pStyle w:val="ConsPlusNormal"/>
        <w:ind w:firstLine="540"/>
        <w:jc w:val="both"/>
        <w:rPr>
          <w:sz w:val="22"/>
          <w:szCs w:val="22"/>
        </w:rPr>
      </w:pPr>
      <w:r w:rsidRPr="0048288E">
        <w:rPr>
          <w:sz w:val="22"/>
          <w:szCs w:val="22"/>
        </w:rPr>
        <w:t>1.7. Личная устная консультация.</w:t>
      </w:r>
    </w:p>
    <w:p w:rsidR="00097550" w:rsidRPr="0048288E" w:rsidRDefault="00097550" w:rsidP="0048288E">
      <w:pPr>
        <w:pStyle w:val="ConsPlusNormal"/>
        <w:ind w:firstLine="540"/>
        <w:jc w:val="both"/>
        <w:rPr>
          <w:sz w:val="22"/>
          <w:szCs w:val="22"/>
        </w:rPr>
      </w:pPr>
      <w:r w:rsidRPr="0048288E">
        <w:rPr>
          <w:sz w:val="22"/>
          <w:szCs w:val="22"/>
        </w:rPr>
        <w:t>Время ожидания заявителя для получения личной устной консультации не может превышать 30 минут.</w:t>
      </w:r>
    </w:p>
    <w:p w:rsidR="00097550" w:rsidRPr="0048288E" w:rsidRDefault="00097550" w:rsidP="0048288E">
      <w:pPr>
        <w:pStyle w:val="ConsPlusNormal"/>
        <w:ind w:firstLine="540"/>
        <w:jc w:val="both"/>
        <w:rPr>
          <w:sz w:val="22"/>
          <w:szCs w:val="22"/>
        </w:rPr>
      </w:pPr>
      <w:r w:rsidRPr="0048288E">
        <w:rPr>
          <w:sz w:val="22"/>
          <w:szCs w:val="22"/>
        </w:rPr>
        <w:t>Устная консультация заинтересованного лица не может превышать 30 минут.</w:t>
      </w:r>
    </w:p>
    <w:p w:rsidR="00097550" w:rsidRPr="0048288E" w:rsidRDefault="00097550" w:rsidP="0048288E">
      <w:pPr>
        <w:pStyle w:val="ConsPlusNormal"/>
        <w:ind w:firstLine="540"/>
        <w:jc w:val="both"/>
        <w:rPr>
          <w:sz w:val="22"/>
          <w:szCs w:val="22"/>
        </w:rPr>
      </w:pPr>
      <w:r w:rsidRPr="0048288E">
        <w:rPr>
          <w:sz w:val="22"/>
          <w:szCs w:val="22"/>
        </w:rPr>
        <w:t>В случае если для подготовки ответа заинтересованному лицу требуется продолжительное время, ему может быть предложено обратиться за необходимой информацией в письменном виде либо назначить другое удобное для него время для устной консультации.</w:t>
      </w:r>
    </w:p>
    <w:p w:rsidR="00097550" w:rsidRPr="0048288E" w:rsidRDefault="00097550" w:rsidP="0048288E">
      <w:pPr>
        <w:pStyle w:val="ConsPlusNormal"/>
        <w:ind w:firstLine="540"/>
        <w:jc w:val="both"/>
        <w:rPr>
          <w:sz w:val="22"/>
          <w:szCs w:val="22"/>
        </w:rPr>
      </w:pPr>
      <w:r w:rsidRPr="0048288E">
        <w:rPr>
          <w:sz w:val="22"/>
          <w:szCs w:val="22"/>
        </w:rPr>
        <w:t>1.8. Консультация посредством почтовой связи.</w:t>
      </w:r>
    </w:p>
    <w:p w:rsidR="00097550" w:rsidRPr="0048288E" w:rsidRDefault="00097550" w:rsidP="0048288E">
      <w:pPr>
        <w:pStyle w:val="ConsPlusNormal"/>
        <w:ind w:firstLine="540"/>
        <w:jc w:val="both"/>
        <w:rPr>
          <w:sz w:val="22"/>
          <w:szCs w:val="22"/>
        </w:rPr>
      </w:pPr>
      <w:r w:rsidRPr="0048288E">
        <w:rPr>
          <w:sz w:val="22"/>
          <w:szCs w:val="22"/>
        </w:rPr>
        <w:t>При консультировании по письменным обращениям ответ на обращение заявителя направляется посредством почтовой связи в его адрес в срок, не превышающий 30 календарных дней с момента получения обращения.</w:t>
      </w:r>
    </w:p>
    <w:p w:rsidR="00097550" w:rsidRPr="0048288E" w:rsidRDefault="00097550" w:rsidP="0048288E">
      <w:pPr>
        <w:pStyle w:val="ConsPlusNormal"/>
        <w:ind w:firstLine="540"/>
        <w:jc w:val="both"/>
        <w:rPr>
          <w:sz w:val="22"/>
          <w:szCs w:val="22"/>
        </w:rPr>
      </w:pPr>
      <w:r w:rsidRPr="0048288E">
        <w:rPr>
          <w:sz w:val="22"/>
          <w:szCs w:val="22"/>
        </w:rPr>
        <w:t>Датой получения обращения является дата регистрации входящего обращения.</w:t>
      </w:r>
    </w:p>
    <w:p w:rsidR="00097550" w:rsidRPr="0048288E" w:rsidRDefault="00097550" w:rsidP="0048288E">
      <w:pPr>
        <w:pStyle w:val="ConsPlusNormal"/>
        <w:ind w:firstLine="540"/>
        <w:jc w:val="both"/>
        <w:rPr>
          <w:sz w:val="22"/>
          <w:szCs w:val="22"/>
        </w:rPr>
      </w:pPr>
      <w:r w:rsidRPr="0048288E">
        <w:rPr>
          <w:sz w:val="22"/>
          <w:szCs w:val="22"/>
        </w:rPr>
        <w:t>1.9. Консультация по телефону.</w:t>
      </w:r>
    </w:p>
    <w:p w:rsidR="00097550" w:rsidRPr="0048288E" w:rsidRDefault="00097550" w:rsidP="0048288E">
      <w:pPr>
        <w:pStyle w:val="ConsPlusNormal"/>
        <w:ind w:firstLine="540"/>
        <w:jc w:val="both"/>
        <w:rPr>
          <w:sz w:val="22"/>
          <w:szCs w:val="22"/>
        </w:rPr>
      </w:pPr>
      <w:r w:rsidRPr="0048288E">
        <w:rPr>
          <w:sz w:val="22"/>
          <w:szCs w:val="22"/>
        </w:rPr>
        <w:t>Ответ на телефонный звонок должен начинаться с информации о наименовании органа, в который позвонило заинтересованное лицо, фамилии, имени, отчестве и занимаемой должности специалиста, предоставляющего консультацию.</w:t>
      </w:r>
    </w:p>
    <w:p w:rsidR="00097550" w:rsidRPr="0048288E" w:rsidRDefault="00097550" w:rsidP="0048288E">
      <w:pPr>
        <w:pStyle w:val="ConsPlusNormal"/>
        <w:ind w:firstLine="540"/>
        <w:jc w:val="both"/>
        <w:rPr>
          <w:sz w:val="22"/>
          <w:szCs w:val="22"/>
        </w:rPr>
      </w:pPr>
      <w:r w:rsidRPr="0048288E">
        <w:rPr>
          <w:sz w:val="22"/>
          <w:szCs w:val="22"/>
        </w:rPr>
        <w:t>Время разговора не должно превышать 15 минут.</w:t>
      </w:r>
    </w:p>
    <w:p w:rsidR="00097550" w:rsidRPr="0048288E" w:rsidRDefault="00097550" w:rsidP="0048288E">
      <w:pPr>
        <w:pStyle w:val="ConsPlusNormal"/>
        <w:ind w:firstLine="540"/>
        <w:jc w:val="both"/>
        <w:rPr>
          <w:sz w:val="22"/>
          <w:szCs w:val="22"/>
        </w:rPr>
      </w:pPr>
      <w:r w:rsidRPr="0048288E">
        <w:rPr>
          <w:sz w:val="22"/>
          <w:szCs w:val="22"/>
        </w:rPr>
        <w:t>1.10. Консультация по электронной почте.</w:t>
      </w:r>
    </w:p>
    <w:p w:rsidR="00097550" w:rsidRPr="0048288E" w:rsidRDefault="00097550" w:rsidP="0048288E">
      <w:pPr>
        <w:pStyle w:val="ConsPlusNormal"/>
        <w:ind w:firstLine="540"/>
        <w:jc w:val="both"/>
        <w:rPr>
          <w:sz w:val="22"/>
          <w:szCs w:val="22"/>
        </w:rPr>
      </w:pPr>
      <w:r w:rsidRPr="0048288E">
        <w:rPr>
          <w:sz w:val="22"/>
          <w:szCs w:val="22"/>
        </w:rPr>
        <w:t>При консультировании по обращениям, полученным по электронной почте, ответ на обращение заявителя направляется также по электронной почте в обратный адрес в срок, не превышающий 20 календарных дней с момента получения обращения.</w:t>
      </w:r>
    </w:p>
    <w:p w:rsidR="00097550" w:rsidRPr="0048288E" w:rsidRDefault="00097550" w:rsidP="0048288E">
      <w:pPr>
        <w:pStyle w:val="ConsPlusNormal"/>
        <w:ind w:firstLine="540"/>
        <w:jc w:val="both"/>
        <w:rPr>
          <w:sz w:val="22"/>
          <w:szCs w:val="22"/>
        </w:rPr>
      </w:pPr>
      <w:r w:rsidRPr="0048288E">
        <w:rPr>
          <w:sz w:val="22"/>
          <w:szCs w:val="22"/>
        </w:rPr>
        <w:t>Датой получения обращения является дата регистрации входящего обращения.</w:t>
      </w:r>
    </w:p>
    <w:p w:rsidR="00097550" w:rsidRPr="0048288E" w:rsidRDefault="00097550" w:rsidP="0048288E">
      <w:pPr>
        <w:pStyle w:val="ConsPlusNormal"/>
        <w:ind w:firstLine="540"/>
        <w:jc w:val="both"/>
        <w:rPr>
          <w:sz w:val="22"/>
          <w:szCs w:val="22"/>
        </w:rPr>
      </w:pPr>
      <w:r w:rsidRPr="0048288E">
        <w:rPr>
          <w:sz w:val="22"/>
          <w:szCs w:val="22"/>
        </w:rPr>
        <w:t>1.11. Ответы на письменные обращения даются в письменном виде и должны содержать:</w:t>
      </w:r>
    </w:p>
    <w:p w:rsidR="00097550" w:rsidRPr="0048288E" w:rsidRDefault="00097550" w:rsidP="0048288E">
      <w:pPr>
        <w:pStyle w:val="ConsPlusNormal"/>
        <w:ind w:firstLine="540"/>
        <w:jc w:val="both"/>
        <w:rPr>
          <w:sz w:val="22"/>
          <w:szCs w:val="22"/>
        </w:rPr>
      </w:pPr>
      <w:r w:rsidRPr="0048288E">
        <w:rPr>
          <w:sz w:val="22"/>
          <w:szCs w:val="22"/>
        </w:rPr>
        <w:t>- ответы на поставленные вопросы;</w:t>
      </w:r>
    </w:p>
    <w:p w:rsidR="00097550" w:rsidRPr="0048288E" w:rsidRDefault="00097550" w:rsidP="0048288E">
      <w:pPr>
        <w:pStyle w:val="ConsPlusNormal"/>
        <w:ind w:firstLine="540"/>
        <w:jc w:val="both"/>
        <w:rPr>
          <w:sz w:val="22"/>
          <w:szCs w:val="22"/>
        </w:rPr>
      </w:pPr>
      <w:r w:rsidRPr="0048288E">
        <w:rPr>
          <w:sz w:val="22"/>
          <w:szCs w:val="22"/>
        </w:rPr>
        <w:t>- должность, фамилию и инициалы лица, подписавшего ответ;</w:t>
      </w:r>
    </w:p>
    <w:p w:rsidR="00097550" w:rsidRPr="0048288E" w:rsidRDefault="00097550" w:rsidP="0048288E">
      <w:pPr>
        <w:pStyle w:val="ConsPlusNormal"/>
        <w:ind w:firstLine="540"/>
        <w:jc w:val="both"/>
        <w:rPr>
          <w:sz w:val="22"/>
          <w:szCs w:val="22"/>
        </w:rPr>
      </w:pPr>
      <w:r w:rsidRPr="0048288E">
        <w:rPr>
          <w:sz w:val="22"/>
          <w:szCs w:val="22"/>
        </w:rPr>
        <w:t>- фамилию, инициалы и номер телефона исполнителя.</w:t>
      </w:r>
    </w:p>
    <w:p w:rsidR="00097550" w:rsidRPr="0048288E" w:rsidRDefault="00097550" w:rsidP="0048288E">
      <w:pPr>
        <w:pStyle w:val="ConsPlusNormal"/>
        <w:ind w:firstLine="540"/>
        <w:jc w:val="both"/>
        <w:rPr>
          <w:sz w:val="22"/>
          <w:szCs w:val="22"/>
        </w:rPr>
      </w:pPr>
      <w:r w:rsidRPr="0048288E">
        <w:rPr>
          <w:sz w:val="22"/>
          <w:szCs w:val="22"/>
        </w:rPr>
        <w:t>1.12. Информация о порядке предоставления государственной услуги размещается:</w:t>
      </w:r>
    </w:p>
    <w:p w:rsidR="00097550" w:rsidRPr="0048288E" w:rsidRDefault="00097550" w:rsidP="0048288E">
      <w:pPr>
        <w:pStyle w:val="ConsPlusNormal"/>
        <w:ind w:firstLine="540"/>
        <w:jc w:val="both"/>
        <w:rPr>
          <w:sz w:val="22"/>
          <w:szCs w:val="22"/>
        </w:rPr>
      </w:pPr>
      <w:r w:rsidRPr="0048288E">
        <w:rPr>
          <w:sz w:val="22"/>
          <w:szCs w:val="22"/>
        </w:rPr>
        <w:t>на портале федеральной государственной информационной системы "Единый портал государственных и муниципальных услуг (функций)" (www.gosuslugi.ru);</w:t>
      </w:r>
    </w:p>
    <w:p w:rsidR="00097550" w:rsidRPr="0048288E" w:rsidRDefault="00097550" w:rsidP="0048288E">
      <w:pPr>
        <w:pStyle w:val="ConsPlusNormal"/>
        <w:ind w:firstLine="540"/>
        <w:jc w:val="both"/>
        <w:rPr>
          <w:sz w:val="22"/>
          <w:szCs w:val="22"/>
        </w:rPr>
      </w:pPr>
      <w:r w:rsidRPr="0048288E">
        <w:rPr>
          <w:sz w:val="22"/>
          <w:szCs w:val="22"/>
        </w:rPr>
        <w:t>на информационных стендах в помещениях лицензирующего органа;</w:t>
      </w:r>
    </w:p>
    <w:p w:rsidR="00097550" w:rsidRPr="0048288E" w:rsidRDefault="00097550" w:rsidP="0048288E">
      <w:pPr>
        <w:pStyle w:val="ConsPlusNormal"/>
        <w:ind w:firstLine="540"/>
        <w:jc w:val="both"/>
        <w:rPr>
          <w:sz w:val="22"/>
          <w:szCs w:val="22"/>
        </w:rPr>
      </w:pPr>
      <w:r w:rsidRPr="0048288E">
        <w:rPr>
          <w:sz w:val="22"/>
          <w:szCs w:val="22"/>
        </w:rPr>
        <w:t>в информационно-телекоммуникационных сетях общего пользования, в том числе на официальном сайте МЧС России в сети "Интернет".</w:t>
      </w:r>
    </w:p>
    <w:p w:rsidR="00097550" w:rsidRPr="0048288E" w:rsidRDefault="00097550" w:rsidP="0048288E">
      <w:pPr>
        <w:pStyle w:val="ConsPlusNormal"/>
        <w:ind w:firstLine="540"/>
        <w:jc w:val="both"/>
        <w:rPr>
          <w:sz w:val="22"/>
          <w:szCs w:val="22"/>
        </w:rPr>
      </w:pPr>
      <w:r w:rsidRPr="0048288E">
        <w:rPr>
          <w:sz w:val="22"/>
          <w:szCs w:val="22"/>
        </w:rPr>
        <w:t>1.13. На официальном сайте МЧС России в сети "Интернет" должны размещаться следующие информационные материалы:</w:t>
      </w:r>
    </w:p>
    <w:p w:rsidR="00097550" w:rsidRPr="0048288E" w:rsidRDefault="00097550" w:rsidP="0048288E">
      <w:pPr>
        <w:pStyle w:val="ConsPlusNormal"/>
        <w:ind w:firstLine="540"/>
        <w:jc w:val="both"/>
        <w:rPr>
          <w:sz w:val="22"/>
          <w:szCs w:val="22"/>
        </w:rPr>
      </w:pPr>
      <w:r w:rsidRPr="0048288E">
        <w:rPr>
          <w:sz w:val="22"/>
          <w:szCs w:val="22"/>
        </w:rPr>
        <w:t>- справочные телефоны, по которым можно получить консультацию о порядке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 график работы лицензирующего органа;</w:t>
      </w:r>
    </w:p>
    <w:p w:rsidR="00097550" w:rsidRPr="0048288E" w:rsidRDefault="00097550" w:rsidP="0048288E">
      <w:pPr>
        <w:pStyle w:val="ConsPlusNormal"/>
        <w:ind w:firstLine="540"/>
        <w:jc w:val="both"/>
        <w:rPr>
          <w:sz w:val="22"/>
          <w:szCs w:val="22"/>
        </w:rPr>
      </w:pPr>
      <w:r w:rsidRPr="0048288E">
        <w:rPr>
          <w:sz w:val="22"/>
          <w:szCs w:val="22"/>
        </w:rPr>
        <w:t>- адреса электронной почты;</w:t>
      </w:r>
    </w:p>
    <w:p w:rsidR="00097550" w:rsidRPr="0048288E" w:rsidRDefault="00097550" w:rsidP="0048288E">
      <w:pPr>
        <w:pStyle w:val="ConsPlusNormal"/>
        <w:ind w:firstLine="540"/>
        <w:jc w:val="both"/>
        <w:rPr>
          <w:sz w:val="22"/>
          <w:szCs w:val="22"/>
        </w:rPr>
      </w:pPr>
      <w:r w:rsidRPr="0048288E">
        <w:rPr>
          <w:sz w:val="22"/>
          <w:szCs w:val="22"/>
        </w:rPr>
        <w:t>- текст административного регламента предоставления государственной услуги с приложениями;</w:t>
      </w:r>
    </w:p>
    <w:p w:rsidR="00097550" w:rsidRPr="0048288E" w:rsidRDefault="00097550" w:rsidP="0048288E">
      <w:pPr>
        <w:pStyle w:val="ConsPlusNormal"/>
        <w:ind w:firstLine="540"/>
        <w:jc w:val="both"/>
        <w:rPr>
          <w:sz w:val="22"/>
          <w:szCs w:val="22"/>
        </w:rPr>
      </w:pPr>
      <w:r w:rsidRPr="0048288E">
        <w:rPr>
          <w:sz w:val="22"/>
          <w:szCs w:val="22"/>
        </w:rPr>
        <w:t>- тексты нормативных правовых актов, затрагивающих вопросы лицензирования деятельности по монтажу, техническому обслуживанию и ремонту средств обеспечения пожарной безопасности зданий и сооружений.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1"/>
        <w:rPr>
          <w:sz w:val="22"/>
          <w:szCs w:val="22"/>
        </w:rPr>
      </w:pPr>
      <w:r w:rsidRPr="0048288E">
        <w:rPr>
          <w:sz w:val="22"/>
          <w:szCs w:val="22"/>
        </w:rPr>
        <w:t>II. Стандарт предоставления государственной услуги</w:t>
      </w:r>
    </w:p>
    <w:p w:rsidR="00097550" w:rsidRPr="0048288E" w:rsidRDefault="00097550" w:rsidP="0048288E">
      <w:pPr>
        <w:pStyle w:val="ConsPlusNormal"/>
        <w:jc w:val="center"/>
        <w:rPr>
          <w:sz w:val="22"/>
          <w:szCs w:val="22"/>
        </w:rPr>
      </w:pPr>
    </w:p>
    <w:p w:rsidR="00097550" w:rsidRPr="0048288E" w:rsidRDefault="00097550" w:rsidP="0048288E">
      <w:pPr>
        <w:pStyle w:val="ConsPlusNormal"/>
        <w:jc w:val="center"/>
        <w:outlineLvl w:val="2"/>
        <w:rPr>
          <w:sz w:val="22"/>
          <w:szCs w:val="22"/>
        </w:rPr>
      </w:pPr>
      <w:r w:rsidRPr="0048288E">
        <w:rPr>
          <w:sz w:val="22"/>
          <w:szCs w:val="22"/>
        </w:rPr>
        <w:t>Наименование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2.1. Наименование государственной услуги - лицензирование деятельности по монтажу, техническому обслуживанию и ремонту средств обеспечения пожарной безопасности зданий и сооружений.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Наименование федерального органа исполнительной власти,</w:t>
      </w:r>
    </w:p>
    <w:p w:rsidR="00097550" w:rsidRPr="0048288E" w:rsidRDefault="00097550" w:rsidP="0048288E">
      <w:pPr>
        <w:pStyle w:val="ConsPlusNormal"/>
        <w:jc w:val="center"/>
        <w:rPr>
          <w:sz w:val="22"/>
          <w:szCs w:val="22"/>
        </w:rPr>
      </w:pPr>
      <w:r w:rsidRPr="0048288E">
        <w:rPr>
          <w:sz w:val="22"/>
          <w:szCs w:val="22"/>
        </w:rPr>
        <w:t>предоставляющего государственную услугу</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 Государственная услуга предоставляется МЧС России в лице следующих подразделений:</w:t>
      </w:r>
    </w:p>
    <w:p w:rsidR="00097550" w:rsidRPr="0048288E" w:rsidRDefault="00097550" w:rsidP="0048288E">
      <w:pPr>
        <w:pStyle w:val="ConsPlusNormal"/>
        <w:ind w:firstLine="540"/>
        <w:jc w:val="both"/>
        <w:rPr>
          <w:sz w:val="22"/>
          <w:szCs w:val="22"/>
        </w:rPr>
      </w:pPr>
      <w:bookmarkStart w:id="1" w:name="Par110"/>
      <w:bookmarkEnd w:id="1"/>
      <w:r w:rsidRPr="0048288E">
        <w:rPr>
          <w:sz w:val="22"/>
          <w:szCs w:val="22"/>
        </w:rPr>
        <w:t>1) Департамент надзорной деятельности и профилактической работы МЧС России (далее - ДНПР МЧС России):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bookmarkStart w:id="2" w:name="Par112"/>
      <w:bookmarkEnd w:id="2"/>
      <w:r w:rsidRPr="0048288E">
        <w:rPr>
          <w:sz w:val="22"/>
          <w:szCs w:val="22"/>
        </w:rPr>
        <w:t>осуществляет организационно-методическое обеспечение деятельности ГУ МЧС России по субъектам Российской Федерации;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разрабатывает проекты законодательных и иных нормативных правовых актов Российской Федерации и проекты нормативных правовых актов МЧС России, а также методические материалы, регламентирующие предоставление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формирует и ведет реестры лицензий и осуществляет предоставление заинтересованным лицам сведений из реестров лицензий;</w:t>
      </w:r>
    </w:p>
    <w:p w:rsidR="00097550" w:rsidRPr="0048288E" w:rsidRDefault="00097550" w:rsidP="0048288E">
      <w:pPr>
        <w:pStyle w:val="ConsPlusNormal"/>
        <w:ind w:firstLine="540"/>
        <w:jc w:val="both"/>
        <w:rPr>
          <w:sz w:val="22"/>
          <w:szCs w:val="22"/>
        </w:rPr>
      </w:pPr>
      <w:r w:rsidRPr="0048288E">
        <w:rPr>
          <w:sz w:val="22"/>
          <w:szCs w:val="22"/>
        </w:rPr>
        <w:t>ведет информационный ресурс, содержащий сведения из реестров лицензий, положения о лицензировании конкретных видов деятельности, а также технические регламенты и иные нормативные правовые акты Российской Федерации, устанавливающие обязательные требования к предоставлению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осуществляет контроль за исполнением ГУ МЧС России по субъектам Российской Федерации административных процедур, предусмотренных настоящим Регламентом, и при поступлении обращений от юридических лиц и индивидуальных предпринимателей принимает решения, обязательные для исполнения ГУ МЧС России по субъектам Российской Федерации, о возможности осуществления указанными лицами лицензируемой деятельности;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организует изготовление бланков лицензий в соответствии с типовой формой лицензии, утвержденной постановлением Правительства Российской Федерации от 6 октября 2011 г. N 826 "Об утверждении типовой формы лицензии" (Собрание законодательства Российской Федерации, 2011, N 42, ст. 5924), и обеспечивает их направление в ГУ МЧС России по субъектам Российской Федерации;</w:t>
      </w:r>
    </w:p>
    <w:p w:rsidR="00097550" w:rsidRPr="0048288E" w:rsidRDefault="00097550" w:rsidP="0048288E">
      <w:pPr>
        <w:pStyle w:val="ConsPlusNormal"/>
        <w:jc w:val="both"/>
        <w:rPr>
          <w:sz w:val="22"/>
          <w:szCs w:val="22"/>
        </w:rPr>
      </w:pPr>
      <w:r w:rsidRPr="0048288E">
        <w:rPr>
          <w:sz w:val="22"/>
          <w:szCs w:val="22"/>
        </w:rPr>
        <w:t>(абзац введен Приказом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организует подготовку сотрудников ГУ МЧС России по субъектам Российской Федерации, отвечающих за исполнение административных процедур, предусмотренных настоящим Регламентом;</w:t>
      </w:r>
    </w:p>
    <w:p w:rsidR="00097550" w:rsidRPr="0048288E" w:rsidRDefault="00097550" w:rsidP="0048288E">
      <w:pPr>
        <w:pStyle w:val="ConsPlusNormal"/>
        <w:jc w:val="both"/>
        <w:rPr>
          <w:sz w:val="22"/>
          <w:szCs w:val="22"/>
        </w:rPr>
      </w:pPr>
      <w:r w:rsidRPr="0048288E">
        <w:rPr>
          <w:sz w:val="22"/>
          <w:szCs w:val="22"/>
        </w:rPr>
        <w:t>(абзац введен Приказом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2) Управление специальной пожарной охраны МЧС России осуществляет контроль за исполнением подразделениями федеральной противопожарной службы, созданными в целях организации профилактики и тушения пожаров в закрытых административно-территориальных образованиях, в особо важных и режимных организациях (далее - специальные подразделения), административных процедур, предусмотренных настоящим Регламентом;</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3) исключен. - Приказ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4) ГУ МЧС России по субъектам Российской Федерации:</w:t>
      </w:r>
    </w:p>
    <w:p w:rsidR="00097550" w:rsidRPr="0048288E" w:rsidRDefault="00097550" w:rsidP="0048288E">
      <w:pPr>
        <w:pStyle w:val="ConsPlusNormal"/>
        <w:ind w:firstLine="540"/>
        <w:jc w:val="both"/>
        <w:rPr>
          <w:sz w:val="22"/>
          <w:szCs w:val="22"/>
        </w:rPr>
      </w:pPr>
      <w:r w:rsidRPr="0048288E">
        <w:rPr>
          <w:sz w:val="22"/>
          <w:szCs w:val="22"/>
        </w:rPr>
        <w:t>осуществляют прием, рассмотрение документов и принятие решения о предоставлении (отказе в предоставлении) лицензии;</w:t>
      </w:r>
    </w:p>
    <w:p w:rsidR="00097550" w:rsidRPr="0048288E" w:rsidRDefault="00097550" w:rsidP="0048288E">
      <w:pPr>
        <w:pStyle w:val="ConsPlusNormal"/>
        <w:ind w:firstLine="540"/>
        <w:jc w:val="both"/>
        <w:rPr>
          <w:sz w:val="22"/>
          <w:szCs w:val="22"/>
        </w:rPr>
      </w:pPr>
      <w:r w:rsidRPr="0048288E">
        <w:rPr>
          <w:sz w:val="22"/>
          <w:szCs w:val="22"/>
        </w:rPr>
        <w:t>осуществляют переоформление лицензий;</w:t>
      </w:r>
    </w:p>
    <w:p w:rsidR="00097550" w:rsidRPr="0048288E" w:rsidRDefault="00097550" w:rsidP="0048288E">
      <w:pPr>
        <w:pStyle w:val="ConsPlusNormal"/>
        <w:ind w:firstLine="540"/>
        <w:jc w:val="both"/>
        <w:rPr>
          <w:sz w:val="22"/>
          <w:szCs w:val="22"/>
        </w:rPr>
      </w:pPr>
      <w:r w:rsidRPr="0048288E">
        <w:rPr>
          <w:sz w:val="22"/>
          <w:szCs w:val="22"/>
        </w:rPr>
        <w:t>осуществляют выдачу дубликатов и копий лицензий;</w:t>
      </w:r>
    </w:p>
    <w:p w:rsidR="00097550" w:rsidRPr="0048288E" w:rsidRDefault="00097550" w:rsidP="0048288E">
      <w:pPr>
        <w:pStyle w:val="ConsPlusNormal"/>
        <w:ind w:firstLine="540"/>
        <w:jc w:val="both"/>
        <w:rPr>
          <w:sz w:val="22"/>
          <w:szCs w:val="22"/>
        </w:rPr>
      </w:pPr>
      <w:r w:rsidRPr="0048288E">
        <w:rPr>
          <w:sz w:val="22"/>
          <w:szCs w:val="22"/>
        </w:rPr>
        <w:t>осуществляют приостановление, возобновление и прекращение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обращаются в судебные органы с заявлениями об аннулировании лицензии;</w:t>
      </w:r>
    </w:p>
    <w:p w:rsidR="00097550" w:rsidRPr="0048288E" w:rsidRDefault="00097550" w:rsidP="0048288E">
      <w:pPr>
        <w:pStyle w:val="ConsPlusNormal"/>
        <w:ind w:firstLine="540"/>
        <w:jc w:val="both"/>
        <w:rPr>
          <w:sz w:val="22"/>
          <w:szCs w:val="22"/>
        </w:rPr>
      </w:pPr>
      <w:r w:rsidRPr="0048288E">
        <w:rPr>
          <w:sz w:val="22"/>
          <w:szCs w:val="22"/>
        </w:rPr>
        <w:t>осуществляют проверки соответствия соискателей лицензий лицензионным требованиям;</w:t>
      </w:r>
    </w:p>
    <w:p w:rsidR="00097550" w:rsidRPr="0048288E" w:rsidRDefault="00097550" w:rsidP="0048288E">
      <w:pPr>
        <w:pStyle w:val="ConsPlusNormal"/>
        <w:ind w:firstLine="540"/>
        <w:jc w:val="both"/>
        <w:rPr>
          <w:sz w:val="22"/>
          <w:szCs w:val="22"/>
        </w:rPr>
      </w:pPr>
      <w:r w:rsidRPr="0048288E">
        <w:rPr>
          <w:sz w:val="22"/>
          <w:szCs w:val="22"/>
        </w:rPr>
        <w:t>осуществляют контроль за соблюдением лицензиатами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5) специальные подразделения:</w:t>
      </w:r>
    </w:p>
    <w:p w:rsidR="00097550" w:rsidRPr="0048288E" w:rsidRDefault="00097550" w:rsidP="0048288E">
      <w:pPr>
        <w:pStyle w:val="ConsPlusNormal"/>
        <w:ind w:firstLine="540"/>
        <w:jc w:val="both"/>
        <w:rPr>
          <w:sz w:val="22"/>
          <w:szCs w:val="22"/>
        </w:rPr>
      </w:pPr>
      <w:r w:rsidRPr="0048288E">
        <w:rPr>
          <w:sz w:val="22"/>
          <w:szCs w:val="22"/>
        </w:rPr>
        <w:t>осуществляют контроль за соблюдением лицензиатами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осуществляют по поручениям ГУ МЧС России по субъектам Российской Федерации проверки соответствия соискателей лицензий лицензионным требованиям.</w:t>
      </w:r>
    </w:p>
    <w:p w:rsidR="00097550" w:rsidRPr="0048288E" w:rsidRDefault="00097550" w:rsidP="0048288E">
      <w:pPr>
        <w:pStyle w:val="ConsPlusNormal"/>
        <w:jc w:val="both"/>
        <w:rPr>
          <w:sz w:val="22"/>
          <w:szCs w:val="22"/>
        </w:rPr>
      </w:pPr>
      <w:r w:rsidRPr="0048288E">
        <w:rPr>
          <w:sz w:val="22"/>
          <w:szCs w:val="22"/>
        </w:rPr>
        <w:t>(п. 2.2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2.3. При предоставлении государственной услуги лицензирующий орган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Описание результата предоставления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2.4. Результатами предоставления государственной услуги являются:</w:t>
      </w:r>
    </w:p>
    <w:p w:rsidR="00097550" w:rsidRPr="0048288E" w:rsidRDefault="00097550" w:rsidP="0048288E">
      <w:pPr>
        <w:pStyle w:val="ConsPlusNormal"/>
        <w:ind w:firstLine="540"/>
        <w:jc w:val="both"/>
        <w:rPr>
          <w:sz w:val="22"/>
          <w:szCs w:val="22"/>
        </w:rPr>
      </w:pPr>
      <w:r w:rsidRPr="0048288E">
        <w:rPr>
          <w:sz w:val="22"/>
          <w:szCs w:val="22"/>
        </w:rPr>
        <w:t>- предоставление лицензии;</w:t>
      </w:r>
    </w:p>
    <w:p w:rsidR="00097550" w:rsidRPr="0048288E" w:rsidRDefault="00097550" w:rsidP="0048288E">
      <w:pPr>
        <w:pStyle w:val="ConsPlusNormal"/>
        <w:ind w:firstLine="540"/>
        <w:jc w:val="both"/>
        <w:rPr>
          <w:sz w:val="22"/>
          <w:szCs w:val="22"/>
        </w:rPr>
      </w:pPr>
      <w:r w:rsidRPr="0048288E">
        <w:rPr>
          <w:sz w:val="22"/>
          <w:szCs w:val="22"/>
        </w:rPr>
        <w:t>- отказ в предоставлении лицензии;</w:t>
      </w:r>
    </w:p>
    <w:p w:rsidR="00097550" w:rsidRPr="0048288E" w:rsidRDefault="00097550" w:rsidP="0048288E">
      <w:pPr>
        <w:pStyle w:val="ConsPlusNormal"/>
        <w:ind w:firstLine="540"/>
        <w:jc w:val="both"/>
        <w:rPr>
          <w:sz w:val="22"/>
          <w:szCs w:val="22"/>
        </w:rPr>
      </w:pPr>
      <w:r w:rsidRPr="0048288E">
        <w:rPr>
          <w:sz w:val="22"/>
          <w:szCs w:val="22"/>
        </w:rPr>
        <w:t>- переоформление лицензии;</w:t>
      </w:r>
    </w:p>
    <w:p w:rsidR="00097550" w:rsidRPr="0048288E" w:rsidRDefault="00097550" w:rsidP="0048288E">
      <w:pPr>
        <w:pStyle w:val="ConsPlusNormal"/>
        <w:ind w:firstLine="540"/>
        <w:jc w:val="both"/>
        <w:rPr>
          <w:sz w:val="22"/>
          <w:szCs w:val="22"/>
        </w:rPr>
      </w:pPr>
      <w:r w:rsidRPr="0048288E">
        <w:rPr>
          <w:sz w:val="22"/>
          <w:szCs w:val="22"/>
        </w:rPr>
        <w:t>- отказ в переоформлении лицензии;</w:t>
      </w:r>
    </w:p>
    <w:p w:rsidR="00097550" w:rsidRPr="0048288E" w:rsidRDefault="00097550" w:rsidP="0048288E">
      <w:pPr>
        <w:pStyle w:val="ConsPlusNormal"/>
        <w:ind w:firstLine="540"/>
        <w:jc w:val="both"/>
        <w:rPr>
          <w:sz w:val="22"/>
          <w:szCs w:val="22"/>
        </w:rPr>
      </w:pPr>
      <w:r w:rsidRPr="0048288E">
        <w:rPr>
          <w:sz w:val="22"/>
          <w:szCs w:val="22"/>
        </w:rPr>
        <w:t>- приостановление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 возобновление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 прекращение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 ведение реестра лицензий, формирование открытого и общедоступного государственного информационного ресурса в информационно-телекоммуникационной сети "Интернет" на официальном сайте МЧС России, а также предоставление заинтересованным лицам сведений из реестров лицензий и иной информации о лицензировании;</w:t>
      </w:r>
    </w:p>
    <w:p w:rsidR="00097550" w:rsidRPr="0048288E" w:rsidRDefault="00097550" w:rsidP="0048288E">
      <w:pPr>
        <w:pStyle w:val="ConsPlusNormal"/>
        <w:ind w:firstLine="540"/>
        <w:jc w:val="both"/>
        <w:rPr>
          <w:sz w:val="22"/>
          <w:szCs w:val="22"/>
        </w:rPr>
      </w:pPr>
      <w:r w:rsidRPr="0048288E">
        <w:rPr>
          <w:sz w:val="22"/>
          <w:szCs w:val="22"/>
        </w:rPr>
        <w:t>- принятие мер по результатам проведения проверок соблюдения лицензиатами при осуществлении лицензируемых видов деятельности соответствующих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2.5. Перечень документов, подготавливаемых по результатам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 бланки лицензий;</w:t>
      </w:r>
    </w:p>
    <w:p w:rsidR="00097550" w:rsidRPr="0048288E" w:rsidRDefault="00097550" w:rsidP="0048288E">
      <w:pPr>
        <w:pStyle w:val="ConsPlusNormal"/>
        <w:ind w:firstLine="540"/>
        <w:jc w:val="both"/>
        <w:rPr>
          <w:sz w:val="22"/>
          <w:szCs w:val="22"/>
        </w:rPr>
      </w:pPr>
      <w:r w:rsidRPr="0048288E">
        <w:rPr>
          <w:sz w:val="22"/>
          <w:szCs w:val="22"/>
        </w:rPr>
        <w:t>- приказы о предоставлении (отказе в предоставлении) лицензий;</w:t>
      </w:r>
    </w:p>
    <w:p w:rsidR="00097550" w:rsidRPr="0048288E" w:rsidRDefault="00097550" w:rsidP="0048288E">
      <w:pPr>
        <w:pStyle w:val="ConsPlusNormal"/>
        <w:ind w:firstLine="540"/>
        <w:jc w:val="both"/>
        <w:rPr>
          <w:sz w:val="22"/>
          <w:szCs w:val="22"/>
        </w:rPr>
      </w:pPr>
      <w:r w:rsidRPr="0048288E">
        <w:rPr>
          <w:sz w:val="22"/>
          <w:szCs w:val="22"/>
        </w:rPr>
        <w:t>- приказы о переоформлении (отказе в переоформлении) лицензий;</w:t>
      </w:r>
    </w:p>
    <w:p w:rsidR="00097550" w:rsidRPr="0048288E" w:rsidRDefault="00097550" w:rsidP="0048288E">
      <w:pPr>
        <w:pStyle w:val="ConsPlusNormal"/>
        <w:ind w:firstLine="540"/>
        <w:jc w:val="both"/>
        <w:rPr>
          <w:sz w:val="22"/>
          <w:szCs w:val="22"/>
        </w:rPr>
      </w:pPr>
      <w:r w:rsidRPr="0048288E">
        <w:rPr>
          <w:sz w:val="22"/>
          <w:szCs w:val="22"/>
        </w:rPr>
        <w:t>- приказы о приостановлении, возобновлении или прекращении действия лицензий;</w:t>
      </w:r>
    </w:p>
    <w:p w:rsidR="00097550" w:rsidRPr="0048288E" w:rsidRDefault="00097550" w:rsidP="0048288E">
      <w:pPr>
        <w:pStyle w:val="ConsPlusNormal"/>
        <w:ind w:firstLine="540"/>
        <w:jc w:val="both"/>
        <w:rPr>
          <w:sz w:val="22"/>
          <w:szCs w:val="22"/>
        </w:rPr>
      </w:pPr>
      <w:r w:rsidRPr="0048288E">
        <w:rPr>
          <w:sz w:val="22"/>
          <w:szCs w:val="22"/>
        </w:rPr>
        <w:t>- уведомления о необходимости устранения выявленных нарушений и (или) представления документов, которые отсутствуют;</w:t>
      </w:r>
    </w:p>
    <w:p w:rsidR="00097550" w:rsidRPr="0048288E" w:rsidRDefault="00097550" w:rsidP="0048288E">
      <w:pPr>
        <w:pStyle w:val="ConsPlusNormal"/>
        <w:ind w:firstLine="540"/>
        <w:jc w:val="both"/>
        <w:rPr>
          <w:sz w:val="22"/>
          <w:szCs w:val="22"/>
        </w:rPr>
      </w:pPr>
      <w:r w:rsidRPr="0048288E">
        <w:rPr>
          <w:sz w:val="22"/>
          <w:szCs w:val="22"/>
        </w:rPr>
        <w:t>- уведомление об отказе в предоставлении или переоформлении лицензии;</w:t>
      </w:r>
    </w:p>
    <w:p w:rsidR="00097550" w:rsidRPr="0048288E" w:rsidRDefault="00097550" w:rsidP="0048288E">
      <w:pPr>
        <w:pStyle w:val="ConsPlusNormal"/>
        <w:ind w:firstLine="540"/>
        <w:jc w:val="both"/>
        <w:rPr>
          <w:sz w:val="22"/>
          <w:szCs w:val="22"/>
        </w:rPr>
      </w:pPr>
      <w:r w:rsidRPr="0048288E">
        <w:rPr>
          <w:sz w:val="22"/>
          <w:szCs w:val="22"/>
        </w:rPr>
        <w:t>- выписки из реестра лицензий;</w:t>
      </w:r>
    </w:p>
    <w:p w:rsidR="00097550" w:rsidRPr="0048288E" w:rsidRDefault="00097550" w:rsidP="0048288E">
      <w:pPr>
        <w:pStyle w:val="ConsPlusNormal"/>
        <w:ind w:firstLine="540"/>
        <w:jc w:val="both"/>
        <w:rPr>
          <w:sz w:val="22"/>
          <w:szCs w:val="22"/>
        </w:rPr>
      </w:pPr>
      <w:r w:rsidRPr="0048288E">
        <w:rPr>
          <w:sz w:val="22"/>
          <w:szCs w:val="22"/>
        </w:rPr>
        <w:t>- акты проверок соответствия соискателей лицензий лицензионным требованиям;</w:t>
      </w:r>
    </w:p>
    <w:p w:rsidR="00097550" w:rsidRPr="0048288E" w:rsidRDefault="00097550" w:rsidP="0048288E">
      <w:pPr>
        <w:pStyle w:val="ConsPlusNormal"/>
        <w:ind w:firstLine="540"/>
        <w:jc w:val="both"/>
        <w:rPr>
          <w:sz w:val="22"/>
          <w:szCs w:val="22"/>
        </w:rPr>
      </w:pPr>
      <w:r w:rsidRPr="0048288E">
        <w:rPr>
          <w:sz w:val="22"/>
          <w:szCs w:val="22"/>
        </w:rPr>
        <w:t>- акты проверок соответствия лицензиатов лицензионным требованиям;</w:t>
      </w:r>
    </w:p>
    <w:p w:rsidR="00097550" w:rsidRPr="0048288E" w:rsidRDefault="00097550" w:rsidP="0048288E">
      <w:pPr>
        <w:pStyle w:val="ConsPlusNormal"/>
        <w:ind w:firstLine="540"/>
        <w:jc w:val="both"/>
        <w:rPr>
          <w:sz w:val="22"/>
          <w:szCs w:val="22"/>
        </w:rPr>
      </w:pPr>
      <w:r w:rsidRPr="0048288E">
        <w:rPr>
          <w:sz w:val="22"/>
          <w:szCs w:val="22"/>
        </w:rPr>
        <w:t>- акты проверок соответствия выполненных лицензиатом работ нормативным требованиям;</w:t>
      </w:r>
    </w:p>
    <w:p w:rsidR="00097550" w:rsidRPr="0048288E" w:rsidRDefault="00097550" w:rsidP="0048288E">
      <w:pPr>
        <w:pStyle w:val="ConsPlusNormal"/>
        <w:ind w:firstLine="540"/>
        <w:jc w:val="both"/>
        <w:rPr>
          <w:sz w:val="22"/>
          <w:szCs w:val="22"/>
        </w:rPr>
      </w:pPr>
      <w:r w:rsidRPr="0048288E">
        <w:rPr>
          <w:sz w:val="22"/>
          <w:szCs w:val="22"/>
        </w:rPr>
        <w:t>- предписания об устранении выявленных нарушений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2.6. Получателями результатов предоставления государственной услуги являются:</w:t>
      </w:r>
    </w:p>
    <w:p w:rsidR="00097550" w:rsidRPr="0048288E" w:rsidRDefault="00097550" w:rsidP="0048288E">
      <w:pPr>
        <w:pStyle w:val="ConsPlusNormal"/>
        <w:ind w:firstLine="540"/>
        <w:jc w:val="both"/>
        <w:rPr>
          <w:sz w:val="22"/>
          <w:szCs w:val="22"/>
        </w:rPr>
      </w:pPr>
      <w:r w:rsidRPr="0048288E">
        <w:rPr>
          <w:sz w:val="22"/>
          <w:szCs w:val="22"/>
        </w:rPr>
        <w:t>юридическое лицо или индивидуальный предприниматель, обратившиеся в лицензирующий орган с заявлением о предоставлении лицензии (соискатель лицензии);</w:t>
      </w:r>
    </w:p>
    <w:p w:rsidR="00097550" w:rsidRPr="0048288E" w:rsidRDefault="00097550" w:rsidP="0048288E">
      <w:pPr>
        <w:pStyle w:val="ConsPlusNormal"/>
        <w:ind w:firstLine="540"/>
        <w:jc w:val="both"/>
        <w:rPr>
          <w:sz w:val="22"/>
          <w:szCs w:val="22"/>
        </w:rPr>
      </w:pPr>
      <w:r w:rsidRPr="0048288E">
        <w:rPr>
          <w:sz w:val="22"/>
          <w:szCs w:val="22"/>
        </w:rPr>
        <w:t>юридическое лицо или индивидуальный предприниматель, имеющие лицензию (лицензиат).</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Срок предоставления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2.7. Рассмотрение заявления и принятие решения о предоставлении (об отказе в предоставлении) лицензии осуществляется в срок, не превышающий 45 рабочих дней со дня поступления заявления и полного комплекта документов. Рассмотрение заявлений и документов производится в порядке, обусловленном последовательностью их поступления.</w:t>
      </w:r>
    </w:p>
    <w:p w:rsidR="00097550" w:rsidRPr="0048288E" w:rsidRDefault="00097550" w:rsidP="0048288E">
      <w:pPr>
        <w:pStyle w:val="ConsPlusNormal"/>
        <w:ind w:firstLine="540"/>
        <w:jc w:val="both"/>
        <w:rPr>
          <w:sz w:val="22"/>
          <w:szCs w:val="22"/>
        </w:rPr>
      </w:pPr>
      <w:r w:rsidRPr="0048288E">
        <w:rPr>
          <w:sz w:val="22"/>
          <w:szCs w:val="22"/>
        </w:rPr>
        <w:t>2.8. Рассмотрение заявления и принятие решения о переоформлении лицензии осуществляется в срок, не превышающий десять рабочих дней со дня приема заявления о переоформлении лицензии.</w:t>
      </w:r>
    </w:p>
    <w:p w:rsidR="00097550" w:rsidRPr="0048288E" w:rsidRDefault="00097550" w:rsidP="0048288E">
      <w:pPr>
        <w:pStyle w:val="ConsPlusNormal"/>
        <w:ind w:firstLine="540"/>
        <w:jc w:val="both"/>
        <w:rPr>
          <w:sz w:val="22"/>
          <w:szCs w:val="22"/>
        </w:rPr>
      </w:pPr>
      <w:r w:rsidRPr="0048288E">
        <w:rPr>
          <w:sz w:val="22"/>
          <w:szCs w:val="22"/>
        </w:rPr>
        <w:t>Рассмотрение заявления и принятие решения о переоформлении лицензии в случаях, установленных частями 7 и 9 статьи 18 Федерального закона от 4 мая 2011 г. N 99-ФЗ "О лицензировании отдельных видов деятельности", осуществляется в срок, не превышающий 30 рабочих дней.</w:t>
      </w:r>
    </w:p>
    <w:p w:rsidR="00097550" w:rsidRPr="0048288E" w:rsidRDefault="00097550" w:rsidP="0048288E">
      <w:pPr>
        <w:pStyle w:val="ConsPlusNormal"/>
        <w:ind w:firstLine="540"/>
        <w:jc w:val="both"/>
        <w:rPr>
          <w:sz w:val="22"/>
          <w:szCs w:val="22"/>
        </w:rPr>
      </w:pPr>
      <w:r w:rsidRPr="0048288E">
        <w:rPr>
          <w:sz w:val="22"/>
          <w:szCs w:val="22"/>
        </w:rPr>
        <w:t>2.9. Рассмотрение заявления о предоставлении дубликата лицензии (копии лицензии) и его оформление осуществляется в течение трех рабочих дней.</w:t>
      </w:r>
    </w:p>
    <w:p w:rsidR="00097550" w:rsidRPr="0048288E" w:rsidRDefault="00097550" w:rsidP="0048288E">
      <w:pPr>
        <w:pStyle w:val="ConsPlusNormal"/>
        <w:ind w:firstLine="540"/>
        <w:jc w:val="both"/>
        <w:rPr>
          <w:sz w:val="22"/>
          <w:szCs w:val="22"/>
        </w:rPr>
      </w:pPr>
      <w:r w:rsidRPr="0048288E">
        <w:rPr>
          <w:sz w:val="22"/>
          <w:szCs w:val="22"/>
        </w:rPr>
        <w:t>2.10. Приостановление действия лицензии осуществляется лицензирующим органом в течение суток со дня вступления в законную силу соответствующего решения суда.</w:t>
      </w:r>
    </w:p>
    <w:p w:rsidR="00097550" w:rsidRPr="0048288E" w:rsidRDefault="00097550" w:rsidP="0048288E">
      <w:pPr>
        <w:pStyle w:val="ConsPlusNormal"/>
        <w:ind w:firstLine="540"/>
        <w:jc w:val="both"/>
        <w:rPr>
          <w:sz w:val="22"/>
          <w:szCs w:val="22"/>
        </w:rPr>
      </w:pPr>
      <w:r w:rsidRPr="0048288E">
        <w:rPr>
          <w:sz w:val="22"/>
          <w:szCs w:val="22"/>
        </w:rPr>
        <w:t>2.11. Возобновление действия лицензии осуществляется лицензирующим органом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по решению суда.</w:t>
      </w:r>
    </w:p>
    <w:p w:rsidR="00097550" w:rsidRPr="0048288E" w:rsidRDefault="00097550" w:rsidP="0048288E">
      <w:pPr>
        <w:pStyle w:val="ConsPlusNormal"/>
        <w:ind w:firstLine="540"/>
        <w:jc w:val="both"/>
        <w:rPr>
          <w:sz w:val="22"/>
          <w:szCs w:val="22"/>
        </w:rPr>
      </w:pPr>
      <w:r w:rsidRPr="0048288E">
        <w:rPr>
          <w:sz w:val="22"/>
          <w:szCs w:val="22"/>
        </w:rPr>
        <w:t>2.12. Сведения о конкретной лицензии предоставляются лицензирующим органом в течение пяти рабочих дней со дня получения заявления о предоставлении таких сведений.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нормативных правовых актов, регулирующих</w:t>
      </w:r>
    </w:p>
    <w:p w:rsidR="00097550" w:rsidRPr="0048288E" w:rsidRDefault="00097550" w:rsidP="0048288E">
      <w:pPr>
        <w:pStyle w:val="ConsPlusNormal"/>
        <w:jc w:val="center"/>
        <w:rPr>
          <w:sz w:val="22"/>
          <w:szCs w:val="22"/>
        </w:rPr>
      </w:pPr>
      <w:r w:rsidRPr="0048288E">
        <w:rPr>
          <w:sz w:val="22"/>
          <w:szCs w:val="22"/>
        </w:rPr>
        <w:t>отношения, возникающие в связи с предоставлением</w:t>
      </w:r>
    </w:p>
    <w:p w:rsidR="00097550" w:rsidRPr="0048288E" w:rsidRDefault="00097550" w:rsidP="0048288E">
      <w:pPr>
        <w:pStyle w:val="ConsPlusNormal"/>
        <w:jc w:val="center"/>
        <w:rPr>
          <w:sz w:val="22"/>
          <w:szCs w:val="22"/>
        </w:rPr>
      </w:pPr>
      <w:r w:rsidRPr="0048288E">
        <w:rPr>
          <w:sz w:val="22"/>
          <w:szCs w:val="22"/>
        </w:rPr>
        <w:t>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2.13. Предоставление государственной услуги осуществляется в соответствии с:</w:t>
      </w:r>
    </w:p>
    <w:p w:rsidR="00097550" w:rsidRPr="0048288E" w:rsidRDefault="00097550" w:rsidP="0048288E">
      <w:pPr>
        <w:pStyle w:val="ConsPlusNormal"/>
        <w:ind w:firstLine="540"/>
        <w:jc w:val="both"/>
        <w:rPr>
          <w:sz w:val="22"/>
          <w:szCs w:val="22"/>
        </w:rPr>
      </w:pPr>
      <w:r w:rsidRPr="0048288E">
        <w:rPr>
          <w:sz w:val="22"/>
          <w:szCs w:val="22"/>
        </w:rPr>
        <w:t>Федеральным законом от 21 декабря 1994 г. N 69-ФЗ "О пожарной безопасности" (Собрание законодательства Российской Федерации, 1994, N 35, ст. 3649; 2011, N 49 (ч. I), ст. 7023);</w:t>
      </w:r>
    </w:p>
    <w:p w:rsidR="00097550" w:rsidRPr="0048288E" w:rsidRDefault="00097550" w:rsidP="0048288E">
      <w:pPr>
        <w:pStyle w:val="ConsPlusNormal"/>
        <w:ind w:firstLine="540"/>
        <w:jc w:val="both"/>
        <w:rPr>
          <w:sz w:val="22"/>
          <w:szCs w:val="22"/>
        </w:rPr>
      </w:pPr>
      <w:r w:rsidRPr="0048288E">
        <w:rPr>
          <w:sz w:val="22"/>
          <w:szCs w:val="22"/>
        </w:rPr>
        <w:t>Федеральным законом от 4 мая 2011 г. N 99-ФЗ "О лицензировании отдельных видов деятельности" (Собрание законодательства Российской Федерации, 2011, N 19, ст. 2716, N 30 (ч. I), ст. 4590, N 43, ст. 5971, N 48, ст. 6728);</w:t>
      </w:r>
    </w:p>
    <w:p w:rsidR="00097550" w:rsidRPr="0048288E" w:rsidRDefault="00097550" w:rsidP="0048288E">
      <w:pPr>
        <w:pStyle w:val="ConsPlusNormal"/>
        <w:ind w:firstLine="540"/>
        <w:jc w:val="both"/>
        <w:rPr>
          <w:sz w:val="22"/>
          <w:szCs w:val="22"/>
        </w:rPr>
      </w:pPr>
      <w:r w:rsidRPr="0048288E">
        <w:rPr>
          <w:sz w:val="22"/>
          <w:szCs w:val="22"/>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(ч. I), ст. 6249; 2009, N 18 (ч. I), ст. 2140; N 29, ст. 3601; N 48, ст. 5711; N 52 (ч. I), ст. 6441; 2010, N 17, ст. 1988; N 18, ст. 2142; N 31, ст. 4160, ст. 4193, ст. 4196; N 32, ст. 4298; 2011, N 1, ст. 20; N 17, ст. 2310; N 23, ст. 3263; N 27, ст. 3880; N 30 (ч. I), ст. 4590; N 48, ст. 6728);</w:t>
      </w:r>
    </w:p>
    <w:p w:rsidR="00097550" w:rsidRPr="0048288E" w:rsidRDefault="00097550" w:rsidP="0048288E">
      <w:pPr>
        <w:pStyle w:val="ConsPlusNormal"/>
        <w:ind w:firstLine="540"/>
        <w:jc w:val="both"/>
        <w:rPr>
          <w:sz w:val="22"/>
          <w:szCs w:val="22"/>
        </w:rPr>
      </w:pPr>
      <w:r w:rsidRPr="0048288E">
        <w:rPr>
          <w:sz w:val="22"/>
          <w:szCs w:val="22"/>
        </w:rPr>
        <w:t>Налоговым кодексом Российской Федерации (Собрание законодательства Российской Федерации, 1998, N 31, ст. 3824; 2010, N 46, ст. 5918; 2012, N 14, ст. 1545);</w:t>
      </w:r>
    </w:p>
    <w:p w:rsidR="00097550" w:rsidRPr="0048288E" w:rsidRDefault="00097550" w:rsidP="0048288E">
      <w:pPr>
        <w:pStyle w:val="ConsPlusNormal"/>
        <w:ind w:firstLine="540"/>
        <w:jc w:val="both"/>
        <w:rPr>
          <w:sz w:val="22"/>
          <w:szCs w:val="22"/>
        </w:rPr>
      </w:pPr>
      <w:r w:rsidRPr="0048288E">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ст. 3873; N 29, ст. 4291; N 30 (ч. I), ст. 4587; N 49 (ч. V), ст. 7061);</w:t>
      </w:r>
    </w:p>
    <w:p w:rsidR="00097550" w:rsidRPr="0048288E" w:rsidRDefault="00097550" w:rsidP="0048288E">
      <w:pPr>
        <w:pStyle w:val="ConsPlusNormal"/>
        <w:ind w:firstLine="540"/>
        <w:jc w:val="both"/>
        <w:rPr>
          <w:sz w:val="22"/>
          <w:szCs w:val="22"/>
        </w:rPr>
      </w:pPr>
      <w:r w:rsidRPr="0048288E">
        <w:rPr>
          <w:sz w:val="22"/>
          <w:szCs w:val="22"/>
        </w:rPr>
        <w:t>Кодексом Российской Федерации об административных правонарушениях (Собрание законодательства Российской Федерации, 2002, N 1 (ч. I), ст. 1; 2012, N 10, ст. 1166);</w:t>
      </w:r>
    </w:p>
    <w:p w:rsidR="00097550" w:rsidRPr="0048288E" w:rsidRDefault="00097550" w:rsidP="0048288E">
      <w:pPr>
        <w:pStyle w:val="ConsPlusNormal"/>
        <w:ind w:firstLine="540"/>
        <w:jc w:val="both"/>
        <w:rPr>
          <w:sz w:val="22"/>
          <w:szCs w:val="22"/>
        </w:rPr>
      </w:pPr>
      <w:r w:rsidRPr="0048288E">
        <w:rPr>
          <w:sz w:val="22"/>
          <w:szCs w:val="22"/>
        </w:rPr>
        <w:t>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ст. 6903; 2011, N 1, ст. 193, 194; N 2, ст. 267; N 40, ст. 5532; 2012, N 2, ст. 243; N 6, ст. 643; N 19, ст. 2329);</w:t>
      </w:r>
    </w:p>
    <w:p w:rsidR="00097550" w:rsidRPr="0048288E" w:rsidRDefault="00097550" w:rsidP="0048288E">
      <w:pPr>
        <w:pStyle w:val="ConsPlusNormal"/>
        <w:ind w:firstLine="540"/>
        <w:jc w:val="both"/>
        <w:rPr>
          <w:sz w:val="22"/>
          <w:szCs w:val="22"/>
        </w:rPr>
      </w:pPr>
      <w:r w:rsidRPr="0048288E">
        <w:rPr>
          <w:sz w:val="22"/>
          <w:szCs w:val="22"/>
        </w:rPr>
        <w:t>постановлением Правительства Российской Федерации от 21 ноября 2011 г. N 957 "Об организации лицензирования отдельных видов деятельности" (Собрание законодательства Российской Федерации, 2011, N 48, ст. 6931; 2012, N 17, ст. 1965);</w:t>
      </w:r>
    </w:p>
    <w:p w:rsidR="00097550" w:rsidRPr="0048288E" w:rsidRDefault="00097550" w:rsidP="0048288E">
      <w:pPr>
        <w:pStyle w:val="ConsPlusNormal"/>
        <w:ind w:firstLine="540"/>
        <w:jc w:val="both"/>
        <w:rPr>
          <w:sz w:val="22"/>
          <w:szCs w:val="22"/>
        </w:rPr>
      </w:pPr>
      <w:r w:rsidRPr="0048288E">
        <w:rPr>
          <w:sz w:val="22"/>
          <w:szCs w:val="22"/>
        </w:rPr>
        <w:t>постановлением Правительства Российской Федерации от 30 декабря 2011 г. N 1225 "О лицензировании деятельности по монтажу, техническому обслуживанию и ремонту средств обеспечения пожарной безопасности зданий и сооружений" (Собрание законодательства Российской Федерации, 2012, N 2, ст. 298);</w:t>
      </w:r>
    </w:p>
    <w:p w:rsidR="00097550" w:rsidRPr="0048288E" w:rsidRDefault="00097550" w:rsidP="0048288E">
      <w:pPr>
        <w:pStyle w:val="ConsPlusNormal"/>
        <w:ind w:firstLine="540"/>
        <w:jc w:val="both"/>
        <w:rPr>
          <w:sz w:val="22"/>
          <w:szCs w:val="22"/>
        </w:rPr>
      </w:pPr>
      <w:r w:rsidRPr="0048288E">
        <w:rPr>
          <w:sz w:val="22"/>
          <w:szCs w:val="22"/>
        </w:rPr>
        <w:t>постановлением Правительства Российской Федерации от 6 октября 2011 г. N 826 "Об утверждении типовой формы лицензии" (Собрание законодательства Российской Федерации, 2011, N 42, ст. 5924);</w:t>
      </w:r>
    </w:p>
    <w:p w:rsidR="00097550" w:rsidRPr="0048288E" w:rsidRDefault="00097550" w:rsidP="0048288E">
      <w:pPr>
        <w:pStyle w:val="ConsPlusNormal"/>
        <w:ind w:firstLine="540"/>
        <w:jc w:val="both"/>
        <w:rPr>
          <w:sz w:val="22"/>
          <w:szCs w:val="22"/>
        </w:rPr>
      </w:pPr>
      <w:r w:rsidRPr="0048288E">
        <w:rPr>
          <w:sz w:val="22"/>
          <w:szCs w:val="22"/>
        </w:rPr>
        <w:t>приказом Министерства Российской Федерации по делам гражданской обороны, чрезвычайным ситуациям и ликвидации последствий стихийных бедствий от 06.08.2004 N 372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органе, специально уполномоченном решать задачи гражданской обороны и задачи по предупреждению и ликвидации чрезвычайных ситуаций по субъекту Российской Федерации" (зарегистрирован в Министерстве юстиции Российской Федерации 13 августа 2004 г., регистрационный N 5977), в редакции приказов МЧС России от 24.10.2006 N 604 (зарегистрирован в Министерстве юстиции Российской Федерации 22 ноября 2006 г., регистрационный N 8518), от 02.07.2007 N 370 (зарегистрирован в Министерстве юстиции Российской Федерации 17 июля 2007 г., регистрационный N 9855), от 06.08.2007 N 417 (зарегистрирован в Министерстве юстиции Российской Федерации 6 сентября 2007 г., регистрационный N 10109), от 08.09.2008 N 528 (зарегистрирован в Министерстве юстиции Российской Федерации 24 сентября 2008 г., регистрационный N 12324);</w:t>
      </w:r>
    </w:p>
    <w:p w:rsidR="00097550" w:rsidRPr="0048288E" w:rsidRDefault="00097550" w:rsidP="0048288E">
      <w:pPr>
        <w:pStyle w:val="ConsPlusNormal"/>
        <w:ind w:firstLine="540"/>
        <w:jc w:val="both"/>
        <w:rPr>
          <w:sz w:val="22"/>
          <w:szCs w:val="22"/>
        </w:rPr>
      </w:pPr>
      <w:r w:rsidRPr="0048288E">
        <w:rPr>
          <w:sz w:val="22"/>
          <w:szCs w:val="22"/>
        </w:rPr>
        <w:t>абзац исключен. - Приказ МЧС России от 23.09.2015 N 512.</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документов, необходимых</w:t>
      </w:r>
    </w:p>
    <w:p w:rsidR="00097550" w:rsidRPr="0048288E" w:rsidRDefault="00097550" w:rsidP="0048288E">
      <w:pPr>
        <w:pStyle w:val="ConsPlusNormal"/>
        <w:jc w:val="center"/>
        <w:rPr>
          <w:sz w:val="22"/>
          <w:szCs w:val="22"/>
        </w:rPr>
      </w:pPr>
      <w:r w:rsidRPr="0048288E">
        <w:rPr>
          <w:sz w:val="22"/>
          <w:szCs w:val="22"/>
        </w:rPr>
        <w:t>в соответствии с нормативными правовыми актами</w:t>
      </w:r>
    </w:p>
    <w:p w:rsidR="00097550" w:rsidRPr="0048288E" w:rsidRDefault="00097550" w:rsidP="0048288E">
      <w:pPr>
        <w:pStyle w:val="ConsPlusNormal"/>
        <w:jc w:val="center"/>
        <w:rPr>
          <w:sz w:val="22"/>
          <w:szCs w:val="22"/>
        </w:rPr>
      </w:pPr>
      <w:r w:rsidRPr="0048288E">
        <w:rPr>
          <w:sz w:val="22"/>
          <w:szCs w:val="22"/>
        </w:rPr>
        <w:t>для предоставления государственной услуги, которые</w:t>
      </w:r>
    </w:p>
    <w:p w:rsidR="00097550" w:rsidRPr="0048288E" w:rsidRDefault="00097550" w:rsidP="0048288E">
      <w:pPr>
        <w:pStyle w:val="ConsPlusNormal"/>
        <w:jc w:val="center"/>
        <w:rPr>
          <w:sz w:val="22"/>
          <w:szCs w:val="22"/>
        </w:rPr>
      </w:pPr>
      <w:r w:rsidRPr="0048288E">
        <w:rPr>
          <w:sz w:val="22"/>
          <w:szCs w:val="22"/>
        </w:rPr>
        <w:t>являются необходимыми и обязательными для предоставления</w:t>
      </w:r>
    </w:p>
    <w:p w:rsidR="00097550" w:rsidRPr="0048288E" w:rsidRDefault="00097550" w:rsidP="0048288E">
      <w:pPr>
        <w:pStyle w:val="ConsPlusNormal"/>
        <w:jc w:val="center"/>
        <w:rPr>
          <w:sz w:val="22"/>
          <w:szCs w:val="22"/>
        </w:rPr>
      </w:pPr>
      <w:r w:rsidRPr="0048288E">
        <w:rPr>
          <w:sz w:val="22"/>
          <w:szCs w:val="22"/>
        </w:rPr>
        <w:t>государственной услуги, которые должен</w:t>
      </w:r>
    </w:p>
    <w:p w:rsidR="00097550" w:rsidRPr="0048288E" w:rsidRDefault="00097550" w:rsidP="0048288E">
      <w:pPr>
        <w:pStyle w:val="ConsPlusNormal"/>
        <w:jc w:val="center"/>
        <w:rPr>
          <w:sz w:val="22"/>
          <w:szCs w:val="22"/>
        </w:rPr>
      </w:pPr>
      <w:r w:rsidRPr="0048288E">
        <w:rPr>
          <w:sz w:val="22"/>
          <w:szCs w:val="22"/>
        </w:rPr>
        <w:t>представить заявитель</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2.14. Порядок представления соискателем лицензии заявления и документов, необходимых для получения лицензии, и их приема лицензирующим органом установлен статьей 13 Федерального закона от 4 мая 2011 г. N 99-ФЗ "О лицензировании отдельных видов деятельности".</w:t>
      </w:r>
    </w:p>
    <w:p w:rsidR="00097550" w:rsidRPr="0048288E" w:rsidRDefault="00097550" w:rsidP="0048288E">
      <w:pPr>
        <w:pStyle w:val="ConsPlusNormal"/>
        <w:ind w:firstLine="540"/>
        <w:jc w:val="both"/>
        <w:rPr>
          <w:sz w:val="22"/>
          <w:szCs w:val="22"/>
        </w:rPr>
      </w:pPr>
      <w:bookmarkStart w:id="3" w:name="Par204"/>
      <w:bookmarkEnd w:id="3"/>
      <w:r w:rsidRPr="0048288E">
        <w:rPr>
          <w:sz w:val="22"/>
          <w:szCs w:val="22"/>
        </w:rPr>
        <w:t>2.15. Для получения лицензии соискатель лицензии представляет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Форма заявления утверждается лицензирующим органом.</w:t>
      </w:r>
    </w:p>
    <w:p w:rsidR="00097550" w:rsidRPr="0048288E" w:rsidRDefault="00097550" w:rsidP="0048288E">
      <w:pPr>
        <w:pStyle w:val="ConsPlusNormal"/>
        <w:ind w:firstLine="540"/>
        <w:jc w:val="both"/>
        <w:rPr>
          <w:sz w:val="22"/>
          <w:szCs w:val="22"/>
        </w:rPr>
      </w:pPr>
      <w:r w:rsidRPr="0048288E">
        <w:rPr>
          <w:sz w:val="22"/>
          <w:szCs w:val="22"/>
        </w:rPr>
        <w:t>В заявлении о предоставлении лицензии указываются:</w:t>
      </w:r>
    </w:p>
    <w:p w:rsidR="00097550" w:rsidRPr="0048288E" w:rsidRDefault="00097550" w:rsidP="0048288E">
      <w:pPr>
        <w:pStyle w:val="ConsPlusNormal"/>
        <w:ind w:firstLine="540"/>
        <w:jc w:val="both"/>
        <w:rPr>
          <w:sz w:val="22"/>
          <w:szCs w:val="22"/>
        </w:rPr>
      </w:pPr>
      <w:r w:rsidRPr="0048288E">
        <w:rPr>
          <w:sz w:val="22"/>
          <w:szCs w:val="22"/>
        </w:rP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097550" w:rsidRPr="0048288E" w:rsidRDefault="00097550" w:rsidP="0048288E">
      <w:pPr>
        <w:pStyle w:val="ConsPlusNormal"/>
        <w:ind w:firstLine="540"/>
        <w:jc w:val="both"/>
        <w:rPr>
          <w:sz w:val="22"/>
          <w:szCs w:val="22"/>
        </w:rPr>
      </w:pPr>
      <w:r w:rsidRPr="0048288E">
        <w:rPr>
          <w:sz w:val="22"/>
          <w:szCs w:val="22"/>
        </w:rP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индивидуального предпринимателя;</w:t>
      </w:r>
    </w:p>
    <w:p w:rsidR="00097550" w:rsidRPr="0048288E" w:rsidRDefault="00097550" w:rsidP="0048288E">
      <w:pPr>
        <w:pStyle w:val="ConsPlusNormal"/>
        <w:ind w:firstLine="540"/>
        <w:jc w:val="both"/>
        <w:rPr>
          <w:sz w:val="22"/>
          <w:szCs w:val="22"/>
        </w:rPr>
      </w:pPr>
      <w:r w:rsidRPr="0048288E">
        <w:rPr>
          <w:sz w:val="22"/>
          <w:szCs w:val="22"/>
        </w:rPr>
        <w:t>3) идентификационный номер налогоплательщика, данные документа о постановке соискателя лицензии на учет в налоговом органе;</w:t>
      </w:r>
    </w:p>
    <w:p w:rsidR="00097550" w:rsidRPr="0048288E" w:rsidRDefault="00097550" w:rsidP="0048288E">
      <w:pPr>
        <w:pStyle w:val="ConsPlusNormal"/>
        <w:ind w:firstLine="540"/>
        <w:jc w:val="both"/>
        <w:rPr>
          <w:sz w:val="22"/>
          <w:szCs w:val="22"/>
        </w:rPr>
      </w:pPr>
      <w:r w:rsidRPr="0048288E">
        <w:rPr>
          <w:sz w:val="22"/>
          <w:szCs w:val="22"/>
        </w:rPr>
        <w:t>4) лицензируемый вид деятельности с указанием выполняемых работ, составляющих лицензируемый вид деятельности;</w:t>
      </w:r>
    </w:p>
    <w:p w:rsidR="00097550" w:rsidRPr="0048288E" w:rsidRDefault="00097550" w:rsidP="0048288E">
      <w:pPr>
        <w:pStyle w:val="ConsPlusNormal"/>
        <w:ind w:firstLine="540"/>
        <w:jc w:val="both"/>
        <w:rPr>
          <w:sz w:val="22"/>
          <w:szCs w:val="22"/>
        </w:rPr>
      </w:pPr>
      <w:r w:rsidRPr="0048288E">
        <w:rPr>
          <w:sz w:val="22"/>
          <w:szCs w:val="22"/>
        </w:rPr>
        <w:t>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sidR="00097550" w:rsidRPr="0048288E" w:rsidRDefault="00097550" w:rsidP="0048288E">
      <w:pPr>
        <w:pStyle w:val="ConsPlusNormal"/>
        <w:jc w:val="both"/>
        <w:rPr>
          <w:sz w:val="22"/>
          <w:szCs w:val="22"/>
        </w:rPr>
      </w:pPr>
      <w:r w:rsidRPr="0048288E">
        <w:rPr>
          <w:sz w:val="22"/>
          <w:szCs w:val="22"/>
        </w:rPr>
        <w:t>(пп. 5 введен Приказом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097550" w:rsidRPr="0048288E" w:rsidRDefault="00097550" w:rsidP="0048288E">
      <w:pPr>
        <w:pStyle w:val="ConsPlusNormal"/>
        <w:ind w:firstLine="540"/>
        <w:jc w:val="both"/>
        <w:rPr>
          <w:sz w:val="22"/>
          <w:szCs w:val="22"/>
        </w:rPr>
      </w:pPr>
      <w:bookmarkStart w:id="4" w:name="Par213"/>
      <w:bookmarkEnd w:id="4"/>
      <w:r w:rsidRPr="0048288E">
        <w:rPr>
          <w:sz w:val="22"/>
          <w:szCs w:val="22"/>
        </w:rPr>
        <w:t>2.16. К заявлению о предоставлении лицензии прилагаются:</w:t>
      </w:r>
    </w:p>
    <w:p w:rsidR="00097550" w:rsidRPr="0048288E" w:rsidRDefault="00097550" w:rsidP="0048288E">
      <w:pPr>
        <w:pStyle w:val="ConsPlusNormal"/>
        <w:ind w:firstLine="540"/>
        <w:jc w:val="both"/>
        <w:rPr>
          <w:sz w:val="22"/>
          <w:szCs w:val="22"/>
        </w:rPr>
      </w:pPr>
      <w:r w:rsidRPr="0048288E">
        <w:rPr>
          <w:sz w:val="22"/>
          <w:szCs w:val="22"/>
        </w:rPr>
        <w:t>а) исключен. - Приказ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б) исключен с 1 января 2014 года. - Приказ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в) копии документов, подтверждающих квалификацию работников, осуществляющих лицензируемую деятельность, - для юридического лица;</w:t>
      </w:r>
    </w:p>
    <w:p w:rsidR="00097550" w:rsidRPr="0048288E" w:rsidRDefault="00097550" w:rsidP="0048288E">
      <w:pPr>
        <w:pStyle w:val="ConsPlusNormal"/>
        <w:ind w:firstLine="540"/>
        <w:jc w:val="both"/>
        <w:rPr>
          <w:sz w:val="22"/>
          <w:szCs w:val="22"/>
        </w:rPr>
      </w:pPr>
      <w:r w:rsidRPr="0048288E">
        <w:rPr>
          <w:sz w:val="22"/>
          <w:szCs w:val="22"/>
        </w:rPr>
        <w:t>г) копии документов, подтверждающих квалификацию соискателя лицензии, осуществляющего лицензируемую деятельность, - для индивидуального предпринимателя;</w:t>
      </w:r>
    </w:p>
    <w:p w:rsidR="00097550" w:rsidRPr="0048288E" w:rsidRDefault="00097550" w:rsidP="0048288E">
      <w:pPr>
        <w:pStyle w:val="ConsPlusNormal"/>
        <w:ind w:firstLine="540"/>
        <w:jc w:val="both"/>
        <w:rPr>
          <w:sz w:val="22"/>
          <w:szCs w:val="22"/>
        </w:rPr>
      </w:pPr>
      <w:r w:rsidRPr="0048288E">
        <w:rPr>
          <w:sz w:val="22"/>
          <w:szCs w:val="22"/>
        </w:rPr>
        <w:t>д) копии документов или заверенные в установленном порядке выписки из документов, подтверждающих стаж работы работников, осуществляющих лицензируемую деятельность, - для юридического лица;</w:t>
      </w:r>
    </w:p>
    <w:p w:rsidR="00097550" w:rsidRPr="0048288E" w:rsidRDefault="00097550" w:rsidP="0048288E">
      <w:pPr>
        <w:pStyle w:val="ConsPlusNormal"/>
        <w:ind w:firstLine="540"/>
        <w:jc w:val="both"/>
        <w:rPr>
          <w:sz w:val="22"/>
          <w:szCs w:val="22"/>
        </w:rPr>
      </w:pPr>
      <w:r w:rsidRPr="0048288E">
        <w:rPr>
          <w:sz w:val="22"/>
          <w:szCs w:val="22"/>
        </w:rPr>
        <w:t>е) копии документов, подтверждающих наличие у соискателя лицензии оборудования, инструмента, технической документации, технических средств, в том числе средств измерения, принадлежащих ему на праве собственности или ином законном основании, соответствующих установленным требованиям и необходимых для выполнения работ и оказания услуг;</w:t>
      </w:r>
    </w:p>
    <w:p w:rsidR="00097550" w:rsidRPr="0048288E" w:rsidRDefault="00097550" w:rsidP="0048288E">
      <w:pPr>
        <w:pStyle w:val="ConsPlusNormal"/>
        <w:ind w:firstLine="540"/>
        <w:jc w:val="both"/>
        <w:rPr>
          <w:sz w:val="22"/>
          <w:szCs w:val="22"/>
        </w:rPr>
      </w:pPr>
      <w:r w:rsidRPr="0048288E">
        <w:rPr>
          <w:sz w:val="22"/>
          <w:szCs w:val="22"/>
        </w:rPr>
        <w:t>ж) опись прилагаемых документов.</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документов, необходимых</w:t>
      </w:r>
    </w:p>
    <w:p w:rsidR="00097550" w:rsidRPr="0048288E" w:rsidRDefault="00097550" w:rsidP="0048288E">
      <w:pPr>
        <w:pStyle w:val="ConsPlusNormal"/>
        <w:jc w:val="center"/>
        <w:rPr>
          <w:sz w:val="22"/>
          <w:szCs w:val="22"/>
        </w:rPr>
      </w:pPr>
      <w:r w:rsidRPr="0048288E">
        <w:rPr>
          <w:sz w:val="22"/>
          <w:szCs w:val="22"/>
        </w:rPr>
        <w:t>в соответствии с нормативными правовыми актами</w:t>
      </w:r>
    </w:p>
    <w:p w:rsidR="00097550" w:rsidRPr="0048288E" w:rsidRDefault="00097550" w:rsidP="0048288E">
      <w:pPr>
        <w:pStyle w:val="ConsPlusNormal"/>
        <w:jc w:val="center"/>
        <w:rPr>
          <w:sz w:val="22"/>
          <w:szCs w:val="22"/>
        </w:rPr>
      </w:pPr>
      <w:r w:rsidRPr="0048288E">
        <w:rPr>
          <w:sz w:val="22"/>
          <w:szCs w:val="22"/>
        </w:rPr>
        <w:t>для предоставления государственной услуги, которые</w:t>
      </w:r>
    </w:p>
    <w:p w:rsidR="00097550" w:rsidRPr="0048288E" w:rsidRDefault="00097550" w:rsidP="0048288E">
      <w:pPr>
        <w:pStyle w:val="ConsPlusNormal"/>
        <w:jc w:val="center"/>
        <w:rPr>
          <w:sz w:val="22"/>
          <w:szCs w:val="22"/>
        </w:rPr>
      </w:pPr>
      <w:r w:rsidRPr="0048288E">
        <w:rPr>
          <w:sz w:val="22"/>
          <w:szCs w:val="22"/>
        </w:rPr>
        <w:t>находятся в распоряжении государственных органов,</w:t>
      </w:r>
    </w:p>
    <w:p w:rsidR="00097550" w:rsidRPr="0048288E" w:rsidRDefault="00097550" w:rsidP="0048288E">
      <w:pPr>
        <w:pStyle w:val="ConsPlusNormal"/>
        <w:jc w:val="center"/>
        <w:rPr>
          <w:sz w:val="22"/>
          <w:szCs w:val="22"/>
        </w:rPr>
      </w:pPr>
      <w:r w:rsidRPr="0048288E">
        <w:rPr>
          <w:sz w:val="22"/>
          <w:szCs w:val="22"/>
        </w:rPr>
        <w:t>участвующих в предоставлении государственной услуги,</w:t>
      </w:r>
    </w:p>
    <w:p w:rsidR="00097550" w:rsidRPr="0048288E" w:rsidRDefault="00097550" w:rsidP="0048288E">
      <w:pPr>
        <w:pStyle w:val="ConsPlusNormal"/>
        <w:jc w:val="center"/>
        <w:rPr>
          <w:sz w:val="22"/>
          <w:szCs w:val="22"/>
        </w:rPr>
      </w:pPr>
      <w:r w:rsidRPr="0048288E">
        <w:rPr>
          <w:sz w:val="22"/>
          <w:szCs w:val="22"/>
        </w:rPr>
        <w:t>которые заявитель вправе представить</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bookmarkStart w:id="5" w:name="Par229"/>
      <w:bookmarkEnd w:id="5"/>
      <w:r w:rsidRPr="0048288E">
        <w:rPr>
          <w:sz w:val="22"/>
          <w:szCs w:val="22"/>
        </w:rPr>
        <w:t>2.17. К заявлению о предоставлении лицензии соискатель лицензии вправе приложить следующий документ:</w:t>
      </w:r>
    </w:p>
    <w:p w:rsidR="00097550" w:rsidRPr="0048288E" w:rsidRDefault="00097550" w:rsidP="0048288E">
      <w:pPr>
        <w:pStyle w:val="ConsPlusNormal"/>
        <w:ind w:firstLine="540"/>
        <w:jc w:val="both"/>
        <w:rPr>
          <w:sz w:val="22"/>
          <w:szCs w:val="22"/>
        </w:rPr>
      </w:pPr>
      <w:r w:rsidRPr="0048288E">
        <w:rPr>
          <w:sz w:val="22"/>
          <w:szCs w:val="22"/>
        </w:rPr>
        <w:t>- документ, подтверждающий уплату государственной пошлины за предоставление лицензии (требование применяется с 01.01.2013).</w:t>
      </w:r>
    </w:p>
    <w:p w:rsidR="00097550" w:rsidRPr="0048288E" w:rsidRDefault="00097550" w:rsidP="0048288E">
      <w:pPr>
        <w:pStyle w:val="ConsPlusNormal"/>
        <w:ind w:firstLine="540"/>
        <w:jc w:val="both"/>
        <w:rPr>
          <w:sz w:val="22"/>
          <w:szCs w:val="22"/>
        </w:rPr>
      </w:pPr>
      <w:r w:rsidRPr="0048288E">
        <w:rPr>
          <w:sz w:val="22"/>
          <w:szCs w:val="22"/>
        </w:rPr>
        <w:t xml:space="preserve">2.18. Запрещается требовать от соискателя лицензии указывать в заявлении о предоставлении лицензии сведения, не предусмотренные </w:t>
      </w:r>
      <w:hyperlink w:anchor="Par204" w:tooltip="2.15. Для получения лицензии соискатель лицензии представляет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Форма заявления утверждается лицензирующим органом." w:history="1">
        <w:r w:rsidRPr="0048288E">
          <w:rPr>
            <w:sz w:val="22"/>
            <w:szCs w:val="22"/>
          </w:rPr>
          <w:t>пунктом 2.15</w:t>
        </w:r>
      </w:hyperlink>
      <w:r w:rsidRPr="0048288E">
        <w:rPr>
          <w:sz w:val="22"/>
          <w:szCs w:val="22"/>
        </w:rPr>
        <w:t xml:space="preserve">, и представлять документы, не предусмотренные </w:t>
      </w:r>
      <w:hyperlink w:anchor="Par213" w:tooltip="2.16. К заявлению о предоставлении лицензии прилагаются:" w:history="1">
        <w:r w:rsidRPr="0048288E">
          <w:rPr>
            <w:sz w:val="22"/>
            <w:szCs w:val="22"/>
          </w:rPr>
          <w:t>пунктом 2.16</w:t>
        </w:r>
      </w:hyperlink>
      <w:r w:rsidRPr="0048288E">
        <w:rPr>
          <w:sz w:val="22"/>
          <w:szCs w:val="22"/>
        </w:rPr>
        <w:t xml:space="preserve"> настоящего Административного регламента. Заявитель вправе представить документы, указанные в </w:t>
      </w:r>
      <w:hyperlink w:anchor="Par229" w:tooltip="2.17. К заявлению о предоставлении лицензии соискатель лицензии вправе приложить следующий документ:" w:history="1">
        <w:r w:rsidRPr="0048288E">
          <w:rPr>
            <w:sz w:val="22"/>
            <w:szCs w:val="22"/>
          </w:rPr>
          <w:t>пункте 2.17</w:t>
        </w:r>
      </w:hyperlink>
      <w:r w:rsidRPr="0048288E">
        <w:rPr>
          <w:sz w:val="22"/>
          <w:szCs w:val="22"/>
        </w:rPr>
        <w:t xml:space="preserve"> настоящего Административного регламента, в орган, предоставляющий государственную услугу, по собственной инициативе.</w:t>
      </w:r>
    </w:p>
    <w:p w:rsidR="00097550" w:rsidRPr="0048288E" w:rsidRDefault="00097550" w:rsidP="0048288E">
      <w:pPr>
        <w:pStyle w:val="ConsPlusNormal"/>
        <w:ind w:firstLine="540"/>
        <w:jc w:val="both"/>
        <w:rPr>
          <w:sz w:val="22"/>
          <w:szCs w:val="22"/>
        </w:rPr>
      </w:pPr>
      <w:r w:rsidRPr="0048288E">
        <w:rPr>
          <w:sz w:val="22"/>
          <w:szCs w:val="22"/>
        </w:rPr>
        <w:t>Лицензирующий орган не вправе требовать от заявителя:</w:t>
      </w:r>
    </w:p>
    <w:p w:rsidR="00097550" w:rsidRPr="0048288E" w:rsidRDefault="00097550" w:rsidP="0048288E">
      <w:pPr>
        <w:pStyle w:val="ConsPlusNormal"/>
        <w:ind w:firstLine="540"/>
        <w:jc w:val="both"/>
        <w:rPr>
          <w:sz w:val="22"/>
          <w:szCs w:val="22"/>
        </w:rPr>
      </w:pPr>
      <w:r w:rsidRPr="0048288E">
        <w:rPr>
          <w:sz w:val="22"/>
          <w:szCs w:val="22"/>
        </w:rPr>
        <w:t>1)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97550" w:rsidRPr="0048288E" w:rsidRDefault="00097550" w:rsidP="0048288E">
      <w:pPr>
        <w:pStyle w:val="ConsPlusNormal"/>
        <w:ind w:firstLine="540"/>
        <w:jc w:val="both"/>
        <w:rPr>
          <w:sz w:val="22"/>
          <w:szCs w:val="22"/>
        </w:rPr>
      </w:pPr>
      <w:r w:rsidRPr="0048288E">
        <w:rPr>
          <w:sz w:val="22"/>
          <w:szCs w:val="22"/>
        </w:rPr>
        <w:t>2)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оснований для отказа в приеме документов,</w:t>
      </w:r>
    </w:p>
    <w:p w:rsidR="00097550" w:rsidRPr="0048288E" w:rsidRDefault="00097550" w:rsidP="0048288E">
      <w:pPr>
        <w:pStyle w:val="ConsPlusNormal"/>
        <w:jc w:val="center"/>
        <w:rPr>
          <w:sz w:val="22"/>
          <w:szCs w:val="22"/>
        </w:rPr>
      </w:pPr>
      <w:r w:rsidRPr="0048288E">
        <w:rPr>
          <w:sz w:val="22"/>
          <w:szCs w:val="22"/>
        </w:rPr>
        <w:t>необходимых для предоставления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2.19. Основания для отказа в приеме документов, необходимых для предоставления государственной услуги, законодательством Российской Федерации не предусмотрены.</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оснований для приостановления или отказа</w:t>
      </w:r>
    </w:p>
    <w:p w:rsidR="00097550" w:rsidRPr="0048288E" w:rsidRDefault="00097550" w:rsidP="0048288E">
      <w:pPr>
        <w:pStyle w:val="ConsPlusNormal"/>
        <w:jc w:val="center"/>
        <w:rPr>
          <w:sz w:val="22"/>
          <w:szCs w:val="22"/>
        </w:rPr>
      </w:pPr>
      <w:r w:rsidRPr="0048288E">
        <w:rPr>
          <w:sz w:val="22"/>
          <w:szCs w:val="22"/>
        </w:rPr>
        <w:t>в предоставлении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2.20. Основанием отказа в предоставлении государственной услуги является:</w:t>
      </w:r>
    </w:p>
    <w:p w:rsidR="00097550" w:rsidRPr="0048288E" w:rsidRDefault="00097550" w:rsidP="0048288E">
      <w:pPr>
        <w:pStyle w:val="ConsPlusNormal"/>
        <w:ind w:firstLine="540"/>
        <w:jc w:val="both"/>
        <w:rPr>
          <w:sz w:val="22"/>
          <w:szCs w:val="22"/>
        </w:rPr>
      </w:pPr>
      <w:r w:rsidRPr="0048288E">
        <w:rPr>
          <w:sz w:val="22"/>
          <w:szCs w:val="22"/>
        </w:rP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097550" w:rsidRPr="0048288E" w:rsidRDefault="00097550" w:rsidP="0048288E">
      <w:pPr>
        <w:pStyle w:val="ConsPlusNormal"/>
        <w:ind w:firstLine="540"/>
        <w:jc w:val="both"/>
        <w:rPr>
          <w:sz w:val="22"/>
          <w:szCs w:val="22"/>
        </w:rPr>
      </w:pPr>
      <w:r w:rsidRPr="0048288E">
        <w:rPr>
          <w:sz w:val="22"/>
          <w:szCs w:val="22"/>
        </w:rPr>
        <w:t>2) установленное в ходе проверки несоответствие соискателя лицензии лицензионным требованиям.</w:t>
      </w:r>
    </w:p>
    <w:p w:rsidR="00097550" w:rsidRPr="0048288E" w:rsidRDefault="00097550" w:rsidP="0048288E">
      <w:pPr>
        <w:pStyle w:val="ConsPlusNormal"/>
        <w:ind w:firstLine="540"/>
        <w:jc w:val="both"/>
        <w:rPr>
          <w:sz w:val="22"/>
          <w:szCs w:val="22"/>
        </w:rPr>
      </w:pPr>
      <w:r w:rsidRPr="0048288E">
        <w:rPr>
          <w:sz w:val="22"/>
          <w:szCs w:val="22"/>
        </w:rPr>
        <w:t>2.21. Основания для приостановления государственной услуги законодательством Российской Федерации не предусмотрены.</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Перечень услуг, которые являются необходимыми</w:t>
      </w:r>
    </w:p>
    <w:p w:rsidR="00097550" w:rsidRPr="0048288E" w:rsidRDefault="00097550" w:rsidP="0048288E">
      <w:pPr>
        <w:pStyle w:val="ConsPlusNormal"/>
        <w:jc w:val="center"/>
        <w:rPr>
          <w:sz w:val="22"/>
          <w:szCs w:val="22"/>
        </w:rPr>
      </w:pPr>
      <w:r w:rsidRPr="0048288E">
        <w:rPr>
          <w:sz w:val="22"/>
          <w:szCs w:val="22"/>
        </w:rPr>
        <w:t>и обязательными для предоставления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2.22. При предоставлении государственной услуги необходимость получения иных услуг не предусматривается.</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Порядок, размеры и основания взимания платы</w:t>
      </w:r>
    </w:p>
    <w:p w:rsidR="00097550" w:rsidRPr="0048288E" w:rsidRDefault="00097550" w:rsidP="0048288E">
      <w:pPr>
        <w:pStyle w:val="ConsPlusNormal"/>
        <w:jc w:val="center"/>
        <w:rPr>
          <w:sz w:val="22"/>
          <w:szCs w:val="22"/>
        </w:rPr>
      </w:pPr>
      <w:r w:rsidRPr="0048288E">
        <w:rPr>
          <w:sz w:val="22"/>
          <w:szCs w:val="22"/>
        </w:rPr>
        <w:t>за предоставление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2.23. За предоставление государственной услуги уплачивается государственная пошлина в соответствии с пунктом 92 части 1 статьи 333.33 Налогового кодекса Российской Федерации в следующих размерах:</w:t>
      </w:r>
    </w:p>
    <w:p w:rsidR="00097550" w:rsidRPr="0048288E" w:rsidRDefault="00097550" w:rsidP="0048288E">
      <w:pPr>
        <w:pStyle w:val="ConsPlusNormal"/>
        <w:ind w:firstLine="540"/>
        <w:jc w:val="both"/>
        <w:rPr>
          <w:sz w:val="22"/>
          <w:szCs w:val="22"/>
        </w:rPr>
      </w:pPr>
      <w:r w:rsidRPr="0048288E">
        <w:rPr>
          <w:sz w:val="22"/>
          <w:szCs w:val="22"/>
        </w:rPr>
        <w:t>предоставление лицензии - 7500 рублей;</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r w:rsidRPr="0048288E">
        <w:rPr>
          <w:sz w:val="22"/>
          <w:szCs w:val="22"/>
        </w:rPr>
        <w:t>переоформление лицензии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- 3500 рублей;</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r w:rsidRPr="0048288E">
        <w:rPr>
          <w:sz w:val="22"/>
          <w:szCs w:val="22"/>
        </w:rPr>
        <w:t>переоформление лицензии в других случаях - 750 рублей;</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r w:rsidRPr="0048288E">
        <w:rPr>
          <w:sz w:val="22"/>
          <w:szCs w:val="22"/>
        </w:rPr>
        <w:t>выдача дубликата лицензии - 750 рублей;</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r w:rsidRPr="0048288E">
        <w:rPr>
          <w:sz w:val="22"/>
          <w:szCs w:val="22"/>
        </w:rPr>
        <w:t>предоставление сведений из реестра лицензий - безвозмездно.</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Максимальный срок ожидания в очереди</w:t>
      </w:r>
    </w:p>
    <w:p w:rsidR="00097550" w:rsidRPr="0048288E" w:rsidRDefault="00097550" w:rsidP="0048288E">
      <w:pPr>
        <w:pStyle w:val="ConsPlusNormal"/>
        <w:jc w:val="center"/>
        <w:rPr>
          <w:sz w:val="22"/>
          <w:szCs w:val="22"/>
        </w:rPr>
      </w:pPr>
      <w:r w:rsidRPr="0048288E">
        <w:rPr>
          <w:sz w:val="22"/>
          <w:szCs w:val="22"/>
        </w:rPr>
        <w:t>при подаче заявления о предоставлении государственной</w:t>
      </w:r>
    </w:p>
    <w:p w:rsidR="00097550" w:rsidRPr="0048288E" w:rsidRDefault="00097550" w:rsidP="0048288E">
      <w:pPr>
        <w:pStyle w:val="ConsPlusNormal"/>
        <w:jc w:val="center"/>
        <w:rPr>
          <w:sz w:val="22"/>
          <w:szCs w:val="22"/>
        </w:rPr>
      </w:pPr>
      <w:r w:rsidRPr="0048288E">
        <w:rPr>
          <w:sz w:val="22"/>
          <w:szCs w:val="22"/>
        </w:rPr>
        <w:t>услуги и получении результата предоставления</w:t>
      </w:r>
    </w:p>
    <w:p w:rsidR="00097550" w:rsidRPr="0048288E" w:rsidRDefault="00097550" w:rsidP="0048288E">
      <w:pPr>
        <w:pStyle w:val="ConsPlusNormal"/>
        <w:jc w:val="center"/>
        <w:rPr>
          <w:sz w:val="22"/>
          <w:szCs w:val="22"/>
        </w:rPr>
      </w:pPr>
      <w:r w:rsidRPr="0048288E">
        <w:rPr>
          <w:sz w:val="22"/>
          <w:szCs w:val="22"/>
        </w:rPr>
        <w:t>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2.24. При обращении заявителя в лицензирующий орган с заявлением о предоставлении государственной услуги и прилагаемыми к нему документами, а также при получении результатов предоставления государственной услуги время ожидания заявителем в очереди не должно превышать 15 минут.</w:t>
      </w:r>
    </w:p>
    <w:p w:rsidR="00097550" w:rsidRPr="0048288E" w:rsidRDefault="00097550" w:rsidP="0048288E">
      <w:pPr>
        <w:pStyle w:val="ConsPlusNormal"/>
        <w:jc w:val="both"/>
        <w:rPr>
          <w:sz w:val="22"/>
          <w:szCs w:val="22"/>
        </w:rPr>
      </w:pPr>
      <w:r w:rsidRPr="0048288E">
        <w:rPr>
          <w:sz w:val="22"/>
          <w:szCs w:val="22"/>
        </w:rPr>
        <w:t>(в ред. Приказа МЧС России от 16.10.2013 N 664)</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Срок регистрации документов, представленных заявителем</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2.25. Необходимые для предоставления государственной услуги заявление и прилагаемые к нему документы, представленные заявителем, регистрируются в день поступления в лицензирующий орган.</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Требования к помещениям, в которых предоставляется</w:t>
      </w:r>
    </w:p>
    <w:p w:rsidR="00097550" w:rsidRPr="0048288E" w:rsidRDefault="00097550" w:rsidP="0048288E">
      <w:pPr>
        <w:pStyle w:val="ConsPlusNormal"/>
        <w:jc w:val="center"/>
        <w:rPr>
          <w:sz w:val="22"/>
          <w:szCs w:val="22"/>
        </w:rPr>
      </w:pPr>
      <w:r w:rsidRPr="0048288E">
        <w:rPr>
          <w:sz w:val="22"/>
          <w:szCs w:val="22"/>
        </w:rPr>
        <w:t>государственная услуга</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2.26. Места осуществления административных процедур, предусмотренных настоящим Регламентом, должны быть оснащены шкафами для хранения документов, стульями, столами, телефоном, компьютером с возможностью печати и выхода в Интернет, системой видеонаблюдения и информационными стендами, содержащими следующие документы (сведения):</w:t>
      </w:r>
    </w:p>
    <w:p w:rsidR="00097550" w:rsidRPr="0048288E" w:rsidRDefault="00097550" w:rsidP="0048288E">
      <w:pPr>
        <w:pStyle w:val="ConsPlusNormal"/>
        <w:ind w:firstLine="540"/>
        <w:jc w:val="both"/>
        <w:rPr>
          <w:sz w:val="22"/>
          <w:szCs w:val="22"/>
        </w:rPr>
      </w:pPr>
      <w:r w:rsidRPr="0048288E">
        <w:rPr>
          <w:sz w:val="22"/>
          <w:szCs w:val="22"/>
        </w:rPr>
        <w:t>а) график работы лицензирующего органа;</w:t>
      </w:r>
    </w:p>
    <w:p w:rsidR="00097550" w:rsidRPr="0048288E" w:rsidRDefault="00097550" w:rsidP="0048288E">
      <w:pPr>
        <w:pStyle w:val="ConsPlusNormal"/>
        <w:ind w:firstLine="540"/>
        <w:jc w:val="both"/>
        <w:rPr>
          <w:sz w:val="22"/>
          <w:szCs w:val="22"/>
        </w:rPr>
      </w:pPr>
      <w:r w:rsidRPr="0048288E">
        <w:rPr>
          <w:sz w:val="22"/>
          <w:szCs w:val="22"/>
        </w:rPr>
        <w:t>б) перечень документов, предоставляемых для получения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в) перечень нормативных правовых актов Российской Федерации, устанавливающих обязательные требования к деятельности по монтажу, техническому обслуживанию и ремонту средств обеспечения пожарной безопасности зданий и сооружений;</w:t>
      </w:r>
    </w:p>
    <w:p w:rsidR="00097550" w:rsidRPr="0048288E" w:rsidRDefault="00097550" w:rsidP="0048288E">
      <w:pPr>
        <w:pStyle w:val="ConsPlusNormal"/>
        <w:ind w:firstLine="540"/>
        <w:jc w:val="both"/>
        <w:rPr>
          <w:sz w:val="22"/>
          <w:szCs w:val="22"/>
        </w:rPr>
      </w:pPr>
      <w:r w:rsidRPr="0048288E">
        <w:rPr>
          <w:sz w:val="22"/>
          <w:szCs w:val="22"/>
        </w:rPr>
        <w:t>г) текст регламента;</w:t>
      </w:r>
    </w:p>
    <w:p w:rsidR="00097550" w:rsidRPr="0048288E" w:rsidRDefault="00097550" w:rsidP="0048288E">
      <w:pPr>
        <w:pStyle w:val="ConsPlusNormal"/>
        <w:ind w:firstLine="540"/>
        <w:jc w:val="both"/>
        <w:rPr>
          <w:sz w:val="22"/>
          <w:szCs w:val="22"/>
        </w:rPr>
      </w:pPr>
      <w:r w:rsidRPr="0048288E">
        <w:rPr>
          <w:sz w:val="22"/>
          <w:szCs w:val="22"/>
        </w:rPr>
        <w:t>д) образцы оформления заявлений и документов, связанных с предоставлением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е) права и обязанности соискателей лицензий, лицензиатов и лицензирующих органов;</w:t>
      </w:r>
    </w:p>
    <w:p w:rsidR="00097550" w:rsidRPr="0048288E" w:rsidRDefault="00097550" w:rsidP="0048288E">
      <w:pPr>
        <w:pStyle w:val="ConsPlusNormal"/>
        <w:ind w:firstLine="540"/>
        <w:jc w:val="both"/>
        <w:rPr>
          <w:sz w:val="22"/>
          <w:szCs w:val="22"/>
        </w:rPr>
      </w:pPr>
      <w:r w:rsidRPr="0048288E">
        <w:rPr>
          <w:sz w:val="22"/>
          <w:szCs w:val="22"/>
        </w:rPr>
        <w:t>ж) банковские реквизиты для уплаты государственной пошлины;</w:t>
      </w:r>
    </w:p>
    <w:p w:rsidR="00097550" w:rsidRPr="0048288E" w:rsidRDefault="00097550" w:rsidP="0048288E">
      <w:pPr>
        <w:pStyle w:val="ConsPlusNormal"/>
        <w:ind w:firstLine="540"/>
        <w:jc w:val="both"/>
        <w:rPr>
          <w:sz w:val="22"/>
          <w:szCs w:val="22"/>
        </w:rPr>
      </w:pPr>
      <w:r w:rsidRPr="0048288E">
        <w:rPr>
          <w:sz w:val="22"/>
          <w:szCs w:val="22"/>
        </w:rPr>
        <w:t>з) порядок обжалования действий (бездействия) и решений лицензирующего органа, осуществляемых в ходе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К местам осуществления административных процедур должен быть обеспечен беспрепятственный доступ для маломобильных групп населения.</w:t>
      </w:r>
    </w:p>
    <w:p w:rsidR="00097550" w:rsidRPr="0048288E" w:rsidRDefault="00097550" w:rsidP="0048288E">
      <w:pPr>
        <w:pStyle w:val="ConsPlusNormal"/>
        <w:jc w:val="both"/>
        <w:rPr>
          <w:sz w:val="22"/>
          <w:szCs w:val="22"/>
        </w:rPr>
      </w:pPr>
      <w:r w:rsidRPr="0048288E">
        <w:rPr>
          <w:sz w:val="22"/>
          <w:szCs w:val="22"/>
        </w:rPr>
        <w:t>(абзац введен Приказом МЧС России от 23.09.2015 N 512)</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Показатели доступности и качества предоставления</w:t>
      </w:r>
    </w:p>
    <w:p w:rsidR="00097550" w:rsidRPr="0048288E" w:rsidRDefault="00097550" w:rsidP="0048288E">
      <w:pPr>
        <w:pStyle w:val="ConsPlusNormal"/>
        <w:jc w:val="center"/>
        <w:rPr>
          <w:sz w:val="22"/>
          <w:szCs w:val="22"/>
        </w:rPr>
      </w:pPr>
      <w:r w:rsidRPr="0048288E">
        <w:rPr>
          <w:sz w:val="22"/>
          <w:szCs w:val="22"/>
        </w:rPr>
        <w:t>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2.27. Показателями доступности и качества предоставления государственной услуги являются:</w:t>
      </w:r>
    </w:p>
    <w:p w:rsidR="00097550" w:rsidRPr="0048288E" w:rsidRDefault="00097550" w:rsidP="0048288E">
      <w:pPr>
        <w:pStyle w:val="ConsPlusNormal"/>
        <w:ind w:firstLine="540"/>
        <w:jc w:val="both"/>
        <w:rPr>
          <w:sz w:val="22"/>
          <w:szCs w:val="22"/>
        </w:rPr>
      </w:pPr>
      <w:r w:rsidRPr="0048288E">
        <w:rPr>
          <w:sz w:val="22"/>
          <w:szCs w:val="22"/>
        </w:rPr>
        <w:t>открытость информации о государственной услуге;</w:t>
      </w:r>
    </w:p>
    <w:p w:rsidR="00097550" w:rsidRPr="0048288E" w:rsidRDefault="00097550" w:rsidP="0048288E">
      <w:pPr>
        <w:pStyle w:val="ConsPlusNormal"/>
        <w:ind w:firstLine="540"/>
        <w:jc w:val="both"/>
        <w:rPr>
          <w:sz w:val="22"/>
          <w:szCs w:val="22"/>
        </w:rPr>
      </w:pPr>
      <w:r w:rsidRPr="0048288E">
        <w:rPr>
          <w:sz w:val="22"/>
          <w:szCs w:val="22"/>
        </w:rPr>
        <w:t>своевременность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точное соблюдение требований действующего законодательства, в том числе отсутствие избыточных административных действий;</w:t>
      </w:r>
    </w:p>
    <w:p w:rsidR="00097550" w:rsidRPr="0048288E" w:rsidRDefault="00097550" w:rsidP="0048288E">
      <w:pPr>
        <w:pStyle w:val="ConsPlusNormal"/>
        <w:ind w:firstLine="540"/>
        <w:jc w:val="both"/>
        <w:rPr>
          <w:sz w:val="22"/>
          <w:szCs w:val="22"/>
        </w:rPr>
      </w:pPr>
      <w:r w:rsidRPr="0048288E">
        <w:rPr>
          <w:sz w:val="22"/>
          <w:szCs w:val="22"/>
        </w:rPr>
        <w:t>обоснованность отказов в предоставлении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возможность установления персональной ответственности должностных лиц за соблюдение требований настоящего Административного регламента по каждому действию или административной процедуре при предоставлении 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1"/>
        <w:rPr>
          <w:sz w:val="22"/>
          <w:szCs w:val="22"/>
        </w:rPr>
      </w:pPr>
      <w:r w:rsidRPr="0048288E">
        <w:rPr>
          <w:sz w:val="22"/>
          <w:szCs w:val="22"/>
        </w:rPr>
        <w:t>III. Состав, последовательность и сроки</w:t>
      </w:r>
    </w:p>
    <w:p w:rsidR="00097550" w:rsidRPr="0048288E" w:rsidRDefault="00097550" w:rsidP="0048288E">
      <w:pPr>
        <w:pStyle w:val="ConsPlusNormal"/>
        <w:jc w:val="center"/>
        <w:rPr>
          <w:sz w:val="22"/>
          <w:szCs w:val="22"/>
        </w:rPr>
      </w:pPr>
      <w:r w:rsidRPr="0048288E">
        <w:rPr>
          <w:sz w:val="22"/>
          <w:szCs w:val="22"/>
        </w:rPr>
        <w:t>выполнения административных процедур (действий), требования</w:t>
      </w:r>
    </w:p>
    <w:p w:rsidR="00097550" w:rsidRPr="0048288E" w:rsidRDefault="00097550" w:rsidP="0048288E">
      <w:pPr>
        <w:pStyle w:val="ConsPlusNormal"/>
        <w:jc w:val="center"/>
        <w:rPr>
          <w:sz w:val="22"/>
          <w:szCs w:val="22"/>
        </w:rPr>
      </w:pPr>
      <w:r w:rsidRPr="0048288E">
        <w:rPr>
          <w:sz w:val="22"/>
          <w:szCs w:val="22"/>
        </w:rPr>
        <w:t>к порядку их выполнения</w:t>
      </w:r>
    </w:p>
    <w:p w:rsidR="00097550" w:rsidRPr="0048288E" w:rsidRDefault="00097550" w:rsidP="0048288E">
      <w:pPr>
        <w:pStyle w:val="ConsPlusNormal"/>
        <w:jc w:val="center"/>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Административные процедуры</w:t>
      </w:r>
    </w:p>
    <w:p w:rsidR="00097550" w:rsidRPr="0048288E" w:rsidRDefault="00097550" w:rsidP="0048288E">
      <w:pPr>
        <w:pStyle w:val="ConsPlusNormal"/>
        <w:jc w:val="center"/>
        <w:rPr>
          <w:sz w:val="22"/>
          <w:szCs w:val="22"/>
        </w:rPr>
      </w:pPr>
    </w:p>
    <w:p w:rsidR="00097550" w:rsidRPr="0048288E" w:rsidRDefault="00097550" w:rsidP="0048288E">
      <w:pPr>
        <w:pStyle w:val="ConsPlusNormal"/>
        <w:ind w:firstLine="540"/>
        <w:jc w:val="both"/>
        <w:rPr>
          <w:sz w:val="22"/>
          <w:szCs w:val="22"/>
        </w:rPr>
      </w:pPr>
      <w:r w:rsidRPr="0048288E">
        <w:rPr>
          <w:sz w:val="22"/>
          <w:szCs w:val="22"/>
        </w:rPr>
        <w:t>3.1. Предоставление государственной услуги включает в себя следующие административные процедуры:</w:t>
      </w:r>
    </w:p>
    <w:p w:rsidR="00097550" w:rsidRPr="0048288E" w:rsidRDefault="00097550" w:rsidP="0048288E">
      <w:pPr>
        <w:pStyle w:val="ConsPlusNormal"/>
        <w:ind w:firstLine="540"/>
        <w:jc w:val="both"/>
        <w:rPr>
          <w:sz w:val="22"/>
          <w:szCs w:val="22"/>
        </w:rPr>
      </w:pPr>
      <w:r w:rsidRPr="0048288E">
        <w:rPr>
          <w:sz w:val="22"/>
          <w:szCs w:val="22"/>
        </w:rPr>
        <w:t>а) прием, рассмотрение документов и принятие решения о предоставлении (отказе в предоставлении) лицензии;</w:t>
      </w:r>
    </w:p>
    <w:p w:rsidR="00097550" w:rsidRPr="0048288E" w:rsidRDefault="00097550" w:rsidP="0048288E">
      <w:pPr>
        <w:pStyle w:val="ConsPlusNormal"/>
        <w:ind w:firstLine="540"/>
        <w:jc w:val="both"/>
        <w:rPr>
          <w:sz w:val="22"/>
          <w:szCs w:val="22"/>
        </w:rPr>
      </w:pPr>
      <w:r w:rsidRPr="0048288E">
        <w:rPr>
          <w:sz w:val="22"/>
          <w:szCs w:val="22"/>
        </w:rPr>
        <w:t>б) переоформление лицензии;</w:t>
      </w:r>
    </w:p>
    <w:p w:rsidR="00097550" w:rsidRPr="0048288E" w:rsidRDefault="00097550" w:rsidP="0048288E">
      <w:pPr>
        <w:pStyle w:val="ConsPlusNormal"/>
        <w:ind w:firstLine="540"/>
        <w:jc w:val="both"/>
        <w:rPr>
          <w:sz w:val="22"/>
          <w:szCs w:val="22"/>
        </w:rPr>
      </w:pPr>
      <w:r w:rsidRPr="0048288E">
        <w:rPr>
          <w:sz w:val="22"/>
          <w:szCs w:val="22"/>
        </w:rPr>
        <w:t>в) выдача дубликатов и копий лицензии;</w:t>
      </w:r>
    </w:p>
    <w:p w:rsidR="00097550" w:rsidRPr="0048288E" w:rsidRDefault="00097550" w:rsidP="0048288E">
      <w:pPr>
        <w:pStyle w:val="ConsPlusNormal"/>
        <w:ind w:firstLine="540"/>
        <w:jc w:val="both"/>
        <w:rPr>
          <w:sz w:val="22"/>
          <w:szCs w:val="22"/>
        </w:rPr>
      </w:pPr>
      <w:r w:rsidRPr="0048288E">
        <w:rPr>
          <w:sz w:val="22"/>
          <w:szCs w:val="22"/>
        </w:rPr>
        <w:t>г) приостановление и возобновление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д) прекращение действия лицензии;</w:t>
      </w:r>
    </w:p>
    <w:p w:rsidR="00097550" w:rsidRPr="0048288E" w:rsidRDefault="00097550" w:rsidP="0048288E">
      <w:pPr>
        <w:pStyle w:val="ConsPlusNormal"/>
        <w:ind w:firstLine="540"/>
        <w:jc w:val="both"/>
        <w:rPr>
          <w:sz w:val="22"/>
          <w:szCs w:val="22"/>
        </w:rPr>
      </w:pPr>
      <w:r w:rsidRPr="0048288E">
        <w:rPr>
          <w:sz w:val="22"/>
          <w:szCs w:val="22"/>
        </w:rPr>
        <w:t>е) ведение реестра лицензий и предоставление заинтересованным лицам сведений из реестров лицензий.</w:t>
      </w:r>
    </w:p>
    <w:p w:rsidR="00097550" w:rsidRPr="0048288E" w:rsidRDefault="00097550" w:rsidP="0048288E">
      <w:pPr>
        <w:pStyle w:val="ConsPlusNormal"/>
        <w:ind w:firstLine="540"/>
        <w:jc w:val="both"/>
        <w:rPr>
          <w:sz w:val="22"/>
          <w:szCs w:val="22"/>
        </w:rPr>
      </w:pPr>
      <w:r w:rsidRPr="0048288E">
        <w:rPr>
          <w:sz w:val="22"/>
          <w:szCs w:val="22"/>
        </w:rPr>
        <w:t xml:space="preserve">Блок-схема предоставления государственной услуги приведена в </w:t>
      </w:r>
      <w:hyperlink w:anchor="Par1162" w:tooltip="БЛОК-СХЕМА ПРЕДОСТАВЛЕНИЯ ГОСУДАРСТВЕННОЙ УСЛУГИ" w:history="1">
        <w:r w:rsidRPr="0048288E">
          <w:rPr>
            <w:sz w:val="22"/>
            <w:szCs w:val="22"/>
          </w:rPr>
          <w:t>приложении N 3</w:t>
        </w:r>
      </w:hyperlink>
      <w:r w:rsidRPr="0048288E">
        <w:rPr>
          <w:sz w:val="22"/>
          <w:szCs w:val="22"/>
        </w:rPr>
        <w:t xml:space="preserve"> к настоящему Регламенту.</w:t>
      </w:r>
    </w:p>
    <w:p w:rsidR="00097550" w:rsidRPr="0048288E" w:rsidRDefault="00097550" w:rsidP="0048288E">
      <w:pPr>
        <w:pStyle w:val="ConsPlusNormal"/>
        <w:jc w:val="both"/>
        <w:rPr>
          <w:sz w:val="22"/>
          <w:szCs w:val="22"/>
        </w:rPr>
      </w:pPr>
      <w:r w:rsidRPr="0048288E">
        <w:rPr>
          <w:sz w:val="22"/>
          <w:szCs w:val="22"/>
        </w:rPr>
        <w:t>(абзац введен Приказом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3.2. Руководители ГУ МЧС России по субъектам Российской Федерации организуют документированный учет выполнения каждого этапа административных процедур, предусмотренных настоящим Административным регламентом, с указанием даты завершения его исполнения и подписи ответственного лица в соответствии с нормативными документами по делопроизводству. Информация о ходе рассмотрения документов, направляемых для предоставления лицензии или ее переоформления, должна быть доступна заявителям.</w:t>
      </w:r>
    </w:p>
    <w:p w:rsidR="00097550" w:rsidRPr="0048288E" w:rsidRDefault="00097550" w:rsidP="0048288E">
      <w:pPr>
        <w:pStyle w:val="ConsPlusNormal"/>
        <w:jc w:val="both"/>
        <w:rPr>
          <w:sz w:val="22"/>
          <w:szCs w:val="22"/>
        </w:rPr>
      </w:pPr>
      <w:r w:rsidRPr="0048288E">
        <w:rPr>
          <w:sz w:val="22"/>
          <w:szCs w:val="22"/>
        </w:rPr>
        <w:t>(п. 3.2 в ред. Приказа МЧС России от 16.10.2013 N 664)</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"Прием,</w:t>
      </w:r>
    </w:p>
    <w:p w:rsidR="00097550" w:rsidRPr="0048288E" w:rsidRDefault="00097550" w:rsidP="0048288E">
      <w:pPr>
        <w:pStyle w:val="ConsPlusNormal"/>
        <w:jc w:val="center"/>
        <w:rPr>
          <w:sz w:val="22"/>
          <w:szCs w:val="22"/>
        </w:rPr>
      </w:pPr>
      <w:r w:rsidRPr="0048288E">
        <w:rPr>
          <w:sz w:val="22"/>
          <w:szCs w:val="22"/>
        </w:rPr>
        <w:t>рассмотрение документов и принятие решения о предоставлении</w:t>
      </w:r>
    </w:p>
    <w:p w:rsidR="00097550" w:rsidRPr="0048288E" w:rsidRDefault="00097550" w:rsidP="0048288E">
      <w:pPr>
        <w:pStyle w:val="ConsPlusNormal"/>
        <w:jc w:val="center"/>
        <w:rPr>
          <w:sz w:val="22"/>
          <w:szCs w:val="22"/>
        </w:rPr>
      </w:pPr>
      <w:r w:rsidRPr="0048288E">
        <w:rPr>
          <w:sz w:val="22"/>
          <w:szCs w:val="22"/>
        </w:rPr>
        <w:t>(отказе в предоставлении)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3.3. Административная процедура "Прием, рассмотрение документов и принятие решения о предоставлении (отказе в предоставлении) лицензии" осуществляется в связи с поступлением заявления и документов от соискателя лицензии.</w:t>
      </w:r>
    </w:p>
    <w:p w:rsidR="00097550" w:rsidRPr="0048288E" w:rsidRDefault="00097550" w:rsidP="0048288E">
      <w:pPr>
        <w:pStyle w:val="ConsPlusNormal"/>
        <w:ind w:firstLine="540"/>
        <w:jc w:val="both"/>
        <w:rPr>
          <w:sz w:val="22"/>
          <w:szCs w:val="22"/>
        </w:rPr>
      </w:pPr>
      <w:r w:rsidRPr="0048288E">
        <w:rPr>
          <w:sz w:val="22"/>
          <w:szCs w:val="22"/>
        </w:rPr>
        <w:t>Результатом исполнения административной процедуры является вручение лицензиату (либо направление ему заказным почтовым отправлением с уведомлением о вручении) лицензии.</w:t>
      </w:r>
    </w:p>
    <w:p w:rsidR="00097550" w:rsidRPr="0048288E" w:rsidRDefault="00097550" w:rsidP="0048288E">
      <w:pPr>
        <w:pStyle w:val="ConsPlusNormal"/>
        <w:ind w:firstLine="540"/>
        <w:jc w:val="both"/>
        <w:rPr>
          <w:sz w:val="22"/>
          <w:szCs w:val="22"/>
        </w:rPr>
      </w:pPr>
      <w:r w:rsidRPr="0048288E">
        <w:rPr>
          <w:sz w:val="22"/>
          <w:szCs w:val="22"/>
        </w:rPr>
        <w:t>3.3.1. Рассмотрение документов и принятие решения о предоставлении (отказе в предоставлении) лицензии осуществляется в срок, не превышающий сорока пяти рабочих дней со дня поступления заявления и полного комплекта документов.</w:t>
      </w:r>
    </w:p>
    <w:p w:rsidR="00097550" w:rsidRPr="0048288E" w:rsidRDefault="00097550" w:rsidP="0048288E">
      <w:pPr>
        <w:pStyle w:val="ConsPlusNormal"/>
        <w:ind w:firstLine="540"/>
        <w:jc w:val="both"/>
        <w:rPr>
          <w:sz w:val="22"/>
          <w:szCs w:val="22"/>
        </w:rPr>
      </w:pPr>
      <w:r w:rsidRPr="0048288E">
        <w:rPr>
          <w:sz w:val="22"/>
          <w:szCs w:val="22"/>
        </w:rPr>
        <w:t>3.3.2. В ГУ МЧС России по субъектам Российской Федерации, ответственными за организацию и осуществление административных процедур, предусмотренных настоящим Регламентом, являются структурные подразделения, организующие деятельность подчиненных пожарных, пожарно-спасательных, поисково-спасательных и аварийно-спасательных формирований и других сил МЧС России на территории субъекта Российской Федерации (далее - подразделения ГУ МЧС России по субъектам Российской Федерации).</w:t>
      </w:r>
    </w:p>
    <w:p w:rsidR="00097550" w:rsidRPr="0048288E" w:rsidRDefault="00097550" w:rsidP="0048288E">
      <w:pPr>
        <w:pStyle w:val="ConsPlusNormal"/>
        <w:jc w:val="both"/>
        <w:rPr>
          <w:sz w:val="22"/>
          <w:szCs w:val="22"/>
        </w:rPr>
      </w:pPr>
      <w:r w:rsidRPr="0048288E">
        <w:rPr>
          <w:sz w:val="22"/>
          <w:szCs w:val="22"/>
        </w:rPr>
        <w:t>(п. 3.3.2 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3.3.3. Заявление о предоставлении лицензии и прилагаемые к нему документы представляются в ГУ МЧС России по субъектам Российской Федерации непосредственно соискателями лицензии или направляются заказным почтовым отправлением с уведомлением о вручении.</w:t>
      </w:r>
    </w:p>
    <w:p w:rsidR="00097550" w:rsidRPr="0048288E" w:rsidRDefault="00097550" w:rsidP="0048288E">
      <w:pPr>
        <w:pStyle w:val="ConsPlusNormal"/>
        <w:ind w:firstLine="540"/>
        <w:jc w:val="both"/>
        <w:rPr>
          <w:sz w:val="22"/>
          <w:szCs w:val="22"/>
        </w:rPr>
      </w:pPr>
      <w:r w:rsidRPr="0048288E">
        <w:rPr>
          <w:sz w:val="22"/>
          <w:szCs w:val="22"/>
        </w:rPr>
        <w:t>Заявление о предоставлении лицензии и прилагаемые к нему документы соискатель лицензии вправе направить в лицензирующий орган в форме электронного документа, а также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(www.gosuslugi.ru).</w:t>
      </w:r>
    </w:p>
    <w:p w:rsidR="00097550" w:rsidRPr="0048288E" w:rsidRDefault="00097550" w:rsidP="0048288E">
      <w:pPr>
        <w:pStyle w:val="ConsPlusNormal"/>
        <w:ind w:firstLine="540"/>
        <w:jc w:val="both"/>
        <w:rPr>
          <w:sz w:val="22"/>
          <w:szCs w:val="22"/>
        </w:rPr>
      </w:pPr>
      <w:r w:rsidRPr="0048288E">
        <w:rPr>
          <w:sz w:val="22"/>
          <w:szCs w:val="22"/>
        </w:rPr>
        <w:t>Все документы, представляемые для получения лицензии, составляются на русском языке либо имеют заверенный перевод на русский язык. Копии документов удостоверяются нотариально или представляются с предъявлением оригиналов или заверяются учреждениями (организациями), выдавшими данные документы.</w:t>
      </w:r>
    </w:p>
    <w:p w:rsidR="00097550" w:rsidRPr="0048288E" w:rsidRDefault="00097550" w:rsidP="0048288E">
      <w:pPr>
        <w:pStyle w:val="ConsPlusNormal"/>
        <w:ind w:firstLine="540"/>
        <w:jc w:val="both"/>
        <w:rPr>
          <w:sz w:val="22"/>
          <w:szCs w:val="22"/>
        </w:rPr>
      </w:pPr>
      <w:r w:rsidRPr="0048288E">
        <w:rPr>
          <w:sz w:val="22"/>
          <w:szCs w:val="22"/>
        </w:rPr>
        <w:t>После проверки соответствия копий документов их оригиналам (в случае представления копий документов с предъявлением оригиналов) оригиналы документов возвращаются лицу, их предоставившему.</w:t>
      </w:r>
    </w:p>
    <w:p w:rsidR="00097550" w:rsidRPr="0048288E" w:rsidRDefault="00097550" w:rsidP="0048288E">
      <w:pPr>
        <w:pStyle w:val="ConsPlusNormal"/>
        <w:jc w:val="both"/>
        <w:rPr>
          <w:sz w:val="22"/>
          <w:szCs w:val="22"/>
        </w:rPr>
      </w:pPr>
      <w:r w:rsidRPr="0048288E">
        <w:rPr>
          <w:sz w:val="22"/>
          <w:szCs w:val="22"/>
        </w:rPr>
        <w:t>(п. 3.3.3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3.3.4. Заявление о предоставлении лицензии в день поступления (приема) в ГУ МЧС России по субъекту Российской Федерации регистрируется в соответствии с инструкцией по делопроизводству.</w:t>
      </w:r>
    </w:p>
    <w:p w:rsidR="00097550" w:rsidRPr="0048288E" w:rsidRDefault="00097550" w:rsidP="0048288E">
      <w:pPr>
        <w:pStyle w:val="ConsPlusNormal"/>
        <w:ind w:firstLine="540"/>
        <w:jc w:val="both"/>
        <w:rPr>
          <w:sz w:val="22"/>
          <w:szCs w:val="22"/>
        </w:rPr>
      </w:pPr>
      <w:r w:rsidRPr="0048288E">
        <w:rPr>
          <w:sz w:val="22"/>
          <w:szCs w:val="22"/>
        </w:rPr>
        <w:t>Заявление о предоставлении лицензии и прилагаемые к нему документы принимаются по описи, копия которой с отметкой о дате приема заявления в день приема вручается соискателю лицензии или направляется ему заказным почтовым отправлением с уведомлением о вручении.</w:t>
      </w:r>
    </w:p>
    <w:p w:rsidR="00097550" w:rsidRPr="0048288E" w:rsidRDefault="00097550" w:rsidP="0048288E">
      <w:pPr>
        <w:pStyle w:val="ConsPlusNormal"/>
        <w:jc w:val="both"/>
        <w:rPr>
          <w:sz w:val="22"/>
          <w:szCs w:val="22"/>
        </w:rPr>
      </w:pPr>
      <w:r w:rsidRPr="0048288E">
        <w:rPr>
          <w:sz w:val="22"/>
          <w:szCs w:val="22"/>
        </w:rPr>
        <w:t>(п. 3.3.4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3.3.5. В случаях, установленных частью 8 статьи 13 Федерального закона от 4 мая 2011 г. N 99-ФЗ "О лицензировании отдельных видов деятельности", подразделением ГУ МЧС России по субъекту Российской Федерации в течение трех рабочих дней со дня приема заявления о предоставлении лицензии соискателю лицензии вручается или направляется заказным почтовым отправлением с уведомлением о вручении уведомление о необходимости устранения в тридцатидневный срок выявленных нарушений и (или) представления документов, которые отсутствуют.</w:t>
      </w:r>
    </w:p>
    <w:p w:rsidR="00097550" w:rsidRPr="0048288E" w:rsidRDefault="00097550" w:rsidP="0048288E">
      <w:pPr>
        <w:pStyle w:val="ConsPlusNormal"/>
        <w:jc w:val="both"/>
        <w:rPr>
          <w:sz w:val="22"/>
          <w:szCs w:val="22"/>
        </w:rPr>
      </w:pPr>
      <w:r w:rsidRPr="0048288E">
        <w:rPr>
          <w:sz w:val="22"/>
          <w:szCs w:val="22"/>
        </w:rPr>
        <w:t>(п. 3.3.5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3.3.6. В течение трех рабочих дней со дня представления надлежащим образом оформленного заявления о предоставлении лицензии и в полном объеме прилагаемых документов подразделение ГУ МЧС России по субъекту Российской Федерации принимает решение о рассмотрении этого заявления и прилагаемых документов или в случае их несоответствия положениям частей 1 и (или) 3 статьи 13 Федерального закона от 4 мая 2011 г. N 99-ФЗ "О лицензировании отдельных видов деятельности" о возврате этого заявления и прилагаемых документов с мотивированным обоснованием причин возврата. О принятом решении на заявлении о предоставлении лицензии ставится отметка с указанием даты принятия решения.</w:t>
      </w:r>
    </w:p>
    <w:p w:rsidR="00097550" w:rsidRPr="0048288E" w:rsidRDefault="00097550" w:rsidP="0048288E">
      <w:pPr>
        <w:pStyle w:val="ConsPlusNormal"/>
        <w:ind w:firstLine="540"/>
        <w:jc w:val="both"/>
        <w:rPr>
          <w:sz w:val="22"/>
          <w:szCs w:val="22"/>
        </w:rPr>
      </w:pPr>
      <w:r w:rsidRPr="0048288E">
        <w:rPr>
          <w:sz w:val="22"/>
          <w:szCs w:val="22"/>
        </w:rPr>
        <w:t xml:space="preserve">Срок принятия решения о предоставлении (об отказе в предоставлении) лицензии исчисляется со дня поступления в лицензирующий орган надлежащим образом оформленного заявления о предоставлении лицензии и полного комплекта документов в соответствии с </w:t>
      </w:r>
      <w:hyperlink w:anchor="Par204" w:tooltip="2.15. Для получения лицензии соискатель лицензии представляет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Форма заявления утверждается лицензирующим органом." w:history="1">
        <w:r w:rsidRPr="0048288E">
          <w:rPr>
            <w:sz w:val="22"/>
            <w:szCs w:val="22"/>
          </w:rPr>
          <w:t>пунктом 2.15</w:t>
        </w:r>
      </w:hyperlink>
      <w:r w:rsidRPr="0048288E">
        <w:rPr>
          <w:sz w:val="22"/>
          <w:szCs w:val="22"/>
        </w:rPr>
        <w:t xml:space="preserve"> настоящего Регламента.</w:t>
      </w:r>
    </w:p>
    <w:p w:rsidR="00097550" w:rsidRPr="0048288E" w:rsidRDefault="00097550" w:rsidP="0048288E">
      <w:pPr>
        <w:pStyle w:val="ConsPlusNormal"/>
        <w:ind w:firstLine="540"/>
        <w:jc w:val="both"/>
        <w:rPr>
          <w:sz w:val="22"/>
          <w:szCs w:val="22"/>
        </w:rPr>
      </w:pPr>
      <w:r w:rsidRPr="0048288E">
        <w:rPr>
          <w:sz w:val="22"/>
          <w:szCs w:val="22"/>
        </w:rPr>
        <w:t>В случае непредставления соискателем лицензии в тридцатидневный срок надлежащим образом оформленного заявления о предоставлении лицензии 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097550" w:rsidRPr="0048288E" w:rsidRDefault="00097550" w:rsidP="0048288E">
      <w:pPr>
        <w:pStyle w:val="ConsPlusNormal"/>
        <w:ind w:firstLine="540"/>
        <w:jc w:val="both"/>
        <w:rPr>
          <w:sz w:val="22"/>
          <w:szCs w:val="22"/>
        </w:rPr>
      </w:pPr>
      <w:r w:rsidRPr="0048288E">
        <w:rPr>
          <w:sz w:val="22"/>
          <w:szCs w:val="22"/>
        </w:rPr>
        <w:t>С 1 января 2014 г. в случае, если в заявлении о предоставлении лицензии указывается на необходимость предоставления лицензии в форме электронного документа, подразделение ГУ МЧС России по субъекту Российской Федерации направляет соискателю лицензии в форме электронного документа, подписанного электронной подписью,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w:t>
      </w:r>
    </w:p>
    <w:p w:rsidR="00097550" w:rsidRPr="0048288E" w:rsidRDefault="00097550" w:rsidP="0048288E">
      <w:pPr>
        <w:pStyle w:val="ConsPlusNormal"/>
        <w:jc w:val="both"/>
        <w:rPr>
          <w:sz w:val="22"/>
          <w:szCs w:val="22"/>
        </w:rPr>
      </w:pPr>
      <w:r w:rsidRPr="0048288E">
        <w:rPr>
          <w:sz w:val="22"/>
          <w:szCs w:val="22"/>
        </w:rPr>
        <w:t>(п. 3.3.6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3.3.7. Подразделение ГУ МЧС России по субъекту Российской Федерации в течение трех рабочих дней с момента принятия решения о рассмотрении этого заявления проводит проверку полноты и достоверности сведений о соискателе лицензии путем сопоставления сведений, содержащихся в заявлении и документах, представленных соискателем лицензии, со сведениями, содержащимися в Едином государственном реестре юридических лиц или в Едином государственном реестре индивидуальных предпринимателей.</w:t>
      </w:r>
    </w:p>
    <w:p w:rsidR="00097550" w:rsidRPr="0048288E" w:rsidRDefault="00097550" w:rsidP="0048288E">
      <w:pPr>
        <w:pStyle w:val="ConsPlusNormal"/>
        <w:ind w:firstLine="540"/>
        <w:jc w:val="both"/>
        <w:rPr>
          <w:sz w:val="22"/>
          <w:szCs w:val="22"/>
        </w:rPr>
      </w:pPr>
      <w:r w:rsidRPr="0048288E">
        <w:rPr>
          <w:sz w:val="22"/>
          <w:szCs w:val="22"/>
        </w:rPr>
        <w:t>Для получения сведений о соискателе лицензии формируются и направляются через систему межведомственного электронного взаимодействия запросы в федеральные органы исполнительной власти о предоставлении сведений о государственной регистрации юридического лица (индивидуального предпринимателя), постановке его на учет в налоговом органе и уплате государственной пошлины.</w:t>
      </w:r>
    </w:p>
    <w:p w:rsidR="00097550" w:rsidRPr="0048288E" w:rsidRDefault="00097550" w:rsidP="0048288E">
      <w:pPr>
        <w:pStyle w:val="ConsPlusNormal"/>
        <w:ind w:firstLine="540"/>
        <w:jc w:val="both"/>
        <w:rPr>
          <w:sz w:val="22"/>
          <w:szCs w:val="22"/>
        </w:rPr>
      </w:pPr>
      <w:r w:rsidRPr="0048288E">
        <w:rPr>
          <w:sz w:val="22"/>
          <w:szCs w:val="22"/>
        </w:rPr>
        <w:t>После поступления ответов на запросы, формируемые через систему межведомственного электронного взаимодействия, ГУ МЧС России по субъекту Российской Федерации осуществляет документарную проверку материалов, представленных соискателем лицензии, подтверждающих его соответствие лицензионным требованиям.</w:t>
      </w:r>
    </w:p>
    <w:p w:rsidR="00097550" w:rsidRPr="0048288E" w:rsidRDefault="00097550" w:rsidP="0048288E">
      <w:pPr>
        <w:pStyle w:val="ConsPlusNormal"/>
        <w:ind w:firstLine="540"/>
        <w:jc w:val="both"/>
        <w:rPr>
          <w:sz w:val="22"/>
          <w:szCs w:val="22"/>
        </w:rPr>
      </w:pPr>
      <w:r w:rsidRPr="0048288E">
        <w:rPr>
          <w:sz w:val="22"/>
          <w:szCs w:val="22"/>
        </w:rPr>
        <w:t>В случае, если при документарной проверке не представляется возможным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 осуществляется выездная проверка.</w:t>
      </w:r>
    </w:p>
    <w:p w:rsidR="00097550" w:rsidRPr="0048288E" w:rsidRDefault="00097550" w:rsidP="0048288E">
      <w:pPr>
        <w:pStyle w:val="ConsPlusNormal"/>
        <w:jc w:val="both"/>
        <w:rPr>
          <w:sz w:val="22"/>
          <w:szCs w:val="22"/>
        </w:rPr>
      </w:pPr>
      <w:r w:rsidRPr="0048288E">
        <w:rPr>
          <w:sz w:val="22"/>
          <w:szCs w:val="22"/>
        </w:rPr>
        <w:t>(п. 3.3.7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3.3.8. Выездная проверка возможности выполнения соискателем лицензии лицензионных требований осуществляется по адресу места нахождения юридического лица или индивидуального предпринимателя, в том числе по заявленным адресам филиалов, представительств и иных обособленных подразделений.</w:t>
      </w:r>
    </w:p>
    <w:p w:rsidR="00097550" w:rsidRPr="0048288E" w:rsidRDefault="00097550" w:rsidP="0048288E">
      <w:pPr>
        <w:pStyle w:val="ConsPlusNormal"/>
        <w:ind w:firstLine="540"/>
        <w:jc w:val="both"/>
        <w:rPr>
          <w:sz w:val="22"/>
          <w:szCs w:val="22"/>
        </w:rPr>
      </w:pPr>
      <w:r w:rsidRPr="0048288E">
        <w:rPr>
          <w:sz w:val="22"/>
          <w:szCs w:val="22"/>
        </w:rPr>
        <w:t>В случае, если соискатель лицензии заявляет адрес места нахождения организации, адреса филиалов, представительств и иных обособленных подразделений, которые располагаются на территории другого субъекта Российской Федерации (в закрытых административно-территориальных образованиях, в особо важных и режимных организациях), ГУ МЧС России по субъекту Российской Федерации, в адрес которого поступило заявление, направляет поручение о проведении проверки в соответствующее ГУ МЧС России по субъекту Российской Федерации (специальное подразделение).</w:t>
      </w:r>
    </w:p>
    <w:p w:rsidR="00097550" w:rsidRPr="0048288E" w:rsidRDefault="00097550" w:rsidP="0048288E">
      <w:pPr>
        <w:pStyle w:val="ConsPlusNormal"/>
        <w:ind w:firstLine="540"/>
        <w:jc w:val="both"/>
        <w:rPr>
          <w:sz w:val="22"/>
          <w:szCs w:val="22"/>
        </w:rPr>
      </w:pPr>
      <w:r w:rsidRPr="0048288E">
        <w:rPr>
          <w:sz w:val="22"/>
          <w:szCs w:val="22"/>
        </w:rPr>
        <w:t>При принятии решения о необходимости проведения выездной проверки (при поступлении поручения о проведении проверки) руководитель (заместитель руководителя) ГУ МЧС России по субъекту Российской Федерации, специального подразделения в течение двух рабочих дней со дня поступления соответствующего поручения издает распоряжение о проведении проверки возможности выполнения соискателем лицензии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Распоряжение о проведении проверки возможности выполнения лицензионных требований либо его копия, заверенная печатью лица, издавшего распоряжение, предъявляется должностным лицом, осуществляющим мероприятие по контролю, руководителю или иному должностному лицу юридического лица либо индивидуальному предпринимателю одновременно со служебным удостоверением.</w:t>
      </w:r>
    </w:p>
    <w:p w:rsidR="00097550" w:rsidRPr="0048288E" w:rsidRDefault="00097550" w:rsidP="0048288E">
      <w:pPr>
        <w:pStyle w:val="ConsPlusNormal"/>
        <w:ind w:firstLine="540"/>
        <w:jc w:val="both"/>
        <w:rPr>
          <w:sz w:val="22"/>
          <w:szCs w:val="22"/>
        </w:rPr>
      </w:pPr>
      <w:r w:rsidRPr="0048288E">
        <w:rPr>
          <w:sz w:val="22"/>
          <w:szCs w:val="22"/>
        </w:rPr>
        <w:t>Проверка возможности выполнения соискателем лицензии лицензионных требований может проводиться только тем должностным лицом, которое указано в распоряжении о проведении проверки возможности выполнения лицензионных требований.</w:t>
      </w:r>
    </w:p>
    <w:p w:rsidR="00097550" w:rsidRPr="0048288E" w:rsidRDefault="00097550" w:rsidP="0048288E">
      <w:pPr>
        <w:pStyle w:val="ConsPlusNormal"/>
        <w:ind w:firstLine="540"/>
        <w:jc w:val="both"/>
        <w:rPr>
          <w:sz w:val="22"/>
          <w:szCs w:val="22"/>
        </w:rPr>
      </w:pPr>
      <w:r w:rsidRPr="0048288E">
        <w:rPr>
          <w:sz w:val="22"/>
          <w:szCs w:val="22"/>
        </w:rPr>
        <w:t>Продолжительность проверки возможности выполнения соискателем лицензии лицензионных требований не должна превышать двадцать рабочих дней.</w:t>
      </w:r>
    </w:p>
    <w:p w:rsidR="00097550" w:rsidRPr="0048288E" w:rsidRDefault="00097550" w:rsidP="0048288E">
      <w:pPr>
        <w:pStyle w:val="ConsPlusNormal"/>
        <w:jc w:val="both"/>
        <w:rPr>
          <w:sz w:val="22"/>
          <w:szCs w:val="22"/>
        </w:rPr>
      </w:pPr>
      <w:r w:rsidRPr="0048288E">
        <w:rPr>
          <w:sz w:val="22"/>
          <w:szCs w:val="22"/>
        </w:rPr>
        <w:t>(п. 3.3.8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3.3.9. По результатам проведения документарной (выездной) проверки возможности выполнения соискателем лицензии лицензионных требований должностным лицом ГУ МЧС России по субъекту Российской Федерации, осуществлявшим проверку, составляется акт проверки в двух экземплярах.</w:t>
      </w:r>
    </w:p>
    <w:p w:rsidR="00097550" w:rsidRPr="0048288E" w:rsidRDefault="00097550" w:rsidP="0048288E">
      <w:pPr>
        <w:pStyle w:val="ConsPlusNormal"/>
        <w:ind w:firstLine="540"/>
        <w:jc w:val="both"/>
        <w:rPr>
          <w:sz w:val="22"/>
          <w:szCs w:val="22"/>
        </w:rPr>
      </w:pPr>
      <w:r w:rsidRPr="0048288E">
        <w:rPr>
          <w:sz w:val="22"/>
          <w:szCs w:val="22"/>
        </w:rPr>
        <w:t>Один экземпляр акта проверки вручается руководителю юридического лица или индивидуальному предпринимателю под роспись либо направляется почтовым отправлением с уведомлением о вручении, которое приобщается ко второму экземпляру акта, хранящемуся в подразделении ГУ МЧС России по субъекту Российской Федерации. Подразделение, осуществлявшее проверку по поручению, готовит три экземпляра акта. Третий экземпляр акта в течение двух рабочих дней после его оформления направляется в ГУ МЧС России по субъекту Российской Федерации, давшее поручение о проведении проверки.</w:t>
      </w:r>
    </w:p>
    <w:p w:rsidR="00097550" w:rsidRPr="0048288E" w:rsidRDefault="00097550" w:rsidP="0048288E">
      <w:pPr>
        <w:pStyle w:val="ConsPlusNormal"/>
        <w:jc w:val="both"/>
        <w:rPr>
          <w:sz w:val="22"/>
          <w:szCs w:val="22"/>
        </w:rPr>
      </w:pPr>
      <w:r w:rsidRPr="0048288E">
        <w:rPr>
          <w:sz w:val="22"/>
          <w:szCs w:val="22"/>
        </w:rPr>
        <w:t>(п. 3.3.9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3.3.10. В случае, если в процессе проведения проверки возможности выполнения соискателем лицензии лицензионных требований будут установлены обстоятельства, свидетельствующие о их невыполнении соискателем лицензии, соискатель лицензии вправе представить в ГУ МЧС России по субъекту Российской Федерации до принятия решения о предоставлении (отказе в предоставлении) лицензии документы, подтверждающие устранение выявленных в ходе проверок нарушений.</w:t>
      </w:r>
    </w:p>
    <w:p w:rsidR="00097550" w:rsidRPr="0048288E" w:rsidRDefault="00097550" w:rsidP="0048288E">
      <w:pPr>
        <w:pStyle w:val="ConsPlusNormal"/>
        <w:jc w:val="both"/>
        <w:rPr>
          <w:sz w:val="22"/>
          <w:szCs w:val="22"/>
        </w:rPr>
      </w:pPr>
      <w:r w:rsidRPr="0048288E">
        <w:rPr>
          <w:sz w:val="22"/>
          <w:szCs w:val="22"/>
        </w:rPr>
        <w:t>(п. 3.3.10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3.3.11. Руководитель подразделения ГУ МЧС России по субъекту Российской Федерации после оформления акта (поступления из другого подразделения) на основании результатов проверки возможности выполнения соискателем лицензии лицензионных требований, а также на основании проведенной проверки полноты и достоверности сведений о соискателе лицензии в течение трех рабочих дней подает рапорт руководителю ГУ МЧС России по субъекту Российской Федерации о предоставлении (отказе в предоставлении) лицензии.</w:t>
      </w:r>
    </w:p>
    <w:p w:rsidR="00097550" w:rsidRPr="0048288E" w:rsidRDefault="00097550" w:rsidP="0048288E">
      <w:pPr>
        <w:pStyle w:val="ConsPlusNormal"/>
        <w:jc w:val="both"/>
        <w:rPr>
          <w:sz w:val="22"/>
          <w:szCs w:val="22"/>
        </w:rPr>
      </w:pPr>
      <w:r w:rsidRPr="0048288E">
        <w:rPr>
          <w:sz w:val="22"/>
          <w:szCs w:val="22"/>
        </w:rPr>
        <w:t>(п. 3.3.11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3.3.12. Решение о предоставлении (об отказе в предоставлении) лицензии на основании поступившего рапорта в течение пяти рабочих дней оформляется приказом ГУ МЧС России по субъекту Российской Федерации, который подписывается руководителем или лицом, замещающим его в установленном порядке.</w:t>
      </w:r>
    </w:p>
    <w:p w:rsidR="00097550" w:rsidRPr="0048288E" w:rsidRDefault="00097550" w:rsidP="0048288E">
      <w:pPr>
        <w:pStyle w:val="ConsPlusNormal"/>
        <w:ind w:firstLine="540"/>
        <w:jc w:val="both"/>
        <w:rPr>
          <w:sz w:val="22"/>
          <w:szCs w:val="22"/>
        </w:rPr>
      </w:pPr>
      <w:r w:rsidRPr="0048288E">
        <w:rPr>
          <w:sz w:val="22"/>
          <w:szCs w:val="22"/>
        </w:rPr>
        <w:t>Лицензия оформляется и подписывается одновременно с приказом о предоставлении лицензии и в день подписания регистрируется в реестре лицензий.</w:t>
      </w:r>
    </w:p>
    <w:p w:rsidR="00097550" w:rsidRPr="0048288E" w:rsidRDefault="00097550" w:rsidP="0048288E">
      <w:pPr>
        <w:pStyle w:val="ConsPlusNormal"/>
        <w:jc w:val="both"/>
        <w:rPr>
          <w:sz w:val="22"/>
          <w:szCs w:val="22"/>
        </w:rPr>
      </w:pPr>
      <w:r w:rsidRPr="0048288E">
        <w:rPr>
          <w:sz w:val="22"/>
          <w:szCs w:val="22"/>
        </w:rPr>
        <w:t>(п. 3.3.12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3.3.13. Лицензия оформляется на специальном бланке, который изготавливается типографским способом и подлежит учету в порядке, предусмотренном для учета бланков строгой отчетности.</w:t>
      </w:r>
    </w:p>
    <w:p w:rsidR="00097550" w:rsidRPr="0048288E" w:rsidRDefault="00097550" w:rsidP="0048288E">
      <w:pPr>
        <w:pStyle w:val="ConsPlusNormal"/>
        <w:ind w:firstLine="540"/>
        <w:jc w:val="both"/>
        <w:rPr>
          <w:sz w:val="22"/>
          <w:szCs w:val="22"/>
        </w:rPr>
      </w:pPr>
      <w:r w:rsidRPr="0048288E">
        <w:rPr>
          <w:sz w:val="22"/>
          <w:szCs w:val="22"/>
        </w:rPr>
        <w:t>В течение трех рабочих дней после дня подписания и регистрации лицензии она вручается лицензиату или направляется ему заказным почтовым отправлением с уведомлением о вручении.</w:t>
      </w:r>
    </w:p>
    <w:p w:rsidR="00097550" w:rsidRPr="0048288E" w:rsidRDefault="00097550" w:rsidP="0048288E">
      <w:pPr>
        <w:pStyle w:val="ConsPlusNormal"/>
        <w:ind w:firstLine="540"/>
        <w:jc w:val="both"/>
        <w:rPr>
          <w:sz w:val="22"/>
          <w:szCs w:val="22"/>
        </w:rPr>
      </w:pPr>
      <w:r w:rsidRPr="0048288E">
        <w:rPr>
          <w:sz w:val="22"/>
          <w:szCs w:val="22"/>
        </w:rPr>
        <w:t>В случае если в заявлении о предоставлении лицензии указывается на необходимость представления лицензии в форме электронного документа, лицензия направляется лицензиату в форме электронного документа.</w:t>
      </w:r>
    </w:p>
    <w:p w:rsidR="00097550" w:rsidRPr="0048288E" w:rsidRDefault="00097550" w:rsidP="0048288E">
      <w:pPr>
        <w:pStyle w:val="ConsPlusNormal"/>
        <w:ind w:firstLine="540"/>
        <w:jc w:val="both"/>
        <w:rPr>
          <w:sz w:val="22"/>
          <w:szCs w:val="22"/>
        </w:rPr>
      </w:pPr>
      <w:r w:rsidRPr="0048288E">
        <w:rPr>
          <w:sz w:val="22"/>
          <w:szCs w:val="22"/>
        </w:rPr>
        <w:t>3.3.14. Лицензиат (или уполномоченный представитель лицензиата по доверенности) при получении лицензии ставит подпись и дату на обратной стороне копии лицензии.</w:t>
      </w:r>
    </w:p>
    <w:p w:rsidR="00097550" w:rsidRPr="0048288E" w:rsidRDefault="00097550" w:rsidP="0048288E">
      <w:pPr>
        <w:pStyle w:val="ConsPlusNormal"/>
        <w:ind w:firstLine="540"/>
        <w:jc w:val="both"/>
        <w:rPr>
          <w:sz w:val="22"/>
          <w:szCs w:val="22"/>
        </w:rPr>
      </w:pPr>
      <w:r w:rsidRPr="0048288E">
        <w:rPr>
          <w:sz w:val="22"/>
          <w:szCs w:val="22"/>
        </w:rPr>
        <w:t>В случае отправления лицензии заказным почтовым отправлением с уведомлением о вручении на копии лицензии ставятся отметки о дате отправки и адресе получателя.</w:t>
      </w:r>
    </w:p>
    <w:p w:rsidR="00097550" w:rsidRPr="0048288E" w:rsidRDefault="00097550" w:rsidP="0048288E">
      <w:pPr>
        <w:pStyle w:val="ConsPlusNormal"/>
        <w:ind w:firstLine="540"/>
        <w:jc w:val="both"/>
        <w:rPr>
          <w:sz w:val="22"/>
          <w:szCs w:val="22"/>
        </w:rPr>
      </w:pPr>
      <w:r w:rsidRPr="0048288E">
        <w:rPr>
          <w:sz w:val="22"/>
          <w:szCs w:val="22"/>
        </w:rPr>
        <w:t>3.3.15. В случае принятия решения об отказе в предоставлении лицензии ГУ МЧС России по субъекту Российской Федерации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 соискателя лицензии.</w:t>
      </w:r>
    </w:p>
    <w:p w:rsidR="00097550" w:rsidRPr="0048288E" w:rsidRDefault="00097550" w:rsidP="0048288E">
      <w:pPr>
        <w:pStyle w:val="ConsPlusNormal"/>
        <w:jc w:val="both"/>
        <w:rPr>
          <w:sz w:val="22"/>
          <w:szCs w:val="22"/>
        </w:rPr>
      </w:pPr>
      <w:r w:rsidRPr="0048288E">
        <w:rPr>
          <w:sz w:val="22"/>
          <w:szCs w:val="22"/>
        </w:rPr>
        <w:t>(п. 3.3.15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3.3.16. В день подписания приказа о предоставлении (об отказе в предоставлении) лицензии ГУ МЧС России по субъекту Российской Федерации направляет соответствующую информацию в ДНПР МЧС России для включения ее в реестр лицензий.</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В срок, не превышающий пяти рабочих дней после подписания приказа о предоставлении лицензии, ГУ МЧС России по субъекту Российской Федерации направляет сведения о предоставленных лицензиях в адреса мест нахождения налоговых органов, осуществивших регистрацию юридических лиц или индивидуальных предпринимателей.</w:t>
      </w:r>
    </w:p>
    <w:p w:rsidR="00097550" w:rsidRPr="0048288E" w:rsidRDefault="00097550" w:rsidP="0048288E">
      <w:pPr>
        <w:pStyle w:val="ConsPlusNormal"/>
        <w:jc w:val="both"/>
        <w:rPr>
          <w:sz w:val="22"/>
          <w:szCs w:val="22"/>
        </w:rPr>
      </w:pPr>
      <w:r w:rsidRPr="0048288E">
        <w:rPr>
          <w:sz w:val="22"/>
          <w:szCs w:val="22"/>
        </w:rPr>
        <w:t>(п. 3.3.16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3.3.17. Подразделения ГУ МЧС России по субъектам Российской Федерации, специальные подразделения в соответствии со статьей 16 Федерального закона от 4 мая 2011 г. N 99-ФЗ "О лицензировании отдельных видов деятельности" формируют и ведут лицензионные дела соискателей лицензии и (или) лицензиатов.</w:t>
      </w:r>
    </w:p>
    <w:p w:rsidR="00097550" w:rsidRPr="0048288E" w:rsidRDefault="00097550" w:rsidP="0048288E">
      <w:pPr>
        <w:pStyle w:val="ConsPlusNormal"/>
        <w:jc w:val="both"/>
        <w:rPr>
          <w:sz w:val="22"/>
          <w:szCs w:val="22"/>
        </w:rPr>
      </w:pPr>
      <w:r w:rsidRPr="0048288E">
        <w:rPr>
          <w:sz w:val="22"/>
          <w:szCs w:val="22"/>
        </w:rPr>
        <w:t>(п. 3.3.17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3.3.18. Решение лицензирующего органа об отказе в предоставлении лицензии или действия (бездействие) лицензирующего органа могут быть обжалованы соискателем лицензии в порядке, установленном законодательством Российской Федерации.</w:t>
      </w:r>
    </w:p>
    <w:p w:rsidR="00097550" w:rsidRPr="0048288E" w:rsidRDefault="00097550" w:rsidP="0048288E">
      <w:pPr>
        <w:pStyle w:val="ConsPlusNormal"/>
        <w:jc w:val="both"/>
        <w:rPr>
          <w:sz w:val="22"/>
          <w:szCs w:val="22"/>
        </w:rPr>
      </w:pPr>
      <w:r w:rsidRPr="0048288E">
        <w:rPr>
          <w:sz w:val="22"/>
          <w:szCs w:val="22"/>
        </w:rPr>
        <w:t>(п. 3.3.18 введен Приказом МЧС России от 16.10.2013 N 664)</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"Переоформление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3.4. Административная процедура "Переоформление лицензии" осуществляется в связи с поступлением в ГУ МЧС России по субъекту Российской Федерации от лицензиата, его правопреемника или иного предусмотренного федеральным законом лица заявления о переоформлении лицензии с указанием оснований, предусмотренных статьей 18 и частью 4 статьи 22 Федерального закона от 4 мая 2011 г. N 99-ФЗ "О лицензировании отдельных видов деятельности".</w:t>
      </w:r>
    </w:p>
    <w:p w:rsidR="00097550" w:rsidRPr="0048288E" w:rsidRDefault="00097550" w:rsidP="0048288E">
      <w:pPr>
        <w:pStyle w:val="ConsPlusNormal"/>
        <w:jc w:val="both"/>
        <w:rPr>
          <w:sz w:val="22"/>
          <w:szCs w:val="22"/>
        </w:rPr>
      </w:pPr>
      <w:r w:rsidRPr="0048288E">
        <w:rPr>
          <w:sz w:val="22"/>
          <w:szCs w:val="22"/>
        </w:rPr>
        <w:t>(п. 3.4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3.4.1. Результатом исполнения административной процедуры является вручение лицензиату (либо направление ему заказным почтовым отправлением с уведомлением о вручении) переоформленной лицензии.</w:t>
      </w:r>
    </w:p>
    <w:p w:rsidR="00097550" w:rsidRPr="0048288E" w:rsidRDefault="00097550" w:rsidP="0048288E">
      <w:pPr>
        <w:pStyle w:val="ConsPlusNormal"/>
        <w:ind w:firstLine="540"/>
        <w:jc w:val="both"/>
        <w:rPr>
          <w:sz w:val="22"/>
          <w:szCs w:val="22"/>
        </w:rPr>
      </w:pPr>
      <w:r w:rsidRPr="0048288E">
        <w:rPr>
          <w:sz w:val="22"/>
          <w:szCs w:val="22"/>
        </w:rPr>
        <w:t>3.4.2. Рассмотрение документов и принятие решения о переоформлении (отказе в переоформлении) лицензии осуществляется в срок, не превышающий десять рабочих дней со дня поступления заявления и полного комплекта документов.</w:t>
      </w:r>
    </w:p>
    <w:p w:rsidR="00097550" w:rsidRPr="0048288E" w:rsidRDefault="00097550" w:rsidP="0048288E">
      <w:pPr>
        <w:pStyle w:val="ConsPlusNormal"/>
        <w:ind w:firstLine="540"/>
        <w:jc w:val="both"/>
        <w:rPr>
          <w:sz w:val="22"/>
          <w:szCs w:val="22"/>
        </w:rPr>
      </w:pPr>
      <w:r w:rsidRPr="0048288E">
        <w:rPr>
          <w:sz w:val="22"/>
          <w:szCs w:val="22"/>
        </w:rPr>
        <w:t>3.4.3. Рассмотрение документов и принятие решения о переоформлении (отказе в переоформлении) лицензии в случаях, предусмотренных частями 7 и 9 статьи 18 и частью 4 статьи 22 Федерального закона от 4 мая 2011 г. N 99-ФЗ "О лицензировании отдельных видов деятельности", осуществляется в срок, не превышающий тридцать рабочих дней со дня поступления заявления и полного комплекта документов.</w:t>
      </w:r>
    </w:p>
    <w:p w:rsidR="00097550" w:rsidRPr="0048288E" w:rsidRDefault="00097550" w:rsidP="0048288E">
      <w:pPr>
        <w:pStyle w:val="ConsPlusNormal"/>
        <w:ind w:firstLine="540"/>
        <w:jc w:val="both"/>
        <w:rPr>
          <w:sz w:val="22"/>
          <w:szCs w:val="22"/>
        </w:rPr>
      </w:pPr>
      <w:r w:rsidRPr="0048288E">
        <w:rPr>
          <w:sz w:val="22"/>
          <w:szCs w:val="22"/>
        </w:rPr>
        <w:t>3.4.4. Заявление о переоформлении лицензии и прилагаемые к нему документы представляются в ГУ МЧС России по субъекту Российской Федерации непосредственно лицензиатами или направляются заказным почтовым отправлением с уведомлением о вручении.</w:t>
      </w:r>
    </w:p>
    <w:p w:rsidR="00097550" w:rsidRPr="0048288E" w:rsidRDefault="00097550" w:rsidP="0048288E">
      <w:pPr>
        <w:pStyle w:val="ConsPlusNormal"/>
        <w:ind w:firstLine="540"/>
        <w:jc w:val="both"/>
        <w:rPr>
          <w:sz w:val="22"/>
          <w:szCs w:val="22"/>
        </w:rPr>
      </w:pPr>
      <w:r w:rsidRPr="0048288E">
        <w:rPr>
          <w:sz w:val="22"/>
          <w:szCs w:val="22"/>
        </w:rPr>
        <w:t>Заявление о переоформлении лицензии и прилагаемые к нему документы лицензиат вправе направить в лицензирующий орган в форме электронного документа, в том числе через Единый портал государственных и муниципальных услуг.</w:t>
      </w:r>
    </w:p>
    <w:p w:rsidR="00097550" w:rsidRPr="0048288E" w:rsidRDefault="00097550" w:rsidP="0048288E">
      <w:pPr>
        <w:pStyle w:val="ConsPlusNormal"/>
        <w:jc w:val="both"/>
        <w:rPr>
          <w:sz w:val="22"/>
          <w:szCs w:val="22"/>
        </w:rPr>
      </w:pPr>
      <w:r w:rsidRPr="0048288E">
        <w:rPr>
          <w:sz w:val="22"/>
          <w:szCs w:val="22"/>
        </w:rPr>
        <w:t>(п. 3.4.4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3.4.5. Заявление о переоформлении лицензии регистрируется в день поступления (приема) в ГУ МЧС России по субъекту Российской Федерации.</w:t>
      </w:r>
    </w:p>
    <w:p w:rsidR="00097550" w:rsidRPr="0048288E" w:rsidRDefault="00097550" w:rsidP="0048288E">
      <w:pPr>
        <w:pStyle w:val="ConsPlusNormal"/>
        <w:ind w:firstLine="540"/>
        <w:jc w:val="both"/>
        <w:rPr>
          <w:sz w:val="22"/>
          <w:szCs w:val="22"/>
        </w:rPr>
      </w:pPr>
      <w:r w:rsidRPr="0048288E">
        <w:rPr>
          <w:sz w:val="22"/>
          <w:szCs w:val="22"/>
        </w:rPr>
        <w:t>Заявление о переоформлении лицензии и прилагаемые к нему документы принимаются по описи, копия которой с отметкой о дате приема заявления в день приема вручается лицензиату или направляется ему заказным почтовым отправлением с уведомлением о вручении.</w:t>
      </w:r>
    </w:p>
    <w:p w:rsidR="00097550" w:rsidRPr="0048288E" w:rsidRDefault="00097550" w:rsidP="0048288E">
      <w:pPr>
        <w:pStyle w:val="ConsPlusNormal"/>
        <w:jc w:val="both"/>
        <w:rPr>
          <w:sz w:val="22"/>
          <w:szCs w:val="22"/>
        </w:rPr>
      </w:pPr>
      <w:r w:rsidRPr="0048288E">
        <w:rPr>
          <w:sz w:val="22"/>
          <w:szCs w:val="22"/>
        </w:rPr>
        <w:t>(п. 3.4.5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3.4.6. В случаях, установленных частью 14 статьи 18 Федерального закона от 4 мая 2011 г. N 99-ФЗ "О лицензировании отдельных видов деятельности", подразделением ГУ МЧС России по субъекту Российской Федерации в течение трех рабочих дней со дня приема заявления о переоформлении лицензии вручается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направляется заказным почтовым отправлением с уведомлением о вручении.</w:t>
      </w:r>
    </w:p>
    <w:p w:rsidR="00097550" w:rsidRPr="0048288E" w:rsidRDefault="00097550" w:rsidP="0048288E">
      <w:pPr>
        <w:pStyle w:val="ConsPlusNormal"/>
        <w:jc w:val="both"/>
        <w:rPr>
          <w:sz w:val="22"/>
          <w:szCs w:val="22"/>
        </w:rPr>
      </w:pPr>
      <w:r w:rsidRPr="0048288E">
        <w:rPr>
          <w:sz w:val="22"/>
          <w:szCs w:val="22"/>
        </w:rPr>
        <w:t>(п. 3.4.6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3.4.7. В течение трех рабочих дней со дня представления надлежащим образом оформленного заявления о переоформлении лицензии и в полном объеме прилагаемых документов подразделение ГУ МЧС России по субъекту Российской Федерации принимает решение о рассмотрении этого заявления и прилагаемых документов или в случае их несоответствия положениям частей 3, 7 и 9 статьи 18 Федерального закона от 4 мая 2011 г. N 99-ФЗ "О лицензировании отдельных видов деятельности" о возврате этого заявления и прилагаемых документов с мотивированным обоснованием причин отказа. О принятом решении на заявлении о предоставлении лицензии ставится отметка с указанием даты принятия решения.</w:t>
      </w:r>
    </w:p>
    <w:p w:rsidR="00097550" w:rsidRPr="0048288E" w:rsidRDefault="00097550" w:rsidP="0048288E">
      <w:pPr>
        <w:pStyle w:val="ConsPlusNormal"/>
        <w:jc w:val="both"/>
        <w:rPr>
          <w:sz w:val="22"/>
          <w:szCs w:val="22"/>
        </w:rPr>
      </w:pPr>
      <w:r w:rsidRPr="0048288E">
        <w:rPr>
          <w:sz w:val="22"/>
          <w:szCs w:val="22"/>
        </w:rPr>
        <w:t>(п. 3.4.7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3.4.8. Срок принятия решения о переоформлении (об отказе в переоформлении) лицензии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w:t>
      </w:r>
    </w:p>
    <w:p w:rsidR="00097550" w:rsidRPr="0048288E" w:rsidRDefault="00097550" w:rsidP="0048288E">
      <w:pPr>
        <w:pStyle w:val="ConsPlusNormal"/>
        <w:ind w:firstLine="540"/>
        <w:jc w:val="both"/>
        <w:rPr>
          <w:sz w:val="22"/>
          <w:szCs w:val="22"/>
        </w:rPr>
      </w:pPr>
      <w:r w:rsidRPr="0048288E">
        <w:rPr>
          <w:sz w:val="22"/>
          <w:szCs w:val="22"/>
        </w:rPr>
        <w:t>3.4.9. В случае, если в заявлении о переоформлении лицензии указывается на необходимость предоставления лицензии в форме электронного документа, подразделение ГУ МЧС России по субъекту Российской Федерации направляет соискателю лицензии в форме электронного документа, подписанного электронной подписью,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w:t>
      </w:r>
    </w:p>
    <w:p w:rsidR="00097550" w:rsidRPr="0048288E" w:rsidRDefault="00097550" w:rsidP="0048288E">
      <w:pPr>
        <w:pStyle w:val="ConsPlusNormal"/>
        <w:jc w:val="both"/>
        <w:rPr>
          <w:sz w:val="22"/>
          <w:szCs w:val="22"/>
        </w:rPr>
      </w:pPr>
      <w:r w:rsidRPr="0048288E">
        <w:rPr>
          <w:sz w:val="22"/>
          <w:szCs w:val="22"/>
        </w:rPr>
        <w:t>(п. 3.4.9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3.4.10. При рассмотрении документов и принятии решения о переоформлении (отказе в переоформлении) лицензии в случаях, предусмотренных частями 7 и 9 статьи 18 и частью 4 статьи 22 Федерального закона от 4 мая 2011 г. N 99-ФЗ "О лицензировании отдельных видов деятельности", проверки соответствия соискателей лицензии лицензионным требованиям проводятся в порядке, установленном для административной процедуры "Прием, рассмотрение документов и принятие решения о предоставлении (отказе в предоставлении)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"Выдача дубликатов</w:t>
      </w:r>
    </w:p>
    <w:p w:rsidR="00097550" w:rsidRPr="0048288E" w:rsidRDefault="00097550" w:rsidP="0048288E">
      <w:pPr>
        <w:pStyle w:val="ConsPlusNormal"/>
        <w:jc w:val="center"/>
        <w:rPr>
          <w:sz w:val="22"/>
          <w:szCs w:val="22"/>
        </w:rPr>
      </w:pPr>
      <w:r w:rsidRPr="0048288E">
        <w:rPr>
          <w:sz w:val="22"/>
          <w:szCs w:val="22"/>
        </w:rPr>
        <w:t>и копий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3.5. Административная процедура "Выдача дубликатов и копий лицензии" осуществляется в связи с поступлением заявления от лицензиата о выдаче дубликата или копии лицензии.</w:t>
      </w:r>
    </w:p>
    <w:p w:rsidR="00097550" w:rsidRPr="0048288E" w:rsidRDefault="00097550" w:rsidP="0048288E">
      <w:pPr>
        <w:pStyle w:val="ConsPlusNormal"/>
        <w:ind w:firstLine="540"/>
        <w:jc w:val="both"/>
        <w:rPr>
          <w:sz w:val="22"/>
          <w:szCs w:val="22"/>
        </w:rPr>
      </w:pPr>
      <w:r w:rsidRPr="0048288E">
        <w:rPr>
          <w:sz w:val="22"/>
          <w:szCs w:val="22"/>
        </w:rPr>
        <w:t>Результатом исполнения административной процедуры является вручение лицензиату (либо направление ему заказным почтовым отправлением с уведомлением о вручении) дубликата или копии лицензии.</w:t>
      </w:r>
    </w:p>
    <w:p w:rsidR="00097550" w:rsidRPr="0048288E" w:rsidRDefault="00097550" w:rsidP="0048288E">
      <w:pPr>
        <w:pStyle w:val="ConsPlusNormal"/>
        <w:ind w:firstLine="540"/>
        <w:jc w:val="both"/>
        <w:rPr>
          <w:sz w:val="22"/>
          <w:szCs w:val="22"/>
        </w:rPr>
      </w:pPr>
      <w:r w:rsidRPr="0048288E">
        <w:rPr>
          <w:sz w:val="22"/>
          <w:szCs w:val="22"/>
        </w:rPr>
        <w:t>3.5.1. Рассмотрение заявления, оформление дубликата лицензии или ее копии, а также вручение изготовленных документов лицензиату или направление их ему заказным почтовым отправлением с уведомлением о вручении осуществляется в срок не более трех рабочих дней.</w:t>
      </w:r>
    </w:p>
    <w:p w:rsidR="00097550" w:rsidRPr="0048288E" w:rsidRDefault="00097550" w:rsidP="0048288E">
      <w:pPr>
        <w:pStyle w:val="ConsPlusNormal"/>
        <w:ind w:firstLine="540"/>
        <w:jc w:val="both"/>
        <w:rPr>
          <w:sz w:val="22"/>
          <w:szCs w:val="22"/>
        </w:rPr>
      </w:pPr>
      <w:r w:rsidRPr="0048288E">
        <w:rPr>
          <w:sz w:val="22"/>
          <w:szCs w:val="22"/>
        </w:rPr>
        <w:t>3.5.2.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w:t>
      </w:r>
    </w:p>
    <w:p w:rsidR="00097550" w:rsidRPr="0048288E" w:rsidRDefault="00097550" w:rsidP="0048288E">
      <w:pPr>
        <w:pStyle w:val="ConsPlusNormal"/>
        <w:ind w:firstLine="540"/>
        <w:jc w:val="both"/>
        <w:rPr>
          <w:sz w:val="22"/>
          <w:szCs w:val="22"/>
        </w:rPr>
      </w:pPr>
      <w:r w:rsidRPr="0048288E">
        <w:rPr>
          <w:sz w:val="22"/>
          <w:szCs w:val="22"/>
        </w:rPr>
        <w:t>3.5.3. Заявление о предоставлении дубликата лицензии или копии лицензии направляются в ГУ МЧС России по субъекту Российской Федерации, предоставившее (переоформившее) лицензию.</w:t>
      </w:r>
    </w:p>
    <w:p w:rsidR="00097550" w:rsidRPr="0048288E" w:rsidRDefault="00097550" w:rsidP="0048288E">
      <w:pPr>
        <w:pStyle w:val="ConsPlusNormal"/>
        <w:ind w:firstLine="540"/>
        <w:jc w:val="both"/>
        <w:rPr>
          <w:sz w:val="22"/>
          <w:szCs w:val="22"/>
        </w:rPr>
      </w:pPr>
      <w:r w:rsidRPr="0048288E">
        <w:rPr>
          <w:sz w:val="22"/>
          <w:szCs w:val="22"/>
        </w:rPr>
        <w:t>Заявление о предоставлении дубликата лицензии лицензиат вправе направить в лицензирующий орган в форме электронного документа, в том числе через Единый портал государственных и муниципальных услуг.</w:t>
      </w:r>
    </w:p>
    <w:p w:rsidR="00097550" w:rsidRPr="0048288E" w:rsidRDefault="00097550" w:rsidP="0048288E">
      <w:pPr>
        <w:pStyle w:val="ConsPlusNormal"/>
        <w:jc w:val="both"/>
        <w:rPr>
          <w:sz w:val="22"/>
          <w:szCs w:val="22"/>
        </w:rPr>
      </w:pPr>
      <w:r w:rsidRPr="0048288E">
        <w:rPr>
          <w:sz w:val="22"/>
          <w:szCs w:val="22"/>
        </w:rPr>
        <w:t>(п. 3.5.3 в ред. Приказа МЧС России от 16.10.2013 N 664)</w:t>
      </w:r>
    </w:p>
    <w:p w:rsidR="00097550" w:rsidRPr="0048288E" w:rsidRDefault="00097550" w:rsidP="0048288E">
      <w:pPr>
        <w:pStyle w:val="ConsPlusNormal"/>
        <w:ind w:firstLine="540"/>
        <w:jc w:val="both"/>
        <w:rPr>
          <w:sz w:val="22"/>
          <w:szCs w:val="22"/>
        </w:rPr>
      </w:pPr>
      <w:bookmarkStart w:id="6" w:name="Par421"/>
      <w:bookmarkEnd w:id="6"/>
      <w:r w:rsidRPr="0048288E">
        <w:rPr>
          <w:sz w:val="22"/>
          <w:szCs w:val="22"/>
        </w:rPr>
        <w:t>3.5.4. Подразделение ГУ МЧС России по субъекту Российской Федерации проверяет правильность внесения оплаты за выдачу дубликата лицензии, а также является ли лицо, подавшее заявление (лицо, действующее по доверенности), самим лицензиатом (лицом, действующим по доверенности лицензиата).</w:t>
      </w:r>
    </w:p>
    <w:p w:rsidR="00097550" w:rsidRPr="0048288E" w:rsidRDefault="00097550" w:rsidP="0048288E">
      <w:pPr>
        <w:pStyle w:val="ConsPlusNormal"/>
        <w:jc w:val="both"/>
        <w:rPr>
          <w:sz w:val="22"/>
          <w:szCs w:val="22"/>
        </w:rPr>
      </w:pPr>
      <w:r w:rsidRPr="0048288E">
        <w:rPr>
          <w:sz w:val="22"/>
          <w:szCs w:val="22"/>
        </w:rPr>
        <w:t>(п. 3.5.4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 xml:space="preserve">3.5.5. В случае подтверждения сведений, содержащихся в </w:t>
      </w:r>
      <w:hyperlink w:anchor="Par421" w:tooltip="3.5.4. Подразделение ГУ МЧС России по субъекту Российской Федерации проверяет правильность внесения оплаты за выдачу дубликата лицензии, а также является ли лицо, подавшее заявление (лицо, действующее по доверенности), самим лицензиатом (лицом, действующим по доверенности лицензиата)." w:history="1">
        <w:r w:rsidRPr="0048288E">
          <w:rPr>
            <w:sz w:val="22"/>
            <w:szCs w:val="22"/>
          </w:rPr>
          <w:t>пункте 3.5.4</w:t>
        </w:r>
      </w:hyperlink>
      <w:r w:rsidRPr="0048288E">
        <w:rPr>
          <w:sz w:val="22"/>
          <w:szCs w:val="22"/>
        </w:rPr>
        <w:t xml:space="preserve"> настоящего Административного регламента, ГУ МЧС России по субъекту Российской Федерации оформляет дубликат лицензии (изготавливает копию лицензии).</w:t>
      </w:r>
    </w:p>
    <w:p w:rsidR="00097550" w:rsidRPr="0048288E" w:rsidRDefault="00097550" w:rsidP="0048288E">
      <w:pPr>
        <w:pStyle w:val="ConsPlusNormal"/>
        <w:jc w:val="both"/>
        <w:rPr>
          <w:sz w:val="22"/>
          <w:szCs w:val="22"/>
        </w:rPr>
      </w:pPr>
      <w:r w:rsidRPr="0048288E">
        <w:rPr>
          <w:sz w:val="22"/>
          <w:szCs w:val="22"/>
        </w:rPr>
        <w:t>(п. 3.5.5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3.5.6. Одновременно с подписанием дубликата лицензии соответствующие сведения вносятся в реестр лицензий.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"Приостановление и возобновление</w:t>
      </w:r>
    </w:p>
    <w:p w:rsidR="00097550" w:rsidRPr="0048288E" w:rsidRDefault="00097550" w:rsidP="0048288E">
      <w:pPr>
        <w:pStyle w:val="ConsPlusNormal"/>
        <w:jc w:val="center"/>
        <w:rPr>
          <w:sz w:val="22"/>
          <w:szCs w:val="22"/>
        </w:rPr>
      </w:pPr>
      <w:r w:rsidRPr="0048288E">
        <w:rPr>
          <w:sz w:val="22"/>
          <w:szCs w:val="22"/>
        </w:rPr>
        <w:t>действия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3.6. Административная процедура "Приостановление и возобновление действия лицензии" осуществляется в случае привлечения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 в случае назначения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w:t>
      </w:r>
    </w:p>
    <w:p w:rsidR="00097550" w:rsidRPr="0048288E" w:rsidRDefault="00097550" w:rsidP="0048288E">
      <w:pPr>
        <w:pStyle w:val="ConsPlusNormal"/>
        <w:ind w:firstLine="540"/>
        <w:jc w:val="both"/>
        <w:rPr>
          <w:sz w:val="22"/>
          <w:szCs w:val="22"/>
        </w:rPr>
      </w:pPr>
      <w:r w:rsidRPr="0048288E">
        <w:rPr>
          <w:sz w:val="22"/>
          <w:szCs w:val="22"/>
        </w:rPr>
        <w:t>3.6.1. Результатом исполнения административной процедуры является внесение сведений о приостановлении или возобновлении действия лицензии в реестр лицензий.</w:t>
      </w:r>
    </w:p>
    <w:p w:rsidR="00097550" w:rsidRPr="0048288E" w:rsidRDefault="00097550" w:rsidP="0048288E">
      <w:pPr>
        <w:pStyle w:val="ConsPlusNormal"/>
        <w:ind w:firstLine="540"/>
        <w:jc w:val="both"/>
        <w:rPr>
          <w:sz w:val="22"/>
          <w:szCs w:val="22"/>
        </w:rPr>
      </w:pPr>
      <w:r w:rsidRPr="0048288E">
        <w:rPr>
          <w:sz w:val="22"/>
          <w:szCs w:val="22"/>
        </w:rPr>
        <w:t>3.6.2. Решение о приостановлении или возобновлении действия лицензии оформляется приказом начальника ГУ МЧС России по субъекту Российской Федерации.</w:t>
      </w:r>
    </w:p>
    <w:p w:rsidR="00097550" w:rsidRPr="0048288E" w:rsidRDefault="00097550" w:rsidP="0048288E">
      <w:pPr>
        <w:pStyle w:val="ConsPlusNormal"/>
        <w:jc w:val="both"/>
        <w:rPr>
          <w:sz w:val="22"/>
          <w:szCs w:val="22"/>
        </w:rPr>
      </w:pPr>
      <w:r w:rsidRPr="0048288E">
        <w:rPr>
          <w:sz w:val="22"/>
          <w:szCs w:val="22"/>
        </w:rPr>
        <w:t>(п. 3.6.2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3.6.3. В течение трех рабочих дней после подписания приказа лицензиату вручается уведомление о принятом решении или направляется заказным почтовым отправлением с уведомлением о вручении.</w:t>
      </w:r>
    </w:p>
    <w:p w:rsidR="00097550" w:rsidRPr="0048288E" w:rsidRDefault="00097550" w:rsidP="0048288E">
      <w:pPr>
        <w:pStyle w:val="ConsPlusNormal"/>
        <w:ind w:firstLine="540"/>
        <w:jc w:val="both"/>
        <w:rPr>
          <w:sz w:val="22"/>
          <w:szCs w:val="22"/>
        </w:rPr>
      </w:pPr>
      <w:r w:rsidRPr="0048288E">
        <w:rPr>
          <w:sz w:val="22"/>
          <w:szCs w:val="22"/>
        </w:rPr>
        <w:t>3.6.4. Сведения о приостановлении или возобновлении действия лицензии вносятся в реестр лицензий в день подписания приказа о приостановлении или возобновлении действия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"Прекращение действия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3.7. Административная процедура "Прекращение действия лицензии" осуществляется в связи с прекращением вида деятельности лицензиата, на который предоставлена лицензия, в следующих случаях:</w:t>
      </w:r>
    </w:p>
    <w:p w:rsidR="00097550" w:rsidRPr="0048288E" w:rsidRDefault="00097550" w:rsidP="0048288E">
      <w:pPr>
        <w:pStyle w:val="ConsPlusNormal"/>
        <w:ind w:firstLine="540"/>
        <w:jc w:val="both"/>
        <w:rPr>
          <w:sz w:val="22"/>
          <w:szCs w:val="22"/>
        </w:rPr>
      </w:pPr>
      <w:r w:rsidRPr="0048288E">
        <w:rPr>
          <w:sz w:val="22"/>
          <w:szCs w:val="22"/>
        </w:rPr>
        <w:t>1) представление лицензиатом в лицензирующий орган заявления о прекращении лицензируемого вида деятельности;</w:t>
      </w:r>
    </w:p>
    <w:p w:rsidR="00097550" w:rsidRPr="0048288E" w:rsidRDefault="00097550" w:rsidP="0048288E">
      <w:pPr>
        <w:pStyle w:val="ConsPlusNormal"/>
        <w:ind w:firstLine="540"/>
        <w:jc w:val="both"/>
        <w:rPr>
          <w:sz w:val="22"/>
          <w:szCs w:val="22"/>
        </w:rPr>
      </w:pPr>
      <w:r w:rsidRPr="0048288E">
        <w:rPr>
          <w:sz w:val="22"/>
          <w:szCs w:val="22"/>
        </w:rPr>
        <w:t>2) 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sidR="00097550" w:rsidRPr="0048288E" w:rsidRDefault="00097550" w:rsidP="0048288E">
      <w:pPr>
        <w:pStyle w:val="ConsPlusNormal"/>
        <w:ind w:firstLine="540"/>
        <w:jc w:val="both"/>
        <w:rPr>
          <w:sz w:val="22"/>
          <w:szCs w:val="22"/>
        </w:rPr>
      </w:pPr>
      <w:r w:rsidRPr="0048288E">
        <w:rPr>
          <w:sz w:val="22"/>
          <w:szCs w:val="22"/>
        </w:rPr>
        <w:t>3) 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w:t>
      </w:r>
    </w:p>
    <w:p w:rsidR="00097550" w:rsidRPr="0048288E" w:rsidRDefault="00097550" w:rsidP="0048288E">
      <w:pPr>
        <w:pStyle w:val="ConsPlusNormal"/>
        <w:ind w:firstLine="540"/>
        <w:jc w:val="both"/>
        <w:rPr>
          <w:sz w:val="22"/>
          <w:szCs w:val="22"/>
        </w:rPr>
      </w:pPr>
      <w:r w:rsidRPr="0048288E">
        <w:rPr>
          <w:sz w:val="22"/>
          <w:szCs w:val="22"/>
        </w:rPr>
        <w:t>4) наличие решения суда об аннулировании лицензии.</w:t>
      </w:r>
    </w:p>
    <w:p w:rsidR="00097550" w:rsidRPr="0048288E" w:rsidRDefault="00097550" w:rsidP="0048288E">
      <w:pPr>
        <w:pStyle w:val="ConsPlusNormal"/>
        <w:ind w:firstLine="540"/>
        <w:jc w:val="both"/>
        <w:rPr>
          <w:sz w:val="22"/>
          <w:szCs w:val="22"/>
        </w:rPr>
      </w:pPr>
      <w:r w:rsidRPr="0048288E">
        <w:rPr>
          <w:sz w:val="22"/>
          <w:szCs w:val="22"/>
        </w:rPr>
        <w:t>3.7.1. Результатом исполнения административной процедуры является внесение сведений о прекращении действия лицензии в реестр лицензий.</w:t>
      </w:r>
    </w:p>
    <w:p w:rsidR="00097550" w:rsidRPr="0048288E" w:rsidRDefault="00097550" w:rsidP="0048288E">
      <w:pPr>
        <w:pStyle w:val="ConsPlusNormal"/>
        <w:ind w:firstLine="540"/>
        <w:jc w:val="both"/>
        <w:rPr>
          <w:sz w:val="22"/>
          <w:szCs w:val="22"/>
        </w:rPr>
      </w:pPr>
      <w:r w:rsidRPr="0048288E">
        <w:rPr>
          <w:sz w:val="22"/>
          <w:szCs w:val="22"/>
        </w:rPr>
        <w:t>3.7.2. Решение о прекращении действия лицензии оформляется приказом начальника ГУ МЧС России по субъекту Российской Федерации.</w:t>
      </w:r>
    </w:p>
    <w:p w:rsidR="00097550" w:rsidRPr="0048288E" w:rsidRDefault="00097550" w:rsidP="0048288E">
      <w:pPr>
        <w:pStyle w:val="ConsPlusNormal"/>
        <w:jc w:val="both"/>
        <w:rPr>
          <w:sz w:val="22"/>
          <w:szCs w:val="22"/>
        </w:rPr>
      </w:pPr>
      <w:r w:rsidRPr="0048288E">
        <w:rPr>
          <w:sz w:val="22"/>
          <w:szCs w:val="22"/>
        </w:rPr>
        <w:t>(п. 3.7.2 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3.7.3. В течение трех рабочих дней после подписания приказа о прекращении действия лицензии лицензиату вручается уведомление о принятом решении или направляется заказным почтовым отправлением с уведомлением о вручении.</w:t>
      </w:r>
    </w:p>
    <w:p w:rsidR="00097550" w:rsidRPr="0048288E" w:rsidRDefault="00097550" w:rsidP="0048288E">
      <w:pPr>
        <w:pStyle w:val="ConsPlusNormal"/>
        <w:ind w:firstLine="540"/>
        <w:jc w:val="both"/>
        <w:rPr>
          <w:sz w:val="22"/>
          <w:szCs w:val="22"/>
        </w:rPr>
      </w:pPr>
      <w:r w:rsidRPr="0048288E">
        <w:rPr>
          <w:sz w:val="22"/>
          <w:szCs w:val="22"/>
        </w:rPr>
        <w:t>3.7.4. Сведения о прекращении действия лицензии вносятся в реестр лицензий в день подписания приказа о прекращении действия лицензии.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Административная процедура "Ведение реестра</w:t>
      </w:r>
    </w:p>
    <w:p w:rsidR="00097550" w:rsidRPr="0048288E" w:rsidRDefault="00097550" w:rsidP="0048288E">
      <w:pPr>
        <w:pStyle w:val="ConsPlusNormal"/>
        <w:jc w:val="center"/>
        <w:rPr>
          <w:sz w:val="22"/>
          <w:szCs w:val="22"/>
        </w:rPr>
      </w:pPr>
      <w:r w:rsidRPr="0048288E">
        <w:rPr>
          <w:sz w:val="22"/>
          <w:szCs w:val="22"/>
        </w:rPr>
        <w:t>лицензий и предоставление заинтересованным лицам сведений</w:t>
      </w:r>
    </w:p>
    <w:p w:rsidR="00097550" w:rsidRPr="0048288E" w:rsidRDefault="00097550" w:rsidP="0048288E">
      <w:pPr>
        <w:pStyle w:val="ConsPlusNormal"/>
        <w:jc w:val="center"/>
        <w:rPr>
          <w:sz w:val="22"/>
          <w:szCs w:val="22"/>
        </w:rPr>
      </w:pPr>
      <w:r w:rsidRPr="0048288E">
        <w:rPr>
          <w:sz w:val="22"/>
          <w:szCs w:val="22"/>
        </w:rPr>
        <w:t>из реестров лицензий"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3.8. Административная процедура "Ведение реестра лицензий и предоставление заинтересованным лицам сведений из реестров лицензий" осуществляется ДНПР МЧС России.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3.8.1. Результатом исполнения административной процедуры является ведение реестра лицензий в соответствии со статьей 21 Федерального закона от 4 мая 2011 г. N 99-ФЗ "О лицензировании отдельных видов деятельности" и предоставление заинтересованному лицу сведений о конкретной лицензии.</w:t>
      </w:r>
    </w:p>
    <w:p w:rsidR="00097550" w:rsidRPr="0048288E" w:rsidRDefault="00097550" w:rsidP="0048288E">
      <w:pPr>
        <w:pStyle w:val="ConsPlusNormal"/>
        <w:ind w:firstLine="540"/>
        <w:jc w:val="both"/>
        <w:rPr>
          <w:sz w:val="22"/>
          <w:szCs w:val="22"/>
        </w:rPr>
      </w:pPr>
      <w:r w:rsidRPr="0048288E">
        <w:rPr>
          <w:sz w:val="22"/>
          <w:szCs w:val="22"/>
        </w:rPr>
        <w:t>3.8.2. Сведения, необходимые для ведения реестра лицензий, направляются ГУ МЧС России по субъектам Российской Федерации в ДНПР МЧС России в день принятия решений по результатам осуществления административных процедур, предусмотренных настоящим Регламентом.</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r w:rsidRPr="0048288E">
        <w:rPr>
          <w:sz w:val="22"/>
          <w:szCs w:val="22"/>
        </w:rPr>
        <w:t>3.8.3. В течение пяти рабочих дней со дня получения заявления о предоставлении сведений о конкретном лицензиате ДНПР МЧС России передает заявителям или направляет им заказным почтовым отправлением с уведомлением о вручении сведения в виде выписки из реестра лицензий, либо справку об отсутствии запрашиваемых сведений, которая выдается в случае отсутствия в реестре лицензий этих сведений или при невозможности определения конкретного лицензиата.</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jc w:val="center"/>
        <w:outlineLvl w:val="1"/>
        <w:rPr>
          <w:sz w:val="22"/>
          <w:szCs w:val="22"/>
        </w:rPr>
      </w:pPr>
      <w:r w:rsidRPr="0048288E">
        <w:rPr>
          <w:sz w:val="22"/>
          <w:szCs w:val="22"/>
        </w:rPr>
        <w:t>IV. Формы контроля за предоставлением</w:t>
      </w:r>
    </w:p>
    <w:p w:rsidR="00097550" w:rsidRPr="0048288E" w:rsidRDefault="00097550" w:rsidP="0048288E">
      <w:pPr>
        <w:pStyle w:val="ConsPlusNormal"/>
        <w:jc w:val="center"/>
        <w:rPr>
          <w:sz w:val="22"/>
          <w:szCs w:val="22"/>
        </w:rPr>
      </w:pPr>
      <w:r w:rsidRPr="0048288E">
        <w:rPr>
          <w:sz w:val="22"/>
          <w:szCs w:val="22"/>
        </w:rPr>
        <w:t>государственной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4.1. За соблюдением и исполнением ГУ МЧС России по субъектам Российской Федерации положений регламента, законодательных и иных нормативных правовых актов, устанавливающих требования к предоставлению государственной услуги, а также за принятие ими решений осуществляется текущий контроль, а также плановые, внеплановые и контрольные проверки полноты и качества предоставления государственной услуги.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4.2. Плановые проверки ГУ МЧС России по субъектам Российской Федерации проводятся вышестоящими органами управления МЧС России исходя из местных условий не реже чем один раз в год.</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4.3. Инспектирование осуществляется комиссиями, с учетом специализации должностных лиц, или индивидуально - наиболее подготовленным должностным лицом. В состав комиссии при необходимости могут быть включены представители пожарно-технических, научных и образовательных организаций.</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Распоряжением (приказом) органа управления МЧС России назначается председатель комиссии и определяется состав комиссии.</w:t>
      </w:r>
    </w:p>
    <w:p w:rsidR="00097550" w:rsidRPr="0048288E" w:rsidRDefault="00097550" w:rsidP="0048288E">
      <w:pPr>
        <w:pStyle w:val="ConsPlusNormal"/>
        <w:ind w:firstLine="540"/>
        <w:jc w:val="both"/>
        <w:rPr>
          <w:sz w:val="22"/>
          <w:szCs w:val="22"/>
        </w:rPr>
      </w:pPr>
      <w:r w:rsidRPr="0048288E">
        <w:rPr>
          <w:sz w:val="22"/>
          <w:szCs w:val="22"/>
        </w:rPr>
        <w:t>4.4. Проверки проводятся на основании служебного задания, утвержденного директором ДНПР МЧС России в отношении подразделений ГУ МЧС России по субъектам Российской Федерации, начальником Управления специальной пожарной охраны МЧС России - в отношении специальных подразделений.</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В ходе проверок оценивается весь комплекс вопросов, касающихся организации и исполнения административных процедур, в том числе:</w:t>
      </w:r>
    </w:p>
    <w:p w:rsidR="00097550" w:rsidRPr="0048288E" w:rsidRDefault="00097550" w:rsidP="0048288E">
      <w:pPr>
        <w:pStyle w:val="ConsPlusNormal"/>
        <w:ind w:firstLine="540"/>
        <w:jc w:val="both"/>
        <w:rPr>
          <w:sz w:val="22"/>
          <w:szCs w:val="22"/>
        </w:rPr>
      </w:pPr>
      <w:r w:rsidRPr="0048288E">
        <w:rPr>
          <w:sz w:val="22"/>
          <w:szCs w:val="22"/>
        </w:rPr>
        <w:t>полнота и качество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полнота и законность исполнения требований нормативных правовых актов Российской Федерации, регламентирующих деятельность по организации и предоставлению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качество планирования работы с учетом анализа результатов контрольной деятельности и степень исполнения запланированных проверок;</w:t>
      </w:r>
    </w:p>
    <w:p w:rsidR="00097550" w:rsidRPr="0048288E" w:rsidRDefault="00097550" w:rsidP="0048288E">
      <w:pPr>
        <w:pStyle w:val="ConsPlusNormal"/>
        <w:ind w:firstLine="540"/>
        <w:jc w:val="both"/>
        <w:rPr>
          <w:sz w:val="22"/>
          <w:szCs w:val="22"/>
        </w:rPr>
      </w:pPr>
      <w:r w:rsidRPr="0048288E">
        <w:rPr>
          <w:sz w:val="22"/>
          <w:szCs w:val="22"/>
        </w:rPr>
        <w:t>качество актов проверок и предписаний по устранению нарушений лицензионных требований, оформляемых по результатам проверок;</w:t>
      </w:r>
    </w:p>
    <w:p w:rsidR="00097550" w:rsidRPr="0048288E" w:rsidRDefault="00097550" w:rsidP="0048288E">
      <w:pPr>
        <w:pStyle w:val="ConsPlusNormal"/>
        <w:ind w:firstLine="540"/>
        <w:jc w:val="both"/>
        <w:rPr>
          <w:sz w:val="22"/>
          <w:szCs w:val="22"/>
        </w:rPr>
      </w:pPr>
      <w:r w:rsidRPr="0048288E">
        <w:rPr>
          <w:sz w:val="22"/>
          <w:szCs w:val="22"/>
        </w:rPr>
        <w:t>своевременность выполнения запланированных проверок;</w:t>
      </w:r>
    </w:p>
    <w:p w:rsidR="00097550" w:rsidRPr="0048288E" w:rsidRDefault="00097550" w:rsidP="0048288E">
      <w:pPr>
        <w:pStyle w:val="ConsPlusNormal"/>
        <w:ind w:firstLine="540"/>
        <w:jc w:val="both"/>
        <w:rPr>
          <w:sz w:val="22"/>
          <w:szCs w:val="22"/>
        </w:rPr>
      </w:pPr>
      <w:r w:rsidRPr="0048288E">
        <w:rPr>
          <w:sz w:val="22"/>
          <w:szCs w:val="22"/>
        </w:rPr>
        <w:t>наличие и порядок ведения документации;</w:t>
      </w:r>
    </w:p>
    <w:p w:rsidR="00097550" w:rsidRPr="0048288E" w:rsidRDefault="00097550" w:rsidP="0048288E">
      <w:pPr>
        <w:pStyle w:val="ConsPlusNormal"/>
        <w:ind w:firstLine="540"/>
        <w:jc w:val="both"/>
        <w:rPr>
          <w:sz w:val="22"/>
          <w:szCs w:val="22"/>
        </w:rPr>
      </w:pPr>
      <w:r w:rsidRPr="0048288E">
        <w:rPr>
          <w:sz w:val="22"/>
          <w:szCs w:val="22"/>
        </w:rPr>
        <w:t>качество анализа результатов работы по осуществлению и исполнению административных процедур;</w:t>
      </w:r>
    </w:p>
    <w:p w:rsidR="00097550" w:rsidRPr="0048288E" w:rsidRDefault="00097550" w:rsidP="0048288E">
      <w:pPr>
        <w:pStyle w:val="ConsPlusNormal"/>
        <w:ind w:firstLine="540"/>
        <w:jc w:val="both"/>
        <w:rPr>
          <w:sz w:val="22"/>
          <w:szCs w:val="22"/>
        </w:rPr>
      </w:pPr>
      <w:r w:rsidRPr="0048288E">
        <w:rPr>
          <w:sz w:val="22"/>
          <w:szCs w:val="22"/>
        </w:rPr>
        <w:t>полнота использования полномочий, предоставленных ГУ МЧС России по субъектам Российской Федерации;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качество проверок работы ГУ МЧС России по субъектам Российской Федерации и эффективность принимаемых мер по улучшению их работы.</w:t>
      </w:r>
    </w:p>
    <w:p w:rsidR="00097550" w:rsidRPr="0048288E" w:rsidRDefault="00097550" w:rsidP="0048288E">
      <w:pPr>
        <w:pStyle w:val="ConsPlusNormal"/>
        <w:ind w:firstLine="540"/>
        <w:jc w:val="both"/>
        <w:rPr>
          <w:sz w:val="22"/>
          <w:szCs w:val="22"/>
        </w:rPr>
      </w:pPr>
      <w:r w:rsidRPr="0048288E">
        <w:rPr>
          <w:sz w:val="22"/>
          <w:szCs w:val="22"/>
        </w:rPr>
        <w:t>Абзац исключен. - Приказ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4.5. По результатам проверки составляется акт, который представляется на утверждение руководителю, выдавшему служебное задание на проведение проверки.</w:t>
      </w:r>
    </w:p>
    <w:p w:rsidR="00097550" w:rsidRPr="0048288E" w:rsidRDefault="00097550" w:rsidP="0048288E">
      <w:pPr>
        <w:pStyle w:val="ConsPlusNormal"/>
        <w:jc w:val="both"/>
        <w:rPr>
          <w:sz w:val="22"/>
          <w:szCs w:val="22"/>
        </w:rPr>
      </w:pPr>
      <w:r w:rsidRPr="0048288E">
        <w:rPr>
          <w:sz w:val="22"/>
          <w:szCs w:val="22"/>
        </w:rPr>
        <w:t>(в ред. Приказа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Абзац исключен. - Приказ МЧС России от 23.09.2015 N 512.</w:t>
      </w:r>
    </w:p>
    <w:p w:rsidR="00097550" w:rsidRPr="0048288E" w:rsidRDefault="00097550" w:rsidP="0048288E">
      <w:pPr>
        <w:pStyle w:val="ConsPlusNormal"/>
        <w:ind w:firstLine="540"/>
        <w:jc w:val="both"/>
        <w:rPr>
          <w:sz w:val="22"/>
          <w:szCs w:val="22"/>
        </w:rPr>
      </w:pPr>
      <w:r w:rsidRPr="0048288E">
        <w:rPr>
          <w:sz w:val="22"/>
          <w:szCs w:val="22"/>
        </w:rPr>
        <w:t>Органом, в отношении которого проводилась проверка, в 10-дневный срок с момента утверждения акта проверки разрабатывается и согласовывается с руководителем органа, осуществлявшего проверку, план мероприятий по устранению выявленных недостатков, а также назначаются ответственные лица по контролю за их устранением.</w:t>
      </w:r>
    </w:p>
    <w:p w:rsidR="00097550" w:rsidRPr="0048288E" w:rsidRDefault="00097550" w:rsidP="0048288E">
      <w:pPr>
        <w:pStyle w:val="ConsPlusNormal"/>
        <w:ind w:firstLine="540"/>
        <w:jc w:val="both"/>
        <w:rPr>
          <w:sz w:val="22"/>
          <w:szCs w:val="22"/>
        </w:rPr>
      </w:pPr>
      <w:r w:rsidRPr="0048288E">
        <w:rPr>
          <w:sz w:val="22"/>
          <w:szCs w:val="22"/>
        </w:rPr>
        <w:t>4.6. Контрольная проверка проводится по решению вышестоящего органа МЧС России с учетом сроков выполнения плана устранения недостатков, выявленных при проведении плановой (внеплановой) проверки.</w:t>
      </w:r>
    </w:p>
    <w:p w:rsidR="00097550" w:rsidRPr="0048288E" w:rsidRDefault="00097550" w:rsidP="0048288E">
      <w:pPr>
        <w:pStyle w:val="ConsPlusNormal"/>
        <w:ind w:firstLine="540"/>
        <w:jc w:val="both"/>
        <w:rPr>
          <w:sz w:val="22"/>
          <w:szCs w:val="22"/>
        </w:rPr>
      </w:pPr>
      <w:r w:rsidRPr="0048288E">
        <w:rPr>
          <w:sz w:val="22"/>
          <w:szCs w:val="22"/>
        </w:rPr>
        <w:t>4.7. Внеплановая проверка назначается:</w:t>
      </w:r>
    </w:p>
    <w:p w:rsidR="00097550" w:rsidRPr="0048288E" w:rsidRDefault="00097550" w:rsidP="0048288E">
      <w:pPr>
        <w:pStyle w:val="ConsPlusNormal"/>
        <w:ind w:firstLine="540"/>
        <w:jc w:val="both"/>
        <w:rPr>
          <w:sz w:val="22"/>
          <w:szCs w:val="22"/>
        </w:rPr>
      </w:pPr>
      <w:r w:rsidRPr="0048288E">
        <w:rPr>
          <w:sz w:val="22"/>
          <w:szCs w:val="22"/>
        </w:rPr>
        <w:t>для оценки результатов работы по отдельным направлениям деятельности;</w:t>
      </w:r>
    </w:p>
    <w:p w:rsidR="00097550" w:rsidRPr="0048288E" w:rsidRDefault="00097550" w:rsidP="0048288E">
      <w:pPr>
        <w:pStyle w:val="ConsPlusNormal"/>
        <w:ind w:firstLine="540"/>
        <w:jc w:val="both"/>
        <w:rPr>
          <w:sz w:val="22"/>
          <w:szCs w:val="22"/>
        </w:rPr>
      </w:pPr>
      <w:r w:rsidRPr="0048288E">
        <w:rPr>
          <w:sz w:val="22"/>
          <w:szCs w:val="22"/>
        </w:rPr>
        <w:t>для проверки жалоб на действия (бездействия) и решения должностных лиц, принимаемые в ходе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4.8. Должностные лица ДНПР МЧС России, ГУ МЧС России по субъектам Российской Федерации при проведении проверок обязаны оказывать практическую помощь подчиненным органам по организации и осуществлению административных процедур, связанных с предоставлением государственной услуги.</w:t>
      </w:r>
    </w:p>
    <w:p w:rsidR="00097550" w:rsidRPr="0048288E" w:rsidRDefault="00097550" w:rsidP="0048288E">
      <w:pPr>
        <w:pStyle w:val="ConsPlusNormal"/>
        <w:jc w:val="both"/>
        <w:rPr>
          <w:sz w:val="22"/>
          <w:szCs w:val="22"/>
        </w:rPr>
      </w:pPr>
      <w:r w:rsidRPr="0048288E">
        <w:rPr>
          <w:sz w:val="22"/>
          <w:szCs w:val="22"/>
        </w:rPr>
        <w:t>(в ред. Приказов МЧС России от 16.10.2013 N 664, от 23.09.2015 N 512)</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2"/>
        <w:rPr>
          <w:sz w:val="22"/>
          <w:szCs w:val="22"/>
        </w:rPr>
      </w:pPr>
      <w:r w:rsidRPr="0048288E">
        <w:rPr>
          <w:sz w:val="22"/>
          <w:szCs w:val="22"/>
        </w:rPr>
        <w:t>Ответственность должностных лиц</w:t>
      </w:r>
    </w:p>
    <w:p w:rsidR="00097550" w:rsidRPr="0048288E" w:rsidRDefault="00097550" w:rsidP="0048288E">
      <w:pPr>
        <w:pStyle w:val="ConsPlusNormal"/>
        <w:jc w:val="center"/>
        <w:rPr>
          <w:sz w:val="22"/>
          <w:szCs w:val="22"/>
        </w:rPr>
      </w:pPr>
      <w:r w:rsidRPr="0048288E">
        <w:rPr>
          <w:sz w:val="22"/>
          <w:szCs w:val="22"/>
        </w:rPr>
        <w:t>лицензирующего органа за решения и действия, принимаемые</w:t>
      </w:r>
    </w:p>
    <w:p w:rsidR="00097550" w:rsidRPr="0048288E" w:rsidRDefault="00097550" w:rsidP="0048288E">
      <w:pPr>
        <w:pStyle w:val="ConsPlusNormal"/>
        <w:jc w:val="center"/>
        <w:rPr>
          <w:sz w:val="22"/>
          <w:szCs w:val="22"/>
        </w:rPr>
      </w:pPr>
      <w:r w:rsidRPr="0048288E">
        <w:rPr>
          <w:sz w:val="22"/>
          <w:szCs w:val="22"/>
        </w:rPr>
        <w:t>ими в ходе предоставления услуги</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r w:rsidRPr="0048288E">
        <w:rPr>
          <w:sz w:val="22"/>
          <w:szCs w:val="22"/>
        </w:rPr>
        <w:t xml:space="preserve">4.9. Нарушение должностным лицом порядка предоставления государственной услуги,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505" w:tooltip="4.11.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history="1">
        <w:r w:rsidRPr="0048288E">
          <w:rPr>
            <w:sz w:val="22"/>
            <w:szCs w:val="22"/>
          </w:rPr>
          <w:t>пунктом 4.11</w:t>
        </w:r>
      </w:hyperlink>
      <w:r w:rsidRPr="0048288E">
        <w:rPr>
          <w:sz w:val="22"/>
          <w:szCs w:val="22"/>
        </w:rPr>
        <w:t xml:space="preserve"> регламента, если эти действия (бездействие) не содержат уголовно наказуемого деяния, -</w:t>
      </w:r>
    </w:p>
    <w:p w:rsidR="00097550" w:rsidRPr="0048288E" w:rsidRDefault="00097550" w:rsidP="0048288E">
      <w:pPr>
        <w:pStyle w:val="ConsPlusNormal"/>
        <w:ind w:firstLine="540"/>
        <w:jc w:val="both"/>
        <w:rPr>
          <w:sz w:val="22"/>
          <w:szCs w:val="22"/>
        </w:rPr>
      </w:pPr>
      <w:r w:rsidRPr="0048288E">
        <w:rPr>
          <w:sz w:val="22"/>
          <w:szCs w:val="22"/>
        </w:rPr>
        <w:t>влечет наложение на должностное лицо административного штрафа в размере от трех тысяч до пяти тысяч рублей.</w:t>
      </w:r>
    </w:p>
    <w:p w:rsidR="00097550" w:rsidRPr="0048288E" w:rsidRDefault="00097550" w:rsidP="0048288E">
      <w:pPr>
        <w:pStyle w:val="ConsPlusNormal"/>
        <w:ind w:firstLine="540"/>
        <w:jc w:val="both"/>
        <w:rPr>
          <w:sz w:val="22"/>
          <w:szCs w:val="22"/>
        </w:rPr>
      </w:pPr>
      <w:r w:rsidRPr="0048288E">
        <w:rPr>
          <w:sz w:val="22"/>
          <w:szCs w:val="22"/>
        </w:rPr>
        <w:t>4.10. Требование должностным лицом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097550" w:rsidRPr="0048288E" w:rsidRDefault="00097550" w:rsidP="0048288E">
      <w:pPr>
        <w:pStyle w:val="ConsPlusNormal"/>
        <w:ind w:firstLine="540"/>
        <w:jc w:val="both"/>
        <w:rPr>
          <w:sz w:val="22"/>
          <w:szCs w:val="22"/>
        </w:rPr>
      </w:pPr>
      <w:r w:rsidRPr="0048288E">
        <w:rPr>
          <w:sz w:val="22"/>
          <w:szCs w:val="22"/>
        </w:rPr>
        <w:t>влечет наложение на должностное лицо административного штрафа в размере от пяти тысяч до десяти тысяч рублей.</w:t>
      </w:r>
    </w:p>
    <w:p w:rsidR="00097550" w:rsidRPr="0048288E" w:rsidRDefault="00097550" w:rsidP="0048288E">
      <w:pPr>
        <w:pStyle w:val="ConsPlusNormal"/>
        <w:ind w:firstLine="540"/>
        <w:jc w:val="both"/>
        <w:rPr>
          <w:sz w:val="22"/>
          <w:szCs w:val="22"/>
        </w:rPr>
      </w:pPr>
      <w:bookmarkStart w:id="7" w:name="Par505"/>
      <w:bookmarkEnd w:id="7"/>
      <w:r w:rsidRPr="0048288E">
        <w:rPr>
          <w:sz w:val="22"/>
          <w:szCs w:val="22"/>
        </w:rPr>
        <w:t>4.11.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097550" w:rsidRPr="0048288E" w:rsidRDefault="00097550" w:rsidP="0048288E">
      <w:pPr>
        <w:pStyle w:val="ConsPlusNormal"/>
        <w:ind w:firstLine="540"/>
        <w:jc w:val="both"/>
        <w:rPr>
          <w:sz w:val="22"/>
          <w:szCs w:val="22"/>
        </w:rPr>
      </w:pPr>
      <w:r w:rsidRPr="0048288E">
        <w:rPr>
          <w:sz w:val="22"/>
          <w:szCs w:val="22"/>
        </w:rPr>
        <w:t>влечет наложение на должностное лицо административного штрафа в размере от двадцати тысяч до тридцати тысяч рублей.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outlineLvl w:val="1"/>
        <w:rPr>
          <w:sz w:val="22"/>
          <w:szCs w:val="22"/>
        </w:rPr>
      </w:pPr>
      <w:r w:rsidRPr="0048288E">
        <w:rPr>
          <w:sz w:val="22"/>
          <w:szCs w:val="22"/>
        </w:rPr>
        <w:t>V. Досудебный (внесудебный) порядок</w:t>
      </w:r>
    </w:p>
    <w:p w:rsidR="00097550" w:rsidRPr="0048288E" w:rsidRDefault="00097550" w:rsidP="0048288E">
      <w:pPr>
        <w:pStyle w:val="ConsPlusNormal"/>
        <w:jc w:val="center"/>
        <w:rPr>
          <w:sz w:val="22"/>
          <w:szCs w:val="22"/>
        </w:rPr>
      </w:pPr>
      <w:r w:rsidRPr="0048288E">
        <w:rPr>
          <w:sz w:val="22"/>
          <w:szCs w:val="22"/>
        </w:rPr>
        <w:t>обжалования решений и действий (бездействия) лицензирующего</w:t>
      </w:r>
    </w:p>
    <w:p w:rsidR="00097550" w:rsidRPr="0048288E" w:rsidRDefault="00097550" w:rsidP="0048288E">
      <w:pPr>
        <w:pStyle w:val="ConsPlusNormal"/>
        <w:jc w:val="center"/>
        <w:rPr>
          <w:sz w:val="22"/>
          <w:szCs w:val="22"/>
        </w:rPr>
      </w:pPr>
      <w:r w:rsidRPr="0048288E">
        <w:rPr>
          <w:sz w:val="22"/>
          <w:szCs w:val="22"/>
        </w:rPr>
        <w:t>органа, предоставляющего государственную услугу,</w:t>
      </w:r>
    </w:p>
    <w:p w:rsidR="00097550" w:rsidRPr="0048288E" w:rsidRDefault="00097550" w:rsidP="0048288E">
      <w:pPr>
        <w:pStyle w:val="ConsPlusNormal"/>
        <w:jc w:val="center"/>
        <w:rPr>
          <w:sz w:val="22"/>
          <w:szCs w:val="22"/>
        </w:rPr>
      </w:pPr>
      <w:r w:rsidRPr="0048288E">
        <w:rPr>
          <w:sz w:val="22"/>
          <w:szCs w:val="22"/>
        </w:rPr>
        <w:t>а также его должностных лиц</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bookmarkStart w:id="8" w:name="Par513"/>
      <w:bookmarkEnd w:id="8"/>
      <w:r w:rsidRPr="0048288E">
        <w:rPr>
          <w:sz w:val="22"/>
          <w:szCs w:val="22"/>
        </w:rPr>
        <w:t>5.1. Жалоба подается в письменной форме на бумажном носителе, в электронной форме в подразделение МЧС России, предоставляющее государственную услугу. Жалобы на решения, принятые руководителем подразделения МЧС России, предоставляющего государственную услугу, подаются в вышестоящее подразделение МЧС России (при его наличии) либо в случае его отсутствия рассматриваются непосредственно руководителем подразделения МЧС России, предоставляющим государственную услугу.</w:t>
      </w:r>
    </w:p>
    <w:p w:rsidR="00097550" w:rsidRPr="0048288E" w:rsidRDefault="00097550" w:rsidP="0048288E">
      <w:pPr>
        <w:pStyle w:val="ConsPlusNormal"/>
        <w:ind w:firstLine="540"/>
        <w:jc w:val="both"/>
        <w:rPr>
          <w:sz w:val="22"/>
          <w:szCs w:val="22"/>
        </w:rPr>
      </w:pPr>
      <w:r w:rsidRPr="0048288E">
        <w:rPr>
          <w:sz w:val="22"/>
          <w:szCs w:val="22"/>
        </w:rPr>
        <w:t>5.2. Юридическое лицо или индивидуальный предприниматель (заявитель) вправе обжаловать действия (бездействие) и решения, принятые должностным лицом МЧС России, в случае ненадлежащего исполнения им своих обязанностей при предоставлении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5.3. Заявитель имеет право на обжалование действий и (или) бездействия должностных лиц МЧС России в досудебном (внесудебном) порядке. Заявитель может обратиться с жалобой по основаниям и в порядке, предусмотренном статьями 11.1 и 11.2 Федерального закона от 27 июля 2010 г. N 210-ФЗ "Об организации предоставления государственных и муниципальных услуг", в том числе в следующих случаях:</w:t>
      </w:r>
    </w:p>
    <w:p w:rsidR="00097550" w:rsidRPr="0048288E" w:rsidRDefault="00097550" w:rsidP="0048288E">
      <w:pPr>
        <w:pStyle w:val="ConsPlusNormal"/>
        <w:jc w:val="both"/>
        <w:rPr>
          <w:sz w:val="22"/>
          <w:szCs w:val="22"/>
        </w:rPr>
      </w:pPr>
      <w:r w:rsidRPr="0048288E">
        <w:rPr>
          <w:sz w:val="22"/>
          <w:szCs w:val="22"/>
        </w:rPr>
        <w:t>(в ред. Приказа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1) нарушение срока регистрации заявления соискателя лицензии (лицензиата);</w:t>
      </w:r>
    </w:p>
    <w:p w:rsidR="00097550" w:rsidRPr="0048288E" w:rsidRDefault="00097550" w:rsidP="0048288E">
      <w:pPr>
        <w:pStyle w:val="ConsPlusNormal"/>
        <w:ind w:firstLine="540"/>
        <w:jc w:val="both"/>
        <w:rPr>
          <w:sz w:val="22"/>
          <w:szCs w:val="22"/>
        </w:rPr>
      </w:pPr>
      <w:r w:rsidRPr="0048288E">
        <w:rPr>
          <w:sz w:val="22"/>
          <w:szCs w:val="22"/>
        </w:rPr>
        <w:t>2) нарушение срока предоставления лицензии;</w:t>
      </w:r>
    </w:p>
    <w:p w:rsidR="00097550" w:rsidRPr="0048288E" w:rsidRDefault="00097550" w:rsidP="0048288E">
      <w:pPr>
        <w:pStyle w:val="ConsPlusNormal"/>
        <w:ind w:firstLine="540"/>
        <w:jc w:val="both"/>
        <w:rPr>
          <w:sz w:val="22"/>
          <w:szCs w:val="22"/>
        </w:rPr>
      </w:pPr>
      <w:r w:rsidRPr="0048288E">
        <w:rPr>
          <w:sz w:val="22"/>
          <w:szCs w:val="22"/>
        </w:rPr>
        <w:t>3) требование у соискателя лицензии (лицензиата) документов, не предусмотренных нормативными правовыми актами Российской Федерации, для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4) отказ в приеме у заявителя документов, предоставление которых предусмотрено нормативными правовыми актами Российской Федерации, для предоставления государственной услуги;</w:t>
      </w:r>
    </w:p>
    <w:p w:rsidR="00097550" w:rsidRPr="0048288E" w:rsidRDefault="00097550" w:rsidP="0048288E">
      <w:pPr>
        <w:pStyle w:val="ConsPlusNormal"/>
        <w:ind w:firstLine="540"/>
        <w:jc w:val="both"/>
        <w:rPr>
          <w:sz w:val="22"/>
          <w:szCs w:val="22"/>
        </w:rPr>
      </w:pPr>
      <w:r w:rsidRPr="0048288E">
        <w:rPr>
          <w:sz w:val="22"/>
          <w:szCs w:val="22"/>
        </w:rPr>
        <w:t>5) отказ в предоставлении государственной услуги по основаниям, не предусмотренным федеральными законами и принятыми в соответствии с ними иными нормативными правовыми актами Российской Федерации;</w:t>
      </w:r>
    </w:p>
    <w:p w:rsidR="00097550" w:rsidRPr="0048288E" w:rsidRDefault="00097550" w:rsidP="0048288E">
      <w:pPr>
        <w:pStyle w:val="ConsPlusNormal"/>
        <w:ind w:firstLine="540"/>
        <w:jc w:val="both"/>
        <w:rPr>
          <w:sz w:val="22"/>
          <w:szCs w:val="22"/>
        </w:rPr>
      </w:pPr>
      <w:r w:rsidRPr="0048288E">
        <w:rPr>
          <w:sz w:val="22"/>
          <w:szCs w:val="22"/>
        </w:rPr>
        <w:t>6) затребование с соискателя лицензии при предоставлении государственной услуги платы, не предусмотренной нормативными правовыми актами Российской Федерации;</w:t>
      </w:r>
    </w:p>
    <w:p w:rsidR="00097550" w:rsidRPr="0048288E" w:rsidRDefault="00097550" w:rsidP="0048288E">
      <w:pPr>
        <w:pStyle w:val="ConsPlusNormal"/>
        <w:ind w:firstLine="540"/>
        <w:jc w:val="both"/>
        <w:rPr>
          <w:sz w:val="22"/>
          <w:szCs w:val="22"/>
        </w:rPr>
      </w:pPr>
      <w:r w:rsidRPr="0048288E">
        <w:rPr>
          <w:sz w:val="22"/>
          <w:szCs w:val="22"/>
        </w:rPr>
        <w:t>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97550" w:rsidRPr="0048288E" w:rsidRDefault="00097550" w:rsidP="0048288E">
      <w:pPr>
        <w:pStyle w:val="ConsPlusNormal"/>
        <w:ind w:firstLine="540"/>
        <w:jc w:val="both"/>
        <w:rPr>
          <w:sz w:val="22"/>
          <w:szCs w:val="22"/>
        </w:rPr>
      </w:pPr>
      <w:r w:rsidRPr="0048288E">
        <w:rPr>
          <w:sz w:val="22"/>
          <w:szCs w:val="22"/>
        </w:rPr>
        <w:t>5.4. Жалоба должна содержать:</w:t>
      </w:r>
    </w:p>
    <w:p w:rsidR="00097550" w:rsidRPr="0048288E" w:rsidRDefault="00097550" w:rsidP="0048288E">
      <w:pPr>
        <w:pStyle w:val="ConsPlusNormal"/>
        <w:ind w:firstLine="540"/>
        <w:jc w:val="both"/>
        <w:rPr>
          <w:sz w:val="22"/>
          <w:szCs w:val="22"/>
        </w:rPr>
      </w:pPr>
      <w:r w:rsidRPr="0048288E">
        <w:rPr>
          <w:sz w:val="22"/>
          <w:szCs w:val="22"/>
        </w:rPr>
        <w:t>1) наименование подразделения МЧС России, предоставляющего государственную услугу, решение и действие (бездействие) которого обжалуется;</w:t>
      </w:r>
    </w:p>
    <w:p w:rsidR="00097550" w:rsidRPr="0048288E" w:rsidRDefault="00097550" w:rsidP="0048288E">
      <w:pPr>
        <w:pStyle w:val="ConsPlusNormal"/>
        <w:ind w:firstLine="540"/>
        <w:jc w:val="both"/>
        <w:rPr>
          <w:sz w:val="22"/>
          <w:szCs w:val="22"/>
        </w:rPr>
      </w:pPr>
      <w:r w:rsidRPr="0048288E">
        <w:rPr>
          <w:sz w:val="22"/>
          <w:szCs w:val="22"/>
        </w:rPr>
        <w:t>2) фамилию, имя, отчество (последнее - при наличии), сведения о месте жительства заявителя - физического лица либо наименование и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97550" w:rsidRPr="0048288E" w:rsidRDefault="00097550" w:rsidP="0048288E">
      <w:pPr>
        <w:pStyle w:val="ConsPlusNormal"/>
        <w:ind w:firstLine="540"/>
        <w:jc w:val="both"/>
        <w:rPr>
          <w:sz w:val="22"/>
          <w:szCs w:val="22"/>
        </w:rPr>
      </w:pPr>
      <w:r w:rsidRPr="0048288E">
        <w:rPr>
          <w:sz w:val="22"/>
          <w:szCs w:val="22"/>
        </w:rPr>
        <w:t>3) сведения об обжалуемом решении и действии (бездействии) подразделения МЧС России (должностного лица), предоставляющего государственную услугу, органа;</w:t>
      </w:r>
    </w:p>
    <w:p w:rsidR="00097550" w:rsidRPr="0048288E" w:rsidRDefault="00097550" w:rsidP="0048288E">
      <w:pPr>
        <w:pStyle w:val="ConsPlusNormal"/>
        <w:ind w:firstLine="540"/>
        <w:jc w:val="both"/>
        <w:rPr>
          <w:sz w:val="22"/>
          <w:szCs w:val="22"/>
        </w:rPr>
      </w:pPr>
      <w:r w:rsidRPr="0048288E">
        <w:rPr>
          <w:sz w:val="22"/>
          <w:szCs w:val="22"/>
        </w:rPr>
        <w:t>4) доводы, на основании которых заявитель не согласен с решением и действием (бездействием) подразделения МЧС России (должностного лица), предоставляющего государственную услугу. Заявителем могут быть представлены документы либо их копии (при наличии), подтверждающие доводы заявителя.</w:t>
      </w:r>
    </w:p>
    <w:p w:rsidR="00097550" w:rsidRPr="0048288E" w:rsidRDefault="00097550" w:rsidP="0048288E">
      <w:pPr>
        <w:pStyle w:val="ConsPlusNormal"/>
        <w:ind w:firstLine="540"/>
        <w:jc w:val="both"/>
        <w:rPr>
          <w:sz w:val="22"/>
          <w:szCs w:val="22"/>
        </w:rPr>
      </w:pPr>
      <w:r w:rsidRPr="0048288E">
        <w:rPr>
          <w:sz w:val="22"/>
          <w:szCs w:val="22"/>
        </w:rPr>
        <w:t>Жалоба, поступившая в подразделение МЧС России, предоставляющее государственную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подразделения МЧС России (должностного лица),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97550" w:rsidRPr="0048288E" w:rsidRDefault="00097550" w:rsidP="0048288E">
      <w:pPr>
        <w:pStyle w:val="ConsPlusNormal"/>
        <w:ind w:firstLine="540"/>
        <w:jc w:val="both"/>
        <w:rPr>
          <w:sz w:val="22"/>
          <w:szCs w:val="22"/>
        </w:rPr>
      </w:pPr>
      <w:bookmarkStart w:id="9" w:name="Par530"/>
      <w:bookmarkEnd w:id="9"/>
      <w:r w:rsidRPr="0048288E">
        <w:rPr>
          <w:sz w:val="22"/>
          <w:szCs w:val="22"/>
        </w:rPr>
        <w:t>5.5. По результатам рассмотрения жалобы подразделение МЧС России, предоставляющее государственную услугу, принимает одно из следующих решений:</w:t>
      </w:r>
    </w:p>
    <w:p w:rsidR="00097550" w:rsidRPr="0048288E" w:rsidRDefault="00097550" w:rsidP="0048288E">
      <w:pPr>
        <w:pStyle w:val="ConsPlusNormal"/>
        <w:ind w:firstLine="540"/>
        <w:jc w:val="both"/>
        <w:rPr>
          <w:sz w:val="22"/>
          <w:szCs w:val="22"/>
        </w:rPr>
      </w:pPr>
      <w:r w:rsidRPr="0048288E">
        <w:rPr>
          <w:sz w:val="22"/>
          <w:szCs w:val="22"/>
        </w:rPr>
        <w:t>1) удовлетворяет жалобу, в том числе в форме отмены принятого решения, исправления допущенных подразделением МЧС России,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97550" w:rsidRPr="0048288E" w:rsidRDefault="00097550" w:rsidP="0048288E">
      <w:pPr>
        <w:pStyle w:val="ConsPlusNormal"/>
        <w:ind w:firstLine="540"/>
        <w:jc w:val="both"/>
        <w:rPr>
          <w:sz w:val="22"/>
          <w:szCs w:val="22"/>
        </w:rPr>
      </w:pPr>
      <w:r w:rsidRPr="0048288E">
        <w:rPr>
          <w:sz w:val="22"/>
          <w:szCs w:val="22"/>
        </w:rPr>
        <w:t>2) отказывает в удовлетворении жалобы.</w:t>
      </w:r>
    </w:p>
    <w:p w:rsidR="00097550" w:rsidRPr="0048288E" w:rsidRDefault="00097550" w:rsidP="0048288E">
      <w:pPr>
        <w:pStyle w:val="ConsPlusNormal"/>
        <w:ind w:firstLine="540"/>
        <w:jc w:val="both"/>
        <w:rPr>
          <w:sz w:val="22"/>
          <w:szCs w:val="22"/>
        </w:rPr>
      </w:pPr>
      <w:r w:rsidRPr="0048288E">
        <w:rPr>
          <w:sz w:val="22"/>
          <w:szCs w:val="22"/>
        </w:rPr>
        <w:t>5.5.1. Жалобы на решения, принятые руководителем подразделения МЧС России по жалобе, подаются в вышестоящее подразделение МЧС России (при его наличии) либо в случае его отсутствия рассматриваются непосредственно руководителем подразделения МЧС России, предоставляющим государственную услугу.</w:t>
      </w:r>
    </w:p>
    <w:p w:rsidR="00097550" w:rsidRPr="0048288E" w:rsidRDefault="00097550" w:rsidP="0048288E">
      <w:pPr>
        <w:pStyle w:val="ConsPlusNormal"/>
        <w:ind w:firstLine="540"/>
        <w:jc w:val="both"/>
        <w:rPr>
          <w:sz w:val="22"/>
          <w:szCs w:val="22"/>
        </w:rPr>
      </w:pPr>
      <w:r w:rsidRPr="0048288E">
        <w:rPr>
          <w:sz w:val="22"/>
          <w:szCs w:val="22"/>
        </w:rPr>
        <w:t>Заявитель вправе запросить у лицензирующего органа информацию и документы, необходимые для рассмотрения жалобы.</w:t>
      </w:r>
    </w:p>
    <w:p w:rsidR="00097550" w:rsidRPr="0048288E" w:rsidRDefault="00097550" w:rsidP="0048288E">
      <w:pPr>
        <w:pStyle w:val="ConsPlusNormal"/>
        <w:jc w:val="both"/>
        <w:rPr>
          <w:sz w:val="22"/>
          <w:szCs w:val="22"/>
        </w:rPr>
      </w:pPr>
      <w:r w:rsidRPr="0048288E">
        <w:rPr>
          <w:sz w:val="22"/>
          <w:szCs w:val="22"/>
        </w:rPr>
        <w:t>(п. 5.5.1 введен Приказом МЧС России от 16.10.2013 N 664)</w:t>
      </w:r>
    </w:p>
    <w:p w:rsidR="00097550" w:rsidRPr="0048288E" w:rsidRDefault="00097550" w:rsidP="0048288E">
      <w:pPr>
        <w:pStyle w:val="ConsPlusNormal"/>
        <w:ind w:firstLine="540"/>
        <w:jc w:val="both"/>
        <w:rPr>
          <w:sz w:val="22"/>
          <w:szCs w:val="22"/>
        </w:rPr>
      </w:pPr>
      <w:r w:rsidRPr="0048288E">
        <w:rPr>
          <w:sz w:val="22"/>
          <w:szCs w:val="22"/>
        </w:rPr>
        <w:t xml:space="preserve">5.6. Не позднее дня, следующего за днем принятия решения, указанного в </w:t>
      </w:r>
      <w:hyperlink w:anchor="Par530" w:tooltip="5.5. По результатам рассмотрения жалобы подразделение МЧС России, предоставляющее государственную услугу, принимает одно из следующих решений:" w:history="1">
        <w:r w:rsidRPr="0048288E">
          <w:rPr>
            <w:sz w:val="22"/>
            <w:szCs w:val="22"/>
          </w:rPr>
          <w:t>пункте 5.5</w:t>
        </w:r>
      </w:hyperlink>
      <w:r w:rsidRPr="0048288E">
        <w:rPr>
          <w:sz w:val="22"/>
          <w:szCs w:val="22"/>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97550" w:rsidRPr="0048288E" w:rsidRDefault="00097550" w:rsidP="0048288E">
      <w:pPr>
        <w:pStyle w:val="ConsPlusNormal"/>
        <w:ind w:firstLine="540"/>
        <w:jc w:val="both"/>
        <w:rPr>
          <w:sz w:val="22"/>
          <w:szCs w:val="22"/>
        </w:rPr>
      </w:pPr>
      <w:r w:rsidRPr="0048288E">
        <w:rPr>
          <w:sz w:val="22"/>
          <w:szCs w:val="22"/>
        </w:rPr>
        <w:t xml:space="preserve">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w:anchor="Par513" w:tooltip="5.1. Жалоба подается в письменной форме на бумажном носителе, в электронной форме в подразделение МЧС России, предоставляющее государственную услугу. Жалобы на решения, принятые руководителем подразделения МЧС России, предоставляющего государственную услугу, подаются в вышестоящее подразделение МЧС России (при его наличии) либо в случае его отсутствия рассматриваются непосредственно руководителем подразделения МЧС России, предоставляющим государственную услугу." w:history="1">
        <w:r w:rsidRPr="0048288E">
          <w:rPr>
            <w:sz w:val="22"/>
            <w:szCs w:val="22"/>
          </w:rPr>
          <w:t>пунктом 5.1</w:t>
        </w:r>
      </w:hyperlink>
      <w:r w:rsidRPr="0048288E">
        <w:rPr>
          <w:sz w:val="22"/>
          <w:szCs w:val="22"/>
        </w:rPr>
        <w:t xml:space="preserve"> настоящего Регламента, незамедлительно направляет имеющиеся материалы в органы прокуратуры.</w:t>
      </w:r>
    </w:p>
    <w:p w:rsidR="00097550" w:rsidRPr="0048288E" w:rsidRDefault="00097550" w:rsidP="0048288E">
      <w:pPr>
        <w:pStyle w:val="ConsPlusNormal"/>
        <w:ind w:firstLine="540"/>
        <w:jc w:val="both"/>
        <w:rPr>
          <w:sz w:val="22"/>
          <w:szCs w:val="22"/>
        </w:rPr>
      </w:pPr>
      <w:r w:rsidRPr="0048288E">
        <w:rPr>
          <w:sz w:val="22"/>
          <w:szCs w:val="22"/>
        </w:rPr>
        <w:t>5.8. Заявители вправе обжаловать решения, принятые при предоставлении государственной услуги, действия (бездействие) должностных лиц ДНПР МЧС России, ГУ МЧС России по субъектам Российской Федерации в судебном порядке в соответствии с законодательством Российской Федерации.</w:t>
      </w:r>
    </w:p>
    <w:p w:rsidR="00097550" w:rsidRPr="0048288E" w:rsidRDefault="00097550" w:rsidP="0048288E">
      <w:pPr>
        <w:pStyle w:val="ConsPlusNormal"/>
        <w:jc w:val="both"/>
        <w:rPr>
          <w:sz w:val="22"/>
          <w:szCs w:val="22"/>
        </w:rPr>
      </w:pPr>
      <w:r w:rsidRPr="0048288E">
        <w:rPr>
          <w:sz w:val="22"/>
          <w:szCs w:val="22"/>
        </w:rPr>
        <w:t>(п. 5.8 введен Приказом МЧС России от 16.10.2013 N 664; в ред. Приказа МЧС России от 23.09.2015 N 512)</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right"/>
        <w:outlineLvl w:val="1"/>
        <w:rPr>
          <w:sz w:val="22"/>
          <w:szCs w:val="22"/>
        </w:rPr>
      </w:pPr>
      <w:r w:rsidRPr="0048288E">
        <w:rPr>
          <w:sz w:val="22"/>
          <w:szCs w:val="22"/>
        </w:rPr>
        <w:t>Приложение N 1</w:t>
      </w:r>
    </w:p>
    <w:p w:rsidR="00097550" w:rsidRPr="0048288E" w:rsidRDefault="00097550" w:rsidP="0048288E">
      <w:pPr>
        <w:pStyle w:val="ConsPlusNormal"/>
        <w:jc w:val="right"/>
        <w:rPr>
          <w:sz w:val="22"/>
          <w:szCs w:val="22"/>
        </w:rPr>
      </w:pPr>
      <w:r w:rsidRPr="0048288E">
        <w:rPr>
          <w:sz w:val="22"/>
          <w:szCs w:val="22"/>
        </w:rPr>
        <w:t>к Административному регламенту</w:t>
      </w:r>
    </w:p>
    <w:p w:rsidR="00097550" w:rsidRPr="0048288E" w:rsidRDefault="00097550" w:rsidP="0048288E">
      <w:pPr>
        <w:pStyle w:val="ConsPlusNormal"/>
        <w:jc w:val="right"/>
        <w:rPr>
          <w:sz w:val="22"/>
          <w:szCs w:val="22"/>
        </w:rPr>
      </w:pPr>
      <w:r w:rsidRPr="0048288E">
        <w:rPr>
          <w:sz w:val="22"/>
          <w:szCs w:val="22"/>
        </w:rPr>
        <w:t>Министерства Российской Федерации</w:t>
      </w:r>
    </w:p>
    <w:p w:rsidR="00097550" w:rsidRPr="0048288E" w:rsidRDefault="00097550" w:rsidP="0048288E">
      <w:pPr>
        <w:pStyle w:val="ConsPlusNormal"/>
        <w:jc w:val="right"/>
        <w:rPr>
          <w:sz w:val="22"/>
          <w:szCs w:val="22"/>
        </w:rPr>
      </w:pPr>
      <w:r w:rsidRPr="0048288E">
        <w:rPr>
          <w:sz w:val="22"/>
          <w:szCs w:val="22"/>
        </w:rPr>
        <w:t>по делам гражданской обороны,</w:t>
      </w:r>
    </w:p>
    <w:p w:rsidR="00097550" w:rsidRPr="0048288E" w:rsidRDefault="00097550" w:rsidP="0048288E">
      <w:pPr>
        <w:pStyle w:val="ConsPlusNormal"/>
        <w:jc w:val="right"/>
        <w:rPr>
          <w:sz w:val="22"/>
          <w:szCs w:val="22"/>
        </w:rPr>
      </w:pPr>
      <w:r w:rsidRPr="0048288E">
        <w:rPr>
          <w:sz w:val="22"/>
          <w:szCs w:val="22"/>
        </w:rPr>
        <w:t>чрезвычайным ситуациям и ликвидации</w:t>
      </w:r>
    </w:p>
    <w:p w:rsidR="00097550" w:rsidRPr="0048288E" w:rsidRDefault="00097550" w:rsidP="0048288E">
      <w:pPr>
        <w:pStyle w:val="ConsPlusNormal"/>
        <w:jc w:val="right"/>
        <w:rPr>
          <w:sz w:val="22"/>
          <w:szCs w:val="22"/>
        </w:rPr>
      </w:pPr>
      <w:r w:rsidRPr="0048288E">
        <w:rPr>
          <w:sz w:val="22"/>
          <w:szCs w:val="22"/>
        </w:rPr>
        <w:t>последствий стихийных бедствий</w:t>
      </w:r>
    </w:p>
    <w:p w:rsidR="00097550" w:rsidRPr="0048288E" w:rsidRDefault="00097550" w:rsidP="0048288E">
      <w:pPr>
        <w:pStyle w:val="ConsPlusNormal"/>
        <w:jc w:val="right"/>
        <w:rPr>
          <w:sz w:val="22"/>
          <w:szCs w:val="22"/>
        </w:rPr>
      </w:pPr>
      <w:r w:rsidRPr="0048288E">
        <w:rPr>
          <w:sz w:val="22"/>
          <w:szCs w:val="22"/>
        </w:rPr>
        <w:t>по предоставлению государственной</w:t>
      </w:r>
    </w:p>
    <w:p w:rsidR="00097550" w:rsidRPr="0048288E" w:rsidRDefault="00097550" w:rsidP="0048288E">
      <w:pPr>
        <w:pStyle w:val="ConsPlusNormal"/>
        <w:jc w:val="right"/>
        <w:rPr>
          <w:sz w:val="22"/>
          <w:szCs w:val="22"/>
        </w:rPr>
      </w:pPr>
      <w:r w:rsidRPr="0048288E">
        <w:rPr>
          <w:sz w:val="22"/>
          <w:szCs w:val="22"/>
        </w:rPr>
        <w:t>услуги по лицензированию деятельности</w:t>
      </w:r>
    </w:p>
    <w:p w:rsidR="00097550" w:rsidRPr="0048288E" w:rsidRDefault="00097550" w:rsidP="0048288E">
      <w:pPr>
        <w:pStyle w:val="ConsPlusNormal"/>
        <w:jc w:val="right"/>
        <w:rPr>
          <w:sz w:val="22"/>
          <w:szCs w:val="22"/>
        </w:rPr>
      </w:pPr>
      <w:r w:rsidRPr="0048288E">
        <w:rPr>
          <w:sz w:val="22"/>
          <w:szCs w:val="22"/>
        </w:rPr>
        <w:t>по монтажу, техническому обслуживанию</w:t>
      </w:r>
    </w:p>
    <w:p w:rsidR="00097550" w:rsidRPr="0048288E" w:rsidRDefault="00097550" w:rsidP="0048288E">
      <w:pPr>
        <w:pStyle w:val="ConsPlusNormal"/>
        <w:jc w:val="right"/>
        <w:rPr>
          <w:sz w:val="22"/>
          <w:szCs w:val="22"/>
        </w:rPr>
      </w:pPr>
      <w:r w:rsidRPr="0048288E">
        <w:rPr>
          <w:sz w:val="22"/>
          <w:szCs w:val="22"/>
        </w:rPr>
        <w:t>и ремонту средств обеспечения пожарной</w:t>
      </w:r>
    </w:p>
    <w:p w:rsidR="00097550" w:rsidRPr="0048288E" w:rsidRDefault="00097550" w:rsidP="0048288E">
      <w:pPr>
        <w:pStyle w:val="ConsPlusNormal"/>
        <w:jc w:val="right"/>
        <w:rPr>
          <w:sz w:val="22"/>
          <w:szCs w:val="22"/>
        </w:rPr>
      </w:pPr>
      <w:r w:rsidRPr="0048288E">
        <w:rPr>
          <w:sz w:val="22"/>
          <w:szCs w:val="22"/>
        </w:rPr>
        <w:t>безопасности зданий и сооружений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rPr>
          <w:sz w:val="22"/>
          <w:szCs w:val="22"/>
        </w:rPr>
      </w:pPr>
      <w:bookmarkStart w:id="10" w:name="Par557"/>
      <w:bookmarkEnd w:id="10"/>
      <w:r w:rsidRPr="0048288E">
        <w:rPr>
          <w:sz w:val="22"/>
          <w:szCs w:val="22"/>
        </w:rPr>
        <w:t>КОНТАКТНАЯ ИНФОРМАЦИЯ МЧС РОССИИ</w:t>
      </w:r>
    </w:p>
    <w:p w:rsidR="00097550" w:rsidRPr="0048288E" w:rsidRDefault="00097550" w:rsidP="0048288E">
      <w:pPr>
        <w:pStyle w:val="ConsPlusNormal"/>
        <w:jc w:val="center"/>
        <w:rPr>
          <w:sz w:val="22"/>
          <w:szCs w:val="22"/>
        </w:rPr>
      </w:pPr>
      <w:r w:rsidRPr="0048288E">
        <w:rPr>
          <w:sz w:val="22"/>
          <w:szCs w:val="22"/>
        </w:rPr>
        <w:t>(в ред. Приказа МЧС России от 23.09.2015 N 512)</w:t>
      </w:r>
    </w:p>
    <w:p w:rsidR="00097550" w:rsidRPr="0048288E" w:rsidRDefault="00097550" w:rsidP="004828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85"/>
        <w:gridCol w:w="5662"/>
        <w:gridCol w:w="3552"/>
      </w:tblGrid>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Адрес, номер телефона, электронный адрес в интернете, e-mail</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Министерство Российской Федерации по делам гражданской обороны, чрезвычайным ситуациям и ликвидации последствий стихийных бедствий</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109012, г. Москва, Театральный пр., д. 3,</w:t>
            </w:r>
          </w:p>
          <w:p w:rsidR="00097550" w:rsidRPr="0048288E" w:rsidRDefault="00097550" w:rsidP="0048288E">
            <w:pPr>
              <w:pStyle w:val="ConsPlusNormal"/>
              <w:rPr>
                <w:sz w:val="22"/>
                <w:szCs w:val="22"/>
              </w:rPr>
            </w:pPr>
            <w:r w:rsidRPr="0048288E">
              <w:rPr>
                <w:sz w:val="22"/>
                <w:szCs w:val="22"/>
              </w:rPr>
              <w:t>тел.: (495) 983-39-01,</w:t>
            </w:r>
          </w:p>
          <w:p w:rsidR="00097550" w:rsidRPr="0048288E" w:rsidRDefault="00097550" w:rsidP="0048288E">
            <w:pPr>
              <w:pStyle w:val="ConsPlusNormal"/>
              <w:rPr>
                <w:sz w:val="22"/>
                <w:szCs w:val="22"/>
              </w:rPr>
            </w:pPr>
            <w:r w:rsidRPr="0048288E">
              <w:rPr>
                <w:sz w:val="22"/>
                <w:szCs w:val="22"/>
              </w:rPr>
              <w:t>факс: (495) 983-19-46,</w:t>
            </w:r>
          </w:p>
          <w:p w:rsidR="00097550" w:rsidRPr="0048288E" w:rsidRDefault="00097550" w:rsidP="0048288E">
            <w:pPr>
              <w:pStyle w:val="ConsPlusNormal"/>
              <w:rPr>
                <w:sz w:val="22"/>
                <w:szCs w:val="22"/>
              </w:rPr>
            </w:pPr>
            <w:r w:rsidRPr="0048288E">
              <w:rPr>
                <w:sz w:val="22"/>
                <w:szCs w:val="22"/>
              </w:rPr>
              <w:t>www.mchs.gov.ru,</w:t>
            </w:r>
          </w:p>
          <w:p w:rsidR="00097550" w:rsidRPr="0048288E" w:rsidRDefault="00097550" w:rsidP="0048288E">
            <w:pPr>
              <w:pStyle w:val="ConsPlusNormal"/>
              <w:rPr>
                <w:sz w:val="22"/>
                <w:szCs w:val="22"/>
                <w:lang w:val="en-US"/>
              </w:rPr>
            </w:pPr>
            <w:r w:rsidRPr="0048288E">
              <w:rPr>
                <w:sz w:val="22"/>
                <w:szCs w:val="22"/>
                <w:lang w:val="en-US"/>
              </w:rPr>
              <w:t>e-mail: info@mchs.gov.ru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Департамент надзорной деятельности и профилактической работы МЧС России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121357, г. Москва, ул. Ватутина, д. 1,</w:t>
            </w:r>
          </w:p>
          <w:p w:rsidR="00097550" w:rsidRPr="0048288E" w:rsidRDefault="00097550" w:rsidP="0048288E">
            <w:pPr>
              <w:pStyle w:val="ConsPlusNormal"/>
              <w:rPr>
                <w:sz w:val="22"/>
                <w:szCs w:val="22"/>
              </w:rPr>
            </w:pPr>
            <w:r w:rsidRPr="0048288E">
              <w:rPr>
                <w:sz w:val="22"/>
                <w:szCs w:val="22"/>
              </w:rPr>
              <w:t>тел.: (495) 983-67-20, 983-67-36,</w:t>
            </w:r>
          </w:p>
          <w:p w:rsidR="00097550" w:rsidRPr="0048288E" w:rsidRDefault="00097550" w:rsidP="0048288E">
            <w:pPr>
              <w:pStyle w:val="ConsPlusNormal"/>
              <w:rPr>
                <w:sz w:val="22"/>
                <w:szCs w:val="22"/>
              </w:rPr>
            </w:pPr>
            <w:r w:rsidRPr="0048288E">
              <w:rPr>
                <w:sz w:val="22"/>
                <w:szCs w:val="22"/>
              </w:rPr>
              <w:t>факс: (495) 983-65-99,</w:t>
            </w:r>
          </w:p>
          <w:p w:rsidR="00097550" w:rsidRPr="0048288E" w:rsidRDefault="00097550" w:rsidP="0048288E">
            <w:pPr>
              <w:pStyle w:val="ConsPlusNormal"/>
              <w:rPr>
                <w:sz w:val="22"/>
                <w:szCs w:val="22"/>
              </w:rPr>
            </w:pPr>
            <w:r w:rsidRPr="0048288E">
              <w:rPr>
                <w:sz w:val="22"/>
                <w:szCs w:val="22"/>
              </w:rPr>
              <w:t>e-mail: licenz.dnd@gmail.com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Управление специальной пожарной охраны МЧС России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121357, г. Москва, ул. Ватутина, д. 1,</w:t>
            </w:r>
          </w:p>
          <w:p w:rsidR="00097550" w:rsidRPr="0048288E" w:rsidRDefault="00097550" w:rsidP="0048288E">
            <w:pPr>
              <w:pStyle w:val="ConsPlusNormal"/>
              <w:rPr>
                <w:sz w:val="22"/>
                <w:szCs w:val="22"/>
                <w:lang w:val="en-US"/>
              </w:rPr>
            </w:pPr>
            <w:r w:rsidRPr="0048288E">
              <w:rPr>
                <w:sz w:val="22"/>
                <w:szCs w:val="22"/>
              </w:rPr>
              <w:t>тел</w:t>
            </w:r>
            <w:r w:rsidRPr="0048288E">
              <w:rPr>
                <w:sz w:val="22"/>
                <w:szCs w:val="22"/>
                <w:lang w:val="en-US"/>
              </w:rPr>
              <w:t>.: (495) 983-66-60,</w:t>
            </w:r>
          </w:p>
          <w:p w:rsidR="00097550" w:rsidRPr="0048288E" w:rsidRDefault="00097550" w:rsidP="0048288E">
            <w:pPr>
              <w:pStyle w:val="ConsPlusNormal"/>
              <w:rPr>
                <w:sz w:val="22"/>
                <w:szCs w:val="22"/>
                <w:lang w:val="en-US"/>
              </w:rPr>
            </w:pPr>
            <w:r w:rsidRPr="0048288E">
              <w:rPr>
                <w:sz w:val="22"/>
                <w:szCs w:val="22"/>
                <w:lang w:val="en-US"/>
              </w:rPr>
              <w:t>e-mail: 3otdel.uspo@mail.ru</w:t>
            </w:r>
          </w:p>
        </w:tc>
      </w:tr>
    </w:tbl>
    <w:p w:rsidR="00097550" w:rsidRPr="0048288E" w:rsidRDefault="00097550" w:rsidP="0048288E">
      <w:pPr>
        <w:pStyle w:val="ConsPlusNormal"/>
        <w:ind w:firstLine="540"/>
        <w:jc w:val="both"/>
        <w:rPr>
          <w:sz w:val="22"/>
          <w:szCs w:val="22"/>
          <w:lang w:val="en-US"/>
        </w:rPr>
      </w:pPr>
    </w:p>
    <w:p w:rsidR="00097550" w:rsidRPr="0048288E" w:rsidRDefault="00097550" w:rsidP="0048288E">
      <w:pPr>
        <w:pStyle w:val="ConsPlusNormal"/>
        <w:ind w:firstLine="540"/>
        <w:jc w:val="both"/>
        <w:rPr>
          <w:sz w:val="22"/>
          <w:szCs w:val="22"/>
          <w:lang w:val="en-US"/>
        </w:rPr>
      </w:pPr>
    </w:p>
    <w:p w:rsidR="00097550" w:rsidRDefault="00097550" w:rsidP="0048288E">
      <w:pPr>
        <w:pStyle w:val="ConsPlusNormal"/>
        <w:ind w:firstLine="540"/>
        <w:jc w:val="both"/>
        <w:rPr>
          <w:sz w:val="22"/>
          <w:szCs w:val="22"/>
        </w:rPr>
      </w:pPr>
    </w:p>
    <w:p w:rsidR="00097550" w:rsidRDefault="00097550" w:rsidP="0048288E">
      <w:pPr>
        <w:pStyle w:val="ConsPlusNormal"/>
        <w:ind w:firstLine="540"/>
        <w:jc w:val="both"/>
        <w:rPr>
          <w:sz w:val="22"/>
          <w:szCs w:val="22"/>
        </w:rPr>
      </w:pPr>
    </w:p>
    <w:p w:rsidR="00097550" w:rsidRDefault="00097550" w:rsidP="0048288E">
      <w:pPr>
        <w:pStyle w:val="ConsPlusNormal"/>
        <w:ind w:firstLine="540"/>
        <w:jc w:val="both"/>
        <w:rPr>
          <w:sz w:val="22"/>
          <w:szCs w:val="22"/>
        </w:rPr>
      </w:pPr>
    </w:p>
    <w:p w:rsidR="00097550"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ind w:firstLine="540"/>
        <w:jc w:val="both"/>
        <w:rPr>
          <w:sz w:val="22"/>
          <w:szCs w:val="22"/>
          <w:lang w:val="en-US"/>
        </w:rPr>
      </w:pPr>
    </w:p>
    <w:p w:rsidR="00097550" w:rsidRPr="0048288E" w:rsidRDefault="00097550" w:rsidP="0048288E">
      <w:pPr>
        <w:pStyle w:val="ConsPlusNormal"/>
        <w:ind w:firstLine="540"/>
        <w:jc w:val="both"/>
        <w:rPr>
          <w:sz w:val="22"/>
          <w:szCs w:val="22"/>
          <w:lang w:val="en-US"/>
        </w:rPr>
      </w:pPr>
    </w:p>
    <w:p w:rsidR="00097550" w:rsidRPr="0048288E" w:rsidRDefault="00097550" w:rsidP="0048288E">
      <w:pPr>
        <w:pStyle w:val="ConsPlusNormal"/>
        <w:jc w:val="right"/>
        <w:outlineLvl w:val="1"/>
        <w:rPr>
          <w:sz w:val="22"/>
          <w:szCs w:val="22"/>
        </w:rPr>
      </w:pPr>
      <w:r w:rsidRPr="0048288E">
        <w:rPr>
          <w:sz w:val="22"/>
          <w:szCs w:val="22"/>
        </w:rPr>
        <w:t>Приложение N 2</w:t>
      </w:r>
    </w:p>
    <w:p w:rsidR="00097550" w:rsidRPr="0048288E" w:rsidRDefault="00097550" w:rsidP="0048288E">
      <w:pPr>
        <w:pStyle w:val="ConsPlusNormal"/>
        <w:jc w:val="right"/>
        <w:rPr>
          <w:sz w:val="22"/>
          <w:szCs w:val="22"/>
        </w:rPr>
      </w:pPr>
      <w:r w:rsidRPr="0048288E">
        <w:rPr>
          <w:sz w:val="22"/>
          <w:szCs w:val="22"/>
        </w:rPr>
        <w:t>к Административному регламенту</w:t>
      </w:r>
    </w:p>
    <w:p w:rsidR="00097550" w:rsidRPr="0048288E" w:rsidRDefault="00097550" w:rsidP="0048288E">
      <w:pPr>
        <w:pStyle w:val="ConsPlusNormal"/>
        <w:jc w:val="right"/>
        <w:rPr>
          <w:sz w:val="22"/>
          <w:szCs w:val="22"/>
        </w:rPr>
      </w:pPr>
      <w:r w:rsidRPr="0048288E">
        <w:rPr>
          <w:sz w:val="22"/>
          <w:szCs w:val="22"/>
        </w:rPr>
        <w:t>Министерства Российской Федерации</w:t>
      </w:r>
    </w:p>
    <w:p w:rsidR="00097550" w:rsidRPr="0048288E" w:rsidRDefault="00097550" w:rsidP="0048288E">
      <w:pPr>
        <w:pStyle w:val="ConsPlusNormal"/>
        <w:jc w:val="right"/>
        <w:rPr>
          <w:sz w:val="22"/>
          <w:szCs w:val="22"/>
        </w:rPr>
      </w:pPr>
      <w:r w:rsidRPr="0048288E">
        <w:rPr>
          <w:sz w:val="22"/>
          <w:szCs w:val="22"/>
        </w:rPr>
        <w:t>по делам гражданской обороны,</w:t>
      </w:r>
    </w:p>
    <w:p w:rsidR="00097550" w:rsidRPr="0048288E" w:rsidRDefault="00097550" w:rsidP="0048288E">
      <w:pPr>
        <w:pStyle w:val="ConsPlusNormal"/>
        <w:jc w:val="right"/>
        <w:rPr>
          <w:sz w:val="22"/>
          <w:szCs w:val="22"/>
        </w:rPr>
      </w:pPr>
      <w:r w:rsidRPr="0048288E">
        <w:rPr>
          <w:sz w:val="22"/>
          <w:szCs w:val="22"/>
        </w:rPr>
        <w:t>чрезвычайным ситуациям и ликвидации</w:t>
      </w:r>
    </w:p>
    <w:p w:rsidR="00097550" w:rsidRPr="0048288E" w:rsidRDefault="00097550" w:rsidP="0048288E">
      <w:pPr>
        <w:pStyle w:val="ConsPlusNormal"/>
        <w:jc w:val="right"/>
        <w:rPr>
          <w:sz w:val="22"/>
          <w:szCs w:val="22"/>
        </w:rPr>
      </w:pPr>
      <w:r w:rsidRPr="0048288E">
        <w:rPr>
          <w:sz w:val="22"/>
          <w:szCs w:val="22"/>
        </w:rPr>
        <w:t>последствий стихийных бедствий</w:t>
      </w:r>
    </w:p>
    <w:p w:rsidR="00097550" w:rsidRPr="0048288E" w:rsidRDefault="00097550" w:rsidP="0048288E">
      <w:pPr>
        <w:pStyle w:val="ConsPlusNormal"/>
        <w:jc w:val="right"/>
        <w:rPr>
          <w:sz w:val="22"/>
          <w:szCs w:val="22"/>
        </w:rPr>
      </w:pPr>
      <w:r w:rsidRPr="0048288E">
        <w:rPr>
          <w:sz w:val="22"/>
          <w:szCs w:val="22"/>
        </w:rPr>
        <w:t>и Федерального агентства лесного хозяйства</w:t>
      </w:r>
    </w:p>
    <w:p w:rsidR="00097550" w:rsidRPr="0048288E" w:rsidRDefault="00097550" w:rsidP="0048288E">
      <w:pPr>
        <w:pStyle w:val="ConsPlusNormal"/>
        <w:jc w:val="right"/>
        <w:rPr>
          <w:sz w:val="22"/>
          <w:szCs w:val="22"/>
        </w:rPr>
      </w:pPr>
      <w:r w:rsidRPr="0048288E">
        <w:rPr>
          <w:sz w:val="22"/>
          <w:szCs w:val="22"/>
        </w:rPr>
        <w:t>по предоставлению государственной</w:t>
      </w:r>
    </w:p>
    <w:p w:rsidR="00097550" w:rsidRPr="0048288E" w:rsidRDefault="00097550" w:rsidP="0048288E">
      <w:pPr>
        <w:pStyle w:val="ConsPlusNormal"/>
        <w:jc w:val="right"/>
        <w:rPr>
          <w:sz w:val="22"/>
          <w:szCs w:val="22"/>
        </w:rPr>
      </w:pPr>
      <w:r w:rsidRPr="0048288E">
        <w:rPr>
          <w:sz w:val="22"/>
          <w:szCs w:val="22"/>
        </w:rPr>
        <w:t>услуги по лицензированию деятельности</w:t>
      </w:r>
    </w:p>
    <w:p w:rsidR="00097550" w:rsidRPr="0048288E" w:rsidRDefault="00097550" w:rsidP="0048288E">
      <w:pPr>
        <w:pStyle w:val="ConsPlusNormal"/>
        <w:jc w:val="right"/>
        <w:rPr>
          <w:sz w:val="22"/>
          <w:szCs w:val="22"/>
        </w:rPr>
      </w:pPr>
      <w:r w:rsidRPr="0048288E">
        <w:rPr>
          <w:sz w:val="22"/>
          <w:szCs w:val="22"/>
        </w:rPr>
        <w:t>по монтажу, техническому обслуживанию</w:t>
      </w:r>
    </w:p>
    <w:p w:rsidR="00097550" w:rsidRPr="0048288E" w:rsidRDefault="00097550" w:rsidP="0048288E">
      <w:pPr>
        <w:pStyle w:val="ConsPlusNormal"/>
        <w:jc w:val="right"/>
        <w:rPr>
          <w:sz w:val="22"/>
          <w:szCs w:val="22"/>
        </w:rPr>
      </w:pPr>
      <w:r w:rsidRPr="0048288E">
        <w:rPr>
          <w:sz w:val="22"/>
          <w:szCs w:val="22"/>
        </w:rPr>
        <w:t>и ремонту средств обеспечения пожарной</w:t>
      </w:r>
    </w:p>
    <w:p w:rsidR="00097550" w:rsidRPr="0048288E" w:rsidRDefault="00097550" w:rsidP="0048288E">
      <w:pPr>
        <w:pStyle w:val="ConsPlusNormal"/>
        <w:jc w:val="right"/>
        <w:rPr>
          <w:sz w:val="22"/>
          <w:szCs w:val="22"/>
        </w:rPr>
      </w:pPr>
      <w:r w:rsidRPr="0048288E">
        <w:rPr>
          <w:sz w:val="22"/>
          <w:szCs w:val="22"/>
        </w:rPr>
        <w:t>безопасности зданий и сооружений</w:t>
      </w:r>
    </w:p>
    <w:p w:rsidR="00097550" w:rsidRPr="0048288E" w:rsidRDefault="00097550" w:rsidP="0048288E">
      <w:pPr>
        <w:pStyle w:val="ConsPlusNormal"/>
        <w:jc w:val="center"/>
        <w:rPr>
          <w:sz w:val="22"/>
          <w:szCs w:val="22"/>
        </w:rPr>
      </w:pPr>
    </w:p>
    <w:p w:rsidR="00097550" w:rsidRPr="0048288E" w:rsidRDefault="00097550" w:rsidP="0048288E">
      <w:pPr>
        <w:pStyle w:val="ConsPlusNormal"/>
        <w:jc w:val="center"/>
        <w:rPr>
          <w:sz w:val="22"/>
          <w:szCs w:val="22"/>
        </w:rPr>
      </w:pPr>
      <w:bookmarkStart w:id="11" w:name="Par600"/>
      <w:bookmarkEnd w:id="11"/>
      <w:r w:rsidRPr="0048288E">
        <w:rPr>
          <w:sz w:val="22"/>
          <w:szCs w:val="22"/>
        </w:rPr>
        <w:t>КОНТАКТНАЯ ИНФОРМАЦИЯ</w:t>
      </w:r>
    </w:p>
    <w:p w:rsidR="00097550" w:rsidRPr="0048288E" w:rsidRDefault="00097550" w:rsidP="0048288E">
      <w:pPr>
        <w:pStyle w:val="ConsPlusNormal"/>
        <w:jc w:val="center"/>
        <w:rPr>
          <w:sz w:val="22"/>
          <w:szCs w:val="22"/>
        </w:rPr>
      </w:pPr>
      <w:r w:rsidRPr="0048288E">
        <w:rPr>
          <w:sz w:val="22"/>
          <w:szCs w:val="22"/>
        </w:rPr>
        <w:t>ГЛАВНЫХ УПРАВЛЕНИЙ МЧС РОССИИ ПО СУБЪЕКТАМ</w:t>
      </w:r>
    </w:p>
    <w:p w:rsidR="00097550" w:rsidRPr="0048288E" w:rsidRDefault="00097550" w:rsidP="0048288E">
      <w:pPr>
        <w:pStyle w:val="ConsPlusNormal"/>
        <w:jc w:val="center"/>
        <w:rPr>
          <w:sz w:val="22"/>
          <w:szCs w:val="22"/>
        </w:rPr>
      </w:pPr>
      <w:r w:rsidRPr="0048288E">
        <w:rPr>
          <w:sz w:val="22"/>
          <w:szCs w:val="22"/>
        </w:rPr>
        <w:t>РОССИЙСКОЙ ФЕДЕРАЦИИ</w:t>
      </w:r>
    </w:p>
    <w:p w:rsidR="00097550" w:rsidRPr="0048288E" w:rsidRDefault="00097550" w:rsidP="0048288E">
      <w:pPr>
        <w:pStyle w:val="ConsPlusNormal"/>
        <w:jc w:val="center"/>
        <w:rPr>
          <w:sz w:val="22"/>
          <w:szCs w:val="22"/>
        </w:rPr>
      </w:pPr>
      <w:r w:rsidRPr="0048288E">
        <w:rPr>
          <w:sz w:val="22"/>
          <w:szCs w:val="22"/>
        </w:rPr>
        <w:t>(в ред. Приказа МЧС России от 23.09.2015 N 512)</w:t>
      </w:r>
    </w:p>
    <w:p w:rsidR="00097550" w:rsidRPr="0048288E" w:rsidRDefault="00097550" w:rsidP="004828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510"/>
        <w:gridCol w:w="4682"/>
        <w:gridCol w:w="4507"/>
      </w:tblGrid>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Адрес, номер телефона, электронный адрес, e-mail</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Крым</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295022, г. Симферополь,</w:t>
            </w:r>
          </w:p>
          <w:p w:rsidR="00097550" w:rsidRPr="0048288E" w:rsidRDefault="00097550" w:rsidP="0048288E">
            <w:pPr>
              <w:pStyle w:val="ConsPlusNormal"/>
              <w:rPr>
                <w:sz w:val="22"/>
                <w:szCs w:val="22"/>
              </w:rPr>
            </w:pPr>
            <w:r w:rsidRPr="0048288E">
              <w:rPr>
                <w:sz w:val="22"/>
                <w:szCs w:val="22"/>
              </w:rPr>
              <w:t>ул. Кечкеметская, д. 103,</w:t>
            </w:r>
          </w:p>
          <w:p w:rsidR="00097550" w:rsidRPr="0048288E" w:rsidRDefault="00097550" w:rsidP="0048288E">
            <w:pPr>
              <w:pStyle w:val="ConsPlusNormal"/>
              <w:rPr>
                <w:sz w:val="22"/>
                <w:szCs w:val="22"/>
              </w:rPr>
            </w:pPr>
            <w:r w:rsidRPr="0048288E">
              <w:rPr>
                <w:sz w:val="22"/>
                <w:szCs w:val="22"/>
              </w:rPr>
              <w:t>тел.: 8 (0652) 55-09-10, 27-56-17,</w:t>
            </w:r>
          </w:p>
          <w:p w:rsidR="00097550" w:rsidRPr="0048288E" w:rsidRDefault="00097550" w:rsidP="0048288E">
            <w:pPr>
              <w:pStyle w:val="ConsPlusNormal"/>
              <w:rPr>
                <w:sz w:val="22"/>
                <w:szCs w:val="22"/>
              </w:rPr>
            </w:pPr>
            <w:r w:rsidRPr="0048288E">
              <w:rPr>
                <w:sz w:val="22"/>
                <w:szCs w:val="22"/>
              </w:rPr>
              <w:t>www.82.mchs.gov.ru,</w:t>
            </w:r>
          </w:p>
          <w:p w:rsidR="00097550" w:rsidRPr="0048288E" w:rsidRDefault="00097550" w:rsidP="0048288E">
            <w:pPr>
              <w:pStyle w:val="ConsPlusNormal"/>
              <w:rPr>
                <w:sz w:val="22"/>
                <w:szCs w:val="22"/>
                <w:lang w:val="en-US"/>
              </w:rPr>
            </w:pPr>
            <w:r w:rsidRPr="0048288E">
              <w:rPr>
                <w:sz w:val="22"/>
                <w:szCs w:val="22"/>
                <w:lang w:val="en-US"/>
              </w:rPr>
              <w:t>e-mail: licenz.mchs.82@gmail.com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г. Москве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119034, г. Москва, ул. Пречистенка, д. 22/2,</w:t>
            </w:r>
          </w:p>
          <w:p w:rsidR="00097550" w:rsidRPr="0048288E" w:rsidRDefault="00097550" w:rsidP="0048288E">
            <w:pPr>
              <w:pStyle w:val="ConsPlusNormal"/>
              <w:rPr>
                <w:sz w:val="22"/>
                <w:szCs w:val="22"/>
              </w:rPr>
            </w:pPr>
            <w:r w:rsidRPr="0048288E">
              <w:rPr>
                <w:sz w:val="22"/>
                <w:szCs w:val="22"/>
              </w:rPr>
              <w:t>тел.: 8 (499) 244-83-81,</w:t>
            </w:r>
          </w:p>
          <w:p w:rsidR="00097550" w:rsidRPr="0048288E" w:rsidRDefault="00097550" w:rsidP="0048288E">
            <w:pPr>
              <w:pStyle w:val="ConsPlusNormal"/>
              <w:rPr>
                <w:sz w:val="22"/>
                <w:szCs w:val="22"/>
              </w:rPr>
            </w:pPr>
            <w:r w:rsidRPr="0048288E">
              <w:rPr>
                <w:sz w:val="22"/>
                <w:szCs w:val="22"/>
              </w:rPr>
              <w:t>www.mchs.ru/moscow,</w:t>
            </w:r>
          </w:p>
          <w:p w:rsidR="00097550" w:rsidRPr="0048288E" w:rsidRDefault="00097550" w:rsidP="0048288E">
            <w:pPr>
              <w:pStyle w:val="ConsPlusNormal"/>
              <w:rPr>
                <w:sz w:val="22"/>
                <w:szCs w:val="22"/>
                <w:lang w:val="en-US"/>
              </w:rPr>
            </w:pPr>
            <w:r w:rsidRPr="0048288E">
              <w:rPr>
                <w:sz w:val="22"/>
                <w:szCs w:val="22"/>
                <w:lang w:val="en-US"/>
              </w:rPr>
              <w:t>e-mail: licenz.mchs.77@gmail.com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г. Севастополю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299007, г. Севастополь, ул. О. Кошевого, д. 6,</w:t>
            </w:r>
          </w:p>
          <w:p w:rsidR="00097550" w:rsidRPr="0048288E" w:rsidRDefault="00097550" w:rsidP="0048288E">
            <w:pPr>
              <w:pStyle w:val="ConsPlusNormal"/>
              <w:rPr>
                <w:sz w:val="22"/>
                <w:szCs w:val="22"/>
              </w:rPr>
            </w:pPr>
            <w:r w:rsidRPr="0048288E">
              <w:rPr>
                <w:sz w:val="22"/>
                <w:szCs w:val="22"/>
              </w:rPr>
              <w:t>тел.: 8 (0692) 65-54-12</w:t>
            </w:r>
          </w:p>
          <w:p w:rsidR="00097550" w:rsidRPr="0048288E" w:rsidRDefault="00097550" w:rsidP="0048288E">
            <w:pPr>
              <w:pStyle w:val="ConsPlusNormal"/>
              <w:rPr>
                <w:sz w:val="22"/>
                <w:szCs w:val="22"/>
              </w:rPr>
            </w:pPr>
            <w:r w:rsidRPr="0048288E">
              <w:rPr>
                <w:sz w:val="22"/>
                <w:szCs w:val="22"/>
              </w:rPr>
              <w:t>www.92.mchs.gov.ru,</w:t>
            </w:r>
          </w:p>
          <w:p w:rsidR="00097550" w:rsidRPr="0048288E" w:rsidRDefault="00097550" w:rsidP="0048288E">
            <w:pPr>
              <w:pStyle w:val="ConsPlusNormal"/>
              <w:rPr>
                <w:sz w:val="22"/>
                <w:szCs w:val="22"/>
                <w:lang w:val="en-US"/>
              </w:rPr>
            </w:pPr>
            <w:r w:rsidRPr="0048288E">
              <w:rPr>
                <w:sz w:val="22"/>
                <w:szCs w:val="22"/>
                <w:lang w:val="en-US"/>
              </w:rPr>
              <w:t>e-mail: licenz.mchs.92@gmail.com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Белгородской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308006, г. Белгород, ул. Волчанская, д. 163,</w:t>
            </w:r>
          </w:p>
          <w:p w:rsidR="00097550" w:rsidRPr="0048288E" w:rsidRDefault="00097550" w:rsidP="0048288E">
            <w:pPr>
              <w:pStyle w:val="ConsPlusNormal"/>
              <w:rPr>
                <w:sz w:val="22"/>
                <w:szCs w:val="22"/>
              </w:rPr>
            </w:pPr>
            <w:r w:rsidRPr="0048288E">
              <w:rPr>
                <w:sz w:val="22"/>
                <w:szCs w:val="22"/>
              </w:rPr>
              <w:t>тел.: 8 (4722) 30-66-16,</w:t>
            </w:r>
          </w:p>
          <w:p w:rsidR="00097550" w:rsidRPr="0048288E" w:rsidRDefault="00097550" w:rsidP="0048288E">
            <w:pPr>
              <w:pStyle w:val="ConsPlusNormal"/>
              <w:rPr>
                <w:sz w:val="22"/>
                <w:szCs w:val="22"/>
              </w:rPr>
            </w:pPr>
            <w:r w:rsidRPr="0048288E">
              <w:rPr>
                <w:sz w:val="22"/>
                <w:szCs w:val="22"/>
              </w:rPr>
              <w:t>www.31.mchs.gov.ru,</w:t>
            </w:r>
          </w:p>
          <w:p w:rsidR="00097550" w:rsidRPr="0048288E" w:rsidRDefault="00097550" w:rsidP="0048288E">
            <w:pPr>
              <w:pStyle w:val="ConsPlusNormal"/>
              <w:rPr>
                <w:sz w:val="22"/>
                <w:szCs w:val="22"/>
                <w:lang w:val="en-US"/>
              </w:rPr>
            </w:pPr>
            <w:r w:rsidRPr="0048288E">
              <w:rPr>
                <w:sz w:val="22"/>
                <w:szCs w:val="22"/>
                <w:lang w:val="en-US"/>
              </w:rPr>
              <w:t>e-mail: licenz.mchs.31@yandex.ru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Брянской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241050, г. Брянск, ул. Дуки, д. 59,</w:t>
            </w:r>
          </w:p>
          <w:p w:rsidR="00097550" w:rsidRPr="0048288E" w:rsidRDefault="00097550" w:rsidP="0048288E">
            <w:pPr>
              <w:pStyle w:val="ConsPlusNormal"/>
              <w:rPr>
                <w:sz w:val="22"/>
                <w:szCs w:val="22"/>
              </w:rPr>
            </w:pPr>
            <w:r w:rsidRPr="0048288E">
              <w:rPr>
                <w:sz w:val="22"/>
                <w:szCs w:val="22"/>
              </w:rPr>
              <w:t>тел.: 8 (4832) 74-27-87,</w:t>
            </w:r>
          </w:p>
          <w:p w:rsidR="00097550" w:rsidRPr="0048288E" w:rsidRDefault="00097550" w:rsidP="0048288E">
            <w:pPr>
              <w:pStyle w:val="ConsPlusNormal"/>
              <w:rPr>
                <w:sz w:val="22"/>
                <w:szCs w:val="22"/>
              </w:rPr>
            </w:pPr>
            <w:r w:rsidRPr="0048288E">
              <w:rPr>
                <w:sz w:val="22"/>
                <w:szCs w:val="22"/>
              </w:rPr>
              <w:t>www.32.mchs.gov.ru,</w:t>
            </w:r>
          </w:p>
          <w:p w:rsidR="00097550" w:rsidRPr="0048288E" w:rsidRDefault="00097550" w:rsidP="0048288E">
            <w:pPr>
              <w:pStyle w:val="ConsPlusNormal"/>
              <w:rPr>
                <w:sz w:val="22"/>
                <w:szCs w:val="22"/>
                <w:lang w:val="en-US"/>
              </w:rPr>
            </w:pPr>
            <w:r w:rsidRPr="0048288E">
              <w:rPr>
                <w:sz w:val="22"/>
                <w:szCs w:val="22"/>
                <w:lang w:val="en-US"/>
              </w:rPr>
              <w:t>e-mail: licenz.mchs.32@gmail.com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Владимирской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600017, г. Владимир,</w:t>
            </w:r>
          </w:p>
          <w:p w:rsidR="00097550" w:rsidRPr="0048288E" w:rsidRDefault="00097550" w:rsidP="0048288E">
            <w:pPr>
              <w:pStyle w:val="ConsPlusNormal"/>
              <w:rPr>
                <w:sz w:val="22"/>
                <w:szCs w:val="22"/>
              </w:rPr>
            </w:pPr>
            <w:r w:rsidRPr="0048288E">
              <w:rPr>
                <w:sz w:val="22"/>
                <w:szCs w:val="22"/>
              </w:rPr>
              <w:t>ул. Краснознаменная, д. 1б,</w:t>
            </w:r>
          </w:p>
          <w:p w:rsidR="00097550" w:rsidRPr="0048288E" w:rsidRDefault="00097550" w:rsidP="0048288E">
            <w:pPr>
              <w:pStyle w:val="ConsPlusNormal"/>
              <w:rPr>
                <w:sz w:val="22"/>
                <w:szCs w:val="22"/>
              </w:rPr>
            </w:pPr>
            <w:r w:rsidRPr="0048288E">
              <w:rPr>
                <w:sz w:val="22"/>
                <w:szCs w:val="22"/>
              </w:rPr>
              <w:t>тел.: 8 (4922) 53-39-62,</w:t>
            </w:r>
          </w:p>
          <w:p w:rsidR="00097550" w:rsidRPr="0048288E" w:rsidRDefault="00097550" w:rsidP="0048288E">
            <w:pPr>
              <w:pStyle w:val="ConsPlusNormal"/>
              <w:rPr>
                <w:sz w:val="22"/>
                <w:szCs w:val="22"/>
              </w:rPr>
            </w:pPr>
            <w:r w:rsidRPr="0048288E">
              <w:rPr>
                <w:sz w:val="22"/>
                <w:szCs w:val="22"/>
              </w:rPr>
              <w:t>www.33.mchs.gov.ru,</w:t>
            </w:r>
          </w:p>
          <w:p w:rsidR="00097550" w:rsidRPr="0048288E" w:rsidRDefault="00097550" w:rsidP="0048288E">
            <w:pPr>
              <w:pStyle w:val="ConsPlusNormal"/>
              <w:rPr>
                <w:sz w:val="22"/>
                <w:szCs w:val="22"/>
                <w:lang w:val="en-US"/>
              </w:rPr>
            </w:pPr>
            <w:r w:rsidRPr="0048288E">
              <w:rPr>
                <w:sz w:val="22"/>
                <w:szCs w:val="22"/>
                <w:lang w:val="en-US"/>
              </w:rPr>
              <w:t>e-mail: licenz.mchs.33@yandex.ru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Воронежской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394000, г. Воронеж, ул. Куцыгина, д. 28,</w:t>
            </w:r>
          </w:p>
          <w:p w:rsidR="00097550" w:rsidRPr="0048288E" w:rsidRDefault="00097550" w:rsidP="0048288E">
            <w:pPr>
              <w:pStyle w:val="ConsPlusNormal"/>
              <w:rPr>
                <w:sz w:val="22"/>
                <w:szCs w:val="22"/>
              </w:rPr>
            </w:pPr>
            <w:r w:rsidRPr="0048288E">
              <w:rPr>
                <w:sz w:val="22"/>
                <w:szCs w:val="22"/>
              </w:rPr>
              <w:t>тел.: 8 (4732) 96-93-62,</w:t>
            </w:r>
          </w:p>
          <w:p w:rsidR="00097550" w:rsidRPr="0048288E" w:rsidRDefault="00097550" w:rsidP="0048288E">
            <w:pPr>
              <w:pStyle w:val="ConsPlusNormal"/>
              <w:rPr>
                <w:sz w:val="22"/>
                <w:szCs w:val="22"/>
              </w:rPr>
            </w:pPr>
            <w:r w:rsidRPr="0048288E">
              <w:rPr>
                <w:sz w:val="22"/>
                <w:szCs w:val="22"/>
              </w:rPr>
              <w:t>www.36.mchs.gov.ru,</w:t>
            </w:r>
          </w:p>
          <w:p w:rsidR="00097550" w:rsidRPr="0048288E" w:rsidRDefault="00097550" w:rsidP="0048288E">
            <w:pPr>
              <w:pStyle w:val="ConsPlusNormal"/>
              <w:rPr>
                <w:sz w:val="22"/>
                <w:szCs w:val="22"/>
                <w:lang w:val="en-US"/>
              </w:rPr>
            </w:pPr>
            <w:r w:rsidRPr="0048288E">
              <w:rPr>
                <w:sz w:val="22"/>
                <w:szCs w:val="22"/>
                <w:lang w:val="en-US"/>
              </w:rPr>
              <w:t>e-mail: licenz.mchs.36@mail.ru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Ивановской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153009, г. Иваново, ул. Диановых, д. 8а,</w:t>
            </w:r>
          </w:p>
          <w:p w:rsidR="00097550" w:rsidRPr="0048288E" w:rsidRDefault="00097550" w:rsidP="0048288E">
            <w:pPr>
              <w:pStyle w:val="ConsPlusNormal"/>
              <w:rPr>
                <w:sz w:val="22"/>
                <w:szCs w:val="22"/>
              </w:rPr>
            </w:pPr>
            <w:r w:rsidRPr="0048288E">
              <w:rPr>
                <w:sz w:val="22"/>
                <w:szCs w:val="22"/>
              </w:rPr>
              <w:t>тел.: 8 (4932) 24-12-12,</w:t>
            </w:r>
          </w:p>
          <w:p w:rsidR="00097550" w:rsidRPr="0048288E" w:rsidRDefault="00097550" w:rsidP="0048288E">
            <w:pPr>
              <w:pStyle w:val="ConsPlusNormal"/>
              <w:rPr>
                <w:sz w:val="22"/>
                <w:szCs w:val="22"/>
              </w:rPr>
            </w:pPr>
            <w:r w:rsidRPr="0048288E">
              <w:rPr>
                <w:sz w:val="22"/>
                <w:szCs w:val="22"/>
              </w:rPr>
              <w:t>www.37.mchs.gov.ru,</w:t>
            </w:r>
          </w:p>
          <w:p w:rsidR="00097550" w:rsidRPr="0048288E" w:rsidRDefault="00097550" w:rsidP="0048288E">
            <w:pPr>
              <w:pStyle w:val="ConsPlusNormal"/>
              <w:rPr>
                <w:sz w:val="22"/>
                <w:szCs w:val="22"/>
                <w:lang w:val="en-US"/>
              </w:rPr>
            </w:pPr>
            <w:r w:rsidRPr="0048288E">
              <w:rPr>
                <w:sz w:val="22"/>
                <w:szCs w:val="22"/>
                <w:lang w:val="en-US"/>
              </w:rPr>
              <w:t>e-mail: licenz.mchs.37@mail.ru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Калужской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248001, г. Калуга, ул. Кирова, д. 9а,</w:t>
            </w:r>
          </w:p>
          <w:p w:rsidR="00097550" w:rsidRPr="0048288E" w:rsidRDefault="00097550" w:rsidP="0048288E">
            <w:pPr>
              <w:pStyle w:val="ConsPlusNormal"/>
              <w:rPr>
                <w:sz w:val="22"/>
                <w:szCs w:val="22"/>
              </w:rPr>
            </w:pPr>
            <w:r w:rsidRPr="0048288E">
              <w:rPr>
                <w:sz w:val="22"/>
                <w:szCs w:val="22"/>
              </w:rPr>
              <w:t>тел.: 8 (4842) 71-81-57,</w:t>
            </w:r>
          </w:p>
          <w:p w:rsidR="00097550" w:rsidRPr="0048288E" w:rsidRDefault="00097550" w:rsidP="0048288E">
            <w:pPr>
              <w:pStyle w:val="ConsPlusNormal"/>
              <w:rPr>
                <w:sz w:val="22"/>
                <w:szCs w:val="22"/>
              </w:rPr>
            </w:pPr>
            <w:r w:rsidRPr="0048288E">
              <w:rPr>
                <w:sz w:val="22"/>
                <w:szCs w:val="22"/>
              </w:rPr>
              <w:t>www.40.mchs.gov.ru,</w:t>
            </w:r>
          </w:p>
          <w:p w:rsidR="00097550" w:rsidRPr="0048288E" w:rsidRDefault="00097550" w:rsidP="0048288E">
            <w:pPr>
              <w:pStyle w:val="ConsPlusNormal"/>
              <w:rPr>
                <w:sz w:val="22"/>
                <w:szCs w:val="22"/>
                <w:lang w:val="en-US"/>
              </w:rPr>
            </w:pPr>
            <w:r w:rsidRPr="0048288E">
              <w:rPr>
                <w:sz w:val="22"/>
                <w:szCs w:val="22"/>
                <w:lang w:val="en-US"/>
              </w:rPr>
              <w:t>e-mail: licenz.mchs.40@yandex.ru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Костромской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156012, г. Кострома, п. Новый, д. 3,</w:t>
            </w:r>
          </w:p>
          <w:p w:rsidR="00097550" w:rsidRPr="0048288E" w:rsidRDefault="00097550" w:rsidP="0048288E">
            <w:pPr>
              <w:pStyle w:val="ConsPlusNormal"/>
              <w:rPr>
                <w:sz w:val="22"/>
                <w:szCs w:val="22"/>
              </w:rPr>
            </w:pPr>
            <w:r w:rsidRPr="0048288E">
              <w:rPr>
                <w:sz w:val="22"/>
                <w:szCs w:val="22"/>
              </w:rPr>
              <w:t>тел.: 8 (4942) 49-37-75,</w:t>
            </w:r>
          </w:p>
          <w:p w:rsidR="00097550" w:rsidRPr="0048288E" w:rsidRDefault="00097550" w:rsidP="0048288E">
            <w:pPr>
              <w:pStyle w:val="ConsPlusNormal"/>
              <w:rPr>
                <w:sz w:val="22"/>
                <w:szCs w:val="22"/>
              </w:rPr>
            </w:pPr>
            <w:r w:rsidRPr="0048288E">
              <w:rPr>
                <w:sz w:val="22"/>
                <w:szCs w:val="22"/>
              </w:rPr>
              <w:t>www.44.mchs.gov.ru,</w:t>
            </w:r>
          </w:p>
          <w:p w:rsidR="00097550" w:rsidRPr="0048288E" w:rsidRDefault="00097550" w:rsidP="0048288E">
            <w:pPr>
              <w:pStyle w:val="ConsPlusNormal"/>
              <w:rPr>
                <w:sz w:val="22"/>
                <w:szCs w:val="22"/>
                <w:lang w:val="en-US"/>
              </w:rPr>
            </w:pPr>
            <w:r w:rsidRPr="0048288E">
              <w:rPr>
                <w:sz w:val="22"/>
                <w:szCs w:val="22"/>
                <w:lang w:val="en-US"/>
              </w:rPr>
              <w:t>e-mail: licenz.mchs.44@mail.ru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Курской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305000, г. Курск, ул. Можаевская, д. 6,</w:t>
            </w:r>
          </w:p>
          <w:p w:rsidR="00097550" w:rsidRPr="0048288E" w:rsidRDefault="00097550" w:rsidP="0048288E">
            <w:pPr>
              <w:pStyle w:val="ConsPlusNormal"/>
              <w:rPr>
                <w:sz w:val="22"/>
                <w:szCs w:val="22"/>
              </w:rPr>
            </w:pPr>
            <w:r w:rsidRPr="0048288E">
              <w:rPr>
                <w:sz w:val="22"/>
                <w:szCs w:val="22"/>
              </w:rPr>
              <w:t>тел.: 8 (4712) 70-06-44,</w:t>
            </w:r>
          </w:p>
          <w:p w:rsidR="00097550" w:rsidRPr="0048288E" w:rsidRDefault="00097550" w:rsidP="0048288E">
            <w:pPr>
              <w:pStyle w:val="ConsPlusNormal"/>
              <w:rPr>
                <w:sz w:val="22"/>
                <w:szCs w:val="22"/>
              </w:rPr>
            </w:pPr>
            <w:r w:rsidRPr="0048288E">
              <w:rPr>
                <w:sz w:val="22"/>
                <w:szCs w:val="22"/>
              </w:rPr>
              <w:t>www.46.mchs.gov.ru,</w:t>
            </w:r>
          </w:p>
          <w:p w:rsidR="00097550" w:rsidRPr="0048288E" w:rsidRDefault="00097550" w:rsidP="0048288E">
            <w:pPr>
              <w:pStyle w:val="ConsPlusNormal"/>
              <w:rPr>
                <w:sz w:val="22"/>
                <w:szCs w:val="22"/>
                <w:lang w:val="en-US"/>
              </w:rPr>
            </w:pPr>
            <w:r w:rsidRPr="0048288E">
              <w:rPr>
                <w:sz w:val="22"/>
                <w:szCs w:val="22"/>
                <w:lang w:val="en-US"/>
              </w:rPr>
              <w:t>e-mail: licenz.mchs.46@mail.ru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Липецкой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398054, г. Липецк, ул. Папина, д. 2,</w:t>
            </w:r>
          </w:p>
          <w:p w:rsidR="00097550" w:rsidRPr="0048288E" w:rsidRDefault="00097550" w:rsidP="0048288E">
            <w:pPr>
              <w:pStyle w:val="ConsPlusNormal"/>
              <w:rPr>
                <w:sz w:val="22"/>
                <w:szCs w:val="22"/>
              </w:rPr>
            </w:pPr>
            <w:r w:rsidRPr="0048288E">
              <w:rPr>
                <w:sz w:val="22"/>
                <w:szCs w:val="22"/>
              </w:rPr>
              <w:t>тел.: 8 (4742) 22-89-29,</w:t>
            </w:r>
          </w:p>
          <w:p w:rsidR="00097550" w:rsidRPr="0048288E" w:rsidRDefault="00097550" w:rsidP="0048288E">
            <w:pPr>
              <w:pStyle w:val="ConsPlusNormal"/>
              <w:rPr>
                <w:sz w:val="22"/>
                <w:szCs w:val="22"/>
              </w:rPr>
            </w:pPr>
            <w:r w:rsidRPr="0048288E">
              <w:rPr>
                <w:sz w:val="22"/>
                <w:szCs w:val="22"/>
              </w:rPr>
              <w:t>www.48.mchs.gov.ru,</w:t>
            </w:r>
          </w:p>
          <w:p w:rsidR="00097550" w:rsidRPr="0048288E" w:rsidRDefault="00097550" w:rsidP="0048288E">
            <w:pPr>
              <w:pStyle w:val="ConsPlusNormal"/>
              <w:rPr>
                <w:sz w:val="22"/>
                <w:szCs w:val="22"/>
                <w:lang w:val="en-US"/>
              </w:rPr>
            </w:pPr>
            <w:r w:rsidRPr="0048288E">
              <w:rPr>
                <w:sz w:val="22"/>
                <w:szCs w:val="22"/>
                <w:lang w:val="en-US"/>
              </w:rPr>
              <w:t>e-mail: licenz.mchs.48@mail.ru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125466, г. Москва, Новокуркинское шоссе, д. 34,</w:t>
            </w:r>
          </w:p>
          <w:p w:rsidR="00097550" w:rsidRPr="0048288E" w:rsidRDefault="00097550" w:rsidP="0048288E">
            <w:pPr>
              <w:pStyle w:val="ConsPlusNormal"/>
              <w:rPr>
                <w:sz w:val="22"/>
                <w:szCs w:val="22"/>
              </w:rPr>
            </w:pPr>
            <w:r w:rsidRPr="0048288E">
              <w:rPr>
                <w:sz w:val="22"/>
                <w:szCs w:val="22"/>
              </w:rPr>
              <w:t>тел.: 8 (495) 917-27-55,</w:t>
            </w:r>
          </w:p>
          <w:p w:rsidR="00097550" w:rsidRPr="0048288E" w:rsidRDefault="00097550" w:rsidP="0048288E">
            <w:pPr>
              <w:pStyle w:val="ConsPlusNormal"/>
              <w:rPr>
                <w:sz w:val="22"/>
                <w:szCs w:val="22"/>
              </w:rPr>
            </w:pPr>
            <w:r w:rsidRPr="0048288E">
              <w:rPr>
                <w:sz w:val="22"/>
                <w:szCs w:val="22"/>
              </w:rPr>
              <w:t>www.50.mchs.gov.ru,</w:t>
            </w:r>
          </w:p>
          <w:p w:rsidR="00097550" w:rsidRPr="0048288E" w:rsidRDefault="00097550" w:rsidP="0048288E">
            <w:pPr>
              <w:pStyle w:val="ConsPlusNormal"/>
              <w:rPr>
                <w:sz w:val="22"/>
                <w:szCs w:val="22"/>
                <w:lang w:val="en-US"/>
              </w:rPr>
            </w:pPr>
            <w:r w:rsidRPr="0048288E">
              <w:rPr>
                <w:sz w:val="22"/>
                <w:szCs w:val="22"/>
                <w:lang w:val="en-US"/>
              </w:rPr>
              <w:t>e-mail: licenz.mchs.50@gmail.com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Орловской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302028, г. Орел, ул. Саурена Шаумяна, д. 33,</w:t>
            </w:r>
          </w:p>
          <w:p w:rsidR="00097550" w:rsidRPr="0048288E" w:rsidRDefault="00097550" w:rsidP="0048288E">
            <w:pPr>
              <w:pStyle w:val="ConsPlusNormal"/>
              <w:rPr>
                <w:sz w:val="22"/>
                <w:szCs w:val="22"/>
              </w:rPr>
            </w:pPr>
            <w:r w:rsidRPr="0048288E">
              <w:rPr>
                <w:sz w:val="22"/>
                <w:szCs w:val="22"/>
              </w:rPr>
              <w:t>тел.: 8 (4862) 42-98-43,</w:t>
            </w:r>
          </w:p>
          <w:p w:rsidR="00097550" w:rsidRPr="0048288E" w:rsidRDefault="00097550" w:rsidP="0048288E">
            <w:pPr>
              <w:pStyle w:val="ConsPlusNormal"/>
              <w:rPr>
                <w:sz w:val="22"/>
                <w:szCs w:val="22"/>
              </w:rPr>
            </w:pPr>
            <w:r w:rsidRPr="0048288E">
              <w:rPr>
                <w:sz w:val="22"/>
                <w:szCs w:val="22"/>
              </w:rPr>
              <w:t>www.57.mchs.gov.ru,</w:t>
            </w:r>
          </w:p>
          <w:p w:rsidR="00097550" w:rsidRPr="0048288E" w:rsidRDefault="00097550" w:rsidP="0048288E">
            <w:pPr>
              <w:pStyle w:val="ConsPlusNormal"/>
              <w:rPr>
                <w:sz w:val="22"/>
                <w:szCs w:val="22"/>
                <w:lang w:val="en-US"/>
              </w:rPr>
            </w:pPr>
            <w:r w:rsidRPr="0048288E">
              <w:rPr>
                <w:sz w:val="22"/>
                <w:szCs w:val="22"/>
                <w:lang w:val="en-US"/>
              </w:rPr>
              <w:t>e-mail: licenz.mchs.57@mail.ru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Рязанской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390000, г. Рязань, ул. Семинарская, д. 11, тел.: 8 (4912) 25-66-64,</w:t>
            </w:r>
          </w:p>
          <w:p w:rsidR="00097550" w:rsidRPr="0048288E" w:rsidRDefault="00097550" w:rsidP="0048288E">
            <w:pPr>
              <w:pStyle w:val="ConsPlusNormal"/>
              <w:rPr>
                <w:sz w:val="22"/>
                <w:szCs w:val="22"/>
              </w:rPr>
            </w:pPr>
            <w:r w:rsidRPr="0048288E">
              <w:rPr>
                <w:sz w:val="22"/>
                <w:szCs w:val="22"/>
              </w:rPr>
              <w:t>www.62.mchs.gov.ru,</w:t>
            </w:r>
          </w:p>
          <w:p w:rsidR="00097550" w:rsidRPr="0048288E" w:rsidRDefault="00097550" w:rsidP="0048288E">
            <w:pPr>
              <w:pStyle w:val="ConsPlusNormal"/>
              <w:rPr>
                <w:sz w:val="22"/>
                <w:szCs w:val="22"/>
              </w:rPr>
            </w:pPr>
            <w:r w:rsidRPr="0048288E">
              <w:rPr>
                <w:sz w:val="22"/>
                <w:szCs w:val="22"/>
              </w:rPr>
              <w:t>e-mail: licenz.mchs.62@yandex.ru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Смоленской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214004, г. Смоленск, ул. Багратиона, д. 3,</w:t>
            </w:r>
          </w:p>
          <w:p w:rsidR="00097550" w:rsidRPr="0048288E" w:rsidRDefault="00097550" w:rsidP="0048288E">
            <w:pPr>
              <w:pStyle w:val="ConsPlusNormal"/>
              <w:rPr>
                <w:sz w:val="22"/>
                <w:szCs w:val="22"/>
              </w:rPr>
            </w:pPr>
            <w:r w:rsidRPr="0048288E">
              <w:rPr>
                <w:sz w:val="22"/>
                <w:szCs w:val="22"/>
              </w:rPr>
              <w:t>тел.: 8 (4812) 65-69-23,</w:t>
            </w:r>
          </w:p>
          <w:p w:rsidR="00097550" w:rsidRPr="0048288E" w:rsidRDefault="00097550" w:rsidP="0048288E">
            <w:pPr>
              <w:pStyle w:val="ConsPlusNormal"/>
              <w:rPr>
                <w:sz w:val="22"/>
                <w:szCs w:val="22"/>
              </w:rPr>
            </w:pPr>
            <w:r w:rsidRPr="0048288E">
              <w:rPr>
                <w:sz w:val="22"/>
                <w:szCs w:val="22"/>
              </w:rPr>
              <w:t>www.67.mchs.gov.ru,</w:t>
            </w:r>
          </w:p>
          <w:p w:rsidR="00097550" w:rsidRPr="0048288E" w:rsidRDefault="00097550" w:rsidP="0048288E">
            <w:pPr>
              <w:pStyle w:val="ConsPlusNormal"/>
              <w:rPr>
                <w:sz w:val="22"/>
                <w:szCs w:val="22"/>
                <w:lang w:val="en-US"/>
              </w:rPr>
            </w:pPr>
            <w:r w:rsidRPr="0048288E">
              <w:rPr>
                <w:sz w:val="22"/>
                <w:szCs w:val="22"/>
                <w:lang w:val="en-US"/>
              </w:rPr>
              <w:t>e-mail: licenz.mchs.67@mail.ru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Тамбовской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392002, г. Тамбов, ул. Железнодорожная, д. 14,</w:t>
            </w:r>
          </w:p>
          <w:p w:rsidR="00097550" w:rsidRPr="0048288E" w:rsidRDefault="00097550" w:rsidP="0048288E">
            <w:pPr>
              <w:pStyle w:val="ConsPlusNormal"/>
              <w:rPr>
                <w:sz w:val="22"/>
                <w:szCs w:val="22"/>
              </w:rPr>
            </w:pPr>
            <w:r w:rsidRPr="0048288E">
              <w:rPr>
                <w:sz w:val="22"/>
                <w:szCs w:val="22"/>
              </w:rPr>
              <w:t>тел.: 8 (4752) 72-73-49,</w:t>
            </w:r>
          </w:p>
          <w:p w:rsidR="00097550" w:rsidRPr="0048288E" w:rsidRDefault="00097550" w:rsidP="0048288E">
            <w:pPr>
              <w:pStyle w:val="ConsPlusNormal"/>
              <w:rPr>
                <w:sz w:val="22"/>
                <w:szCs w:val="22"/>
              </w:rPr>
            </w:pPr>
            <w:r w:rsidRPr="0048288E">
              <w:rPr>
                <w:sz w:val="22"/>
                <w:szCs w:val="22"/>
              </w:rPr>
              <w:t>www.68.mchs.gov.ru,</w:t>
            </w:r>
          </w:p>
          <w:p w:rsidR="00097550" w:rsidRPr="0048288E" w:rsidRDefault="00097550" w:rsidP="0048288E">
            <w:pPr>
              <w:pStyle w:val="ConsPlusNormal"/>
              <w:rPr>
                <w:sz w:val="22"/>
                <w:szCs w:val="22"/>
                <w:lang w:val="en-US"/>
              </w:rPr>
            </w:pPr>
            <w:r w:rsidRPr="0048288E">
              <w:rPr>
                <w:sz w:val="22"/>
                <w:szCs w:val="22"/>
                <w:lang w:val="en-US"/>
              </w:rPr>
              <w:t>e-mail: licenz.mchs.68@mail.ru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Тверской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170034, г. Тверь, пр-д Дарвина, д. 12,</w:t>
            </w:r>
          </w:p>
          <w:p w:rsidR="00097550" w:rsidRPr="0048288E" w:rsidRDefault="00097550" w:rsidP="0048288E">
            <w:pPr>
              <w:pStyle w:val="ConsPlusNormal"/>
              <w:rPr>
                <w:sz w:val="22"/>
                <w:szCs w:val="22"/>
              </w:rPr>
            </w:pPr>
            <w:r w:rsidRPr="0048288E">
              <w:rPr>
                <w:sz w:val="22"/>
                <w:szCs w:val="22"/>
              </w:rPr>
              <w:t>тел.: 8 (4822) 39-09-89,</w:t>
            </w:r>
          </w:p>
          <w:p w:rsidR="00097550" w:rsidRPr="0048288E" w:rsidRDefault="00097550" w:rsidP="0048288E">
            <w:pPr>
              <w:pStyle w:val="ConsPlusNormal"/>
              <w:rPr>
                <w:sz w:val="22"/>
                <w:szCs w:val="22"/>
              </w:rPr>
            </w:pPr>
            <w:r w:rsidRPr="0048288E">
              <w:rPr>
                <w:sz w:val="22"/>
                <w:szCs w:val="22"/>
              </w:rPr>
              <w:t>www.69.mchs.gov.ru,</w:t>
            </w:r>
          </w:p>
          <w:p w:rsidR="00097550" w:rsidRPr="0048288E" w:rsidRDefault="00097550" w:rsidP="0048288E">
            <w:pPr>
              <w:pStyle w:val="ConsPlusNormal"/>
              <w:rPr>
                <w:sz w:val="22"/>
                <w:szCs w:val="22"/>
                <w:lang w:val="en-US"/>
              </w:rPr>
            </w:pPr>
            <w:r w:rsidRPr="0048288E">
              <w:rPr>
                <w:sz w:val="22"/>
                <w:szCs w:val="22"/>
                <w:lang w:val="en-US"/>
              </w:rPr>
              <w:t>e-mail: licenz.mchs.69@bk.ru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Тульской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300034, г. Тула, ул. Демонстрации, д. 21,</w:t>
            </w:r>
          </w:p>
          <w:p w:rsidR="00097550" w:rsidRPr="0048288E" w:rsidRDefault="00097550" w:rsidP="0048288E">
            <w:pPr>
              <w:pStyle w:val="ConsPlusNormal"/>
              <w:rPr>
                <w:sz w:val="22"/>
                <w:szCs w:val="22"/>
              </w:rPr>
            </w:pPr>
            <w:r w:rsidRPr="0048288E">
              <w:rPr>
                <w:sz w:val="22"/>
                <w:szCs w:val="22"/>
              </w:rPr>
              <w:t>тел.: 8 (4872) 30-27-29,</w:t>
            </w:r>
          </w:p>
          <w:p w:rsidR="00097550" w:rsidRPr="0048288E" w:rsidRDefault="00097550" w:rsidP="0048288E">
            <w:pPr>
              <w:pStyle w:val="ConsPlusNormal"/>
              <w:rPr>
                <w:sz w:val="22"/>
                <w:szCs w:val="22"/>
              </w:rPr>
            </w:pPr>
            <w:r w:rsidRPr="0048288E">
              <w:rPr>
                <w:sz w:val="22"/>
                <w:szCs w:val="22"/>
              </w:rPr>
              <w:t>www.71.mchs.gov.ru,</w:t>
            </w:r>
          </w:p>
          <w:p w:rsidR="00097550" w:rsidRPr="0048288E" w:rsidRDefault="00097550" w:rsidP="0048288E">
            <w:pPr>
              <w:pStyle w:val="ConsPlusNormal"/>
              <w:rPr>
                <w:sz w:val="22"/>
                <w:szCs w:val="22"/>
                <w:lang w:val="en-US"/>
              </w:rPr>
            </w:pPr>
            <w:r w:rsidRPr="0048288E">
              <w:rPr>
                <w:sz w:val="22"/>
                <w:szCs w:val="22"/>
                <w:lang w:val="en-US"/>
              </w:rPr>
              <w:t>e-mail: licenz.mchs.71@yandex.ru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Ярославской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150000, г. Ярославль, Красная пл., д. 8,</w:t>
            </w:r>
          </w:p>
          <w:p w:rsidR="00097550" w:rsidRPr="0048288E" w:rsidRDefault="00097550" w:rsidP="0048288E">
            <w:pPr>
              <w:pStyle w:val="ConsPlusNormal"/>
              <w:rPr>
                <w:sz w:val="22"/>
                <w:szCs w:val="22"/>
              </w:rPr>
            </w:pPr>
            <w:r w:rsidRPr="0048288E">
              <w:rPr>
                <w:sz w:val="22"/>
                <w:szCs w:val="22"/>
              </w:rPr>
              <w:t>тел.: 8 (4852) 79-08-79,</w:t>
            </w:r>
          </w:p>
          <w:p w:rsidR="00097550" w:rsidRPr="0048288E" w:rsidRDefault="00097550" w:rsidP="0048288E">
            <w:pPr>
              <w:pStyle w:val="ConsPlusNormal"/>
              <w:rPr>
                <w:sz w:val="22"/>
                <w:szCs w:val="22"/>
              </w:rPr>
            </w:pPr>
            <w:r w:rsidRPr="0048288E">
              <w:rPr>
                <w:sz w:val="22"/>
                <w:szCs w:val="22"/>
              </w:rPr>
              <w:t>www.76.mchs.gov.ru,</w:t>
            </w:r>
          </w:p>
          <w:p w:rsidR="00097550" w:rsidRPr="0048288E" w:rsidRDefault="00097550" w:rsidP="0048288E">
            <w:pPr>
              <w:pStyle w:val="ConsPlusNormal"/>
              <w:rPr>
                <w:sz w:val="22"/>
                <w:szCs w:val="22"/>
                <w:lang w:val="en-US"/>
              </w:rPr>
            </w:pPr>
            <w:r w:rsidRPr="0048288E">
              <w:rPr>
                <w:sz w:val="22"/>
                <w:szCs w:val="22"/>
                <w:lang w:val="en-US"/>
              </w:rPr>
              <w:t>e-mail: licenz.mchs.76@mail.ru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185035, г. Петрозаводск, ул. Правды, д. 25а,</w:t>
            </w:r>
          </w:p>
          <w:p w:rsidR="00097550" w:rsidRPr="0048288E" w:rsidRDefault="00097550" w:rsidP="0048288E">
            <w:pPr>
              <w:pStyle w:val="ConsPlusNormal"/>
              <w:rPr>
                <w:sz w:val="22"/>
                <w:szCs w:val="22"/>
              </w:rPr>
            </w:pPr>
            <w:r w:rsidRPr="0048288E">
              <w:rPr>
                <w:sz w:val="22"/>
                <w:szCs w:val="22"/>
              </w:rPr>
              <w:t>тел.: 8 (8142) 73-02-37,</w:t>
            </w:r>
          </w:p>
          <w:p w:rsidR="00097550" w:rsidRPr="0048288E" w:rsidRDefault="00097550" w:rsidP="0048288E">
            <w:pPr>
              <w:pStyle w:val="ConsPlusNormal"/>
              <w:rPr>
                <w:sz w:val="22"/>
                <w:szCs w:val="22"/>
              </w:rPr>
            </w:pPr>
            <w:r w:rsidRPr="0048288E">
              <w:rPr>
                <w:sz w:val="22"/>
                <w:szCs w:val="22"/>
              </w:rPr>
              <w:t>www.10.mchs.gov.ru,</w:t>
            </w:r>
          </w:p>
          <w:p w:rsidR="00097550" w:rsidRPr="0048288E" w:rsidRDefault="00097550" w:rsidP="0048288E">
            <w:pPr>
              <w:pStyle w:val="ConsPlusNormal"/>
              <w:rPr>
                <w:sz w:val="22"/>
                <w:szCs w:val="22"/>
                <w:lang w:val="en-US"/>
              </w:rPr>
            </w:pPr>
            <w:r w:rsidRPr="0048288E">
              <w:rPr>
                <w:sz w:val="22"/>
                <w:szCs w:val="22"/>
                <w:lang w:val="en-US"/>
              </w:rPr>
              <w:t>e-mail: licenz.mchs.10@mail.ru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Коми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167983, г. Сыктывкар, ул. Советская, д. 9,</w:t>
            </w:r>
          </w:p>
          <w:p w:rsidR="00097550" w:rsidRPr="0048288E" w:rsidRDefault="00097550" w:rsidP="0048288E">
            <w:pPr>
              <w:pStyle w:val="ConsPlusNormal"/>
              <w:rPr>
                <w:sz w:val="22"/>
                <w:szCs w:val="22"/>
              </w:rPr>
            </w:pPr>
            <w:r w:rsidRPr="0048288E">
              <w:rPr>
                <w:sz w:val="22"/>
                <w:szCs w:val="22"/>
              </w:rPr>
              <w:t>тел.: 8 (8212) 28-59-36,</w:t>
            </w:r>
          </w:p>
          <w:p w:rsidR="00097550" w:rsidRPr="0048288E" w:rsidRDefault="00097550" w:rsidP="0048288E">
            <w:pPr>
              <w:pStyle w:val="ConsPlusNormal"/>
              <w:rPr>
                <w:sz w:val="22"/>
                <w:szCs w:val="22"/>
              </w:rPr>
            </w:pPr>
            <w:r w:rsidRPr="0048288E">
              <w:rPr>
                <w:sz w:val="22"/>
                <w:szCs w:val="22"/>
              </w:rPr>
              <w:t>www.11.mchs.gov.ru,</w:t>
            </w:r>
          </w:p>
          <w:p w:rsidR="00097550" w:rsidRPr="0048288E" w:rsidRDefault="00097550" w:rsidP="0048288E">
            <w:pPr>
              <w:pStyle w:val="ConsPlusNormal"/>
              <w:rPr>
                <w:sz w:val="22"/>
                <w:szCs w:val="22"/>
                <w:lang w:val="en-US"/>
              </w:rPr>
            </w:pPr>
            <w:r w:rsidRPr="0048288E">
              <w:rPr>
                <w:sz w:val="22"/>
                <w:szCs w:val="22"/>
                <w:lang w:val="en-US"/>
              </w:rPr>
              <w:t>e-mail: licenz.mchs.11@mail.ru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Архангельской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163000, г. Архангельск, ул. Свободы, д. 27,</w:t>
            </w:r>
          </w:p>
          <w:p w:rsidR="00097550" w:rsidRPr="0048288E" w:rsidRDefault="00097550" w:rsidP="0048288E">
            <w:pPr>
              <w:pStyle w:val="ConsPlusNormal"/>
              <w:rPr>
                <w:sz w:val="22"/>
                <w:szCs w:val="22"/>
              </w:rPr>
            </w:pPr>
            <w:r w:rsidRPr="0048288E">
              <w:rPr>
                <w:sz w:val="22"/>
                <w:szCs w:val="22"/>
              </w:rPr>
              <w:t>тел.: 8 (8182)-28-80-30,</w:t>
            </w:r>
          </w:p>
          <w:p w:rsidR="00097550" w:rsidRPr="0048288E" w:rsidRDefault="00097550" w:rsidP="0048288E">
            <w:pPr>
              <w:pStyle w:val="ConsPlusNormal"/>
              <w:rPr>
                <w:sz w:val="22"/>
                <w:szCs w:val="22"/>
              </w:rPr>
            </w:pPr>
            <w:r w:rsidRPr="0048288E">
              <w:rPr>
                <w:sz w:val="22"/>
                <w:szCs w:val="22"/>
              </w:rPr>
              <w:t>www.29.mchs.gov.ru,</w:t>
            </w:r>
          </w:p>
          <w:p w:rsidR="00097550" w:rsidRPr="0048288E" w:rsidRDefault="00097550" w:rsidP="0048288E">
            <w:pPr>
              <w:pStyle w:val="ConsPlusNormal"/>
              <w:rPr>
                <w:sz w:val="22"/>
                <w:szCs w:val="22"/>
                <w:lang w:val="en-US"/>
              </w:rPr>
            </w:pPr>
            <w:r w:rsidRPr="0048288E">
              <w:rPr>
                <w:sz w:val="22"/>
                <w:szCs w:val="22"/>
                <w:lang w:val="en-US"/>
              </w:rPr>
              <w:t>e-mail: licenz.mchs.29@gmail.com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Вологодской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160035, г. Вологда, ул. Зосимовская, д. 63а,</w:t>
            </w:r>
          </w:p>
          <w:p w:rsidR="00097550" w:rsidRPr="0048288E" w:rsidRDefault="00097550" w:rsidP="0048288E">
            <w:pPr>
              <w:pStyle w:val="ConsPlusNormal"/>
              <w:rPr>
                <w:sz w:val="22"/>
                <w:szCs w:val="22"/>
              </w:rPr>
            </w:pPr>
            <w:r w:rsidRPr="0048288E">
              <w:rPr>
                <w:sz w:val="22"/>
                <w:szCs w:val="22"/>
              </w:rPr>
              <w:t>тел.: 8 (8172) 75-03-51,</w:t>
            </w:r>
          </w:p>
          <w:p w:rsidR="00097550" w:rsidRPr="0048288E" w:rsidRDefault="00097550" w:rsidP="0048288E">
            <w:pPr>
              <w:pStyle w:val="ConsPlusNormal"/>
              <w:rPr>
                <w:sz w:val="22"/>
                <w:szCs w:val="22"/>
              </w:rPr>
            </w:pPr>
            <w:r w:rsidRPr="0048288E">
              <w:rPr>
                <w:sz w:val="22"/>
                <w:szCs w:val="22"/>
              </w:rPr>
              <w:t>www.35.mchs.gov.ru,</w:t>
            </w:r>
          </w:p>
          <w:p w:rsidR="00097550" w:rsidRPr="0048288E" w:rsidRDefault="00097550" w:rsidP="0048288E">
            <w:pPr>
              <w:pStyle w:val="ConsPlusNormal"/>
              <w:rPr>
                <w:sz w:val="22"/>
                <w:szCs w:val="22"/>
                <w:lang w:val="en-US"/>
              </w:rPr>
            </w:pPr>
            <w:r w:rsidRPr="0048288E">
              <w:rPr>
                <w:sz w:val="22"/>
                <w:szCs w:val="22"/>
                <w:lang w:val="en-US"/>
              </w:rPr>
              <w:t>e-mail: licenz.mchs.35@mail.ru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Калининградской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236029, г. Калининград, ул. Озерная, д. 31,</w:t>
            </w:r>
          </w:p>
          <w:p w:rsidR="00097550" w:rsidRPr="0048288E" w:rsidRDefault="00097550" w:rsidP="0048288E">
            <w:pPr>
              <w:pStyle w:val="ConsPlusNormal"/>
              <w:rPr>
                <w:sz w:val="22"/>
                <w:szCs w:val="22"/>
              </w:rPr>
            </w:pPr>
            <w:r w:rsidRPr="0048288E">
              <w:rPr>
                <w:sz w:val="22"/>
                <w:szCs w:val="22"/>
              </w:rPr>
              <w:t>тел.: 8 (4012) 52-91-68,</w:t>
            </w:r>
          </w:p>
          <w:p w:rsidR="00097550" w:rsidRPr="0048288E" w:rsidRDefault="00097550" w:rsidP="0048288E">
            <w:pPr>
              <w:pStyle w:val="ConsPlusNormal"/>
              <w:rPr>
                <w:sz w:val="22"/>
                <w:szCs w:val="22"/>
              </w:rPr>
            </w:pPr>
            <w:r w:rsidRPr="0048288E">
              <w:rPr>
                <w:sz w:val="22"/>
                <w:szCs w:val="22"/>
              </w:rPr>
              <w:t>www.39.mchs.gov.ru,</w:t>
            </w:r>
          </w:p>
          <w:p w:rsidR="00097550" w:rsidRPr="0048288E" w:rsidRDefault="00097550" w:rsidP="0048288E">
            <w:pPr>
              <w:pStyle w:val="ConsPlusNormal"/>
              <w:rPr>
                <w:sz w:val="22"/>
                <w:szCs w:val="22"/>
                <w:lang w:val="en-US"/>
              </w:rPr>
            </w:pPr>
            <w:r w:rsidRPr="0048288E">
              <w:rPr>
                <w:sz w:val="22"/>
                <w:szCs w:val="22"/>
                <w:lang w:val="en-US"/>
              </w:rPr>
              <w:t>e-mail: licenz.mchs.39@mail.ru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Ленинградской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188662, Ленинградская обл.,</w:t>
            </w:r>
          </w:p>
          <w:p w:rsidR="00097550" w:rsidRPr="0048288E" w:rsidRDefault="00097550" w:rsidP="0048288E">
            <w:pPr>
              <w:pStyle w:val="ConsPlusNormal"/>
              <w:rPr>
                <w:sz w:val="22"/>
                <w:szCs w:val="22"/>
              </w:rPr>
            </w:pPr>
            <w:r w:rsidRPr="0048288E">
              <w:rPr>
                <w:sz w:val="22"/>
                <w:szCs w:val="22"/>
              </w:rPr>
              <w:t>Всеволожский р-он, п. Мурино,</w:t>
            </w:r>
          </w:p>
          <w:p w:rsidR="00097550" w:rsidRPr="0048288E" w:rsidRDefault="00097550" w:rsidP="0048288E">
            <w:pPr>
              <w:pStyle w:val="ConsPlusNormal"/>
              <w:rPr>
                <w:sz w:val="22"/>
                <w:szCs w:val="22"/>
              </w:rPr>
            </w:pPr>
            <w:r w:rsidRPr="0048288E">
              <w:rPr>
                <w:sz w:val="22"/>
                <w:szCs w:val="22"/>
              </w:rPr>
              <w:t>ул. Оборонная, д. 51,</w:t>
            </w:r>
          </w:p>
          <w:p w:rsidR="00097550" w:rsidRPr="0048288E" w:rsidRDefault="00097550" w:rsidP="0048288E">
            <w:pPr>
              <w:pStyle w:val="ConsPlusNormal"/>
              <w:rPr>
                <w:sz w:val="22"/>
                <w:szCs w:val="22"/>
              </w:rPr>
            </w:pPr>
            <w:r w:rsidRPr="0048288E">
              <w:rPr>
                <w:sz w:val="22"/>
                <w:szCs w:val="22"/>
              </w:rPr>
              <w:t>тел.: 8 (812) 640-05-91,</w:t>
            </w:r>
          </w:p>
          <w:p w:rsidR="00097550" w:rsidRPr="0048288E" w:rsidRDefault="00097550" w:rsidP="0048288E">
            <w:pPr>
              <w:pStyle w:val="ConsPlusNormal"/>
              <w:rPr>
                <w:sz w:val="22"/>
                <w:szCs w:val="22"/>
              </w:rPr>
            </w:pPr>
            <w:r w:rsidRPr="0048288E">
              <w:rPr>
                <w:sz w:val="22"/>
                <w:szCs w:val="22"/>
              </w:rPr>
              <w:t>www.47.mchs.gov.ru,</w:t>
            </w:r>
          </w:p>
          <w:p w:rsidR="00097550" w:rsidRPr="0048288E" w:rsidRDefault="00097550" w:rsidP="0048288E">
            <w:pPr>
              <w:pStyle w:val="ConsPlusNormal"/>
              <w:rPr>
                <w:sz w:val="22"/>
                <w:szCs w:val="22"/>
                <w:lang w:val="en-US"/>
              </w:rPr>
            </w:pPr>
            <w:r w:rsidRPr="0048288E">
              <w:rPr>
                <w:sz w:val="22"/>
                <w:szCs w:val="22"/>
                <w:lang w:val="en-US"/>
              </w:rPr>
              <w:t>e-mail: licenz.mchs.47@yandex.ru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Мурманской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183038, г. Мурманск, ул. Самойловой, д. 7,</w:t>
            </w:r>
          </w:p>
          <w:p w:rsidR="00097550" w:rsidRPr="0048288E" w:rsidRDefault="00097550" w:rsidP="0048288E">
            <w:pPr>
              <w:pStyle w:val="ConsPlusNormal"/>
              <w:rPr>
                <w:sz w:val="22"/>
                <w:szCs w:val="22"/>
              </w:rPr>
            </w:pPr>
            <w:r w:rsidRPr="0048288E">
              <w:rPr>
                <w:sz w:val="22"/>
                <w:szCs w:val="22"/>
              </w:rPr>
              <w:t>тел.: 8 (8152) 45-47-06</w:t>
            </w:r>
          </w:p>
          <w:p w:rsidR="00097550" w:rsidRPr="0048288E" w:rsidRDefault="00097550" w:rsidP="0048288E">
            <w:pPr>
              <w:pStyle w:val="ConsPlusNormal"/>
              <w:rPr>
                <w:sz w:val="22"/>
                <w:szCs w:val="22"/>
              </w:rPr>
            </w:pPr>
            <w:r w:rsidRPr="0048288E">
              <w:rPr>
                <w:sz w:val="22"/>
                <w:szCs w:val="22"/>
              </w:rPr>
              <w:t>www.51.mchs.gov.ru,</w:t>
            </w:r>
          </w:p>
          <w:p w:rsidR="00097550" w:rsidRPr="0048288E" w:rsidRDefault="00097550" w:rsidP="0048288E">
            <w:pPr>
              <w:pStyle w:val="ConsPlusNormal"/>
              <w:rPr>
                <w:sz w:val="22"/>
                <w:szCs w:val="22"/>
                <w:lang w:val="en-US"/>
              </w:rPr>
            </w:pPr>
            <w:r w:rsidRPr="0048288E">
              <w:rPr>
                <w:sz w:val="22"/>
                <w:szCs w:val="22"/>
                <w:lang w:val="en-US"/>
              </w:rPr>
              <w:t>e-mail: licenz.mchs.51@yandex.ru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Новгородской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173009, г. Великий Новгород, ул. Псковская, д. 171, корп. 3</w:t>
            </w:r>
          </w:p>
          <w:p w:rsidR="00097550" w:rsidRPr="0048288E" w:rsidRDefault="00097550" w:rsidP="0048288E">
            <w:pPr>
              <w:pStyle w:val="ConsPlusNormal"/>
              <w:rPr>
                <w:sz w:val="22"/>
                <w:szCs w:val="22"/>
              </w:rPr>
            </w:pPr>
            <w:r w:rsidRPr="0048288E">
              <w:rPr>
                <w:sz w:val="22"/>
                <w:szCs w:val="22"/>
              </w:rPr>
              <w:t>тел.: 8 (8162) 76-51-26,</w:t>
            </w:r>
          </w:p>
          <w:p w:rsidR="00097550" w:rsidRPr="0048288E" w:rsidRDefault="00097550" w:rsidP="0048288E">
            <w:pPr>
              <w:pStyle w:val="ConsPlusNormal"/>
              <w:rPr>
                <w:sz w:val="22"/>
                <w:szCs w:val="22"/>
              </w:rPr>
            </w:pPr>
            <w:r w:rsidRPr="0048288E">
              <w:rPr>
                <w:sz w:val="22"/>
                <w:szCs w:val="22"/>
              </w:rPr>
              <w:t>www.53.mchs.gov.ru,</w:t>
            </w:r>
          </w:p>
          <w:p w:rsidR="00097550" w:rsidRPr="0048288E" w:rsidRDefault="00097550" w:rsidP="0048288E">
            <w:pPr>
              <w:pStyle w:val="ConsPlusNormal"/>
              <w:rPr>
                <w:sz w:val="22"/>
                <w:szCs w:val="22"/>
                <w:lang w:val="en-US"/>
              </w:rPr>
            </w:pPr>
            <w:r w:rsidRPr="0048288E">
              <w:rPr>
                <w:sz w:val="22"/>
                <w:szCs w:val="22"/>
                <w:lang w:val="en-US"/>
              </w:rPr>
              <w:t>e-mail: licenz.mchs.53@mail.ru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29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Псковской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180019, г. Псков, ул. Инженерная, д. 92,</w:t>
            </w:r>
          </w:p>
          <w:p w:rsidR="00097550" w:rsidRPr="0048288E" w:rsidRDefault="00097550" w:rsidP="0048288E">
            <w:pPr>
              <w:pStyle w:val="ConsPlusNormal"/>
              <w:rPr>
                <w:sz w:val="22"/>
                <w:szCs w:val="22"/>
              </w:rPr>
            </w:pPr>
            <w:r w:rsidRPr="0048288E">
              <w:rPr>
                <w:sz w:val="22"/>
                <w:szCs w:val="22"/>
              </w:rPr>
              <w:t>тел.: 8 (8112) 79-44-67,</w:t>
            </w:r>
          </w:p>
          <w:p w:rsidR="00097550" w:rsidRPr="0048288E" w:rsidRDefault="00097550" w:rsidP="0048288E">
            <w:pPr>
              <w:pStyle w:val="ConsPlusNormal"/>
              <w:rPr>
                <w:sz w:val="22"/>
                <w:szCs w:val="22"/>
              </w:rPr>
            </w:pPr>
            <w:r w:rsidRPr="0048288E">
              <w:rPr>
                <w:sz w:val="22"/>
                <w:szCs w:val="22"/>
              </w:rPr>
              <w:t>www.60.mchs.gov.ru,</w:t>
            </w:r>
          </w:p>
          <w:p w:rsidR="00097550" w:rsidRPr="0048288E" w:rsidRDefault="00097550" w:rsidP="0048288E">
            <w:pPr>
              <w:pStyle w:val="ConsPlusNormal"/>
              <w:rPr>
                <w:sz w:val="22"/>
                <w:szCs w:val="22"/>
                <w:lang w:val="en-US"/>
              </w:rPr>
            </w:pPr>
            <w:r w:rsidRPr="0048288E">
              <w:rPr>
                <w:sz w:val="22"/>
                <w:szCs w:val="22"/>
                <w:lang w:val="en-US"/>
              </w:rPr>
              <w:t>e-mail: licenz.mchs.60@yandex.ru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г. Санкт-Петербургу</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190000, г. Санкт-Петербург, наб. р. Мойки, д. 85,</w:t>
            </w:r>
          </w:p>
          <w:p w:rsidR="00097550" w:rsidRPr="0048288E" w:rsidRDefault="00097550" w:rsidP="0048288E">
            <w:pPr>
              <w:pStyle w:val="ConsPlusNormal"/>
              <w:rPr>
                <w:sz w:val="22"/>
                <w:szCs w:val="22"/>
              </w:rPr>
            </w:pPr>
            <w:r w:rsidRPr="0048288E">
              <w:rPr>
                <w:sz w:val="22"/>
                <w:szCs w:val="22"/>
              </w:rPr>
              <w:t>тел.: 8 (812) 718-25-63,</w:t>
            </w:r>
          </w:p>
          <w:p w:rsidR="00097550" w:rsidRPr="0048288E" w:rsidRDefault="00097550" w:rsidP="0048288E">
            <w:pPr>
              <w:pStyle w:val="ConsPlusNormal"/>
              <w:rPr>
                <w:sz w:val="22"/>
                <w:szCs w:val="22"/>
              </w:rPr>
            </w:pPr>
            <w:r w:rsidRPr="0048288E">
              <w:rPr>
                <w:sz w:val="22"/>
                <w:szCs w:val="22"/>
              </w:rPr>
              <w:t>www.78.mchs.gov.ru,</w:t>
            </w:r>
          </w:p>
          <w:p w:rsidR="00097550" w:rsidRPr="0048288E" w:rsidRDefault="00097550" w:rsidP="0048288E">
            <w:pPr>
              <w:pStyle w:val="ConsPlusNormal"/>
              <w:rPr>
                <w:sz w:val="22"/>
                <w:szCs w:val="22"/>
                <w:lang w:val="en-US"/>
              </w:rPr>
            </w:pPr>
            <w:r w:rsidRPr="0048288E">
              <w:rPr>
                <w:sz w:val="22"/>
                <w:szCs w:val="22"/>
                <w:lang w:val="en-US"/>
              </w:rPr>
              <w:t>e-mail: licenz.mchs.78@mail.ru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166000, г. Нарьян-Мар, ул. Пырерки, д. 14,</w:t>
            </w:r>
          </w:p>
          <w:p w:rsidR="00097550" w:rsidRPr="0048288E" w:rsidRDefault="00097550" w:rsidP="0048288E">
            <w:pPr>
              <w:pStyle w:val="ConsPlusNormal"/>
              <w:rPr>
                <w:sz w:val="22"/>
                <w:szCs w:val="22"/>
              </w:rPr>
            </w:pPr>
            <w:r w:rsidRPr="0048288E">
              <w:rPr>
                <w:sz w:val="22"/>
                <w:szCs w:val="22"/>
              </w:rPr>
              <w:t>тел.: 8 (81853) 4-20-79,</w:t>
            </w:r>
          </w:p>
          <w:p w:rsidR="00097550" w:rsidRPr="0048288E" w:rsidRDefault="00097550" w:rsidP="0048288E">
            <w:pPr>
              <w:pStyle w:val="ConsPlusNormal"/>
              <w:rPr>
                <w:sz w:val="22"/>
                <w:szCs w:val="22"/>
              </w:rPr>
            </w:pPr>
            <w:r w:rsidRPr="0048288E">
              <w:rPr>
                <w:sz w:val="22"/>
                <w:szCs w:val="22"/>
              </w:rPr>
              <w:t>www.83.mchs.gov.ru,</w:t>
            </w:r>
          </w:p>
          <w:p w:rsidR="00097550" w:rsidRPr="0048288E" w:rsidRDefault="00097550" w:rsidP="0048288E">
            <w:pPr>
              <w:pStyle w:val="ConsPlusNormal"/>
              <w:rPr>
                <w:sz w:val="22"/>
                <w:szCs w:val="22"/>
                <w:lang w:val="en-US"/>
              </w:rPr>
            </w:pPr>
            <w:r w:rsidRPr="0048288E">
              <w:rPr>
                <w:sz w:val="22"/>
                <w:szCs w:val="22"/>
                <w:lang w:val="en-US"/>
              </w:rPr>
              <w:t>e-mail: licenz.mchs.83@mail.ru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450005, г. Уфа, ул. 8 Марта, д. 12/1,</w:t>
            </w:r>
          </w:p>
          <w:p w:rsidR="00097550" w:rsidRPr="0048288E" w:rsidRDefault="00097550" w:rsidP="0048288E">
            <w:pPr>
              <w:pStyle w:val="ConsPlusNormal"/>
              <w:rPr>
                <w:sz w:val="22"/>
                <w:szCs w:val="22"/>
              </w:rPr>
            </w:pPr>
            <w:r w:rsidRPr="0048288E">
              <w:rPr>
                <w:sz w:val="22"/>
                <w:szCs w:val="22"/>
              </w:rPr>
              <w:t>тел.: 8 (347) 252-59-52, 273-42-86,</w:t>
            </w:r>
          </w:p>
          <w:p w:rsidR="00097550" w:rsidRPr="0048288E" w:rsidRDefault="00097550" w:rsidP="0048288E">
            <w:pPr>
              <w:pStyle w:val="ConsPlusNormal"/>
              <w:rPr>
                <w:sz w:val="22"/>
                <w:szCs w:val="22"/>
              </w:rPr>
            </w:pPr>
            <w:r w:rsidRPr="0048288E">
              <w:rPr>
                <w:sz w:val="22"/>
                <w:szCs w:val="22"/>
              </w:rPr>
              <w:t>www.2.mchs.gov.ru,</w:t>
            </w:r>
          </w:p>
          <w:p w:rsidR="00097550" w:rsidRPr="0048288E" w:rsidRDefault="00097550" w:rsidP="0048288E">
            <w:pPr>
              <w:pStyle w:val="ConsPlusNormal"/>
              <w:rPr>
                <w:sz w:val="22"/>
                <w:szCs w:val="22"/>
                <w:lang w:val="en-US"/>
              </w:rPr>
            </w:pPr>
            <w:r w:rsidRPr="0048288E">
              <w:rPr>
                <w:sz w:val="22"/>
                <w:szCs w:val="22"/>
                <w:lang w:val="en-US"/>
              </w:rPr>
              <w:t>e-mail: licenz.mchs.02@mail.ru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Марий Эл</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424006, г. Йошкар-Ола, пр. Гагарина, д. 16а,</w:t>
            </w:r>
          </w:p>
          <w:p w:rsidR="00097550" w:rsidRPr="0048288E" w:rsidRDefault="00097550" w:rsidP="0048288E">
            <w:pPr>
              <w:pStyle w:val="ConsPlusNormal"/>
              <w:rPr>
                <w:sz w:val="22"/>
                <w:szCs w:val="22"/>
              </w:rPr>
            </w:pPr>
            <w:r w:rsidRPr="0048288E">
              <w:rPr>
                <w:sz w:val="22"/>
                <w:szCs w:val="22"/>
              </w:rPr>
              <w:t>тел.: 8 (8362) 69-02-72, 69-02-30,</w:t>
            </w:r>
          </w:p>
          <w:p w:rsidR="00097550" w:rsidRPr="0048288E" w:rsidRDefault="00097550" w:rsidP="0048288E">
            <w:pPr>
              <w:pStyle w:val="ConsPlusNormal"/>
              <w:rPr>
                <w:sz w:val="22"/>
                <w:szCs w:val="22"/>
              </w:rPr>
            </w:pPr>
            <w:r w:rsidRPr="0048288E">
              <w:rPr>
                <w:sz w:val="22"/>
                <w:szCs w:val="22"/>
              </w:rPr>
              <w:t>www.12.mchs.gov.ru,</w:t>
            </w:r>
          </w:p>
          <w:p w:rsidR="00097550" w:rsidRPr="0048288E" w:rsidRDefault="00097550" w:rsidP="0048288E">
            <w:pPr>
              <w:pStyle w:val="ConsPlusNormal"/>
              <w:rPr>
                <w:sz w:val="22"/>
                <w:szCs w:val="22"/>
                <w:lang w:val="en-US"/>
              </w:rPr>
            </w:pPr>
            <w:r w:rsidRPr="0048288E">
              <w:rPr>
                <w:sz w:val="22"/>
                <w:szCs w:val="22"/>
                <w:lang w:val="en-US"/>
              </w:rPr>
              <w:t>e-mail: licenz.mchs.12@mail.ru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430031, г. Саранск, ул. Косарева, д. 40,</w:t>
            </w:r>
          </w:p>
          <w:p w:rsidR="00097550" w:rsidRPr="0048288E" w:rsidRDefault="00097550" w:rsidP="0048288E">
            <w:pPr>
              <w:pStyle w:val="ConsPlusNormal"/>
              <w:rPr>
                <w:sz w:val="22"/>
                <w:szCs w:val="22"/>
              </w:rPr>
            </w:pPr>
            <w:r w:rsidRPr="0048288E">
              <w:rPr>
                <w:sz w:val="22"/>
                <w:szCs w:val="22"/>
              </w:rPr>
              <w:t>тел.: 8 (8342) 28-86-00,</w:t>
            </w:r>
          </w:p>
          <w:p w:rsidR="00097550" w:rsidRPr="0048288E" w:rsidRDefault="00097550" w:rsidP="0048288E">
            <w:pPr>
              <w:pStyle w:val="ConsPlusNormal"/>
              <w:rPr>
                <w:sz w:val="22"/>
                <w:szCs w:val="22"/>
              </w:rPr>
            </w:pPr>
            <w:r w:rsidRPr="0048288E">
              <w:rPr>
                <w:sz w:val="22"/>
                <w:szCs w:val="22"/>
              </w:rPr>
              <w:t>www.13.mchs.gov.ru,</w:t>
            </w:r>
          </w:p>
          <w:p w:rsidR="00097550" w:rsidRPr="0048288E" w:rsidRDefault="00097550" w:rsidP="0048288E">
            <w:pPr>
              <w:pStyle w:val="ConsPlusNormal"/>
              <w:rPr>
                <w:sz w:val="22"/>
                <w:szCs w:val="22"/>
                <w:lang w:val="en-US"/>
              </w:rPr>
            </w:pPr>
            <w:r w:rsidRPr="0048288E">
              <w:rPr>
                <w:sz w:val="22"/>
                <w:szCs w:val="22"/>
                <w:lang w:val="en-US"/>
              </w:rPr>
              <w:t>e-mail: licenz.mchs.13@mail.ru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420088, г. Казань, ул. Академика Губкина, д. 50,</w:t>
            </w:r>
          </w:p>
          <w:p w:rsidR="00097550" w:rsidRPr="0048288E" w:rsidRDefault="00097550" w:rsidP="0048288E">
            <w:pPr>
              <w:pStyle w:val="ConsPlusNormal"/>
              <w:rPr>
                <w:sz w:val="22"/>
                <w:szCs w:val="22"/>
              </w:rPr>
            </w:pPr>
            <w:r w:rsidRPr="0048288E">
              <w:rPr>
                <w:sz w:val="22"/>
                <w:szCs w:val="22"/>
              </w:rPr>
              <w:t>тел.: 8 (843) 221-61-04, 221-61-52,</w:t>
            </w:r>
          </w:p>
          <w:p w:rsidR="00097550" w:rsidRPr="0048288E" w:rsidRDefault="00097550" w:rsidP="0048288E">
            <w:pPr>
              <w:pStyle w:val="ConsPlusNormal"/>
              <w:rPr>
                <w:sz w:val="22"/>
                <w:szCs w:val="22"/>
              </w:rPr>
            </w:pPr>
            <w:r w:rsidRPr="0048288E">
              <w:rPr>
                <w:sz w:val="22"/>
                <w:szCs w:val="22"/>
              </w:rPr>
              <w:t>www.16.mchs.gov.ru,</w:t>
            </w:r>
          </w:p>
          <w:p w:rsidR="00097550" w:rsidRPr="0048288E" w:rsidRDefault="00097550" w:rsidP="0048288E">
            <w:pPr>
              <w:pStyle w:val="ConsPlusNormal"/>
              <w:rPr>
                <w:sz w:val="22"/>
                <w:szCs w:val="22"/>
                <w:lang w:val="en-US"/>
              </w:rPr>
            </w:pPr>
            <w:r w:rsidRPr="0048288E">
              <w:rPr>
                <w:sz w:val="22"/>
                <w:szCs w:val="22"/>
                <w:lang w:val="en-US"/>
              </w:rPr>
              <w:t>e-mail: licenz.mchs.16@gmail.com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426008, г. Ижевск, ул. Коммунаров, д. 325,</w:t>
            </w:r>
          </w:p>
          <w:p w:rsidR="00097550" w:rsidRPr="0048288E" w:rsidRDefault="00097550" w:rsidP="0048288E">
            <w:pPr>
              <w:pStyle w:val="ConsPlusNormal"/>
              <w:rPr>
                <w:sz w:val="22"/>
                <w:szCs w:val="22"/>
              </w:rPr>
            </w:pPr>
            <w:r w:rsidRPr="0048288E">
              <w:rPr>
                <w:sz w:val="22"/>
                <w:szCs w:val="22"/>
              </w:rPr>
              <w:t>тел.: 8 (3412) 60-66-03, 72-72-08, 60-66-74,</w:t>
            </w:r>
          </w:p>
          <w:p w:rsidR="00097550" w:rsidRPr="0048288E" w:rsidRDefault="00097550" w:rsidP="0048288E">
            <w:pPr>
              <w:pStyle w:val="ConsPlusNormal"/>
              <w:rPr>
                <w:sz w:val="22"/>
                <w:szCs w:val="22"/>
              </w:rPr>
            </w:pPr>
            <w:r w:rsidRPr="0048288E">
              <w:rPr>
                <w:sz w:val="22"/>
                <w:szCs w:val="22"/>
              </w:rPr>
              <w:t>www.18.mchs.gov.ru,</w:t>
            </w:r>
          </w:p>
          <w:p w:rsidR="00097550" w:rsidRPr="0048288E" w:rsidRDefault="00097550" w:rsidP="0048288E">
            <w:pPr>
              <w:pStyle w:val="ConsPlusNormal"/>
              <w:rPr>
                <w:sz w:val="22"/>
                <w:szCs w:val="22"/>
                <w:lang w:val="en-US"/>
              </w:rPr>
            </w:pPr>
            <w:r w:rsidRPr="0048288E">
              <w:rPr>
                <w:sz w:val="22"/>
                <w:szCs w:val="22"/>
                <w:lang w:val="en-US"/>
              </w:rPr>
              <w:t>e-mail: licenz.mchs.18@gmail.com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Чувашской Республике - Чувашии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428000, г. Чебоксары, пер. Огнеборцев, д. 4,</w:t>
            </w:r>
          </w:p>
          <w:p w:rsidR="00097550" w:rsidRPr="0048288E" w:rsidRDefault="00097550" w:rsidP="0048288E">
            <w:pPr>
              <w:pStyle w:val="ConsPlusNormal"/>
              <w:rPr>
                <w:sz w:val="22"/>
                <w:szCs w:val="22"/>
              </w:rPr>
            </w:pPr>
            <w:r w:rsidRPr="0048288E">
              <w:rPr>
                <w:sz w:val="22"/>
                <w:szCs w:val="22"/>
              </w:rPr>
              <w:t>тел.: 8 (8352) 62-22-51, 23-11-31,</w:t>
            </w:r>
          </w:p>
          <w:p w:rsidR="00097550" w:rsidRPr="0048288E" w:rsidRDefault="00097550" w:rsidP="0048288E">
            <w:pPr>
              <w:pStyle w:val="ConsPlusNormal"/>
              <w:rPr>
                <w:sz w:val="22"/>
                <w:szCs w:val="22"/>
              </w:rPr>
            </w:pPr>
            <w:r w:rsidRPr="0048288E">
              <w:rPr>
                <w:sz w:val="22"/>
                <w:szCs w:val="22"/>
              </w:rPr>
              <w:t>www.21.mchs.gov.ru,</w:t>
            </w:r>
          </w:p>
          <w:p w:rsidR="00097550" w:rsidRPr="0048288E" w:rsidRDefault="00097550" w:rsidP="0048288E">
            <w:pPr>
              <w:pStyle w:val="ConsPlusNormal"/>
              <w:rPr>
                <w:sz w:val="22"/>
                <w:szCs w:val="22"/>
                <w:lang w:val="en-US"/>
              </w:rPr>
            </w:pPr>
            <w:r w:rsidRPr="0048288E">
              <w:rPr>
                <w:sz w:val="22"/>
                <w:szCs w:val="22"/>
                <w:lang w:val="en-US"/>
              </w:rPr>
              <w:t>e-mail: licenz.mchs.21@yandex.ru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Пермскому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614990, г. Пермь, ул. Екатерининская, д. 53а,</w:t>
            </w:r>
          </w:p>
          <w:p w:rsidR="00097550" w:rsidRPr="0048288E" w:rsidRDefault="00097550" w:rsidP="0048288E">
            <w:pPr>
              <w:pStyle w:val="ConsPlusNormal"/>
              <w:rPr>
                <w:sz w:val="22"/>
                <w:szCs w:val="22"/>
              </w:rPr>
            </w:pPr>
            <w:r w:rsidRPr="0048288E">
              <w:rPr>
                <w:sz w:val="22"/>
                <w:szCs w:val="22"/>
              </w:rPr>
              <w:t>тел.: 8 (342) 210-44-23, 210-43-80, 210-43-44,</w:t>
            </w:r>
          </w:p>
          <w:p w:rsidR="00097550" w:rsidRPr="0048288E" w:rsidRDefault="00097550" w:rsidP="0048288E">
            <w:pPr>
              <w:pStyle w:val="ConsPlusNormal"/>
              <w:rPr>
                <w:sz w:val="22"/>
                <w:szCs w:val="22"/>
              </w:rPr>
            </w:pPr>
            <w:r w:rsidRPr="0048288E">
              <w:rPr>
                <w:sz w:val="22"/>
                <w:szCs w:val="22"/>
              </w:rPr>
              <w:t>www.59.mchs.gov.ru,</w:t>
            </w:r>
          </w:p>
          <w:p w:rsidR="00097550" w:rsidRPr="0048288E" w:rsidRDefault="00097550" w:rsidP="0048288E">
            <w:pPr>
              <w:pStyle w:val="ConsPlusNormal"/>
              <w:rPr>
                <w:sz w:val="22"/>
                <w:szCs w:val="22"/>
                <w:lang w:val="en-US"/>
              </w:rPr>
            </w:pPr>
            <w:r w:rsidRPr="0048288E">
              <w:rPr>
                <w:sz w:val="22"/>
                <w:szCs w:val="22"/>
                <w:lang w:val="en-US"/>
              </w:rPr>
              <w:t>e-mail: licenz.mchs.59@mail.ru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39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Кировской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610035, г. Киров, ул. Маклина, д. 65,</w:t>
            </w:r>
          </w:p>
          <w:p w:rsidR="00097550" w:rsidRPr="0048288E" w:rsidRDefault="00097550" w:rsidP="0048288E">
            <w:pPr>
              <w:pStyle w:val="ConsPlusNormal"/>
              <w:rPr>
                <w:sz w:val="22"/>
                <w:szCs w:val="22"/>
              </w:rPr>
            </w:pPr>
            <w:r w:rsidRPr="0048288E">
              <w:rPr>
                <w:sz w:val="22"/>
                <w:szCs w:val="22"/>
              </w:rPr>
              <w:t>тел.: 8 (8332) 54-69-62, 20-87-60,</w:t>
            </w:r>
          </w:p>
          <w:p w:rsidR="00097550" w:rsidRPr="0048288E" w:rsidRDefault="00097550" w:rsidP="0048288E">
            <w:pPr>
              <w:pStyle w:val="ConsPlusNormal"/>
              <w:rPr>
                <w:sz w:val="22"/>
                <w:szCs w:val="22"/>
              </w:rPr>
            </w:pPr>
            <w:r w:rsidRPr="0048288E">
              <w:rPr>
                <w:sz w:val="22"/>
                <w:szCs w:val="22"/>
              </w:rPr>
              <w:t>www.43.mchs.gov.ru,</w:t>
            </w:r>
          </w:p>
          <w:p w:rsidR="00097550" w:rsidRPr="0048288E" w:rsidRDefault="00097550" w:rsidP="0048288E">
            <w:pPr>
              <w:pStyle w:val="ConsPlusNormal"/>
              <w:rPr>
                <w:sz w:val="22"/>
                <w:szCs w:val="22"/>
                <w:lang w:val="en-US"/>
              </w:rPr>
            </w:pPr>
            <w:r w:rsidRPr="0048288E">
              <w:rPr>
                <w:sz w:val="22"/>
                <w:szCs w:val="22"/>
                <w:lang w:val="en-US"/>
              </w:rPr>
              <w:t>e-mail: licenz.mchs.43@yandex.ru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Нижегородской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603950, г. Нижний Новгород,</w:t>
            </w:r>
          </w:p>
          <w:p w:rsidR="00097550" w:rsidRPr="0048288E" w:rsidRDefault="00097550" w:rsidP="0048288E">
            <w:pPr>
              <w:pStyle w:val="ConsPlusNormal"/>
              <w:rPr>
                <w:sz w:val="22"/>
                <w:szCs w:val="22"/>
              </w:rPr>
            </w:pPr>
            <w:r w:rsidRPr="0048288E">
              <w:rPr>
                <w:sz w:val="22"/>
                <w:szCs w:val="22"/>
              </w:rPr>
              <w:t>ул. Фруктовая, д. 6,</w:t>
            </w:r>
          </w:p>
          <w:p w:rsidR="00097550" w:rsidRPr="0048288E" w:rsidRDefault="00097550" w:rsidP="0048288E">
            <w:pPr>
              <w:pStyle w:val="ConsPlusNormal"/>
              <w:rPr>
                <w:sz w:val="22"/>
                <w:szCs w:val="22"/>
              </w:rPr>
            </w:pPr>
            <w:r w:rsidRPr="0048288E">
              <w:rPr>
                <w:sz w:val="22"/>
                <w:szCs w:val="22"/>
              </w:rPr>
              <w:t>тел.: 8 (831) 277-93-65, 296-07-30,</w:t>
            </w:r>
          </w:p>
          <w:p w:rsidR="00097550" w:rsidRPr="0048288E" w:rsidRDefault="00097550" w:rsidP="0048288E">
            <w:pPr>
              <w:pStyle w:val="ConsPlusNormal"/>
              <w:rPr>
                <w:sz w:val="22"/>
                <w:szCs w:val="22"/>
              </w:rPr>
            </w:pPr>
            <w:r w:rsidRPr="0048288E">
              <w:rPr>
                <w:sz w:val="22"/>
                <w:szCs w:val="22"/>
              </w:rPr>
              <w:t>296-07-64,</w:t>
            </w:r>
          </w:p>
          <w:p w:rsidR="00097550" w:rsidRPr="0048288E" w:rsidRDefault="00097550" w:rsidP="0048288E">
            <w:pPr>
              <w:pStyle w:val="ConsPlusNormal"/>
              <w:rPr>
                <w:sz w:val="22"/>
                <w:szCs w:val="22"/>
              </w:rPr>
            </w:pPr>
            <w:r w:rsidRPr="0048288E">
              <w:rPr>
                <w:sz w:val="22"/>
                <w:szCs w:val="22"/>
              </w:rPr>
              <w:t>www.52.mchs.gov.ru,</w:t>
            </w:r>
          </w:p>
          <w:p w:rsidR="00097550" w:rsidRPr="0048288E" w:rsidRDefault="00097550" w:rsidP="0048288E">
            <w:pPr>
              <w:pStyle w:val="ConsPlusNormal"/>
              <w:rPr>
                <w:sz w:val="22"/>
                <w:szCs w:val="22"/>
                <w:lang w:val="en-US"/>
              </w:rPr>
            </w:pPr>
            <w:r w:rsidRPr="0048288E">
              <w:rPr>
                <w:sz w:val="22"/>
                <w:szCs w:val="22"/>
                <w:lang w:val="en-US"/>
              </w:rPr>
              <w:t>e-mail: licenz.mchs.52@mail.ru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Оренбургской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460000, г. Оренбург, ул. Гая, д. 21,</w:t>
            </w:r>
          </w:p>
          <w:p w:rsidR="00097550" w:rsidRPr="0048288E" w:rsidRDefault="00097550" w:rsidP="0048288E">
            <w:pPr>
              <w:pStyle w:val="ConsPlusNormal"/>
              <w:rPr>
                <w:sz w:val="22"/>
                <w:szCs w:val="22"/>
              </w:rPr>
            </w:pPr>
            <w:r w:rsidRPr="0048288E">
              <w:rPr>
                <w:sz w:val="22"/>
                <w:szCs w:val="22"/>
              </w:rPr>
              <w:t>тел.: 8 (3532) 77-25-14, 77-21-59,</w:t>
            </w:r>
          </w:p>
          <w:p w:rsidR="00097550" w:rsidRPr="0048288E" w:rsidRDefault="00097550" w:rsidP="0048288E">
            <w:pPr>
              <w:pStyle w:val="ConsPlusNormal"/>
              <w:rPr>
                <w:sz w:val="22"/>
                <w:szCs w:val="22"/>
              </w:rPr>
            </w:pPr>
            <w:r w:rsidRPr="0048288E">
              <w:rPr>
                <w:sz w:val="22"/>
                <w:szCs w:val="22"/>
              </w:rPr>
              <w:t>www.56.mchs.gov.ru,</w:t>
            </w:r>
          </w:p>
          <w:p w:rsidR="00097550" w:rsidRPr="0048288E" w:rsidRDefault="00097550" w:rsidP="0048288E">
            <w:pPr>
              <w:pStyle w:val="ConsPlusNormal"/>
              <w:rPr>
                <w:sz w:val="22"/>
                <w:szCs w:val="22"/>
                <w:lang w:val="en-US"/>
              </w:rPr>
            </w:pPr>
            <w:r w:rsidRPr="0048288E">
              <w:rPr>
                <w:sz w:val="22"/>
                <w:szCs w:val="22"/>
                <w:lang w:val="en-US"/>
              </w:rPr>
              <w:t>e-mail: licenz.mchs.56@mail.ru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Пензенской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440044, г. Пенза, ул. Дзержинского, д. 5,</w:t>
            </w:r>
          </w:p>
          <w:p w:rsidR="00097550" w:rsidRPr="0048288E" w:rsidRDefault="00097550" w:rsidP="0048288E">
            <w:pPr>
              <w:pStyle w:val="ConsPlusNormal"/>
              <w:rPr>
                <w:sz w:val="22"/>
                <w:szCs w:val="22"/>
              </w:rPr>
            </w:pPr>
            <w:r w:rsidRPr="0048288E">
              <w:rPr>
                <w:sz w:val="22"/>
                <w:szCs w:val="22"/>
              </w:rPr>
              <w:t>тел.: 8 (8412) 68-13-45, 68-18-33,</w:t>
            </w:r>
          </w:p>
          <w:p w:rsidR="00097550" w:rsidRPr="0048288E" w:rsidRDefault="00097550" w:rsidP="0048288E">
            <w:pPr>
              <w:pStyle w:val="ConsPlusNormal"/>
              <w:rPr>
                <w:sz w:val="22"/>
                <w:szCs w:val="22"/>
              </w:rPr>
            </w:pPr>
            <w:r w:rsidRPr="0048288E">
              <w:rPr>
                <w:sz w:val="22"/>
                <w:szCs w:val="22"/>
              </w:rPr>
              <w:t>www.58.mchs.gov.ru,</w:t>
            </w:r>
          </w:p>
          <w:p w:rsidR="00097550" w:rsidRPr="0048288E" w:rsidRDefault="00097550" w:rsidP="0048288E">
            <w:pPr>
              <w:pStyle w:val="ConsPlusNormal"/>
              <w:rPr>
                <w:sz w:val="22"/>
                <w:szCs w:val="22"/>
                <w:lang w:val="en-US"/>
              </w:rPr>
            </w:pPr>
            <w:r w:rsidRPr="0048288E">
              <w:rPr>
                <w:sz w:val="22"/>
                <w:szCs w:val="22"/>
                <w:lang w:val="en-US"/>
              </w:rPr>
              <w:t>e-mail: licenz.mchs.58@gmail.com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443100, г. Самара, ул. Галактионовская, д. 193,</w:t>
            </w:r>
          </w:p>
          <w:p w:rsidR="00097550" w:rsidRPr="0048288E" w:rsidRDefault="00097550" w:rsidP="0048288E">
            <w:pPr>
              <w:pStyle w:val="ConsPlusNormal"/>
              <w:rPr>
                <w:sz w:val="22"/>
                <w:szCs w:val="22"/>
              </w:rPr>
            </w:pPr>
            <w:r w:rsidRPr="0048288E">
              <w:rPr>
                <w:sz w:val="22"/>
                <w:szCs w:val="22"/>
              </w:rPr>
              <w:t>тел.: 8 (846) 338-96-06, 337-82-78,</w:t>
            </w:r>
          </w:p>
          <w:p w:rsidR="00097550" w:rsidRPr="0048288E" w:rsidRDefault="00097550" w:rsidP="0048288E">
            <w:pPr>
              <w:pStyle w:val="ConsPlusNormal"/>
              <w:rPr>
                <w:sz w:val="22"/>
                <w:szCs w:val="22"/>
              </w:rPr>
            </w:pPr>
            <w:r w:rsidRPr="0048288E">
              <w:rPr>
                <w:sz w:val="22"/>
                <w:szCs w:val="22"/>
              </w:rPr>
              <w:t>www.63.mchs.gov.ru,</w:t>
            </w:r>
          </w:p>
          <w:p w:rsidR="00097550" w:rsidRPr="0048288E" w:rsidRDefault="00097550" w:rsidP="0048288E">
            <w:pPr>
              <w:pStyle w:val="ConsPlusNormal"/>
              <w:rPr>
                <w:sz w:val="22"/>
                <w:szCs w:val="22"/>
                <w:lang w:val="en-US"/>
              </w:rPr>
            </w:pPr>
            <w:r w:rsidRPr="0048288E">
              <w:rPr>
                <w:sz w:val="22"/>
                <w:szCs w:val="22"/>
                <w:lang w:val="en-US"/>
              </w:rPr>
              <w:t>e-mail: licenz.mchs.63@mail.ru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Саратовской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410028, г. Саратов, пл. Соборная, д. 7,</w:t>
            </w:r>
          </w:p>
          <w:p w:rsidR="00097550" w:rsidRPr="0048288E" w:rsidRDefault="00097550" w:rsidP="0048288E">
            <w:pPr>
              <w:pStyle w:val="ConsPlusNormal"/>
              <w:rPr>
                <w:sz w:val="22"/>
                <w:szCs w:val="22"/>
              </w:rPr>
            </w:pPr>
            <w:r w:rsidRPr="0048288E">
              <w:rPr>
                <w:sz w:val="22"/>
                <w:szCs w:val="22"/>
              </w:rPr>
              <w:t>тел.: 8 (8452) 49-56-27, 49-56-14,</w:t>
            </w:r>
          </w:p>
          <w:p w:rsidR="00097550" w:rsidRPr="0048288E" w:rsidRDefault="00097550" w:rsidP="0048288E">
            <w:pPr>
              <w:pStyle w:val="ConsPlusNormal"/>
              <w:rPr>
                <w:sz w:val="22"/>
                <w:szCs w:val="22"/>
              </w:rPr>
            </w:pPr>
            <w:r w:rsidRPr="0048288E">
              <w:rPr>
                <w:sz w:val="22"/>
                <w:szCs w:val="22"/>
              </w:rPr>
              <w:t>www.64.mchs.gov.ru,</w:t>
            </w:r>
          </w:p>
          <w:p w:rsidR="00097550" w:rsidRPr="0048288E" w:rsidRDefault="00097550" w:rsidP="0048288E">
            <w:pPr>
              <w:pStyle w:val="ConsPlusNormal"/>
              <w:rPr>
                <w:sz w:val="22"/>
                <w:szCs w:val="22"/>
                <w:lang w:val="en-US"/>
              </w:rPr>
            </w:pPr>
            <w:r w:rsidRPr="0048288E">
              <w:rPr>
                <w:sz w:val="22"/>
                <w:szCs w:val="22"/>
                <w:lang w:val="en-US"/>
              </w:rPr>
              <w:t>e-mail: licenz.mchs.64@gmail.com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Ульяновской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432071, г. Ульяновск, ул. К. Маркса, д. 121,</w:t>
            </w:r>
          </w:p>
          <w:p w:rsidR="00097550" w:rsidRPr="0048288E" w:rsidRDefault="00097550" w:rsidP="0048288E">
            <w:pPr>
              <w:pStyle w:val="ConsPlusNormal"/>
              <w:rPr>
                <w:sz w:val="22"/>
                <w:szCs w:val="22"/>
              </w:rPr>
            </w:pPr>
            <w:r w:rsidRPr="0048288E">
              <w:rPr>
                <w:sz w:val="22"/>
                <w:szCs w:val="22"/>
              </w:rPr>
              <w:t>тел.: 8 (8422) 42-64-01, 42-64-27,</w:t>
            </w:r>
          </w:p>
          <w:p w:rsidR="00097550" w:rsidRPr="0048288E" w:rsidRDefault="00097550" w:rsidP="0048288E">
            <w:pPr>
              <w:pStyle w:val="ConsPlusNormal"/>
              <w:rPr>
                <w:sz w:val="22"/>
                <w:szCs w:val="22"/>
              </w:rPr>
            </w:pPr>
            <w:r w:rsidRPr="0048288E">
              <w:rPr>
                <w:sz w:val="22"/>
                <w:szCs w:val="22"/>
              </w:rPr>
              <w:t>www.73.mchs.gov.ru,</w:t>
            </w:r>
          </w:p>
          <w:p w:rsidR="00097550" w:rsidRPr="0048288E" w:rsidRDefault="00097550" w:rsidP="0048288E">
            <w:pPr>
              <w:pStyle w:val="ConsPlusNormal"/>
              <w:rPr>
                <w:sz w:val="22"/>
                <w:szCs w:val="22"/>
                <w:lang w:val="en-US"/>
              </w:rPr>
            </w:pPr>
            <w:r w:rsidRPr="0048288E">
              <w:rPr>
                <w:sz w:val="22"/>
                <w:szCs w:val="22"/>
                <w:lang w:val="en-US"/>
              </w:rPr>
              <w:t>e-mail: licenz.mchs.73@mail.ru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Курганской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640006, г. Курган, ул. Куйбышева, д. 191,</w:t>
            </w:r>
          </w:p>
          <w:p w:rsidR="00097550" w:rsidRPr="0048288E" w:rsidRDefault="00097550" w:rsidP="0048288E">
            <w:pPr>
              <w:pStyle w:val="ConsPlusNormal"/>
              <w:rPr>
                <w:sz w:val="22"/>
                <w:szCs w:val="22"/>
              </w:rPr>
            </w:pPr>
            <w:r w:rsidRPr="0048288E">
              <w:rPr>
                <w:sz w:val="22"/>
                <w:szCs w:val="22"/>
              </w:rPr>
              <w:t>тел.: 8 (3522) 47-63-13,</w:t>
            </w:r>
          </w:p>
          <w:p w:rsidR="00097550" w:rsidRPr="0048288E" w:rsidRDefault="00097550" w:rsidP="0048288E">
            <w:pPr>
              <w:pStyle w:val="ConsPlusNormal"/>
              <w:rPr>
                <w:sz w:val="22"/>
                <w:szCs w:val="22"/>
              </w:rPr>
            </w:pPr>
            <w:r w:rsidRPr="0048288E">
              <w:rPr>
                <w:sz w:val="22"/>
                <w:szCs w:val="22"/>
              </w:rPr>
              <w:t>www.45.mchs.gov.ru,</w:t>
            </w:r>
          </w:p>
          <w:p w:rsidR="00097550" w:rsidRPr="0048288E" w:rsidRDefault="00097550" w:rsidP="0048288E">
            <w:pPr>
              <w:pStyle w:val="ConsPlusNormal"/>
              <w:rPr>
                <w:sz w:val="22"/>
                <w:szCs w:val="22"/>
                <w:lang w:val="en-US"/>
              </w:rPr>
            </w:pPr>
            <w:r w:rsidRPr="0048288E">
              <w:rPr>
                <w:sz w:val="22"/>
                <w:szCs w:val="22"/>
                <w:lang w:val="en-US"/>
              </w:rPr>
              <w:t>e-mail: licenz.mchs.45@gmail.com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Свердловской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620051, г. Екатеринбург, ул. Карла</w:t>
            </w:r>
          </w:p>
          <w:p w:rsidR="00097550" w:rsidRPr="0048288E" w:rsidRDefault="00097550" w:rsidP="0048288E">
            <w:pPr>
              <w:pStyle w:val="ConsPlusNormal"/>
              <w:rPr>
                <w:sz w:val="22"/>
                <w:szCs w:val="22"/>
              </w:rPr>
            </w:pPr>
            <w:r w:rsidRPr="0048288E">
              <w:rPr>
                <w:sz w:val="22"/>
                <w:szCs w:val="22"/>
              </w:rPr>
              <w:t>Либкнехта, д. 8а,</w:t>
            </w:r>
          </w:p>
          <w:p w:rsidR="00097550" w:rsidRPr="0048288E" w:rsidRDefault="00097550" w:rsidP="0048288E">
            <w:pPr>
              <w:pStyle w:val="ConsPlusNormal"/>
              <w:rPr>
                <w:sz w:val="22"/>
                <w:szCs w:val="22"/>
              </w:rPr>
            </w:pPr>
            <w:r w:rsidRPr="0048288E">
              <w:rPr>
                <w:sz w:val="22"/>
                <w:szCs w:val="22"/>
              </w:rPr>
              <w:t>тел.: 8 (343) 228-53-78,</w:t>
            </w:r>
          </w:p>
          <w:p w:rsidR="00097550" w:rsidRPr="0048288E" w:rsidRDefault="00097550" w:rsidP="0048288E">
            <w:pPr>
              <w:pStyle w:val="ConsPlusNormal"/>
              <w:rPr>
                <w:sz w:val="22"/>
                <w:szCs w:val="22"/>
              </w:rPr>
            </w:pPr>
            <w:r w:rsidRPr="0048288E">
              <w:rPr>
                <w:sz w:val="22"/>
                <w:szCs w:val="22"/>
              </w:rPr>
              <w:t>www.66.mchs.gov.ru,</w:t>
            </w:r>
          </w:p>
          <w:p w:rsidR="00097550" w:rsidRPr="0048288E" w:rsidRDefault="00097550" w:rsidP="0048288E">
            <w:pPr>
              <w:pStyle w:val="ConsPlusNormal"/>
              <w:rPr>
                <w:sz w:val="22"/>
                <w:szCs w:val="22"/>
                <w:lang w:val="en-US"/>
              </w:rPr>
            </w:pPr>
            <w:r w:rsidRPr="0048288E">
              <w:rPr>
                <w:sz w:val="22"/>
                <w:szCs w:val="22"/>
                <w:lang w:val="en-US"/>
              </w:rPr>
              <w:t>e-mail: licenz.mchs.66@mail.ru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Тюменской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625048, г. Тюмень, ул. М. Горького, д. 72,</w:t>
            </w:r>
          </w:p>
          <w:p w:rsidR="00097550" w:rsidRPr="0048288E" w:rsidRDefault="00097550" w:rsidP="0048288E">
            <w:pPr>
              <w:pStyle w:val="ConsPlusNormal"/>
              <w:rPr>
                <w:sz w:val="22"/>
                <w:szCs w:val="22"/>
              </w:rPr>
            </w:pPr>
            <w:r w:rsidRPr="0048288E">
              <w:rPr>
                <w:sz w:val="22"/>
                <w:szCs w:val="22"/>
              </w:rPr>
              <w:t>тел.: 8 (3452) 59-06-19,</w:t>
            </w:r>
          </w:p>
          <w:p w:rsidR="00097550" w:rsidRPr="0048288E" w:rsidRDefault="00097550" w:rsidP="0048288E">
            <w:pPr>
              <w:pStyle w:val="ConsPlusNormal"/>
              <w:rPr>
                <w:sz w:val="22"/>
                <w:szCs w:val="22"/>
              </w:rPr>
            </w:pPr>
            <w:r w:rsidRPr="0048288E">
              <w:rPr>
                <w:sz w:val="22"/>
                <w:szCs w:val="22"/>
              </w:rPr>
              <w:t>www.72.mchs.gov.ru,</w:t>
            </w:r>
          </w:p>
          <w:p w:rsidR="00097550" w:rsidRPr="0048288E" w:rsidRDefault="00097550" w:rsidP="0048288E">
            <w:pPr>
              <w:pStyle w:val="ConsPlusNormal"/>
              <w:rPr>
                <w:sz w:val="22"/>
                <w:szCs w:val="22"/>
                <w:lang w:val="en-US"/>
              </w:rPr>
            </w:pPr>
            <w:r w:rsidRPr="0048288E">
              <w:rPr>
                <w:sz w:val="22"/>
                <w:szCs w:val="22"/>
                <w:lang w:val="en-US"/>
              </w:rPr>
              <w:t>e-mail: licenz.mchs.72@gmail.com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49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Челябинской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454091, г. Челябинск, ул. Пушкина, д. 68,</w:t>
            </w:r>
          </w:p>
          <w:p w:rsidR="00097550" w:rsidRPr="0048288E" w:rsidRDefault="00097550" w:rsidP="0048288E">
            <w:pPr>
              <w:pStyle w:val="ConsPlusNormal"/>
              <w:rPr>
                <w:sz w:val="22"/>
                <w:szCs w:val="22"/>
              </w:rPr>
            </w:pPr>
            <w:r w:rsidRPr="0048288E">
              <w:rPr>
                <w:sz w:val="22"/>
                <w:szCs w:val="22"/>
              </w:rPr>
              <w:t>тел.: 8 (351) 239-70-46,</w:t>
            </w:r>
          </w:p>
          <w:p w:rsidR="00097550" w:rsidRPr="0048288E" w:rsidRDefault="00097550" w:rsidP="0048288E">
            <w:pPr>
              <w:pStyle w:val="ConsPlusNormal"/>
              <w:rPr>
                <w:sz w:val="22"/>
                <w:szCs w:val="22"/>
              </w:rPr>
            </w:pPr>
            <w:r w:rsidRPr="0048288E">
              <w:rPr>
                <w:sz w:val="22"/>
                <w:szCs w:val="22"/>
              </w:rPr>
              <w:t>www.74.mchs.gov.ru,</w:t>
            </w:r>
          </w:p>
          <w:p w:rsidR="00097550" w:rsidRPr="0048288E" w:rsidRDefault="00097550" w:rsidP="0048288E">
            <w:pPr>
              <w:pStyle w:val="ConsPlusNormal"/>
              <w:rPr>
                <w:sz w:val="22"/>
                <w:szCs w:val="22"/>
                <w:lang w:val="en-US"/>
              </w:rPr>
            </w:pPr>
            <w:r w:rsidRPr="0048288E">
              <w:rPr>
                <w:sz w:val="22"/>
                <w:szCs w:val="22"/>
                <w:lang w:val="en-US"/>
              </w:rPr>
              <w:t>e-mail: licenz.mchs.74@mail.ru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Ханты-Мансийскому автономному округу - Югре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628011, г. Ханты-Мансийск, ул. Студенческая, д. 5А,</w:t>
            </w:r>
          </w:p>
          <w:p w:rsidR="00097550" w:rsidRPr="0048288E" w:rsidRDefault="00097550" w:rsidP="0048288E">
            <w:pPr>
              <w:pStyle w:val="ConsPlusNormal"/>
              <w:rPr>
                <w:sz w:val="22"/>
                <w:szCs w:val="22"/>
              </w:rPr>
            </w:pPr>
            <w:r w:rsidRPr="0048288E">
              <w:rPr>
                <w:sz w:val="22"/>
                <w:szCs w:val="22"/>
              </w:rPr>
              <w:t>тел.: 8 (3467) 35-18-21,</w:t>
            </w:r>
          </w:p>
          <w:p w:rsidR="00097550" w:rsidRPr="0048288E" w:rsidRDefault="00097550" w:rsidP="0048288E">
            <w:pPr>
              <w:pStyle w:val="ConsPlusNormal"/>
              <w:rPr>
                <w:sz w:val="22"/>
                <w:szCs w:val="22"/>
              </w:rPr>
            </w:pPr>
            <w:r w:rsidRPr="0048288E">
              <w:rPr>
                <w:sz w:val="22"/>
                <w:szCs w:val="22"/>
              </w:rPr>
              <w:t>www.86.mchs.gov.ru,</w:t>
            </w:r>
          </w:p>
          <w:p w:rsidR="00097550" w:rsidRPr="0048288E" w:rsidRDefault="00097550" w:rsidP="0048288E">
            <w:pPr>
              <w:pStyle w:val="ConsPlusNormal"/>
              <w:rPr>
                <w:sz w:val="22"/>
                <w:szCs w:val="22"/>
                <w:lang w:val="en-US"/>
              </w:rPr>
            </w:pPr>
            <w:r w:rsidRPr="0048288E">
              <w:rPr>
                <w:sz w:val="22"/>
                <w:szCs w:val="22"/>
                <w:lang w:val="en-US"/>
              </w:rPr>
              <w:t>e-mail: licenz.mchs.86@mail.ru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Ямало-Ненецкому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629003, г. Салехард, ул. Республики, д. 28,</w:t>
            </w:r>
          </w:p>
          <w:p w:rsidR="00097550" w:rsidRPr="0048288E" w:rsidRDefault="00097550" w:rsidP="0048288E">
            <w:pPr>
              <w:pStyle w:val="ConsPlusNormal"/>
              <w:rPr>
                <w:sz w:val="22"/>
                <w:szCs w:val="22"/>
              </w:rPr>
            </w:pPr>
            <w:r w:rsidRPr="0048288E">
              <w:rPr>
                <w:sz w:val="22"/>
                <w:szCs w:val="22"/>
              </w:rPr>
              <w:t>тел.: 8 (34922) 4-58-21,</w:t>
            </w:r>
          </w:p>
          <w:p w:rsidR="00097550" w:rsidRPr="0048288E" w:rsidRDefault="00097550" w:rsidP="0048288E">
            <w:pPr>
              <w:pStyle w:val="ConsPlusNormal"/>
              <w:rPr>
                <w:sz w:val="22"/>
                <w:szCs w:val="22"/>
              </w:rPr>
            </w:pPr>
            <w:r w:rsidRPr="0048288E">
              <w:rPr>
                <w:sz w:val="22"/>
                <w:szCs w:val="22"/>
              </w:rPr>
              <w:t>www.89.mchs.gov.ru,</w:t>
            </w:r>
          </w:p>
          <w:p w:rsidR="00097550" w:rsidRPr="0048288E" w:rsidRDefault="00097550" w:rsidP="0048288E">
            <w:pPr>
              <w:pStyle w:val="ConsPlusNormal"/>
              <w:rPr>
                <w:sz w:val="22"/>
                <w:szCs w:val="22"/>
                <w:lang w:val="en-US"/>
              </w:rPr>
            </w:pPr>
            <w:r w:rsidRPr="0048288E">
              <w:rPr>
                <w:sz w:val="22"/>
                <w:szCs w:val="22"/>
                <w:lang w:val="en-US"/>
              </w:rPr>
              <w:t>e-mail: licenz.mchs.89@mail.ru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367015, г. Махачкала, ул. Аскерханова, д. 3,</w:t>
            </w:r>
          </w:p>
          <w:p w:rsidR="00097550" w:rsidRPr="0048288E" w:rsidRDefault="00097550" w:rsidP="0048288E">
            <w:pPr>
              <w:pStyle w:val="ConsPlusNormal"/>
              <w:rPr>
                <w:sz w:val="22"/>
                <w:szCs w:val="22"/>
              </w:rPr>
            </w:pPr>
            <w:r w:rsidRPr="0048288E">
              <w:rPr>
                <w:sz w:val="22"/>
                <w:szCs w:val="22"/>
              </w:rPr>
              <w:t>тел.: 8 (722) 67-41-04,</w:t>
            </w:r>
          </w:p>
          <w:p w:rsidR="00097550" w:rsidRPr="0048288E" w:rsidRDefault="00097550" w:rsidP="0048288E">
            <w:pPr>
              <w:pStyle w:val="ConsPlusNormal"/>
              <w:rPr>
                <w:sz w:val="22"/>
                <w:szCs w:val="22"/>
              </w:rPr>
            </w:pPr>
            <w:r w:rsidRPr="0048288E">
              <w:rPr>
                <w:sz w:val="22"/>
                <w:szCs w:val="22"/>
              </w:rPr>
              <w:t>www.05.mchs.gov.ru,</w:t>
            </w:r>
          </w:p>
          <w:p w:rsidR="00097550" w:rsidRPr="0048288E" w:rsidRDefault="00097550" w:rsidP="0048288E">
            <w:pPr>
              <w:pStyle w:val="ConsPlusNormal"/>
              <w:rPr>
                <w:sz w:val="22"/>
                <w:szCs w:val="22"/>
                <w:lang w:val="en-US"/>
              </w:rPr>
            </w:pPr>
            <w:r w:rsidRPr="0048288E">
              <w:rPr>
                <w:sz w:val="22"/>
                <w:szCs w:val="22"/>
                <w:lang w:val="en-US"/>
              </w:rPr>
              <w:t>e-mail: licenz.mchs.05@mail.ru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386001, г. Магас, ул. 65 лет Победы, д. 3,</w:t>
            </w:r>
          </w:p>
          <w:p w:rsidR="00097550" w:rsidRPr="0048288E" w:rsidRDefault="00097550" w:rsidP="0048288E">
            <w:pPr>
              <w:pStyle w:val="ConsPlusNormal"/>
              <w:rPr>
                <w:sz w:val="22"/>
                <w:szCs w:val="22"/>
              </w:rPr>
            </w:pPr>
            <w:r w:rsidRPr="0048288E">
              <w:rPr>
                <w:sz w:val="22"/>
                <w:szCs w:val="22"/>
              </w:rPr>
              <w:t>тел.: 8 (8734) 55-19-67,</w:t>
            </w:r>
          </w:p>
          <w:p w:rsidR="00097550" w:rsidRPr="0048288E" w:rsidRDefault="00097550" w:rsidP="0048288E">
            <w:pPr>
              <w:pStyle w:val="ConsPlusNormal"/>
              <w:rPr>
                <w:sz w:val="22"/>
                <w:szCs w:val="22"/>
              </w:rPr>
            </w:pPr>
            <w:r w:rsidRPr="0048288E">
              <w:rPr>
                <w:sz w:val="22"/>
                <w:szCs w:val="22"/>
              </w:rPr>
              <w:t>www.06.mchs.gov.ru,</w:t>
            </w:r>
          </w:p>
          <w:p w:rsidR="00097550" w:rsidRPr="0048288E" w:rsidRDefault="00097550" w:rsidP="0048288E">
            <w:pPr>
              <w:pStyle w:val="ConsPlusNormal"/>
              <w:rPr>
                <w:sz w:val="22"/>
                <w:szCs w:val="22"/>
                <w:lang w:val="en-US"/>
              </w:rPr>
            </w:pPr>
            <w:r w:rsidRPr="0048288E">
              <w:rPr>
                <w:sz w:val="22"/>
                <w:szCs w:val="22"/>
                <w:lang w:val="en-US"/>
              </w:rPr>
              <w:t>e-mail: licenz.mchs.06@mail.ru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362020, г. Владикавказ, ул. Островского, д. 33,</w:t>
            </w:r>
          </w:p>
          <w:p w:rsidR="00097550" w:rsidRPr="0048288E" w:rsidRDefault="00097550" w:rsidP="0048288E">
            <w:pPr>
              <w:pStyle w:val="ConsPlusNormal"/>
              <w:rPr>
                <w:sz w:val="22"/>
                <w:szCs w:val="22"/>
              </w:rPr>
            </w:pPr>
            <w:r w:rsidRPr="0048288E">
              <w:rPr>
                <w:sz w:val="22"/>
                <w:szCs w:val="22"/>
              </w:rPr>
              <w:t>тел.: 8 (8672) 75-75-68,</w:t>
            </w:r>
          </w:p>
          <w:p w:rsidR="00097550" w:rsidRPr="0048288E" w:rsidRDefault="00097550" w:rsidP="0048288E">
            <w:pPr>
              <w:pStyle w:val="ConsPlusNormal"/>
              <w:rPr>
                <w:sz w:val="22"/>
                <w:szCs w:val="22"/>
              </w:rPr>
            </w:pPr>
            <w:r w:rsidRPr="0048288E">
              <w:rPr>
                <w:sz w:val="22"/>
                <w:szCs w:val="22"/>
              </w:rPr>
              <w:t>www.15.mchs.gov.ru,</w:t>
            </w:r>
          </w:p>
          <w:p w:rsidR="00097550" w:rsidRPr="0048288E" w:rsidRDefault="00097550" w:rsidP="0048288E">
            <w:pPr>
              <w:pStyle w:val="ConsPlusNormal"/>
              <w:rPr>
                <w:sz w:val="22"/>
                <w:szCs w:val="22"/>
                <w:lang w:val="en-US"/>
              </w:rPr>
            </w:pPr>
            <w:r w:rsidRPr="0048288E">
              <w:rPr>
                <w:sz w:val="22"/>
                <w:szCs w:val="22"/>
                <w:lang w:val="en-US"/>
              </w:rPr>
              <w:t>e-mail: licenz.mchs.15@mail.ru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Кабардино-Балкарской Республике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360000, г. Нальчик, ул. Кадырова, д. 6,</w:t>
            </w:r>
          </w:p>
          <w:p w:rsidR="00097550" w:rsidRPr="0048288E" w:rsidRDefault="00097550" w:rsidP="0048288E">
            <w:pPr>
              <w:pStyle w:val="ConsPlusNormal"/>
              <w:rPr>
                <w:sz w:val="22"/>
                <w:szCs w:val="22"/>
              </w:rPr>
            </w:pPr>
            <w:r w:rsidRPr="0048288E">
              <w:rPr>
                <w:sz w:val="22"/>
                <w:szCs w:val="22"/>
              </w:rPr>
              <w:t>тел.: 8 (8662) 96-13-61,</w:t>
            </w:r>
          </w:p>
          <w:p w:rsidR="00097550" w:rsidRPr="0048288E" w:rsidRDefault="00097550" w:rsidP="0048288E">
            <w:pPr>
              <w:pStyle w:val="ConsPlusNormal"/>
              <w:rPr>
                <w:sz w:val="22"/>
                <w:szCs w:val="22"/>
              </w:rPr>
            </w:pPr>
            <w:r w:rsidRPr="0048288E">
              <w:rPr>
                <w:sz w:val="22"/>
                <w:szCs w:val="22"/>
              </w:rPr>
              <w:t>www.07.mchs.gov.ru,</w:t>
            </w:r>
          </w:p>
          <w:p w:rsidR="00097550" w:rsidRPr="0048288E" w:rsidRDefault="00097550" w:rsidP="0048288E">
            <w:pPr>
              <w:pStyle w:val="ConsPlusNormal"/>
              <w:rPr>
                <w:sz w:val="22"/>
                <w:szCs w:val="22"/>
                <w:lang w:val="en-US"/>
              </w:rPr>
            </w:pPr>
            <w:r w:rsidRPr="0048288E">
              <w:rPr>
                <w:sz w:val="22"/>
                <w:szCs w:val="22"/>
                <w:lang w:val="en-US"/>
              </w:rPr>
              <w:t>e-mail: licenz.mchs.07@mail.ru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both"/>
              <w:rPr>
                <w:sz w:val="22"/>
                <w:szCs w:val="22"/>
              </w:rPr>
            </w:pPr>
            <w:r w:rsidRPr="0048288E">
              <w:rPr>
                <w:sz w:val="22"/>
                <w:szCs w:val="22"/>
              </w:rPr>
              <w:t>Главное управление МЧС России по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364060, г. Грозный, ул. Тухачевского, д. 13,</w:t>
            </w:r>
          </w:p>
          <w:p w:rsidR="00097550" w:rsidRPr="0048288E" w:rsidRDefault="00097550" w:rsidP="0048288E">
            <w:pPr>
              <w:pStyle w:val="ConsPlusNormal"/>
              <w:rPr>
                <w:sz w:val="22"/>
                <w:szCs w:val="22"/>
              </w:rPr>
            </w:pPr>
            <w:r w:rsidRPr="0048288E">
              <w:rPr>
                <w:sz w:val="22"/>
                <w:szCs w:val="22"/>
              </w:rPr>
              <w:t>тел.: 8 (8712)-33-24-29,</w:t>
            </w:r>
          </w:p>
          <w:p w:rsidR="00097550" w:rsidRPr="0048288E" w:rsidRDefault="00097550" w:rsidP="0048288E">
            <w:pPr>
              <w:pStyle w:val="ConsPlusNormal"/>
              <w:rPr>
                <w:sz w:val="22"/>
                <w:szCs w:val="22"/>
              </w:rPr>
            </w:pPr>
            <w:r w:rsidRPr="0048288E">
              <w:rPr>
                <w:sz w:val="22"/>
                <w:szCs w:val="22"/>
              </w:rPr>
              <w:t>www.95.mchs.gov.ru,</w:t>
            </w:r>
          </w:p>
          <w:p w:rsidR="00097550" w:rsidRPr="0048288E" w:rsidRDefault="00097550" w:rsidP="0048288E">
            <w:pPr>
              <w:pStyle w:val="ConsPlusNormal"/>
              <w:rPr>
                <w:sz w:val="22"/>
                <w:szCs w:val="22"/>
                <w:lang w:val="en-US"/>
              </w:rPr>
            </w:pPr>
            <w:r w:rsidRPr="0048288E">
              <w:rPr>
                <w:sz w:val="22"/>
                <w:szCs w:val="22"/>
                <w:lang w:val="en-US"/>
              </w:rPr>
              <w:t>e-mail: licenz.mshs.95@mail.ru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Карачаево-Черкесской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369000, г. Черкесск, ул. Кавказская, д. 33,</w:t>
            </w:r>
          </w:p>
          <w:p w:rsidR="00097550" w:rsidRPr="0048288E" w:rsidRDefault="00097550" w:rsidP="0048288E">
            <w:pPr>
              <w:pStyle w:val="ConsPlusNormal"/>
              <w:rPr>
                <w:sz w:val="22"/>
                <w:szCs w:val="22"/>
              </w:rPr>
            </w:pPr>
            <w:r w:rsidRPr="0048288E">
              <w:rPr>
                <w:sz w:val="22"/>
                <w:szCs w:val="22"/>
              </w:rPr>
              <w:t>тел.: 8 (8782) 27-03-52,</w:t>
            </w:r>
          </w:p>
          <w:p w:rsidR="00097550" w:rsidRPr="0048288E" w:rsidRDefault="00097550" w:rsidP="0048288E">
            <w:pPr>
              <w:pStyle w:val="ConsPlusNormal"/>
              <w:rPr>
                <w:sz w:val="22"/>
                <w:szCs w:val="22"/>
              </w:rPr>
            </w:pPr>
            <w:r w:rsidRPr="0048288E">
              <w:rPr>
                <w:sz w:val="22"/>
                <w:szCs w:val="22"/>
              </w:rPr>
              <w:t>www.09.mchs.gov.ru,</w:t>
            </w:r>
          </w:p>
          <w:p w:rsidR="00097550" w:rsidRPr="0048288E" w:rsidRDefault="00097550" w:rsidP="0048288E">
            <w:pPr>
              <w:pStyle w:val="ConsPlusNormal"/>
              <w:rPr>
                <w:sz w:val="22"/>
                <w:szCs w:val="22"/>
                <w:lang w:val="en-US"/>
              </w:rPr>
            </w:pPr>
            <w:r w:rsidRPr="0048288E">
              <w:rPr>
                <w:sz w:val="22"/>
                <w:szCs w:val="22"/>
                <w:lang w:val="en-US"/>
              </w:rPr>
              <w:t>e-mail: licenz.mshs.09@mail.ru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Ставропольскому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355000, г. Ставрополь, ул. Лермонтова, д. 191а,</w:t>
            </w:r>
          </w:p>
          <w:p w:rsidR="00097550" w:rsidRPr="0048288E" w:rsidRDefault="00097550" w:rsidP="0048288E">
            <w:pPr>
              <w:pStyle w:val="ConsPlusNormal"/>
              <w:rPr>
                <w:sz w:val="22"/>
                <w:szCs w:val="22"/>
              </w:rPr>
            </w:pPr>
            <w:r w:rsidRPr="0048288E">
              <w:rPr>
                <w:sz w:val="22"/>
                <w:szCs w:val="22"/>
              </w:rPr>
              <w:t>тел.: 8 (8652) 94-55-96,</w:t>
            </w:r>
          </w:p>
          <w:p w:rsidR="00097550" w:rsidRPr="0048288E" w:rsidRDefault="00097550" w:rsidP="0048288E">
            <w:pPr>
              <w:pStyle w:val="ConsPlusNormal"/>
              <w:rPr>
                <w:sz w:val="22"/>
                <w:szCs w:val="22"/>
              </w:rPr>
            </w:pPr>
            <w:r w:rsidRPr="0048288E">
              <w:rPr>
                <w:sz w:val="22"/>
                <w:szCs w:val="22"/>
              </w:rPr>
              <w:t>www.26.mchs.gov.ru,</w:t>
            </w:r>
          </w:p>
          <w:p w:rsidR="00097550" w:rsidRPr="0048288E" w:rsidRDefault="00097550" w:rsidP="0048288E">
            <w:pPr>
              <w:pStyle w:val="ConsPlusNormal"/>
              <w:rPr>
                <w:sz w:val="22"/>
                <w:szCs w:val="22"/>
                <w:lang w:val="en-US"/>
              </w:rPr>
            </w:pPr>
            <w:r w:rsidRPr="0048288E">
              <w:rPr>
                <w:sz w:val="22"/>
                <w:szCs w:val="22"/>
                <w:lang w:val="en-US"/>
              </w:rPr>
              <w:t>e-mail: licenz.mchs.26@bk.ru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59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385021, г. Майкоп, ул. Хакурате, д. 642</w:t>
            </w:r>
          </w:p>
          <w:p w:rsidR="00097550" w:rsidRPr="0048288E" w:rsidRDefault="00097550" w:rsidP="0048288E">
            <w:pPr>
              <w:pStyle w:val="ConsPlusNormal"/>
              <w:rPr>
                <w:sz w:val="22"/>
                <w:szCs w:val="22"/>
              </w:rPr>
            </w:pPr>
            <w:r w:rsidRPr="0048288E">
              <w:rPr>
                <w:sz w:val="22"/>
                <w:szCs w:val="22"/>
              </w:rPr>
              <w:t>тел.: 8 (8772) 56-80-93 (доб. 5092 и 5093),</w:t>
            </w:r>
          </w:p>
          <w:p w:rsidR="00097550" w:rsidRPr="0048288E" w:rsidRDefault="00097550" w:rsidP="0048288E">
            <w:pPr>
              <w:pStyle w:val="ConsPlusNormal"/>
              <w:rPr>
                <w:sz w:val="22"/>
                <w:szCs w:val="22"/>
              </w:rPr>
            </w:pPr>
            <w:r w:rsidRPr="0048288E">
              <w:rPr>
                <w:sz w:val="22"/>
                <w:szCs w:val="22"/>
              </w:rPr>
              <w:t>www.1.mchs.gov.ru,</w:t>
            </w:r>
          </w:p>
          <w:p w:rsidR="00097550" w:rsidRPr="0048288E" w:rsidRDefault="00097550" w:rsidP="0048288E">
            <w:pPr>
              <w:pStyle w:val="ConsPlusNormal"/>
              <w:rPr>
                <w:sz w:val="22"/>
                <w:szCs w:val="22"/>
                <w:lang w:val="en-US"/>
              </w:rPr>
            </w:pPr>
            <w:r w:rsidRPr="0048288E">
              <w:rPr>
                <w:sz w:val="22"/>
                <w:szCs w:val="22"/>
                <w:lang w:val="en-US"/>
              </w:rPr>
              <w:t>e-mail: licenz.mchs.01@mail.ru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358000, г. Элиста, ул. Чкалова, д. 21а,</w:t>
            </w:r>
          </w:p>
          <w:p w:rsidR="00097550" w:rsidRPr="0048288E" w:rsidRDefault="00097550" w:rsidP="0048288E">
            <w:pPr>
              <w:pStyle w:val="ConsPlusNormal"/>
              <w:rPr>
                <w:sz w:val="22"/>
                <w:szCs w:val="22"/>
              </w:rPr>
            </w:pPr>
            <w:r w:rsidRPr="0048288E">
              <w:rPr>
                <w:sz w:val="22"/>
                <w:szCs w:val="22"/>
              </w:rPr>
              <w:t>тел.: 8 (84722) 2-19-82,</w:t>
            </w:r>
          </w:p>
          <w:p w:rsidR="00097550" w:rsidRPr="0048288E" w:rsidRDefault="00097550" w:rsidP="0048288E">
            <w:pPr>
              <w:pStyle w:val="ConsPlusNormal"/>
              <w:rPr>
                <w:sz w:val="22"/>
                <w:szCs w:val="22"/>
              </w:rPr>
            </w:pPr>
            <w:r w:rsidRPr="0048288E">
              <w:rPr>
                <w:sz w:val="22"/>
                <w:szCs w:val="22"/>
              </w:rPr>
              <w:t>www.8.mchs.gov.ru,</w:t>
            </w:r>
          </w:p>
          <w:p w:rsidR="00097550" w:rsidRPr="0048288E" w:rsidRDefault="00097550" w:rsidP="0048288E">
            <w:pPr>
              <w:pStyle w:val="ConsPlusNormal"/>
              <w:rPr>
                <w:sz w:val="22"/>
                <w:szCs w:val="22"/>
                <w:lang w:val="en-US"/>
              </w:rPr>
            </w:pPr>
            <w:r w:rsidRPr="0048288E">
              <w:rPr>
                <w:sz w:val="22"/>
                <w:szCs w:val="22"/>
                <w:lang w:val="en-US"/>
              </w:rPr>
              <w:t>e-mail: licenz.mchs.08@mail.ru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Краснодарскому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350051, г. Краснодар, ул. Дзержинского, д. 95/1,</w:t>
            </w:r>
          </w:p>
          <w:p w:rsidR="00097550" w:rsidRPr="0048288E" w:rsidRDefault="00097550" w:rsidP="0048288E">
            <w:pPr>
              <w:pStyle w:val="ConsPlusNormal"/>
              <w:rPr>
                <w:sz w:val="22"/>
                <w:szCs w:val="22"/>
              </w:rPr>
            </w:pPr>
            <w:r w:rsidRPr="0048288E">
              <w:rPr>
                <w:sz w:val="22"/>
                <w:szCs w:val="22"/>
              </w:rPr>
              <w:t>тел.: 8 (861) 224-04-35,</w:t>
            </w:r>
          </w:p>
          <w:p w:rsidR="00097550" w:rsidRPr="0048288E" w:rsidRDefault="00097550" w:rsidP="0048288E">
            <w:pPr>
              <w:pStyle w:val="ConsPlusNormal"/>
              <w:rPr>
                <w:sz w:val="22"/>
                <w:szCs w:val="22"/>
              </w:rPr>
            </w:pPr>
            <w:r w:rsidRPr="0048288E">
              <w:rPr>
                <w:sz w:val="22"/>
                <w:szCs w:val="22"/>
              </w:rPr>
              <w:t>www.23.mchs.gov.ru,</w:t>
            </w:r>
          </w:p>
          <w:p w:rsidR="00097550" w:rsidRPr="0048288E" w:rsidRDefault="00097550" w:rsidP="0048288E">
            <w:pPr>
              <w:pStyle w:val="ConsPlusNormal"/>
              <w:rPr>
                <w:sz w:val="22"/>
                <w:szCs w:val="22"/>
                <w:lang w:val="en-US"/>
              </w:rPr>
            </w:pPr>
            <w:r w:rsidRPr="0048288E">
              <w:rPr>
                <w:sz w:val="22"/>
                <w:szCs w:val="22"/>
                <w:lang w:val="en-US"/>
              </w:rPr>
              <w:t>e-mail: licenz.mchs.23@gmail.com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Астраханской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414045, г. Астрахань, ул. Волжская, д. 11,</w:t>
            </w:r>
          </w:p>
          <w:p w:rsidR="00097550" w:rsidRPr="0048288E" w:rsidRDefault="00097550" w:rsidP="0048288E">
            <w:pPr>
              <w:pStyle w:val="ConsPlusNormal"/>
              <w:rPr>
                <w:sz w:val="22"/>
                <w:szCs w:val="22"/>
              </w:rPr>
            </w:pPr>
            <w:r w:rsidRPr="0048288E">
              <w:rPr>
                <w:sz w:val="22"/>
                <w:szCs w:val="22"/>
              </w:rPr>
              <w:t>тел.: 8 (8512) 46-99-35,</w:t>
            </w:r>
          </w:p>
          <w:p w:rsidR="00097550" w:rsidRPr="0048288E" w:rsidRDefault="00097550" w:rsidP="0048288E">
            <w:pPr>
              <w:pStyle w:val="ConsPlusNormal"/>
              <w:rPr>
                <w:sz w:val="22"/>
                <w:szCs w:val="22"/>
              </w:rPr>
            </w:pPr>
            <w:r w:rsidRPr="0048288E">
              <w:rPr>
                <w:sz w:val="22"/>
                <w:szCs w:val="22"/>
              </w:rPr>
              <w:t>www.30.mchs.gov.ru,</w:t>
            </w:r>
          </w:p>
          <w:p w:rsidR="00097550" w:rsidRPr="0048288E" w:rsidRDefault="00097550" w:rsidP="0048288E">
            <w:pPr>
              <w:pStyle w:val="ConsPlusNormal"/>
              <w:rPr>
                <w:sz w:val="22"/>
                <w:szCs w:val="22"/>
                <w:lang w:val="en-US"/>
              </w:rPr>
            </w:pPr>
            <w:r w:rsidRPr="0048288E">
              <w:rPr>
                <w:sz w:val="22"/>
                <w:szCs w:val="22"/>
                <w:lang w:val="en-US"/>
              </w:rPr>
              <w:t>e-mail: licenz.mchs.30@mail.ru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Волгоградской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400005, г. Волгоград, ул. им. 13-й Гвардейской Дивизии, д. 15а,</w:t>
            </w:r>
          </w:p>
          <w:p w:rsidR="00097550" w:rsidRPr="0048288E" w:rsidRDefault="00097550" w:rsidP="0048288E">
            <w:pPr>
              <w:pStyle w:val="ConsPlusNormal"/>
              <w:rPr>
                <w:sz w:val="22"/>
                <w:szCs w:val="22"/>
              </w:rPr>
            </w:pPr>
            <w:r w:rsidRPr="0048288E">
              <w:rPr>
                <w:sz w:val="22"/>
                <w:szCs w:val="22"/>
              </w:rPr>
              <w:t>тел.: 8 (8442) 96-70-26,</w:t>
            </w:r>
          </w:p>
          <w:p w:rsidR="00097550" w:rsidRPr="0048288E" w:rsidRDefault="00097550" w:rsidP="0048288E">
            <w:pPr>
              <w:pStyle w:val="ConsPlusNormal"/>
              <w:rPr>
                <w:sz w:val="22"/>
                <w:szCs w:val="22"/>
              </w:rPr>
            </w:pPr>
            <w:r w:rsidRPr="0048288E">
              <w:rPr>
                <w:sz w:val="22"/>
                <w:szCs w:val="22"/>
              </w:rPr>
              <w:t>www.34.mchs.gov.ru,</w:t>
            </w:r>
          </w:p>
          <w:p w:rsidR="00097550" w:rsidRPr="0048288E" w:rsidRDefault="00097550" w:rsidP="0048288E">
            <w:pPr>
              <w:pStyle w:val="ConsPlusNormal"/>
              <w:rPr>
                <w:sz w:val="22"/>
                <w:szCs w:val="22"/>
                <w:lang w:val="en-US"/>
              </w:rPr>
            </w:pPr>
            <w:r w:rsidRPr="0048288E">
              <w:rPr>
                <w:sz w:val="22"/>
                <w:szCs w:val="22"/>
                <w:lang w:val="en-US"/>
              </w:rPr>
              <w:t>e-mail: licenz.mchs.34@yandex.ru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344018, г. Ростов-на-Дону, пер. Доломановский, д. 132,</w:t>
            </w:r>
          </w:p>
          <w:p w:rsidR="00097550" w:rsidRPr="0048288E" w:rsidRDefault="00097550" w:rsidP="0048288E">
            <w:pPr>
              <w:pStyle w:val="ConsPlusNormal"/>
              <w:rPr>
                <w:sz w:val="22"/>
                <w:szCs w:val="22"/>
              </w:rPr>
            </w:pPr>
            <w:r w:rsidRPr="0048288E">
              <w:rPr>
                <w:sz w:val="22"/>
                <w:szCs w:val="22"/>
              </w:rPr>
              <w:t>тел.: 8 (863) 227-50-53,</w:t>
            </w:r>
          </w:p>
          <w:p w:rsidR="00097550" w:rsidRPr="0048288E" w:rsidRDefault="00097550" w:rsidP="0048288E">
            <w:pPr>
              <w:pStyle w:val="ConsPlusNormal"/>
              <w:rPr>
                <w:sz w:val="22"/>
                <w:szCs w:val="22"/>
              </w:rPr>
            </w:pPr>
            <w:r w:rsidRPr="0048288E">
              <w:rPr>
                <w:sz w:val="22"/>
                <w:szCs w:val="22"/>
              </w:rPr>
              <w:t>www.61.mchs.gov.ru,</w:t>
            </w:r>
          </w:p>
          <w:p w:rsidR="00097550" w:rsidRPr="0048288E" w:rsidRDefault="00097550" w:rsidP="0048288E">
            <w:pPr>
              <w:pStyle w:val="ConsPlusNormal"/>
              <w:rPr>
                <w:sz w:val="22"/>
                <w:szCs w:val="22"/>
                <w:lang w:val="en-US"/>
              </w:rPr>
            </w:pPr>
            <w:r w:rsidRPr="0048288E">
              <w:rPr>
                <w:sz w:val="22"/>
                <w:szCs w:val="22"/>
                <w:lang w:val="en-US"/>
              </w:rPr>
              <w:t>e-mail: licenz.mchs.61@yandex.ru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Алтай</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649002, г. Горно-Алтайск,</w:t>
            </w:r>
          </w:p>
          <w:p w:rsidR="00097550" w:rsidRPr="0048288E" w:rsidRDefault="00097550" w:rsidP="0048288E">
            <w:pPr>
              <w:pStyle w:val="ConsPlusNormal"/>
              <w:rPr>
                <w:sz w:val="22"/>
                <w:szCs w:val="22"/>
              </w:rPr>
            </w:pPr>
            <w:r w:rsidRPr="0048288E">
              <w:rPr>
                <w:sz w:val="22"/>
                <w:szCs w:val="22"/>
              </w:rPr>
              <w:t>пр. Коммунистический, д. 115/1,</w:t>
            </w:r>
          </w:p>
          <w:p w:rsidR="00097550" w:rsidRPr="0048288E" w:rsidRDefault="00097550" w:rsidP="0048288E">
            <w:pPr>
              <w:pStyle w:val="ConsPlusNormal"/>
              <w:rPr>
                <w:sz w:val="22"/>
                <w:szCs w:val="22"/>
              </w:rPr>
            </w:pPr>
            <w:r w:rsidRPr="0048288E">
              <w:rPr>
                <w:sz w:val="22"/>
                <w:szCs w:val="22"/>
              </w:rPr>
              <w:t>тел.: 8 (38822) 40-283,</w:t>
            </w:r>
          </w:p>
          <w:p w:rsidR="00097550" w:rsidRPr="0048288E" w:rsidRDefault="00097550" w:rsidP="0048288E">
            <w:pPr>
              <w:pStyle w:val="ConsPlusNormal"/>
              <w:rPr>
                <w:sz w:val="22"/>
                <w:szCs w:val="22"/>
              </w:rPr>
            </w:pPr>
            <w:r w:rsidRPr="0048288E">
              <w:rPr>
                <w:sz w:val="22"/>
                <w:szCs w:val="22"/>
              </w:rPr>
              <w:t>www.4.mchs.gov.ru,</w:t>
            </w:r>
          </w:p>
          <w:p w:rsidR="00097550" w:rsidRPr="0048288E" w:rsidRDefault="00097550" w:rsidP="0048288E">
            <w:pPr>
              <w:pStyle w:val="ConsPlusNormal"/>
              <w:rPr>
                <w:sz w:val="22"/>
                <w:szCs w:val="22"/>
                <w:lang w:val="en-US"/>
              </w:rPr>
            </w:pPr>
            <w:r w:rsidRPr="0048288E">
              <w:rPr>
                <w:sz w:val="22"/>
                <w:szCs w:val="22"/>
                <w:lang w:val="en-US"/>
              </w:rPr>
              <w:t>e-mail: licenz.mchs.04@gmail.com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670000, г. Улан-Удэ, ул. Кирова, д. 37,</w:t>
            </w:r>
          </w:p>
          <w:p w:rsidR="00097550" w:rsidRPr="0048288E" w:rsidRDefault="00097550" w:rsidP="0048288E">
            <w:pPr>
              <w:pStyle w:val="ConsPlusNormal"/>
              <w:rPr>
                <w:sz w:val="22"/>
                <w:szCs w:val="22"/>
              </w:rPr>
            </w:pPr>
            <w:r w:rsidRPr="0048288E">
              <w:rPr>
                <w:sz w:val="22"/>
                <w:szCs w:val="22"/>
              </w:rPr>
              <w:t>тел.: 8 (3012) 21-26-80,</w:t>
            </w:r>
          </w:p>
          <w:p w:rsidR="00097550" w:rsidRPr="0048288E" w:rsidRDefault="00097550" w:rsidP="0048288E">
            <w:pPr>
              <w:pStyle w:val="ConsPlusNormal"/>
              <w:rPr>
                <w:sz w:val="22"/>
                <w:szCs w:val="22"/>
              </w:rPr>
            </w:pPr>
            <w:r w:rsidRPr="0048288E">
              <w:rPr>
                <w:sz w:val="22"/>
                <w:szCs w:val="22"/>
              </w:rPr>
              <w:t>www.3.mchs.gov.ru,</w:t>
            </w:r>
          </w:p>
          <w:p w:rsidR="00097550" w:rsidRPr="0048288E" w:rsidRDefault="00097550" w:rsidP="0048288E">
            <w:pPr>
              <w:pStyle w:val="ConsPlusNormal"/>
              <w:rPr>
                <w:sz w:val="22"/>
                <w:szCs w:val="22"/>
                <w:lang w:val="en-US"/>
              </w:rPr>
            </w:pPr>
            <w:r w:rsidRPr="0048288E">
              <w:rPr>
                <w:sz w:val="22"/>
                <w:szCs w:val="22"/>
                <w:lang w:val="en-US"/>
              </w:rPr>
              <w:t>e-mail: licenz.mchs.03@inbox.ru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Тыва</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667000, г. Кызыл, ул. Складская, д. 1б,</w:t>
            </w:r>
          </w:p>
          <w:p w:rsidR="00097550" w:rsidRPr="0048288E" w:rsidRDefault="00097550" w:rsidP="0048288E">
            <w:pPr>
              <w:pStyle w:val="ConsPlusNormal"/>
              <w:rPr>
                <w:sz w:val="22"/>
                <w:szCs w:val="22"/>
              </w:rPr>
            </w:pPr>
            <w:r w:rsidRPr="0048288E">
              <w:rPr>
                <w:sz w:val="22"/>
                <w:szCs w:val="22"/>
              </w:rPr>
              <w:t>тел.: 8 (39422) 6-63-58,</w:t>
            </w:r>
          </w:p>
          <w:p w:rsidR="00097550" w:rsidRPr="0048288E" w:rsidRDefault="00097550" w:rsidP="0048288E">
            <w:pPr>
              <w:pStyle w:val="ConsPlusNormal"/>
              <w:rPr>
                <w:sz w:val="22"/>
                <w:szCs w:val="22"/>
              </w:rPr>
            </w:pPr>
            <w:r w:rsidRPr="0048288E">
              <w:rPr>
                <w:sz w:val="22"/>
                <w:szCs w:val="22"/>
              </w:rPr>
              <w:t>www.17.mchs.gov.ru,</w:t>
            </w:r>
          </w:p>
          <w:p w:rsidR="00097550" w:rsidRPr="0048288E" w:rsidRDefault="00097550" w:rsidP="0048288E">
            <w:pPr>
              <w:pStyle w:val="ConsPlusNormal"/>
              <w:rPr>
                <w:sz w:val="22"/>
                <w:szCs w:val="22"/>
                <w:lang w:val="en-US"/>
              </w:rPr>
            </w:pPr>
            <w:r w:rsidRPr="0048288E">
              <w:rPr>
                <w:sz w:val="22"/>
                <w:szCs w:val="22"/>
                <w:lang w:val="en-US"/>
              </w:rPr>
              <w:t>e-mail: licenz.mchs.17@mail.ru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655019, г. Абакан, ул. Ленина, д. 67,</w:t>
            </w:r>
          </w:p>
          <w:p w:rsidR="00097550" w:rsidRPr="0048288E" w:rsidRDefault="00097550" w:rsidP="0048288E">
            <w:pPr>
              <w:pStyle w:val="ConsPlusNormal"/>
              <w:rPr>
                <w:sz w:val="22"/>
                <w:szCs w:val="22"/>
              </w:rPr>
            </w:pPr>
            <w:r w:rsidRPr="0048288E">
              <w:rPr>
                <w:sz w:val="22"/>
                <w:szCs w:val="22"/>
              </w:rPr>
              <w:t>тел.: 8 (3902) 22-81-01,</w:t>
            </w:r>
          </w:p>
          <w:p w:rsidR="00097550" w:rsidRPr="0048288E" w:rsidRDefault="00097550" w:rsidP="0048288E">
            <w:pPr>
              <w:pStyle w:val="ConsPlusNormal"/>
              <w:rPr>
                <w:sz w:val="22"/>
                <w:szCs w:val="22"/>
              </w:rPr>
            </w:pPr>
            <w:r w:rsidRPr="0048288E">
              <w:rPr>
                <w:sz w:val="22"/>
                <w:szCs w:val="22"/>
              </w:rPr>
              <w:t>www.19.mchs.gov.ru,</w:t>
            </w:r>
          </w:p>
          <w:p w:rsidR="00097550" w:rsidRPr="0048288E" w:rsidRDefault="00097550" w:rsidP="0048288E">
            <w:pPr>
              <w:pStyle w:val="ConsPlusNormal"/>
              <w:rPr>
                <w:sz w:val="22"/>
                <w:szCs w:val="22"/>
                <w:lang w:val="en-US"/>
              </w:rPr>
            </w:pPr>
            <w:r w:rsidRPr="0048288E">
              <w:rPr>
                <w:sz w:val="22"/>
                <w:szCs w:val="22"/>
                <w:lang w:val="en-US"/>
              </w:rPr>
              <w:t>e-mail: licenz.mchs.19@yandex.ru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69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Алтайскому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656006, г. Барнаул, ул. Взлетная, д. 2и,</w:t>
            </w:r>
          </w:p>
          <w:p w:rsidR="00097550" w:rsidRPr="0048288E" w:rsidRDefault="00097550" w:rsidP="0048288E">
            <w:pPr>
              <w:pStyle w:val="ConsPlusNormal"/>
              <w:rPr>
                <w:sz w:val="22"/>
                <w:szCs w:val="22"/>
              </w:rPr>
            </w:pPr>
            <w:r w:rsidRPr="0048288E">
              <w:rPr>
                <w:sz w:val="22"/>
                <w:szCs w:val="22"/>
              </w:rPr>
              <w:t>тел.: 8 (3852) 54-07-28,</w:t>
            </w:r>
          </w:p>
          <w:p w:rsidR="00097550" w:rsidRPr="0048288E" w:rsidRDefault="00097550" w:rsidP="0048288E">
            <w:pPr>
              <w:pStyle w:val="ConsPlusNormal"/>
              <w:rPr>
                <w:sz w:val="22"/>
                <w:szCs w:val="22"/>
              </w:rPr>
            </w:pPr>
            <w:r w:rsidRPr="0048288E">
              <w:rPr>
                <w:sz w:val="22"/>
                <w:szCs w:val="22"/>
              </w:rPr>
              <w:t>www.22.mchs.gov.ru,</w:t>
            </w:r>
          </w:p>
          <w:p w:rsidR="00097550" w:rsidRPr="0048288E" w:rsidRDefault="00097550" w:rsidP="0048288E">
            <w:pPr>
              <w:pStyle w:val="ConsPlusNormal"/>
              <w:rPr>
                <w:sz w:val="22"/>
                <w:szCs w:val="22"/>
                <w:lang w:val="en-US"/>
              </w:rPr>
            </w:pPr>
            <w:r w:rsidRPr="0048288E">
              <w:rPr>
                <w:sz w:val="22"/>
                <w:szCs w:val="22"/>
                <w:lang w:val="en-US"/>
              </w:rPr>
              <w:t>e-mail: licenz.mchs.22@mail.ru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Забайкальскому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672000, г. Чита, ул. Костюшко-Григоровича, д. 37,</w:t>
            </w:r>
          </w:p>
          <w:p w:rsidR="00097550" w:rsidRPr="0048288E" w:rsidRDefault="00097550" w:rsidP="0048288E">
            <w:pPr>
              <w:pStyle w:val="ConsPlusNormal"/>
              <w:rPr>
                <w:sz w:val="22"/>
                <w:szCs w:val="22"/>
              </w:rPr>
            </w:pPr>
            <w:r w:rsidRPr="0048288E">
              <w:rPr>
                <w:sz w:val="22"/>
                <w:szCs w:val="22"/>
              </w:rPr>
              <w:t>тел.: 8 (3022) 23-08-64,</w:t>
            </w:r>
          </w:p>
          <w:p w:rsidR="00097550" w:rsidRPr="0048288E" w:rsidRDefault="00097550" w:rsidP="0048288E">
            <w:pPr>
              <w:pStyle w:val="ConsPlusNormal"/>
              <w:rPr>
                <w:sz w:val="22"/>
                <w:szCs w:val="22"/>
              </w:rPr>
            </w:pPr>
            <w:r w:rsidRPr="0048288E">
              <w:rPr>
                <w:sz w:val="22"/>
                <w:szCs w:val="22"/>
              </w:rPr>
              <w:t>www.75.mchs.gov.ru,</w:t>
            </w:r>
          </w:p>
          <w:p w:rsidR="00097550" w:rsidRPr="0048288E" w:rsidRDefault="00097550" w:rsidP="0048288E">
            <w:pPr>
              <w:pStyle w:val="ConsPlusNormal"/>
              <w:rPr>
                <w:sz w:val="22"/>
                <w:szCs w:val="22"/>
                <w:lang w:val="en-US"/>
              </w:rPr>
            </w:pPr>
            <w:r w:rsidRPr="0048288E">
              <w:rPr>
                <w:sz w:val="22"/>
                <w:szCs w:val="22"/>
                <w:lang w:val="en-US"/>
              </w:rPr>
              <w:t>e-mail: licenz.mchs.75@mail.ru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Красноярскому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660049, г. Красноярск, пр. Мира, д. 68,</w:t>
            </w:r>
          </w:p>
          <w:p w:rsidR="00097550" w:rsidRPr="0048288E" w:rsidRDefault="00097550" w:rsidP="0048288E">
            <w:pPr>
              <w:pStyle w:val="ConsPlusNormal"/>
              <w:rPr>
                <w:sz w:val="22"/>
                <w:szCs w:val="22"/>
              </w:rPr>
            </w:pPr>
            <w:r w:rsidRPr="0048288E">
              <w:rPr>
                <w:sz w:val="22"/>
                <w:szCs w:val="22"/>
              </w:rPr>
              <w:t>тел.: 8 (391) 211-47-41,</w:t>
            </w:r>
          </w:p>
          <w:p w:rsidR="00097550" w:rsidRPr="0048288E" w:rsidRDefault="00097550" w:rsidP="0048288E">
            <w:pPr>
              <w:pStyle w:val="ConsPlusNormal"/>
              <w:rPr>
                <w:sz w:val="22"/>
                <w:szCs w:val="22"/>
              </w:rPr>
            </w:pPr>
            <w:r w:rsidRPr="0048288E">
              <w:rPr>
                <w:sz w:val="22"/>
                <w:szCs w:val="22"/>
              </w:rPr>
              <w:t>www.24.mchs.gov.ru,</w:t>
            </w:r>
          </w:p>
          <w:p w:rsidR="00097550" w:rsidRPr="0048288E" w:rsidRDefault="00097550" w:rsidP="0048288E">
            <w:pPr>
              <w:pStyle w:val="ConsPlusNormal"/>
              <w:rPr>
                <w:sz w:val="22"/>
                <w:szCs w:val="22"/>
                <w:lang w:val="en-US"/>
              </w:rPr>
            </w:pPr>
            <w:r w:rsidRPr="0048288E">
              <w:rPr>
                <w:sz w:val="22"/>
                <w:szCs w:val="22"/>
                <w:lang w:val="en-US"/>
              </w:rPr>
              <w:t>e-mail: licenz.mchs.24@mchskrsk.ru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Иркутской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664003, г. Иркутск, ул. Красноармейская, д. 15,</w:t>
            </w:r>
          </w:p>
          <w:p w:rsidR="00097550" w:rsidRPr="0048288E" w:rsidRDefault="00097550" w:rsidP="0048288E">
            <w:pPr>
              <w:pStyle w:val="ConsPlusNormal"/>
              <w:rPr>
                <w:sz w:val="22"/>
                <w:szCs w:val="22"/>
              </w:rPr>
            </w:pPr>
            <w:r w:rsidRPr="0048288E">
              <w:rPr>
                <w:sz w:val="22"/>
                <w:szCs w:val="22"/>
              </w:rPr>
              <w:t>тел.: 8 (3952) 25-79-48,</w:t>
            </w:r>
          </w:p>
          <w:p w:rsidR="00097550" w:rsidRPr="0048288E" w:rsidRDefault="00097550" w:rsidP="0048288E">
            <w:pPr>
              <w:pStyle w:val="ConsPlusNormal"/>
              <w:rPr>
                <w:sz w:val="22"/>
                <w:szCs w:val="22"/>
              </w:rPr>
            </w:pPr>
            <w:r w:rsidRPr="0048288E">
              <w:rPr>
                <w:sz w:val="22"/>
                <w:szCs w:val="22"/>
              </w:rPr>
              <w:t>www.38.mchs.gov.ru,</w:t>
            </w:r>
          </w:p>
          <w:p w:rsidR="00097550" w:rsidRPr="0048288E" w:rsidRDefault="00097550" w:rsidP="0048288E">
            <w:pPr>
              <w:pStyle w:val="ConsPlusNormal"/>
              <w:rPr>
                <w:sz w:val="22"/>
                <w:szCs w:val="22"/>
                <w:lang w:val="en-US"/>
              </w:rPr>
            </w:pPr>
            <w:r w:rsidRPr="0048288E">
              <w:rPr>
                <w:sz w:val="22"/>
                <w:szCs w:val="22"/>
                <w:lang w:val="en-US"/>
              </w:rPr>
              <w:t>e-mail: licenz.mchs.38@gmail.com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Кемеровской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650000, г. Кемерово, ул. Красная, д. 11,</w:t>
            </w:r>
          </w:p>
          <w:p w:rsidR="00097550" w:rsidRPr="0048288E" w:rsidRDefault="00097550" w:rsidP="0048288E">
            <w:pPr>
              <w:pStyle w:val="ConsPlusNormal"/>
              <w:rPr>
                <w:sz w:val="22"/>
                <w:szCs w:val="22"/>
              </w:rPr>
            </w:pPr>
            <w:r w:rsidRPr="0048288E">
              <w:rPr>
                <w:sz w:val="22"/>
                <w:szCs w:val="22"/>
              </w:rPr>
              <w:t>тел.: 8 (3842) 77-12-41,</w:t>
            </w:r>
          </w:p>
          <w:p w:rsidR="00097550" w:rsidRPr="0048288E" w:rsidRDefault="00097550" w:rsidP="0048288E">
            <w:pPr>
              <w:pStyle w:val="ConsPlusNormal"/>
              <w:rPr>
                <w:sz w:val="22"/>
                <w:szCs w:val="22"/>
              </w:rPr>
            </w:pPr>
            <w:r w:rsidRPr="0048288E">
              <w:rPr>
                <w:sz w:val="22"/>
                <w:szCs w:val="22"/>
              </w:rPr>
              <w:t>www.42.mchs.gov.ru,</w:t>
            </w:r>
          </w:p>
          <w:p w:rsidR="00097550" w:rsidRPr="0048288E" w:rsidRDefault="00097550" w:rsidP="0048288E">
            <w:pPr>
              <w:pStyle w:val="ConsPlusNormal"/>
              <w:rPr>
                <w:sz w:val="22"/>
                <w:szCs w:val="22"/>
                <w:lang w:val="en-US"/>
              </w:rPr>
            </w:pPr>
            <w:r w:rsidRPr="0048288E">
              <w:rPr>
                <w:sz w:val="22"/>
                <w:szCs w:val="22"/>
                <w:lang w:val="en-US"/>
              </w:rPr>
              <w:t>e-mail: licenz.mchs.42@gmail.com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Новосибирской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630099, г. Новосибирск, ул. Октябрьская, д. 80,</w:t>
            </w:r>
          </w:p>
          <w:p w:rsidR="00097550" w:rsidRPr="0048288E" w:rsidRDefault="00097550" w:rsidP="0048288E">
            <w:pPr>
              <w:pStyle w:val="ConsPlusNormal"/>
              <w:rPr>
                <w:sz w:val="22"/>
                <w:szCs w:val="22"/>
              </w:rPr>
            </w:pPr>
            <w:r w:rsidRPr="0048288E">
              <w:rPr>
                <w:sz w:val="22"/>
                <w:szCs w:val="22"/>
              </w:rPr>
              <w:t>тел.: 8 (383) 223-32-47,</w:t>
            </w:r>
          </w:p>
          <w:p w:rsidR="00097550" w:rsidRPr="0048288E" w:rsidRDefault="00097550" w:rsidP="0048288E">
            <w:pPr>
              <w:pStyle w:val="ConsPlusNormal"/>
              <w:rPr>
                <w:sz w:val="22"/>
                <w:szCs w:val="22"/>
              </w:rPr>
            </w:pPr>
            <w:r w:rsidRPr="0048288E">
              <w:rPr>
                <w:sz w:val="22"/>
                <w:szCs w:val="22"/>
              </w:rPr>
              <w:t>www.54.mchs.gov.ru,</w:t>
            </w:r>
          </w:p>
          <w:p w:rsidR="00097550" w:rsidRPr="0048288E" w:rsidRDefault="00097550" w:rsidP="0048288E">
            <w:pPr>
              <w:pStyle w:val="ConsPlusNormal"/>
              <w:rPr>
                <w:sz w:val="22"/>
                <w:szCs w:val="22"/>
                <w:lang w:val="en-US"/>
              </w:rPr>
            </w:pPr>
            <w:r w:rsidRPr="0048288E">
              <w:rPr>
                <w:sz w:val="22"/>
                <w:szCs w:val="22"/>
                <w:lang w:val="en-US"/>
              </w:rPr>
              <w:t>e-mail: licenz.mchs.54@mail.ru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Омской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644043, г. Омск, ул. Интернациональная, д. 41,</w:t>
            </w:r>
          </w:p>
          <w:p w:rsidR="00097550" w:rsidRPr="0048288E" w:rsidRDefault="00097550" w:rsidP="0048288E">
            <w:pPr>
              <w:pStyle w:val="ConsPlusNormal"/>
              <w:rPr>
                <w:sz w:val="22"/>
                <w:szCs w:val="22"/>
              </w:rPr>
            </w:pPr>
            <w:r w:rsidRPr="0048288E">
              <w:rPr>
                <w:sz w:val="22"/>
                <w:szCs w:val="22"/>
              </w:rPr>
              <w:t>тел.: 8 (3812) 31-58-24,</w:t>
            </w:r>
          </w:p>
          <w:p w:rsidR="00097550" w:rsidRPr="0048288E" w:rsidRDefault="00097550" w:rsidP="0048288E">
            <w:pPr>
              <w:pStyle w:val="ConsPlusNormal"/>
              <w:rPr>
                <w:sz w:val="22"/>
                <w:szCs w:val="22"/>
              </w:rPr>
            </w:pPr>
            <w:r w:rsidRPr="0048288E">
              <w:rPr>
                <w:sz w:val="22"/>
                <w:szCs w:val="22"/>
              </w:rPr>
              <w:t>www.55.mchs.gov.ru,</w:t>
            </w:r>
          </w:p>
          <w:p w:rsidR="00097550" w:rsidRPr="0048288E" w:rsidRDefault="00097550" w:rsidP="0048288E">
            <w:pPr>
              <w:pStyle w:val="ConsPlusNormal"/>
              <w:rPr>
                <w:sz w:val="22"/>
                <w:szCs w:val="22"/>
                <w:lang w:val="en-US"/>
              </w:rPr>
            </w:pPr>
            <w:r w:rsidRPr="0048288E">
              <w:rPr>
                <w:sz w:val="22"/>
                <w:szCs w:val="22"/>
                <w:lang w:val="en-US"/>
              </w:rPr>
              <w:t>e-mail: licenz.mchs.55@mail.ru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76</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Томской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634057, г. Томск, пр. Мира, д. 26,</w:t>
            </w:r>
          </w:p>
          <w:p w:rsidR="00097550" w:rsidRPr="0048288E" w:rsidRDefault="00097550" w:rsidP="0048288E">
            <w:pPr>
              <w:pStyle w:val="ConsPlusNormal"/>
              <w:rPr>
                <w:sz w:val="22"/>
                <w:szCs w:val="22"/>
              </w:rPr>
            </w:pPr>
            <w:r w:rsidRPr="0048288E">
              <w:rPr>
                <w:sz w:val="22"/>
                <w:szCs w:val="22"/>
              </w:rPr>
              <w:t>тел.: 8 (3822) 43-33-33,</w:t>
            </w:r>
          </w:p>
          <w:p w:rsidR="00097550" w:rsidRPr="0048288E" w:rsidRDefault="00097550" w:rsidP="0048288E">
            <w:pPr>
              <w:pStyle w:val="ConsPlusNormal"/>
              <w:rPr>
                <w:sz w:val="22"/>
                <w:szCs w:val="22"/>
              </w:rPr>
            </w:pPr>
            <w:r w:rsidRPr="0048288E">
              <w:rPr>
                <w:sz w:val="22"/>
                <w:szCs w:val="22"/>
              </w:rPr>
              <w:t>www.70.mchs.gov.ru,</w:t>
            </w:r>
          </w:p>
          <w:p w:rsidR="00097550" w:rsidRPr="0048288E" w:rsidRDefault="00097550" w:rsidP="0048288E">
            <w:pPr>
              <w:pStyle w:val="ConsPlusNormal"/>
              <w:rPr>
                <w:sz w:val="22"/>
                <w:szCs w:val="22"/>
                <w:lang w:val="en-US"/>
              </w:rPr>
            </w:pPr>
            <w:r w:rsidRPr="0048288E">
              <w:rPr>
                <w:sz w:val="22"/>
                <w:szCs w:val="22"/>
                <w:lang w:val="en-US"/>
              </w:rPr>
              <w:t>e-mail: licenz.mchs.70@gmail.com</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77</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677009, г. Якутск, ул. Кальвица, д. 16/2,</w:t>
            </w:r>
          </w:p>
          <w:p w:rsidR="00097550" w:rsidRPr="0048288E" w:rsidRDefault="00097550" w:rsidP="0048288E">
            <w:pPr>
              <w:pStyle w:val="ConsPlusNormal"/>
              <w:rPr>
                <w:sz w:val="22"/>
                <w:szCs w:val="22"/>
              </w:rPr>
            </w:pPr>
            <w:r w:rsidRPr="0048288E">
              <w:rPr>
                <w:sz w:val="22"/>
                <w:szCs w:val="22"/>
              </w:rPr>
              <w:t>тел.: 8 (4112) 223-454,</w:t>
            </w:r>
          </w:p>
          <w:p w:rsidR="00097550" w:rsidRPr="0048288E" w:rsidRDefault="00097550" w:rsidP="0048288E">
            <w:pPr>
              <w:pStyle w:val="ConsPlusNormal"/>
              <w:rPr>
                <w:sz w:val="22"/>
                <w:szCs w:val="22"/>
              </w:rPr>
            </w:pPr>
            <w:r w:rsidRPr="0048288E">
              <w:rPr>
                <w:sz w:val="22"/>
                <w:szCs w:val="22"/>
              </w:rPr>
              <w:t>www.14.mchs.gov.ru,</w:t>
            </w:r>
          </w:p>
          <w:p w:rsidR="00097550" w:rsidRPr="0048288E" w:rsidRDefault="00097550" w:rsidP="0048288E">
            <w:pPr>
              <w:pStyle w:val="ConsPlusNormal"/>
              <w:rPr>
                <w:sz w:val="22"/>
                <w:szCs w:val="22"/>
                <w:lang w:val="en-US"/>
              </w:rPr>
            </w:pPr>
            <w:r w:rsidRPr="0048288E">
              <w:rPr>
                <w:sz w:val="22"/>
                <w:szCs w:val="22"/>
                <w:lang w:val="en-US"/>
              </w:rPr>
              <w:t>e-mail: licenz.mchs.14@mail.ru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78</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Хабаровскому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680038, г. Хабаровск, ул. Серышева, д. 60,</w:t>
            </w:r>
          </w:p>
          <w:p w:rsidR="00097550" w:rsidRPr="0048288E" w:rsidRDefault="00097550" w:rsidP="0048288E">
            <w:pPr>
              <w:pStyle w:val="ConsPlusNormal"/>
              <w:rPr>
                <w:sz w:val="22"/>
                <w:szCs w:val="22"/>
              </w:rPr>
            </w:pPr>
            <w:r w:rsidRPr="0048288E">
              <w:rPr>
                <w:sz w:val="22"/>
                <w:szCs w:val="22"/>
              </w:rPr>
              <w:t>тел.: 8 (4212) 41-93-51,</w:t>
            </w:r>
          </w:p>
          <w:p w:rsidR="00097550" w:rsidRPr="0048288E" w:rsidRDefault="00097550" w:rsidP="0048288E">
            <w:pPr>
              <w:pStyle w:val="ConsPlusNormal"/>
              <w:rPr>
                <w:sz w:val="22"/>
                <w:szCs w:val="22"/>
              </w:rPr>
            </w:pPr>
            <w:r w:rsidRPr="0048288E">
              <w:rPr>
                <w:sz w:val="22"/>
                <w:szCs w:val="22"/>
              </w:rPr>
              <w:t>www.27.mchs.gov.ru,</w:t>
            </w:r>
          </w:p>
          <w:p w:rsidR="00097550" w:rsidRPr="0048288E" w:rsidRDefault="00097550" w:rsidP="0048288E">
            <w:pPr>
              <w:pStyle w:val="ConsPlusNormal"/>
              <w:rPr>
                <w:sz w:val="22"/>
                <w:szCs w:val="22"/>
                <w:lang w:val="en-US"/>
              </w:rPr>
            </w:pPr>
            <w:r w:rsidRPr="0048288E">
              <w:rPr>
                <w:sz w:val="22"/>
                <w:szCs w:val="22"/>
                <w:lang w:val="en-US"/>
              </w:rPr>
              <w:t>e-mail: licenz.mchs.27@mail.ru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79</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Приморскому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690091, г. Владивосток, ул. Суханова д. 3,</w:t>
            </w:r>
          </w:p>
          <w:p w:rsidR="00097550" w:rsidRPr="0048288E" w:rsidRDefault="00097550" w:rsidP="0048288E">
            <w:pPr>
              <w:pStyle w:val="ConsPlusNormal"/>
              <w:rPr>
                <w:sz w:val="22"/>
                <w:szCs w:val="22"/>
              </w:rPr>
            </w:pPr>
            <w:r w:rsidRPr="0048288E">
              <w:rPr>
                <w:sz w:val="22"/>
                <w:szCs w:val="22"/>
              </w:rPr>
              <w:t>тел.: (423) 252-03-49,</w:t>
            </w:r>
          </w:p>
          <w:p w:rsidR="00097550" w:rsidRPr="0048288E" w:rsidRDefault="00097550" w:rsidP="0048288E">
            <w:pPr>
              <w:pStyle w:val="ConsPlusNormal"/>
              <w:rPr>
                <w:sz w:val="22"/>
                <w:szCs w:val="22"/>
              </w:rPr>
            </w:pPr>
            <w:r w:rsidRPr="0048288E">
              <w:rPr>
                <w:sz w:val="22"/>
                <w:szCs w:val="22"/>
              </w:rPr>
              <w:t>www.25.mchs.gov.ru,</w:t>
            </w:r>
          </w:p>
          <w:p w:rsidR="00097550" w:rsidRPr="0048288E" w:rsidRDefault="00097550" w:rsidP="0048288E">
            <w:pPr>
              <w:pStyle w:val="ConsPlusNormal"/>
              <w:rPr>
                <w:sz w:val="22"/>
                <w:szCs w:val="22"/>
                <w:lang w:val="en-US"/>
              </w:rPr>
            </w:pPr>
            <w:r w:rsidRPr="0048288E">
              <w:rPr>
                <w:sz w:val="22"/>
                <w:szCs w:val="22"/>
                <w:lang w:val="en-US"/>
              </w:rPr>
              <w:t>e-mail: licenz.mchs.25@mail.ru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80</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Амурской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675000, г. Благовещенск, ул. Пионерская, д. 47,</w:t>
            </w:r>
          </w:p>
          <w:p w:rsidR="00097550" w:rsidRPr="0048288E" w:rsidRDefault="00097550" w:rsidP="0048288E">
            <w:pPr>
              <w:pStyle w:val="ConsPlusNormal"/>
              <w:rPr>
                <w:sz w:val="22"/>
                <w:szCs w:val="22"/>
              </w:rPr>
            </w:pPr>
            <w:r w:rsidRPr="0048288E">
              <w:rPr>
                <w:sz w:val="22"/>
                <w:szCs w:val="22"/>
              </w:rPr>
              <w:t>тел.: 8 (4162) 22-61-08,</w:t>
            </w:r>
          </w:p>
          <w:p w:rsidR="00097550" w:rsidRPr="0048288E" w:rsidRDefault="00097550" w:rsidP="0048288E">
            <w:pPr>
              <w:pStyle w:val="ConsPlusNormal"/>
              <w:rPr>
                <w:sz w:val="22"/>
                <w:szCs w:val="22"/>
              </w:rPr>
            </w:pPr>
            <w:r w:rsidRPr="0048288E">
              <w:rPr>
                <w:sz w:val="22"/>
                <w:szCs w:val="22"/>
              </w:rPr>
              <w:t>www.28.mchs.gov.ru,</w:t>
            </w:r>
          </w:p>
          <w:p w:rsidR="00097550" w:rsidRPr="0048288E" w:rsidRDefault="00097550" w:rsidP="0048288E">
            <w:pPr>
              <w:pStyle w:val="ConsPlusNormal"/>
              <w:rPr>
                <w:sz w:val="22"/>
                <w:szCs w:val="22"/>
                <w:lang w:val="en-US"/>
              </w:rPr>
            </w:pPr>
            <w:r w:rsidRPr="0048288E">
              <w:rPr>
                <w:sz w:val="22"/>
                <w:szCs w:val="22"/>
                <w:lang w:val="en-US"/>
              </w:rPr>
              <w:t>e-mail: licenz.mchs.28@mail.ru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81</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Сахалинской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693000, г. Южно-Сахалинск, ул. Ленина, д. 129,</w:t>
            </w:r>
          </w:p>
          <w:p w:rsidR="00097550" w:rsidRPr="0048288E" w:rsidRDefault="00097550" w:rsidP="0048288E">
            <w:pPr>
              <w:pStyle w:val="ConsPlusNormal"/>
              <w:rPr>
                <w:sz w:val="22"/>
                <w:szCs w:val="22"/>
              </w:rPr>
            </w:pPr>
            <w:r w:rsidRPr="0048288E">
              <w:rPr>
                <w:sz w:val="22"/>
                <w:szCs w:val="22"/>
              </w:rPr>
              <w:t>тел.: 8 (4242) 497-084,</w:t>
            </w:r>
          </w:p>
          <w:p w:rsidR="00097550" w:rsidRPr="0048288E" w:rsidRDefault="00097550" w:rsidP="0048288E">
            <w:pPr>
              <w:pStyle w:val="ConsPlusNormal"/>
              <w:rPr>
                <w:sz w:val="22"/>
                <w:szCs w:val="22"/>
              </w:rPr>
            </w:pPr>
            <w:r w:rsidRPr="0048288E">
              <w:rPr>
                <w:sz w:val="22"/>
                <w:szCs w:val="22"/>
              </w:rPr>
              <w:t>www.65.mchs.gov.ru,</w:t>
            </w:r>
          </w:p>
          <w:p w:rsidR="00097550" w:rsidRPr="0048288E" w:rsidRDefault="00097550" w:rsidP="0048288E">
            <w:pPr>
              <w:pStyle w:val="ConsPlusNormal"/>
              <w:rPr>
                <w:sz w:val="22"/>
                <w:szCs w:val="22"/>
                <w:lang w:val="en-US"/>
              </w:rPr>
            </w:pPr>
            <w:r w:rsidRPr="0048288E">
              <w:rPr>
                <w:sz w:val="22"/>
                <w:szCs w:val="22"/>
                <w:lang w:val="en-US"/>
              </w:rPr>
              <w:t>e-mail: licenz.mchs.65@mail.ru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82</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Магаданской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685000, г. Магадан, ул. Советская, д. 9,</w:t>
            </w:r>
          </w:p>
          <w:p w:rsidR="00097550" w:rsidRPr="0048288E" w:rsidRDefault="00097550" w:rsidP="0048288E">
            <w:pPr>
              <w:pStyle w:val="ConsPlusNormal"/>
              <w:rPr>
                <w:sz w:val="22"/>
                <w:szCs w:val="22"/>
              </w:rPr>
            </w:pPr>
            <w:r w:rsidRPr="0048288E">
              <w:rPr>
                <w:sz w:val="22"/>
                <w:szCs w:val="22"/>
              </w:rPr>
              <w:t>тел.: 8 (4132) 695-135,</w:t>
            </w:r>
          </w:p>
          <w:p w:rsidR="00097550" w:rsidRPr="0048288E" w:rsidRDefault="00097550" w:rsidP="0048288E">
            <w:pPr>
              <w:pStyle w:val="ConsPlusNormal"/>
              <w:rPr>
                <w:sz w:val="22"/>
                <w:szCs w:val="22"/>
              </w:rPr>
            </w:pPr>
            <w:r w:rsidRPr="0048288E">
              <w:rPr>
                <w:sz w:val="22"/>
                <w:szCs w:val="22"/>
              </w:rPr>
              <w:t>www.49.mchs.gov.ru,</w:t>
            </w:r>
          </w:p>
          <w:p w:rsidR="00097550" w:rsidRPr="0048288E" w:rsidRDefault="00097550" w:rsidP="0048288E">
            <w:pPr>
              <w:pStyle w:val="ConsPlusNormal"/>
              <w:rPr>
                <w:sz w:val="22"/>
                <w:szCs w:val="22"/>
                <w:lang w:val="en-US"/>
              </w:rPr>
            </w:pPr>
            <w:r w:rsidRPr="0048288E">
              <w:rPr>
                <w:sz w:val="22"/>
                <w:szCs w:val="22"/>
                <w:lang w:val="en-US"/>
              </w:rPr>
              <w:t>e-mail: licenz.mchs.49@mail.ru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83</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Камчатскому краю</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683003, г. Петропавловск-Камчатский,</w:t>
            </w:r>
          </w:p>
          <w:p w:rsidR="00097550" w:rsidRPr="0048288E" w:rsidRDefault="00097550" w:rsidP="0048288E">
            <w:pPr>
              <w:pStyle w:val="ConsPlusNormal"/>
              <w:rPr>
                <w:sz w:val="22"/>
                <w:szCs w:val="22"/>
              </w:rPr>
            </w:pPr>
            <w:r w:rsidRPr="0048288E">
              <w:rPr>
                <w:sz w:val="22"/>
                <w:szCs w:val="22"/>
              </w:rPr>
              <w:t>ул. Ленинградская, д. 25,</w:t>
            </w:r>
          </w:p>
          <w:p w:rsidR="00097550" w:rsidRPr="0048288E" w:rsidRDefault="00097550" w:rsidP="0048288E">
            <w:pPr>
              <w:pStyle w:val="ConsPlusNormal"/>
              <w:rPr>
                <w:sz w:val="22"/>
                <w:szCs w:val="22"/>
              </w:rPr>
            </w:pPr>
            <w:r w:rsidRPr="0048288E">
              <w:rPr>
                <w:sz w:val="22"/>
                <w:szCs w:val="22"/>
              </w:rPr>
              <w:t>тел.: 8 (4152) 467-836,</w:t>
            </w:r>
          </w:p>
          <w:p w:rsidR="00097550" w:rsidRPr="0048288E" w:rsidRDefault="00097550" w:rsidP="0048288E">
            <w:pPr>
              <w:pStyle w:val="ConsPlusNormal"/>
              <w:rPr>
                <w:sz w:val="22"/>
                <w:szCs w:val="22"/>
              </w:rPr>
            </w:pPr>
            <w:r w:rsidRPr="0048288E">
              <w:rPr>
                <w:sz w:val="22"/>
                <w:szCs w:val="22"/>
              </w:rPr>
              <w:t>www.41.mchs.gov.ru,</w:t>
            </w:r>
          </w:p>
          <w:p w:rsidR="00097550" w:rsidRPr="0048288E" w:rsidRDefault="00097550" w:rsidP="0048288E">
            <w:pPr>
              <w:pStyle w:val="ConsPlusNormal"/>
              <w:rPr>
                <w:sz w:val="22"/>
                <w:szCs w:val="22"/>
                <w:lang w:val="en-US"/>
              </w:rPr>
            </w:pPr>
            <w:r w:rsidRPr="0048288E">
              <w:rPr>
                <w:sz w:val="22"/>
                <w:szCs w:val="22"/>
                <w:lang w:val="en-US"/>
              </w:rPr>
              <w:t>e-mail: licenz.mchs.41@mail.ru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84</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679016, г. Биробиджан, ул. Ленина, д. 34а,</w:t>
            </w:r>
          </w:p>
          <w:p w:rsidR="00097550" w:rsidRPr="0048288E" w:rsidRDefault="00097550" w:rsidP="0048288E">
            <w:pPr>
              <w:pStyle w:val="ConsPlusNormal"/>
              <w:rPr>
                <w:sz w:val="22"/>
                <w:szCs w:val="22"/>
              </w:rPr>
            </w:pPr>
            <w:r w:rsidRPr="0048288E">
              <w:rPr>
                <w:sz w:val="22"/>
                <w:szCs w:val="22"/>
              </w:rPr>
              <w:t>тел.: 8 (42622) 4-78-88,</w:t>
            </w:r>
          </w:p>
          <w:p w:rsidR="00097550" w:rsidRPr="0048288E" w:rsidRDefault="00097550" w:rsidP="0048288E">
            <w:pPr>
              <w:pStyle w:val="ConsPlusNormal"/>
              <w:rPr>
                <w:sz w:val="22"/>
                <w:szCs w:val="22"/>
              </w:rPr>
            </w:pPr>
            <w:r w:rsidRPr="0048288E">
              <w:rPr>
                <w:sz w:val="22"/>
                <w:szCs w:val="22"/>
              </w:rPr>
              <w:t>www.79.mchs.gov.ru,</w:t>
            </w:r>
          </w:p>
          <w:p w:rsidR="00097550" w:rsidRPr="0048288E" w:rsidRDefault="00097550" w:rsidP="0048288E">
            <w:pPr>
              <w:pStyle w:val="ConsPlusNormal"/>
              <w:rPr>
                <w:sz w:val="22"/>
                <w:szCs w:val="22"/>
                <w:lang w:val="en-US"/>
              </w:rPr>
            </w:pPr>
            <w:r w:rsidRPr="0048288E">
              <w:rPr>
                <w:sz w:val="22"/>
                <w:szCs w:val="22"/>
                <w:lang w:val="en-US"/>
              </w:rPr>
              <w:t>e-mail: licenz.mchs.79@mail.ru</w:t>
            </w:r>
          </w:p>
        </w:tc>
      </w:tr>
      <w:tr w:rsidR="00097550" w:rsidRPr="0048288E" w:rsidTr="0048288E">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jc w:val="center"/>
              <w:rPr>
                <w:sz w:val="22"/>
                <w:szCs w:val="22"/>
              </w:rPr>
            </w:pPr>
            <w:r w:rsidRPr="0048288E">
              <w:rPr>
                <w:sz w:val="22"/>
                <w:szCs w:val="22"/>
              </w:rPr>
              <w:t>85</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Главное управление МЧС России по Чукотскому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097550" w:rsidRPr="0048288E" w:rsidRDefault="00097550" w:rsidP="0048288E">
            <w:pPr>
              <w:pStyle w:val="ConsPlusNormal"/>
              <w:rPr>
                <w:sz w:val="22"/>
                <w:szCs w:val="22"/>
              </w:rPr>
            </w:pPr>
            <w:r w:rsidRPr="0048288E">
              <w:rPr>
                <w:sz w:val="22"/>
                <w:szCs w:val="22"/>
              </w:rPr>
              <w:t>689000, г. Анадырь, ул. Отке, д. 52,</w:t>
            </w:r>
          </w:p>
          <w:p w:rsidR="00097550" w:rsidRPr="0048288E" w:rsidRDefault="00097550" w:rsidP="0048288E">
            <w:pPr>
              <w:pStyle w:val="ConsPlusNormal"/>
              <w:rPr>
                <w:sz w:val="22"/>
                <w:szCs w:val="22"/>
              </w:rPr>
            </w:pPr>
            <w:r w:rsidRPr="0048288E">
              <w:rPr>
                <w:sz w:val="22"/>
                <w:szCs w:val="22"/>
              </w:rPr>
              <w:t>тел.: 8 (42722) 2-61-29,</w:t>
            </w:r>
          </w:p>
          <w:p w:rsidR="00097550" w:rsidRPr="0048288E" w:rsidRDefault="00097550" w:rsidP="0048288E">
            <w:pPr>
              <w:pStyle w:val="ConsPlusNormal"/>
              <w:rPr>
                <w:sz w:val="22"/>
                <w:szCs w:val="22"/>
              </w:rPr>
            </w:pPr>
            <w:r w:rsidRPr="0048288E">
              <w:rPr>
                <w:sz w:val="22"/>
                <w:szCs w:val="22"/>
              </w:rPr>
              <w:t>www.87.mchs.gov.ru,</w:t>
            </w:r>
          </w:p>
          <w:p w:rsidR="00097550" w:rsidRPr="0048288E" w:rsidRDefault="00097550" w:rsidP="0048288E">
            <w:pPr>
              <w:pStyle w:val="ConsPlusNormal"/>
              <w:rPr>
                <w:sz w:val="22"/>
                <w:szCs w:val="22"/>
                <w:lang w:val="en-US"/>
              </w:rPr>
            </w:pPr>
            <w:r w:rsidRPr="0048288E">
              <w:rPr>
                <w:sz w:val="22"/>
                <w:szCs w:val="22"/>
                <w:lang w:val="en-US"/>
              </w:rPr>
              <w:t>e-mail: licenz.mchs.87@mail.ru</w:t>
            </w:r>
          </w:p>
        </w:tc>
      </w:tr>
    </w:tbl>
    <w:p w:rsidR="00097550" w:rsidRPr="0048288E" w:rsidRDefault="00097550" w:rsidP="0048288E">
      <w:pPr>
        <w:pStyle w:val="ConsPlusNormal"/>
        <w:ind w:firstLine="540"/>
        <w:jc w:val="both"/>
        <w:rPr>
          <w:sz w:val="22"/>
          <w:szCs w:val="22"/>
          <w:lang w:val="en-US"/>
        </w:rPr>
      </w:pPr>
    </w:p>
    <w:p w:rsidR="00097550" w:rsidRPr="0048288E" w:rsidRDefault="00097550" w:rsidP="0048288E">
      <w:pPr>
        <w:pStyle w:val="ConsPlusNormal"/>
        <w:jc w:val="right"/>
        <w:outlineLvl w:val="1"/>
        <w:rPr>
          <w:sz w:val="22"/>
          <w:szCs w:val="22"/>
        </w:rPr>
      </w:pPr>
      <w:r w:rsidRPr="0048288E">
        <w:rPr>
          <w:sz w:val="22"/>
          <w:szCs w:val="22"/>
        </w:rPr>
        <w:t>Приложение N 3</w:t>
      </w:r>
    </w:p>
    <w:p w:rsidR="00097550" w:rsidRPr="0048288E" w:rsidRDefault="00097550" w:rsidP="0048288E">
      <w:pPr>
        <w:pStyle w:val="ConsPlusNormal"/>
        <w:jc w:val="right"/>
        <w:rPr>
          <w:sz w:val="22"/>
          <w:szCs w:val="22"/>
        </w:rPr>
      </w:pPr>
      <w:r w:rsidRPr="0048288E">
        <w:rPr>
          <w:sz w:val="22"/>
          <w:szCs w:val="22"/>
        </w:rPr>
        <w:t>к Административному регламенту</w:t>
      </w:r>
    </w:p>
    <w:p w:rsidR="00097550" w:rsidRPr="0048288E" w:rsidRDefault="00097550" w:rsidP="0048288E">
      <w:pPr>
        <w:pStyle w:val="ConsPlusNormal"/>
        <w:jc w:val="right"/>
        <w:rPr>
          <w:sz w:val="22"/>
          <w:szCs w:val="22"/>
        </w:rPr>
      </w:pPr>
      <w:r w:rsidRPr="0048288E">
        <w:rPr>
          <w:sz w:val="22"/>
          <w:szCs w:val="22"/>
        </w:rPr>
        <w:t>Министерства Российской Федерации</w:t>
      </w:r>
    </w:p>
    <w:p w:rsidR="00097550" w:rsidRPr="0048288E" w:rsidRDefault="00097550" w:rsidP="0048288E">
      <w:pPr>
        <w:pStyle w:val="ConsPlusNormal"/>
        <w:jc w:val="right"/>
        <w:rPr>
          <w:sz w:val="22"/>
          <w:szCs w:val="22"/>
        </w:rPr>
      </w:pPr>
      <w:r w:rsidRPr="0048288E">
        <w:rPr>
          <w:sz w:val="22"/>
          <w:szCs w:val="22"/>
        </w:rPr>
        <w:t>по делам гражданской обороны,</w:t>
      </w:r>
    </w:p>
    <w:p w:rsidR="00097550" w:rsidRPr="0048288E" w:rsidRDefault="00097550" w:rsidP="0048288E">
      <w:pPr>
        <w:pStyle w:val="ConsPlusNormal"/>
        <w:jc w:val="right"/>
        <w:rPr>
          <w:sz w:val="22"/>
          <w:szCs w:val="22"/>
        </w:rPr>
      </w:pPr>
      <w:r w:rsidRPr="0048288E">
        <w:rPr>
          <w:sz w:val="22"/>
          <w:szCs w:val="22"/>
        </w:rPr>
        <w:t>чрезвычайным ситуациям и ликвидации</w:t>
      </w:r>
    </w:p>
    <w:p w:rsidR="00097550" w:rsidRPr="0048288E" w:rsidRDefault="00097550" w:rsidP="0048288E">
      <w:pPr>
        <w:pStyle w:val="ConsPlusNormal"/>
        <w:jc w:val="right"/>
        <w:rPr>
          <w:sz w:val="22"/>
          <w:szCs w:val="22"/>
        </w:rPr>
      </w:pPr>
      <w:r w:rsidRPr="0048288E">
        <w:rPr>
          <w:sz w:val="22"/>
          <w:szCs w:val="22"/>
        </w:rPr>
        <w:t>последствий стихийных бедствий</w:t>
      </w:r>
    </w:p>
    <w:p w:rsidR="00097550" w:rsidRPr="0048288E" w:rsidRDefault="00097550" w:rsidP="0048288E">
      <w:pPr>
        <w:pStyle w:val="ConsPlusNormal"/>
        <w:jc w:val="right"/>
        <w:rPr>
          <w:sz w:val="22"/>
          <w:szCs w:val="22"/>
        </w:rPr>
      </w:pPr>
      <w:r w:rsidRPr="0048288E">
        <w:rPr>
          <w:sz w:val="22"/>
          <w:szCs w:val="22"/>
        </w:rPr>
        <w:t>по предоставлению государственной</w:t>
      </w:r>
    </w:p>
    <w:p w:rsidR="00097550" w:rsidRPr="0048288E" w:rsidRDefault="00097550" w:rsidP="0048288E">
      <w:pPr>
        <w:pStyle w:val="ConsPlusNormal"/>
        <w:jc w:val="right"/>
        <w:rPr>
          <w:sz w:val="22"/>
          <w:szCs w:val="22"/>
        </w:rPr>
      </w:pPr>
      <w:r w:rsidRPr="0048288E">
        <w:rPr>
          <w:sz w:val="22"/>
          <w:szCs w:val="22"/>
        </w:rPr>
        <w:t>услуги по лицензированию деятельности</w:t>
      </w:r>
    </w:p>
    <w:p w:rsidR="00097550" w:rsidRPr="0048288E" w:rsidRDefault="00097550" w:rsidP="0048288E">
      <w:pPr>
        <w:pStyle w:val="ConsPlusNormal"/>
        <w:jc w:val="right"/>
        <w:rPr>
          <w:sz w:val="22"/>
          <w:szCs w:val="22"/>
        </w:rPr>
      </w:pPr>
      <w:r w:rsidRPr="0048288E">
        <w:rPr>
          <w:sz w:val="22"/>
          <w:szCs w:val="22"/>
        </w:rPr>
        <w:t>по монтажу, техническому обслуживанию</w:t>
      </w:r>
    </w:p>
    <w:p w:rsidR="00097550" w:rsidRPr="0048288E" w:rsidRDefault="00097550" w:rsidP="0048288E">
      <w:pPr>
        <w:pStyle w:val="ConsPlusNormal"/>
        <w:jc w:val="right"/>
        <w:rPr>
          <w:sz w:val="22"/>
          <w:szCs w:val="22"/>
        </w:rPr>
      </w:pPr>
      <w:r w:rsidRPr="0048288E">
        <w:rPr>
          <w:sz w:val="22"/>
          <w:szCs w:val="22"/>
        </w:rPr>
        <w:t>и ремонту средств обеспечения пожарной</w:t>
      </w:r>
    </w:p>
    <w:p w:rsidR="00097550" w:rsidRPr="0048288E" w:rsidRDefault="00097550" w:rsidP="0048288E">
      <w:pPr>
        <w:pStyle w:val="ConsPlusNormal"/>
        <w:jc w:val="right"/>
        <w:rPr>
          <w:sz w:val="22"/>
          <w:szCs w:val="22"/>
        </w:rPr>
      </w:pPr>
      <w:r w:rsidRPr="0048288E">
        <w:rPr>
          <w:sz w:val="22"/>
          <w:szCs w:val="22"/>
        </w:rPr>
        <w:t>безопасности зданий и сооружений</w:t>
      </w:r>
    </w:p>
    <w:p w:rsidR="00097550" w:rsidRPr="0048288E" w:rsidRDefault="00097550" w:rsidP="0048288E">
      <w:pPr>
        <w:pStyle w:val="ConsPlusNormal"/>
        <w:ind w:firstLine="540"/>
        <w:jc w:val="both"/>
        <w:rPr>
          <w:sz w:val="22"/>
          <w:szCs w:val="22"/>
        </w:rPr>
      </w:pPr>
    </w:p>
    <w:p w:rsidR="00097550" w:rsidRPr="0048288E" w:rsidRDefault="00097550" w:rsidP="0048288E">
      <w:pPr>
        <w:pStyle w:val="ConsPlusNormal"/>
        <w:jc w:val="center"/>
        <w:rPr>
          <w:sz w:val="22"/>
          <w:szCs w:val="22"/>
        </w:rPr>
      </w:pPr>
      <w:r w:rsidRPr="0048288E">
        <w:rPr>
          <w:sz w:val="22"/>
          <w:szCs w:val="22"/>
        </w:rPr>
        <w:t>КОНТАКТНАЯ ИНФОРМАЦИЯ</w:t>
      </w:r>
    </w:p>
    <w:p w:rsidR="00097550" w:rsidRPr="0048288E" w:rsidRDefault="00097550" w:rsidP="0048288E">
      <w:pPr>
        <w:pStyle w:val="ConsPlusNormal"/>
        <w:jc w:val="center"/>
        <w:rPr>
          <w:sz w:val="22"/>
          <w:szCs w:val="22"/>
        </w:rPr>
      </w:pPr>
      <w:r w:rsidRPr="0048288E">
        <w:rPr>
          <w:sz w:val="22"/>
          <w:szCs w:val="22"/>
        </w:rPr>
        <w:t>ГЛАВНЫХ УПРАВЛЕНИЙ МЧС РОССИИ ПО СУБЪЕКТАМ</w:t>
      </w:r>
    </w:p>
    <w:p w:rsidR="00097550" w:rsidRPr="0048288E" w:rsidRDefault="00097550" w:rsidP="0048288E">
      <w:pPr>
        <w:pStyle w:val="ConsPlusNormal"/>
        <w:jc w:val="center"/>
        <w:rPr>
          <w:sz w:val="22"/>
          <w:szCs w:val="22"/>
        </w:rPr>
      </w:pPr>
      <w:r w:rsidRPr="0048288E">
        <w:rPr>
          <w:sz w:val="22"/>
          <w:szCs w:val="22"/>
        </w:rPr>
        <w:t>РОССИЙСКОЙ ФЕДЕРАЦИИ</w:t>
      </w:r>
    </w:p>
    <w:p w:rsidR="00097550" w:rsidRPr="0048288E" w:rsidRDefault="00097550" w:rsidP="0048288E">
      <w:pPr>
        <w:pStyle w:val="ConsPlusNormal"/>
        <w:ind w:firstLine="540"/>
        <w:jc w:val="both"/>
        <w:rPr>
          <w:sz w:val="22"/>
          <w:szCs w:val="22"/>
        </w:rPr>
      </w:pPr>
      <w:r w:rsidRPr="0048288E">
        <w:rPr>
          <w:sz w:val="22"/>
          <w:szCs w:val="22"/>
        </w:rPr>
        <w:t>Исключена. - Приказ МЧС России от 23.09.2015 N 512.</w:t>
      </w:r>
    </w:p>
    <w:p w:rsidR="00097550" w:rsidRPr="0048288E" w:rsidRDefault="00097550" w:rsidP="0048288E">
      <w:pPr>
        <w:pStyle w:val="ConsPlusNormal"/>
        <w:ind w:firstLine="540"/>
        <w:jc w:val="both"/>
      </w:pPr>
    </w:p>
    <w:p w:rsidR="00097550" w:rsidRPr="0048288E" w:rsidRDefault="00097550" w:rsidP="0048288E">
      <w:pPr>
        <w:pStyle w:val="ConsPlusNormal"/>
        <w:ind w:firstLine="540"/>
        <w:jc w:val="both"/>
        <w:sectPr w:rsidR="00097550" w:rsidRPr="0048288E" w:rsidSect="00DF5729">
          <w:headerReference w:type="default" r:id="rId6"/>
          <w:footerReference w:type="default" r:id="rId7"/>
          <w:pgSz w:w="11906" w:h="16838"/>
          <w:pgMar w:top="1418" w:right="851" w:bottom="851" w:left="1418" w:header="0" w:footer="0" w:gutter="0"/>
          <w:cols w:space="720"/>
          <w:noEndnote/>
        </w:sectPr>
      </w:pPr>
    </w:p>
    <w:p w:rsidR="00097550" w:rsidRPr="0048288E" w:rsidRDefault="00097550" w:rsidP="0048288E">
      <w:pPr>
        <w:pStyle w:val="ConsPlusNormal"/>
        <w:jc w:val="right"/>
        <w:outlineLvl w:val="1"/>
        <w:rPr>
          <w:sz w:val="22"/>
          <w:szCs w:val="22"/>
        </w:rPr>
      </w:pPr>
      <w:r w:rsidRPr="0048288E">
        <w:rPr>
          <w:sz w:val="22"/>
          <w:szCs w:val="22"/>
        </w:rPr>
        <w:t>Приложение N 3</w:t>
      </w:r>
    </w:p>
    <w:p w:rsidR="00097550" w:rsidRPr="0048288E" w:rsidRDefault="00097550" w:rsidP="0048288E">
      <w:pPr>
        <w:pStyle w:val="ConsPlusNormal"/>
        <w:jc w:val="right"/>
        <w:rPr>
          <w:sz w:val="22"/>
          <w:szCs w:val="22"/>
        </w:rPr>
      </w:pPr>
      <w:r w:rsidRPr="0048288E">
        <w:rPr>
          <w:sz w:val="22"/>
          <w:szCs w:val="22"/>
        </w:rPr>
        <w:t>к Административному регламенту</w:t>
      </w:r>
    </w:p>
    <w:p w:rsidR="00097550" w:rsidRPr="0048288E" w:rsidRDefault="00097550" w:rsidP="0048288E">
      <w:pPr>
        <w:pStyle w:val="ConsPlusNormal"/>
        <w:jc w:val="right"/>
        <w:rPr>
          <w:sz w:val="22"/>
          <w:szCs w:val="22"/>
        </w:rPr>
      </w:pPr>
      <w:r w:rsidRPr="0048288E">
        <w:rPr>
          <w:sz w:val="22"/>
          <w:szCs w:val="22"/>
        </w:rPr>
        <w:t>Министерства Российской Федерации</w:t>
      </w:r>
    </w:p>
    <w:p w:rsidR="00097550" w:rsidRPr="0048288E" w:rsidRDefault="00097550" w:rsidP="0048288E">
      <w:pPr>
        <w:pStyle w:val="ConsPlusNormal"/>
        <w:jc w:val="right"/>
        <w:rPr>
          <w:sz w:val="22"/>
          <w:szCs w:val="22"/>
        </w:rPr>
      </w:pPr>
      <w:r w:rsidRPr="0048288E">
        <w:rPr>
          <w:sz w:val="22"/>
          <w:szCs w:val="22"/>
        </w:rPr>
        <w:t>по делам гражданской обороны,</w:t>
      </w:r>
    </w:p>
    <w:p w:rsidR="00097550" w:rsidRPr="0048288E" w:rsidRDefault="00097550" w:rsidP="0048288E">
      <w:pPr>
        <w:pStyle w:val="ConsPlusNormal"/>
        <w:jc w:val="right"/>
        <w:rPr>
          <w:sz w:val="22"/>
          <w:szCs w:val="22"/>
        </w:rPr>
      </w:pPr>
      <w:r w:rsidRPr="0048288E">
        <w:rPr>
          <w:sz w:val="22"/>
          <w:szCs w:val="22"/>
        </w:rPr>
        <w:t>чрезвычайным ситуациям и ликвидации</w:t>
      </w:r>
    </w:p>
    <w:p w:rsidR="00097550" w:rsidRPr="0048288E" w:rsidRDefault="00097550" w:rsidP="0048288E">
      <w:pPr>
        <w:pStyle w:val="ConsPlusNormal"/>
        <w:jc w:val="right"/>
        <w:rPr>
          <w:sz w:val="22"/>
          <w:szCs w:val="22"/>
        </w:rPr>
      </w:pPr>
      <w:r w:rsidRPr="0048288E">
        <w:rPr>
          <w:sz w:val="22"/>
          <w:szCs w:val="22"/>
        </w:rPr>
        <w:t>последствий стихийных бедствий</w:t>
      </w:r>
    </w:p>
    <w:p w:rsidR="00097550" w:rsidRPr="0048288E" w:rsidRDefault="00097550" w:rsidP="0048288E">
      <w:pPr>
        <w:pStyle w:val="ConsPlusNormal"/>
        <w:jc w:val="right"/>
        <w:rPr>
          <w:sz w:val="22"/>
          <w:szCs w:val="22"/>
        </w:rPr>
      </w:pPr>
      <w:r w:rsidRPr="0048288E">
        <w:rPr>
          <w:sz w:val="22"/>
          <w:szCs w:val="22"/>
        </w:rPr>
        <w:t>по предоставлению государственной</w:t>
      </w:r>
    </w:p>
    <w:p w:rsidR="00097550" w:rsidRPr="0048288E" w:rsidRDefault="00097550" w:rsidP="0048288E">
      <w:pPr>
        <w:pStyle w:val="ConsPlusNormal"/>
        <w:jc w:val="right"/>
        <w:rPr>
          <w:sz w:val="22"/>
          <w:szCs w:val="22"/>
        </w:rPr>
      </w:pPr>
      <w:r w:rsidRPr="0048288E">
        <w:rPr>
          <w:sz w:val="22"/>
          <w:szCs w:val="22"/>
        </w:rPr>
        <w:t>услуги по лицензированию деятельности</w:t>
      </w:r>
    </w:p>
    <w:p w:rsidR="00097550" w:rsidRPr="0048288E" w:rsidRDefault="00097550" w:rsidP="0048288E">
      <w:pPr>
        <w:pStyle w:val="ConsPlusNormal"/>
        <w:jc w:val="right"/>
        <w:rPr>
          <w:sz w:val="22"/>
          <w:szCs w:val="22"/>
        </w:rPr>
      </w:pPr>
      <w:r w:rsidRPr="0048288E">
        <w:rPr>
          <w:sz w:val="22"/>
          <w:szCs w:val="22"/>
        </w:rPr>
        <w:t>по монтажу, техническому обслуживанию</w:t>
      </w:r>
    </w:p>
    <w:p w:rsidR="00097550" w:rsidRPr="0048288E" w:rsidRDefault="00097550" w:rsidP="0048288E">
      <w:pPr>
        <w:pStyle w:val="ConsPlusNormal"/>
        <w:jc w:val="right"/>
        <w:rPr>
          <w:sz w:val="22"/>
          <w:szCs w:val="22"/>
        </w:rPr>
      </w:pPr>
      <w:r w:rsidRPr="0048288E">
        <w:rPr>
          <w:sz w:val="22"/>
          <w:szCs w:val="22"/>
        </w:rPr>
        <w:t>и ремонту средств обеспечения пожарной</w:t>
      </w:r>
    </w:p>
    <w:p w:rsidR="00097550" w:rsidRPr="0048288E" w:rsidRDefault="00097550" w:rsidP="0048288E">
      <w:pPr>
        <w:pStyle w:val="ConsPlusNormal"/>
        <w:jc w:val="right"/>
        <w:rPr>
          <w:sz w:val="22"/>
          <w:szCs w:val="22"/>
        </w:rPr>
      </w:pPr>
      <w:r w:rsidRPr="0048288E">
        <w:rPr>
          <w:sz w:val="22"/>
          <w:szCs w:val="22"/>
        </w:rPr>
        <w:t>безопасности зданий и сооружений</w:t>
      </w:r>
    </w:p>
    <w:p w:rsidR="00097550" w:rsidRPr="0048288E" w:rsidRDefault="00097550" w:rsidP="0048288E">
      <w:pPr>
        <w:pStyle w:val="ConsPlusNormal"/>
        <w:ind w:firstLine="540"/>
        <w:jc w:val="both"/>
      </w:pPr>
    </w:p>
    <w:p w:rsidR="00097550" w:rsidRPr="0048288E" w:rsidRDefault="00097550" w:rsidP="0048288E">
      <w:pPr>
        <w:pStyle w:val="ConsPlusNormal"/>
        <w:jc w:val="center"/>
      </w:pPr>
      <w:bookmarkStart w:id="12" w:name="Par1162"/>
      <w:bookmarkEnd w:id="12"/>
      <w:r w:rsidRPr="0048288E">
        <w:t>БЛОК-СХЕМА ПРЕДОСТАВЛЕНИЯ ГОСУДАРСТВЕННОЙ УСЛУГИ</w:t>
      </w:r>
    </w:p>
    <w:p w:rsidR="00097550" w:rsidRPr="0048288E" w:rsidRDefault="00097550" w:rsidP="0048288E">
      <w:pPr>
        <w:pStyle w:val="ConsPlusNormal"/>
        <w:ind w:firstLine="540"/>
        <w:jc w:val="both"/>
      </w:pPr>
    </w:p>
    <w:p w:rsidR="00097550" w:rsidRPr="0048288E" w:rsidRDefault="00097550" w:rsidP="0048288E">
      <w:pPr>
        <w:pStyle w:val="ConsPlusNonformat"/>
        <w:jc w:val="both"/>
      </w:pPr>
      <w:r w:rsidRPr="0048288E">
        <w:t xml:space="preserve">         ┌─────────────────────────────────────────────┐</w:t>
      </w:r>
    </w:p>
    <w:p w:rsidR="00097550" w:rsidRPr="0048288E" w:rsidRDefault="00097550" w:rsidP="0048288E">
      <w:pPr>
        <w:pStyle w:val="ConsPlusNonformat"/>
        <w:jc w:val="both"/>
      </w:pPr>
      <w:r w:rsidRPr="0048288E">
        <w:t xml:space="preserve">         │   Уведомление о необходимости устранения    │</w:t>
      </w:r>
    </w:p>
    <w:p w:rsidR="00097550" w:rsidRPr="0048288E" w:rsidRDefault="00097550" w:rsidP="0048288E">
      <w:pPr>
        <w:pStyle w:val="ConsPlusNonformat"/>
        <w:jc w:val="both"/>
      </w:pPr>
      <w:r w:rsidRPr="0048288E">
        <w:t xml:space="preserve">         │                  нарушений                  │нет</w:t>
      </w:r>
    </w:p>
    <w:p w:rsidR="00097550" w:rsidRPr="0048288E" w:rsidRDefault="00097550" w:rsidP="0048288E">
      <w:pPr>
        <w:pStyle w:val="ConsPlusNonformat"/>
        <w:jc w:val="both"/>
      </w:pPr>
      <w:r w:rsidRPr="0048288E">
        <w:t xml:space="preserve">         \/                                            │</w:t>
      </w:r>
    </w:p>
    <w:p w:rsidR="00097550" w:rsidRPr="0048288E" w:rsidRDefault="00097550" w:rsidP="0048288E">
      <w:pPr>
        <w:pStyle w:val="ConsPlusNonformat"/>
        <w:jc w:val="both"/>
      </w:pPr>
      <w:r w:rsidRPr="0048288E">
        <w:t>┌───────────────┐    ┌───────────────────┐   ┌─────────┴────────┐     ┌─────────────────────┐</w:t>
      </w:r>
    </w:p>
    <w:p w:rsidR="00097550" w:rsidRPr="0048288E" w:rsidRDefault="00097550" w:rsidP="0048288E">
      <w:pPr>
        <w:pStyle w:val="ConsPlusNonformat"/>
        <w:jc w:val="both"/>
      </w:pPr>
      <w:r w:rsidRPr="0048288E">
        <w:t>│  Соискатель   │    │Лицензирующий орган│   │     Проверка     │     │Регистрация заявления│</w:t>
      </w:r>
    </w:p>
    <w:p w:rsidR="00097550" w:rsidRPr="0048288E" w:rsidRDefault="00097550" w:rsidP="0048288E">
      <w:pPr>
        <w:pStyle w:val="ConsPlusNonformat"/>
        <w:jc w:val="both"/>
      </w:pPr>
      <w:r w:rsidRPr="0048288E">
        <w:t>│   лицензии    │    │                   │   │   соответствия   │     │о предоставлении     │     ┌─────────────┐</w:t>
      </w:r>
    </w:p>
    <w:p w:rsidR="00097550" w:rsidRPr="0048288E" w:rsidRDefault="00097550" w:rsidP="0048288E">
      <w:pPr>
        <w:pStyle w:val="ConsPlusNonformat"/>
        <w:jc w:val="both"/>
      </w:pPr>
      <w:r w:rsidRPr="0048288E">
        <w:t>│  (лицензиат)  │    │                   │   │   заявления и    │ да  │лицензии             │     │Проверка     │</w:t>
      </w:r>
    </w:p>
    <w:p w:rsidR="00097550" w:rsidRPr="0048288E" w:rsidRDefault="00097550" w:rsidP="0048288E">
      <w:pPr>
        <w:pStyle w:val="ConsPlusNonformat"/>
        <w:jc w:val="both"/>
      </w:pPr>
      <w:r w:rsidRPr="0048288E">
        <w:t>│Направление    ├───&gt;│Прием заявления,   ├──&gt;│полноты комплекта ├────&gt;├─────────────────────┼────&gt;│достоверности│</w:t>
      </w:r>
    </w:p>
    <w:p w:rsidR="00097550" w:rsidRPr="0048288E" w:rsidRDefault="00097550" w:rsidP="0048288E">
      <w:pPr>
        <w:pStyle w:val="ConsPlusNonformat"/>
        <w:jc w:val="both"/>
      </w:pPr>
      <w:r w:rsidRPr="0048288E">
        <w:t>│заявления и    │    │проверка           │   │    документов    │     │Регистрация заявления│     │сведений     │</w:t>
      </w:r>
    </w:p>
    <w:p w:rsidR="00097550" w:rsidRPr="0048288E" w:rsidRDefault="00097550" w:rsidP="0048288E">
      <w:pPr>
        <w:pStyle w:val="ConsPlusNonformat"/>
        <w:jc w:val="both"/>
      </w:pPr>
      <w:r w:rsidRPr="0048288E">
        <w:t>│документов в   │    │соответствия       │   │                  │     │о переоформлении     │     └───────┬───┬─┘</w:t>
      </w:r>
    </w:p>
    <w:p w:rsidR="00097550" w:rsidRPr="0048288E" w:rsidRDefault="00097550" w:rsidP="0048288E">
      <w:pPr>
        <w:pStyle w:val="ConsPlusNonformat"/>
        <w:jc w:val="both"/>
      </w:pPr>
      <w:r w:rsidRPr="0048288E">
        <w:t>│лицензирующий  │    │заявления и полноты│   │ (соответствует/  │     │лицензии             │             │   │</w:t>
      </w:r>
    </w:p>
    <w:p w:rsidR="00097550" w:rsidRPr="0048288E" w:rsidRDefault="00097550" w:rsidP="0048288E">
      <w:pPr>
        <w:pStyle w:val="ConsPlusNonformat"/>
        <w:jc w:val="both"/>
      </w:pPr>
      <w:r w:rsidRPr="0048288E">
        <w:t>│орган          │    │комплекта          │   │не соответствует) │     └──────────┬──────────┘             │   │</w:t>
      </w:r>
    </w:p>
    <w:p w:rsidR="00097550" w:rsidRPr="0048288E" w:rsidRDefault="00097550" w:rsidP="0048288E">
      <w:pPr>
        <w:pStyle w:val="ConsPlusNonformat"/>
        <w:jc w:val="both"/>
      </w:pPr>
      <w:r w:rsidRPr="0048288E">
        <w:t>│               │    │документов         │   │                  │                │                        │   │</w:t>
      </w:r>
    </w:p>
    <w:p w:rsidR="00097550" w:rsidRPr="0048288E" w:rsidRDefault="00097550" w:rsidP="0048288E">
      <w:pPr>
        <w:pStyle w:val="ConsPlusNonformat"/>
        <w:jc w:val="both"/>
      </w:pPr>
      <w:r w:rsidRPr="0048288E">
        <w:t>└───────────────┘    └───────────────────┘   └──────────────────┘                \/                       │   │</w:t>
      </w:r>
    </w:p>
    <w:p w:rsidR="00097550" w:rsidRPr="0048288E" w:rsidRDefault="00097550" w:rsidP="0048288E">
      <w:pPr>
        <w:pStyle w:val="ConsPlusNonformat"/>
        <w:jc w:val="both"/>
      </w:pPr>
      <w:r w:rsidRPr="0048288E">
        <w:t xml:space="preserve">                                                                      ┌───────────────────────┐Достоверные│   │</w:t>
      </w:r>
    </w:p>
    <w:p w:rsidR="00097550" w:rsidRPr="0048288E" w:rsidRDefault="00097550" w:rsidP="0048288E">
      <w:pPr>
        <w:pStyle w:val="ConsPlusNonformat"/>
        <w:jc w:val="both"/>
      </w:pPr>
      <w:r w:rsidRPr="0048288E">
        <w:t xml:space="preserve">                                                                      │ Проверка возможности  │ сведения  │   │</w:t>
      </w:r>
    </w:p>
    <w:p w:rsidR="00097550" w:rsidRPr="0048288E" w:rsidRDefault="00097550" w:rsidP="0048288E">
      <w:pPr>
        <w:pStyle w:val="ConsPlusNonformat"/>
        <w:jc w:val="both"/>
      </w:pPr>
      <w:r w:rsidRPr="0048288E">
        <w:t xml:space="preserve">                                                                      │выполнения лицензионных│&lt;──────────┘   │</w:t>
      </w:r>
    </w:p>
    <w:p w:rsidR="00097550" w:rsidRPr="0048288E" w:rsidRDefault="00097550" w:rsidP="0048288E">
      <w:pPr>
        <w:pStyle w:val="ConsPlusNonformat"/>
        <w:jc w:val="both"/>
      </w:pPr>
      <w:r w:rsidRPr="0048288E">
        <w:t xml:space="preserve">                                                                      │      требований       │               │</w:t>
      </w:r>
    </w:p>
    <w:p w:rsidR="00097550" w:rsidRPr="0048288E" w:rsidRDefault="00097550" w:rsidP="0048288E">
      <w:pPr>
        <w:pStyle w:val="ConsPlusNonformat"/>
        <w:jc w:val="both"/>
      </w:pPr>
      <w:r w:rsidRPr="0048288E">
        <w:t xml:space="preserve">                                                                      └──────────┬────────────┘               │</w:t>
      </w:r>
    </w:p>
    <w:p w:rsidR="00097550" w:rsidRPr="0048288E" w:rsidRDefault="00097550" w:rsidP="0048288E">
      <w:pPr>
        <w:pStyle w:val="ConsPlusNonformat"/>
        <w:jc w:val="both"/>
      </w:pPr>
      <w:r w:rsidRPr="0048288E">
        <w:t xml:space="preserve">                         ┌───────────────────────┐                               │                            │</w:t>
      </w:r>
    </w:p>
    <w:p w:rsidR="00097550" w:rsidRPr="0048288E" w:rsidRDefault="00097550" w:rsidP="0048288E">
      <w:pPr>
        <w:pStyle w:val="ConsPlusNonformat"/>
        <w:jc w:val="both"/>
      </w:pPr>
      <w:r w:rsidRPr="0048288E">
        <w:t xml:space="preserve">                         │ ┌──────────────────┐  │                               │                            │</w:t>
      </w:r>
    </w:p>
    <w:p w:rsidR="00097550" w:rsidRPr="0048288E" w:rsidRDefault="00097550" w:rsidP="0048288E">
      <w:pPr>
        <w:pStyle w:val="ConsPlusNonformat"/>
        <w:jc w:val="both"/>
      </w:pPr>
      <w:r w:rsidRPr="0048288E">
        <w:t xml:space="preserve">                         │ │Подписание приказа│  │                               │                            │</w:t>
      </w:r>
    </w:p>
    <w:p w:rsidR="00097550" w:rsidRPr="0048288E" w:rsidRDefault="00097550" w:rsidP="0048288E">
      <w:pPr>
        <w:pStyle w:val="ConsPlusNonformat"/>
        <w:jc w:val="both"/>
      </w:pPr>
      <w:r w:rsidRPr="0048288E">
        <w:t xml:space="preserve">                         │ │ о предоставлении │  │                               \/                           │</w:t>
      </w:r>
    </w:p>
    <w:p w:rsidR="00097550" w:rsidRPr="0048288E" w:rsidRDefault="00097550" w:rsidP="0048288E">
      <w:pPr>
        <w:pStyle w:val="ConsPlusNonformat"/>
        <w:jc w:val="both"/>
      </w:pPr>
      <w:r w:rsidRPr="0048288E">
        <w:t>┌────────────────────┐   │ │     лицензии     │  │               ┌───────────────────────────┐                │</w:t>
      </w:r>
    </w:p>
    <w:p w:rsidR="00097550" w:rsidRPr="0048288E" w:rsidRDefault="00097550" w:rsidP="0048288E">
      <w:pPr>
        <w:pStyle w:val="ConsPlusNonformat"/>
        <w:jc w:val="both"/>
      </w:pPr>
      <w:r w:rsidRPr="0048288E">
        <w:t>│ Вручение лицензиату│   │ └──────────────────┘  │ Положительный │Оформление акта возможности│                │</w:t>
      </w:r>
    </w:p>
    <w:p w:rsidR="00097550" w:rsidRPr="0048288E" w:rsidRDefault="00097550" w:rsidP="0048288E">
      <w:pPr>
        <w:pStyle w:val="ConsPlusNonformat"/>
        <w:jc w:val="both"/>
      </w:pPr>
      <w:r w:rsidRPr="0048288E">
        <w:t>│   или направление  │&lt;──┤ ┌───────────────────┐ │&lt;──────────────┤(невозможности) выполнения │                │</w:t>
      </w:r>
    </w:p>
    <w:p w:rsidR="00097550" w:rsidRPr="0048288E" w:rsidRDefault="00097550" w:rsidP="0048288E">
      <w:pPr>
        <w:pStyle w:val="ConsPlusNonformat"/>
        <w:jc w:val="both"/>
      </w:pPr>
      <w:r w:rsidRPr="0048288E">
        <w:t>│посредством почтовой│   │ │     Внесение      │ │               │лицензионных требований    │                │</w:t>
      </w:r>
    </w:p>
    <w:p w:rsidR="00097550" w:rsidRPr="0048288E" w:rsidRDefault="00097550" w:rsidP="0048288E">
      <w:pPr>
        <w:pStyle w:val="ConsPlusNonformat"/>
        <w:jc w:val="both"/>
      </w:pPr>
      <w:r w:rsidRPr="0048288E">
        <w:t>│   связи лицензии   │   │ │информации в реестр│ │               └─────────────┬─────────────┘                │</w:t>
      </w:r>
    </w:p>
    <w:p w:rsidR="00097550" w:rsidRPr="0048288E" w:rsidRDefault="00097550" w:rsidP="0048288E">
      <w:pPr>
        <w:pStyle w:val="ConsPlusNonformat"/>
        <w:jc w:val="both"/>
      </w:pPr>
      <w:r w:rsidRPr="0048288E">
        <w:t>└────────────────────┘   │ │     лицензий      │ │                             │                              │</w:t>
      </w:r>
    </w:p>
    <w:p w:rsidR="00097550" w:rsidRPr="0048288E" w:rsidRDefault="00097550" w:rsidP="0048288E">
      <w:pPr>
        <w:pStyle w:val="ConsPlusNonformat"/>
        <w:jc w:val="both"/>
      </w:pPr>
      <w:r w:rsidRPr="0048288E">
        <w:t xml:space="preserve">                         │ └───────────────────┘ │                             │                              │</w:t>
      </w:r>
    </w:p>
    <w:p w:rsidR="00097550" w:rsidRPr="0048288E" w:rsidRDefault="00097550" w:rsidP="0048288E">
      <w:pPr>
        <w:pStyle w:val="ConsPlusNonformat"/>
        <w:jc w:val="both"/>
      </w:pPr>
      <w:r w:rsidRPr="0048288E">
        <w:t xml:space="preserve">                         │ ┌───────────────────┐ │                             │                              │</w:t>
      </w:r>
    </w:p>
    <w:p w:rsidR="00097550" w:rsidRPr="0048288E" w:rsidRDefault="00097550" w:rsidP="0048288E">
      <w:pPr>
        <w:pStyle w:val="ConsPlusNonformat"/>
        <w:jc w:val="both"/>
      </w:pPr>
      <w:r w:rsidRPr="0048288E">
        <w:t xml:space="preserve">                         │ │Оформление лицензии│ │                             │Отрицательный                 │</w:t>
      </w:r>
    </w:p>
    <w:p w:rsidR="00097550" w:rsidRPr="0048288E" w:rsidRDefault="00097550" w:rsidP="0048288E">
      <w:pPr>
        <w:pStyle w:val="ConsPlusNonformat"/>
        <w:jc w:val="both"/>
      </w:pPr>
      <w:r w:rsidRPr="0048288E">
        <w:t xml:space="preserve">                         │ └───────────────────┘ │                             │                              │</w:t>
      </w:r>
    </w:p>
    <w:p w:rsidR="00097550" w:rsidRPr="0048288E" w:rsidRDefault="00097550" w:rsidP="0048288E">
      <w:pPr>
        <w:pStyle w:val="ConsPlusNonformat"/>
        <w:jc w:val="both"/>
      </w:pPr>
      <w:r w:rsidRPr="0048288E">
        <w:t xml:space="preserve">                         └───────────────────────┘                             │                              │</w:t>
      </w:r>
    </w:p>
    <w:p w:rsidR="00097550" w:rsidRPr="0048288E" w:rsidRDefault="00097550" w:rsidP="0048288E">
      <w:pPr>
        <w:pStyle w:val="ConsPlusNonformat"/>
        <w:jc w:val="both"/>
      </w:pPr>
      <w:r w:rsidRPr="0048288E">
        <w:t xml:space="preserve">                                                                               \/                             │</w:t>
      </w:r>
    </w:p>
    <w:p w:rsidR="00097550" w:rsidRPr="0048288E" w:rsidRDefault="00097550" w:rsidP="0048288E">
      <w:pPr>
        <w:pStyle w:val="ConsPlusNonformat"/>
        <w:jc w:val="both"/>
      </w:pPr>
      <w:r w:rsidRPr="0048288E">
        <w:t>┌─────────────────────────┐   ┌─────────────────────────┐   ┌─────────────────────────┐                       │</w:t>
      </w:r>
    </w:p>
    <w:p w:rsidR="00097550" w:rsidRPr="0048288E" w:rsidRDefault="00097550" w:rsidP="0048288E">
      <w:pPr>
        <w:pStyle w:val="ConsPlusNonformat"/>
        <w:jc w:val="both"/>
      </w:pPr>
      <w:r w:rsidRPr="0048288E">
        <w:t>│Вручение или направление │   │Подписание уведомления об│   │  Подписание приказа об  │                       │</w:t>
      </w:r>
    </w:p>
    <w:p w:rsidR="00097550" w:rsidRPr="0048288E" w:rsidRDefault="00097550" w:rsidP="0048288E">
      <w:pPr>
        <w:pStyle w:val="ConsPlusNonformat"/>
        <w:jc w:val="both"/>
      </w:pPr>
      <w:r w:rsidRPr="0048288E">
        <w:t>│  уведомления об отказе  │   │ отказе в переоформлении │   │ отказе в предоставлении │     Недостоверные     │</w:t>
      </w:r>
    </w:p>
    <w:p w:rsidR="00097550" w:rsidRPr="0048288E" w:rsidRDefault="00097550" w:rsidP="0048288E">
      <w:pPr>
        <w:pStyle w:val="ConsPlusNonformat"/>
        <w:jc w:val="both"/>
      </w:pPr>
      <w:r w:rsidRPr="0048288E">
        <w:t>│    в предоставлении     │   │        лицензии         │   │        лицензии         │       сведения        │</w:t>
      </w:r>
    </w:p>
    <w:p w:rsidR="00097550" w:rsidRPr="0048288E" w:rsidRDefault="00097550" w:rsidP="0048288E">
      <w:pPr>
        <w:pStyle w:val="ConsPlusNonformat"/>
        <w:jc w:val="both"/>
      </w:pPr>
      <w:r w:rsidRPr="0048288E">
        <w:t>│(переоформлении) лицензии├───┼─────────────────────────┼───┼─────────────────────────┤&lt;──────────────────────┘</w:t>
      </w:r>
    </w:p>
    <w:p w:rsidR="00097550" w:rsidRPr="0048288E" w:rsidRDefault="00097550" w:rsidP="0048288E">
      <w:pPr>
        <w:pStyle w:val="ConsPlusNonformat"/>
        <w:jc w:val="both"/>
      </w:pPr>
      <w:r w:rsidRPr="0048288E">
        <w:t>└─────────────────────────┘   │Подписание уведомления об│   │  Подписание приказа об  │</w:t>
      </w:r>
    </w:p>
    <w:p w:rsidR="00097550" w:rsidRPr="0048288E" w:rsidRDefault="00097550" w:rsidP="0048288E">
      <w:pPr>
        <w:pStyle w:val="ConsPlusNonformat"/>
        <w:jc w:val="both"/>
      </w:pPr>
      <w:r w:rsidRPr="0048288E">
        <w:t xml:space="preserve">                              │ отказе в переоформлении │   │ отказе в переоформлении │</w:t>
      </w:r>
    </w:p>
    <w:p w:rsidR="00097550" w:rsidRPr="0048288E" w:rsidRDefault="00097550" w:rsidP="0048288E">
      <w:pPr>
        <w:pStyle w:val="ConsPlusNonformat"/>
        <w:jc w:val="both"/>
      </w:pPr>
      <w:r w:rsidRPr="0048288E">
        <w:t xml:space="preserve">                              │        лицензии         │   │        лицензии         │</w:t>
      </w:r>
    </w:p>
    <w:p w:rsidR="00097550" w:rsidRPr="0048288E" w:rsidRDefault="00097550" w:rsidP="0048288E">
      <w:pPr>
        <w:pStyle w:val="ConsPlusNonformat"/>
        <w:jc w:val="both"/>
      </w:pPr>
      <w:r w:rsidRPr="0048288E">
        <w:t xml:space="preserve">                              └─────────────────────────┘   └─────────────────────────┘</w:t>
      </w:r>
    </w:p>
    <w:p w:rsidR="00097550" w:rsidRPr="0048288E" w:rsidRDefault="00097550" w:rsidP="006D6D97"/>
    <w:sectPr w:rsidR="00097550" w:rsidRPr="0048288E" w:rsidSect="0048288E">
      <w:pgSz w:w="16838" w:h="11906" w:orient="landscape"/>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550" w:rsidRDefault="00097550">
      <w:r>
        <w:separator/>
      </w:r>
    </w:p>
  </w:endnote>
  <w:endnote w:type="continuationSeparator" w:id="0">
    <w:p w:rsidR="00097550" w:rsidRDefault="000975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50" w:rsidRDefault="00097550" w:rsidP="00DF5729">
    <w:pPr>
      <w:jc w:val="center"/>
      <w:rPr>
        <w:sz w:val="2"/>
        <w:szCs w:val="2"/>
      </w:rPr>
    </w:pPr>
  </w:p>
  <w:p w:rsidR="00097550" w:rsidRDefault="0009755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550" w:rsidRDefault="00097550">
      <w:r>
        <w:separator/>
      </w:r>
    </w:p>
  </w:footnote>
  <w:footnote w:type="continuationSeparator" w:id="0">
    <w:p w:rsidR="00097550" w:rsidRDefault="000975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50" w:rsidRDefault="00097550" w:rsidP="00DF5729">
    <w:pPr>
      <w:jc w:val="center"/>
      <w:rPr>
        <w:sz w:val="2"/>
        <w:szCs w:val="2"/>
      </w:rPr>
    </w:pPr>
  </w:p>
  <w:p w:rsidR="00097550" w:rsidRDefault="0009755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97550" w:rsidRPr="002A36C4" w:rsidRDefault="0009755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97550" w:rsidRPr="002A36C4" w:rsidRDefault="0009755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97550" w:rsidRDefault="0009755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97550"/>
    <w:rsid w:val="000B5D88"/>
    <w:rsid w:val="000F59EA"/>
    <w:rsid w:val="00185AD7"/>
    <w:rsid w:val="001C50DE"/>
    <w:rsid w:val="002328AA"/>
    <w:rsid w:val="002A36C4"/>
    <w:rsid w:val="002A3FB4"/>
    <w:rsid w:val="002F6C78"/>
    <w:rsid w:val="00470855"/>
    <w:rsid w:val="0048288E"/>
    <w:rsid w:val="00616E37"/>
    <w:rsid w:val="006C2CAC"/>
    <w:rsid w:val="006D6D97"/>
    <w:rsid w:val="00706E08"/>
    <w:rsid w:val="008A40F2"/>
    <w:rsid w:val="00CA5FB3"/>
    <w:rsid w:val="00CB5480"/>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4181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4181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4181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38120077">
      <w:marLeft w:val="0"/>
      <w:marRight w:val="0"/>
      <w:marTop w:val="0"/>
      <w:marBottom w:val="0"/>
      <w:divBdr>
        <w:top w:val="none" w:sz="0" w:space="0" w:color="auto"/>
        <w:left w:val="none" w:sz="0" w:space="0" w:color="auto"/>
        <w:bottom w:val="none" w:sz="0" w:space="0" w:color="auto"/>
        <w:right w:val="none" w:sz="0" w:space="0" w:color="auto"/>
      </w:divBdr>
    </w:div>
    <w:div w:id="1338120078">
      <w:marLeft w:val="0"/>
      <w:marRight w:val="0"/>
      <w:marTop w:val="0"/>
      <w:marBottom w:val="0"/>
      <w:divBdr>
        <w:top w:val="none" w:sz="0" w:space="0" w:color="auto"/>
        <w:left w:val="none" w:sz="0" w:space="0" w:color="auto"/>
        <w:bottom w:val="none" w:sz="0" w:space="0" w:color="auto"/>
        <w:right w:val="none" w:sz="0" w:space="0" w:color="auto"/>
      </w:divBdr>
    </w:div>
    <w:div w:id="1338120079">
      <w:marLeft w:val="0"/>
      <w:marRight w:val="0"/>
      <w:marTop w:val="0"/>
      <w:marBottom w:val="0"/>
      <w:divBdr>
        <w:top w:val="none" w:sz="0" w:space="0" w:color="auto"/>
        <w:left w:val="none" w:sz="0" w:space="0" w:color="auto"/>
        <w:bottom w:val="none" w:sz="0" w:space="0" w:color="auto"/>
        <w:right w:val="none" w:sz="0" w:space="0" w:color="auto"/>
      </w:divBdr>
    </w:div>
    <w:div w:id="1338120080">
      <w:marLeft w:val="0"/>
      <w:marRight w:val="0"/>
      <w:marTop w:val="0"/>
      <w:marBottom w:val="0"/>
      <w:divBdr>
        <w:top w:val="none" w:sz="0" w:space="0" w:color="auto"/>
        <w:left w:val="none" w:sz="0" w:space="0" w:color="auto"/>
        <w:bottom w:val="none" w:sz="0" w:space="0" w:color="auto"/>
        <w:right w:val="none" w:sz="0" w:space="0" w:color="auto"/>
      </w:divBdr>
    </w:div>
    <w:div w:id="1338120081">
      <w:marLeft w:val="0"/>
      <w:marRight w:val="0"/>
      <w:marTop w:val="0"/>
      <w:marBottom w:val="0"/>
      <w:divBdr>
        <w:top w:val="none" w:sz="0" w:space="0" w:color="auto"/>
        <w:left w:val="none" w:sz="0" w:space="0" w:color="auto"/>
        <w:bottom w:val="none" w:sz="0" w:space="0" w:color="auto"/>
        <w:right w:val="none" w:sz="0" w:space="0" w:color="auto"/>
      </w:divBdr>
    </w:div>
    <w:div w:id="13381200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32</Pages>
  <Words>14287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Информ-аналит отдел</dc:creator>
  <cp:keywords/>
  <dc:description/>
  <cp:lastModifiedBy>Информ-аналит отдел</cp:lastModifiedBy>
  <cp:revision>3</cp:revision>
  <dcterms:created xsi:type="dcterms:W3CDTF">2015-11-03T18:28:00Z</dcterms:created>
  <dcterms:modified xsi:type="dcterms:W3CDTF">2015-11-03T18:28:00Z</dcterms:modified>
</cp:coreProperties>
</file>