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05F" w:rsidRPr="00F239FD" w:rsidRDefault="00A5005F" w:rsidP="00F239FD">
      <w:pPr>
        <w:pStyle w:val="ConsPlusTitle"/>
        <w:jc w:val="center"/>
        <w:outlineLvl w:val="0"/>
        <w:rPr>
          <w:sz w:val="22"/>
          <w:szCs w:val="22"/>
        </w:rPr>
      </w:pPr>
      <w:r w:rsidRPr="00F239FD">
        <w:rPr>
          <w:sz w:val="22"/>
          <w:szCs w:val="22"/>
        </w:rPr>
        <w:t>ПРАВИТЕЛЬСТВО РОССИЙСКОЙ ФЕДЕРАЦИИ</w:t>
      </w:r>
    </w:p>
    <w:p w:rsidR="00A5005F" w:rsidRPr="00F239FD" w:rsidRDefault="00A5005F" w:rsidP="00F239FD">
      <w:pPr>
        <w:pStyle w:val="ConsPlusTitle"/>
        <w:jc w:val="center"/>
        <w:rPr>
          <w:sz w:val="22"/>
          <w:szCs w:val="22"/>
        </w:rPr>
      </w:pPr>
    </w:p>
    <w:p w:rsidR="00A5005F" w:rsidRPr="00F239FD" w:rsidRDefault="00A5005F" w:rsidP="00F239FD">
      <w:pPr>
        <w:pStyle w:val="ConsPlusTitle"/>
        <w:jc w:val="center"/>
        <w:rPr>
          <w:sz w:val="22"/>
          <w:szCs w:val="22"/>
        </w:rPr>
      </w:pPr>
      <w:r w:rsidRPr="00F239FD">
        <w:rPr>
          <w:sz w:val="22"/>
          <w:szCs w:val="22"/>
        </w:rPr>
        <w:t>ПОСТАНОВЛЕНИЕ</w:t>
      </w:r>
    </w:p>
    <w:p w:rsidR="00A5005F" w:rsidRPr="00F239FD" w:rsidRDefault="00A5005F" w:rsidP="00F239FD">
      <w:pPr>
        <w:pStyle w:val="ConsPlusTitle"/>
        <w:jc w:val="center"/>
        <w:rPr>
          <w:sz w:val="22"/>
          <w:szCs w:val="22"/>
        </w:rPr>
      </w:pPr>
      <w:r w:rsidRPr="00F239FD">
        <w:rPr>
          <w:sz w:val="22"/>
          <w:szCs w:val="22"/>
        </w:rPr>
        <w:t xml:space="preserve">от 5 декабря </w:t>
      </w:r>
      <w:smartTag w:uri="urn:schemas-microsoft-com:office:smarttags" w:element="metricconverter">
        <w:smartTagPr>
          <w:attr w:name="ProductID" w:val="2011 г"/>
        </w:smartTagPr>
        <w:r w:rsidRPr="00F239FD">
          <w:rPr>
            <w:sz w:val="22"/>
            <w:szCs w:val="22"/>
          </w:rPr>
          <w:t>2011 г</w:t>
        </w:r>
      </w:smartTag>
      <w:r w:rsidRPr="00F239FD">
        <w:rPr>
          <w:sz w:val="22"/>
          <w:szCs w:val="22"/>
        </w:rPr>
        <w:t>. N 1008</w:t>
      </w:r>
    </w:p>
    <w:p w:rsidR="00A5005F" w:rsidRPr="00F239FD" w:rsidRDefault="00A5005F" w:rsidP="00F239FD">
      <w:pPr>
        <w:pStyle w:val="ConsPlusTitle"/>
        <w:jc w:val="center"/>
        <w:rPr>
          <w:sz w:val="22"/>
          <w:szCs w:val="22"/>
        </w:rPr>
      </w:pPr>
    </w:p>
    <w:p w:rsidR="00A5005F" w:rsidRPr="00F239FD" w:rsidRDefault="00A5005F" w:rsidP="00F239FD">
      <w:pPr>
        <w:pStyle w:val="ConsPlusTitle"/>
        <w:jc w:val="center"/>
        <w:rPr>
          <w:sz w:val="22"/>
          <w:szCs w:val="22"/>
        </w:rPr>
      </w:pPr>
      <w:r w:rsidRPr="00F239FD">
        <w:rPr>
          <w:sz w:val="22"/>
          <w:szCs w:val="22"/>
        </w:rPr>
        <w:t>О ПРОВЕДЕНИИ ТЕХНИЧЕСКОГО ОСМОТРА ТРАНСПОРТНЫХ СРЕДСТВ</w:t>
      </w:r>
    </w:p>
    <w:p w:rsidR="00A5005F" w:rsidRPr="00F239FD" w:rsidRDefault="00A5005F" w:rsidP="00F239FD">
      <w:pPr>
        <w:pStyle w:val="ConsPlusNormal"/>
        <w:jc w:val="center"/>
        <w:rPr>
          <w:sz w:val="22"/>
          <w:szCs w:val="22"/>
        </w:rPr>
      </w:pPr>
      <w:r w:rsidRPr="00F239FD">
        <w:rPr>
          <w:sz w:val="22"/>
          <w:szCs w:val="22"/>
        </w:rPr>
        <w:t>(в ред. Постановлений Правительства РФ от 29.11.2012 N 1236,</w:t>
      </w:r>
    </w:p>
    <w:p w:rsidR="00A5005F" w:rsidRPr="00F239FD" w:rsidRDefault="00A5005F" w:rsidP="00F239FD">
      <w:pPr>
        <w:pStyle w:val="ConsPlusNormal"/>
        <w:jc w:val="center"/>
        <w:rPr>
          <w:sz w:val="22"/>
          <w:szCs w:val="22"/>
        </w:rPr>
      </w:pPr>
      <w:r w:rsidRPr="00F239FD">
        <w:rPr>
          <w:sz w:val="22"/>
          <w:szCs w:val="22"/>
        </w:rPr>
        <w:t>от 13.11.2013 N 1013, от 06.06.2015 N 557,</w:t>
      </w:r>
    </w:p>
    <w:p w:rsidR="00A5005F" w:rsidRPr="00F239FD" w:rsidRDefault="00A5005F" w:rsidP="00F239FD">
      <w:pPr>
        <w:pStyle w:val="ConsPlusNormal"/>
        <w:jc w:val="center"/>
        <w:rPr>
          <w:sz w:val="22"/>
          <w:szCs w:val="22"/>
        </w:rPr>
      </w:pPr>
      <w:r w:rsidRPr="00F239FD">
        <w:rPr>
          <w:sz w:val="22"/>
          <w:szCs w:val="22"/>
        </w:rPr>
        <w:t>от 04.09.2015 N 941, от 03.11.2015 N 1194)</w:t>
      </w:r>
    </w:p>
    <w:p w:rsidR="00A5005F" w:rsidRPr="00F239FD" w:rsidRDefault="00A5005F" w:rsidP="00F239FD">
      <w:pPr>
        <w:pStyle w:val="ConsPlusNormal"/>
        <w:jc w:val="center"/>
        <w:rPr>
          <w:sz w:val="22"/>
          <w:szCs w:val="22"/>
        </w:rPr>
      </w:pPr>
    </w:p>
    <w:p w:rsidR="00A5005F" w:rsidRPr="00F239FD" w:rsidRDefault="00A5005F" w:rsidP="00F239FD">
      <w:pPr>
        <w:pStyle w:val="ConsPlusNormal"/>
        <w:ind w:firstLine="540"/>
        <w:jc w:val="both"/>
        <w:rPr>
          <w:sz w:val="22"/>
          <w:szCs w:val="22"/>
        </w:rPr>
      </w:pPr>
      <w:r w:rsidRPr="00F239FD">
        <w:rPr>
          <w:sz w:val="22"/>
          <w:szCs w:val="22"/>
        </w:rPr>
        <w:t>В соответствии со статьей 7 Федерального закона "О техническом осмотре транспортных средств и о внесении изменений в отдельные законодательные акты Российской Федерации" Правительство Российской Федерации постановляет:</w:t>
      </w:r>
    </w:p>
    <w:p w:rsidR="00A5005F" w:rsidRPr="00F239FD" w:rsidRDefault="00A5005F" w:rsidP="00F239FD">
      <w:pPr>
        <w:pStyle w:val="ConsPlusNormal"/>
        <w:ind w:firstLine="540"/>
        <w:jc w:val="both"/>
        <w:rPr>
          <w:sz w:val="22"/>
          <w:szCs w:val="22"/>
        </w:rPr>
      </w:pPr>
      <w:r w:rsidRPr="00F239FD">
        <w:rPr>
          <w:sz w:val="22"/>
          <w:szCs w:val="22"/>
        </w:rPr>
        <w:t xml:space="preserve">1. Утвердить прилагаемые </w:t>
      </w:r>
      <w:hyperlink w:anchor="Par38" w:tooltip="ПРАВИЛА" w:history="1">
        <w:r w:rsidRPr="00F239FD">
          <w:rPr>
            <w:sz w:val="22"/>
            <w:szCs w:val="22"/>
          </w:rPr>
          <w:t>Правила</w:t>
        </w:r>
      </w:hyperlink>
      <w:r w:rsidRPr="00F239FD">
        <w:rPr>
          <w:sz w:val="22"/>
          <w:szCs w:val="22"/>
        </w:rPr>
        <w:t xml:space="preserve"> проведения технического осмотра транспортных средств.</w:t>
      </w:r>
    </w:p>
    <w:p w:rsidR="00A5005F" w:rsidRPr="00F239FD" w:rsidRDefault="00A5005F" w:rsidP="00F239FD">
      <w:pPr>
        <w:pStyle w:val="ConsPlusNormal"/>
        <w:ind w:firstLine="540"/>
        <w:jc w:val="both"/>
        <w:rPr>
          <w:sz w:val="22"/>
          <w:szCs w:val="22"/>
        </w:rPr>
      </w:pPr>
      <w:r w:rsidRPr="00F239FD">
        <w:rPr>
          <w:sz w:val="22"/>
          <w:szCs w:val="22"/>
        </w:rPr>
        <w:t>2. Признать утратившими силу:</w:t>
      </w:r>
    </w:p>
    <w:p w:rsidR="00A5005F" w:rsidRPr="00F239FD" w:rsidRDefault="00A5005F" w:rsidP="00F239FD">
      <w:pPr>
        <w:pStyle w:val="ConsPlusNormal"/>
        <w:ind w:firstLine="540"/>
        <w:jc w:val="both"/>
        <w:rPr>
          <w:sz w:val="22"/>
          <w:szCs w:val="22"/>
        </w:rPr>
      </w:pPr>
      <w:r w:rsidRPr="00F239FD">
        <w:rPr>
          <w:sz w:val="22"/>
          <w:szCs w:val="22"/>
        </w:rPr>
        <w:t xml:space="preserve">Постановление Правительства Российской Федерации от 31 июля </w:t>
      </w:r>
      <w:smartTag w:uri="urn:schemas-microsoft-com:office:smarttags" w:element="metricconverter">
        <w:smartTagPr>
          <w:attr w:name="ProductID" w:val="1998 г"/>
        </w:smartTagPr>
        <w:r w:rsidRPr="00F239FD">
          <w:rPr>
            <w:sz w:val="22"/>
            <w:szCs w:val="22"/>
          </w:rPr>
          <w:t>1998 г</w:t>
        </w:r>
      </w:smartTag>
      <w:r w:rsidRPr="00F239FD">
        <w:rPr>
          <w:sz w:val="22"/>
          <w:szCs w:val="22"/>
        </w:rPr>
        <w:t>. N 880 "О порядке проведения государственного технического осмотра транспортных средств, зарегистрированных в Государственной инспекции безопасности дорожного движения Министерства внутренних дел Российской Федерации" (Собрание законодательства Российской Федерации, 1998, N 32, ст. 3916);</w:t>
      </w:r>
    </w:p>
    <w:p w:rsidR="00A5005F" w:rsidRPr="00F239FD" w:rsidRDefault="00A5005F" w:rsidP="00F239FD">
      <w:pPr>
        <w:pStyle w:val="ConsPlusNormal"/>
        <w:ind w:firstLine="540"/>
        <w:jc w:val="both"/>
        <w:rPr>
          <w:sz w:val="22"/>
          <w:szCs w:val="22"/>
        </w:rPr>
      </w:pPr>
      <w:r w:rsidRPr="00F239FD">
        <w:rPr>
          <w:sz w:val="22"/>
          <w:szCs w:val="22"/>
        </w:rPr>
        <w:t xml:space="preserve">раздел III изменений и дополнений, которые вносятся в решения Правительства Российской Федерации по вопросам обеспечения безопасности дорожного движения, утвержденных Постановлением Правительства Российской Федерации от 24 января </w:t>
      </w:r>
      <w:smartTag w:uri="urn:schemas-microsoft-com:office:smarttags" w:element="metricconverter">
        <w:smartTagPr>
          <w:attr w:name="ProductID" w:val="2001 г"/>
        </w:smartTagPr>
        <w:r w:rsidRPr="00F239FD">
          <w:rPr>
            <w:sz w:val="22"/>
            <w:szCs w:val="22"/>
          </w:rPr>
          <w:t>2001 г</w:t>
        </w:r>
      </w:smartTag>
      <w:r w:rsidRPr="00F239FD">
        <w:rPr>
          <w:sz w:val="22"/>
          <w:szCs w:val="22"/>
        </w:rPr>
        <w:t>. N 67 "О внесении изменений и дополнений в решения Правительства Российской Федерации по вопросам обеспечения безопасности дорожного движения" (Собрание законодательства Российской Федерации, 2001, N 11, ст. 1029);</w:t>
      </w:r>
    </w:p>
    <w:p w:rsidR="00A5005F" w:rsidRPr="00F239FD" w:rsidRDefault="00A5005F" w:rsidP="00F239FD">
      <w:pPr>
        <w:pStyle w:val="ConsPlusNormal"/>
        <w:ind w:firstLine="540"/>
        <w:jc w:val="both"/>
        <w:rPr>
          <w:sz w:val="22"/>
          <w:szCs w:val="22"/>
        </w:rPr>
      </w:pPr>
      <w:r w:rsidRPr="00F239FD">
        <w:rPr>
          <w:sz w:val="22"/>
          <w:szCs w:val="22"/>
        </w:rPr>
        <w:t xml:space="preserve">пункт 3 Постановления Правительства Российской Федерации от 6 февраля </w:t>
      </w:r>
      <w:smartTag w:uri="urn:schemas-microsoft-com:office:smarttags" w:element="metricconverter">
        <w:smartTagPr>
          <w:attr w:name="ProductID" w:val="2002 г"/>
        </w:smartTagPr>
        <w:r w:rsidRPr="00F239FD">
          <w:rPr>
            <w:sz w:val="22"/>
            <w:szCs w:val="22"/>
          </w:rPr>
          <w:t>2002 г</w:t>
        </w:r>
      </w:smartTag>
      <w:r w:rsidRPr="00F239FD">
        <w:rPr>
          <w:sz w:val="22"/>
          <w:szCs w:val="22"/>
        </w:rPr>
        <w:t>. N 83 "О проведении регулярных проверок транспортных и иных передвижных средств на соответствие техническим нормативам выбросов вредных (загрязняющих) веществ в атмосферный воздух" (Собрание законодательства Российской Федерации, 2002, N 6, ст. 586);</w:t>
      </w:r>
    </w:p>
    <w:p w:rsidR="00A5005F" w:rsidRPr="00F239FD" w:rsidRDefault="00A5005F" w:rsidP="00F239FD">
      <w:pPr>
        <w:pStyle w:val="ConsPlusNormal"/>
        <w:ind w:firstLine="540"/>
        <w:jc w:val="both"/>
        <w:rPr>
          <w:sz w:val="22"/>
          <w:szCs w:val="22"/>
        </w:rPr>
      </w:pPr>
      <w:r w:rsidRPr="00F239FD">
        <w:rPr>
          <w:sz w:val="22"/>
          <w:szCs w:val="22"/>
        </w:rPr>
        <w:t xml:space="preserve">пункт 4 изменений и дополнений, которые вносятся в акты Правительства Российской Федерации по вопросам обеспечения обязательного страхования гражданской ответственности владельцев транспортных средств, утвержденных Постановлением Правительства Российской Федерации от 7 мая </w:t>
      </w:r>
      <w:smartTag w:uri="urn:schemas-microsoft-com:office:smarttags" w:element="metricconverter">
        <w:smartTagPr>
          <w:attr w:name="ProductID" w:val="2003 г"/>
        </w:smartTagPr>
        <w:r w:rsidRPr="00F239FD">
          <w:rPr>
            <w:sz w:val="22"/>
            <w:szCs w:val="22"/>
          </w:rPr>
          <w:t>2003 г</w:t>
        </w:r>
      </w:smartTag>
      <w:r w:rsidRPr="00F239FD">
        <w:rPr>
          <w:sz w:val="22"/>
          <w:szCs w:val="22"/>
        </w:rPr>
        <w:t>. N 265 "О внесении изменений и дополнений в акты Правительства Российской Федерации по вопросам обеспечения обязательного страхования гражданской ответственности владельцев транспортных средств" (Собрание законодательства Российской Федерации, 2003, N 20, ст. 1899);</w:t>
      </w:r>
    </w:p>
    <w:p w:rsidR="00A5005F" w:rsidRPr="00F239FD" w:rsidRDefault="00A5005F" w:rsidP="00F239FD">
      <w:pPr>
        <w:pStyle w:val="ConsPlusNormal"/>
        <w:ind w:firstLine="540"/>
        <w:jc w:val="both"/>
        <w:rPr>
          <w:sz w:val="22"/>
          <w:szCs w:val="22"/>
        </w:rPr>
      </w:pPr>
      <w:r w:rsidRPr="00F239FD">
        <w:rPr>
          <w:sz w:val="22"/>
          <w:szCs w:val="22"/>
        </w:rPr>
        <w:t xml:space="preserve">Постановление Правительства Российской Федерации от 31 декабря </w:t>
      </w:r>
      <w:smartTag w:uri="urn:schemas-microsoft-com:office:smarttags" w:element="metricconverter">
        <w:smartTagPr>
          <w:attr w:name="ProductID" w:val="2005 г"/>
        </w:smartTagPr>
        <w:r w:rsidRPr="00F239FD">
          <w:rPr>
            <w:sz w:val="22"/>
            <w:szCs w:val="22"/>
          </w:rPr>
          <w:t>2005 г</w:t>
        </w:r>
      </w:smartTag>
      <w:r w:rsidRPr="00F239FD">
        <w:rPr>
          <w:sz w:val="22"/>
          <w:szCs w:val="22"/>
        </w:rPr>
        <w:t xml:space="preserve">. N 862 "О внесении изменений в Постановление Правительства Российской Федерации от 31 июля </w:t>
      </w:r>
      <w:smartTag w:uri="urn:schemas-microsoft-com:office:smarttags" w:element="metricconverter">
        <w:smartTagPr>
          <w:attr w:name="ProductID" w:val="1998 г"/>
        </w:smartTagPr>
        <w:r w:rsidRPr="00F239FD">
          <w:rPr>
            <w:sz w:val="22"/>
            <w:szCs w:val="22"/>
          </w:rPr>
          <w:t>1998 г</w:t>
        </w:r>
      </w:smartTag>
      <w:r w:rsidRPr="00F239FD">
        <w:rPr>
          <w:sz w:val="22"/>
          <w:szCs w:val="22"/>
        </w:rPr>
        <w:t>. N 880" (Собрание законодательства Российской Федерации, 2006, N 2, ст. 225);</w:t>
      </w:r>
    </w:p>
    <w:p w:rsidR="00A5005F" w:rsidRPr="00F239FD" w:rsidRDefault="00A5005F" w:rsidP="00F239FD">
      <w:pPr>
        <w:pStyle w:val="ConsPlusNormal"/>
        <w:ind w:firstLine="540"/>
        <w:jc w:val="both"/>
        <w:rPr>
          <w:sz w:val="22"/>
          <w:szCs w:val="22"/>
        </w:rPr>
      </w:pPr>
      <w:r w:rsidRPr="00F239FD">
        <w:rPr>
          <w:sz w:val="22"/>
          <w:szCs w:val="22"/>
        </w:rPr>
        <w:t xml:space="preserve">пункт 2 изменений, которые вносятся в Постановления Правительства Российской Федерации по вопросам обеспечения безопасности дорожного движения, утвержденных Постановлением Правительства Российской Федерации от 14 февраля </w:t>
      </w:r>
      <w:smartTag w:uri="urn:schemas-microsoft-com:office:smarttags" w:element="metricconverter">
        <w:smartTagPr>
          <w:attr w:name="ProductID" w:val="2009 г"/>
        </w:smartTagPr>
        <w:r w:rsidRPr="00F239FD">
          <w:rPr>
            <w:sz w:val="22"/>
            <w:szCs w:val="22"/>
          </w:rPr>
          <w:t>2009 г</w:t>
        </w:r>
      </w:smartTag>
      <w:r w:rsidRPr="00F239FD">
        <w:rPr>
          <w:sz w:val="22"/>
          <w:szCs w:val="22"/>
        </w:rPr>
        <w:t>. N 106 "О внесении изменений в некоторые Постановления Правительства Российской Федерации по вопросам обеспечения безопасности дорожного движения" (Собрание законодательства Российской Федерации, 2009, N 8, ст. 971);</w:t>
      </w:r>
    </w:p>
    <w:p w:rsidR="00A5005F" w:rsidRPr="00F239FD" w:rsidRDefault="00A5005F" w:rsidP="00F239FD">
      <w:pPr>
        <w:pStyle w:val="ConsPlusNormal"/>
        <w:ind w:firstLine="540"/>
        <w:jc w:val="both"/>
        <w:rPr>
          <w:sz w:val="22"/>
          <w:szCs w:val="22"/>
        </w:rPr>
      </w:pPr>
      <w:r w:rsidRPr="00F239FD">
        <w:rPr>
          <w:sz w:val="22"/>
          <w:szCs w:val="22"/>
        </w:rPr>
        <w:t xml:space="preserve">Постановление Правительства Российской Федерации от 13 ноября </w:t>
      </w:r>
      <w:smartTag w:uri="urn:schemas-microsoft-com:office:smarttags" w:element="metricconverter">
        <w:smartTagPr>
          <w:attr w:name="ProductID" w:val="2010 г"/>
        </w:smartTagPr>
        <w:r w:rsidRPr="00F239FD">
          <w:rPr>
            <w:sz w:val="22"/>
            <w:szCs w:val="22"/>
          </w:rPr>
          <w:t>2010 г</w:t>
        </w:r>
      </w:smartTag>
      <w:r w:rsidRPr="00F239FD">
        <w:rPr>
          <w:sz w:val="22"/>
          <w:szCs w:val="22"/>
        </w:rPr>
        <w:t>. N 908 "О внесении изменений в Положение о проведении государственного технического осмотра автомототранспортных средств и прицепов к ним Государственной инспекцией безопасности дорожного движения Министерства внутренних дел Российской Федерации" (Собрание законодательства Российской Федерации, 2010, N 47, ст. 6131);</w:t>
      </w:r>
    </w:p>
    <w:p w:rsidR="00A5005F" w:rsidRPr="00F239FD" w:rsidRDefault="00A5005F" w:rsidP="00F239FD">
      <w:pPr>
        <w:pStyle w:val="ConsPlusNormal"/>
        <w:ind w:firstLine="540"/>
        <w:jc w:val="both"/>
        <w:rPr>
          <w:sz w:val="22"/>
          <w:szCs w:val="22"/>
        </w:rPr>
      </w:pPr>
      <w:r w:rsidRPr="00F239FD">
        <w:rPr>
          <w:sz w:val="22"/>
          <w:szCs w:val="22"/>
        </w:rPr>
        <w:t xml:space="preserve">Постановление Правительства Российской Федерации от 11 октября </w:t>
      </w:r>
      <w:smartTag w:uri="urn:schemas-microsoft-com:office:smarttags" w:element="metricconverter">
        <w:smartTagPr>
          <w:attr w:name="ProductID" w:val="2011 г"/>
        </w:smartTagPr>
        <w:r w:rsidRPr="00F239FD">
          <w:rPr>
            <w:sz w:val="22"/>
            <w:szCs w:val="22"/>
          </w:rPr>
          <w:t>2011 г</w:t>
        </w:r>
      </w:smartTag>
      <w:r w:rsidRPr="00F239FD">
        <w:rPr>
          <w:sz w:val="22"/>
          <w:szCs w:val="22"/>
        </w:rPr>
        <w:t>. N 832 "О внесении изменения в Положение о проведении конкурса среди юридических лиц и индивидуальных предпринимателей на участие в проверке технического состояния транспортных средств с использованием средств технического диагностирования при государственном техническом осмотре" (Собрание законодательства Российской Федерации, 2011, N 42, ст. 5930).</w:t>
      </w:r>
    </w:p>
    <w:p w:rsidR="00A5005F" w:rsidRPr="00F239FD" w:rsidRDefault="00A5005F" w:rsidP="00F239FD">
      <w:pPr>
        <w:pStyle w:val="ConsPlusNormal"/>
        <w:ind w:firstLine="540"/>
        <w:jc w:val="both"/>
        <w:rPr>
          <w:sz w:val="22"/>
          <w:szCs w:val="22"/>
        </w:rPr>
      </w:pPr>
      <w:r w:rsidRPr="00F239FD">
        <w:rPr>
          <w:sz w:val="22"/>
          <w:szCs w:val="22"/>
        </w:rPr>
        <w:t xml:space="preserve">3. Настоящее Постановление вступает в силу с 1 января </w:t>
      </w:r>
      <w:smartTag w:uri="urn:schemas-microsoft-com:office:smarttags" w:element="metricconverter">
        <w:smartTagPr>
          <w:attr w:name="ProductID" w:val="2012 г"/>
        </w:smartTagPr>
        <w:r w:rsidRPr="00F239FD">
          <w:rPr>
            <w:sz w:val="22"/>
            <w:szCs w:val="22"/>
          </w:rPr>
          <w:t>2012 г</w:t>
        </w:r>
      </w:smartTag>
      <w:r w:rsidRPr="00F239FD">
        <w:rPr>
          <w:sz w:val="22"/>
          <w:szCs w:val="22"/>
        </w:rPr>
        <w:t>.</w:t>
      </w:r>
    </w:p>
    <w:p w:rsidR="00A5005F" w:rsidRPr="00F239FD" w:rsidRDefault="00A5005F" w:rsidP="00F239FD">
      <w:pPr>
        <w:pStyle w:val="ConsPlusNormal"/>
        <w:ind w:firstLine="540"/>
        <w:jc w:val="both"/>
        <w:rPr>
          <w:sz w:val="22"/>
          <w:szCs w:val="22"/>
        </w:rPr>
      </w:pPr>
    </w:p>
    <w:p w:rsidR="00A5005F" w:rsidRPr="00F239FD" w:rsidRDefault="00A5005F" w:rsidP="00F239FD">
      <w:pPr>
        <w:pStyle w:val="ConsPlusNormal"/>
        <w:jc w:val="right"/>
        <w:rPr>
          <w:sz w:val="22"/>
          <w:szCs w:val="22"/>
        </w:rPr>
      </w:pPr>
      <w:r w:rsidRPr="00F239FD">
        <w:rPr>
          <w:sz w:val="22"/>
          <w:szCs w:val="22"/>
        </w:rPr>
        <w:t>Председатель Правительства</w:t>
      </w:r>
    </w:p>
    <w:p w:rsidR="00A5005F" w:rsidRPr="00F239FD" w:rsidRDefault="00A5005F" w:rsidP="00F239FD">
      <w:pPr>
        <w:pStyle w:val="ConsPlusNormal"/>
        <w:jc w:val="right"/>
        <w:rPr>
          <w:sz w:val="22"/>
          <w:szCs w:val="22"/>
        </w:rPr>
      </w:pPr>
      <w:r w:rsidRPr="00F239FD">
        <w:rPr>
          <w:sz w:val="22"/>
          <w:szCs w:val="22"/>
        </w:rPr>
        <w:t>Российской Федерации</w:t>
      </w:r>
    </w:p>
    <w:p w:rsidR="00A5005F" w:rsidRPr="00F239FD" w:rsidRDefault="00A5005F" w:rsidP="00F239FD">
      <w:pPr>
        <w:pStyle w:val="ConsPlusNormal"/>
        <w:jc w:val="right"/>
        <w:rPr>
          <w:sz w:val="22"/>
          <w:szCs w:val="22"/>
        </w:rPr>
      </w:pPr>
      <w:r w:rsidRPr="00F239FD">
        <w:rPr>
          <w:sz w:val="22"/>
          <w:szCs w:val="22"/>
        </w:rPr>
        <w:t>В.ПУТИН</w:t>
      </w:r>
    </w:p>
    <w:p w:rsidR="00A5005F" w:rsidRPr="00F239FD" w:rsidRDefault="00A5005F" w:rsidP="00F239FD">
      <w:pPr>
        <w:pStyle w:val="ConsPlusNormal"/>
        <w:jc w:val="right"/>
        <w:rPr>
          <w:sz w:val="22"/>
          <w:szCs w:val="22"/>
        </w:rPr>
      </w:pPr>
    </w:p>
    <w:p w:rsidR="00A5005F" w:rsidRPr="00F239FD" w:rsidRDefault="00A5005F" w:rsidP="00F239FD">
      <w:pPr>
        <w:pStyle w:val="ConsPlusNormal"/>
        <w:jc w:val="right"/>
        <w:outlineLvl w:val="0"/>
        <w:rPr>
          <w:sz w:val="22"/>
          <w:szCs w:val="22"/>
        </w:rPr>
      </w:pPr>
      <w:r w:rsidRPr="00F239FD">
        <w:rPr>
          <w:sz w:val="22"/>
          <w:szCs w:val="22"/>
        </w:rPr>
        <w:t>Утверждены</w:t>
      </w:r>
    </w:p>
    <w:p w:rsidR="00A5005F" w:rsidRPr="00F239FD" w:rsidRDefault="00A5005F" w:rsidP="00F239FD">
      <w:pPr>
        <w:pStyle w:val="ConsPlusNormal"/>
        <w:jc w:val="right"/>
        <w:rPr>
          <w:sz w:val="22"/>
          <w:szCs w:val="22"/>
        </w:rPr>
      </w:pPr>
      <w:r w:rsidRPr="00F239FD">
        <w:rPr>
          <w:sz w:val="22"/>
          <w:szCs w:val="22"/>
        </w:rPr>
        <w:t>Постановлением Правительства</w:t>
      </w:r>
    </w:p>
    <w:p w:rsidR="00A5005F" w:rsidRPr="00F239FD" w:rsidRDefault="00A5005F" w:rsidP="00F239FD">
      <w:pPr>
        <w:pStyle w:val="ConsPlusNormal"/>
        <w:jc w:val="right"/>
        <w:rPr>
          <w:sz w:val="22"/>
          <w:szCs w:val="22"/>
        </w:rPr>
      </w:pPr>
      <w:r w:rsidRPr="00F239FD">
        <w:rPr>
          <w:sz w:val="22"/>
          <w:szCs w:val="22"/>
        </w:rPr>
        <w:t>Российской Федерации</w:t>
      </w:r>
    </w:p>
    <w:p w:rsidR="00A5005F" w:rsidRPr="00F239FD" w:rsidRDefault="00A5005F" w:rsidP="00F239FD">
      <w:pPr>
        <w:pStyle w:val="ConsPlusNormal"/>
        <w:jc w:val="right"/>
        <w:rPr>
          <w:sz w:val="22"/>
          <w:szCs w:val="22"/>
        </w:rPr>
      </w:pPr>
      <w:r w:rsidRPr="00F239FD">
        <w:rPr>
          <w:sz w:val="22"/>
          <w:szCs w:val="22"/>
        </w:rPr>
        <w:t xml:space="preserve">от 5 декабря </w:t>
      </w:r>
      <w:smartTag w:uri="urn:schemas-microsoft-com:office:smarttags" w:element="metricconverter">
        <w:smartTagPr>
          <w:attr w:name="ProductID" w:val="2011 г"/>
        </w:smartTagPr>
        <w:r w:rsidRPr="00F239FD">
          <w:rPr>
            <w:sz w:val="22"/>
            <w:szCs w:val="22"/>
          </w:rPr>
          <w:t>2011 г</w:t>
        </w:r>
      </w:smartTag>
      <w:r w:rsidRPr="00F239FD">
        <w:rPr>
          <w:sz w:val="22"/>
          <w:szCs w:val="22"/>
        </w:rPr>
        <w:t>. N 1008</w:t>
      </w:r>
    </w:p>
    <w:p w:rsidR="00A5005F" w:rsidRPr="00F239FD" w:rsidRDefault="00A5005F" w:rsidP="00F239FD">
      <w:pPr>
        <w:pStyle w:val="ConsPlusNormal"/>
        <w:ind w:firstLine="540"/>
        <w:jc w:val="both"/>
        <w:rPr>
          <w:sz w:val="22"/>
          <w:szCs w:val="22"/>
        </w:rPr>
      </w:pPr>
    </w:p>
    <w:p w:rsidR="00A5005F" w:rsidRPr="00F239FD" w:rsidRDefault="00A5005F" w:rsidP="00F239FD">
      <w:pPr>
        <w:pStyle w:val="ConsPlusTitle"/>
        <w:jc w:val="center"/>
        <w:rPr>
          <w:sz w:val="22"/>
          <w:szCs w:val="22"/>
        </w:rPr>
      </w:pPr>
      <w:bookmarkStart w:id="0" w:name="Par38"/>
      <w:bookmarkEnd w:id="0"/>
      <w:r w:rsidRPr="00F239FD">
        <w:rPr>
          <w:sz w:val="22"/>
          <w:szCs w:val="22"/>
        </w:rPr>
        <w:t>ПРАВИЛА</w:t>
      </w:r>
    </w:p>
    <w:p w:rsidR="00A5005F" w:rsidRPr="00F239FD" w:rsidRDefault="00A5005F" w:rsidP="00F239FD">
      <w:pPr>
        <w:pStyle w:val="ConsPlusTitle"/>
        <w:jc w:val="center"/>
        <w:rPr>
          <w:sz w:val="22"/>
          <w:szCs w:val="22"/>
        </w:rPr>
      </w:pPr>
      <w:r w:rsidRPr="00F239FD">
        <w:rPr>
          <w:sz w:val="22"/>
          <w:szCs w:val="22"/>
        </w:rPr>
        <w:t>ПРОВЕДЕНИЯ ТЕХНИЧЕСКОГО ОСМОТРА ТРАНСПОРТНЫХ СРЕДСТВ</w:t>
      </w:r>
    </w:p>
    <w:p w:rsidR="00A5005F" w:rsidRPr="00F239FD" w:rsidRDefault="00A5005F" w:rsidP="00F239FD">
      <w:pPr>
        <w:pStyle w:val="ConsPlusNormal"/>
        <w:jc w:val="center"/>
        <w:rPr>
          <w:sz w:val="22"/>
          <w:szCs w:val="22"/>
        </w:rPr>
      </w:pPr>
      <w:r w:rsidRPr="00F239FD">
        <w:rPr>
          <w:sz w:val="22"/>
          <w:szCs w:val="22"/>
        </w:rPr>
        <w:t>(в ред. Постановлений Правительства РФ от 29.11.2012 N 1236,</w:t>
      </w:r>
    </w:p>
    <w:p w:rsidR="00A5005F" w:rsidRPr="00F239FD" w:rsidRDefault="00A5005F" w:rsidP="00F239FD">
      <w:pPr>
        <w:pStyle w:val="ConsPlusNormal"/>
        <w:jc w:val="center"/>
        <w:rPr>
          <w:sz w:val="22"/>
          <w:szCs w:val="22"/>
        </w:rPr>
      </w:pPr>
      <w:r w:rsidRPr="00F239FD">
        <w:rPr>
          <w:sz w:val="22"/>
          <w:szCs w:val="22"/>
        </w:rPr>
        <w:t>от 13.11.2013 N 1013, от 06.06.2015 N 557,</w:t>
      </w:r>
    </w:p>
    <w:p w:rsidR="00A5005F" w:rsidRPr="00F239FD" w:rsidRDefault="00A5005F" w:rsidP="00F239FD">
      <w:pPr>
        <w:pStyle w:val="ConsPlusNormal"/>
        <w:jc w:val="center"/>
        <w:rPr>
          <w:sz w:val="22"/>
          <w:szCs w:val="22"/>
        </w:rPr>
      </w:pPr>
      <w:r w:rsidRPr="00F239FD">
        <w:rPr>
          <w:sz w:val="22"/>
          <w:szCs w:val="22"/>
        </w:rPr>
        <w:t>от 04.09.2015 N 941, от 03.11.2015 N 1194)</w:t>
      </w:r>
    </w:p>
    <w:p w:rsidR="00A5005F" w:rsidRPr="00F239FD" w:rsidRDefault="00A5005F" w:rsidP="00F239FD">
      <w:pPr>
        <w:pStyle w:val="ConsPlusNormal"/>
        <w:jc w:val="center"/>
        <w:rPr>
          <w:sz w:val="22"/>
          <w:szCs w:val="22"/>
        </w:rPr>
      </w:pPr>
    </w:p>
    <w:p w:rsidR="00A5005F" w:rsidRPr="00F239FD" w:rsidRDefault="00A5005F" w:rsidP="00F239FD">
      <w:pPr>
        <w:pStyle w:val="ConsPlusNormal"/>
        <w:jc w:val="center"/>
        <w:outlineLvl w:val="1"/>
        <w:rPr>
          <w:sz w:val="22"/>
          <w:szCs w:val="22"/>
        </w:rPr>
      </w:pPr>
      <w:r w:rsidRPr="00F239FD">
        <w:rPr>
          <w:sz w:val="22"/>
          <w:szCs w:val="22"/>
        </w:rPr>
        <w:t>I. Общие положения</w:t>
      </w:r>
    </w:p>
    <w:p w:rsidR="00A5005F" w:rsidRPr="00F239FD" w:rsidRDefault="00A5005F" w:rsidP="00F239FD">
      <w:pPr>
        <w:pStyle w:val="ConsPlusNormal"/>
        <w:ind w:firstLine="540"/>
        <w:jc w:val="both"/>
        <w:rPr>
          <w:sz w:val="22"/>
          <w:szCs w:val="22"/>
        </w:rPr>
      </w:pPr>
    </w:p>
    <w:p w:rsidR="00A5005F" w:rsidRPr="00F239FD" w:rsidRDefault="00A5005F" w:rsidP="00F239FD">
      <w:pPr>
        <w:pStyle w:val="ConsPlusNormal"/>
        <w:ind w:firstLine="540"/>
        <w:jc w:val="both"/>
        <w:rPr>
          <w:sz w:val="22"/>
          <w:szCs w:val="22"/>
        </w:rPr>
      </w:pPr>
      <w:r w:rsidRPr="00F239FD">
        <w:rPr>
          <w:sz w:val="22"/>
          <w:szCs w:val="22"/>
        </w:rPr>
        <w:t>1. Настоящие Правила устанавливают порядок оказания услуг по проведению технического осмотра, включая оценку соответствия транспортных средств (в том числе их частей, предметов их дополнительного оборудования) обязательным требованиям безопасности находящихся в эксплуатации транспортных средств, проводимую в форме технического диагностирования, в целях допуска транспортных средств к участию в дорожном движении на территории Российской Федерации и в случаях, предусмотренных международными договорами Российской Федерации, а также за ее пределами.</w:t>
      </w:r>
    </w:p>
    <w:p w:rsidR="00A5005F" w:rsidRPr="00F239FD" w:rsidRDefault="00A5005F" w:rsidP="00F239FD">
      <w:pPr>
        <w:pStyle w:val="ConsPlusNormal"/>
        <w:ind w:firstLine="540"/>
        <w:jc w:val="both"/>
        <w:rPr>
          <w:sz w:val="22"/>
          <w:szCs w:val="22"/>
        </w:rPr>
      </w:pPr>
      <w:r w:rsidRPr="00F239FD">
        <w:rPr>
          <w:sz w:val="22"/>
          <w:szCs w:val="22"/>
        </w:rPr>
        <w:t>2. Настоящие Правила не применяются к отношениям, связанным с проведением технического осмотра транспортных средств городского наземного электрического транспорта, транспортных средств, зарегистрированных военными автомобильными инспекциями или автомобильными службами федеральных органов исполнительной власти, в которых федеральным законом предусмотрена военная служба, транспортных средств органов, осуществляющих оперативно-разыскную деятельность, а также тракторов, самоходных дорожно-строительных и иных машин, которые имеют двигатель внутреннего сгорания объемом более 50 кубических сантиметров или электродвигатель максимальной мощностью более 4 киловатт, прицепов к ним и которые зарегистрированы органами, осуществляющими государственный надзор за техническим состоянием самоходных машин и других видов техники, если иное не установлено актами Правительства Российской Федерации.</w:t>
      </w:r>
    </w:p>
    <w:p w:rsidR="00A5005F" w:rsidRPr="00F239FD" w:rsidRDefault="00A5005F" w:rsidP="00F239FD">
      <w:pPr>
        <w:pStyle w:val="ConsPlusNormal"/>
        <w:jc w:val="both"/>
        <w:rPr>
          <w:sz w:val="22"/>
          <w:szCs w:val="22"/>
        </w:rPr>
      </w:pPr>
      <w:r w:rsidRPr="00F239FD">
        <w:rPr>
          <w:sz w:val="22"/>
          <w:szCs w:val="22"/>
        </w:rPr>
        <w:t>(в ред. Постановления Правительства РФ от 13.11.2013 N 1013)</w:t>
      </w:r>
    </w:p>
    <w:p w:rsidR="00A5005F" w:rsidRPr="00F239FD" w:rsidRDefault="00A5005F" w:rsidP="00F239FD">
      <w:pPr>
        <w:pStyle w:val="ConsPlusNormal"/>
        <w:ind w:firstLine="540"/>
        <w:jc w:val="both"/>
        <w:rPr>
          <w:sz w:val="22"/>
          <w:szCs w:val="22"/>
        </w:rPr>
      </w:pPr>
      <w:r w:rsidRPr="00F239FD">
        <w:rPr>
          <w:sz w:val="22"/>
          <w:szCs w:val="22"/>
        </w:rPr>
        <w:t xml:space="preserve">3. Требования (включая параметры), предъявляемые при проведении технического осмотра к транспортным средствам отдельных категорий, приведены в </w:t>
      </w:r>
      <w:hyperlink w:anchor="Par89" w:tooltip="ТРЕБОВАНИЯ," w:history="1">
        <w:r w:rsidRPr="00F239FD">
          <w:rPr>
            <w:sz w:val="22"/>
            <w:szCs w:val="22"/>
          </w:rPr>
          <w:t>приложении N 1</w:t>
        </w:r>
      </w:hyperlink>
      <w:r w:rsidRPr="00F239FD">
        <w:rPr>
          <w:sz w:val="22"/>
          <w:szCs w:val="22"/>
        </w:rPr>
        <w:t>.</w:t>
      </w:r>
    </w:p>
    <w:p w:rsidR="00A5005F" w:rsidRPr="00F239FD" w:rsidRDefault="00A5005F" w:rsidP="00F239FD">
      <w:pPr>
        <w:pStyle w:val="ConsPlusNormal"/>
        <w:ind w:firstLine="540"/>
        <w:jc w:val="both"/>
        <w:rPr>
          <w:sz w:val="22"/>
          <w:szCs w:val="22"/>
        </w:rPr>
      </w:pPr>
      <w:r w:rsidRPr="00F239FD">
        <w:rPr>
          <w:sz w:val="22"/>
          <w:szCs w:val="22"/>
        </w:rPr>
        <w:t>4. При проведении технического осмотра к транспортным средствам не применяются требования, касающиеся наличия подлежащих проверке элементов конструкции, которые не были предусмотрены на транспортном средстве на момент его выпуска в обращение, при условии отсутствия внесения изменений в его конструкцию в части указанных элементов и содержащих их узлов и агрегатов.</w:t>
      </w:r>
    </w:p>
    <w:p w:rsidR="00A5005F" w:rsidRPr="00F239FD" w:rsidRDefault="00A5005F" w:rsidP="00F239FD">
      <w:pPr>
        <w:pStyle w:val="ConsPlusNormal"/>
        <w:ind w:firstLine="540"/>
        <w:jc w:val="both"/>
        <w:rPr>
          <w:sz w:val="22"/>
          <w:szCs w:val="22"/>
        </w:rPr>
      </w:pPr>
      <w:r w:rsidRPr="00F239FD">
        <w:rPr>
          <w:sz w:val="22"/>
          <w:szCs w:val="22"/>
        </w:rPr>
        <w:t xml:space="preserve">5. Технический осмотр проводится операторами технического осмотра, аккредитованными в установленном порядке для проведения технического осмотра в области аккредитации, соответствующей категориям транспортных средств, предусмотренным </w:t>
      </w:r>
      <w:hyperlink w:anchor="Par89" w:tooltip="ТРЕБОВАНИЯ," w:history="1">
        <w:r w:rsidRPr="00F239FD">
          <w:rPr>
            <w:sz w:val="22"/>
            <w:szCs w:val="22"/>
          </w:rPr>
          <w:t>приложениями N 1</w:t>
        </w:r>
      </w:hyperlink>
      <w:r w:rsidRPr="00F239FD">
        <w:rPr>
          <w:sz w:val="22"/>
          <w:szCs w:val="22"/>
        </w:rPr>
        <w:t xml:space="preserve"> и </w:t>
      </w:r>
      <w:hyperlink w:anchor="Par876" w:tooltip="ПРОДОЛЖИТЕЛЬНОСТЬ" w:history="1">
        <w:r w:rsidRPr="00F239FD">
          <w:rPr>
            <w:sz w:val="22"/>
            <w:szCs w:val="22"/>
          </w:rPr>
          <w:t>2</w:t>
        </w:r>
      </w:hyperlink>
      <w:r w:rsidRPr="00F239FD">
        <w:rPr>
          <w:sz w:val="22"/>
          <w:szCs w:val="22"/>
        </w:rPr>
        <w:t>, а также организациями, указанными в части 7 статьи 32 Федерального закона "О техническом осмотре транспортных средств и о внесении изменений в отдельные законодательные акты Российской Федерации" (далее - операторы технического осмотра).</w:t>
      </w:r>
    </w:p>
    <w:p w:rsidR="00A5005F" w:rsidRPr="00F239FD" w:rsidRDefault="00A5005F" w:rsidP="00F239FD">
      <w:pPr>
        <w:pStyle w:val="ConsPlusNormal"/>
        <w:ind w:firstLine="540"/>
        <w:jc w:val="both"/>
        <w:rPr>
          <w:sz w:val="22"/>
          <w:szCs w:val="22"/>
        </w:rPr>
      </w:pPr>
      <w:r w:rsidRPr="00F239FD">
        <w:rPr>
          <w:sz w:val="22"/>
          <w:szCs w:val="22"/>
        </w:rPr>
        <w:t>6. Проведение технического осмотра осуществляется на платной основе в соответствии с договором о проведении технического осмотра, заключаемым владельцем транспортного средства или его представителем, в том числе представителем, действующим на основании доверенности, оформленной в простой письменной форме (далее - заявитель), и оператором технического осмотра по типовой форме указанного договора, утвержденной Министерством экономического развития Российской Федерации.</w:t>
      </w:r>
    </w:p>
    <w:p w:rsidR="00A5005F" w:rsidRPr="00F239FD" w:rsidRDefault="00A5005F" w:rsidP="00F239FD">
      <w:pPr>
        <w:pStyle w:val="ConsPlusNormal"/>
        <w:ind w:firstLine="540"/>
        <w:jc w:val="both"/>
        <w:rPr>
          <w:sz w:val="22"/>
          <w:szCs w:val="22"/>
        </w:rPr>
      </w:pPr>
      <w:r w:rsidRPr="00F239FD">
        <w:rPr>
          <w:sz w:val="22"/>
          <w:szCs w:val="22"/>
        </w:rPr>
        <w:t>7. Размер платы за проведение технического осмотра и размер платы за проведение повторного технического осмотра, который определяется объемом выполненных работ, устанавливаются оператором технического осмотра и не могут превышать предельный размер, установленный высшим исполнительным органом государственной власти субъекта Российской Федерации в соответствии с методикой, утвержденной Федеральной антимонопольной службой.</w:t>
      </w:r>
    </w:p>
    <w:p w:rsidR="00A5005F" w:rsidRPr="00F239FD" w:rsidRDefault="00A5005F" w:rsidP="00F239FD">
      <w:pPr>
        <w:pStyle w:val="ConsPlusNormal"/>
        <w:jc w:val="both"/>
        <w:rPr>
          <w:sz w:val="22"/>
          <w:szCs w:val="22"/>
        </w:rPr>
      </w:pPr>
      <w:r w:rsidRPr="00F239FD">
        <w:rPr>
          <w:sz w:val="22"/>
          <w:szCs w:val="22"/>
        </w:rPr>
        <w:t>(в ред. Постановления Правительства РФ от 04.09.2015 N 941)</w:t>
      </w:r>
    </w:p>
    <w:p w:rsidR="00A5005F" w:rsidRPr="00F239FD" w:rsidRDefault="00A5005F" w:rsidP="00F239FD">
      <w:pPr>
        <w:pStyle w:val="ConsPlusNormal"/>
        <w:ind w:firstLine="540"/>
        <w:jc w:val="both"/>
        <w:rPr>
          <w:sz w:val="22"/>
          <w:szCs w:val="22"/>
        </w:rPr>
      </w:pPr>
      <w:r w:rsidRPr="00F239FD">
        <w:rPr>
          <w:sz w:val="22"/>
          <w:szCs w:val="22"/>
        </w:rPr>
        <w:t>8. Операторы технического осмотра обеспечивают размещение в сети Интернет и в удобном для ознакомления месте и виде в пункте технического осмотра текста Федерального закона "О техническом осмотре транспортных средств и о внесении изменений в отдельные законодательные акты Российской Федерации", настоящих Правил, информации справочного характера (в том числе адресов оператора технического осмотра и пункта технического осмотра, номеров телефонов, адреса электронной почты, адреса сайта оператора технического осмотра в сети Интернет), актуальной информации о режиме работы пункта технического осмотра, информации о размерах платы за услуги по проведению технического осмотра, перечня документов, необходимых для прохождения технического осмотра, копии аттестата аккредитации (за исключением организаций, указанных в части 7 статьи 32 Федерального закона "О техническом осмотре транспортных средств и о внесении изменений в отдельные законодательные акты Российской Федерации"), типовой формы договора о проведении технического осмотра, а также обеспечивают возможность предварительной записи на технический осмотр. Операторы технического осмотра, являющиеся дилерами, также размещают информацию о марках транспортных средств, технический осмотр которых они проводят.</w:t>
      </w:r>
    </w:p>
    <w:p w:rsidR="00A5005F" w:rsidRPr="00F239FD" w:rsidRDefault="00A5005F" w:rsidP="00F239FD">
      <w:pPr>
        <w:pStyle w:val="ConsPlusNormal"/>
        <w:jc w:val="both"/>
        <w:rPr>
          <w:sz w:val="22"/>
          <w:szCs w:val="22"/>
        </w:rPr>
      </w:pPr>
      <w:r w:rsidRPr="00F239FD">
        <w:rPr>
          <w:sz w:val="22"/>
          <w:szCs w:val="22"/>
        </w:rPr>
        <w:t>(в ред. Постановления Правительства РФ от 29.11.2012 N 1236)</w:t>
      </w:r>
    </w:p>
    <w:p w:rsidR="00A5005F" w:rsidRPr="00F239FD" w:rsidRDefault="00A5005F" w:rsidP="00F239FD">
      <w:pPr>
        <w:pStyle w:val="ConsPlusNormal"/>
        <w:ind w:firstLine="540"/>
        <w:jc w:val="both"/>
        <w:rPr>
          <w:sz w:val="22"/>
          <w:szCs w:val="22"/>
        </w:rPr>
      </w:pPr>
    </w:p>
    <w:p w:rsidR="00A5005F" w:rsidRPr="00F239FD" w:rsidRDefault="00A5005F" w:rsidP="00F239FD">
      <w:pPr>
        <w:pStyle w:val="ConsPlusNormal"/>
        <w:jc w:val="center"/>
        <w:outlineLvl w:val="1"/>
        <w:rPr>
          <w:sz w:val="22"/>
          <w:szCs w:val="22"/>
        </w:rPr>
      </w:pPr>
      <w:r w:rsidRPr="00F239FD">
        <w:rPr>
          <w:sz w:val="22"/>
          <w:szCs w:val="22"/>
        </w:rPr>
        <w:t>II. Порядок оказания услуг по проведению</w:t>
      </w:r>
    </w:p>
    <w:p w:rsidR="00A5005F" w:rsidRPr="00F239FD" w:rsidRDefault="00A5005F" w:rsidP="00F239FD">
      <w:pPr>
        <w:pStyle w:val="ConsPlusNormal"/>
        <w:jc w:val="center"/>
        <w:rPr>
          <w:sz w:val="22"/>
          <w:szCs w:val="22"/>
        </w:rPr>
      </w:pPr>
      <w:r w:rsidRPr="00F239FD">
        <w:rPr>
          <w:sz w:val="22"/>
          <w:szCs w:val="22"/>
        </w:rPr>
        <w:t>технического осмотра</w:t>
      </w:r>
    </w:p>
    <w:p w:rsidR="00A5005F" w:rsidRPr="00F239FD" w:rsidRDefault="00A5005F" w:rsidP="00F239FD">
      <w:pPr>
        <w:pStyle w:val="ConsPlusNormal"/>
        <w:ind w:firstLine="540"/>
        <w:jc w:val="both"/>
        <w:rPr>
          <w:sz w:val="22"/>
          <w:szCs w:val="22"/>
        </w:rPr>
      </w:pPr>
    </w:p>
    <w:p w:rsidR="00A5005F" w:rsidRPr="00F239FD" w:rsidRDefault="00A5005F" w:rsidP="00F239FD">
      <w:pPr>
        <w:pStyle w:val="ConsPlusNormal"/>
        <w:ind w:firstLine="540"/>
        <w:jc w:val="both"/>
        <w:rPr>
          <w:sz w:val="22"/>
          <w:szCs w:val="22"/>
        </w:rPr>
      </w:pPr>
      <w:bookmarkStart w:id="1" w:name="Par66"/>
      <w:bookmarkEnd w:id="1"/>
      <w:r w:rsidRPr="00F239FD">
        <w:rPr>
          <w:sz w:val="22"/>
          <w:szCs w:val="22"/>
        </w:rPr>
        <w:t>9. Для проведения технического осмотра заявитель обращается к любому оператору технического осмотра в любой пункт технического осмотра вне зависимости от места регистрации транспортного средства и представляет транспортное средство и следующие документы:</w:t>
      </w:r>
    </w:p>
    <w:p w:rsidR="00A5005F" w:rsidRPr="00F239FD" w:rsidRDefault="00A5005F" w:rsidP="00F239FD">
      <w:pPr>
        <w:pStyle w:val="ConsPlusNormal"/>
        <w:ind w:firstLine="540"/>
        <w:jc w:val="both"/>
        <w:rPr>
          <w:sz w:val="22"/>
          <w:szCs w:val="22"/>
        </w:rPr>
      </w:pPr>
      <w:r w:rsidRPr="00F239FD">
        <w:rPr>
          <w:sz w:val="22"/>
          <w:szCs w:val="22"/>
        </w:rPr>
        <w:t>а) документ, удостоверяющий личность, и доверенность (для представителя владельца транспортного средства);</w:t>
      </w:r>
    </w:p>
    <w:p w:rsidR="00A5005F" w:rsidRPr="00F239FD" w:rsidRDefault="00A5005F" w:rsidP="00F239FD">
      <w:pPr>
        <w:pStyle w:val="ConsPlusNormal"/>
        <w:ind w:firstLine="540"/>
        <w:jc w:val="both"/>
        <w:rPr>
          <w:sz w:val="22"/>
          <w:szCs w:val="22"/>
        </w:rPr>
      </w:pPr>
      <w:r w:rsidRPr="00F239FD">
        <w:rPr>
          <w:sz w:val="22"/>
          <w:szCs w:val="22"/>
        </w:rPr>
        <w:t>б) свидетельство о регистрации транспортного средства или паспорт транспортного средства.</w:t>
      </w:r>
    </w:p>
    <w:p w:rsidR="00A5005F" w:rsidRPr="00F239FD" w:rsidRDefault="00A5005F" w:rsidP="00F239FD">
      <w:pPr>
        <w:pStyle w:val="ConsPlusNormal"/>
        <w:ind w:firstLine="540"/>
        <w:jc w:val="both"/>
        <w:rPr>
          <w:sz w:val="22"/>
          <w:szCs w:val="22"/>
        </w:rPr>
      </w:pPr>
      <w:r w:rsidRPr="00F239FD">
        <w:rPr>
          <w:sz w:val="22"/>
          <w:szCs w:val="22"/>
        </w:rPr>
        <w:t xml:space="preserve">10. В случае непредставления заявителем указанных в </w:t>
      </w:r>
      <w:hyperlink w:anchor="Par66" w:tooltip="9. Для проведения технического осмотра заявитель обращается к любому оператору технического осмотра в любой пункт технического осмотра вне зависимости от места регистрации транспортного средства и представляет транспортное средство и следующие документы:" w:history="1">
        <w:r w:rsidRPr="00F239FD">
          <w:rPr>
            <w:sz w:val="22"/>
            <w:szCs w:val="22"/>
          </w:rPr>
          <w:t>пункте 9</w:t>
        </w:r>
      </w:hyperlink>
      <w:r w:rsidRPr="00F239FD">
        <w:rPr>
          <w:sz w:val="22"/>
          <w:szCs w:val="22"/>
        </w:rPr>
        <w:t xml:space="preserve"> настоящих Правил документов либо несоответствия транспортного средства данным, указанным в документах, содержащих сведения, позволяющие идентифицировать это транспортное средство, оператор технического осмотра отказывает заявителю в оказании услуг по техническому осмотру.</w:t>
      </w:r>
    </w:p>
    <w:p w:rsidR="00A5005F" w:rsidRPr="00F239FD" w:rsidRDefault="00A5005F" w:rsidP="00F239FD">
      <w:pPr>
        <w:pStyle w:val="ConsPlusNormal"/>
        <w:ind w:firstLine="540"/>
        <w:jc w:val="both"/>
        <w:rPr>
          <w:sz w:val="22"/>
          <w:szCs w:val="22"/>
        </w:rPr>
      </w:pPr>
      <w:r w:rsidRPr="00F239FD">
        <w:rPr>
          <w:sz w:val="22"/>
          <w:szCs w:val="22"/>
        </w:rPr>
        <w:t>11. В случае соответствия транспортного средства данным, указанным в представленных документах, и после его идентификации это транспортное средство допускается к проведению технического диагностирования.</w:t>
      </w:r>
    </w:p>
    <w:p w:rsidR="00A5005F" w:rsidRPr="00F239FD" w:rsidRDefault="00A5005F" w:rsidP="00F239FD">
      <w:pPr>
        <w:pStyle w:val="ConsPlusNormal"/>
        <w:ind w:firstLine="540"/>
        <w:jc w:val="both"/>
        <w:rPr>
          <w:sz w:val="22"/>
          <w:szCs w:val="22"/>
        </w:rPr>
      </w:pPr>
      <w:r w:rsidRPr="00F239FD">
        <w:rPr>
          <w:sz w:val="22"/>
          <w:szCs w:val="22"/>
        </w:rPr>
        <w:t>До начала проведения технического диагностирования заявителем производится оплата услуг, оказываемых по договору о проведении технического осмотра, что подтверждает заключение указанного договора.</w:t>
      </w:r>
    </w:p>
    <w:p w:rsidR="00A5005F" w:rsidRPr="00F239FD" w:rsidRDefault="00A5005F" w:rsidP="00F239FD">
      <w:pPr>
        <w:pStyle w:val="ConsPlusNormal"/>
        <w:ind w:firstLine="540"/>
        <w:jc w:val="both"/>
        <w:rPr>
          <w:sz w:val="22"/>
          <w:szCs w:val="22"/>
        </w:rPr>
      </w:pPr>
      <w:r w:rsidRPr="00F239FD">
        <w:rPr>
          <w:sz w:val="22"/>
          <w:szCs w:val="22"/>
        </w:rPr>
        <w:t>12. Техническое диагностирование проводится техническим экспертом, являющимся работником оператора технического осмотра и отвечающим квалификационным требованиям, установленным Министерством промышленности и торговли Российской Федерации.</w:t>
      </w:r>
    </w:p>
    <w:p w:rsidR="00A5005F" w:rsidRPr="00F239FD" w:rsidRDefault="00A5005F" w:rsidP="00F239FD">
      <w:pPr>
        <w:pStyle w:val="ConsPlusNormal"/>
        <w:ind w:firstLine="540"/>
        <w:jc w:val="both"/>
        <w:rPr>
          <w:sz w:val="22"/>
          <w:szCs w:val="22"/>
        </w:rPr>
      </w:pPr>
      <w:r w:rsidRPr="00F239FD">
        <w:rPr>
          <w:sz w:val="22"/>
          <w:szCs w:val="22"/>
        </w:rPr>
        <w:t>13. Техническое диагностирование проводится методами визуального, органолептического контроля и (или) с использованием средств технического диагностирования, в том числе передвижных средств.</w:t>
      </w:r>
    </w:p>
    <w:p w:rsidR="00A5005F" w:rsidRPr="00F239FD" w:rsidRDefault="00A5005F" w:rsidP="00F239FD">
      <w:pPr>
        <w:pStyle w:val="ConsPlusNormal"/>
        <w:ind w:firstLine="540"/>
        <w:jc w:val="both"/>
        <w:rPr>
          <w:sz w:val="22"/>
          <w:szCs w:val="22"/>
        </w:rPr>
      </w:pPr>
      <w:r w:rsidRPr="00F239FD">
        <w:rPr>
          <w:sz w:val="22"/>
          <w:szCs w:val="22"/>
        </w:rPr>
        <w:t>Основные технические характеристики и перечни средств технического диагностирования утверждаются Министерством промышленности и торговли Российской Федерации.</w:t>
      </w:r>
    </w:p>
    <w:p w:rsidR="00A5005F" w:rsidRPr="00F239FD" w:rsidRDefault="00A5005F" w:rsidP="00F239FD">
      <w:pPr>
        <w:pStyle w:val="ConsPlusNormal"/>
        <w:ind w:firstLine="540"/>
        <w:jc w:val="both"/>
        <w:rPr>
          <w:sz w:val="22"/>
          <w:szCs w:val="22"/>
        </w:rPr>
      </w:pPr>
      <w:r w:rsidRPr="00F239FD">
        <w:rPr>
          <w:sz w:val="22"/>
          <w:szCs w:val="22"/>
        </w:rPr>
        <w:t xml:space="preserve">14. Продолжительность технического диагностирования транспортных средств отдельных категорий приводится в </w:t>
      </w:r>
      <w:hyperlink w:anchor="Par876" w:tooltip="ПРОДОЛЖИТЕЛЬНОСТЬ" w:history="1">
        <w:r w:rsidRPr="00F239FD">
          <w:rPr>
            <w:sz w:val="22"/>
            <w:szCs w:val="22"/>
          </w:rPr>
          <w:t>приложении N 2</w:t>
        </w:r>
      </w:hyperlink>
      <w:r w:rsidRPr="00F239FD">
        <w:rPr>
          <w:sz w:val="22"/>
          <w:szCs w:val="22"/>
        </w:rPr>
        <w:t xml:space="preserve"> к настоящим Правилам.</w:t>
      </w:r>
    </w:p>
    <w:p w:rsidR="00A5005F" w:rsidRPr="00F239FD" w:rsidRDefault="00A5005F" w:rsidP="00F239FD">
      <w:pPr>
        <w:pStyle w:val="ConsPlusNormal"/>
        <w:ind w:firstLine="540"/>
        <w:jc w:val="both"/>
        <w:rPr>
          <w:sz w:val="22"/>
          <w:szCs w:val="22"/>
        </w:rPr>
      </w:pPr>
      <w:r w:rsidRPr="00F239FD">
        <w:rPr>
          <w:sz w:val="22"/>
          <w:szCs w:val="22"/>
        </w:rPr>
        <w:t xml:space="preserve">15. По завершении процедуры технического диагностирования оператор технического осмотра осуществляет оформление и выдачу заявителю диагностической карты по форме согласно </w:t>
      </w:r>
      <w:hyperlink w:anchor="Par926" w:tooltip="                           Диагностическая карта" w:history="1">
        <w:r w:rsidRPr="00F239FD">
          <w:rPr>
            <w:sz w:val="22"/>
            <w:szCs w:val="22"/>
          </w:rPr>
          <w:t>приложению N 3</w:t>
        </w:r>
      </w:hyperlink>
      <w:r w:rsidRPr="00F239FD">
        <w:rPr>
          <w:sz w:val="22"/>
          <w:szCs w:val="22"/>
        </w:rPr>
        <w:t>, содержащей заключение о возможности или невозможности эксплуатации транспортного средства.</w:t>
      </w:r>
    </w:p>
    <w:p w:rsidR="00A5005F" w:rsidRPr="00F239FD" w:rsidRDefault="00A5005F" w:rsidP="00F239FD">
      <w:pPr>
        <w:pStyle w:val="ConsPlusNormal"/>
        <w:ind w:firstLine="540"/>
        <w:jc w:val="both"/>
        <w:rPr>
          <w:sz w:val="22"/>
          <w:szCs w:val="22"/>
        </w:rPr>
      </w:pPr>
      <w:r w:rsidRPr="00F239FD">
        <w:rPr>
          <w:sz w:val="22"/>
          <w:szCs w:val="22"/>
        </w:rPr>
        <w:t>Правила заполнения диагностической карты устанавливаются Министерством транспорта Российской Федерации.</w:t>
      </w:r>
    </w:p>
    <w:p w:rsidR="00A5005F" w:rsidRPr="00F239FD" w:rsidRDefault="00A5005F" w:rsidP="00F239FD">
      <w:pPr>
        <w:pStyle w:val="ConsPlusNormal"/>
        <w:ind w:firstLine="540"/>
        <w:jc w:val="both"/>
        <w:rPr>
          <w:sz w:val="22"/>
          <w:szCs w:val="22"/>
        </w:rPr>
      </w:pPr>
      <w:r w:rsidRPr="00F239FD">
        <w:rPr>
          <w:sz w:val="22"/>
          <w:szCs w:val="22"/>
        </w:rPr>
        <w:t>16. Транспортное средство, в отношении которого выдана диагностическая карта, содержащая заключение о невозможности его эксплуатации, подлежит повторному техническому осмотру, проводимому в порядке, предусмотренном настоящими Правилами, с учетом особенностей, установленных статьей 18 Федерального закона "О техническом осмотре транспортных средств и о внесении изменений в отдельные законодательные акты Российской Федерации".</w:t>
      </w:r>
    </w:p>
    <w:p w:rsidR="00A5005F" w:rsidRPr="00F239FD" w:rsidRDefault="00A5005F" w:rsidP="00F239FD">
      <w:pPr>
        <w:pStyle w:val="ConsPlusNormal"/>
        <w:jc w:val="both"/>
        <w:rPr>
          <w:sz w:val="22"/>
          <w:szCs w:val="22"/>
        </w:rPr>
      </w:pPr>
      <w:r w:rsidRPr="00F239FD">
        <w:rPr>
          <w:sz w:val="22"/>
          <w:szCs w:val="22"/>
        </w:rPr>
        <w:t>(п. 16 в ред. Постановления Правительства РФ от 29.11.2012 N 1236)</w:t>
      </w:r>
    </w:p>
    <w:p w:rsidR="00A5005F" w:rsidRPr="00F239FD" w:rsidRDefault="00A5005F" w:rsidP="00F239FD">
      <w:pPr>
        <w:pStyle w:val="ConsPlusNormal"/>
        <w:ind w:firstLine="540"/>
        <w:jc w:val="both"/>
        <w:rPr>
          <w:sz w:val="22"/>
          <w:szCs w:val="22"/>
        </w:rPr>
      </w:pPr>
    </w:p>
    <w:p w:rsidR="00A5005F" w:rsidRPr="00F239FD" w:rsidRDefault="00A5005F" w:rsidP="00F239FD">
      <w:pPr>
        <w:pStyle w:val="ConsPlusNormal"/>
        <w:jc w:val="right"/>
        <w:outlineLvl w:val="1"/>
        <w:rPr>
          <w:sz w:val="22"/>
          <w:szCs w:val="22"/>
        </w:rPr>
      </w:pPr>
      <w:r w:rsidRPr="00F239FD">
        <w:rPr>
          <w:sz w:val="22"/>
          <w:szCs w:val="22"/>
        </w:rPr>
        <w:t>Приложение N 1</w:t>
      </w:r>
    </w:p>
    <w:p w:rsidR="00A5005F" w:rsidRPr="00F239FD" w:rsidRDefault="00A5005F" w:rsidP="00F239FD">
      <w:pPr>
        <w:pStyle w:val="ConsPlusNormal"/>
        <w:jc w:val="right"/>
        <w:rPr>
          <w:sz w:val="22"/>
          <w:szCs w:val="22"/>
        </w:rPr>
      </w:pPr>
      <w:r w:rsidRPr="00F239FD">
        <w:rPr>
          <w:sz w:val="22"/>
          <w:szCs w:val="22"/>
        </w:rPr>
        <w:t>к Правилам проведения технического</w:t>
      </w:r>
    </w:p>
    <w:p w:rsidR="00A5005F" w:rsidRPr="00F239FD" w:rsidRDefault="00A5005F" w:rsidP="00F239FD">
      <w:pPr>
        <w:pStyle w:val="ConsPlusNormal"/>
        <w:jc w:val="right"/>
        <w:rPr>
          <w:sz w:val="22"/>
          <w:szCs w:val="22"/>
        </w:rPr>
      </w:pPr>
      <w:r w:rsidRPr="00F239FD">
        <w:rPr>
          <w:sz w:val="22"/>
          <w:szCs w:val="22"/>
        </w:rPr>
        <w:t>осмотра транспортных средств</w:t>
      </w:r>
    </w:p>
    <w:p w:rsidR="00A5005F" w:rsidRPr="00F239FD" w:rsidRDefault="00A5005F" w:rsidP="00F239FD">
      <w:pPr>
        <w:pStyle w:val="ConsPlusNormal"/>
        <w:jc w:val="center"/>
        <w:rPr>
          <w:sz w:val="22"/>
          <w:szCs w:val="22"/>
        </w:rPr>
      </w:pPr>
    </w:p>
    <w:p w:rsidR="00A5005F" w:rsidRPr="00F239FD" w:rsidRDefault="00A5005F" w:rsidP="00F239FD">
      <w:pPr>
        <w:pStyle w:val="ConsPlusNormal"/>
        <w:jc w:val="center"/>
        <w:rPr>
          <w:sz w:val="22"/>
          <w:szCs w:val="22"/>
        </w:rPr>
      </w:pPr>
      <w:bookmarkStart w:id="2" w:name="Par89"/>
      <w:bookmarkEnd w:id="2"/>
      <w:r w:rsidRPr="00F239FD">
        <w:rPr>
          <w:sz w:val="22"/>
          <w:szCs w:val="22"/>
        </w:rPr>
        <w:t>ТРЕБОВАНИЯ,</w:t>
      </w:r>
    </w:p>
    <w:p w:rsidR="00A5005F" w:rsidRPr="00F239FD" w:rsidRDefault="00A5005F" w:rsidP="00F239FD">
      <w:pPr>
        <w:pStyle w:val="ConsPlusNormal"/>
        <w:jc w:val="center"/>
        <w:rPr>
          <w:sz w:val="22"/>
          <w:szCs w:val="22"/>
        </w:rPr>
      </w:pPr>
      <w:r w:rsidRPr="00F239FD">
        <w:rPr>
          <w:sz w:val="22"/>
          <w:szCs w:val="22"/>
        </w:rPr>
        <w:t>ПРЕДЪЯВЛЯЕМЫЕ ПРИ ПРОВЕДЕНИИ ТЕХНИЧЕСКОГО ОСМОТРА</w:t>
      </w:r>
    </w:p>
    <w:p w:rsidR="00A5005F" w:rsidRPr="00F239FD" w:rsidRDefault="00A5005F" w:rsidP="00F239FD">
      <w:pPr>
        <w:pStyle w:val="ConsPlusNormal"/>
        <w:jc w:val="center"/>
        <w:rPr>
          <w:sz w:val="22"/>
          <w:szCs w:val="22"/>
        </w:rPr>
      </w:pPr>
      <w:r w:rsidRPr="00F239FD">
        <w:rPr>
          <w:sz w:val="22"/>
          <w:szCs w:val="22"/>
        </w:rPr>
        <w:t>К ТРАНСПОРТНЫМ СРЕДСТВАМ ОТДЕЛЬНЫХ КАТЕГОРИЙ</w:t>
      </w:r>
    </w:p>
    <w:p w:rsidR="00A5005F" w:rsidRPr="00F239FD" w:rsidRDefault="00A5005F" w:rsidP="00F239FD">
      <w:pPr>
        <w:pStyle w:val="ConsPlusNormal"/>
        <w:jc w:val="center"/>
        <w:rPr>
          <w:sz w:val="22"/>
          <w:szCs w:val="22"/>
        </w:rPr>
      </w:pPr>
      <w:r w:rsidRPr="00F239FD">
        <w:rPr>
          <w:sz w:val="22"/>
          <w:szCs w:val="22"/>
        </w:rPr>
        <w:t>Список изменяющих документов</w:t>
      </w:r>
    </w:p>
    <w:p w:rsidR="00A5005F" w:rsidRPr="00F239FD" w:rsidRDefault="00A5005F" w:rsidP="00F239FD">
      <w:pPr>
        <w:pStyle w:val="ConsPlusNormal"/>
        <w:jc w:val="center"/>
        <w:rPr>
          <w:sz w:val="22"/>
          <w:szCs w:val="22"/>
        </w:rPr>
      </w:pPr>
      <w:r w:rsidRPr="00F239FD">
        <w:rPr>
          <w:sz w:val="22"/>
          <w:szCs w:val="22"/>
        </w:rPr>
        <w:t>(в ред. Постановления Правительства РФ от 03.11.2015 N 1194)</w:t>
      </w:r>
    </w:p>
    <w:p w:rsidR="00A5005F" w:rsidRPr="00F239FD" w:rsidRDefault="00A5005F" w:rsidP="00F239FD">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03"/>
        <w:gridCol w:w="5724"/>
        <w:gridCol w:w="402"/>
        <w:gridCol w:w="380"/>
        <w:gridCol w:w="402"/>
        <w:gridCol w:w="380"/>
        <w:gridCol w:w="402"/>
        <w:gridCol w:w="380"/>
        <w:gridCol w:w="484"/>
        <w:gridCol w:w="484"/>
        <w:gridCol w:w="258"/>
      </w:tblGrid>
      <w:tr w:rsidR="00A5005F" w:rsidRPr="00F239FD" w:rsidTr="00F239FD">
        <w:tc>
          <w:tcPr>
            <w:tcW w:w="0" w:type="auto"/>
            <w:tcBorders>
              <w:top w:val="single" w:sz="4" w:space="0" w:color="auto"/>
              <w:bottom w:val="single" w:sz="4" w:space="0" w:color="auto"/>
            </w:tcBorders>
          </w:tcPr>
          <w:p w:rsidR="00A5005F" w:rsidRPr="00F239FD" w:rsidRDefault="00A5005F" w:rsidP="00567C94">
            <w:pPr>
              <w:pStyle w:val="ConsPlusNormal"/>
            </w:pPr>
          </w:p>
        </w:tc>
        <w:tc>
          <w:tcPr>
            <w:tcW w:w="0" w:type="auto"/>
            <w:tcBorders>
              <w:top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 xml:space="preserve">Категории транспортных средств </w:t>
            </w:r>
            <w:hyperlink w:anchor="Par865" w:tooltip="&lt;1&gt; Категории транспортных средств соответствуют классификации, установленной в подпункте 1.1 приложения N 1 к техническому регламенту Таможенного союза &quot;О безопасности колесных транспортных средств&quot; ТР ТС 018/2011." w:history="1">
              <w:r w:rsidRPr="00F239FD">
                <w:t>&lt;1&gt;</w:t>
              </w:r>
            </w:hyperlink>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M1</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N1</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M2</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N2</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M3</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N3</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O1, O2</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O3, O4</w:t>
            </w:r>
          </w:p>
        </w:tc>
        <w:tc>
          <w:tcPr>
            <w:tcW w:w="0" w:type="auto"/>
            <w:tcBorders>
              <w:top w:val="single" w:sz="4" w:space="0" w:color="auto"/>
              <w:left w:val="single" w:sz="4" w:space="0" w:color="auto"/>
              <w:bottom w:val="single" w:sz="4" w:space="0" w:color="auto"/>
            </w:tcBorders>
          </w:tcPr>
          <w:p w:rsidR="00A5005F" w:rsidRPr="00F239FD" w:rsidRDefault="00A5005F" w:rsidP="00567C94">
            <w:pPr>
              <w:pStyle w:val="ConsPlusNormal"/>
              <w:jc w:val="center"/>
            </w:pPr>
            <w:r w:rsidRPr="00F239FD">
              <w:t>L</w:t>
            </w:r>
          </w:p>
        </w:tc>
      </w:tr>
      <w:tr w:rsidR="00A5005F" w:rsidRPr="00F239FD" w:rsidTr="00F239FD">
        <w:tc>
          <w:tcPr>
            <w:tcW w:w="0" w:type="auto"/>
            <w:gridSpan w:val="11"/>
            <w:tcBorders>
              <w:top w:val="single" w:sz="4" w:space="0" w:color="auto"/>
            </w:tcBorders>
          </w:tcPr>
          <w:p w:rsidR="00A5005F" w:rsidRPr="00F239FD" w:rsidRDefault="00A5005F" w:rsidP="00567C94">
            <w:pPr>
              <w:pStyle w:val="ConsPlusNormal"/>
              <w:jc w:val="center"/>
              <w:outlineLvl w:val="2"/>
            </w:pPr>
            <w:r w:rsidRPr="00F239FD">
              <w:t>I. Тормозные системы</w:t>
            </w:r>
          </w:p>
        </w:tc>
      </w:tr>
      <w:tr w:rsidR="00A5005F" w:rsidRPr="00F239FD" w:rsidTr="00F239FD">
        <w:tc>
          <w:tcPr>
            <w:tcW w:w="0" w:type="auto"/>
          </w:tcPr>
          <w:p w:rsidR="00A5005F" w:rsidRPr="00F239FD" w:rsidRDefault="00A5005F" w:rsidP="00567C94">
            <w:pPr>
              <w:pStyle w:val="ConsPlusNormal"/>
            </w:pPr>
            <w:r w:rsidRPr="00F239FD">
              <w:t>1.</w:t>
            </w:r>
          </w:p>
        </w:tc>
        <w:tc>
          <w:tcPr>
            <w:tcW w:w="0" w:type="auto"/>
          </w:tcPr>
          <w:p w:rsidR="00A5005F" w:rsidRPr="00F239FD" w:rsidRDefault="00A5005F" w:rsidP="00567C94">
            <w:pPr>
              <w:pStyle w:val="ConsPlusNormal"/>
            </w:pPr>
            <w:r w:rsidRPr="00F239FD">
              <w:t>Показатели эффективности тормозной системы и устойчивости троллейбуса должны соответствовать требованиям пунктов 1.2 - 1.5 приложения N 8 технического регламента Таможенного союза "О безопасности колесных транспортных средств" ТР ТС 018/2011, утвержденного решением Комиссии Таможенного союза от 9 декабря 2011 г. N 877 (далее - ТР ТС 018/2011)</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2.</w:t>
            </w:r>
          </w:p>
        </w:tc>
        <w:tc>
          <w:tcPr>
            <w:tcW w:w="0" w:type="auto"/>
          </w:tcPr>
          <w:p w:rsidR="00A5005F" w:rsidRPr="00F239FD" w:rsidRDefault="00A5005F" w:rsidP="00567C94">
            <w:pPr>
              <w:pStyle w:val="ConsPlusNormal"/>
            </w:pPr>
            <w:r w:rsidRPr="00F239FD">
              <w:t>При проверках на стендах допускается относительная разность тормозных сил колес оси согласно пункту 1.4 приложения N 8 к ТР ТС 018/2011</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3.</w:t>
            </w:r>
          </w:p>
        </w:tc>
        <w:tc>
          <w:tcPr>
            <w:tcW w:w="0" w:type="auto"/>
          </w:tcPr>
          <w:p w:rsidR="00A5005F" w:rsidRPr="00F239FD" w:rsidRDefault="00A5005F" w:rsidP="00567C94">
            <w:pPr>
              <w:pStyle w:val="ConsPlusNormal"/>
            </w:pPr>
            <w:r w:rsidRPr="00F239FD">
              <w:t>Рабочая тормозная система автопоездов с пневматическим тормозным приводом в режиме аварийного (автоматического) торможения должна быть работоспособна</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4.</w:t>
            </w:r>
          </w:p>
        </w:tc>
        <w:tc>
          <w:tcPr>
            <w:tcW w:w="0" w:type="auto"/>
          </w:tcPr>
          <w:p w:rsidR="00A5005F" w:rsidRPr="00F239FD" w:rsidRDefault="00A5005F" w:rsidP="00567C94">
            <w:pPr>
              <w:pStyle w:val="ConsPlusNormal"/>
            </w:pPr>
            <w:r w:rsidRPr="00F239FD">
              <w:t>Утечки сжатого воздуха из колесных тормозных камер не допускаются</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5.</w:t>
            </w:r>
          </w:p>
        </w:tc>
        <w:tc>
          <w:tcPr>
            <w:tcW w:w="0" w:type="auto"/>
          </w:tcPr>
          <w:p w:rsidR="00A5005F" w:rsidRPr="00F239FD" w:rsidRDefault="00A5005F" w:rsidP="00567C94">
            <w:pPr>
              <w:pStyle w:val="ConsPlusNormal"/>
            </w:pPr>
            <w:r w:rsidRPr="00F239FD">
              <w:t>Подтекания тормозной жидкости, нарушения герметичности трубопроводов или соединений в гидравлическом тормозном приводе не допускаются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6.</w:t>
            </w:r>
          </w:p>
        </w:tc>
        <w:tc>
          <w:tcPr>
            <w:tcW w:w="0" w:type="auto"/>
          </w:tcPr>
          <w:p w:rsidR="00A5005F" w:rsidRPr="00F239FD" w:rsidRDefault="00A5005F" w:rsidP="00567C94">
            <w:pPr>
              <w:pStyle w:val="ConsPlusNormal"/>
            </w:pPr>
            <w:r w:rsidRPr="00F239FD">
              <w:t>Коррозия, грозящая потерей герметичности или разрушением, не допускается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7.</w:t>
            </w:r>
          </w:p>
        </w:tc>
        <w:tc>
          <w:tcPr>
            <w:tcW w:w="0" w:type="auto"/>
          </w:tcPr>
          <w:p w:rsidR="00A5005F" w:rsidRPr="00F239FD" w:rsidRDefault="00A5005F" w:rsidP="00567C94">
            <w:pPr>
              <w:pStyle w:val="ConsPlusNormal"/>
            </w:pPr>
            <w:r w:rsidRPr="00F239FD">
              <w:t>Механические повреждения тормозных трубопроводов не допускаются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8.</w:t>
            </w:r>
          </w:p>
        </w:tc>
        <w:tc>
          <w:tcPr>
            <w:tcW w:w="0" w:type="auto"/>
          </w:tcPr>
          <w:p w:rsidR="00A5005F" w:rsidRPr="00F239FD" w:rsidRDefault="00A5005F" w:rsidP="00567C94">
            <w:pPr>
              <w:pStyle w:val="ConsPlusNormal"/>
            </w:pPr>
            <w:r w:rsidRPr="00F239FD">
              <w:t>Наличие деталей с трещинами или остаточной деформацией в тормозном приводе не допускается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9.</w:t>
            </w:r>
          </w:p>
        </w:tc>
        <w:tc>
          <w:tcPr>
            <w:tcW w:w="0" w:type="auto"/>
          </w:tcPr>
          <w:p w:rsidR="00A5005F" w:rsidRPr="00F239FD" w:rsidRDefault="00A5005F" w:rsidP="00567C94">
            <w:pPr>
              <w:pStyle w:val="ConsPlusNormal"/>
            </w:pPr>
            <w:r w:rsidRPr="00F239FD">
              <w:t>Средства сигнализации и контроля тормозных систем, манометры пневматического и пневмогидравлического тормозного привода, устройство фиксации органа управления стояночной тормозной системы должны быть работоспособны</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10.</w:t>
            </w:r>
          </w:p>
        </w:tc>
        <w:tc>
          <w:tcPr>
            <w:tcW w:w="0" w:type="auto"/>
          </w:tcPr>
          <w:p w:rsidR="00A5005F" w:rsidRPr="00F239FD" w:rsidRDefault="00A5005F" w:rsidP="00567C94">
            <w:pPr>
              <w:pStyle w:val="ConsPlusNormal"/>
            </w:pPr>
            <w:r w:rsidRPr="00F239FD">
              <w:t>Набухание тормозных шлангов под давлением, наличие трещин на них и видимых мест перетирания не допускаются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11.</w:t>
            </w:r>
          </w:p>
        </w:tc>
        <w:tc>
          <w:tcPr>
            <w:tcW w:w="0" w:type="auto"/>
          </w:tcPr>
          <w:p w:rsidR="00A5005F" w:rsidRPr="00F239FD" w:rsidRDefault="00A5005F" w:rsidP="00567C94">
            <w:pPr>
              <w:pStyle w:val="ConsPlusNormal"/>
            </w:pPr>
            <w:r w:rsidRPr="00F239FD">
              <w:t>Расположение и длина соединительных шлангов пневматического тормозного привода автопоездов должны исключать их повреждения при взаимных перемещениях тягача и прицепа (полуприцепа)</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jc w:val="center"/>
            </w:pPr>
          </w:p>
        </w:tc>
        <w:tc>
          <w:tcPr>
            <w:tcW w:w="0" w:type="auto"/>
            <w:gridSpan w:val="10"/>
          </w:tcPr>
          <w:p w:rsidR="00A5005F" w:rsidRPr="00F239FD" w:rsidRDefault="00A5005F" w:rsidP="00567C94">
            <w:pPr>
              <w:pStyle w:val="ConsPlusNormal"/>
              <w:jc w:val="center"/>
              <w:outlineLvl w:val="2"/>
            </w:pPr>
            <w:r w:rsidRPr="00F239FD">
              <w:t>II. Рулевое управление</w:t>
            </w:r>
          </w:p>
        </w:tc>
      </w:tr>
      <w:tr w:rsidR="00A5005F" w:rsidRPr="00F239FD" w:rsidTr="00F239FD">
        <w:tc>
          <w:tcPr>
            <w:tcW w:w="0" w:type="auto"/>
          </w:tcPr>
          <w:p w:rsidR="00A5005F" w:rsidRPr="00F239FD" w:rsidRDefault="00A5005F" w:rsidP="00567C94">
            <w:pPr>
              <w:pStyle w:val="ConsPlusNormal"/>
            </w:pPr>
            <w:r w:rsidRPr="00F239FD">
              <w:t>12.</w:t>
            </w:r>
          </w:p>
        </w:tc>
        <w:tc>
          <w:tcPr>
            <w:tcW w:w="0" w:type="auto"/>
          </w:tcPr>
          <w:p w:rsidR="00A5005F" w:rsidRPr="00F239FD" w:rsidRDefault="00A5005F" w:rsidP="00567C94">
            <w:pPr>
              <w:pStyle w:val="ConsPlusNormal"/>
            </w:pPr>
            <w:r w:rsidRPr="00F239FD">
              <w:t>Изменение усилия при повороте рулевого колеса должно быть плавным во всем диапазоне угла его поворота. Неработоспособность усилителя рулевого управления транспортного средства (при его наличии на транспортном средстве) не допускается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13.</w:t>
            </w:r>
          </w:p>
        </w:tc>
        <w:tc>
          <w:tcPr>
            <w:tcW w:w="0" w:type="auto"/>
          </w:tcPr>
          <w:p w:rsidR="00A5005F" w:rsidRPr="00F239FD" w:rsidRDefault="00A5005F" w:rsidP="00567C94">
            <w:pPr>
              <w:pStyle w:val="ConsPlusNormal"/>
            </w:pPr>
            <w:r w:rsidRPr="00F239FD">
              <w:t>Самопроизвольный поворот рулевого колеса с усилителем рулевого управления от нейтрального положения при работающем двигателе не допускается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14.</w:t>
            </w:r>
          </w:p>
        </w:tc>
        <w:tc>
          <w:tcPr>
            <w:tcW w:w="0" w:type="auto"/>
          </w:tcPr>
          <w:p w:rsidR="00A5005F" w:rsidRPr="00F239FD" w:rsidRDefault="00A5005F" w:rsidP="00567C94">
            <w:pPr>
              <w:pStyle w:val="ConsPlusNormal"/>
            </w:pPr>
            <w:r w:rsidRPr="00F239FD">
              <w:t>Суммарный люфт в рулевом управлении не должен превышать предельных значений, установленных изготовителем транспортного средства, а при отсутствии указанных данных - предельных значений, указанных в пункте 2.3 приложения N 8 к ТР ТС 018/2011</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15.</w:t>
            </w:r>
          </w:p>
        </w:tc>
        <w:tc>
          <w:tcPr>
            <w:tcW w:w="0" w:type="auto"/>
          </w:tcPr>
          <w:p w:rsidR="00A5005F" w:rsidRPr="00F239FD" w:rsidRDefault="00A5005F" w:rsidP="00567C94">
            <w:pPr>
              <w:pStyle w:val="ConsPlusNormal"/>
            </w:pPr>
            <w:r w:rsidRPr="00F239FD">
              <w:t>Повреждения и отсутствие деталей крепления рулевой колонки и картера рулевого механизма, а также повышение подвижности деталей рулевого привода относительно друг друга или кузова (рамы), не предусмотренное изготовителем транспортного средства (в эксплуатационной документации), не допускаются. Резьбовые соединения должны быть затянуты и зафиксированы способом, предусмотренным изготовителем транспортного средства. Люфт в соединениях рычагов поворотных цапф и шарнирах рулевых тяг не допускается. Устройство фиксации положения рулевой колонки с регулируемым положением рулевого колеса должно быть работоспособно</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16.</w:t>
            </w:r>
          </w:p>
        </w:tc>
        <w:tc>
          <w:tcPr>
            <w:tcW w:w="0" w:type="auto"/>
          </w:tcPr>
          <w:p w:rsidR="00A5005F" w:rsidRPr="00F239FD" w:rsidRDefault="00A5005F" w:rsidP="00567C94">
            <w:pPr>
              <w:pStyle w:val="ConsPlusNormal"/>
            </w:pPr>
            <w:r w:rsidRPr="00F239FD">
              <w:t>Применение в рулевом механизме и рулевом приводе деталей со следами остаточной деформации, с трещинами и другими дефектами не допускается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17.</w:t>
            </w:r>
          </w:p>
        </w:tc>
        <w:tc>
          <w:tcPr>
            <w:tcW w:w="0" w:type="auto"/>
          </w:tcPr>
          <w:p w:rsidR="00A5005F" w:rsidRPr="00F239FD" w:rsidRDefault="00A5005F" w:rsidP="00567C94">
            <w:pPr>
              <w:pStyle w:val="ConsPlusNormal"/>
            </w:pPr>
            <w:r w:rsidRPr="00F239FD">
              <w:t>Максимальный поворот рулевого колеса должен ограничиваться только устройствами, предусмотренными конструкцией транспортного средства</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gridSpan w:val="11"/>
          </w:tcPr>
          <w:p w:rsidR="00A5005F" w:rsidRPr="00F239FD" w:rsidRDefault="00A5005F" w:rsidP="00567C94">
            <w:pPr>
              <w:pStyle w:val="ConsPlusNormal"/>
              <w:jc w:val="center"/>
              <w:outlineLvl w:val="2"/>
            </w:pPr>
            <w:r w:rsidRPr="00F239FD">
              <w:t>III. Внешние световые приборы</w:t>
            </w:r>
          </w:p>
        </w:tc>
      </w:tr>
      <w:tr w:rsidR="00A5005F" w:rsidRPr="00F239FD" w:rsidTr="00F239FD">
        <w:tc>
          <w:tcPr>
            <w:tcW w:w="0" w:type="auto"/>
          </w:tcPr>
          <w:p w:rsidR="00A5005F" w:rsidRPr="00F239FD" w:rsidRDefault="00A5005F" w:rsidP="00567C94">
            <w:pPr>
              <w:pStyle w:val="ConsPlusNormal"/>
            </w:pPr>
            <w:r w:rsidRPr="00F239FD">
              <w:t>18.</w:t>
            </w:r>
          </w:p>
        </w:tc>
        <w:tc>
          <w:tcPr>
            <w:tcW w:w="0" w:type="auto"/>
          </w:tcPr>
          <w:p w:rsidR="00A5005F" w:rsidRPr="00F239FD" w:rsidRDefault="00A5005F" w:rsidP="00567C94">
            <w:pPr>
              <w:pStyle w:val="ConsPlusNormal"/>
            </w:pPr>
            <w:r w:rsidRPr="00F239FD">
              <w:t>На транспортных средствах применение устройств освещения и световой сигнализации определяется требованиями таблицы 6а ГОСТ Р 51709-2001</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19.</w:t>
            </w:r>
          </w:p>
        </w:tc>
        <w:tc>
          <w:tcPr>
            <w:tcW w:w="0" w:type="auto"/>
          </w:tcPr>
          <w:p w:rsidR="00A5005F" w:rsidRPr="00F239FD" w:rsidRDefault="00A5005F" w:rsidP="00567C94">
            <w:pPr>
              <w:pStyle w:val="ConsPlusNormal"/>
            </w:pPr>
            <w:r w:rsidRPr="00F239FD">
              <w:t>Разрушения и отсутствие рассеивателей световых приборов не допускаются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20.</w:t>
            </w:r>
          </w:p>
        </w:tc>
        <w:tc>
          <w:tcPr>
            <w:tcW w:w="0" w:type="auto"/>
          </w:tcPr>
          <w:p w:rsidR="00A5005F" w:rsidRPr="00F239FD" w:rsidRDefault="00A5005F" w:rsidP="00567C94">
            <w:pPr>
              <w:pStyle w:val="ConsPlusNormal"/>
              <w:jc w:val="both"/>
            </w:pPr>
            <w:r w:rsidRPr="00F239FD">
              <w:t>Сигналы торможения (основные и дополнительные) должны включаться при воздействии на органы управления рабочей и аварийной тормозных систем и работать в постоянном режиме</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21.</w:t>
            </w:r>
          </w:p>
        </w:tc>
        <w:tc>
          <w:tcPr>
            <w:tcW w:w="0" w:type="auto"/>
          </w:tcPr>
          <w:p w:rsidR="00A5005F" w:rsidRPr="00F239FD" w:rsidRDefault="00A5005F" w:rsidP="00567C94">
            <w:pPr>
              <w:pStyle w:val="ConsPlusNormal"/>
            </w:pPr>
            <w:r w:rsidRPr="00F239FD">
              <w:t>Углы регулировки и сила света фар должны соответствовать требованиям пунктов 4.3.4 - 4.3.11 ГОСТ Р 51709-2001</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22.</w:t>
            </w:r>
          </w:p>
        </w:tc>
        <w:tc>
          <w:tcPr>
            <w:tcW w:w="0" w:type="auto"/>
          </w:tcPr>
          <w:p w:rsidR="00A5005F" w:rsidRPr="00F239FD" w:rsidRDefault="00A5005F" w:rsidP="00567C94">
            <w:pPr>
              <w:pStyle w:val="ConsPlusNormal"/>
            </w:pPr>
            <w:r w:rsidRPr="00F239FD">
              <w:t xml:space="preserve">Изменение мест расположения и демонтаж предусмотренных конструкцией транспортного средства фар и сигнальных фонарей не допускается </w:t>
            </w:r>
            <w:hyperlink w:anchor="Par866" w:tooltip="&lt;2&gt; Требование, предусмотренное настоящим пунктом, не препятствует установке световых приборов в целях устранения несоответствия другим требованиям к внешним световым приборам. На транспортных средствах, снятых с производства, допускается замена внешних световых приборов на такие приборы, используемые на транспортных средствах других типов." w:history="1">
              <w:r w:rsidRPr="00F239FD">
                <w:t>&lt;2&gt;</w:t>
              </w:r>
            </w:hyperlink>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23.</w:t>
            </w:r>
          </w:p>
        </w:tc>
        <w:tc>
          <w:tcPr>
            <w:tcW w:w="0" w:type="auto"/>
          </w:tcPr>
          <w:p w:rsidR="00A5005F" w:rsidRPr="00F239FD" w:rsidRDefault="00A5005F" w:rsidP="00567C94">
            <w:pPr>
              <w:pStyle w:val="ConsPlusNormal"/>
            </w:pPr>
            <w:r w:rsidRPr="00F239FD">
              <w:t>Источники света в фарах должны соответствовать требованиям пункта 3.8.2 приложения N 8 к ТР ТС 018/2011</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gridSpan w:val="11"/>
          </w:tcPr>
          <w:p w:rsidR="00A5005F" w:rsidRPr="00F239FD" w:rsidRDefault="00A5005F" w:rsidP="00567C94">
            <w:pPr>
              <w:pStyle w:val="ConsPlusNormal"/>
              <w:jc w:val="center"/>
              <w:outlineLvl w:val="2"/>
            </w:pPr>
            <w:r w:rsidRPr="00F239FD">
              <w:t>IV. Стеклоочистители и стеклоомыватели</w:t>
            </w:r>
          </w:p>
        </w:tc>
      </w:tr>
      <w:tr w:rsidR="00A5005F" w:rsidRPr="00F239FD" w:rsidTr="00F239FD">
        <w:tc>
          <w:tcPr>
            <w:tcW w:w="0" w:type="auto"/>
          </w:tcPr>
          <w:p w:rsidR="00A5005F" w:rsidRPr="00F239FD" w:rsidRDefault="00A5005F" w:rsidP="00567C94">
            <w:pPr>
              <w:pStyle w:val="ConsPlusNormal"/>
            </w:pPr>
            <w:r w:rsidRPr="00F239FD">
              <w:t>24.</w:t>
            </w:r>
          </w:p>
        </w:tc>
        <w:tc>
          <w:tcPr>
            <w:tcW w:w="0" w:type="auto"/>
          </w:tcPr>
          <w:p w:rsidR="00A5005F" w:rsidRPr="00F239FD" w:rsidRDefault="00A5005F" w:rsidP="00567C94">
            <w:pPr>
              <w:pStyle w:val="ConsPlusNormal"/>
            </w:pPr>
            <w:r w:rsidRPr="00F239FD">
              <w:t>Транспортное средство должно быть оснащено хотя бы одним стеклоочистителем и хотя бы одной форсункой стеклоомывателя ветрового стекла</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25.</w:t>
            </w:r>
          </w:p>
        </w:tc>
        <w:tc>
          <w:tcPr>
            <w:tcW w:w="0" w:type="auto"/>
          </w:tcPr>
          <w:p w:rsidR="00A5005F" w:rsidRPr="00F239FD" w:rsidRDefault="00A5005F" w:rsidP="00567C94">
            <w:pPr>
              <w:pStyle w:val="ConsPlusNormal"/>
            </w:pPr>
            <w:r w:rsidRPr="00F239FD">
              <w:t>Стеклоомыватель должен обеспечивать подачу жидкости в зоны очистки стекла</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26.</w:t>
            </w:r>
          </w:p>
        </w:tc>
        <w:tc>
          <w:tcPr>
            <w:tcW w:w="0" w:type="auto"/>
          </w:tcPr>
          <w:p w:rsidR="00A5005F" w:rsidRPr="00F239FD" w:rsidRDefault="00A5005F" w:rsidP="00567C94">
            <w:pPr>
              <w:pStyle w:val="ConsPlusNormal"/>
            </w:pPr>
            <w:bookmarkStart w:id="3" w:name="Par387"/>
            <w:bookmarkEnd w:id="3"/>
            <w:r w:rsidRPr="00F239FD">
              <w:t>Стеклоочистители и стеклоомыватели должны быть работоспособны</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gridSpan w:val="11"/>
          </w:tcPr>
          <w:p w:rsidR="00A5005F" w:rsidRPr="00F239FD" w:rsidRDefault="00A5005F" w:rsidP="00567C94">
            <w:pPr>
              <w:pStyle w:val="ConsPlusNormal"/>
              <w:jc w:val="center"/>
              <w:outlineLvl w:val="2"/>
            </w:pPr>
            <w:r w:rsidRPr="00F239FD">
              <w:t>V. Шины и колеса</w:t>
            </w:r>
          </w:p>
        </w:tc>
      </w:tr>
      <w:tr w:rsidR="00A5005F" w:rsidRPr="00F239FD" w:rsidTr="00F239FD">
        <w:tc>
          <w:tcPr>
            <w:tcW w:w="0" w:type="auto"/>
          </w:tcPr>
          <w:p w:rsidR="00A5005F" w:rsidRPr="00F239FD" w:rsidRDefault="00A5005F" w:rsidP="00567C94">
            <w:pPr>
              <w:pStyle w:val="ConsPlusNormal"/>
            </w:pPr>
            <w:r w:rsidRPr="00F239FD">
              <w:t>27.</w:t>
            </w:r>
          </w:p>
        </w:tc>
        <w:tc>
          <w:tcPr>
            <w:tcW w:w="0" w:type="auto"/>
          </w:tcPr>
          <w:p w:rsidR="00A5005F" w:rsidRPr="00F239FD" w:rsidRDefault="00A5005F" w:rsidP="00567C94">
            <w:pPr>
              <w:pStyle w:val="ConsPlusNormal"/>
            </w:pPr>
            <w:r w:rsidRPr="00F239FD">
              <w:t>Высота рисунка протектора шин должна соответствовать требованиям пункта 5.6 приложения N 8 к ТР ТС 018/2011</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28.</w:t>
            </w:r>
          </w:p>
        </w:tc>
        <w:tc>
          <w:tcPr>
            <w:tcW w:w="0" w:type="auto"/>
          </w:tcPr>
          <w:p w:rsidR="00A5005F" w:rsidRPr="00F239FD" w:rsidRDefault="00A5005F" w:rsidP="00567C94">
            <w:pPr>
              <w:pStyle w:val="ConsPlusNormal"/>
            </w:pPr>
            <w:r w:rsidRPr="00F239FD">
              <w:t>Шина считается непригодной к эксплуатации в следующих случаях:</w:t>
            </w:r>
          </w:p>
          <w:p w:rsidR="00A5005F" w:rsidRPr="00F239FD" w:rsidRDefault="00A5005F" w:rsidP="00567C94">
            <w:pPr>
              <w:pStyle w:val="ConsPlusNormal"/>
            </w:pPr>
            <w:r w:rsidRPr="00F239FD">
              <w:t xml:space="preserve">наличие участка беговой дорожки, на котором высота рисунка протектора по всей длине меньше длины, указанной в </w:t>
            </w:r>
            <w:hyperlink w:anchor="Par387" w:tooltip="Стеклоочистители и стеклоомыватели должны быть работоспособны" w:history="1">
              <w:r w:rsidRPr="00F239FD">
                <w:t>пункте 26</w:t>
              </w:r>
            </w:hyperlink>
            <w:r w:rsidRPr="00F239FD">
              <w:t>. Размер участка ограничен прямоугольником, ширина которого не более половины ширины беговой дорожки протектора, а длина равна 1/6 длины окружности шины (соответствует длине дуги, хорда которой равна радиусу шины), если участок расположен посередине беговой дорожки протектора. При неравномерном износе шины учитываются несколько участков с разным износом, суммарная площадь которых имеет такую же величину;</w:t>
            </w:r>
          </w:p>
          <w:p w:rsidR="00A5005F" w:rsidRPr="00F239FD" w:rsidRDefault="00A5005F" w:rsidP="00567C94">
            <w:pPr>
              <w:pStyle w:val="ConsPlusNormal"/>
            </w:pPr>
            <w:r w:rsidRPr="00F239FD">
              <w:t>появление одного индикатора износа (выступа по дну канавки беговой дорожки, высота которого соответствует минимально допустимой высоте рисунка протектора шин) при равномерном износе или 2 индикаторов в каждом из 2 сечений при неравномерном износе беговой дорожки;</w:t>
            </w:r>
          </w:p>
          <w:p w:rsidR="00A5005F" w:rsidRPr="00F239FD" w:rsidRDefault="00A5005F" w:rsidP="00567C94">
            <w:pPr>
              <w:pStyle w:val="ConsPlusNormal"/>
            </w:pPr>
            <w:r w:rsidRPr="00F239FD">
              <w:t>замена золотников заглушками, пробками и другими приспособлениями; местные повреждения шин (пробои, вздутия, сквозные и несквозные порезы), которые обнажают корд, а также местные отслоения протектора</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29.</w:t>
            </w:r>
          </w:p>
        </w:tc>
        <w:tc>
          <w:tcPr>
            <w:tcW w:w="0" w:type="auto"/>
          </w:tcPr>
          <w:p w:rsidR="00A5005F" w:rsidRPr="00F239FD" w:rsidRDefault="00A5005F" w:rsidP="00567C94">
            <w:pPr>
              <w:pStyle w:val="ConsPlusNormal"/>
            </w:pPr>
            <w:r w:rsidRPr="00F239FD">
              <w:t>Отсутствие хотя бы одного болта или гайки крепления дисков и ободьев колес не допускается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30.</w:t>
            </w:r>
          </w:p>
        </w:tc>
        <w:tc>
          <w:tcPr>
            <w:tcW w:w="0" w:type="auto"/>
          </w:tcPr>
          <w:p w:rsidR="00A5005F" w:rsidRPr="00F239FD" w:rsidRDefault="00A5005F" w:rsidP="00567C94">
            <w:pPr>
              <w:pStyle w:val="ConsPlusNormal"/>
            </w:pPr>
            <w:r w:rsidRPr="00F239FD">
              <w:t>Наличие трещин на дисках и ободьях колес, а также следов их устранения сваркой не допускается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31.</w:t>
            </w:r>
          </w:p>
        </w:tc>
        <w:tc>
          <w:tcPr>
            <w:tcW w:w="0" w:type="auto"/>
          </w:tcPr>
          <w:p w:rsidR="00A5005F" w:rsidRPr="00F239FD" w:rsidRDefault="00A5005F" w:rsidP="00567C94">
            <w:pPr>
              <w:pStyle w:val="ConsPlusNormal"/>
            </w:pPr>
            <w:r w:rsidRPr="00F239FD">
              <w:t>Видимые нарушения формы и размеров крепежных отверстий в дисках колес не допускаются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32.</w:t>
            </w:r>
          </w:p>
        </w:tc>
        <w:tc>
          <w:tcPr>
            <w:tcW w:w="0" w:type="auto"/>
          </w:tcPr>
          <w:p w:rsidR="00A5005F" w:rsidRPr="00F239FD" w:rsidRDefault="00A5005F" w:rsidP="00567C94">
            <w:pPr>
              <w:pStyle w:val="ConsPlusNormal"/>
            </w:pPr>
            <w:r w:rsidRPr="00F239FD">
              <w:t>Установка на одну ось транспортного средства шин разных размеров, конструкций (радиальной, диагональной, камерной, бескамерной), моделей, с разными рисунками протектора, морозостойких и неморозостойких, новых и восстановленных, новых и с углубленным рисунком протектора не допускается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gridSpan w:val="11"/>
          </w:tcPr>
          <w:p w:rsidR="00A5005F" w:rsidRPr="00F239FD" w:rsidRDefault="00A5005F" w:rsidP="00567C94">
            <w:pPr>
              <w:pStyle w:val="ConsPlusNormal"/>
              <w:jc w:val="center"/>
              <w:outlineLvl w:val="2"/>
            </w:pPr>
            <w:r w:rsidRPr="00F239FD">
              <w:t>VI. Двигатель и его системы</w:t>
            </w:r>
          </w:p>
        </w:tc>
      </w:tr>
      <w:tr w:rsidR="00A5005F" w:rsidRPr="00F239FD" w:rsidTr="00F239FD">
        <w:tc>
          <w:tcPr>
            <w:tcW w:w="0" w:type="auto"/>
          </w:tcPr>
          <w:p w:rsidR="00A5005F" w:rsidRPr="00F239FD" w:rsidRDefault="00A5005F" w:rsidP="00567C94">
            <w:pPr>
              <w:pStyle w:val="ConsPlusNormal"/>
            </w:pPr>
            <w:r w:rsidRPr="00F239FD">
              <w:t>33.</w:t>
            </w:r>
          </w:p>
        </w:tc>
        <w:tc>
          <w:tcPr>
            <w:tcW w:w="0" w:type="auto"/>
          </w:tcPr>
          <w:p w:rsidR="00A5005F" w:rsidRPr="00F239FD" w:rsidRDefault="00A5005F" w:rsidP="00567C94">
            <w:pPr>
              <w:pStyle w:val="ConsPlusNormal"/>
            </w:pPr>
            <w:r w:rsidRPr="00F239FD">
              <w:t>Содержание загрязняющих веществ в отработавших газах транспортных средств должно соответствовать требованиям пунктов 9.1 и 9.2 приложения N 8 к ТР ТС 018/2011</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34.</w:t>
            </w:r>
          </w:p>
        </w:tc>
        <w:tc>
          <w:tcPr>
            <w:tcW w:w="0" w:type="auto"/>
          </w:tcPr>
          <w:p w:rsidR="00A5005F" w:rsidRPr="00F239FD" w:rsidRDefault="00A5005F" w:rsidP="00567C94">
            <w:pPr>
              <w:pStyle w:val="ConsPlusNormal"/>
            </w:pPr>
            <w:r w:rsidRPr="00F239FD">
              <w:t>Подтекание и каплепадение топлива в системе питания бензиновых и дизельных двигателей не допускаются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35.</w:t>
            </w:r>
          </w:p>
        </w:tc>
        <w:tc>
          <w:tcPr>
            <w:tcW w:w="0" w:type="auto"/>
          </w:tcPr>
          <w:p w:rsidR="00A5005F" w:rsidRPr="00F239FD" w:rsidRDefault="00A5005F" w:rsidP="00567C94">
            <w:pPr>
              <w:pStyle w:val="ConsPlusNormal"/>
            </w:pPr>
            <w:r w:rsidRPr="00F239FD">
              <w:t>Запорные устройства топливных баков и устройства перекрытия топлива должны быть работоспособны</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36.</w:t>
            </w:r>
          </w:p>
        </w:tc>
        <w:tc>
          <w:tcPr>
            <w:tcW w:w="0" w:type="auto"/>
          </w:tcPr>
          <w:p w:rsidR="00A5005F" w:rsidRPr="00F239FD" w:rsidRDefault="00A5005F" w:rsidP="00567C94">
            <w:pPr>
              <w:pStyle w:val="ConsPlusNormal"/>
            </w:pPr>
            <w:r w:rsidRPr="00F239FD">
              <w:t>Система питания транспортных средств, предназначенная для работы на компримированном природном газе, сжиженном природном газе и сжиженном углеводородном газе, должна быть герметична. У транспортных средств, оснащенных такой системой питания, на наружной поверхности газовых баллонов должны быть нанесены их паспортные данные, в том числе дата действующего последующего освидетельствования. Не допускается использование газовых баллонов с истекшим сроком их периодического освидетельствования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37.</w:t>
            </w:r>
          </w:p>
        </w:tc>
        <w:tc>
          <w:tcPr>
            <w:tcW w:w="0" w:type="auto"/>
          </w:tcPr>
          <w:p w:rsidR="00A5005F" w:rsidRPr="00F239FD" w:rsidRDefault="00A5005F" w:rsidP="00567C94">
            <w:pPr>
              <w:pStyle w:val="ConsPlusNormal"/>
            </w:pPr>
            <w:r w:rsidRPr="00F239FD">
              <w:t>Уровень шума выпускной системы транспортного средства должен соответствовать требованиям пункта 9.9 приложения N 8 к ТР ТС 018/2011</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gridSpan w:val="11"/>
          </w:tcPr>
          <w:p w:rsidR="00A5005F" w:rsidRPr="00F239FD" w:rsidRDefault="00A5005F" w:rsidP="00567C94">
            <w:pPr>
              <w:pStyle w:val="ConsPlusNormal"/>
              <w:jc w:val="center"/>
              <w:outlineLvl w:val="2"/>
            </w:pPr>
            <w:r w:rsidRPr="00F239FD">
              <w:t>VII. Прочие элементы конструкции</w:t>
            </w:r>
          </w:p>
        </w:tc>
      </w:tr>
      <w:tr w:rsidR="00A5005F" w:rsidRPr="00F239FD" w:rsidTr="00F239FD">
        <w:tc>
          <w:tcPr>
            <w:tcW w:w="0" w:type="auto"/>
          </w:tcPr>
          <w:p w:rsidR="00A5005F" w:rsidRPr="00F239FD" w:rsidRDefault="00A5005F" w:rsidP="00567C94">
            <w:pPr>
              <w:pStyle w:val="ConsPlusNormal"/>
            </w:pPr>
            <w:r w:rsidRPr="00F239FD">
              <w:t>38.</w:t>
            </w:r>
          </w:p>
        </w:tc>
        <w:tc>
          <w:tcPr>
            <w:tcW w:w="0" w:type="auto"/>
          </w:tcPr>
          <w:p w:rsidR="00A5005F" w:rsidRPr="00F239FD" w:rsidRDefault="00A5005F" w:rsidP="00567C94">
            <w:pPr>
              <w:pStyle w:val="ConsPlusNormal"/>
            </w:pPr>
            <w:r w:rsidRPr="00F239FD">
              <w:t>Транспортное средство должно быть укомплектовано обеспечивающими поля обзора зеркалами заднего вида согласно таблице 10 ГОСТ Р 51709-2001. При отсутствии возможности обзора через задние стекла легковых автомобилей необходима установка наружных зеркал заднего вида с обеих сторон</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39.</w:t>
            </w:r>
          </w:p>
        </w:tc>
        <w:tc>
          <w:tcPr>
            <w:tcW w:w="0" w:type="auto"/>
          </w:tcPr>
          <w:p w:rsidR="00A5005F" w:rsidRPr="00F239FD" w:rsidRDefault="00A5005F" w:rsidP="00567C94">
            <w:pPr>
              <w:pStyle w:val="ConsPlusNormal"/>
            </w:pPr>
            <w:r w:rsidRPr="00F239FD">
              <w:t>Не допускается наличие дополнительных предметов или покрытий, ограничивающих обзорность с места водителя (за исключением зеркал заднего вида, деталей стеклоочистителей, наружных и нанесенных или встроенных в стекла радиоантенн, нагревательных элементов устройств размораживания и осушения ветрового стекла). В верхней части ветрового стекла допускается крепление полосы прозрачной цветной пленки шириной, соответствующей требованиям пункта 4.3 приложения N 8 к ТР ТС 018/2011</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40.</w:t>
            </w:r>
          </w:p>
        </w:tc>
        <w:tc>
          <w:tcPr>
            <w:tcW w:w="0" w:type="auto"/>
          </w:tcPr>
          <w:p w:rsidR="00A5005F" w:rsidRPr="00F239FD" w:rsidRDefault="00A5005F" w:rsidP="00567C94">
            <w:pPr>
              <w:pStyle w:val="ConsPlusNormal"/>
            </w:pPr>
            <w:r w:rsidRPr="00F239FD">
              <w:t>Светопропускание ветрового стекла и стекол, через которые обеспечивается передняя обзорность для водителя, должно соответствовать требованиям пункта 4.3 приложения N 8 к ТР ТС 018/2011</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41.</w:t>
            </w:r>
          </w:p>
        </w:tc>
        <w:tc>
          <w:tcPr>
            <w:tcW w:w="0" w:type="auto"/>
          </w:tcPr>
          <w:p w:rsidR="00A5005F" w:rsidRPr="00F239FD" w:rsidRDefault="00A5005F" w:rsidP="00567C94">
            <w:pPr>
              <w:pStyle w:val="ConsPlusNormal"/>
            </w:pPr>
            <w:r w:rsidRPr="00F239FD">
              <w:t>Наличие трещин на ветровых стеклах транспортных средств в зоне очистки стеклоочистителем половины стекла, расположенной со стороны водителя, не допускается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42.</w:t>
            </w:r>
          </w:p>
        </w:tc>
        <w:tc>
          <w:tcPr>
            <w:tcW w:w="0" w:type="auto"/>
          </w:tcPr>
          <w:p w:rsidR="00A5005F" w:rsidRPr="00F239FD" w:rsidRDefault="00A5005F" w:rsidP="00567C94">
            <w:pPr>
              <w:pStyle w:val="ConsPlusNormal"/>
            </w:pPr>
            <w:r w:rsidRPr="00F239FD">
              <w:t>Замки дверей кузова или кабины, механизмы регулировки и фиксирующие устройства сидений водителя и пассажиров, устройство обогрева и обдува ветрового стекла и предусмотренное изготовителем транспортного средства противоугонное устройство должны быть работоспособны</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43.</w:t>
            </w:r>
          </w:p>
        </w:tc>
        <w:tc>
          <w:tcPr>
            <w:tcW w:w="0" w:type="auto"/>
          </w:tcPr>
          <w:p w:rsidR="00A5005F" w:rsidRPr="00F239FD" w:rsidRDefault="00A5005F" w:rsidP="00567C94">
            <w:pPr>
              <w:pStyle w:val="ConsPlusNormal"/>
            </w:pPr>
            <w:r w:rsidRPr="00F239FD">
              <w:t>Запоры бортов грузовой платформы и запоры горловин цистерн должны быть работоспособны</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44.</w:t>
            </w:r>
          </w:p>
        </w:tc>
        <w:tc>
          <w:tcPr>
            <w:tcW w:w="0" w:type="auto"/>
          </w:tcPr>
          <w:p w:rsidR="00A5005F" w:rsidRPr="00F239FD" w:rsidRDefault="00A5005F" w:rsidP="00567C94">
            <w:pPr>
              <w:pStyle w:val="ConsPlusNormal"/>
            </w:pPr>
            <w:r w:rsidRPr="00F239FD">
              <w:t>Аварийный выключатель дверей и сигнал требования остановки должны быть работоспособны</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45.</w:t>
            </w:r>
          </w:p>
        </w:tc>
        <w:tc>
          <w:tcPr>
            <w:tcW w:w="0" w:type="auto"/>
          </w:tcPr>
          <w:p w:rsidR="00A5005F" w:rsidRPr="00F239FD" w:rsidRDefault="00A5005F" w:rsidP="00567C94">
            <w:pPr>
              <w:pStyle w:val="ConsPlusNormal"/>
            </w:pPr>
            <w:r w:rsidRPr="00F239FD">
              <w:t>Аварийные выходы и устройства приведения их в действие, приборы внутреннего освещения салона, привод управления дверями и сигнализация их работы должны быть работоспособны</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46.</w:t>
            </w:r>
          </w:p>
        </w:tc>
        <w:tc>
          <w:tcPr>
            <w:tcW w:w="0" w:type="auto"/>
          </w:tcPr>
          <w:p w:rsidR="00A5005F" w:rsidRPr="00F239FD" w:rsidRDefault="00A5005F" w:rsidP="00567C94">
            <w:pPr>
              <w:pStyle w:val="ConsPlusNormal"/>
            </w:pPr>
            <w:r w:rsidRPr="00F239FD">
              <w:t>Транспортное средство должно быть укомплектовано звуковым сигнальным прибором в рабочем состоянии. Звуковой сигнальный прибор должен при приведении в действие органа его управления издавать непрерывный и монотонный звук</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47.</w:t>
            </w:r>
          </w:p>
        </w:tc>
        <w:tc>
          <w:tcPr>
            <w:tcW w:w="0" w:type="auto"/>
          </w:tcPr>
          <w:p w:rsidR="00A5005F" w:rsidRPr="00F239FD" w:rsidRDefault="00A5005F" w:rsidP="00567C94">
            <w:pPr>
              <w:pStyle w:val="ConsPlusNormal"/>
            </w:pPr>
            <w:r w:rsidRPr="00F239FD">
              <w:t>Аварийные выходы должны быть обозначены и иметь таблички, содержащие правила их использования. Должен быть обеспечен свободный доступ к аварийным выходам</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48.</w:t>
            </w:r>
          </w:p>
        </w:tc>
        <w:tc>
          <w:tcPr>
            <w:tcW w:w="0" w:type="auto"/>
          </w:tcPr>
          <w:p w:rsidR="00A5005F" w:rsidRPr="00F239FD" w:rsidRDefault="00A5005F" w:rsidP="00567C94">
            <w:pPr>
              <w:pStyle w:val="ConsPlusNormal"/>
            </w:pPr>
            <w:r w:rsidRPr="00F239FD">
              <w:t>Задние и боковые защитные устройства должны соответствовать требованиям пункта 8 приложения N 8 к ТР ТС 018/2011</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49.</w:t>
            </w:r>
          </w:p>
        </w:tc>
        <w:tc>
          <w:tcPr>
            <w:tcW w:w="0" w:type="auto"/>
          </w:tcPr>
          <w:p w:rsidR="00A5005F" w:rsidRPr="00F239FD" w:rsidRDefault="00A5005F" w:rsidP="00567C94">
            <w:pPr>
              <w:pStyle w:val="ConsPlusNormal"/>
            </w:pPr>
            <w:r w:rsidRPr="00F239FD">
              <w:t>Замок седельно-сцепного устройства седельных автомобилей-тягачей должен после сцепки закрываться автоматически. Ручная и автоматическая блокировки седельно-сцепного устройства должны предотвращать самопроизвольное расцепление тягача и полуприцепа. Деформации, разрывы, трещины и другие видимые повреждения сцепного шкворня, гнезда шкворня, опорной плиты, тягового крюка, шара тягово-сцепного устройства, трещины, разрушения, в том числе местные, или отсутствие деталей сцепных устройств и их крепления не допускаются</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50.</w:t>
            </w:r>
          </w:p>
        </w:tc>
        <w:tc>
          <w:tcPr>
            <w:tcW w:w="0" w:type="auto"/>
          </w:tcPr>
          <w:p w:rsidR="00A5005F" w:rsidRPr="00F239FD" w:rsidRDefault="00A5005F" w:rsidP="00567C94">
            <w:pPr>
              <w:pStyle w:val="ConsPlusNormal"/>
            </w:pPr>
            <w:r w:rsidRPr="00F239FD">
              <w:t>Одноосные прицепы (за исключением роспусков) и прицепы, не оборудованные рабочей тормозной системой, должны быть оборудованы предохранительными приспособлениями (цепями, тросами), которые должны быть работоспособны. Длина предохранительных цепей (тросов) должна предотвращать контакт сцепной петли дышла с дорожной поверхностью и при этом обеспечивать управление прицепом в случае обрыва (поломки) тягово-сцепного устройства. Предохранительные цепи (тросы) не должны крепиться к деталям тягово-сцепного устройства или деталям его крепления</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51.</w:t>
            </w:r>
          </w:p>
        </w:tc>
        <w:tc>
          <w:tcPr>
            <w:tcW w:w="0" w:type="auto"/>
          </w:tcPr>
          <w:p w:rsidR="00A5005F" w:rsidRPr="00F239FD" w:rsidRDefault="00A5005F" w:rsidP="00567C94">
            <w:pPr>
              <w:pStyle w:val="ConsPlusNormal"/>
            </w:pPr>
            <w:r w:rsidRPr="00F239FD">
              <w:t>Прицепы (за исключением одноосных и роспусков) должны быть оборудованы устройством, поддерживающим сцепную петлю дышла в положении, облегчающем сцепку и расцепку с тяговым автомобилем. Деформации сцепной петли или дышла прицепа, грубо нарушающие их положение относительно продольной центральной плоскости симметрии прицепа, разрывы, трещины и другие видимые повреждения сцепной петли или дышла прицепа не допускаются</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52.</w:t>
            </w:r>
          </w:p>
        </w:tc>
        <w:tc>
          <w:tcPr>
            <w:tcW w:w="0" w:type="auto"/>
          </w:tcPr>
          <w:p w:rsidR="00A5005F" w:rsidRPr="00F239FD" w:rsidRDefault="00A5005F" w:rsidP="00567C94">
            <w:pPr>
              <w:pStyle w:val="ConsPlusNormal"/>
            </w:pPr>
            <w:r w:rsidRPr="00F239FD">
              <w:t>Продольный люфт в беззазорных тягово-сцепных устройствах с тяговой вилкой для сцепленного с прицепом тягача не допускается</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53.</w:t>
            </w:r>
          </w:p>
        </w:tc>
        <w:tc>
          <w:tcPr>
            <w:tcW w:w="0" w:type="auto"/>
          </w:tcPr>
          <w:p w:rsidR="00A5005F" w:rsidRPr="00F239FD" w:rsidRDefault="00A5005F" w:rsidP="00567C94">
            <w:pPr>
              <w:pStyle w:val="ConsPlusNormal"/>
            </w:pPr>
            <w:r w:rsidRPr="00F239FD">
              <w:t>Тягово-сцепные устройства должны обеспечивать беззазорную сцепку сухарей замкового устройства с шаром. Самопроизвольная расцепка не допускается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54.</w:t>
            </w:r>
          </w:p>
        </w:tc>
        <w:tc>
          <w:tcPr>
            <w:tcW w:w="0" w:type="auto"/>
          </w:tcPr>
          <w:p w:rsidR="00A5005F" w:rsidRPr="00F239FD" w:rsidRDefault="00A5005F" w:rsidP="00567C94">
            <w:pPr>
              <w:pStyle w:val="ConsPlusNormal"/>
            </w:pPr>
            <w:r w:rsidRPr="00F239FD">
              <w:t>К размерным характеристикам сцепных устройств применяются требования, предусмотренные пунктом 6.8 приложения N 8 к ТР ТС 018/2011</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55.</w:t>
            </w:r>
          </w:p>
        </w:tc>
        <w:tc>
          <w:tcPr>
            <w:tcW w:w="0" w:type="auto"/>
          </w:tcPr>
          <w:p w:rsidR="00A5005F" w:rsidRPr="00F239FD" w:rsidRDefault="00A5005F" w:rsidP="00567C94">
            <w:pPr>
              <w:pStyle w:val="ConsPlusNormal"/>
            </w:pPr>
            <w:r w:rsidRPr="00F239FD">
              <w:t>Транспортные средства должны быть оснащены ремнями безопасности. Ремни безопасности не должны иметь следующих дефектов:</w:t>
            </w:r>
          </w:p>
          <w:p w:rsidR="00A5005F" w:rsidRPr="00F239FD" w:rsidRDefault="00A5005F" w:rsidP="00567C94">
            <w:pPr>
              <w:pStyle w:val="ConsPlusNormal"/>
            </w:pPr>
            <w:r w:rsidRPr="00F239FD">
              <w:t>надрыв на лямке, видимый невооруженным глазом;</w:t>
            </w:r>
          </w:p>
          <w:p w:rsidR="00A5005F" w:rsidRPr="00F239FD" w:rsidRDefault="00A5005F" w:rsidP="00567C94">
            <w:pPr>
              <w:pStyle w:val="ConsPlusNormal"/>
            </w:pPr>
            <w:r w:rsidRPr="00F239FD">
              <w:t>замок не фиксирует "язык" лямки или не выбрасывает его после нажатия на кнопку замыкающего устройства;</w:t>
            </w:r>
          </w:p>
          <w:p w:rsidR="00A5005F" w:rsidRPr="00F239FD" w:rsidRDefault="00A5005F" w:rsidP="00567C94">
            <w:pPr>
              <w:pStyle w:val="ConsPlusNormal"/>
            </w:pPr>
            <w:r w:rsidRPr="00F239FD">
              <w:t>лямка не вытягивается или не втягивается во втягивающее устройство (катушку);</w:t>
            </w:r>
          </w:p>
          <w:p w:rsidR="00A5005F" w:rsidRPr="00F239FD" w:rsidRDefault="00A5005F" w:rsidP="00567C94">
            <w:pPr>
              <w:pStyle w:val="ConsPlusNormal"/>
            </w:pPr>
            <w:r w:rsidRPr="00F239FD">
              <w:t>при резком вытягивании лямки ремня не обеспечивается прекращение (блокирование) ее вытягивания из втягивающего устройства (катушки)</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56.</w:t>
            </w:r>
          </w:p>
        </w:tc>
        <w:tc>
          <w:tcPr>
            <w:tcW w:w="0" w:type="auto"/>
          </w:tcPr>
          <w:p w:rsidR="00A5005F" w:rsidRPr="00F239FD" w:rsidRDefault="00A5005F" w:rsidP="00567C94">
            <w:pPr>
              <w:pStyle w:val="ConsPlusNormal"/>
            </w:pPr>
            <w:r w:rsidRPr="00F239FD">
              <w:t>Транспортные средства должны быть укомплектованы знаком аварийной остановки</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57.</w:t>
            </w:r>
          </w:p>
        </w:tc>
        <w:tc>
          <w:tcPr>
            <w:tcW w:w="0" w:type="auto"/>
          </w:tcPr>
          <w:p w:rsidR="00A5005F" w:rsidRPr="00F239FD" w:rsidRDefault="00A5005F" w:rsidP="00567C94">
            <w:pPr>
              <w:pStyle w:val="ConsPlusNormal"/>
            </w:pPr>
            <w:r w:rsidRPr="00F239FD">
              <w:t>Транспортные средства должны быть укомплектованы не менее чем 2 противооткатными упорами</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58.</w:t>
            </w:r>
          </w:p>
        </w:tc>
        <w:tc>
          <w:tcPr>
            <w:tcW w:w="0" w:type="auto"/>
          </w:tcPr>
          <w:p w:rsidR="00A5005F" w:rsidRPr="00F239FD" w:rsidRDefault="00A5005F" w:rsidP="00567C94">
            <w:pPr>
              <w:pStyle w:val="ConsPlusNormal"/>
            </w:pPr>
            <w:r w:rsidRPr="00F239FD">
              <w:t>Транспортные средства категорий M1 и N должны быть оснащены не менее чем одним порошковым или хладоновым огнетушителем емкостью не менее 2 литров, транспортные средства категорий M2 и M3 - 2 огнетушителями, один из которых должен размещаться в кабине водителя, а второй - в пассажирском салоне (кузове). Огнетушители должны быть опломбированы, и на них должен быть указан срок окончания использования, который на момент проверки не должен быть завершен</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59.</w:t>
            </w:r>
          </w:p>
        </w:tc>
        <w:tc>
          <w:tcPr>
            <w:tcW w:w="0" w:type="auto"/>
          </w:tcPr>
          <w:p w:rsidR="00A5005F" w:rsidRPr="00F239FD" w:rsidRDefault="00A5005F" w:rsidP="00567C94">
            <w:pPr>
              <w:pStyle w:val="ConsPlusNormal"/>
            </w:pPr>
            <w:r w:rsidRPr="00F239FD">
              <w:t>Поручни в автобусах, запасное колесо, аккумуляторные батареи, сиденья, а также огнетушители и медицинская аптечка на транспортных средствах, оборудованных приспособлениями для их крепления, должны быть надежно закреплены в местах, предусмотренных конструкцией транспортного средства</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60.</w:t>
            </w:r>
          </w:p>
        </w:tc>
        <w:tc>
          <w:tcPr>
            <w:tcW w:w="0" w:type="auto"/>
          </w:tcPr>
          <w:p w:rsidR="00A5005F" w:rsidRPr="00F239FD" w:rsidRDefault="00A5005F" w:rsidP="00567C94">
            <w:pPr>
              <w:pStyle w:val="ConsPlusNormal"/>
            </w:pPr>
            <w:r w:rsidRPr="00F239FD">
              <w:t>На транспортных средствах, оборудованных механизмами продольной регулировки положения подушки и угла наклона спинки сиденья или механизмом перемещения сиденья (для посадки и высадки пассажиров), указанные механизмы должны быть работоспособны. После прекращения регулирования или пользования эти механизмы должны автоматически блокироваться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61.</w:t>
            </w:r>
          </w:p>
        </w:tc>
        <w:tc>
          <w:tcPr>
            <w:tcW w:w="0" w:type="auto"/>
          </w:tcPr>
          <w:p w:rsidR="00A5005F" w:rsidRPr="00F239FD" w:rsidRDefault="00A5005F" w:rsidP="00567C94">
            <w:pPr>
              <w:pStyle w:val="ConsPlusNormal"/>
            </w:pPr>
            <w:r w:rsidRPr="00F239FD">
              <w:t>Транспортные средства технически допустимой максимальной массой свыше 7,5 тонны должны быть оборудованы надколесными грязезащитными устройствами. Ширина этих устройств должна быть не менее ширины применяемых шин</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62.</w:t>
            </w:r>
          </w:p>
        </w:tc>
        <w:tc>
          <w:tcPr>
            <w:tcW w:w="0" w:type="auto"/>
          </w:tcPr>
          <w:p w:rsidR="00A5005F" w:rsidRPr="00F239FD" w:rsidRDefault="00A5005F" w:rsidP="00567C94">
            <w:pPr>
              <w:pStyle w:val="ConsPlusNormal"/>
            </w:pPr>
            <w:r w:rsidRPr="00F239FD">
              <w:t>Вертикальная статическая нагрузка на тяговое устройство автомобиля от цепной петли одноосного прицепа (прицепа-роспуска) в снаряженном состоянии должна соответствовать требованиям пункта 2.3 приложения N 5 к ТР ТС 018/2011</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63.</w:t>
            </w:r>
          </w:p>
        </w:tc>
        <w:tc>
          <w:tcPr>
            <w:tcW w:w="0" w:type="auto"/>
          </w:tcPr>
          <w:p w:rsidR="00A5005F" w:rsidRPr="00F239FD" w:rsidRDefault="00A5005F" w:rsidP="00567C94">
            <w:pPr>
              <w:pStyle w:val="ConsPlusNormal"/>
            </w:pPr>
            <w:r w:rsidRPr="00F239FD">
              <w:t>Держатель запасного колеса, лебедка и механизм подъема-опускания запасного колеса должны быть работоспособны. Храповое устройство лебедки должно четко фиксировать барабан с крепежным канатом</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64.</w:t>
            </w:r>
          </w:p>
        </w:tc>
        <w:tc>
          <w:tcPr>
            <w:tcW w:w="0" w:type="auto"/>
          </w:tcPr>
          <w:p w:rsidR="00A5005F" w:rsidRPr="00F239FD" w:rsidRDefault="00A5005F" w:rsidP="00567C94">
            <w:pPr>
              <w:pStyle w:val="ConsPlusNormal"/>
            </w:pPr>
            <w:r w:rsidRPr="00F239FD">
              <w:t>Механизмы подъема и опускания опор и фиксаторы транспортного положения опор, предназначенные для предотвращения их самопроизвольного опускания при движении транспортного средства, должны быть работоспособны</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r>
      <w:tr w:rsidR="00A5005F" w:rsidRPr="00F239FD" w:rsidTr="00F239FD">
        <w:tc>
          <w:tcPr>
            <w:tcW w:w="0" w:type="auto"/>
          </w:tcPr>
          <w:p w:rsidR="00A5005F" w:rsidRPr="00F239FD" w:rsidRDefault="00A5005F" w:rsidP="00567C94">
            <w:pPr>
              <w:pStyle w:val="ConsPlusNormal"/>
            </w:pPr>
            <w:r w:rsidRPr="00F239FD">
              <w:t>65.</w:t>
            </w:r>
          </w:p>
        </w:tc>
        <w:tc>
          <w:tcPr>
            <w:tcW w:w="0" w:type="auto"/>
          </w:tcPr>
          <w:p w:rsidR="00A5005F" w:rsidRPr="00F239FD" w:rsidRDefault="00A5005F" w:rsidP="00567C94">
            <w:pPr>
              <w:pStyle w:val="ConsPlusNormal"/>
            </w:pPr>
            <w:r w:rsidRPr="00F239FD">
              <w:t>Каплепадение, повторяющееся с интервалом более 20 капель в минуту, масел и рабочих жидкостей из двигателя, коробки передач, бортовых редукторов, заднего моста, сцепления, аккумуляторной батареи, систем охлаждения и кондиционирования воздуха и дополнительно устанавливаемых на транспортных средствах гидравлических устройств не допускается</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Pr>
          <w:p w:rsidR="00A5005F" w:rsidRPr="00F239FD" w:rsidRDefault="00A5005F" w:rsidP="00567C94">
            <w:pPr>
              <w:pStyle w:val="ConsPlusNormal"/>
            </w:pPr>
            <w:r w:rsidRPr="00F239FD">
              <w:t>66.</w:t>
            </w:r>
          </w:p>
        </w:tc>
        <w:tc>
          <w:tcPr>
            <w:tcW w:w="0" w:type="auto"/>
          </w:tcPr>
          <w:p w:rsidR="00A5005F" w:rsidRPr="00F239FD" w:rsidRDefault="00A5005F" w:rsidP="00567C94">
            <w:pPr>
              <w:pStyle w:val="ConsPlusNormal"/>
            </w:pPr>
            <w:r w:rsidRPr="00F239FD">
              <w:t>На каждом транспортном средстве категорий M и N должны быть предусмотрены места установки одного переднего и одного заднего государственного регистрационного знака.</w:t>
            </w:r>
          </w:p>
          <w:p w:rsidR="00A5005F" w:rsidRPr="00F239FD" w:rsidRDefault="00A5005F" w:rsidP="00567C94">
            <w:pPr>
              <w:pStyle w:val="ConsPlusNormal"/>
            </w:pPr>
            <w:r w:rsidRPr="00F239FD">
              <w:t>На транспортных средствах категорий L и O должны быть предусмотрены места установки одного заднего государственного регистрационного знака. Место для установки государственного регистрационного знака должно представлять собой плоскую вертикальную поверхность и располагаться таким образом, чтобы исключалось загораживание государственного регистрационного знака элементами конструкции транспортного средства. При этом государственные регистрационные знаки не должны уменьшать углы переднего и заднего свесов транспортного средства, закрывать внешние световые и светосигнальные приборы, выступать за боковой габарит транспортного средства.</w:t>
            </w:r>
          </w:p>
          <w:p w:rsidR="00A5005F" w:rsidRPr="00F239FD" w:rsidRDefault="00A5005F" w:rsidP="00567C94">
            <w:pPr>
              <w:pStyle w:val="ConsPlusNormal"/>
            </w:pPr>
            <w:r w:rsidRPr="00F239FD">
              <w:t>Государственный регистрационный знак должен устанавливаться по оси симметрии транспортного средства или слева от нее по направлению движения транспортного средства</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c>
          <w:tcPr>
            <w:tcW w:w="0" w:type="auto"/>
          </w:tcPr>
          <w:p w:rsidR="00A5005F" w:rsidRPr="00F239FD" w:rsidRDefault="00A5005F" w:rsidP="00567C94">
            <w:pPr>
              <w:pStyle w:val="ConsPlusNormal"/>
              <w:jc w:val="center"/>
            </w:pPr>
            <w:r w:rsidRPr="00F239FD">
              <w:t>X</w:t>
            </w:r>
          </w:p>
        </w:tc>
      </w:tr>
      <w:tr w:rsidR="00A5005F" w:rsidRPr="00F239FD" w:rsidTr="00F239FD">
        <w:tc>
          <w:tcPr>
            <w:tcW w:w="0" w:type="auto"/>
            <w:tcBorders>
              <w:bottom w:val="single" w:sz="4" w:space="0" w:color="auto"/>
            </w:tcBorders>
          </w:tcPr>
          <w:p w:rsidR="00A5005F" w:rsidRPr="00F239FD" w:rsidRDefault="00A5005F" w:rsidP="00567C94">
            <w:pPr>
              <w:pStyle w:val="ConsPlusNormal"/>
              <w:jc w:val="both"/>
            </w:pPr>
            <w:r w:rsidRPr="00F239FD">
              <w:t>67.</w:t>
            </w:r>
          </w:p>
        </w:tc>
        <w:tc>
          <w:tcPr>
            <w:tcW w:w="0" w:type="auto"/>
            <w:tcBorders>
              <w:bottom w:val="single" w:sz="4" w:space="0" w:color="auto"/>
            </w:tcBorders>
          </w:tcPr>
          <w:p w:rsidR="00A5005F" w:rsidRPr="00F239FD" w:rsidRDefault="00A5005F" w:rsidP="00567C94">
            <w:pPr>
              <w:pStyle w:val="ConsPlusNormal"/>
            </w:pPr>
            <w:r w:rsidRPr="00F239FD">
              <w:t>На транспортных средствах, оснащенных устройствами или системами вызова экстренных оперативных служб, такие устройства или системы должны быть работоспособны и соответствовать требованиям пункта 118 приложения N 10 к ТР ТС 018/2011</w:t>
            </w:r>
          </w:p>
        </w:tc>
        <w:tc>
          <w:tcPr>
            <w:tcW w:w="0" w:type="auto"/>
            <w:tcBorders>
              <w:bottom w:val="single" w:sz="4" w:space="0" w:color="auto"/>
            </w:tcBorders>
          </w:tcPr>
          <w:p w:rsidR="00A5005F" w:rsidRPr="00F239FD" w:rsidRDefault="00A5005F" w:rsidP="00567C94">
            <w:pPr>
              <w:pStyle w:val="ConsPlusNormal"/>
              <w:jc w:val="center"/>
            </w:pPr>
            <w:r w:rsidRPr="00F239FD">
              <w:t>X</w:t>
            </w:r>
          </w:p>
        </w:tc>
        <w:tc>
          <w:tcPr>
            <w:tcW w:w="0" w:type="auto"/>
            <w:tcBorders>
              <w:bottom w:val="single" w:sz="4" w:space="0" w:color="auto"/>
            </w:tcBorders>
          </w:tcPr>
          <w:p w:rsidR="00A5005F" w:rsidRPr="00F239FD" w:rsidRDefault="00A5005F" w:rsidP="00567C94">
            <w:pPr>
              <w:pStyle w:val="ConsPlusNormal"/>
              <w:jc w:val="center"/>
            </w:pPr>
            <w:r w:rsidRPr="00F239FD">
              <w:t>X</w:t>
            </w:r>
          </w:p>
        </w:tc>
        <w:tc>
          <w:tcPr>
            <w:tcW w:w="0" w:type="auto"/>
            <w:tcBorders>
              <w:bottom w:val="single" w:sz="4" w:space="0" w:color="auto"/>
            </w:tcBorders>
          </w:tcPr>
          <w:p w:rsidR="00A5005F" w:rsidRPr="00F239FD" w:rsidRDefault="00A5005F" w:rsidP="00567C94">
            <w:pPr>
              <w:pStyle w:val="ConsPlusNormal"/>
              <w:jc w:val="center"/>
            </w:pPr>
            <w:r w:rsidRPr="00F239FD">
              <w:t>X</w:t>
            </w:r>
          </w:p>
        </w:tc>
        <w:tc>
          <w:tcPr>
            <w:tcW w:w="0" w:type="auto"/>
            <w:tcBorders>
              <w:bottom w:val="single" w:sz="4" w:space="0" w:color="auto"/>
            </w:tcBorders>
          </w:tcPr>
          <w:p w:rsidR="00A5005F" w:rsidRPr="00F239FD" w:rsidRDefault="00A5005F" w:rsidP="00567C94">
            <w:pPr>
              <w:pStyle w:val="ConsPlusNormal"/>
              <w:jc w:val="center"/>
            </w:pPr>
            <w:r w:rsidRPr="00F239FD">
              <w:t>X</w:t>
            </w:r>
          </w:p>
        </w:tc>
        <w:tc>
          <w:tcPr>
            <w:tcW w:w="0" w:type="auto"/>
            <w:tcBorders>
              <w:bottom w:val="single" w:sz="4" w:space="0" w:color="auto"/>
            </w:tcBorders>
          </w:tcPr>
          <w:p w:rsidR="00A5005F" w:rsidRPr="00F239FD" w:rsidRDefault="00A5005F" w:rsidP="00567C94">
            <w:pPr>
              <w:pStyle w:val="ConsPlusNormal"/>
              <w:jc w:val="center"/>
            </w:pPr>
            <w:r w:rsidRPr="00F239FD">
              <w:t>X</w:t>
            </w:r>
          </w:p>
        </w:tc>
        <w:tc>
          <w:tcPr>
            <w:tcW w:w="0" w:type="auto"/>
            <w:tcBorders>
              <w:bottom w:val="single" w:sz="4" w:space="0" w:color="auto"/>
            </w:tcBorders>
          </w:tcPr>
          <w:p w:rsidR="00A5005F" w:rsidRPr="00F239FD" w:rsidRDefault="00A5005F" w:rsidP="00567C94">
            <w:pPr>
              <w:pStyle w:val="ConsPlusNormal"/>
              <w:jc w:val="center"/>
            </w:pPr>
            <w:r w:rsidRPr="00F239FD">
              <w:t>X</w:t>
            </w:r>
          </w:p>
        </w:tc>
        <w:tc>
          <w:tcPr>
            <w:tcW w:w="0" w:type="auto"/>
            <w:tcBorders>
              <w:bottom w:val="single" w:sz="4" w:space="0" w:color="auto"/>
            </w:tcBorders>
          </w:tcPr>
          <w:p w:rsidR="00A5005F" w:rsidRPr="00F239FD" w:rsidRDefault="00A5005F" w:rsidP="00567C94">
            <w:pPr>
              <w:pStyle w:val="ConsPlusNormal"/>
              <w:jc w:val="center"/>
            </w:pPr>
            <w:r w:rsidRPr="00F239FD">
              <w:t>-</w:t>
            </w:r>
          </w:p>
        </w:tc>
        <w:tc>
          <w:tcPr>
            <w:tcW w:w="0" w:type="auto"/>
            <w:tcBorders>
              <w:bottom w:val="single" w:sz="4" w:space="0" w:color="auto"/>
            </w:tcBorders>
          </w:tcPr>
          <w:p w:rsidR="00A5005F" w:rsidRPr="00F239FD" w:rsidRDefault="00A5005F" w:rsidP="00567C94">
            <w:pPr>
              <w:pStyle w:val="ConsPlusNormal"/>
              <w:jc w:val="center"/>
            </w:pPr>
            <w:r w:rsidRPr="00F239FD">
              <w:t>-</w:t>
            </w:r>
          </w:p>
        </w:tc>
        <w:tc>
          <w:tcPr>
            <w:tcW w:w="0" w:type="auto"/>
            <w:tcBorders>
              <w:bottom w:val="single" w:sz="4" w:space="0" w:color="auto"/>
            </w:tcBorders>
          </w:tcPr>
          <w:p w:rsidR="00A5005F" w:rsidRPr="00F239FD" w:rsidRDefault="00A5005F" w:rsidP="00567C94">
            <w:pPr>
              <w:pStyle w:val="ConsPlusNormal"/>
              <w:jc w:val="center"/>
            </w:pPr>
            <w:r w:rsidRPr="00F239FD">
              <w:t>-</w:t>
            </w:r>
          </w:p>
        </w:tc>
      </w:tr>
    </w:tbl>
    <w:p w:rsidR="00A5005F" w:rsidRPr="00F239FD" w:rsidRDefault="00A5005F" w:rsidP="00F239FD">
      <w:pPr>
        <w:pStyle w:val="ConsPlusNormal"/>
        <w:ind w:firstLine="540"/>
        <w:jc w:val="both"/>
        <w:rPr>
          <w:sz w:val="22"/>
          <w:szCs w:val="22"/>
        </w:rPr>
      </w:pPr>
    </w:p>
    <w:p w:rsidR="00A5005F" w:rsidRPr="00F239FD" w:rsidRDefault="00A5005F" w:rsidP="00F239FD">
      <w:pPr>
        <w:pStyle w:val="ConsPlusNormal"/>
        <w:ind w:firstLine="540"/>
        <w:jc w:val="both"/>
      </w:pPr>
      <w:r w:rsidRPr="00F239FD">
        <w:t>Примечание. Символ "X" означает, что требование применяется к транспортному средству соответствующей категории.</w:t>
      </w:r>
    </w:p>
    <w:p w:rsidR="00A5005F" w:rsidRPr="00F239FD" w:rsidRDefault="00A5005F" w:rsidP="00F239FD">
      <w:pPr>
        <w:pStyle w:val="ConsPlusNormal"/>
        <w:ind w:firstLine="540"/>
        <w:jc w:val="both"/>
      </w:pPr>
      <w:r w:rsidRPr="00F239FD">
        <w:t>Символ "-" означает, что требование не применяется к транспортному средству соответствующей категории.</w:t>
      </w:r>
    </w:p>
    <w:p w:rsidR="00A5005F" w:rsidRPr="00F239FD" w:rsidRDefault="00A5005F" w:rsidP="00F239FD">
      <w:pPr>
        <w:pStyle w:val="ConsPlusNormal"/>
        <w:ind w:firstLine="540"/>
        <w:jc w:val="both"/>
      </w:pPr>
    </w:p>
    <w:p w:rsidR="00A5005F" w:rsidRPr="00F239FD" w:rsidRDefault="00A5005F" w:rsidP="00F239FD">
      <w:pPr>
        <w:pStyle w:val="ConsPlusNormal"/>
        <w:ind w:firstLine="540"/>
        <w:jc w:val="both"/>
      </w:pPr>
      <w:r w:rsidRPr="00F239FD">
        <w:t>--------------------------------</w:t>
      </w:r>
    </w:p>
    <w:p w:rsidR="00A5005F" w:rsidRPr="00F239FD" w:rsidRDefault="00A5005F" w:rsidP="00F239FD">
      <w:pPr>
        <w:pStyle w:val="ConsPlusNormal"/>
        <w:ind w:firstLine="540"/>
        <w:jc w:val="both"/>
      </w:pPr>
      <w:bookmarkStart w:id="4" w:name="Par865"/>
      <w:bookmarkEnd w:id="4"/>
      <w:r w:rsidRPr="00F239FD">
        <w:t>&lt;1&gt; Категории транспортных средств соответствуют классификации, установленной в подпункте 1.1 приложения N 1 к техническому регламенту Таможенного союза "О безопасности колесных транспортных средств" ТР ТС 018/2011.</w:t>
      </w:r>
    </w:p>
    <w:p w:rsidR="00A5005F" w:rsidRPr="00F239FD" w:rsidRDefault="00A5005F" w:rsidP="00F239FD">
      <w:pPr>
        <w:pStyle w:val="ConsPlusNormal"/>
        <w:ind w:firstLine="540"/>
        <w:jc w:val="both"/>
      </w:pPr>
      <w:bookmarkStart w:id="5" w:name="Par866"/>
      <w:bookmarkEnd w:id="5"/>
      <w:r w:rsidRPr="00F239FD">
        <w:t>&lt;2&gt; Требование, предусмотренное настоящим пунктом, не препятствует установке световых приборов в целях устранения несоответствия другим требованиям к внешним световым приборам. На транспортных средствах, снятых с производства, допускается замена внешних световых приборов на такие приборы, используемые на транспортных средствах других типов.</w:t>
      </w:r>
    </w:p>
    <w:p w:rsidR="00A5005F" w:rsidRPr="00F239FD" w:rsidRDefault="00A5005F" w:rsidP="00F239FD">
      <w:pPr>
        <w:pStyle w:val="ConsPlusNormal"/>
        <w:ind w:firstLine="540"/>
        <w:jc w:val="both"/>
        <w:rPr>
          <w:sz w:val="22"/>
          <w:szCs w:val="22"/>
        </w:rPr>
      </w:pPr>
    </w:p>
    <w:p w:rsidR="00A5005F" w:rsidRPr="00F239FD" w:rsidRDefault="00A5005F" w:rsidP="00F239FD">
      <w:pPr>
        <w:pStyle w:val="ConsPlusNormal"/>
        <w:jc w:val="right"/>
        <w:outlineLvl w:val="1"/>
        <w:rPr>
          <w:sz w:val="22"/>
          <w:szCs w:val="22"/>
        </w:rPr>
      </w:pPr>
      <w:r w:rsidRPr="00F239FD">
        <w:rPr>
          <w:sz w:val="22"/>
          <w:szCs w:val="22"/>
        </w:rPr>
        <w:t>Приложение N 2</w:t>
      </w:r>
    </w:p>
    <w:p w:rsidR="00A5005F" w:rsidRPr="00F239FD" w:rsidRDefault="00A5005F" w:rsidP="00F239FD">
      <w:pPr>
        <w:pStyle w:val="ConsPlusNormal"/>
        <w:jc w:val="right"/>
        <w:rPr>
          <w:sz w:val="22"/>
          <w:szCs w:val="22"/>
        </w:rPr>
      </w:pPr>
      <w:r w:rsidRPr="00F239FD">
        <w:rPr>
          <w:sz w:val="22"/>
          <w:szCs w:val="22"/>
        </w:rPr>
        <w:t>к Правилам проведения технического</w:t>
      </w:r>
    </w:p>
    <w:p w:rsidR="00A5005F" w:rsidRPr="00F239FD" w:rsidRDefault="00A5005F" w:rsidP="00F239FD">
      <w:pPr>
        <w:pStyle w:val="ConsPlusNormal"/>
        <w:jc w:val="right"/>
        <w:rPr>
          <w:sz w:val="22"/>
          <w:szCs w:val="22"/>
        </w:rPr>
      </w:pPr>
      <w:r w:rsidRPr="00F239FD">
        <w:rPr>
          <w:sz w:val="22"/>
          <w:szCs w:val="22"/>
        </w:rPr>
        <w:t>осмотра транспортных средств</w:t>
      </w:r>
    </w:p>
    <w:p w:rsidR="00A5005F" w:rsidRPr="00F239FD" w:rsidRDefault="00A5005F" w:rsidP="00F239FD">
      <w:pPr>
        <w:pStyle w:val="ConsPlusNormal"/>
        <w:jc w:val="center"/>
        <w:rPr>
          <w:sz w:val="22"/>
          <w:szCs w:val="22"/>
        </w:rPr>
      </w:pPr>
    </w:p>
    <w:p w:rsidR="00A5005F" w:rsidRPr="00F239FD" w:rsidRDefault="00A5005F" w:rsidP="00F239FD">
      <w:pPr>
        <w:pStyle w:val="ConsPlusNormal"/>
        <w:jc w:val="center"/>
        <w:rPr>
          <w:sz w:val="22"/>
          <w:szCs w:val="22"/>
        </w:rPr>
      </w:pPr>
      <w:bookmarkStart w:id="6" w:name="Par876"/>
      <w:bookmarkEnd w:id="6"/>
      <w:r w:rsidRPr="00F239FD">
        <w:rPr>
          <w:sz w:val="22"/>
          <w:szCs w:val="22"/>
        </w:rPr>
        <w:t>ПРОДОЛЖИТЕЛЬНОСТЬ</w:t>
      </w:r>
    </w:p>
    <w:p w:rsidR="00A5005F" w:rsidRPr="00F239FD" w:rsidRDefault="00A5005F" w:rsidP="00F239FD">
      <w:pPr>
        <w:pStyle w:val="ConsPlusNormal"/>
        <w:jc w:val="center"/>
        <w:rPr>
          <w:sz w:val="22"/>
          <w:szCs w:val="22"/>
        </w:rPr>
      </w:pPr>
      <w:r w:rsidRPr="00F239FD">
        <w:rPr>
          <w:sz w:val="22"/>
          <w:szCs w:val="22"/>
        </w:rPr>
        <w:t>ТЕХНИЧЕСКОГО ДИАГНОСТИРОВАНИЯ ТРАНСПОРТНЫХ СРЕДСТВ</w:t>
      </w:r>
    </w:p>
    <w:p w:rsidR="00A5005F" w:rsidRPr="00F239FD" w:rsidRDefault="00A5005F" w:rsidP="00F239FD">
      <w:pPr>
        <w:pStyle w:val="ConsPlusNormal"/>
        <w:jc w:val="center"/>
        <w:rPr>
          <w:sz w:val="22"/>
          <w:szCs w:val="22"/>
        </w:rPr>
      </w:pPr>
      <w:r w:rsidRPr="00F239FD">
        <w:rPr>
          <w:sz w:val="22"/>
          <w:szCs w:val="22"/>
        </w:rPr>
        <w:t>ОТДЕЛЬНЫХ КАТЕГОРИЙ</w:t>
      </w:r>
    </w:p>
    <w:p w:rsidR="00A5005F" w:rsidRPr="00F239FD" w:rsidRDefault="00A5005F" w:rsidP="00F239FD">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737"/>
        <w:gridCol w:w="4365"/>
        <w:gridCol w:w="4537"/>
      </w:tblGrid>
      <w:tr w:rsidR="00A5005F" w:rsidRPr="00F239FD" w:rsidTr="00F239FD">
        <w:tc>
          <w:tcPr>
            <w:tcW w:w="5102" w:type="dxa"/>
            <w:gridSpan w:val="2"/>
            <w:tcBorders>
              <w:top w:val="single" w:sz="4" w:space="0" w:color="auto"/>
              <w:bottom w:val="single" w:sz="4" w:space="0" w:color="auto"/>
              <w:right w:val="single" w:sz="4" w:space="0" w:color="auto"/>
            </w:tcBorders>
          </w:tcPr>
          <w:p w:rsidR="00A5005F" w:rsidRPr="00F239FD" w:rsidRDefault="00A5005F" w:rsidP="00567C94">
            <w:pPr>
              <w:pStyle w:val="ConsPlusNormal"/>
              <w:jc w:val="center"/>
              <w:rPr>
                <w:sz w:val="22"/>
                <w:szCs w:val="22"/>
              </w:rPr>
            </w:pPr>
            <w:r w:rsidRPr="00F239FD">
              <w:rPr>
                <w:sz w:val="22"/>
                <w:szCs w:val="22"/>
              </w:rPr>
              <w:t xml:space="preserve">Категория транспортного средства </w:t>
            </w:r>
            <w:hyperlink w:anchor="Par911" w:tooltip="&lt;1&gt; Категории транспортных средств соответствуют классификации, установленной в приложении N 1 к техническому регламенту о безопасности колесных транспортных средств, утвержденному Постановлением Правительства Российской Федерации от 10 сентября 2009 г. N 720." w:history="1">
              <w:r w:rsidRPr="00F239FD">
                <w:rPr>
                  <w:sz w:val="22"/>
                  <w:szCs w:val="22"/>
                </w:rPr>
                <w:t>&lt;1&gt;</w:t>
              </w:r>
            </w:hyperlink>
          </w:p>
        </w:tc>
        <w:tc>
          <w:tcPr>
            <w:tcW w:w="4537" w:type="dxa"/>
            <w:tcBorders>
              <w:top w:val="single" w:sz="4" w:space="0" w:color="auto"/>
              <w:left w:val="single" w:sz="4" w:space="0" w:color="auto"/>
              <w:bottom w:val="single" w:sz="4" w:space="0" w:color="auto"/>
            </w:tcBorders>
          </w:tcPr>
          <w:p w:rsidR="00A5005F" w:rsidRPr="00F239FD" w:rsidRDefault="00A5005F" w:rsidP="00567C94">
            <w:pPr>
              <w:pStyle w:val="ConsPlusNormal"/>
              <w:jc w:val="center"/>
              <w:rPr>
                <w:sz w:val="22"/>
                <w:szCs w:val="22"/>
              </w:rPr>
            </w:pPr>
            <w:r w:rsidRPr="00F239FD">
              <w:rPr>
                <w:sz w:val="22"/>
                <w:szCs w:val="22"/>
              </w:rPr>
              <w:t>Продолжительность технического диагностирования, мин.</w:t>
            </w:r>
          </w:p>
        </w:tc>
      </w:tr>
      <w:tr w:rsidR="00A5005F" w:rsidRPr="00F239FD" w:rsidTr="00F239FD">
        <w:tc>
          <w:tcPr>
            <w:tcW w:w="737" w:type="dxa"/>
            <w:tcBorders>
              <w:top w:val="single" w:sz="4" w:space="0" w:color="auto"/>
            </w:tcBorders>
          </w:tcPr>
          <w:p w:rsidR="00A5005F" w:rsidRPr="00F239FD" w:rsidRDefault="00A5005F" w:rsidP="00567C94">
            <w:pPr>
              <w:pStyle w:val="ConsPlusNormal"/>
              <w:jc w:val="both"/>
              <w:rPr>
                <w:sz w:val="22"/>
                <w:szCs w:val="22"/>
              </w:rPr>
            </w:pPr>
            <w:r w:rsidRPr="00F239FD">
              <w:rPr>
                <w:sz w:val="22"/>
                <w:szCs w:val="22"/>
              </w:rPr>
              <w:t>1.</w:t>
            </w:r>
          </w:p>
        </w:tc>
        <w:tc>
          <w:tcPr>
            <w:tcW w:w="4365" w:type="dxa"/>
            <w:tcBorders>
              <w:top w:val="single" w:sz="4" w:space="0" w:color="auto"/>
            </w:tcBorders>
          </w:tcPr>
          <w:p w:rsidR="00A5005F" w:rsidRPr="00F239FD" w:rsidRDefault="00A5005F" w:rsidP="00567C94">
            <w:pPr>
              <w:pStyle w:val="ConsPlusNormal"/>
              <w:jc w:val="center"/>
              <w:rPr>
                <w:sz w:val="22"/>
                <w:szCs w:val="22"/>
              </w:rPr>
            </w:pPr>
            <w:r w:rsidRPr="00F239FD">
              <w:rPr>
                <w:position w:val="-1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7.25pt">
                  <v:imagedata r:id="rId6" o:title=""/>
                </v:shape>
              </w:pict>
            </w:r>
          </w:p>
        </w:tc>
        <w:tc>
          <w:tcPr>
            <w:tcW w:w="4537" w:type="dxa"/>
            <w:tcBorders>
              <w:top w:val="single" w:sz="4" w:space="0" w:color="auto"/>
            </w:tcBorders>
          </w:tcPr>
          <w:p w:rsidR="00A5005F" w:rsidRPr="00F239FD" w:rsidRDefault="00A5005F" w:rsidP="00567C94">
            <w:pPr>
              <w:pStyle w:val="ConsPlusNormal"/>
              <w:jc w:val="center"/>
              <w:rPr>
                <w:sz w:val="22"/>
                <w:szCs w:val="22"/>
              </w:rPr>
            </w:pPr>
            <w:r w:rsidRPr="00F239FD">
              <w:rPr>
                <w:sz w:val="22"/>
                <w:szCs w:val="22"/>
              </w:rPr>
              <w:t>30</w:t>
            </w:r>
          </w:p>
        </w:tc>
      </w:tr>
      <w:tr w:rsidR="00A5005F" w:rsidRPr="00F239FD" w:rsidTr="00F239FD">
        <w:tc>
          <w:tcPr>
            <w:tcW w:w="737" w:type="dxa"/>
          </w:tcPr>
          <w:p w:rsidR="00A5005F" w:rsidRPr="00F239FD" w:rsidRDefault="00A5005F" w:rsidP="00567C94">
            <w:pPr>
              <w:pStyle w:val="ConsPlusNormal"/>
              <w:jc w:val="both"/>
              <w:rPr>
                <w:sz w:val="22"/>
                <w:szCs w:val="22"/>
              </w:rPr>
            </w:pPr>
            <w:r w:rsidRPr="00F239FD">
              <w:rPr>
                <w:sz w:val="22"/>
                <w:szCs w:val="22"/>
              </w:rPr>
              <w:t>2.</w:t>
            </w:r>
          </w:p>
        </w:tc>
        <w:tc>
          <w:tcPr>
            <w:tcW w:w="4365" w:type="dxa"/>
          </w:tcPr>
          <w:p w:rsidR="00A5005F" w:rsidRPr="00F239FD" w:rsidRDefault="00A5005F" w:rsidP="00567C94">
            <w:pPr>
              <w:pStyle w:val="ConsPlusNormal"/>
              <w:jc w:val="center"/>
              <w:rPr>
                <w:sz w:val="22"/>
                <w:szCs w:val="22"/>
              </w:rPr>
            </w:pPr>
            <w:r w:rsidRPr="00F239FD">
              <w:rPr>
                <w:position w:val="-10"/>
                <w:sz w:val="22"/>
                <w:szCs w:val="22"/>
              </w:rPr>
              <w:pict>
                <v:shape id="_x0000_i1026" type="#_x0000_t75" style="width:18.75pt;height:17.25pt">
                  <v:imagedata r:id="rId7" o:title=""/>
                </v:shape>
              </w:pict>
            </w:r>
          </w:p>
        </w:tc>
        <w:tc>
          <w:tcPr>
            <w:tcW w:w="4537" w:type="dxa"/>
          </w:tcPr>
          <w:p w:rsidR="00A5005F" w:rsidRPr="00F239FD" w:rsidRDefault="00A5005F" w:rsidP="00567C94">
            <w:pPr>
              <w:pStyle w:val="ConsPlusNormal"/>
              <w:jc w:val="center"/>
              <w:rPr>
                <w:sz w:val="22"/>
                <w:szCs w:val="22"/>
              </w:rPr>
            </w:pPr>
            <w:r w:rsidRPr="00F239FD">
              <w:rPr>
                <w:sz w:val="22"/>
                <w:szCs w:val="22"/>
              </w:rPr>
              <w:t>54</w:t>
            </w:r>
          </w:p>
        </w:tc>
      </w:tr>
      <w:tr w:rsidR="00A5005F" w:rsidRPr="00F239FD" w:rsidTr="00F239FD">
        <w:tc>
          <w:tcPr>
            <w:tcW w:w="737" w:type="dxa"/>
          </w:tcPr>
          <w:p w:rsidR="00A5005F" w:rsidRPr="00F239FD" w:rsidRDefault="00A5005F" w:rsidP="00567C94">
            <w:pPr>
              <w:pStyle w:val="ConsPlusNormal"/>
              <w:jc w:val="both"/>
              <w:rPr>
                <w:sz w:val="22"/>
                <w:szCs w:val="22"/>
              </w:rPr>
            </w:pPr>
            <w:r w:rsidRPr="00F239FD">
              <w:rPr>
                <w:sz w:val="22"/>
                <w:szCs w:val="22"/>
              </w:rPr>
              <w:t>3.</w:t>
            </w:r>
          </w:p>
        </w:tc>
        <w:tc>
          <w:tcPr>
            <w:tcW w:w="4365" w:type="dxa"/>
          </w:tcPr>
          <w:p w:rsidR="00A5005F" w:rsidRPr="00F239FD" w:rsidRDefault="00A5005F" w:rsidP="00567C94">
            <w:pPr>
              <w:pStyle w:val="ConsPlusNormal"/>
              <w:jc w:val="center"/>
              <w:rPr>
                <w:sz w:val="22"/>
                <w:szCs w:val="22"/>
              </w:rPr>
            </w:pPr>
            <w:r w:rsidRPr="00F239FD">
              <w:rPr>
                <w:position w:val="-12"/>
                <w:sz w:val="22"/>
                <w:szCs w:val="22"/>
              </w:rPr>
              <w:pict>
                <v:shape id="_x0000_i1027" type="#_x0000_t75" style="width:18.75pt;height:18.75pt">
                  <v:imagedata r:id="rId8" o:title=""/>
                </v:shape>
              </w:pict>
            </w:r>
          </w:p>
        </w:tc>
        <w:tc>
          <w:tcPr>
            <w:tcW w:w="4537" w:type="dxa"/>
          </w:tcPr>
          <w:p w:rsidR="00A5005F" w:rsidRPr="00F239FD" w:rsidRDefault="00A5005F" w:rsidP="00567C94">
            <w:pPr>
              <w:pStyle w:val="ConsPlusNormal"/>
              <w:jc w:val="center"/>
              <w:rPr>
                <w:sz w:val="22"/>
                <w:szCs w:val="22"/>
              </w:rPr>
            </w:pPr>
            <w:r w:rsidRPr="00F239FD">
              <w:rPr>
                <w:sz w:val="22"/>
                <w:szCs w:val="22"/>
              </w:rPr>
              <w:t>65</w:t>
            </w:r>
          </w:p>
        </w:tc>
      </w:tr>
      <w:tr w:rsidR="00A5005F" w:rsidRPr="00F239FD" w:rsidTr="00F239FD">
        <w:tc>
          <w:tcPr>
            <w:tcW w:w="737" w:type="dxa"/>
          </w:tcPr>
          <w:p w:rsidR="00A5005F" w:rsidRPr="00F239FD" w:rsidRDefault="00A5005F" w:rsidP="00567C94">
            <w:pPr>
              <w:pStyle w:val="ConsPlusNormal"/>
              <w:jc w:val="both"/>
              <w:rPr>
                <w:sz w:val="22"/>
                <w:szCs w:val="22"/>
              </w:rPr>
            </w:pPr>
            <w:r w:rsidRPr="00F239FD">
              <w:rPr>
                <w:sz w:val="22"/>
                <w:szCs w:val="22"/>
              </w:rPr>
              <w:t>4.</w:t>
            </w:r>
          </w:p>
        </w:tc>
        <w:tc>
          <w:tcPr>
            <w:tcW w:w="4365" w:type="dxa"/>
          </w:tcPr>
          <w:p w:rsidR="00A5005F" w:rsidRPr="00F239FD" w:rsidRDefault="00A5005F" w:rsidP="00567C94">
            <w:pPr>
              <w:pStyle w:val="ConsPlusNormal"/>
              <w:jc w:val="center"/>
              <w:rPr>
                <w:sz w:val="22"/>
                <w:szCs w:val="22"/>
              </w:rPr>
            </w:pPr>
            <w:r w:rsidRPr="00F239FD">
              <w:rPr>
                <w:position w:val="-10"/>
                <w:sz w:val="22"/>
                <w:szCs w:val="22"/>
              </w:rPr>
              <w:pict>
                <v:shape id="_x0000_i1028" type="#_x0000_t75" style="width:15.75pt;height:17.25pt">
                  <v:imagedata r:id="rId9" o:title=""/>
                </v:shape>
              </w:pict>
            </w:r>
          </w:p>
        </w:tc>
        <w:tc>
          <w:tcPr>
            <w:tcW w:w="4537" w:type="dxa"/>
          </w:tcPr>
          <w:p w:rsidR="00A5005F" w:rsidRPr="00F239FD" w:rsidRDefault="00A5005F" w:rsidP="00567C94">
            <w:pPr>
              <w:pStyle w:val="ConsPlusNormal"/>
              <w:jc w:val="center"/>
              <w:rPr>
                <w:sz w:val="22"/>
                <w:szCs w:val="22"/>
              </w:rPr>
            </w:pPr>
            <w:r w:rsidRPr="00F239FD">
              <w:rPr>
                <w:sz w:val="22"/>
                <w:szCs w:val="22"/>
              </w:rPr>
              <w:t>32</w:t>
            </w:r>
          </w:p>
        </w:tc>
      </w:tr>
      <w:tr w:rsidR="00A5005F" w:rsidRPr="00F239FD" w:rsidTr="00F239FD">
        <w:tc>
          <w:tcPr>
            <w:tcW w:w="737" w:type="dxa"/>
          </w:tcPr>
          <w:p w:rsidR="00A5005F" w:rsidRPr="00F239FD" w:rsidRDefault="00A5005F" w:rsidP="00567C94">
            <w:pPr>
              <w:pStyle w:val="ConsPlusNormal"/>
              <w:jc w:val="both"/>
              <w:rPr>
                <w:sz w:val="22"/>
                <w:szCs w:val="22"/>
              </w:rPr>
            </w:pPr>
            <w:r w:rsidRPr="00F239FD">
              <w:rPr>
                <w:sz w:val="22"/>
                <w:szCs w:val="22"/>
              </w:rPr>
              <w:t>5.</w:t>
            </w:r>
          </w:p>
        </w:tc>
        <w:tc>
          <w:tcPr>
            <w:tcW w:w="4365" w:type="dxa"/>
          </w:tcPr>
          <w:p w:rsidR="00A5005F" w:rsidRPr="00F239FD" w:rsidRDefault="00A5005F" w:rsidP="00567C94">
            <w:pPr>
              <w:pStyle w:val="ConsPlusNormal"/>
              <w:jc w:val="center"/>
              <w:rPr>
                <w:sz w:val="22"/>
                <w:szCs w:val="22"/>
              </w:rPr>
            </w:pPr>
            <w:r w:rsidRPr="00F239FD">
              <w:rPr>
                <w:position w:val="-10"/>
                <w:sz w:val="22"/>
                <w:szCs w:val="22"/>
              </w:rPr>
              <w:pict>
                <v:shape id="_x0000_i1029" type="#_x0000_t75" style="width:17.25pt;height:17.25pt">
                  <v:imagedata r:id="rId10" o:title=""/>
                </v:shape>
              </w:pict>
            </w:r>
          </w:p>
        </w:tc>
        <w:tc>
          <w:tcPr>
            <w:tcW w:w="4537" w:type="dxa"/>
          </w:tcPr>
          <w:p w:rsidR="00A5005F" w:rsidRPr="00F239FD" w:rsidRDefault="00A5005F" w:rsidP="00567C94">
            <w:pPr>
              <w:pStyle w:val="ConsPlusNormal"/>
              <w:jc w:val="center"/>
              <w:rPr>
                <w:sz w:val="22"/>
                <w:szCs w:val="22"/>
              </w:rPr>
            </w:pPr>
            <w:r w:rsidRPr="00F239FD">
              <w:rPr>
                <w:sz w:val="22"/>
                <w:szCs w:val="22"/>
              </w:rPr>
              <w:t>63</w:t>
            </w:r>
          </w:p>
        </w:tc>
      </w:tr>
      <w:tr w:rsidR="00A5005F" w:rsidRPr="00F239FD" w:rsidTr="00F239FD">
        <w:tc>
          <w:tcPr>
            <w:tcW w:w="737" w:type="dxa"/>
          </w:tcPr>
          <w:p w:rsidR="00A5005F" w:rsidRPr="00F239FD" w:rsidRDefault="00A5005F" w:rsidP="00567C94">
            <w:pPr>
              <w:pStyle w:val="ConsPlusNormal"/>
              <w:jc w:val="both"/>
              <w:rPr>
                <w:sz w:val="22"/>
                <w:szCs w:val="22"/>
              </w:rPr>
            </w:pPr>
            <w:r w:rsidRPr="00F239FD">
              <w:rPr>
                <w:sz w:val="22"/>
                <w:szCs w:val="22"/>
              </w:rPr>
              <w:t>6.</w:t>
            </w:r>
          </w:p>
        </w:tc>
        <w:tc>
          <w:tcPr>
            <w:tcW w:w="4365" w:type="dxa"/>
          </w:tcPr>
          <w:p w:rsidR="00A5005F" w:rsidRPr="00F239FD" w:rsidRDefault="00A5005F" w:rsidP="00567C94">
            <w:pPr>
              <w:pStyle w:val="ConsPlusNormal"/>
              <w:jc w:val="center"/>
              <w:rPr>
                <w:sz w:val="22"/>
                <w:szCs w:val="22"/>
              </w:rPr>
            </w:pPr>
            <w:r w:rsidRPr="00F239FD">
              <w:rPr>
                <w:position w:val="-12"/>
                <w:sz w:val="22"/>
                <w:szCs w:val="22"/>
              </w:rPr>
              <w:pict>
                <v:shape id="_x0000_i1030" type="#_x0000_t75" style="width:17.25pt;height:18.75pt">
                  <v:imagedata r:id="rId11" o:title=""/>
                </v:shape>
              </w:pict>
            </w:r>
          </w:p>
        </w:tc>
        <w:tc>
          <w:tcPr>
            <w:tcW w:w="4537" w:type="dxa"/>
          </w:tcPr>
          <w:p w:rsidR="00A5005F" w:rsidRPr="00F239FD" w:rsidRDefault="00A5005F" w:rsidP="00567C94">
            <w:pPr>
              <w:pStyle w:val="ConsPlusNormal"/>
              <w:jc w:val="center"/>
              <w:rPr>
                <w:sz w:val="22"/>
                <w:szCs w:val="22"/>
              </w:rPr>
            </w:pPr>
            <w:r w:rsidRPr="00F239FD">
              <w:rPr>
                <w:sz w:val="22"/>
                <w:szCs w:val="22"/>
              </w:rPr>
              <w:t>68</w:t>
            </w:r>
          </w:p>
        </w:tc>
      </w:tr>
      <w:tr w:rsidR="00A5005F" w:rsidRPr="00F239FD" w:rsidTr="00F239FD">
        <w:tc>
          <w:tcPr>
            <w:tcW w:w="737" w:type="dxa"/>
          </w:tcPr>
          <w:p w:rsidR="00A5005F" w:rsidRPr="00F239FD" w:rsidRDefault="00A5005F" w:rsidP="00567C94">
            <w:pPr>
              <w:pStyle w:val="ConsPlusNormal"/>
              <w:jc w:val="both"/>
              <w:rPr>
                <w:sz w:val="22"/>
                <w:szCs w:val="22"/>
              </w:rPr>
            </w:pPr>
            <w:r w:rsidRPr="00F239FD">
              <w:rPr>
                <w:sz w:val="22"/>
                <w:szCs w:val="22"/>
              </w:rPr>
              <w:t>7.</w:t>
            </w:r>
          </w:p>
        </w:tc>
        <w:tc>
          <w:tcPr>
            <w:tcW w:w="4365" w:type="dxa"/>
          </w:tcPr>
          <w:p w:rsidR="00A5005F" w:rsidRPr="00F239FD" w:rsidRDefault="00A5005F" w:rsidP="00567C94">
            <w:pPr>
              <w:pStyle w:val="ConsPlusNormal"/>
              <w:jc w:val="center"/>
              <w:rPr>
                <w:sz w:val="22"/>
                <w:szCs w:val="22"/>
              </w:rPr>
            </w:pPr>
            <w:r w:rsidRPr="00F239FD">
              <w:rPr>
                <w:position w:val="-10"/>
                <w:sz w:val="22"/>
                <w:szCs w:val="22"/>
              </w:rPr>
              <w:pict>
                <v:shape id="_x0000_i1031" type="#_x0000_t75" style="width:15pt;height:17.25pt">
                  <v:imagedata r:id="rId12" o:title=""/>
                </v:shape>
              </w:pict>
            </w:r>
            <w:r w:rsidRPr="00F239FD">
              <w:rPr>
                <w:sz w:val="22"/>
                <w:szCs w:val="22"/>
              </w:rPr>
              <w:t xml:space="preserve"> , </w:t>
            </w:r>
            <w:r w:rsidRPr="00F239FD">
              <w:rPr>
                <w:position w:val="-10"/>
                <w:sz w:val="22"/>
                <w:szCs w:val="22"/>
              </w:rPr>
              <w:pict>
                <v:shape id="_x0000_i1032" type="#_x0000_t75" style="width:17.25pt;height:17.25pt">
                  <v:imagedata r:id="rId13" o:title=""/>
                </v:shape>
              </w:pict>
            </w:r>
          </w:p>
        </w:tc>
        <w:tc>
          <w:tcPr>
            <w:tcW w:w="4537" w:type="dxa"/>
          </w:tcPr>
          <w:p w:rsidR="00A5005F" w:rsidRPr="00F239FD" w:rsidRDefault="00A5005F" w:rsidP="00567C94">
            <w:pPr>
              <w:pStyle w:val="ConsPlusNormal"/>
              <w:jc w:val="center"/>
              <w:rPr>
                <w:sz w:val="22"/>
                <w:szCs w:val="22"/>
              </w:rPr>
            </w:pPr>
            <w:r w:rsidRPr="00F239FD">
              <w:rPr>
                <w:sz w:val="22"/>
                <w:szCs w:val="22"/>
              </w:rPr>
              <w:t>25</w:t>
            </w:r>
          </w:p>
        </w:tc>
      </w:tr>
      <w:tr w:rsidR="00A5005F" w:rsidRPr="00F239FD" w:rsidTr="00F239FD">
        <w:tc>
          <w:tcPr>
            <w:tcW w:w="737" w:type="dxa"/>
          </w:tcPr>
          <w:p w:rsidR="00A5005F" w:rsidRPr="00F239FD" w:rsidRDefault="00A5005F" w:rsidP="00567C94">
            <w:pPr>
              <w:pStyle w:val="ConsPlusNormal"/>
              <w:jc w:val="both"/>
              <w:rPr>
                <w:sz w:val="22"/>
                <w:szCs w:val="22"/>
              </w:rPr>
            </w:pPr>
            <w:r w:rsidRPr="00F239FD">
              <w:rPr>
                <w:sz w:val="22"/>
                <w:szCs w:val="22"/>
              </w:rPr>
              <w:t>8.</w:t>
            </w:r>
          </w:p>
        </w:tc>
        <w:tc>
          <w:tcPr>
            <w:tcW w:w="4365" w:type="dxa"/>
          </w:tcPr>
          <w:p w:rsidR="00A5005F" w:rsidRPr="00F239FD" w:rsidRDefault="00A5005F" w:rsidP="00567C94">
            <w:pPr>
              <w:pStyle w:val="ConsPlusNormal"/>
              <w:jc w:val="center"/>
              <w:rPr>
                <w:sz w:val="22"/>
                <w:szCs w:val="22"/>
              </w:rPr>
            </w:pPr>
            <w:r w:rsidRPr="00F239FD">
              <w:rPr>
                <w:position w:val="-12"/>
                <w:sz w:val="22"/>
                <w:szCs w:val="22"/>
              </w:rPr>
              <w:pict>
                <v:shape id="_x0000_i1033" type="#_x0000_t75" style="width:15.75pt;height:18.75pt">
                  <v:imagedata r:id="rId14" o:title=""/>
                </v:shape>
              </w:pict>
            </w:r>
            <w:r w:rsidRPr="00F239FD">
              <w:rPr>
                <w:sz w:val="22"/>
                <w:szCs w:val="22"/>
              </w:rPr>
              <w:t xml:space="preserve"> , </w:t>
            </w:r>
            <w:r w:rsidRPr="00F239FD">
              <w:rPr>
                <w:position w:val="-10"/>
                <w:sz w:val="22"/>
                <w:szCs w:val="22"/>
              </w:rPr>
              <w:pict>
                <v:shape id="_x0000_i1034" type="#_x0000_t75" style="width:17.25pt;height:17.25pt">
                  <v:imagedata r:id="rId15" o:title=""/>
                </v:shape>
              </w:pict>
            </w:r>
          </w:p>
        </w:tc>
        <w:tc>
          <w:tcPr>
            <w:tcW w:w="4537" w:type="dxa"/>
          </w:tcPr>
          <w:p w:rsidR="00A5005F" w:rsidRPr="00F239FD" w:rsidRDefault="00A5005F" w:rsidP="00567C94">
            <w:pPr>
              <w:pStyle w:val="ConsPlusNormal"/>
              <w:jc w:val="center"/>
              <w:rPr>
                <w:sz w:val="22"/>
                <w:szCs w:val="22"/>
              </w:rPr>
            </w:pPr>
            <w:r w:rsidRPr="00F239FD">
              <w:rPr>
                <w:sz w:val="22"/>
                <w:szCs w:val="22"/>
              </w:rPr>
              <w:t>44</w:t>
            </w:r>
          </w:p>
        </w:tc>
      </w:tr>
      <w:tr w:rsidR="00A5005F" w:rsidRPr="00F239FD" w:rsidTr="00F239FD">
        <w:tc>
          <w:tcPr>
            <w:tcW w:w="737" w:type="dxa"/>
            <w:tcBorders>
              <w:bottom w:val="single" w:sz="4" w:space="0" w:color="auto"/>
            </w:tcBorders>
          </w:tcPr>
          <w:p w:rsidR="00A5005F" w:rsidRPr="00F239FD" w:rsidRDefault="00A5005F" w:rsidP="00567C94">
            <w:pPr>
              <w:pStyle w:val="ConsPlusNormal"/>
              <w:jc w:val="both"/>
              <w:rPr>
                <w:sz w:val="22"/>
                <w:szCs w:val="22"/>
              </w:rPr>
            </w:pPr>
            <w:r w:rsidRPr="00F239FD">
              <w:rPr>
                <w:sz w:val="22"/>
                <w:szCs w:val="22"/>
              </w:rPr>
              <w:t>9.</w:t>
            </w:r>
          </w:p>
        </w:tc>
        <w:tc>
          <w:tcPr>
            <w:tcW w:w="4365" w:type="dxa"/>
            <w:tcBorders>
              <w:bottom w:val="single" w:sz="4" w:space="0" w:color="auto"/>
            </w:tcBorders>
          </w:tcPr>
          <w:p w:rsidR="00A5005F" w:rsidRPr="00F239FD" w:rsidRDefault="00A5005F" w:rsidP="00567C94">
            <w:pPr>
              <w:pStyle w:val="ConsPlusNormal"/>
              <w:jc w:val="center"/>
              <w:rPr>
                <w:sz w:val="22"/>
                <w:szCs w:val="22"/>
              </w:rPr>
            </w:pPr>
            <w:r w:rsidRPr="00F239FD">
              <w:rPr>
                <w:sz w:val="22"/>
                <w:szCs w:val="22"/>
              </w:rPr>
              <w:t>L</w:t>
            </w:r>
          </w:p>
        </w:tc>
        <w:tc>
          <w:tcPr>
            <w:tcW w:w="4537" w:type="dxa"/>
            <w:tcBorders>
              <w:bottom w:val="single" w:sz="4" w:space="0" w:color="auto"/>
            </w:tcBorders>
          </w:tcPr>
          <w:p w:rsidR="00A5005F" w:rsidRPr="00F239FD" w:rsidRDefault="00A5005F" w:rsidP="00567C94">
            <w:pPr>
              <w:pStyle w:val="ConsPlusNormal"/>
              <w:jc w:val="center"/>
              <w:rPr>
                <w:sz w:val="22"/>
                <w:szCs w:val="22"/>
              </w:rPr>
            </w:pPr>
            <w:r w:rsidRPr="00F239FD">
              <w:rPr>
                <w:sz w:val="22"/>
                <w:szCs w:val="22"/>
              </w:rPr>
              <w:t>10</w:t>
            </w:r>
          </w:p>
        </w:tc>
      </w:tr>
    </w:tbl>
    <w:p w:rsidR="00A5005F" w:rsidRPr="00F239FD" w:rsidRDefault="00A5005F" w:rsidP="00F239FD">
      <w:pPr>
        <w:pStyle w:val="ConsPlusNormal"/>
        <w:ind w:firstLine="540"/>
        <w:jc w:val="both"/>
        <w:rPr>
          <w:sz w:val="22"/>
          <w:szCs w:val="22"/>
        </w:rPr>
      </w:pPr>
      <w:r w:rsidRPr="00F239FD">
        <w:rPr>
          <w:sz w:val="22"/>
          <w:szCs w:val="22"/>
        </w:rPr>
        <w:t>--------------------------------</w:t>
      </w:r>
    </w:p>
    <w:p w:rsidR="00A5005F" w:rsidRPr="00F239FD" w:rsidRDefault="00A5005F" w:rsidP="00F239FD">
      <w:pPr>
        <w:pStyle w:val="ConsPlusNormal"/>
        <w:ind w:firstLine="540"/>
        <w:jc w:val="both"/>
      </w:pPr>
      <w:bookmarkStart w:id="7" w:name="Par911"/>
      <w:bookmarkEnd w:id="7"/>
      <w:r w:rsidRPr="00F239FD">
        <w:t>&lt;1&gt; Категории транспортных средств соответствуют классификации, установленной в приложении N 1 к техническому регламенту о безопасности колесных транспортных средств, утвержденному Постановлением Правительства Российской Федерации от 10 сентября 2009 г. N 720.</w:t>
      </w:r>
    </w:p>
    <w:p w:rsidR="00A5005F" w:rsidRPr="00F239FD" w:rsidRDefault="00A5005F" w:rsidP="00F239FD">
      <w:pPr>
        <w:pStyle w:val="ConsPlusNormal"/>
        <w:jc w:val="both"/>
        <w:rPr>
          <w:sz w:val="22"/>
          <w:szCs w:val="22"/>
        </w:rPr>
      </w:pPr>
    </w:p>
    <w:p w:rsidR="00A5005F" w:rsidRPr="00F239FD" w:rsidRDefault="00A5005F" w:rsidP="00F239FD">
      <w:pPr>
        <w:pStyle w:val="ConsPlusNormal"/>
        <w:jc w:val="both"/>
        <w:rPr>
          <w:sz w:val="22"/>
          <w:szCs w:val="22"/>
        </w:rPr>
      </w:pPr>
    </w:p>
    <w:p w:rsidR="00A5005F" w:rsidRDefault="00A5005F" w:rsidP="00F239FD">
      <w:pPr>
        <w:pStyle w:val="ConsPlusNormal"/>
        <w:jc w:val="both"/>
        <w:rPr>
          <w:sz w:val="22"/>
          <w:szCs w:val="22"/>
        </w:rPr>
      </w:pPr>
    </w:p>
    <w:p w:rsidR="00A5005F" w:rsidRPr="00F239FD" w:rsidRDefault="00A5005F" w:rsidP="00F239FD">
      <w:pPr>
        <w:pStyle w:val="ConsPlusNormal"/>
        <w:jc w:val="both"/>
        <w:rPr>
          <w:sz w:val="22"/>
          <w:szCs w:val="22"/>
        </w:rPr>
      </w:pPr>
    </w:p>
    <w:p w:rsidR="00A5005F" w:rsidRPr="00F239FD" w:rsidRDefault="00A5005F" w:rsidP="00F239FD">
      <w:pPr>
        <w:pStyle w:val="ConsPlusNormal"/>
        <w:jc w:val="both"/>
        <w:rPr>
          <w:sz w:val="22"/>
          <w:szCs w:val="22"/>
        </w:rPr>
      </w:pPr>
    </w:p>
    <w:p w:rsidR="00A5005F" w:rsidRPr="00F239FD" w:rsidRDefault="00A5005F" w:rsidP="00F239FD">
      <w:pPr>
        <w:pStyle w:val="ConsPlusNormal"/>
        <w:jc w:val="both"/>
        <w:rPr>
          <w:sz w:val="22"/>
          <w:szCs w:val="22"/>
        </w:rPr>
      </w:pPr>
    </w:p>
    <w:p w:rsidR="00A5005F" w:rsidRPr="00F239FD" w:rsidRDefault="00A5005F" w:rsidP="00F239FD">
      <w:pPr>
        <w:pStyle w:val="ConsPlusNormal"/>
        <w:jc w:val="right"/>
        <w:outlineLvl w:val="1"/>
        <w:rPr>
          <w:sz w:val="22"/>
          <w:szCs w:val="22"/>
        </w:rPr>
      </w:pPr>
      <w:r w:rsidRPr="00F239FD">
        <w:rPr>
          <w:sz w:val="22"/>
          <w:szCs w:val="22"/>
        </w:rPr>
        <w:t>Приложение N 3</w:t>
      </w:r>
    </w:p>
    <w:p w:rsidR="00A5005F" w:rsidRPr="00F239FD" w:rsidRDefault="00A5005F" w:rsidP="00F239FD">
      <w:pPr>
        <w:pStyle w:val="ConsPlusNormal"/>
        <w:jc w:val="right"/>
        <w:rPr>
          <w:sz w:val="22"/>
          <w:szCs w:val="22"/>
        </w:rPr>
      </w:pPr>
      <w:r w:rsidRPr="00F239FD">
        <w:rPr>
          <w:sz w:val="22"/>
          <w:szCs w:val="22"/>
        </w:rPr>
        <w:t>к Правилам проведения технического</w:t>
      </w:r>
    </w:p>
    <w:p w:rsidR="00A5005F" w:rsidRPr="00F239FD" w:rsidRDefault="00A5005F" w:rsidP="00F239FD">
      <w:pPr>
        <w:pStyle w:val="ConsPlusNormal"/>
        <w:jc w:val="right"/>
        <w:rPr>
          <w:sz w:val="22"/>
          <w:szCs w:val="22"/>
        </w:rPr>
      </w:pPr>
      <w:r w:rsidRPr="00F239FD">
        <w:rPr>
          <w:sz w:val="22"/>
          <w:szCs w:val="22"/>
        </w:rPr>
        <w:t>осмотра транспортных средств</w:t>
      </w:r>
    </w:p>
    <w:p w:rsidR="00A5005F" w:rsidRPr="00F239FD" w:rsidRDefault="00A5005F" w:rsidP="00F239FD">
      <w:pPr>
        <w:pStyle w:val="ConsPlusNormal"/>
        <w:jc w:val="center"/>
        <w:rPr>
          <w:sz w:val="22"/>
          <w:szCs w:val="22"/>
        </w:rPr>
      </w:pPr>
    </w:p>
    <w:p w:rsidR="00A5005F" w:rsidRPr="00F239FD" w:rsidRDefault="00A5005F" w:rsidP="00F239FD">
      <w:pPr>
        <w:pStyle w:val="ConsPlusNormal"/>
        <w:jc w:val="center"/>
        <w:rPr>
          <w:sz w:val="22"/>
          <w:szCs w:val="22"/>
        </w:rPr>
      </w:pPr>
      <w:r w:rsidRPr="00F239FD">
        <w:rPr>
          <w:sz w:val="22"/>
          <w:szCs w:val="22"/>
        </w:rPr>
        <w:t>(в ред. Постановлений Правительства РФ от 29.11.2012 N 1236,</w:t>
      </w:r>
    </w:p>
    <w:p w:rsidR="00A5005F" w:rsidRPr="00F239FD" w:rsidRDefault="00A5005F" w:rsidP="00F239FD">
      <w:pPr>
        <w:pStyle w:val="ConsPlusNormal"/>
        <w:jc w:val="center"/>
        <w:rPr>
          <w:sz w:val="22"/>
          <w:szCs w:val="22"/>
        </w:rPr>
      </w:pPr>
      <w:r w:rsidRPr="00F239FD">
        <w:rPr>
          <w:sz w:val="22"/>
          <w:szCs w:val="22"/>
        </w:rPr>
        <w:t>от 06.06.2015 N 557, от 03.11.2015 N 1194)</w:t>
      </w:r>
    </w:p>
    <w:p w:rsidR="00A5005F" w:rsidRPr="00F239FD" w:rsidRDefault="00A5005F" w:rsidP="00F239FD">
      <w:pPr>
        <w:pStyle w:val="ConsPlusNormal"/>
        <w:jc w:val="both"/>
        <w:rPr>
          <w:sz w:val="22"/>
          <w:szCs w:val="22"/>
        </w:rPr>
      </w:pPr>
    </w:p>
    <w:p w:rsidR="00A5005F" w:rsidRPr="00F239FD" w:rsidRDefault="00A5005F" w:rsidP="00F239FD">
      <w:pPr>
        <w:pStyle w:val="ConsPlusNonformat"/>
        <w:jc w:val="both"/>
      </w:pPr>
      <w:r w:rsidRPr="00F239FD">
        <w:t xml:space="preserve">                                                            Лицевая сторона</w:t>
      </w:r>
    </w:p>
    <w:p w:rsidR="00A5005F" w:rsidRPr="00F239FD" w:rsidRDefault="00A5005F" w:rsidP="00F239FD">
      <w:pPr>
        <w:pStyle w:val="ConsPlusNonformat"/>
        <w:jc w:val="both"/>
        <w:rPr>
          <w:sz w:val="22"/>
          <w:szCs w:val="22"/>
        </w:rPr>
      </w:pPr>
    </w:p>
    <w:p w:rsidR="00A5005F" w:rsidRPr="00F239FD" w:rsidRDefault="00A5005F" w:rsidP="00F239FD">
      <w:pPr>
        <w:pStyle w:val="ConsPlusNonformat"/>
        <w:jc w:val="both"/>
        <w:rPr>
          <w:sz w:val="22"/>
          <w:szCs w:val="22"/>
          <w:lang w:val="en-US"/>
        </w:rPr>
      </w:pPr>
      <w:bookmarkStart w:id="8" w:name="Par926"/>
      <w:bookmarkEnd w:id="8"/>
      <w:r w:rsidRPr="00F239FD">
        <w:rPr>
          <w:sz w:val="22"/>
          <w:szCs w:val="22"/>
        </w:rPr>
        <w:t xml:space="preserve">                           Диагностическая</w:t>
      </w:r>
      <w:r w:rsidRPr="00F239FD">
        <w:rPr>
          <w:sz w:val="22"/>
          <w:szCs w:val="22"/>
          <w:lang w:val="en-US"/>
        </w:rPr>
        <w:t xml:space="preserve"> </w:t>
      </w:r>
      <w:r w:rsidRPr="00F239FD">
        <w:rPr>
          <w:sz w:val="22"/>
          <w:szCs w:val="22"/>
        </w:rPr>
        <w:t>карта</w:t>
      </w:r>
    </w:p>
    <w:p w:rsidR="00A5005F" w:rsidRPr="00F239FD" w:rsidRDefault="00A5005F" w:rsidP="00F239FD">
      <w:pPr>
        <w:pStyle w:val="ConsPlusNonformat"/>
        <w:jc w:val="both"/>
        <w:rPr>
          <w:sz w:val="22"/>
          <w:szCs w:val="22"/>
          <w:lang w:val="en-US"/>
        </w:rPr>
      </w:pPr>
    </w:p>
    <w:p w:rsidR="00A5005F" w:rsidRPr="00F239FD" w:rsidRDefault="00A5005F" w:rsidP="00F239FD">
      <w:pPr>
        <w:pStyle w:val="ConsPlusNonformat"/>
        <w:jc w:val="both"/>
        <w:rPr>
          <w:sz w:val="22"/>
          <w:szCs w:val="22"/>
          <w:lang w:val="en-US"/>
        </w:rPr>
      </w:pPr>
      <w:r w:rsidRPr="00F239FD">
        <w:rPr>
          <w:sz w:val="22"/>
          <w:szCs w:val="22"/>
          <w:lang w:val="en-US"/>
        </w:rPr>
        <w:t xml:space="preserve">               Certificate of periodic technical inspection</w:t>
      </w:r>
    </w:p>
    <w:p w:rsidR="00A5005F" w:rsidRPr="00F239FD" w:rsidRDefault="00A5005F" w:rsidP="00F239FD">
      <w:pPr>
        <w:pStyle w:val="ConsPlusNormal"/>
        <w:jc w:val="center"/>
        <w:rPr>
          <w:sz w:val="22"/>
          <w:szCs w:val="22"/>
          <w:lang w:val="en-US"/>
        </w:rPr>
      </w:pPr>
    </w:p>
    <w:tbl>
      <w:tblPr>
        <w:tblW w:w="0" w:type="auto"/>
        <w:tblInd w:w="62" w:type="dxa"/>
        <w:tblCellMar>
          <w:top w:w="102" w:type="dxa"/>
          <w:left w:w="62" w:type="dxa"/>
          <w:bottom w:w="102" w:type="dxa"/>
          <w:right w:w="62" w:type="dxa"/>
        </w:tblCellMar>
        <w:tblLook w:val="0000"/>
      </w:tblPr>
      <w:tblGrid>
        <w:gridCol w:w="144"/>
        <w:gridCol w:w="144"/>
        <w:gridCol w:w="144"/>
        <w:gridCol w:w="144"/>
        <w:gridCol w:w="144"/>
        <w:gridCol w:w="144"/>
        <w:gridCol w:w="144"/>
        <w:gridCol w:w="144"/>
        <w:gridCol w:w="144"/>
        <w:gridCol w:w="144"/>
        <w:gridCol w:w="144"/>
        <w:gridCol w:w="144"/>
        <w:gridCol w:w="144"/>
        <w:gridCol w:w="144"/>
        <w:gridCol w:w="144"/>
        <w:gridCol w:w="144"/>
        <w:gridCol w:w="144"/>
        <w:gridCol w:w="178"/>
        <w:gridCol w:w="178"/>
        <w:gridCol w:w="178"/>
        <w:gridCol w:w="178"/>
        <w:gridCol w:w="178"/>
        <w:gridCol w:w="178"/>
        <w:gridCol w:w="178"/>
        <w:gridCol w:w="178"/>
        <w:gridCol w:w="178"/>
        <w:gridCol w:w="178"/>
      </w:tblGrid>
      <w:tr w:rsidR="00A5005F" w:rsidRPr="00F239FD" w:rsidTr="00F239FD">
        <w:tc>
          <w:tcPr>
            <w:tcW w:w="0" w:type="auto"/>
            <w:gridSpan w:val="17"/>
            <w:tcBorders>
              <w:top w:val="single" w:sz="4" w:space="0" w:color="auto"/>
              <w:left w:val="single" w:sz="4" w:space="0" w:color="auto"/>
              <w:right w:val="single" w:sz="4" w:space="0" w:color="auto"/>
            </w:tcBorders>
          </w:tcPr>
          <w:p w:rsidR="00A5005F" w:rsidRPr="00F239FD" w:rsidRDefault="00A5005F" w:rsidP="00567C94">
            <w:pPr>
              <w:pStyle w:val="ConsPlusNormal"/>
            </w:pPr>
            <w:r w:rsidRPr="00F239FD">
              <w:t>Регистрационный номер</w:t>
            </w:r>
          </w:p>
        </w:tc>
        <w:tc>
          <w:tcPr>
            <w:tcW w:w="0" w:type="auto"/>
            <w:gridSpan w:val="10"/>
            <w:tcBorders>
              <w:top w:val="single" w:sz="4" w:space="0" w:color="auto"/>
              <w:left w:val="single" w:sz="4" w:space="0" w:color="auto"/>
              <w:right w:val="single" w:sz="4" w:space="0" w:color="auto"/>
            </w:tcBorders>
          </w:tcPr>
          <w:p w:rsidR="00A5005F" w:rsidRPr="00F239FD" w:rsidRDefault="00A5005F" w:rsidP="00567C94">
            <w:pPr>
              <w:pStyle w:val="ConsPlusNormal"/>
            </w:pPr>
            <w:r w:rsidRPr="00F239FD">
              <w:t>Срок действия до</w:t>
            </w:r>
          </w:p>
        </w:tc>
      </w:tr>
      <w:tr w:rsidR="00A5005F" w:rsidRPr="00F239FD" w:rsidTr="00F239FD">
        <w:tc>
          <w:tcPr>
            <w:tcW w:w="0" w:type="auto"/>
            <w:tcBorders>
              <w:left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left w:val="single" w:sz="4" w:space="0" w:color="auto"/>
              <w:right w:val="single" w:sz="4" w:space="0" w:color="auto"/>
            </w:tcBorders>
          </w:tcPr>
          <w:p w:rsidR="00A5005F" w:rsidRPr="00F239FD" w:rsidRDefault="00A5005F" w:rsidP="00567C94">
            <w:pPr>
              <w:pStyle w:val="ConsPlusNormal"/>
            </w:pPr>
          </w:p>
        </w:tc>
        <w:tc>
          <w:tcPr>
            <w:tcW w:w="0" w:type="auto"/>
            <w:tcBorders>
              <w:left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left w:val="single" w:sz="4" w:space="0" w:color="auto"/>
              <w:right w:val="single" w:sz="4" w:space="0" w:color="auto"/>
            </w:tcBorders>
          </w:tcPr>
          <w:p w:rsidR="00A5005F" w:rsidRPr="00F239FD" w:rsidRDefault="00A5005F" w:rsidP="00567C94">
            <w:pPr>
              <w:pStyle w:val="ConsPlusNormal"/>
            </w:pPr>
          </w:p>
        </w:tc>
      </w:tr>
      <w:tr w:rsidR="00A5005F" w:rsidRPr="00F239FD" w:rsidTr="00F239FD">
        <w:tc>
          <w:tcPr>
            <w:tcW w:w="0" w:type="auto"/>
            <w:gridSpan w:val="17"/>
            <w:tcBorders>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gridSpan w:val="10"/>
            <w:tcBorders>
              <w:left w:val="single" w:sz="4" w:space="0" w:color="auto"/>
              <w:bottom w:val="single" w:sz="4" w:space="0" w:color="auto"/>
              <w:right w:val="single" w:sz="4" w:space="0" w:color="auto"/>
            </w:tcBorders>
          </w:tcPr>
          <w:p w:rsidR="00A5005F" w:rsidRPr="00F239FD" w:rsidRDefault="00A5005F" w:rsidP="00567C94">
            <w:pPr>
              <w:pStyle w:val="ConsPlusNormal"/>
            </w:pPr>
          </w:p>
        </w:tc>
      </w:tr>
    </w:tbl>
    <w:p w:rsidR="00A5005F" w:rsidRPr="00F239FD" w:rsidRDefault="00A5005F" w:rsidP="00F239FD">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339"/>
        <w:gridCol w:w="2"/>
        <w:gridCol w:w="240"/>
        <w:gridCol w:w="241"/>
        <w:gridCol w:w="2026"/>
        <w:gridCol w:w="18"/>
        <w:gridCol w:w="217"/>
        <w:gridCol w:w="217"/>
      </w:tblGrid>
      <w:tr w:rsidR="00A5005F" w:rsidRPr="00F239FD" w:rsidTr="00F239FD">
        <w:tc>
          <w:tcPr>
            <w:tcW w:w="0" w:type="auto"/>
            <w:gridSpan w:val="8"/>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Оператор технического осмотра:</w:t>
            </w:r>
          </w:p>
        </w:tc>
      </w:tr>
      <w:tr w:rsidR="00A5005F" w:rsidRPr="00F239FD" w:rsidTr="00F239FD">
        <w:tc>
          <w:tcPr>
            <w:tcW w:w="0" w:type="auto"/>
            <w:gridSpan w:val="4"/>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Пункт технического осмотра: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r>
      <w:tr w:rsidR="00A5005F" w:rsidRPr="00F239FD" w:rsidTr="00F239FD">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Первичная проверка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Повторная проверка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r>
      <w:tr w:rsidR="00A5005F" w:rsidRPr="00F239FD" w:rsidTr="00F239FD">
        <w:tc>
          <w:tcPr>
            <w:tcW w:w="0" w:type="auto"/>
            <w:gridSpan w:val="4"/>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Регистрационный знак ТС:</w:t>
            </w:r>
          </w:p>
        </w:tc>
        <w:tc>
          <w:tcPr>
            <w:tcW w:w="0" w:type="auto"/>
            <w:gridSpan w:val="4"/>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Марка, модель ТС:</w:t>
            </w: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VIN</w:t>
            </w: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gridSpan w:val="4"/>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Категория ТС:</w:t>
            </w: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Номер рамы</w:t>
            </w: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gridSpan w:val="4"/>
            <w:vMerge w:val="restart"/>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Год выпуска ТС:</w:t>
            </w: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Номер кузова</w:t>
            </w: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gridSpan w:val="4"/>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r>
      <w:tr w:rsidR="00A5005F" w:rsidRPr="00F239FD" w:rsidTr="00F239FD">
        <w:tc>
          <w:tcPr>
            <w:tcW w:w="0" w:type="auto"/>
            <w:gridSpan w:val="8"/>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СРТС или ПТС (серия, номер, выдан кем, когда):</w:t>
            </w:r>
          </w:p>
        </w:tc>
      </w:tr>
    </w:tbl>
    <w:p w:rsidR="00A5005F" w:rsidRPr="00F239FD" w:rsidRDefault="00A5005F" w:rsidP="00F239FD">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47"/>
        <w:gridCol w:w="2591"/>
        <w:gridCol w:w="144"/>
        <w:gridCol w:w="347"/>
        <w:gridCol w:w="2776"/>
        <w:gridCol w:w="144"/>
        <w:gridCol w:w="347"/>
        <w:gridCol w:w="2859"/>
        <w:gridCol w:w="144"/>
      </w:tblGrid>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N</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Параметры и требования, предъявляемые к транспортным средствам при проведении технического осмотра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N</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Параметры и требования, предъявляемые к транспортным средствам при проведении технического осмотра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N</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Параметры и требования, предъявляемые к транспортным средствам при проведении технического осмотра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gridSpan w:val="3"/>
            <w:vMerge w:val="restart"/>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I. Тормозные системы</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22</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Наличие и расположение фар и сигнальных фонарей в местах, предусмотренных конструкцией</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43</w:t>
            </w:r>
          </w:p>
        </w:tc>
        <w:tc>
          <w:tcPr>
            <w:tcW w:w="0" w:type="auto"/>
            <w:vMerge w:val="restart"/>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Работоспособность запоров бортов грузовой платформы и запоров горловин цистерн</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gridSpan w:val="3"/>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23</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Соответствие источника света в фарах</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ind w:firstLine="540"/>
              <w:jc w:val="both"/>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1</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Соответствие показателей эффективности торможения и устойчивости торможения</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IV. Стеклоочистители и стеклоомыватели</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44</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Работоспособность аварийного выключателя дверей и сигнала требования остановки</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2</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Соответствие разности тормозных сил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24</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Наличие стеклоочистителя и форсунки стеклоомывателя ветрового стекла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45</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Работоспособность аварийных выходов, приборов внутреннего освещения салона, привода управления дверями и сигнализации их работы</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3</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Работоспособность рабочей тормозной системы автопоездов с пневматическим тормозным приводом в режиме аварийного (автоматического) торможения</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25</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Обеспечение стеклоомывателем подачи жидкости в зоны очистки стекла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46</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Наличие работоспособного звукового сигнального прибора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4</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утечек сжатого воздуха из колесных тормозных камер</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26</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Работоспособность стеклоочистителей и стеклоомывателей</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47</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Наличие обозначений аварийных выходов и табличек по правилам их использования. Обеспечение свободного доступа к аварийным выходам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5</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подтеканий тормозной жидкости, нарушения герметичности трубопроводов или соединений в гидравлическом тормозном приводе</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V. Шины и колеса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48</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Наличие задних и боковых защитных устройств, соответствие их нормам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6</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коррозии, грозящей потерей герметичности или разрушением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27</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Соответствие высоты рисунка протектора шин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49</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Работоспособность автоматического замка, ручной и автоматической блокировки седельно-сцепного устройства. Отсутствие видимых повреждений сцепных устройств</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7</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механических повреждений тормозных трубопроводов</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28</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признаков непригодности шин к эксплуатации</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50</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Наличие работоспособных предохранительных приспособлений у одноосных прицепов (за исключением роспусков) и прицепов, не оборудованных рабочей тормозной системой</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8</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трещин остаточной деформации деталей тормозного привода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29</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Наличие всех болтов или гаек крепления дисков и ободьев колес</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51</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Оборудование прицепов (за исключением одноосных и роспусков) исправным устройством, поддерживающим сцепную петлю дышла в положении, облегчающем сцепку и расцепку с тяговым автомобилем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9</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Исправность средств сигнализации и контроля тормозных систем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30</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трещин на дисках и ободьях колес</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52</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продольного люфта в беззазорных тягово-сцепных устройствах с тяговой вилкой для сцепленного с прицепом тягача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10</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набухания тормозных шлангов под давлением, трещин и видимых мест перетирания</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31</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видимых нарушений формы и размеров крепежных отверстий в дисках колес</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53</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Обеспечение тягово-сцепными устройствами легковых автомобилей беззазорной сцепки сухарей замкового устройства с шаром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11</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Расположение и длина соединительных шлангов пневматического тормозного привода автопоездов</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32</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Установка шин на транспортное средство в соответствии с требованиями</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54</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Соответствие размерных характеристик сцепных устройств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II. Рулевое управление</w:t>
            </w: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VI. Двигатель и его системы</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55</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Оснащение транспортных средств исправными ремнями безопасности</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12</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Работоспособность усилителя рулевого управления. Плавность изменения усилия при повороте рулевого колеса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33</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Соответствие содержания загрязняющих веществ в отработавших газах транспортных средств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56</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Наличие знака аварийной остановки</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13</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самопроизвольного поворота рулевого колеса с усилителем рулевого управления от нейтрального положения при работающем двигателе</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34</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подтекания и каплепадения топлива в системе питания</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57</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Наличие не менее 2 противооткатных упоров</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14</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превышения предельных значений суммарного люфта в рулевом управлении</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35</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Работоспособность запорных устройств и устройств перекрытия топлива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58</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Наличие огнетушителей, соответствующих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15</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повреждения и полная комплектность деталей крепления рулевой колонки и картера рулевого механизма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36</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Герметичность системы питания транспортных средств, работающих на газе. Соответствие газовых баллонов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59</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Надежное крепление поручней в автобусах, запасного колеса, аккумуляторной батареи, сидений, огнетушителей и медицинской аптечки</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16</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следов остаточной деформации, трещин и других дефектов в рулевом механизме и рулевом приводе</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37</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Соответствие нормам уровня шума выпускной системы</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60</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Работоспособность механизмов регулировки сидений</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17</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устройств, ограничивающих поворот рулевого колеса, не предусмотренных конструкцией</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VII. Прочие элементы конструкции</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61</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Наличие надколесных грязезащитных устройств, отвечающих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III. Внешние световые приборы</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38</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Наличие зеркал заднего вида в соответствии с требованиями</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62</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Соответствие вертикальной статической нагрузки на тяговое устройство автомобиля от сцепной петли одноосного прицепа (прицепа-роспуска) нормам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18</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Соответствие устройств освещения и световой сигнализации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39</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дополнительных предметов или покрытий, ограничивающих обзорность с места водителя. Соответствие полосы пленки в верхней части ветрового стекла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63</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Работоспособность держателя запасного колеса, лебедки и механизма подъема-опускания запасного колеса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19</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both"/>
            </w:pPr>
            <w:r w:rsidRPr="00F239FD">
              <w:t>Отсутствие разрушений рассеивателей световых приборов</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40</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Соответствие норме светопропускания ветрового стекла, передних боковых стекол и стекол передних дверей</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64</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Работоспособность механизмов подъема и опускания опор и фиксаторов транспортного положения опор</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20</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Работоспособность и режим работы сигналов торможения</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41</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Отсутствие трещин на ветровом стекле в зоне очистки водительского стеклоочистителя</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65</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Соответствие каплепадения масел и рабочих жидкостей нормам</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vMerge w:val="restart"/>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21</w:t>
            </w:r>
          </w:p>
        </w:tc>
        <w:tc>
          <w:tcPr>
            <w:tcW w:w="0" w:type="auto"/>
            <w:vMerge w:val="restart"/>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Соответствие углов регулировки и силы света фар установленным требованиям</w:t>
            </w:r>
          </w:p>
        </w:tc>
        <w:tc>
          <w:tcPr>
            <w:tcW w:w="0" w:type="auto"/>
            <w:vMerge w:val="restart"/>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42</w:t>
            </w:r>
          </w:p>
        </w:tc>
        <w:tc>
          <w:tcPr>
            <w:tcW w:w="0" w:type="auto"/>
            <w:vMerge w:val="restart"/>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Работоспособность замков дверей кузова, кабины, механизмов регулировки и фиксирующих устройств сидений, устройства обогрева и обдува ветрового стекла, противоугонного устройства</w:t>
            </w:r>
          </w:p>
        </w:tc>
        <w:tc>
          <w:tcPr>
            <w:tcW w:w="0" w:type="auto"/>
            <w:vMerge w:val="restart"/>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66</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Установка государственных регистрационных знаков в соответствии с требованиями</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r w:rsidR="00A5005F" w:rsidRPr="00F239FD" w:rsidTr="00F239FD">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67</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Работоспособность устройства или системы вызова экстренных оперативных служб</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rPr>
                <w:sz w:val="22"/>
                <w:szCs w:val="22"/>
              </w:rPr>
            </w:pPr>
          </w:p>
        </w:tc>
      </w:tr>
    </w:tbl>
    <w:p w:rsidR="00A5005F" w:rsidRPr="00F239FD" w:rsidRDefault="00A5005F" w:rsidP="00F239FD">
      <w:pPr>
        <w:pStyle w:val="ConsPlusNormal"/>
        <w:jc w:val="both"/>
        <w:rPr>
          <w:sz w:val="22"/>
          <w:szCs w:val="22"/>
        </w:rPr>
      </w:pPr>
    </w:p>
    <w:p w:rsidR="00A5005F" w:rsidRPr="00F239FD" w:rsidRDefault="00A5005F" w:rsidP="00F239FD">
      <w:pPr>
        <w:pStyle w:val="ConsPlusNonformat"/>
        <w:jc w:val="both"/>
      </w:pPr>
      <w:r w:rsidRPr="00F239FD">
        <w:t xml:space="preserve">                                                          Оборотная сторона</w:t>
      </w:r>
    </w:p>
    <w:p w:rsidR="00A5005F" w:rsidRPr="00F239FD" w:rsidRDefault="00A5005F" w:rsidP="00F239FD">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565"/>
        <w:gridCol w:w="957"/>
        <w:gridCol w:w="928"/>
        <w:gridCol w:w="1583"/>
        <w:gridCol w:w="2471"/>
        <w:gridCol w:w="2195"/>
      </w:tblGrid>
      <w:tr w:rsidR="00A5005F" w:rsidRPr="00F239FD" w:rsidTr="00F239FD">
        <w:tc>
          <w:tcPr>
            <w:tcW w:w="0" w:type="auto"/>
            <w:gridSpan w:val="6"/>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Результаты диагностирования</w:t>
            </w:r>
          </w:p>
        </w:tc>
      </w:tr>
      <w:tr w:rsidR="00A5005F" w:rsidRPr="00F239FD" w:rsidTr="00F239FD">
        <w:tc>
          <w:tcPr>
            <w:tcW w:w="0" w:type="auto"/>
            <w:gridSpan w:val="5"/>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Параметры, по которым установлено несоответствие</w:t>
            </w:r>
          </w:p>
        </w:tc>
        <w:tc>
          <w:tcPr>
            <w:tcW w:w="0" w:type="auto"/>
            <w:vMerge w:val="restart"/>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Пункт диагностической карты</w:t>
            </w: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Нижняя граница</w:t>
            </w:r>
          </w:p>
        </w:tc>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Результат проверки</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Верхняя граница</w:t>
            </w: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Наименование параметра</w:t>
            </w: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gridSpan w:val="5"/>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Невыполненные требования</w:t>
            </w:r>
          </w:p>
        </w:tc>
        <w:tc>
          <w:tcPr>
            <w:tcW w:w="0" w:type="auto"/>
            <w:vMerge w:val="restart"/>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Предмет проверки (узел, деталь, агрегат)</w:t>
            </w: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Содержание невыполненного требования (с указанием нормативного источника)</w:t>
            </w: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both"/>
            </w:pP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both"/>
            </w:pPr>
          </w:p>
        </w:tc>
      </w:tr>
      <w:tr w:rsidR="00A5005F" w:rsidRPr="00F239FD" w:rsidTr="00F239FD">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both"/>
            </w:pP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both"/>
            </w:pPr>
          </w:p>
        </w:tc>
      </w:tr>
      <w:tr w:rsidR="00A5005F" w:rsidRPr="00F239FD" w:rsidTr="00F239FD">
        <w:tc>
          <w:tcPr>
            <w:tcW w:w="0" w:type="auto"/>
            <w:gridSpan w:val="2"/>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both"/>
            </w:pPr>
          </w:p>
        </w:tc>
        <w:tc>
          <w:tcPr>
            <w:tcW w:w="0" w:type="auto"/>
            <w:gridSpan w:val="3"/>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both"/>
            </w:pPr>
          </w:p>
        </w:tc>
      </w:tr>
      <w:tr w:rsidR="00A5005F" w:rsidRPr="00F239FD" w:rsidTr="00F239FD">
        <w:tc>
          <w:tcPr>
            <w:tcW w:w="0" w:type="auto"/>
            <w:gridSpan w:val="6"/>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pPr>
            <w:r w:rsidRPr="00F239FD">
              <w:t>Примечания:</w:t>
            </w:r>
          </w:p>
        </w:tc>
      </w:tr>
      <w:tr w:rsidR="00A5005F" w:rsidRPr="00F239FD" w:rsidTr="00F239FD">
        <w:tc>
          <w:tcPr>
            <w:tcW w:w="0" w:type="auto"/>
            <w:gridSpan w:val="6"/>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both"/>
            </w:pPr>
          </w:p>
        </w:tc>
      </w:tr>
    </w:tbl>
    <w:p w:rsidR="00A5005F" w:rsidRPr="00F239FD" w:rsidRDefault="00A5005F" w:rsidP="00F239FD">
      <w:pPr>
        <w:pStyle w:val="ConsPlusNormal"/>
        <w:jc w:val="both"/>
        <w:rPr>
          <w:sz w:val="22"/>
          <w:szCs w:val="22"/>
        </w:rPr>
      </w:pPr>
    </w:p>
    <w:p w:rsidR="00A5005F" w:rsidRPr="00F239FD" w:rsidRDefault="00A5005F" w:rsidP="00F239FD">
      <w:pPr>
        <w:pStyle w:val="ConsPlusCell"/>
        <w:jc w:val="both"/>
        <w:rPr>
          <w:rFonts w:ascii="Courier New" w:hAnsi="Courier New" w:cs="Courier New"/>
        </w:rPr>
      </w:pPr>
      <w:r w:rsidRPr="00F239FD">
        <w:rPr>
          <w:rFonts w:ascii="Courier New" w:hAnsi="Courier New" w:cs="Courier New"/>
        </w:rPr>
        <w:t>┌─────────────────────────────────────────────────────────────────────────┐</w:t>
      </w:r>
    </w:p>
    <w:p w:rsidR="00A5005F" w:rsidRPr="00F239FD" w:rsidRDefault="00A5005F" w:rsidP="00F239FD">
      <w:pPr>
        <w:pStyle w:val="ConsPlusCell"/>
        <w:jc w:val="both"/>
        <w:rPr>
          <w:rFonts w:ascii="Courier New" w:hAnsi="Courier New" w:cs="Courier New"/>
        </w:rPr>
      </w:pPr>
      <w:r w:rsidRPr="00F239FD">
        <w:rPr>
          <w:rFonts w:ascii="Courier New" w:hAnsi="Courier New" w:cs="Courier New"/>
        </w:rPr>
        <w:t>│                           Данные транспортного средства                 │</w:t>
      </w:r>
    </w:p>
    <w:p w:rsidR="00A5005F" w:rsidRPr="00F239FD" w:rsidRDefault="00A5005F" w:rsidP="00F239FD">
      <w:pPr>
        <w:pStyle w:val="ConsPlusCell"/>
        <w:jc w:val="both"/>
        <w:rPr>
          <w:rFonts w:ascii="Courier New" w:hAnsi="Courier New" w:cs="Courier New"/>
        </w:rPr>
      </w:pPr>
      <w:r w:rsidRPr="00F239FD">
        <w:rPr>
          <w:rFonts w:ascii="Courier New" w:hAnsi="Courier New" w:cs="Courier New"/>
        </w:rPr>
        <w:t>├─────────────────────────────────────┬───────────────────────────────────┤</w:t>
      </w:r>
    </w:p>
    <w:p w:rsidR="00A5005F" w:rsidRPr="00F239FD" w:rsidRDefault="00A5005F" w:rsidP="00F239FD">
      <w:pPr>
        <w:pStyle w:val="ConsPlusCell"/>
        <w:jc w:val="both"/>
        <w:rPr>
          <w:rFonts w:ascii="Courier New" w:hAnsi="Courier New" w:cs="Courier New"/>
        </w:rPr>
      </w:pPr>
      <w:r w:rsidRPr="00F239FD">
        <w:rPr>
          <w:rFonts w:ascii="Courier New" w:hAnsi="Courier New" w:cs="Courier New"/>
        </w:rPr>
        <w:t>│Масса без нагрузки:                  │Разрешенная максимальная масса:    │</w:t>
      </w:r>
    </w:p>
    <w:p w:rsidR="00A5005F" w:rsidRPr="00F239FD" w:rsidRDefault="00A5005F" w:rsidP="00F239FD">
      <w:pPr>
        <w:pStyle w:val="ConsPlusCell"/>
        <w:jc w:val="both"/>
        <w:rPr>
          <w:rFonts w:ascii="Courier New" w:hAnsi="Courier New" w:cs="Courier New"/>
        </w:rPr>
      </w:pPr>
      <w:r w:rsidRPr="00F239FD">
        <w:rPr>
          <w:rFonts w:ascii="Courier New" w:hAnsi="Courier New" w:cs="Courier New"/>
        </w:rPr>
        <w:t>├─────────────────────────────────────┼───────────────────────────────────┤</w:t>
      </w:r>
    </w:p>
    <w:p w:rsidR="00A5005F" w:rsidRPr="00F239FD" w:rsidRDefault="00A5005F" w:rsidP="00F239FD">
      <w:pPr>
        <w:pStyle w:val="ConsPlusCell"/>
        <w:jc w:val="both"/>
        <w:rPr>
          <w:rFonts w:ascii="Courier New" w:hAnsi="Courier New" w:cs="Courier New"/>
        </w:rPr>
      </w:pPr>
      <w:r w:rsidRPr="00F239FD">
        <w:rPr>
          <w:rFonts w:ascii="Courier New" w:hAnsi="Courier New" w:cs="Courier New"/>
        </w:rPr>
        <w:t>│Тип топлива:                         │Пробег ТС:                         │</w:t>
      </w:r>
    </w:p>
    <w:p w:rsidR="00A5005F" w:rsidRPr="00F239FD" w:rsidRDefault="00A5005F" w:rsidP="00F239FD">
      <w:pPr>
        <w:pStyle w:val="ConsPlusCell"/>
        <w:jc w:val="both"/>
        <w:rPr>
          <w:rFonts w:ascii="Courier New" w:hAnsi="Courier New" w:cs="Courier New"/>
        </w:rPr>
      </w:pPr>
      <w:r w:rsidRPr="00F239FD">
        <w:rPr>
          <w:rFonts w:ascii="Courier New" w:hAnsi="Courier New" w:cs="Courier New"/>
        </w:rPr>
        <w:t>├─────────────────────────────────────┼───────────────────────────────────┤</w:t>
      </w:r>
    </w:p>
    <w:p w:rsidR="00A5005F" w:rsidRPr="00F239FD" w:rsidRDefault="00A5005F" w:rsidP="00F239FD">
      <w:pPr>
        <w:pStyle w:val="ConsPlusCell"/>
        <w:jc w:val="both"/>
        <w:rPr>
          <w:rFonts w:ascii="Courier New" w:hAnsi="Courier New" w:cs="Courier New"/>
        </w:rPr>
      </w:pPr>
      <w:r w:rsidRPr="00F239FD">
        <w:rPr>
          <w:rFonts w:ascii="Courier New" w:hAnsi="Courier New" w:cs="Courier New"/>
        </w:rPr>
        <w:t>│Тип тормозной системы:               │                                   │</w:t>
      </w:r>
    </w:p>
    <w:p w:rsidR="00A5005F" w:rsidRPr="00F239FD" w:rsidRDefault="00A5005F" w:rsidP="00F239FD">
      <w:pPr>
        <w:pStyle w:val="ConsPlusCell"/>
        <w:jc w:val="both"/>
        <w:rPr>
          <w:rFonts w:ascii="Courier New" w:hAnsi="Courier New" w:cs="Courier New"/>
        </w:rPr>
      </w:pPr>
      <w:r w:rsidRPr="00F239FD">
        <w:rPr>
          <w:rFonts w:ascii="Courier New" w:hAnsi="Courier New" w:cs="Courier New"/>
        </w:rPr>
        <w:t>├─────────────────────────────────────┤                                   │</w:t>
      </w:r>
    </w:p>
    <w:p w:rsidR="00A5005F" w:rsidRPr="00F239FD" w:rsidRDefault="00A5005F" w:rsidP="00F239FD">
      <w:pPr>
        <w:pStyle w:val="ConsPlusCell"/>
        <w:jc w:val="both"/>
        <w:rPr>
          <w:rFonts w:ascii="Courier New" w:hAnsi="Courier New" w:cs="Courier New"/>
        </w:rPr>
      </w:pPr>
      <w:r w:rsidRPr="00F239FD">
        <w:rPr>
          <w:rFonts w:ascii="Courier New" w:hAnsi="Courier New" w:cs="Courier New"/>
        </w:rPr>
        <w:t>│Марка шин:                           │                                   │</w:t>
      </w:r>
    </w:p>
    <w:p w:rsidR="00A5005F" w:rsidRPr="00F239FD" w:rsidRDefault="00A5005F" w:rsidP="00F239FD">
      <w:pPr>
        <w:pStyle w:val="ConsPlusCell"/>
        <w:jc w:val="both"/>
        <w:rPr>
          <w:rFonts w:ascii="Courier New" w:hAnsi="Courier New" w:cs="Courier New"/>
        </w:rPr>
      </w:pPr>
      <w:r w:rsidRPr="00F239FD">
        <w:rPr>
          <w:rFonts w:ascii="Courier New" w:hAnsi="Courier New" w:cs="Courier New"/>
        </w:rPr>
        <w:t>├─────────────────────────────────────┴───────────────────────────────────┤</w:t>
      </w:r>
    </w:p>
    <w:p w:rsidR="00A5005F" w:rsidRPr="00F239FD" w:rsidRDefault="00A5005F" w:rsidP="00F239FD">
      <w:pPr>
        <w:pStyle w:val="ConsPlusCell"/>
        <w:jc w:val="both"/>
        <w:rPr>
          <w:rFonts w:ascii="Courier New" w:hAnsi="Courier New" w:cs="Courier New"/>
        </w:rPr>
      </w:pPr>
      <w:r w:rsidRPr="00F239FD">
        <w:rPr>
          <w:rFonts w:ascii="Courier New" w:hAnsi="Courier New" w:cs="Courier New"/>
        </w:rPr>
        <w:t>│Заключение  о   возможности/невозможности ┌────────────┬────────────────┐│</w:t>
      </w:r>
    </w:p>
    <w:p w:rsidR="00A5005F" w:rsidRPr="00F239FD" w:rsidRDefault="00A5005F" w:rsidP="00F239FD">
      <w:pPr>
        <w:pStyle w:val="ConsPlusCell"/>
        <w:jc w:val="both"/>
        <w:rPr>
          <w:rFonts w:ascii="Courier New" w:hAnsi="Courier New" w:cs="Courier New"/>
        </w:rPr>
      </w:pPr>
      <w:r w:rsidRPr="00F239FD">
        <w:rPr>
          <w:rFonts w:ascii="Courier New" w:hAnsi="Courier New" w:cs="Courier New"/>
        </w:rPr>
        <w:t>│эксплуатации транспортного средства       │  возможно  │   невозможно   ││</w:t>
      </w:r>
    </w:p>
    <w:p w:rsidR="00A5005F" w:rsidRPr="00F239FD" w:rsidRDefault="00A5005F" w:rsidP="00F239FD">
      <w:pPr>
        <w:pStyle w:val="ConsPlusCell"/>
        <w:jc w:val="both"/>
        <w:rPr>
          <w:rFonts w:ascii="Courier New" w:hAnsi="Courier New" w:cs="Courier New"/>
          <w:lang w:val="en-US"/>
        </w:rPr>
      </w:pPr>
      <w:r w:rsidRPr="00F239FD">
        <w:rPr>
          <w:rFonts w:ascii="Courier New" w:hAnsi="Courier New" w:cs="Courier New"/>
          <w:lang w:val="en-US"/>
        </w:rPr>
        <w:t>│                                          │    Passed  │    Failed      ││</w:t>
      </w:r>
    </w:p>
    <w:p w:rsidR="00A5005F" w:rsidRPr="00F239FD" w:rsidRDefault="00A5005F" w:rsidP="00F239FD">
      <w:pPr>
        <w:pStyle w:val="ConsPlusCell"/>
        <w:jc w:val="both"/>
        <w:rPr>
          <w:rFonts w:ascii="Courier New" w:hAnsi="Courier New" w:cs="Courier New"/>
          <w:lang w:val="en-US"/>
        </w:rPr>
      </w:pPr>
      <w:r w:rsidRPr="00F239FD">
        <w:rPr>
          <w:rFonts w:ascii="Courier New" w:hAnsi="Courier New" w:cs="Courier New"/>
          <w:lang w:val="en-US"/>
        </w:rPr>
        <w:t>│Results of the roadworthiness inspection  └────────────┴────────────────┘│</w:t>
      </w:r>
    </w:p>
    <w:p w:rsidR="00A5005F" w:rsidRPr="00F239FD" w:rsidRDefault="00A5005F" w:rsidP="00F239FD">
      <w:pPr>
        <w:pStyle w:val="ConsPlusCell"/>
        <w:jc w:val="both"/>
        <w:rPr>
          <w:rFonts w:ascii="Courier New" w:hAnsi="Courier New" w:cs="Courier New"/>
        </w:rPr>
      </w:pPr>
      <w:r w:rsidRPr="00F239FD">
        <w:rPr>
          <w:rFonts w:ascii="Courier New" w:hAnsi="Courier New" w:cs="Courier New"/>
        </w:rPr>
        <w:t>└─────────────────────────────────────────────────────────────────────────┘</w:t>
      </w:r>
    </w:p>
    <w:p w:rsidR="00A5005F" w:rsidRPr="00F239FD" w:rsidRDefault="00A5005F" w:rsidP="00F239FD">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6197"/>
        <w:gridCol w:w="144"/>
      </w:tblGrid>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r w:rsidRPr="00F239FD">
              <w:t>Пункты диагностической карты, требующие повторной проверки:</w:t>
            </w:r>
          </w:p>
        </w:tc>
        <w:tc>
          <w:tcPr>
            <w:tcW w:w="0" w:type="auto"/>
            <w:vMerge w:val="restart"/>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r w:rsidR="00A5005F" w:rsidRPr="00F239FD" w:rsidTr="00F239FD">
        <w:tc>
          <w:tcPr>
            <w:tcW w:w="0" w:type="auto"/>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A5005F" w:rsidRPr="00F239FD" w:rsidRDefault="00A5005F" w:rsidP="00567C94">
            <w:pPr>
              <w:pStyle w:val="ConsPlusNormal"/>
              <w:jc w:val="center"/>
            </w:pPr>
          </w:p>
        </w:tc>
      </w:tr>
    </w:tbl>
    <w:p w:rsidR="00A5005F" w:rsidRPr="00F239FD" w:rsidRDefault="00A5005F" w:rsidP="00F239FD">
      <w:pPr>
        <w:pStyle w:val="ConsPlusNormal"/>
        <w:jc w:val="both"/>
        <w:rPr>
          <w:sz w:val="22"/>
          <w:szCs w:val="22"/>
        </w:rPr>
      </w:pPr>
    </w:p>
    <w:p w:rsidR="00A5005F" w:rsidRPr="00F239FD" w:rsidRDefault="00A5005F" w:rsidP="00F239FD">
      <w:pPr>
        <w:pStyle w:val="ConsPlusNonformat"/>
        <w:jc w:val="both"/>
      </w:pPr>
      <w:r w:rsidRPr="00F239FD">
        <w:t>┌───────┬─┬─┬─┬─┬─┬─┬─┬─┬─────────────────────────────────────────────────┐</w:t>
      </w:r>
    </w:p>
    <w:p w:rsidR="00A5005F" w:rsidRPr="00F239FD" w:rsidRDefault="00A5005F" w:rsidP="00F239FD">
      <w:pPr>
        <w:pStyle w:val="ConsPlusNonformat"/>
        <w:jc w:val="both"/>
      </w:pPr>
      <w:r w:rsidRPr="00F239FD">
        <w:t>│Дата   │ │ │ │ │ │ │ │ │                                                 │</w:t>
      </w:r>
    </w:p>
    <w:p w:rsidR="00A5005F" w:rsidRPr="00F239FD" w:rsidRDefault="00A5005F" w:rsidP="00F239FD">
      <w:pPr>
        <w:pStyle w:val="ConsPlusNonformat"/>
        <w:jc w:val="both"/>
      </w:pPr>
      <w:r w:rsidRPr="00F239FD">
        <w:t>│       └─┴─┴─┴─┴─┴─┴─┴─┘                                                 │</w:t>
      </w:r>
    </w:p>
    <w:p w:rsidR="00A5005F" w:rsidRPr="00F239FD" w:rsidRDefault="00A5005F" w:rsidP="00F239FD">
      <w:pPr>
        <w:pStyle w:val="ConsPlusNonformat"/>
        <w:jc w:val="both"/>
      </w:pPr>
      <w:r w:rsidRPr="00F239FD">
        <w:t>│                                                                         │</w:t>
      </w:r>
    </w:p>
    <w:p w:rsidR="00A5005F" w:rsidRPr="00F239FD" w:rsidRDefault="00A5005F" w:rsidP="00F239FD">
      <w:pPr>
        <w:pStyle w:val="ConsPlusNonformat"/>
        <w:jc w:val="both"/>
      </w:pPr>
      <w:r w:rsidRPr="00F239FD">
        <w:t>│Ф.И.О. технического эксперта                                             │</w:t>
      </w:r>
    </w:p>
    <w:p w:rsidR="00A5005F" w:rsidRPr="00F239FD" w:rsidRDefault="00A5005F" w:rsidP="00F239FD">
      <w:pPr>
        <w:pStyle w:val="ConsPlusNonformat"/>
        <w:jc w:val="both"/>
      </w:pPr>
      <w:r w:rsidRPr="00F239FD">
        <w:t>│                                                                         │</w:t>
      </w:r>
    </w:p>
    <w:p w:rsidR="00A5005F" w:rsidRPr="00F239FD" w:rsidRDefault="00A5005F" w:rsidP="00F239FD">
      <w:pPr>
        <w:pStyle w:val="ConsPlusNonformat"/>
        <w:jc w:val="both"/>
      </w:pPr>
      <w:r w:rsidRPr="00F239FD">
        <w:t>│Подпись                                    Печать                        │</w:t>
      </w:r>
    </w:p>
    <w:p w:rsidR="00A5005F" w:rsidRPr="00F239FD" w:rsidRDefault="00A5005F" w:rsidP="00F239FD">
      <w:pPr>
        <w:pStyle w:val="ConsPlusNonformat"/>
        <w:jc w:val="both"/>
      </w:pPr>
      <w:r w:rsidRPr="00F239FD">
        <w:t>│Signature                                  Stamp                         │</w:t>
      </w:r>
    </w:p>
    <w:p w:rsidR="00A5005F" w:rsidRPr="00F239FD" w:rsidRDefault="00A5005F" w:rsidP="00F239FD">
      <w:pPr>
        <w:pStyle w:val="ConsPlusNonformat"/>
        <w:jc w:val="both"/>
      </w:pPr>
      <w:r w:rsidRPr="00F239FD">
        <w:t>└─────────────────────────────────────────────────────────────────────────┘</w:t>
      </w:r>
    </w:p>
    <w:sectPr w:rsidR="00A5005F" w:rsidRPr="00F239FD" w:rsidSect="00DF5729">
      <w:headerReference w:type="default" r:id="rId16"/>
      <w:footerReference w:type="default" r:id="rId1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005F" w:rsidRDefault="00A5005F">
      <w:r>
        <w:separator/>
      </w:r>
    </w:p>
  </w:endnote>
  <w:endnote w:type="continuationSeparator" w:id="0">
    <w:p w:rsidR="00A5005F" w:rsidRDefault="00A500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5F" w:rsidRDefault="00A5005F" w:rsidP="00DF5729">
    <w:pPr>
      <w:jc w:val="center"/>
      <w:rPr>
        <w:sz w:val="2"/>
        <w:szCs w:val="2"/>
      </w:rPr>
    </w:pPr>
  </w:p>
  <w:p w:rsidR="00A5005F" w:rsidRDefault="00A5005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005F" w:rsidRDefault="00A5005F">
      <w:r>
        <w:separator/>
      </w:r>
    </w:p>
  </w:footnote>
  <w:footnote w:type="continuationSeparator" w:id="0">
    <w:p w:rsidR="00A5005F" w:rsidRDefault="00A500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5F" w:rsidRDefault="00A5005F" w:rsidP="00DF5729">
    <w:pPr>
      <w:jc w:val="center"/>
      <w:rPr>
        <w:sz w:val="2"/>
        <w:szCs w:val="2"/>
      </w:rPr>
    </w:pPr>
  </w:p>
  <w:p w:rsidR="00A5005F" w:rsidRDefault="00A5005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A5005F" w:rsidRPr="002A36C4" w:rsidRDefault="00A5005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5005F" w:rsidRPr="002A36C4" w:rsidRDefault="00A5005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5005F" w:rsidRDefault="00A5005F"/>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567C94"/>
    <w:rsid w:val="00616E37"/>
    <w:rsid w:val="006C2CAC"/>
    <w:rsid w:val="006D6D97"/>
    <w:rsid w:val="00706E08"/>
    <w:rsid w:val="008A40F2"/>
    <w:rsid w:val="00A5005F"/>
    <w:rsid w:val="00CA5FB3"/>
    <w:rsid w:val="00DF5729"/>
    <w:rsid w:val="00F239FD"/>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9111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9111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91116"/>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F239FD"/>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F239FD"/>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F239FD"/>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945619168">
      <w:marLeft w:val="0"/>
      <w:marRight w:val="0"/>
      <w:marTop w:val="0"/>
      <w:marBottom w:val="0"/>
      <w:divBdr>
        <w:top w:val="none" w:sz="0" w:space="0" w:color="auto"/>
        <w:left w:val="none" w:sz="0" w:space="0" w:color="auto"/>
        <w:bottom w:val="none" w:sz="0" w:space="0" w:color="auto"/>
        <w:right w:val="none" w:sz="0" w:space="0" w:color="auto"/>
      </w:divBdr>
    </w:div>
    <w:div w:id="945619169">
      <w:marLeft w:val="0"/>
      <w:marRight w:val="0"/>
      <w:marTop w:val="0"/>
      <w:marBottom w:val="0"/>
      <w:divBdr>
        <w:top w:val="none" w:sz="0" w:space="0" w:color="auto"/>
        <w:left w:val="none" w:sz="0" w:space="0" w:color="auto"/>
        <w:bottom w:val="none" w:sz="0" w:space="0" w:color="auto"/>
        <w:right w:val="none" w:sz="0" w:space="0" w:color="auto"/>
      </w:divBdr>
    </w:div>
    <w:div w:id="945619170">
      <w:marLeft w:val="0"/>
      <w:marRight w:val="0"/>
      <w:marTop w:val="0"/>
      <w:marBottom w:val="0"/>
      <w:divBdr>
        <w:top w:val="none" w:sz="0" w:space="0" w:color="auto"/>
        <w:left w:val="none" w:sz="0" w:space="0" w:color="auto"/>
        <w:bottom w:val="none" w:sz="0" w:space="0" w:color="auto"/>
        <w:right w:val="none" w:sz="0" w:space="0" w:color="auto"/>
      </w:divBdr>
    </w:div>
    <w:div w:id="945619171">
      <w:marLeft w:val="0"/>
      <w:marRight w:val="0"/>
      <w:marTop w:val="0"/>
      <w:marBottom w:val="0"/>
      <w:divBdr>
        <w:top w:val="none" w:sz="0" w:space="0" w:color="auto"/>
        <w:left w:val="none" w:sz="0" w:space="0" w:color="auto"/>
        <w:bottom w:val="none" w:sz="0" w:space="0" w:color="auto"/>
        <w:right w:val="none" w:sz="0" w:space="0" w:color="auto"/>
      </w:divBdr>
    </w:div>
    <w:div w:id="945619172">
      <w:marLeft w:val="0"/>
      <w:marRight w:val="0"/>
      <w:marTop w:val="0"/>
      <w:marBottom w:val="0"/>
      <w:divBdr>
        <w:top w:val="none" w:sz="0" w:space="0" w:color="auto"/>
        <w:left w:val="none" w:sz="0" w:space="0" w:color="auto"/>
        <w:bottom w:val="none" w:sz="0" w:space="0" w:color="auto"/>
        <w:right w:val="none" w:sz="0" w:space="0" w:color="auto"/>
      </w:divBdr>
    </w:div>
    <w:div w:id="9456191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wmf"/><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wmf"/><Relationship Id="rId5" Type="http://schemas.openxmlformats.org/officeDocument/2006/relationships/endnotes" Target="endnotes.xml"/><Relationship Id="rId15" Type="http://schemas.openxmlformats.org/officeDocument/2006/relationships/image" Target="media/image10.wmf"/><Relationship Id="rId10" Type="http://schemas.openxmlformats.org/officeDocument/2006/relationships/image" Target="media/image5.wm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9.wmf"/></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16</Pages>
  <Words>6236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2015-11-14T10:53:00Z</dcterms:created>
  <dcterms:modified xsi:type="dcterms:W3CDTF">2015-11-14T10:53:00Z</dcterms:modified>
</cp:coreProperties>
</file>